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96B24" w14:textId="47422096" w:rsidR="00150FC3" w:rsidRPr="00EF4008" w:rsidRDefault="00150FC3" w:rsidP="009F0AAD">
      <w:pPr>
        <w:pStyle w:val="Kop1"/>
      </w:pPr>
      <w:r w:rsidRPr="00EF4008">
        <w:t>Bijlage</w:t>
      </w:r>
      <w:r>
        <w:t xml:space="preserve"> </w:t>
      </w:r>
      <w:r w:rsidR="009061A1">
        <w:t>8</w:t>
      </w:r>
      <w:r w:rsidRPr="00EF4008">
        <w:t xml:space="preserve"> </w:t>
      </w:r>
      <w:r>
        <w:t>Referentieformulier</w:t>
      </w:r>
    </w:p>
    <w:p w14:paraId="0E20033F" w14:textId="77777777" w:rsidR="00150FC3" w:rsidRPr="00EA531A" w:rsidRDefault="00150FC3" w:rsidP="00A96B55">
      <w:pPr>
        <w:pStyle w:val="Geenafstand"/>
        <w:jc w:val="both"/>
        <w:rPr>
          <w:rFonts w:ascii="Ubuntu Light" w:hAnsi="Ubuntu Light"/>
          <w:sz w:val="20"/>
          <w:szCs w:val="20"/>
        </w:rPr>
      </w:pPr>
      <w:r w:rsidRPr="00EA531A">
        <w:rPr>
          <w:rFonts w:ascii="Ubuntu Light" w:hAnsi="Ubuntu Light"/>
          <w:sz w:val="20"/>
          <w:szCs w:val="20"/>
        </w:rPr>
        <w:t>U dient een omschrijving te overleggen van de werkzaamheden die uw organisatie voor een referent heeft uitgevoerd. Uit deze omschrijving dient te blijken dat uw organisatie over voldoend deskundigheid en ervaring beschikt om de Opdracht, zoals beschreven in het Beschrijvend Document, uit te voeren.</w:t>
      </w:r>
    </w:p>
    <w:p w14:paraId="7D294014" w14:textId="77777777" w:rsidR="00150FC3" w:rsidRPr="00EA531A" w:rsidRDefault="00150FC3" w:rsidP="00150FC3">
      <w:pPr>
        <w:pStyle w:val="GRUitgelicht"/>
        <w:rPr>
          <w:rFonts w:ascii="Ubuntu Light" w:hAnsi="Ubuntu Light"/>
          <w:szCs w:val="20"/>
        </w:rPr>
      </w:pPr>
      <w:r w:rsidRPr="00EA531A">
        <w:rPr>
          <w:rFonts w:ascii="Ubuntu Light" w:hAnsi="Ubuntu Light"/>
          <w:szCs w:val="20"/>
        </w:rPr>
        <w:t xml:space="preserve">Per kerncompetentie kunt u maximaal één (1) referentie indienen.  Bij meerdere referenties en kerncompetenties kunt u het referentieformulier eenvoudig uitbreiden door op het </w:t>
      </w:r>
      <w:r w:rsidRPr="00EA531A">
        <w:rPr>
          <w:rFonts w:ascii="Ubuntu Light" w:hAnsi="Ubuntu Light"/>
          <w:szCs w:val="20"/>
        </w:rPr>
        <w:br/>
        <w:t>‘Plus-knopje’ rechts van het referentieformulier te klikken.</w:t>
      </w:r>
    </w:p>
    <w:sdt>
      <w:sdtPr>
        <w:rPr>
          <w:rFonts w:ascii="Ubuntu Light" w:hAnsi="Ubuntu Light"/>
          <w:color w:val="44546A" w:themeColor="text2"/>
          <w:sz w:val="20"/>
          <w:szCs w:val="20"/>
          <w:lang w:eastAsia="nl-NL"/>
        </w:rPr>
        <w:id w:val="-2047899770"/>
      </w:sdtPr>
      <w:sdtEndPr>
        <w:rPr>
          <w:rFonts w:asciiTheme="minorHAnsi" w:hAnsiTheme="minorHAnsi"/>
          <w:szCs w:val="14"/>
        </w:rPr>
      </w:sdtEndPr>
      <w:sdtContent>
        <w:sdt>
          <w:sdtPr>
            <w:rPr>
              <w:rFonts w:ascii="Ubuntu Light" w:hAnsi="Ubuntu Light"/>
              <w:color w:val="44546A" w:themeColor="text2"/>
              <w:sz w:val="20"/>
              <w:szCs w:val="20"/>
              <w:lang w:eastAsia="nl-NL"/>
            </w:rPr>
            <w:id w:val="-2082198455"/>
            <w:placeholder>
              <w:docPart w:val="2D55CB19F55A4AF78BCAD5C6FA40C668"/>
            </w:placeholder>
          </w:sdtPr>
          <w:sdtEndPr/>
          <w:sdtContent>
            <w:p w14:paraId="328C4850" w14:textId="7A6E6228" w:rsidR="00150FC3" w:rsidRPr="006F660C" w:rsidRDefault="006F660C" w:rsidP="006F660C">
              <w:pPr>
                <w:pStyle w:val="Geenafstand"/>
                <w:numPr>
                  <w:ilvl w:val="0"/>
                  <w:numId w:val="11"/>
                </w:numPr>
                <w:spacing w:line="280" w:lineRule="atLeast"/>
                <w:ind w:left="425" w:hanging="425"/>
                <w:jc w:val="both"/>
                <w:rPr>
                  <w:rFonts w:ascii="Ubuntu Light" w:hAnsi="Ubuntu Light"/>
                  <w:sz w:val="20"/>
                  <w:szCs w:val="20"/>
                </w:rPr>
              </w:pPr>
              <w:r w:rsidRPr="00A839DD">
                <w:rPr>
                  <w:rFonts w:ascii="Ubuntu Light" w:hAnsi="Ubuntu Light"/>
                  <w:sz w:val="20"/>
                  <w:szCs w:val="20"/>
                </w:rPr>
                <w:t>Als Inschrijver heeft u aantoonbare ervaring met</w:t>
              </w:r>
              <w:r>
                <w:rPr>
                  <w:rFonts w:ascii="Ubuntu Light" w:hAnsi="Ubuntu Light"/>
                  <w:sz w:val="20"/>
                  <w:szCs w:val="20"/>
                </w:rPr>
                <w:t xml:space="preserve"> het beheer en onderhoud op een areaal van ten minste 13.000 lichtpunten</w:t>
              </w:r>
            </w:p>
            <w:tbl>
              <w:tblPr>
                <w:tblStyle w:val="Tabelraster"/>
                <w:tblW w:w="9634" w:type="dxa"/>
                <w:tblLook w:val="04A0" w:firstRow="1" w:lastRow="0" w:firstColumn="1" w:lastColumn="0" w:noHBand="0" w:noVBand="1"/>
              </w:tblPr>
              <w:tblGrid>
                <w:gridCol w:w="3453"/>
                <w:gridCol w:w="6181"/>
              </w:tblGrid>
              <w:tr w:rsidR="00150FC3" w:rsidRPr="00EA531A" w14:paraId="47DB9AC3" w14:textId="77777777" w:rsidTr="00A96B55">
                <w:trPr>
                  <w:cnfStyle w:val="100000000000" w:firstRow="1" w:lastRow="0" w:firstColumn="0" w:lastColumn="0" w:oddVBand="0" w:evenVBand="0" w:oddHBand="0" w:evenHBand="0" w:firstRowFirstColumn="0" w:firstRowLastColumn="0" w:lastRowFirstColumn="0" w:lastRowLastColumn="0"/>
                  <w:trHeight w:val="227"/>
                </w:trPr>
                <w:tc>
                  <w:tcPr>
                    <w:tcW w:w="3453" w:type="dxa"/>
                    <w:vAlign w:val="bottom"/>
                  </w:tcPr>
                  <w:p w14:paraId="4ABEE114" w14:textId="77777777" w:rsidR="00150FC3" w:rsidRPr="00EA531A" w:rsidRDefault="00150FC3" w:rsidP="00C663AE">
                    <w:pPr>
                      <w:pStyle w:val="Referentie"/>
                      <w:rPr>
                        <w:rFonts w:ascii="Ubuntu Light" w:hAnsi="Ubuntu Light"/>
                        <w:szCs w:val="20"/>
                      </w:rPr>
                    </w:pPr>
                    <w:r w:rsidRPr="00EA531A">
                      <w:rPr>
                        <w:rFonts w:ascii="Ubuntu Light" w:hAnsi="Ubuntu Light"/>
                        <w:szCs w:val="20"/>
                      </w:rPr>
                      <w:t>Naam Inschrijver</w:t>
                    </w:r>
                  </w:p>
                </w:tc>
                <w:tc>
                  <w:tcPr>
                    <w:tcW w:w="6181" w:type="dxa"/>
                    <w:vAlign w:val="bottom"/>
                  </w:tcPr>
                  <w:p w14:paraId="17CDA910" w14:textId="77777777" w:rsidR="00150FC3" w:rsidRPr="00EA531A" w:rsidRDefault="002211E2" w:rsidP="00C663AE">
                    <w:pPr>
                      <w:pStyle w:val="Referentie"/>
                      <w:rPr>
                        <w:rFonts w:ascii="Ubuntu Light" w:hAnsi="Ubuntu Light"/>
                        <w:szCs w:val="20"/>
                      </w:rPr>
                    </w:pPr>
                    <w:sdt>
                      <w:sdtPr>
                        <w:rPr>
                          <w:rFonts w:ascii="Ubuntu Light" w:hAnsi="Ubuntu Light"/>
                          <w:szCs w:val="20"/>
                        </w:rPr>
                        <w:id w:val="2078004507"/>
                        <w:placeholder>
                          <w:docPart w:val="E37425060DF84760B4812612BD1D07D1"/>
                        </w:placeholder>
                        <w:showingPlcHdr/>
                        <w:text/>
                      </w:sdtPr>
                      <w:sdtEndPr/>
                      <w:sdtContent>
                        <w:r w:rsidR="00150FC3" w:rsidRPr="00EA531A">
                          <w:rPr>
                            <w:rStyle w:val="Tekstvantijdelijkeaanduiding"/>
                            <w:rFonts w:ascii="Ubuntu Light" w:hAnsi="Ubuntu Light"/>
                            <w:color w:val="A6A6A6" w:themeColor="background1" w:themeShade="A6"/>
                            <w:szCs w:val="20"/>
                          </w:rPr>
                          <w:t>[Naam Inschrijver]</w:t>
                        </w:r>
                      </w:sdtContent>
                    </w:sdt>
                  </w:p>
                </w:tc>
              </w:tr>
              <w:tr w:rsidR="00150FC3" w:rsidRPr="00EA531A" w14:paraId="2922856E" w14:textId="77777777" w:rsidTr="00A96B55">
                <w:trPr>
                  <w:trHeight w:val="227"/>
                </w:trPr>
                <w:tc>
                  <w:tcPr>
                    <w:tcW w:w="9634" w:type="dxa"/>
                    <w:gridSpan w:val="2"/>
                    <w:shd w:val="clear" w:color="auto" w:fill="D9D9D9" w:themeFill="background1" w:themeFillShade="D9"/>
                    <w:vAlign w:val="bottom"/>
                  </w:tcPr>
                  <w:p w14:paraId="4ECCFD69" w14:textId="77777777" w:rsidR="00150FC3" w:rsidRPr="00EA531A" w:rsidRDefault="00150FC3" w:rsidP="00C663AE">
                    <w:pPr>
                      <w:pStyle w:val="Geenafstand"/>
                      <w:rPr>
                        <w:b/>
                        <w:bCs/>
                        <w:sz w:val="20"/>
                        <w:szCs w:val="20"/>
                      </w:rPr>
                    </w:pPr>
                    <w:r w:rsidRPr="00EA531A">
                      <w:rPr>
                        <w:b/>
                        <w:bCs/>
                        <w:sz w:val="20"/>
                        <w:szCs w:val="20"/>
                      </w:rPr>
                      <w:t>Gegevens opdrachtgever</w:t>
                    </w:r>
                  </w:p>
                </w:tc>
              </w:tr>
              <w:tr w:rsidR="00150FC3" w:rsidRPr="00EA531A" w14:paraId="2C6587F6" w14:textId="77777777" w:rsidTr="00A96B55">
                <w:trPr>
                  <w:trHeight w:val="227"/>
                </w:trPr>
                <w:tc>
                  <w:tcPr>
                    <w:tcW w:w="3453" w:type="dxa"/>
                    <w:vAlign w:val="bottom"/>
                  </w:tcPr>
                  <w:p w14:paraId="2C659019" w14:textId="77777777" w:rsidR="00150FC3" w:rsidRPr="00EA531A" w:rsidRDefault="00150FC3" w:rsidP="00C663AE">
                    <w:pPr>
                      <w:pStyle w:val="Referentie"/>
                      <w:rPr>
                        <w:szCs w:val="20"/>
                      </w:rPr>
                    </w:pPr>
                    <w:r w:rsidRPr="00EA531A">
                      <w:rPr>
                        <w:szCs w:val="20"/>
                      </w:rPr>
                      <w:t>Opdrachtgever</w:t>
                    </w:r>
                  </w:p>
                </w:tc>
                <w:tc>
                  <w:tcPr>
                    <w:tcW w:w="6181" w:type="dxa"/>
                  </w:tcPr>
                  <w:p w14:paraId="4F55DF54" w14:textId="77777777" w:rsidR="00150FC3" w:rsidRPr="00EA531A" w:rsidRDefault="002211E2" w:rsidP="00C663AE">
                    <w:pPr>
                      <w:pStyle w:val="Referentie"/>
                      <w:rPr>
                        <w:szCs w:val="20"/>
                      </w:rPr>
                    </w:pPr>
                    <w:sdt>
                      <w:sdtPr>
                        <w:rPr>
                          <w:szCs w:val="20"/>
                        </w:rPr>
                        <w:id w:val="233825298"/>
                        <w:placeholder>
                          <w:docPart w:val="164FDC9EE016403FB93AC23DA3A04BAB"/>
                        </w:placeholder>
                        <w:showingPlcHdr/>
                        <w:text/>
                      </w:sdtPr>
                      <w:sdtEndPr/>
                      <w:sdtContent>
                        <w:r w:rsidR="00150FC3" w:rsidRPr="00EA531A">
                          <w:rPr>
                            <w:rStyle w:val="Tekstvantijdelijkeaanduiding"/>
                            <w:color w:val="A6A6A6" w:themeColor="background1" w:themeShade="A6"/>
                            <w:szCs w:val="20"/>
                          </w:rPr>
                          <w:t>[Naam Opdrachtgever ]</w:t>
                        </w:r>
                      </w:sdtContent>
                    </w:sdt>
                  </w:p>
                </w:tc>
              </w:tr>
              <w:tr w:rsidR="00150FC3" w:rsidRPr="00EA531A" w14:paraId="5942BC23" w14:textId="77777777" w:rsidTr="00A96B55">
                <w:trPr>
                  <w:trHeight w:val="227"/>
                </w:trPr>
                <w:tc>
                  <w:tcPr>
                    <w:tcW w:w="3453" w:type="dxa"/>
                    <w:vAlign w:val="bottom"/>
                  </w:tcPr>
                  <w:p w14:paraId="4E1DB82A" w14:textId="77777777" w:rsidR="00150FC3" w:rsidRPr="00EA531A" w:rsidRDefault="00150FC3" w:rsidP="00C663AE">
                    <w:pPr>
                      <w:pStyle w:val="Referentie"/>
                      <w:rPr>
                        <w:szCs w:val="20"/>
                      </w:rPr>
                    </w:pPr>
                    <w:r w:rsidRPr="00EA531A">
                      <w:rPr>
                        <w:szCs w:val="20"/>
                      </w:rPr>
                      <w:t>Adres</w:t>
                    </w:r>
                  </w:p>
                </w:tc>
                <w:tc>
                  <w:tcPr>
                    <w:tcW w:w="6181" w:type="dxa"/>
                  </w:tcPr>
                  <w:p w14:paraId="652F0E41" w14:textId="77777777" w:rsidR="00150FC3" w:rsidRPr="00EA531A" w:rsidRDefault="002211E2" w:rsidP="00C663AE">
                    <w:pPr>
                      <w:pStyle w:val="Referentie"/>
                      <w:rPr>
                        <w:szCs w:val="20"/>
                      </w:rPr>
                    </w:pPr>
                    <w:sdt>
                      <w:sdtPr>
                        <w:rPr>
                          <w:szCs w:val="20"/>
                        </w:rPr>
                        <w:id w:val="282158503"/>
                        <w:placeholder>
                          <w:docPart w:val="34E2378FB7F54BABA6591E16EBF056CA"/>
                        </w:placeholder>
                        <w:showingPlcHdr/>
                        <w:text/>
                      </w:sdtPr>
                      <w:sdtEndPr/>
                      <w:sdtContent>
                        <w:r w:rsidR="00150FC3" w:rsidRPr="00EA531A">
                          <w:rPr>
                            <w:rStyle w:val="Tekstvantijdelijkeaanduiding"/>
                            <w:color w:val="A6A6A6" w:themeColor="background1" w:themeShade="A6"/>
                            <w:szCs w:val="20"/>
                          </w:rPr>
                          <w:t>[Adres Opdrachtgever ]</w:t>
                        </w:r>
                      </w:sdtContent>
                    </w:sdt>
                  </w:p>
                </w:tc>
              </w:tr>
              <w:tr w:rsidR="00150FC3" w:rsidRPr="00EA531A" w14:paraId="1906A6B0" w14:textId="77777777" w:rsidTr="00A96B55">
                <w:trPr>
                  <w:trHeight w:val="227"/>
                </w:trPr>
                <w:tc>
                  <w:tcPr>
                    <w:tcW w:w="3453" w:type="dxa"/>
                    <w:vAlign w:val="bottom"/>
                  </w:tcPr>
                  <w:p w14:paraId="70387376" w14:textId="77777777" w:rsidR="00150FC3" w:rsidRPr="00EA531A" w:rsidRDefault="00150FC3" w:rsidP="00C663AE">
                    <w:pPr>
                      <w:pStyle w:val="Referentie"/>
                      <w:rPr>
                        <w:szCs w:val="20"/>
                      </w:rPr>
                    </w:pPr>
                    <w:r w:rsidRPr="00EA531A">
                      <w:rPr>
                        <w:szCs w:val="20"/>
                      </w:rPr>
                      <w:t>Postcode en plaats</w:t>
                    </w:r>
                  </w:p>
                </w:tc>
                <w:tc>
                  <w:tcPr>
                    <w:tcW w:w="6181" w:type="dxa"/>
                  </w:tcPr>
                  <w:p w14:paraId="40B27386" w14:textId="77777777" w:rsidR="00150FC3" w:rsidRPr="00EA531A" w:rsidRDefault="002211E2" w:rsidP="00C663AE">
                    <w:pPr>
                      <w:pStyle w:val="Referentie"/>
                      <w:rPr>
                        <w:szCs w:val="20"/>
                      </w:rPr>
                    </w:pPr>
                    <w:sdt>
                      <w:sdtPr>
                        <w:rPr>
                          <w:szCs w:val="20"/>
                        </w:rPr>
                        <w:id w:val="515124102"/>
                        <w:placeholder>
                          <w:docPart w:val="3ABDA66F4E9343379BD5D0C4533A83A9"/>
                        </w:placeholder>
                        <w:showingPlcHdr/>
                        <w:text/>
                      </w:sdtPr>
                      <w:sdtEndPr/>
                      <w:sdtContent>
                        <w:r w:rsidR="00150FC3" w:rsidRPr="00EA531A">
                          <w:rPr>
                            <w:rStyle w:val="Tekstvantijdelijkeaanduiding"/>
                            <w:color w:val="A6A6A6" w:themeColor="background1" w:themeShade="A6"/>
                            <w:szCs w:val="20"/>
                          </w:rPr>
                          <w:t>[Postcode en plaats Opdrachtgever ]</w:t>
                        </w:r>
                      </w:sdtContent>
                    </w:sdt>
                  </w:p>
                </w:tc>
              </w:tr>
              <w:tr w:rsidR="00150FC3" w:rsidRPr="00EA531A" w14:paraId="5CB7A70C" w14:textId="77777777" w:rsidTr="00A96B55">
                <w:trPr>
                  <w:trHeight w:val="227"/>
                </w:trPr>
                <w:tc>
                  <w:tcPr>
                    <w:tcW w:w="3453" w:type="dxa"/>
                    <w:vAlign w:val="bottom"/>
                  </w:tcPr>
                  <w:p w14:paraId="2F355A99" w14:textId="77777777" w:rsidR="00150FC3" w:rsidRPr="00EA531A" w:rsidRDefault="00150FC3" w:rsidP="00C663AE">
                    <w:pPr>
                      <w:pStyle w:val="Referentie"/>
                      <w:rPr>
                        <w:szCs w:val="20"/>
                      </w:rPr>
                    </w:pPr>
                    <w:r w:rsidRPr="00EA531A">
                      <w:rPr>
                        <w:szCs w:val="20"/>
                      </w:rPr>
                      <w:t>Contactpersoon</w:t>
                    </w:r>
                  </w:p>
                </w:tc>
                <w:tc>
                  <w:tcPr>
                    <w:tcW w:w="6181" w:type="dxa"/>
                  </w:tcPr>
                  <w:p w14:paraId="2CE15CF3" w14:textId="77777777" w:rsidR="00150FC3" w:rsidRPr="00EA531A" w:rsidRDefault="002211E2" w:rsidP="00C663AE">
                    <w:pPr>
                      <w:pStyle w:val="Referentie"/>
                      <w:rPr>
                        <w:szCs w:val="20"/>
                      </w:rPr>
                    </w:pPr>
                    <w:sdt>
                      <w:sdtPr>
                        <w:rPr>
                          <w:szCs w:val="20"/>
                        </w:rPr>
                        <w:id w:val="283318711"/>
                        <w:placeholder>
                          <w:docPart w:val="4E218219ADB9455BB97BAC5295F65B28"/>
                        </w:placeholder>
                        <w:showingPlcHdr/>
                        <w:text/>
                      </w:sdtPr>
                      <w:sdtEndPr/>
                      <w:sdtContent>
                        <w:r w:rsidR="00150FC3" w:rsidRPr="00EA531A">
                          <w:rPr>
                            <w:rStyle w:val="Tekstvantijdelijkeaanduiding"/>
                            <w:color w:val="A6A6A6" w:themeColor="background1" w:themeShade="A6"/>
                            <w:szCs w:val="20"/>
                          </w:rPr>
                          <w:t>[Contactpersoon referentieopdracht ]</w:t>
                        </w:r>
                      </w:sdtContent>
                    </w:sdt>
                  </w:p>
                </w:tc>
              </w:tr>
              <w:tr w:rsidR="00150FC3" w:rsidRPr="00EA531A" w14:paraId="290333A7" w14:textId="77777777" w:rsidTr="00A96B55">
                <w:trPr>
                  <w:trHeight w:val="227"/>
                </w:trPr>
                <w:tc>
                  <w:tcPr>
                    <w:tcW w:w="3453" w:type="dxa"/>
                    <w:vAlign w:val="bottom"/>
                  </w:tcPr>
                  <w:p w14:paraId="0C907039" w14:textId="77777777" w:rsidR="00150FC3" w:rsidRPr="00EA531A" w:rsidRDefault="00150FC3" w:rsidP="00C663AE">
                    <w:pPr>
                      <w:pStyle w:val="Referentie"/>
                      <w:rPr>
                        <w:szCs w:val="20"/>
                      </w:rPr>
                    </w:pPr>
                    <w:r w:rsidRPr="00EA531A">
                      <w:rPr>
                        <w:szCs w:val="20"/>
                      </w:rPr>
                      <w:t>Telefoonnummer</w:t>
                    </w:r>
                  </w:p>
                </w:tc>
                <w:tc>
                  <w:tcPr>
                    <w:tcW w:w="6181" w:type="dxa"/>
                  </w:tcPr>
                  <w:p w14:paraId="1C2DEDA9" w14:textId="77777777" w:rsidR="00150FC3" w:rsidRPr="00EA531A" w:rsidRDefault="002211E2" w:rsidP="00C663AE">
                    <w:pPr>
                      <w:pStyle w:val="Referentie"/>
                      <w:rPr>
                        <w:szCs w:val="20"/>
                      </w:rPr>
                    </w:pPr>
                    <w:sdt>
                      <w:sdtPr>
                        <w:rPr>
                          <w:szCs w:val="20"/>
                        </w:rPr>
                        <w:id w:val="2000303811"/>
                        <w:placeholder>
                          <w:docPart w:val="4B7945CEAC3B409C96F10A7E6E198DA9"/>
                        </w:placeholder>
                        <w:showingPlcHdr/>
                        <w:text/>
                      </w:sdtPr>
                      <w:sdtEndPr/>
                      <w:sdtContent>
                        <w:r w:rsidR="00150FC3" w:rsidRPr="00EA531A">
                          <w:rPr>
                            <w:rStyle w:val="Tekstvantijdelijkeaanduiding"/>
                            <w:color w:val="A6A6A6" w:themeColor="background1" w:themeShade="A6"/>
                            <w:szCs w:val="20"/>
                          </w:rPr>
                          <w:t>[Telefoonnummer contactpersoon ]</w:t>
                        </w:r>
                      </w:sdtContent>
                    </w:sdt>
                  </w:p>
                </w:tc>
              </w:tr>
              <w:tr w:rsidR="00150FC3" w:rsidRPr="00EA531A" w14:paraId="32CE691A" w14:textId="77777777" w:rsidTr="00A96B55">
                <w:trPr>
                  <w:trHeight w:val="227"/>
                </w:trPr>
                <w:tc>
                  <w:tcPr>
                    <w:tcW w:w="9634" w:type="dxa"/>
                    <w:gridSpan w:val="2"/>
                    <w:shd w:val="clear" w:color="auto" w:fill="D9D9D9" w:themeFill="background1" w:themeFillShade="D9"/>
                    <w:vAlign w:val="bottom"/>
                  </w:tcPr>
                  <w:p w14:paraId="7AE15D8A" w14:textId="77777777" w:rsidR="00150FC3" w:rsidRPr="00EA531A" w:rsidRDefault="00150FC3" w:rsidP="00C663AE">
                    <w:pPr>
                      <w:pStyle w:val="Geenafstand"/>
                      <w:rPr>
                        <w:b/>
                        <w:bCs/>
                        <w:sz w:val="20"/>
                        <w:szCs w:val="20"/>
                      </w:rPr>
                    </w:pPr>
                    <w:r w:rsidRPr="00EA531A">
                      <w:rPr>
                        <w:b/>
                        <w:bCs/>
                        <w:sz w:val="20"/>
                        <w:szCs w:val="20"/>
                      </w:rPr>
                      <w:t>Algemene informatie referentieopdracht</w:t>
                    </w:r>
                  </w:p>
                </w:tc>
              </w:tr>
              <w:tr w:rsidR="00150FC3" w:rsidRPr="00EA531A" w14:paraId="00F5A3A6" w14:textId="77777777" w:rsidTr="00A96B55">
                <w:trPr>
                  <w:trHeight w:val="227"/>
                </w:trPr>
                <w:tc>
                  <w:tcPr>
                    <w:tcW w:w="3453" w:type="dxa"/>
                    <w:vAlign w:val="bottom"/>
                  </w:tcPr>
                  <w:p w14:paraId="33A2C890" w14:textId="77777777" w:rsidR="00150FC3" w:rsidRPr="00EA531A" w:rsidRDefault="00150FC3" w:rsidP="00C663AE">
                    <w:pPr>
                      <w:pStyle w:val="Referentie"/>
                      <w:rPr>
                        <w:szCs w:val="20"/>
                      </w:rPr>
                    </w:pPr>
                    <w:r w:rsidRPr="00EA531A">
                      <w:rPr>
                        <w:szCs w:val="20"/>
                      </w:rPr>
                      <w:t>Startdatum opdracht</w:t>
                    </w:r>
                  </w:p>
                </w:tc>
                <w:tc>
                  <w:tcPr>
                    <w:tcW w:w="6181" w:type="dxa"/>
                  </w:tcPr>
                  <w:p w14:paraId="06F5060C" w14:textId="77777777" w:rsidR="00150FC3" w:rsidRPr="00EA531A" w:rsidRDefault="002211E2" w:rsidP="00C663AE">
                    <w:pPr>
                      <w:pStyle w:val="Referentie"/>
                      <w:rPr>
                        <w:szCs w:val="20"/>
                      </w:rPr>
                    </w:pPr>
                    <w:sdt>
                      <w:sdtPr>
                        <w:rPr>
                          <w:szCs w:val="20"/>
                        </w:rPr>
                        <w:id w:val="-150148253"/>
                        <w:placeholder>
                          <w:docPart w:val="6408E0FF964B4AFBA2594EA3C487C1F7"/>
                        </w:placeholder>
                        <w:showingPlcHdr/>
                        <w:date>
                          <w:dateFormat w:val="d MMMM yyyy"/>
                          <w:lid w:val="nl-NL"/>
                          <w:storeMappedDataAs w:val="dateTime"/>
                          <w:calendar w:val="gregorian"/>
                        </w:date>
                      </w:sdtPr>
                      <w:sdtEndPr/>
                      <w:sdtContent>
                        <w:r w:rsidR="00150FC3" w:rsidRPr="00EA531A">
                          <w:rPr>
                            <w:rStyle w:val="Tekstvantijdelijkeaanduiding"/>
                            <w:color w:val="A6A6A6" w:themeColor="background1" w:themeShade="A6"/>
                            <w:szCs w:val="20"/>
                          </w:rPr>
                          <w:t>[Vul startdatum in]</w:t>
                        </w:r>
                      </w:sdtContent>
                    </w:sdt>
                  </w:p>
                </w:tc>
              </w:tr>
              <w:tr w:rsidR="00150FC3" w:rsidRPr="00EA531A" w14:paraId="59A040AB" w14:textId="77777777" w:rsidTr="00A96B55">
                <w:trPr>
                  <w:trHeight w:val="227"/>
                </w:trPr>
                <w:tc>
                  <w:tcPr>
                    <w:tcW w:w="3453" w:type="dxa"/>
                    <w:vAlign w:val="bottom"/>
                  </w:tcPr>
                  <w:p w14:paraId="6A93CE00" w14:textId="77777777" w:rsidR="00150FC3" w:rsidRPr="00EA531A" w:rsidRDefault="00150FC3" w:rsidP="00C663AE">
                    <w:pPr>
                      <w:pStyle w:val="Referentie"/>
                      <w:rPr>
                        <w:szCs w:val="20"/>
                      </w:rPr>
                    </w:pPr>
                    <w:r w:rsidRPr="00EA531A">
                      <w:rPr>
                        <w:szCs w:val="20"/>
                      </w:rPr>
                      <w:t>Einddatum opdracht</w:t>
                    </w:r>
                  </w:p>
                </w:tc>
                <w:tc>
                  <w:tcPr>
                    <w:tcW w:w="6181" w:type="dxa"/>
                  </w:tcPr>
                  <w:p w14:paraId="4352C6C5" w14:textId="77777777" w:rsidR="00150FC3" w:rsidRPr="00EA531A" w:rsidRDefault="002211E2" w:rsidP="00C663AE">
                    <w:pPr>
                      <w:pStyle w:val="Referentie"/>
                      <w:rPr>
                        <w:szCs w:val="20"/>
                      </w:rPr>
                    </w:pPr>
                    <w:sdt>
                      <w:sdtPr>
                        <w:rPr>
                          <w:szCs w:val="20"/>
                        </w:rPr>
                        <w:id w:val="-998191277"/>
                        <w:placeholder>
                          <w:docPart w:val="7CDBFE1D5DDC4233A1D23455B34532A1"/>
                        </w:placeholder>
                        <w:showingPlcHdr/>
                        <w:date>
                          <w:dateFormat w:val="d MMMM yyyy"/>
                          <w:lid w:val="nl-NL"/>
                          <w:storeMappedDataAs w:val="dateTime"/>
                          <w:calendar w:val="gregorian"/>
                        </w:date>
                      </w:sdtPr>
                      <w:sdtEndPr/>
                      <w:sdtContent>
                        <w:r w:rsidR="00150FC3" w:rsidRPr="00EA531A">
                          <w:rPr>
                            <w:rStyle w:val="Tekstvantijdelijkeaanduiding"/>
                            <w:color w:val="A6A6A6" w:themeColor="background1" w:themeShade="A6"/>
                            <w:szCs w:val="20"/>
                          </w:rPr>
                          <w:t>[Vul startdatum in]</w:t>
                        </w:r>
                      </w:sdtContent>
                    </w:sdt>
                  </w:p>
                </w:tc>
              </w:tr>
              <w:tr w:rsidR="00150FC3" w:rsidRPr="00EA531A" w14:paraId="4ED2BC3C" w14:textId="77777777" w:rsidTr="00A96B55">
                <w:trPr>
                  <w:trHeight w:val="227"/>
                </w:trPr>
                <w:tc>
                  <w:tcPr>
                    <w:tcW w:w="3453" w:type="dxa"/>
                    <w:vAlign w:val="bottom"/>
                  </w:tcPr>
                  <w:p w14:paraId="73DDB670" w14:textId="77777777" w:rsidR="00150FC3" w:rsidRPr="00EA531A" w:rsidRDefault="00150FC3" w:rsidP="00C663AE">
                    <w:pPr>
                      <w:pStyle w:val="Referentie"/>
                      <w:rPr>
                        <w:szCs w:val="20"/>
                      </w:rPr>
                    </w:pPr>
                    <w:r w:rsidRPr="00EA531A">
                      <w:rPr>
                        <w:szCs w:val="20"/>
                      </w:rPr>
                      <w:t>Opdrachtwaarde</w:t>
                    </w:r>
                  </w:p>
                </w:tc>
                <w:tc>
                  <w:tcPr>
                    <w:tcW w:w="6181" w:type="dxa"/>
                  </w:tcPr>
                  <w:p w14:paraId="1BACCA1F" w14:textId="77777777" w:rsidR="00150FC3" w:rsidRPr="00EA531A" w:rsidRDefault="002211E2" w:rsidP="00C663AE">
                    <w:pPr>
                      <w:pStyle w:val="Referentie"/>
                      <w:rPr>
                        <w:szCs w:val="20"/>
                      </w:rPr>
                    </w:pPr>
                    <w:sdt>
                      <w:sdtPr>
                        <w:rPr>
                          <w:szCs w:val="20"/>
                        </w:rPr>
                        <w:id w:val="-1363742840"/>
                        <w:placeholder>
                          <w:docPart w:val="9A853E482EBB4A518B75FD623418D2F3"/>
                        </w:placeholder>
                        <w:showingPlcHdr/>
                        <w:text/>
                      </w:sdtPr>
                      <w:sdtEndPr/>
                      <w:sdtContent>
                        <w:r w:rsidR="00150FC3" w:rsidRPr="00EA531A">
                          <w:rPr>
                            <w:rStyle w:val="Tekstvantijdelijkeaanduiding"/>
                            <w:color w:val="A6A6A6" w:themeColor="background1" w:themeShade="A6"/>
                            <w:szCs w:val="20"/>
                          </w:rPr>
                          <w:t>[Bedrag in Euro of aantallen ]</w:t>
                        </w:r>
                      </w:sdtContent>
                    </w:sdt>
                  </w:p>
                </w:tc>
              </w:tr>
              <w:tr w:rsidR="00150FC3" w:rsidRPr="00EA531A" w14:paraId="09EBCD5A" w14:textId="77777777" w:rsidTr="00A96B55">
                <w:trPr>
                  <w:trHeight w:val="227"/>
                </w:trPr>
                <w:tc>
                  <w:tcPr>
                    <w:tcW w:w="3453" w:type="dxa"/>
                    <w:vAlign w:val="bottom"/>
                  </w:tcPr>
                  <w:p w14:paraId="058C33C0" w14:textId="77777777" w:rsidR="00150FC3" w:rsidRPr="00EA531A" w:rsidRDefault="00150FC3" w:rsidP="00C663AE">
                    <w:pPr>
                      <w:pStyle w:val="Referentie"/>
                      <w:rPr>
                        <w:szCs w:val="20"/>
                      </w:rPr>
                    </w:pPr>
                    <w:r w:rsidRPr="00EA531A">
                      <w:rPr>
                        <w:szCs w:val="20"/>
                      </w:rPr>
                      <w:t>Uitgevoerd door Inschrijver en/of Combinatie(lid)</w:t>
                    </w:r>
                  </w:p>
                </w:tc>
                <w:tc>
                  <w:tcPr>
                    <w:tcW w:w="6181" w:type="dxa"/>
                  </w:tcPr>
                  <w:p w14:paraId="6EA9FA14" w14:textId="77777777" w:rsidR="00150FC3" w:rsidRPr="00EA531A" w:rsidRDefault="002211E2" w:rsidP="00C663AE">
                    <w:pPr>
                      <w:pStyle w:val="Referentie"/>
                      <w:rPr>
                        <w:szCs w:val="20"/>
                      </w:rPr>
                    </w:pPr>
                    <w:sdt>
                      <w:sdtPr>
                        <w:rPr>
                          <w:szCs w:val="20"/>
                        </w:rPr>
                        <w:id w:val="-1524708614"/>
                        <w:placeholder>
                          <w:docPart w:val="7BF1DEB89A1146BA8135ACFAFD713D96"/>
                        </w:placeholder>
                        <w:showingPlcHdr/>
                        <w:text/>
                      </w:sdtPr>
                      <w:sdtEndPr/>
                      <w:sdtContent>
                        <w:r w:rsidR="00150FC3" w:rsidRPr="00EA531A">
                          <w:rPr>
                            <w:rStyle w:val="Tekstvantijdelijkeaanduiding"/>
                            <w:color w:val="A6A6A6" w:themeColor="background1" w:themeShade="A6"/>
                            <w:szCs w:val="20"/>
                          </w:rPr>
                          <w:t>[Toelichting uitvoering referentie]</w:t>
                        </w:r>
                      </w:sdtContent>
                    </w:sdt>
                  </w:p>
                </w:tc>
              </w:tr>
              <w:tr w:rsidR="00150FC3" w:rsidRPr="00EA531A" w14:paraId="2908DC1C" w14:textId="77777777" w:rsidTr="00A96B55">
                <w:trPr>
                  <w:trHeight w:val="227"/>
                </w:trPr>
                <w:tc>
                  <w:tcPr>
                    <w:tcW w:w="9634" w:type="dxa"/>
                    <w:gridSpan w:val="2"/>
                    <w:shd w:val="clear" w:color="auto" w:fill="D9D9D9" w:themeFill="background1" w:themeFillShade="D9"/>
                    <w:vAlign w:val="bottom"/>
                  </w:tcPr>
                  <w:p w14:paraId="3631A161" w14:textId="77777777" w:rsidR="00150FC3" w:rsidRPr="00EA531A" w:rsidRDefault="00150FC3" w:rsidP="00C663AE">
                    <w:pPr>
                      <w:pStyle w:val="Geenafstand"/>
                      <w:rPr>
                        <w:b/>
                        <w:bCs/>
                        <w:sz w:val="20"/>
                        <w:szCs w:val="20"/>
                      </w:rPr>
                    </w:pPr>
                    <w:r w:rsidRPr="00EA531A">
                      <w:rPr>
                        <w:b/>
                        <w:bCs/>
                        <w:sz w:val="20"/>
                        <w:szCs w:val="20"/>
                      </w:rPr>
                      <w:t>Omschrijving van de referentieopdracht</w:t>
                    </w:r>
                  </w:p>
                </w:tc>
              </w:tr>
              <w:tr w:rsidR="00150FC3" w:rsidRPr="00EA531A" w14:paraId="0418A140" w14:textId="77777777" w:rsidTr="00A96B55">
                <w:trPr>
                  <w:trHeight w:val="227"/>
                </w:trPr>
                <w:tc>
                  <w:tcPr>
                    <w:tcW w:w="3453" w:type="dxa"/>
                    <w:vAlign w:val="bottom"/>
                  </w:tcPr>
                  <w:p w14:paraId="53F0D7CA" w14:textId="77777777" w:rsidR="00150FC3" w:rsidRPr="00EA531A" w:rsidRDefault="00150FC3" w:rsidP="00C663AE">
                    <w:pPr>
                      <w:pStyle w:val="Referentie"/>
                      <w:rPr>
                        <w:szCs w:val="20"/>
                      </w:rPr>
                    </w:pPr>
                    <w:r w:rsidRPr="00EA531A">
                      <w:rPr>
                        <w:szCs w:val="20"/>
                      </w:rPr>
                      <w:t>Titel van de opdracht</w:t>
                    </w:r>
                  </w:p>
                </w:tc>
                <w:tc>
                  <w:tcPr>
                    <w:tcW w:w="6181" w:type="dxa"/>
                  </w:tcPr>
                  <w:p w14:paraId="5993545F" w14:textId="77777777" w:rsidR="00150FC3" w:rsidRPr="00EA531A" w:rsidRDefault="002211E2" w:rsidP="00C663AE">
                    <w:pPr>
                      <w:pStyle w:val="Referentie"/>
                      <w:rPr>
                        <w:szCs w:val="20"/>
                      </w:rPr>
                    </w:pPr>
                    <w:sdt>
                      <w:sdtPr>
                        <w:rPr>
                          <w:szCs w:val="20"/>
                        </w:rPr>
                        <w:id w:val="1883435319"/>
                        <w:placeholder>
                          <w:docPart w:val="940486F4FC8C4F0F98D0EB11AA84FCE6"/>
                        </w:placeholder>
                        <w:showingPlcHdr/>
                        <w:text/>
                      </w:sdtPr>
                      <w:sdtEndPr/>
                      <w:sdtContent>
                        <w:r w:rsidR="00150FC3" w:rsidRPr="00EA531A">
                          <w:rPr>
                            <w:rStyle w:val="Tekstvantijdelijkeaanduiding"/>
                            <w:color w:val="A6A6A6" w:themeColor="background1" w:themeShade="A6"/>
                            <w:szCs w:val="20"/>
                          </w:rPr>
                          <w:t>[Korte titel referentieopdracht]</w:t>
                        </w:r>
                      </w:sdtContent>
                    </w:sdt>
                  </w:p>
                </w:tc>
              </w:tr>
              <w:tr w:rsidR="00150FC3" w:rsidRPr="00EA531A" w14:paraId="42D96203" w14:textId="77777777" w:rsidTr="00A96B55">
                <w:trPr>
                  <w:trHeight w:val="227"/>
                </w:trPr>
                <w:tc>
                  <w:tcPr>
                    <w:tcW w:w="3453" w:type="dxa"/>
                    <w:vAlign w:val="bottom"/>
                  </w:tcPr>
                  <w:p w14:paraId="3FEEB478" w14:textId="77777777" w:rsidR="00150FC3" w:rsidRPr="00EA531A" w:rsidRDefault="00150FC3" w:rsidP="00C663AE">
                    <w:pPr>
                      <w:pStyle w:val="Referentie"/>
                      <w:rPr>
                        <w:szCs w:val="20"/>
                      </w:rPr>
                    </w:pPr>
                    <w:r w:rsidRPr="00EA531A">
                      <w:rPr>
                        <w:szCs w:val="20"/>
                      </w:rPr>
                      <w:t>De opdracht voldoet aan kerncompetentie</w:t>
                    </w:r>
                  </w:p>
                </w:tc>
                <w:tc>
                  <w:tcPr>
                    <w:tcW w:w="6181" w:type="dxa"/>
                  </w:tcPr>
                  <w:p w14:paraId="438E3D7B" w14:textId="77777777" w:rsidR="00150FC3" w:rsidRPr="00EA531A" w:rsidRDefault="002211E2" w:rsidP="00C663AE">
                    <w:pPr>
                      <w:pStyle w:val="Referentie"/>
                      <w:rPr>
                        <w:szCs w:val="20"/>
                      </w:rPr>
                    </w:pPr>
                    <w:sdt>
                      <w:sdtPr>
                        <w:rPr>
                          <w:szCs w:val="20"/>
                        </w:rPr>
                        <w:id w:val="901802528"/>
                        <w:placeholder>
                          <w:docPart w:val="457F17D464F24CFFA9105FCB047EF308"/>
                        </w:placeholder>
                        <w:showingPlcHdr/>
                        <w:text/>
                      </w:sdtPr>
                      <w:sdtEndPr/>
                      <w:sdtContent>
                        <w:r w:rsidR="00150FC3" w:rsidRPr="00EA531A">
                          <w:rPr>
                            <w:rStyle w:val="Tekstvantijdelijkeaanduiding"/>
                            <w:color w:val="A6A6A6" w:themeColor="background1" w:themeShade="A6"/>
                            <w:szCs w:val="20"/>
                          </w:rPr>
                          <w:t>[Benoeming kerncompetentie Beschrijvend Document]</w:t>
                        </w:r>
                      </w:sdtContent>
                    </w:sdt>
                  </w:p>
                </w:tc>
              </w:tr>
              <w:tr w:rsidR="00150FC3" w:rsidRPr="00EA531A" w14:paraId="33DA493F" w14:textId="77777777" w:rsidTr="00A96B55">
                <w:trPr>
                  <w:trHeight w:val="227"/>
                </w:trPr>
                <w:tc>
                  <w:tcPr>
                    <w:tcW w:w="3453" w:type="dxa"/>
                    <w:vAlign w:val="bottom"/>
                  </w:tcPr>
                  <w:p w14:paraId="2891EE20" w14:textId="77777777" w:rsidR="00150FC3" w:rsidRPr="00EA531A" w:rsidRDefault="00150FC3" w:rsidP="00C663AE">
                    <w:pPr>
                      <w:pStyle w:val="Referentie"/>
                      <w:rPr>
                        <w:szCs w:val="20"/>
                      </w:rPr>
                    </w:pPr>
                    <w:r w:rsidRPr="00EA531A">
                      <w:rPr>
                        <w:szCs w:val="20"/>
                      </w:rPr>
                      <w:t>Korte omschrijving van de werkzaamheden, waaruit blijkt dat u aan de aangegeven kerncompetentie voldoet</w:t>
                    </w:r>
                  </w:p>
                </w:tc>
                <w:tc>
                  <w:tcPr>
                    <w:tcW w:w="6181" w:type="dxa"/>
                  </w:tcPr>
                  <w:p w14:paraId="0168FDB9" w14:textId="77777777" w:rsidR="00150FC3" w:rsidRPr="00EA531A" w:rsidRDefault="002211E2" w:rsidP="00C663AE">
                    <w:pPr>
                      <w:pStyle w:val="Referentie"/>
                      <w:rPr>
                        <w:szCs w:val="20"/>
                      </w:rPr>
                    </w:pPr>
                    <w:sdt>
                      <w:sdtPr>
                        <w:rPr>
                          <w:szCs w:val="20"/>
                        </w:rPr>
                        <w:id w:val="-1140421808"/>
                        <w:placeholder>
                          <w:docPart w:val="BA47CBF3CAFE4ACA859CAB2472E33B9B"/>
                        </w:placeholder>
                        <w:showingPlcHdr/>
                        <w:text/>
                      </w:sdtPr>
                      <w:sdtEndPr/>
                      <w:sdtContent>
                        <w:r w:rsidR="00150FC3" w:rsidRPr="00EA531A">
                          <w:rPr>
                            <w:rStyle w:val="Tekstvantijdelijkeaanduiding"/>
                            <w:color w:val="A6A6A6" w:themeColor="background1" w:themeShade="A6"/>
                            <w:szCs w:val="20"/>
                          </w:rPr>
                          <w:t>[Omschrijving van de uitgevoerde werkzaamheden]</w:t>
                        </w:r>
                      </w:sdtContent>
                    </w:sdt>
                  </w:p>
                </w:tc>
              </w:tr>
              <w:tr w:rsidR="00150FC3" w:rsidRPr="00EA531A" w14:paraId="146C67EE" w14:textId="77777777" w:rsidTr="00A96B55">
                <w:trPr>
                  <w:trHeight w:val="227"/>
                </w:trPr>
                <w:tc>
                  <w:tcPr>
                    <w:tcW w:w="9634" w:type="dxa"/>
                    <w:gridSpan w:val="2"/>
                    <w:shd w:val="clear" w:color="auto" w:fill="D9D9D9" w:themeFill="background1" w:themeFillShade="D9"/>
                    <w:vAlign w:val="bottom"/>
                  </w:tcPr>
                  <w:p w14:paraId="5838C1B7" w14:textId="77777777" w:rsidR="00150FC3" w:rsidRPr="00EA531A" w:rsidRDefault="00150FC3" w:rsidP="00C663AE">
                    <w:pPr>
                      <w:pStyle w:val="Geenafstand"/>
                      <w:rPr>
                        <w:b/>
                        <w:bCs/>
                        <w:sz w:val="20"/>
                        <w:szCs w:val="20"/>
                      </w:rPr>
                    </w:pPr>
                    <w:r w:rsidRPr="00EA531A">
                      <w:rPr>
                        <w:b/>
                        <w:bCs/>
                        <w:sz w:val="20"/>
                        <w:szCs w:val="20"/>
                      </w:rPr>
                      <w:t>Overige relevante informatie en/of toelichting bij de kerncompetentie(s)</w:t>
                    </w:r>
                  </w:p>
                </w:tc>
              </w:tr>
              <w:tr w:rsidR="00150FC3" w:rsidRPr="00EA531A" w14:paraId="1A419E5A" w14:textId="77777777" w:rsidTr="00A96B55">
                <w:trPr>
                  <w:trHeight w:val="227"/>
                </w:trPr>
                <w:tc>
                  <w:tcPr>
                    <w:tcW w:w="9634" w:type="dxa"/>
                    <w:gridSpan w:val="2"/>
                  </w:tcPr>
                  <w:p w14:paraId="1DDBDA8C" w14:textId="77777777" w:rsidR="00150FC3" w:rsidRPr="00EA531A" w:rsidRDefault="002211E2" w:rsidP="00C663AE">
                    <w:pPr>
                      <w:pStyle w:val="Referentie"/>
                      <w:rPr>
                        <w:szCs w:val="20"/>
                      </w:rPr>
                    </w:pPr>
                    <w:sdt>
                      <w:sdtPr>
                        <w:rPr>
                          <w:szCs w:val="20"/>
                        </w:rPr>
                        <w:id w:val="773049995"/>
                        <w:placeholder>
                          <w:docPart w:val="A046098AFCAE4FB187AA18BB82B70773"/>
                        </w:placeholder>
                        <w:showingPlcHdr/>
                        <w:text/>
                      </w:sdtPr>
                      <w:sdtEndPr/>
                      <w:sdtContent>
                        <w:r w:rsidR="00150FC3" w:rsidRPr="00EA531A">
                          <w:rPr>
                            <w:rStyle w:val="Tekstvantijdelijkeaanduiding"/>
                            <w:color w:val="A6A6A6" w:themeColor="background1" w:themeShade="A6"/>
                            <w:szCs w:val="20"/>
                          </w:rPr>
                          <w:t>[Indien van toepassing, een omschrijving van de overige relevante informatie]</w:t>
                        </w:r>
                      </w:sdtContent>
                    </w:sdt>
                  </w:p>
                  <w:p w14:paraId="165BF278" w14:textId="77777777" w:rsidR="00150FC3" w:rsidRPr="00EA531A" w:rsidRDefault="00150FC3" w:rsidP="00C663AE">
                    <w:pPr>
                      <w:pStyle w:val="Referentie"/>
                      <w:rPr>
                        <w:szCs w:val="20"/>
                      </w:rPr>
                    </w:pPr>
                  </w:p>
                  <w:p w14:paraId="6071B59E" w14:textId="77777777" w:rsidR="00150FC3" w:rsidRPr="00EA531A" w:rsidRDefault="00150FC3" w:rsidP="00C663AE">
                    <w:pPr>
                      <w:pStyle w:val="Referentie"/>
                      <w:rPr>
                        <w:szCs w:val="20"/>
                      </w:rPr>
                    </w:pPr>
                  </w:p>
                  <w:p w14:paraId="055147F1" w14:textId="77777777" w:rsidR="00150FC3" w:rsidRPr="00EA531A" w:rsidRDefault="00150FC3" w:rsidP="00C663AE">
                    <w:pPr>
                      <w:pStyle w:val="Referentie"/>
                      <w:rPr>
                        <w:szCs w:val="20"/>
                      </w:rPr>
                    </w:pPr>
                  </w:p>
                </w:tc>
              </w:tr>
            </w:tbl>
            <w:p w14:paraId="4A490BFB" w14:textId="64666EEC" w:rsidR="006F7C07" w:rsidRDefault="002211E2" w:rsidP="006F660C">
              <w:pPr>
                <w:pStyle w:val="GRVraag"/>
                <w:numPr>
                  <w:ilvl w:val="0"/>
                  <w:numId w:val="0"/>
                </w:numPr>
                <w:tabs>
                  <w:tab w:val="left" w:pos="4536"/>
                </w:tabs>
              </w:pPr>
            </w:p>
          </w:sdtContent>
        </w:sdt>
      </w:sdtContent>
    </w:sdt>
    <w:sdt>
      <w:sdtPr>
        <w:rPr>
          <w:rFonts w:ascii="Ubuntu Light" w:hAnsi="Ubuntu Light"/>
          <w:color w:val="44546A" w:themeColor="text2"/>
          <w:sz w:val="20"/>
          <w:szCs w:val="20"/>
          <w:lang w:eastAsia="nl-NL"/>
        </w:rPr>
        <w:id w:val="872266914"/>
      </w:sdtPr>
      <w:sdtEndPr>
        <w:rPr>
          <w:rFonts w:asciiTheme="minorHAnsi" w:hAnsiTheme="minorHAnsi"/>
          <w:szCs w:val="14"/>
        </w:rPr>
      </w:sdtEndPr>
      <w:sdtContent>
        <w:sdt>
          <w:sdtPr>
            <w:rPr>
              <w:rFonts w:ascii="Ubuntu Light" w:hAnsi="Ubuntu Light"/>
              <w:color w:val="44546A" w:themeColor="text2"/>
              <w:sz w:val="20"/>
              <w:szCs w:val="20"/>
              <w:lang w:eastAsia="nl-NL"/>
            </w:rPr>
            <w:id w:val="65542309"/>
            <w:placeholder>
              <w:docPart w:val="0E5609FBC89C48DFAE8BD012C0DCF583"/>
            </w:placeholder>
          </w:sdtPr>
          <w:sdtEndPr/>
          <w:sdtContent>
            <w:p w14:paraId="79C651D4" w14:textId="3009064E" w:rsidR="00C0523F" w:rsidRPr="00A839DD" w:rsidRDefault="00C0523F" w:rsidP="00C0523F">
              <w:pPr>
                <w:pStyle w:val="Geenafstand"/>
                <w:numPr>
                  <w:ilvl w:val="0"/>
                  <w:numId w:val="11"/>
                </w:numPr>
                <w:spacing w:line="280" w:lineRule="atLeast"/>
                <w:ind w:left="425" w:hanging="425"/>
                <w:jc w:val="both"/>
                <w:rPr>
                  <w:rFonts w:ascii="Ubuntu Light" w:hAnsi="Ubuntu Light"/>
                  <w:sz w:val="20"/>
                  <w:szCs w:val="20"/>
                </w:rPr>
              </w:pPr>
              <w:r w:rsidRPr="00A839DD">
                <w:rPr>
                  <w:rFonts w:ascii="Ubuntu Light" w:hAnsi="Ubuntu Light"/>
                  <w:sz w:val="20"/>
                  <w:szCs w:val="20"/>
                </w:rPr>
                <w:t>Als Inschrijver heeft u aantoonbare ervaring met</w:t>
              </w:r>
              <w:r>
                <w:rPr>
                  <w:rFonts w:ascii="Ubuntu Light" w:hAnsi="Ubuntu Light"/>
                  <w:sz w:val="20"/>
                  <w:szCs w:val="20"/>
                </w:rPr>
                <w:t xml:space="preserve"> de vervanging van ten minste 2.000 armaturen en 300 masten binnen een tijdsbestek van 1 jaar</w:t>
              </w:r>
            </w:p>
            <w:tbl>
              <w:tblPr>
                <w:tblStyle w:val="Tabelraster"/>
                <w:tblW w:w="9634" w:type="dxa"/>
                <w:tblLook w:val="04A0" w:firstRow="1" w:lastRow="0" w:firstColumn="1" w:lastColumn="0" w:noHBand="0" w:noVBand="1"/>
              </w:tblPr>
              <w:tblGrid>
                <w:gridCol w:w="3453"/>
                <w:gridCol w:w="6181"/>
              </w:tblGrid>
              <w:tr w:rsidR="006F660C" w:rsidRPr="00EA531A" w14:paraId="16B8A501" w14:textId="77777777" w:rsidTr="00281697">
                <w:trPr>
                  <w:cnfStyle w:val="100000000000" w:firstRow="1" w:lastRow="0" w:firstColumn="0" w:lastColumn="0" w:oddVBand="0" w:evenVBand="0" w:oddHBand="0" w:evenHBand="0" w:firstRowFirstColumn="0" w:firstRowLastColumn="0" w:lastRowFirstColumn="0" w:lastRowLastColumn="0"/>
                  <w:trHeight w:val="227"/>
                </w:trPr>
                <w:tc>
                  <w:tcPr>
                    <w:tcW w:w="3453" w:type="dxa"/>
                    <w:vAlign w:val="bottom"/>
                  </w:tcPr>
                  <w:p w14:paraId="1D73FC00" w14:textId="77777777" w:rsidR="006F660C" w:rsidRPr="00EA531A" w:rsidRDefault="006F660C" w:rsidP="00281697">
                    <w:pPr>
                      <w:pStyle w:val="Referentie"/>
                      <w:rPr>
                        <w:rFonts w:ascii="Ubuntu Light" w:hAnsi="Ubuntu Light"/>
                        <w:szCs w:val="20"/>
                      </w:rPr>
                    </w:pPr>
                    <w:r w:rsidRPr="00EA531A">
                      <w:rPr>
                        <w:rFonts w:ascii="Ubuntu Light" w:hAnsi="Ubuntu Light"/>
                        <w:szCs w:val="20"/>
                      </w:rPr>
                      <w:t>Naam Inschrijver</w:t>
                    </w:r>
                  </w:p>
                </w:tc>
                <w:tc>
                  <w:tcPr>
                    <w:tcW w:w="6181" w:type="dxa"/>
                    <w:vAlign w:val="bottom"/>
                  </w:tcPr>
                  <w:p w14:paraId="05974181" w14:textId="77777777" w:rsidR="006F660C" w:rsidRPr="00EA531A" w:rsidRDefault="002211E2" w:rsidP="00281697">
                    <w:pPr>
                      <w:pStyle w:val="Referentie"/>
                      <w:rPr>
                        <w:rFonts w:ascii="Ubuntu Light" w:hAnsi="Ubuntu Light"/>
                        <w:szCs w:val="20"/>
                      </w:rPr>
                    </w:pPr>
                    <w:sdt>
                      <w:sdtPr>
                        <w:rPr>
                          <w:rFonts w:ascii="Ubuntu Light" w:hAnsi="Ubuntu Light"/>
                          <w:szCs w:val="20"/>
                        </w:rPr>
                        <w:id w:val="-1200465977"/>
                        <w:placeholder>
                          <w:docPart w:val="D2E5FEB6BFB040F3A6319628D47D0AC3"/>
                        </w:placeholder>
                        <w:showingPlcHdr/>
                        <w:text/>
                      </w:sdtPr>
                      <w:sdtEndPr/>
                      <w:sdtContent>
                        <w:r w:rsidR="006F660C" w:rsidRPr="00EA531A">
                          <w:rPr>
                            <w:rStyle w:val="Tekstvantijdelijkeaanduiding"/>
                            <w:rFonts w:ascii="Ubuntu Light" w:hAnsi="Ubuntu Light"/>
                            <w:color w:val="A6A6A6" w:themeColor="background1" w:themeShade="A6"/>
                            <w:szCs w:val="20"/>
                          </w:rPr>
                          <w:t>[Naam Inschrijver]</w:t>
                        </w:r>
                      </w:sdtContent>
                    </w:sdt>
                  </w:p>
                </w:tc>
              </w:tr>
              <w:tr w:rsidR="006F660C" w:rsidRPr="00EA531A" w14:paraId="1D8BBCAD" w14:textId="77777777" w:rsidTr="00281697">
                <w:trPr>
                  <w:trHeight w:val="227"/>
                </w:trPr>
                <w:tc>
                  <w:tcPr>
                    <w:tcW w:w="9634" w:type="dxa"/>
                    <w:gridSpan w:val="2"/>
                    <w:shd w:val="clear" w:color="auto" w:fill="D9D9D9" w:themeFill="background1" w:themeFillShade="D9"/>
                    <w:vAlign w:val="bottom"/>
                  </w:tcPr>
                  <w:p w14:paraId="449EDCDC" w14:textId="77777777" w:rsidR="006F660C" w:rsidRPr="00EA531A" w:rsidRDefault="006F660C" w:rsidP="00281697">
                    <w:pPr>
                      <w:pStyle w:val="Geenafstand"/>
                      <w:rPr>
                        <w:b/>
                        <w:bCs/>
                        <w:sz w:val="20"/>
                        <w:szCs w:val="20"/>
                      </w:rPr>
                    </w:pPr>
                    <w:r w:rsidRPr="00EA531A">
                      <w:rPr>
                        <w:b/>
                        <w:bCs/>
                        <w:sz w:val="20"/>
                        <w:szCs w:val="20"/>
                      </w:rPr>
                      <w:t>Gegevens opdrachtgever</w:t>
                    </w:r>
                  </w:p>
                </w:tc>
              </w:tr>
              <w:tr w:rsidR="006F660C" w:rsidRPr="00EA531A" w14:paraId="6931F269" w14:textId="77777777" w:rsidTr="00281697">
                <w:trPr>
                  <w:trHeight w:val="227"/>
                </w:trPr>
                <w:tc>
                  <w:tcPr>
                    <w:tcW w:w="3453" w:type="dxa"/>
                    <w:vAlign w:val="bottom"/>
                  </w:tcPr>
                  <w:p w14:paraId="14D2056D" w14:textId="77777777" w:rsidR="006F660C" w:rsidRPr="00EA531A" w:rsidRDefault="006F660C" w:rsidP="00281697">
                    <w:pPr>
                      <w:pStyle w:val="Referentie"/>
                      <w:rPr>
                        <w:szCs w:val="20"/>
                      </w:rPr>
                    </w:pPr>
                    <w:r w:rsidRPr="00EA531A">
                      <w:rPr>
                        <w:szCs w:val="20"/>
                      </w:rPr>
                      <w:t>Opdrachtgever</w:t>
                    </w:r>
                  </w:p>
                </w:tc>
                <w:tc>
                  <w:tcPr>
                    <w:tcW w:w="6181" w:type="dxa"/>
                  </w:tcPr>
                  <w:p w14:paraId="5826F280" w14:textId="77777777" w:rsidR="006F660C" w:rsidRPr="00EA531A" w:rsidRDefault="002211E2" w:rsidP="00281697">
                    <w:pPr>
                      <w:pStyle w:val="Referentie"/>
                      <w:rPr>
                        <w:szCs w:val="20"/>
                      </w:rPr>
                    </w:pPr>
                    <w:sdt>
                      <w:sdtPr>
                        <w:rPr>
                          <w:szCs w:val="20"/>
                        </w:rPr>
                        <w:id w:val="-1328589816"/>
                        <w:placeholder>
                          <w:docPart w:val="4B5DC7E2FD594E01A29F0A22D044FE9A"/>
                        </w:placeholder>
                        <w:showingPlcHdr/>
                        <w:text/>
                      </w:sdtPr>
                      <w:sdtEndPr/>
                      <w:sdtContent>
                        <w:r w:rsidR="006F660C" w:rsidRPr="00EA531A">
                          <w:rPr>
                            <w:rStyle w:val="Tekstvantijdelijkeaanduiding"/>
                            <w:color w:val="A6A6A6" w:themeColor="background1" w:themeShade="A6"/>
                            <w:szCs w:val="20"/>
                          </w:rPr>
                          <w:t>[Naam Opdrachtgever ]</w:t>
                        </w:r>
                      </w:sdtContent>
                    </w:sdt>
                  </w:p>
                </w:tc>
              </w:tr>
              <w:tr w:rsidR="006F660C" w:rsidRPr="00EA531A" w14:paraId="3E7C3F81" w14:textId="77777777" w:rsidTr="00281697">
                <w:trPr>
                  <w:trHeight w:val="227"/>
                </w:trPr>
                <w:tc>
                  <w:tcPr>
                    <w:tcW w:w="3453" w:type="dxa"/>
                    <w:vAlign w:val="bottom"/>
                  </w:tcPr>
                  <w:p w14:paraId="3C2DA526" w14:textId="77777777" w:rsidR="006F660C" w:rsidRPr="00EA531A" w:rsidRDefault="006F660C" w:rsidP="00281697">
                    <w:pPr>
                      <w:pStyle w:val="Referentie"/>
                      <w:rPr>
                        <w:szCs w:val="20"/>
                      </w:rPr>
                    </w:pPr>
                    <w:r w:rsidRPr="00EA531A">
                      <w:rPr>
                        <w:szCs w:val="20"/>
                      </w:rPr>
                      <w:t>Adres</w:t>
                    </w:r>
                  </w:p>
                </w:tc>
                <w:tc>
                  <w:tcPr>
                    <w:tcW w:w="6181" w:type="dxa"/>
                  </w:tcPr>
                  <w:p w14:paraId="3E257813" w14:textId="77777777" w:rsidR="006F660C" w:rsidRPr="00EA531A" w:rsidRDefault="002211E2" w:rsidP="00281697">
                    <w:pPr>
                      <w:pStyle w:val="Referentie"/>
                      <w:rPr>
                        <w:szCs w:val="20"/>
                      </w:rPr>
                    </w:pPr>
                    <w:sdt>
                      <w:sdtPr>
                        <w:rPr>
                          <w:szCs w:val="20"/>
                        </w:rPr>
                        <w:id w:val="212476623"/>
                        <w:placeholder>
                          <w:docPart w:val="EEB287749F674802AA023056236AA5F7"/>
                        </w:placeholder>
                        <w:showingPlcHdr/>
                        <w:text/>
                      </w:sdtPr>
                      <w:sdtEndPr/>
                      <w:sdtContent>
                        <w:r w:rsidR="006F660C" w:rsidRPr="00EA531A">
                          <w:rPr>
                            <w:rStyle w:val="Tekstvantijdelijkeaanduiding"/>
                            <w:color w:val="A6A6A6" w:themeColor="background1" w:themeShade="A6"/>
                            <w:szCs w:val="20"/>
                          </w:rPr>
                          <w:t>[Adres Opdrachtgever ]</w:t>
                        </w:r>
                      </w:sdtContent>
                    </w:sdt>
                  </w:p>
                </w:tc>
              </w:tr>
              <w:tr w:rsidR="006F660C" w:rsidRPr="00EA531A" w14:paraId="3CE222E6" w14:textId="77777777" w:rsidTr="00281697">
                <w:trPr>
                  <w:trHeight w:val="227"/>
                </w:trPr>
                <w:tc>
                  <w:tcPr>
                    <w:tcW w:w="3453" w:type="dxa"/>
                    <w:vAlign w:val="bottom"/>
                  </w:tcPr>
                  <w:p w14:paraId="3F9D0018" w14:textId="77777777" w:rsidR="006F660C" w:rsidRPr="00EA531A" w:rsidRDefault="006F660C" w:rsidP="00281697">
                    <w:pPr>
                      <w:pStyle w:val="Referentie"/>
                      <w:rPr>
                        <w:szCs w:val="20"/>
                      </w:rPr>
                    </w:pPr>
                    <w:r w:rsidRPr="00EA531A">
                      <w:rPr>
                        <w:szCs w:val="20"/>
                      </w:rPr>
                      <w:t>Postcode en plaats</w:t>
                    </w:r>
                  </w:p>
                </w:tc>
                <w:tc>
                  <w:tcPr>
                    <w:tcW w:w="6181" w:type="dxa"/>
                  </w:tcPr>
                  <w:p w14:paraId="05197675" w14:textId="77777777" w:rsidR="006F660C" w:rsidRPr="00EA531A" w:rsidRDefault="002211E2" w:rsidP="00281697">
                    <w:pPr>
                      <w:pStyle w:val="Referentie"/>
                      <w:rPr>
                        <w:szCs w:val="20"/>
                      </w:rPr>
                    </w:pPr>
                    <w:sdt>
                      <w:sdtPr>
                        <w:rPr>
                          <w:szCs w:val="20"/>
                        </w:rPr>
                        <w:id w:val="-1322188493"/>
                        <w:placeholder>
                          <w:docPart w:val="7FD846D4CB074E4D86F89342121499ED"/>
                        </w:placeholder>
                        <w:showingPlcHdr/>
                        <w:text/>
                      </w:sdtPr>
                      <w:sdtEndPr/>
                      <w:sdtContent>
                        <w:r w:rsidR="006F660C" w:rsidRPr="00EA531A">
                          <w:rPr>
                            <w:rStyle w:val="Tekstvantijdelijkeaanduiding"/>
                            <w:color w:val="A6A6A6" w:themeColor="background1" w:themeShade="A6"/>
                            <w:szCs w:val="20"/>
                          </w:rPr>
                          <w:t>[Postcode en plaats Opdrachtgever ]</w:t>
                        </w:r>
                      </w:sdtContent>
                    </w:sdt>
                  </w:p>
                </w:tc>
              </w:tr>
              <w:tr w:rsidR="006F660C" w:rsidRPr="00EA531A" w14:paraId="613E1DA1" w14:textId="77777777" w:rsidTr="00281697">
                <w:trPr>
                  <w:trHeight w:val="227"/>
                </w:trPr>
                <w:tc>
                  <w:tcPr>
                    <w:tcW w:w="3453" w:type="dxa"/>
                    <w:vAlign w:val="bottom"/>
                  </w:tcPr>
                  <w:p w14:paraId="4A619477" w14:textId="77777777" w:rsidR="006F660C" w:rsidRPr="00EA531A" w:rsidRDefault="006F660C" w:rsidP="00281697">
                    <w:pPr>
                      <w:pStyle w:val="Referentie"/>
                      <w:rPr>
                        <w:szCs w:val="20"/>
                      </w:rPr>
                    </w:pPr>
                    <w:r w:rsidRPr="00EA531A">
                      <w:rPr>
                        <w:szCs w:val="20"/>
                      </w:rPr>
                      <w:t>Contactpersoon</w:t>
                    </w:r>
                  </w:p>
                </w:tc>
                <w:tc>
                  <w:tcPr>
                    <w:tcW w:w="6181" w:type="dxa"/>
                  </w:tcPr>
                  <w:p w14:paraId="1C897AF0" w14:textId="77777777" w:rsidR="006F660C" w:rsidRPr="00EA531A" w:rsidRDefault="002211E2" w:rsidP="00281697">
                    <w:pPr>
                      <w:pStyle w:val="Referentie"/>
                      <w:rPr>
                        <w:szCs w:val="20"/>
                      </w:rPr>
                    </w:pPr>
                    <w:sdt>
                      <w:sdtPr>
                        <w:rPr>
                          <w:szCs w:val="20"/>
                        </w:rPr>
                        <w:id w:val="1188256530"/>
                        <w:placeholder>
                          <w:docPart w:val="F9872C8A62B7480297A292ED76D00382"/>
                        </w:placeholder>
                        <w:showingPlcHdr/>
                        <w:text/>
                      </w:sdtPr>
                      <w:sdtEndPr/>
                      <w:sdtContent>
                        <w:r w:rsidR="006F660C" w:rsidRPr="00EA531A">
                          <w:rPr>
                            <w:rStyle w:val="Tekstvantijdelijkeaanduiding"/>
                            <w:color w:val="A6A6A6" w:themeColor="background1" w:themeShade="A6"/>
                            <w:szCs w:val="20"/>
                          </w:rPr>
                          <w:t>[Contactpersoon referentieopdracht ]</w:t>
                        </w:r>
                      </w:sdtContent>
                    </w:sdt>
                  </w:p>
                </w:tc>
              </w:tr>
              <w:tr w:rsidR="006F660C" w:rsidRPr="00EA531A" w14:paraId="0D0FD424" w14:textId="77777777" w:rsidTr="00281697">
                <w:trPr>
                  <w:trHeight w:val="227"/>
                </w:trPr>
                <w:tc>
                  <w:tcPr>
                    <w:tcW w:w="3453" w:type="dxa"/>
                    <w:vAlign w:val="bottom"/>
                  </w:tcPr>
                  <w:p w14:paraId="27039E87" w14:textId="77777777" w:rsidR="006F660C" w:rsidRPr="00EA531A" w:rsidRDefault="006F660C" w:rsidP="00281697">
                    <w:pPr>
                      <w:pStyle w:val="Referentie"/>
                      <w:rPr>
                        <w:szCs w:val="20"/>
                      </w:rPr>
                    </w:pPr>
                    <w:r w:rsidRPr="00EA531A">
                      <w:rPr>
                        <w:szCs w:val="20"/>
                      </w:rPr>
                      <w:t>Telefoonnummer</w:t>
                    </w:r>
                  </w:p>
                </w:tc>
                <w:tc>
                  <w:tcPr>
                    <w:tcW w:w="6181" w:type="dxa"/>
                  </w:tcPr>
                  <w:p w14:paraId="50E5703E" w14:textId="77777777" w:rsidR="006F660C" w:rsidRPr="00EA531A" w:rsidRDefault="002211E2" w:rsidP="00281697">
                    <w:pPr>
                      <w:pStyle w:val="Referentie"/>
                      <w:rPr>
                        <w:szCs w:val="20"/>
                      </w:rPr>
                    </w:pPr>
                    <w:sdt>
                      <w:sdtPr>
                        <w:rPr>
                          <w:szCs w:val="20"/>
                        </w:rPr>
                        <w:id w:val="509720727"/>
                        <w:placeholder>
                          <w:docPart w:val="1806864693FF465EBEA42C68C81C3FA6"/>
                        </w:placeholder>
                        <w:showingPlcHdr/>
                        <w:text/>
                      </w:sdtPr>
                      <w:sdtEndPr/>
                      <w:sdtContent>
                        <w:r w:rsidR="006F660C" w:rsidRPr="00EA531A">
                          <w:rPr>
                            <w:rStyle w:val="Tekstvantijdelijkeaanduiding"/>
                            <w:color w:val="A6A6A6" w:themeColor="background1" w:themeShade="A6"/>
                            <w:szCs w:val="20"/>
                          </w:rPr>
                          <w:t>[Telefoonnummer contactpersoon ]</w:t>
                        </w:r>
                      </w:sdtContent>
                    </w:sdt>
                  </w:p>
                </w:tc>
              </w:tr>
              <w:tr w:rsidR="006F660C" w:rsidRPr="00EA531A" w14:paraId="3E9AB539" w14:textId="77777777" w:rsidTr="00281697">
                <w:trPr>
                  <w:trHeight w:val="227"/>
                </w:trPr>
                <w:tc>
                  <w:tcPr>
                    <w:tcW w:w="9634" w:type="dxa"/>
                    <w:gridSpan w:val="2"/>
                    <w:shd w:val="clear" w:color="auto" w:fill="D9D9D9" w:themeFill="background1" w:themeFillShade="D9"/>
                    <w:vAlign w:val="bottom"/>
                  </w:tcPr>
                  <w:p w14:paraId="334A25D9" w14:textId="77777777" w:rsidR="006F660C" w:rsidRPr="00EA531A" w:rsidRDefault="006F660C" w:rsidP="00281697">
                    <w:pPr>
                      <w:pStyle w:val="Geenafstand"/>
                      <w:rPr>
                        <w:b/>
                        <w:bCs/>
                        <w:sz w:val="20"/>
                        <w:szCs w:val="20"/>
                      </w:rPr>
                    </w:pPr>
                    <w:r w:rsidRPr="00EA531A">
                      <w:rPr>
                        <w:b/>
                        <w:bCs/>
                        <w:sz w:val="20"/>
                        <w:szCs w:val="20"/>
                      </w:rPr>
                      <w:t>Algemene informatie referentieopdracht</w:t>
                    </w:r>
                  </w:p>
                </w:tc>
              </w:tr>
              <w:tr w:rsidR="006F660C" w:rsidRPr="00EA531A" w14:paraId="2FFB1262" w14:textId="77777777" w:rsidTr="00281697">
                <w:trPr>
                  <w:trHeight w:val="227"/>
                </w:trPr>
                <w:tc>
                  <w:tcPr>
                    <w:tcW w:w="3453" w:type="dxa"/>
                    <w:vAlign w:val="bottom"/>
                  </w:tcPr>
                  <w:p w14:paraId="502718CF" w14:textId="77777777" w:rsidR="006F660C" w:rsidRPr="00EA531A" w:rsidRDefault="006F660C" w:rsidP="00281697">
                    <w:pPr>
                      <w:pStyle w:val="Referentie"/>
                      <w:rPr>
                        <w:szCs w:val="20"/>
                      </w:rPr>
                    </w:pPr>
                    <w:r w:rsidRPr="00EA531A">
                      <w:rPr>
                        <w:szCs w:val="20"/>
                      </w:rPr>
                      <w:t>Startdatum opdracht</w:t>
                    </w:r>
                  </w:p>
                </w:tc>
                <w:tc>
                  <w:tcPr>
                    <w:tcW w:w="6181" w:type="dxa"/>
                  </w:tcPr>
                  <w:p w14:paraId="06EF9385" w14:textId="77777777" w:rsidR="006F660C" w:rsidRPr="00EA531A" w:rsidRDefault="002211E2" w:rsidP="00281697">
                    <w:pPr>
                      <w:pStyle w:val="Referentie"/>
                      <w:rPr>
                        <w:szCs w:val="20"/>
                      </w:rPr>
                    </w:pPr>
                    <w:sdt>
                      <w:sdtPr>
                        <w:rPr>
                          <w:szCs w:val="20"/>
                        </w:rPr>
                        <w:id w:val="-1908830595"/>
                        <w:placeholder>
                          <w:docPart w:val="43370FC75123442EBD09389FD248AD4C"/>
                        </w:placeholder>
                        <w:showingPlcHdr/>
                        <w:date>
                          <w:dateFormat w:val="d MMMM yyyy"/>
                          <w:lid w:val="nl-NL"/>
                          <w:storeMappedDataAs w:val="dateTime"/>
                          <w:calendar w:val="gregorian"/>
                        </w:date>
                      </w:sdtPr>
                      <w:sdtEndPr/>
                      <w:sdtContent>
                        <w:r w:rsidR="006F660C" w:rsidRPr="00EA531A">
                          <w:rPr>
                            <w:rStyle w:val="Tekstvantijdelijkeaanduiding"/>
                            <w:color w:val="A6A6A6" w:themeColor="background1" w:themeShade="A6"/>
                            <w:szCs w:val="20"/>
                          </w:rPr>
                          <w:t>[Vul startdatum in]</w:t>
                        </w:r>
                      </w:sdtContent>
                    </w:sdt>
                  </w:p>
                </w:tc>
              </w:tr>
              <w:tr w:rsidR="006F660C" w:rsidRPr="00EA531A" w14:paraId="4E6C1985" w14:textId="77777777" w:rsidTr="00281697">
                <w:trPr>
                  <w:trHeight w:val="227"/>
                </w:trPr>
                <w:tc>
                  <w:tcPr>
                    <w:tcW w:w="3453" w:type="dxa"/>
                    <w:vAlign w:val="bottom"/>
                  </w:tcPr>
                  <w:p w14:paraId="4DFD14DD" w14:textId="77777777" w:rsidR="006F660C" w:rsidRPr="00EA531A" w:rsidRDefault="006F660C" w:rsidP="00281697">
                    <w:pPr>
                      <w:pStyle w:val="Referentie"/>
                      <w:rPr>
                        <w:szCs w:val="20"/>
                      </w:rPr>
                    </w:pPr>
                    <w:r w:rsidRPr="00EA531A">
                      <w:rPr>
                        <w:szCs w:val="20"/>
                      </w:rPr>
                      <w:t>Einddatum opdracht</w:t>
                    </w:r>
                  </w:p>
                </w:tc>
                <w:tc>
                  <w:tcPr>
                    <w:tcW w:w="6181" w:type="dxa"/>
                  </w:tcPr>
                  <w:p w14:paraId="01164545" w14:textId="77777777" w:rsidR="006F660C" w:rsidRPr="00EA531A" w:rsidRDefault="002211E2" w:rsidP="00281697">
                    <w:pPr>
                      <w:pStyle w:val="Referentie"/>
                      <w:rPr>
                        <w:szCs w:val="20"/>
                      </w:rPr>
                    </w:pPr>
                    <w:sdt>
                      <w:sdtPr>
                        <w:rPr>
                          <w:szCs w:val="20"/>
                        </w:rPr>
                        <w:id w:val="-1637179515"/>
                        <w:placeholder>
                          <w:docPart w:val="EB5F06AF09D443CE895CD68770B9A57A"/>
                        </w:placeholder>
                        <w:showingPlcHdr/>
                        <w:date>
                          <w:dateFormat w:val="d MMMM yyyy"/>
                          <w:lid w:val="nl-NL"/>
                          <w:storeMappedDataAs w:val="dateTime"/>
                          <w:calendar w:val="gregorian"/>
                        </w:date>
                      </w:sdtPr>
                      <w:sdtEndPr/>
                      <w:sdtContent>
                        <w:r w:rsidR="006F660C" w:rsidRPr="00EA531A">
                          <w:rPr>
                            <w:rStyle w:val="Tekstvantijdelijkeaanduiding"/>
                            <w:color w:val="A6A6A6" w:themeColor="background1" w:themeShade="A6"/>
                            <w:szCs w:val="20"/>
                          </w:rPr>
                          <w:t>[Vul startdatum in]</w:t>
                        </w:r>
                      </w:sdtContent>
                    </w:sdt>
                  </w:p>
                </w:tc>
              </w:tr>
              <w:tr w:rsidR="006F660C" w:rsidRPr="00EA531A" w14:paraId="340AB40E" w14:textId="77777777" w:rsidTr="00281697">
                <w:trPr>
                  <w:trHeight w:val="227"/>
                </w:trPr>
                <w:tc>
                  <w:tcPr>
                    <w:tcW w:w="3453" w:type="dxa"/>
                    <w:vAlign w:val="bottom"/>
                  </w:tcPr>
                  <w:p w14:paraId="241BD8AA" w14:textId="77777777" w:rsidR="006F660C" w:rsidRPr="00EA531A" w:rsidRDefault="006F660C" w:rsidP="00281697">
                    <w:pPr>
                      <w:pStyle w:val="Referentie"/>
                      <w:rPr>
                        <w:szCs w:val="20"/>
                      </w:rPr>
                    </w:pPr>
                    <w:r w:rsidRPr="00EA531A">
                      <w:rPr>
                        <w:szCs w:val="20"/>
                      </w:rPr>
                      <w:t>Opdrachtwaarde</w:t>
                    </w:r>
                  </w:p>
                </w:tc>
                <w:tc>
                  <w:tcPr>
                    <w:tcW w:w="6181" w:type="dxa"/>
                  </w:tcPr>
                  <w:p w14:paraId="5B53AC6D" w14:textId="77777777" w:rsidR="006F660C" w:rsidRPr="00EA531A" w:rsidRDefault="002211E2" w:rsidP="00281697">
                    <w:pPr>
                      <w:pStyle w:val="Referentie"/>
                      <w:rPr>
                        <w:szCs w:val="20"/>
                      </w:rPr>
                    </w:pPr>
                    <w:sdt>
                      <w:sdtPr>
                        <w:rPr>
                          <w:szCs w:val="20"/>
                        </w:rPr>
                        <w:id w:val="542947477"/>
                        <w:placeholder>
                          <w:docPart w:val="A45FCF342EE94B78B428E4288BE023DA"/>
                        </w:placeholder>
                        <w:showingPlcHdr/>
                        <w:text/>
                      </w:sdtPr>
                      <w:sdtEndPr/>
                      <w:sdtContent>
                        <w:r w:rsidR="006F660C" w:rsidRPr="00EA531A">
                          <w:rPr>
                            <w:rStyle w:val="Tekstvantijdelijkeaanduiding"/>
                            <w:color w:val="A6A6A6" w:themeColor="background1" w:themeShade="A6"/>
                            <w:szCs w:val="20"/>
                          </w:rPr>
                          <w:t>[Bedrag in Euro of aantallen ]</w:t>
                        </w:r>
                      </w:sdtContent>
                    </w:sdt>
                  </w:p>
                </w:tc>
              </w:tr>
              <w:tr w:rsidR="006F660C" w:rsidRPr="00EA531A" w14:paraId="38EA1C1B" w14:textId="77777777" w:rsidTr="00281697">
                <w:trPr>
                  <w:trHeight w:val="227"/>
                </w:trPr>
                <w:tc>
                  <w:tcPr>
                    <w:tcW w:w="3453" w:type="dxa"/>
                    <w:vAlign w:val="bottom"/>
                  </w:tcPr>
                  <w:p w14:paraId="19AA4A7D" w14:textId="77777777" w:rsidR="006F660C" w:rsidRPr="00EA531A" w:rsidRDefault="006F660C" w:rsidP="00281697">
                    <w:pPr>
                      <w:pStyle w:val="Referentie"/>
                      <w:rPr>
                        <w:szCs w:val="20"/>
                      </w:rPr>
                    </w:pPr>
                    <w:r w:rsidRPr="00EA531A">
                      <w:rPr>
                        <w:szCs w:val="20"/>
                      </w:rPr>
                      <w:t>Uitgevoerd door Inschrijver en/of Combinatie(lid)</w:t>
                    </w:r>
                  </w:p>
                </w:tc>
                <w:tc>
                  <w:tcPr>
                    <w:tcW w:w="6181" w:type="dxa"/>
                  </w:tcPr>
                  <w:p w14:paraId="34F8693D" w14:textId="77777777" w:rsidR="006F660C" w:rsidRPr="00EA531A" w:rsidRDefault="002211E2" w:rsidP="00281697">
                    <w:pPr>
                      <w:pStyle w:val="Referentie"/>
                      <w:rPr>
                        <w:szCs w:val="20"/>
                      </w:rPr>
                    </w:pPr>
                    <w:sdt>
                      <w:sdtPr>
                        <w:rPr>
                          <w:szCs w:val="20"/>
                        </w:rPr>
                        <w:id w:val="-1994017499"/>
                        <w:placeholder>
                          <w:docPart w:val="D74FE5C3B2BD44F09FED3B582400FCD2"/>
                        </w:placeholder>
                        <w:showingPlcHdr/>
                        <w:text/>
                      </w:sdtPr>
                      <w:sdtEndPr/>
                      <w:sdtContent>
                        <w:r w:rsidR="006F660C" w:rsidRPr="00EA531A">
                          <w:rPr>
                            <w:rStyle w:val="Tekstvantijdelijkeaanduiding"/>
                            <w:color w:val="A6A6A6" w:themeColor="background1" w:themeShade="A6"/>
                            <w:szCs w:val="20"/>
                          </w:rPr>
                          <w:t>[Toelichting uitvoering referentie]</w:t>
                        </w:r>
                      </w:sdtContent>
                    </w:sdt>
                  </w:p>
                </w:tc>
              </w:tr>
              <w:tr w:rsidR="006F660C" w:rsidRPr="00EA531A" w14:paraId="5D32F9EE" w14:textId="77777777" w:rsidTr="00281697">
                <w:trPr>
                  <w:trHeight w:val="227"/>
                </w:trPr>
                <w:tc>
                  <w:tcPr>
                    <w:tcW w:w="9634" w:type="dxa"/>
                    <w:gridSpan w:val="2"/>
                    <w:shd w:val="clear" w:color="auto" w:fill="D9D9D9" w:themeFill="background1" w:themeFillShade="D9"/>
                    <w:vAlign w:val="bottom"/>
                  </w:tcPr>
                  <w:p w14:paraId="08451493" w14:textId="77777777" w:rsidR="006F660C" w:rsidRPr="00EA531A" w:rsidRDefault="006F660C" w:rsidP="00281697">
                    <w:pPr>
                      <w:pStyle w:val="Geenafstand"/>
                      <w:rPr>
                        <w:b/>
                        <w:bCs/>
                        <w:sz w:val="20"/>
                        <w:szCs w:val="20"/>
                      </w:rPr>
                    </w:pPr>
                    <w:r w:rsidRPr="00EA531A">
                      <w:rPr>
                        <w:b/>
                        <w:bCs/>
                        <w:sz w:val="20"/>
                        <w:szCs w:val="20"/>
                      </w:rPr>
                      <w:t>Omschrijving van de referentieopdracht</w:t>
                    </w:r>
                  </w:p>
                </w:tc>
              </w:tr>
              <w:tr w:rsidR="006F660C" w:rsidRPr="00EA531A" w14:paraId="4512509D" w14:textId="77777777" w:rsidTr="00281697">
                <w:trPr>
                  <w:trHeight w:val="227"/>
                </w:trPr>
                <w:tc>
                  <w:tcPr>
                    <w:tcW w:w="3453" w:type="dxa"/>
                    <w:vAlign w:val="bottom"/>
                  </w:tcPr>
                  <w:p w14:paraId="07AB17F3" w14:textId="77777777" w:rsidR="006F660C" w:rsidRPr="00EA531A" w:rsidRDefault="006F660C" w:rsidP="00281697">
                    <w:pPr>
                      <w:pStyle w:val="Referentie"/>
                      <w:rPr>
                        <w:szCs w:val="20"/>
                      </w:rPr>
                    </w:pPr>
                    <w:r w:rsidRPr="00EA531A">
                      <w:rPr>
                        <w:szCs w:val="20"/>
                      </w:rPr>
                      <w:t>Titel van de opdracht</w:t>
                    </w:r>
                  </w:p>
                </w:tc>
                <w:tc>
                  <w:tcPr>
                    <w:tcW w:w="6181" w:type="dxa"/>
                  </w:tcPr>
                  <w:p w14:paraId="49C27BC0" w14:textId="77777777" w:rsidR="006F660C" w:rsidRPr="00EA531A" w:rsidRDefault="002211E2" w:rsidP="00281697">
                    <w:pPr>
                      <w:pStyle w:val="Referentie"/>
                      <w:rPr>
                        <w:szCs w:val="20"/>
                      </w:rPr>
                    </w:pPr>
                    <w:sdt>
                      <w:sdtPr>
                        <w:rPr>
                          <w:szCs w:val="20"/>
                        </w:rPr>
                        <w:id w:val="-1452469917"/>
                        <w:placeholder>
                          <w:docPart w:val="0BF4FE67FC9548009DD525525EBFDC8F"/>
                        </w:placeholder>
                        <w:showingPlcHdr/>
                        <w:text/>
                      </w:sdtPr>
                      <w:sdtEndPr/>
                      <w:sdtContent>
                        <w:r w:rsidR="006F660C" w:rsidRPr="00EA531A">
                          <w:rPr>
                            <w:rStyle w:val="Tekstvantijdelijkeaanduiding"/>
                            <w:color w:val="A6A6A6" w:themeColor="background1" w:themeShade="A6"/>
                            <w:szCs w:val="20"/>
                          </w:rPr>
                          <w:t>[Korte titel referentieopdracht]</w:t>
                        </w:r>
                      </w:sdtContent>
                    </w:sdt>
                  </w:p>
                </w:tc>
              </w:tr>
              <w:tr w:rsidR="006F660C" w:rsidRPr="00EA531A" w14:paraId="30703206" w14:textId="77777777" w:rsidTr="00281697">
                <w:trPr>
                  <w:trHeight w:val="227"/>
                </w:trPr>
                <w:tc>
                  <w:tcPr>
                    <w:tcW w:w="3453" w:type="dxa"/>
                    <w:vAlign w:val="bottom"/>
                  </w:tcPr>
                  <w:p w14:paraId="6AAB6509" w14:textId="77777777" w:rsidR="006F660C" w:rsidRPr="00EA531A" w:rsidRDefault="006F660C" w:rsidP="00281697">
                    <w:pPr>
                      <w:pStyle w:val="Referentie"/>
                      <w:rPr>
                        <w:szCs w:val="20"/>
                      </w:rPr>
                    </w:pPr>
                    <w:r w:rsidRPr="00EA531A">
                      <w:rPr>
                        <w:szCs w:val="20"/>
                      </w:rPr>
                      <w:t>De opdracht voldoet aan kerncompetentie</w:t>
                    </w:r>
                  </w:p>
                </w:tc>
                <w:tc>
                  <w:tcPr>
                    <w:tcW w:w="6181" w:type="dxa"/>
                  </w:tcPr>
                  <w:p w14:paraId="4C4FE77B" w14:textId="77777777" w:rsidR="006F660C" w:rsidRPr="00EA531A" w:rsidRDefault="002211E2" w:rsidP="00281697">
                    <w:pPr>
                      <w:pStyle w:val="Referentie"/>
                      <w:rPr>
                        <w:szCs w:val="20"/>
                      </w:rPr>
                    </w:pPr>
                    <w:sdt>
                      <w:sdtPr>
                        <w:rPr>
                          <w:szCs w:val="20"/>
                        </w:rPr>
                        <w:id w:val="1567300012"/>
                        <w:placeholder>
                          <w:docPart w:val="567C4246B395443095919053E64A85B3"/>
                        </w:placeholder>
                        <w:showingPlcHdr/>
                        <w:text/>
                      </w:sdtPr>
                      <w:sdtEndPr/>
                      <w:sdtContent>
                        <w:r w:rsidR="006F660C" w:rsidRPr="00EA531A">
                          <w:rPr>
                            <w:rStyle w:val="Tekstvantijdelijkeaanduiding"/>
                            <w:color w:val="A6A6A6" w:themeColor="background1" w:themeShade="A6"/>
                            <w:szCs w:val="20"/>
                          </w:rPr>
                          <w:t>[Benoeming kerncompetentie Beschrijvend Document]</w:t>
                        </w:r>
                      </w:sdtContent>
                    </w:sdt>
                  </w:p>
                </w:tc>
              </w:tr>
              <w:tr w:rsidR="006F660C" w:rsidRPr="00EA531A" w14:paraId="6E1AA929" w14:textId="77777777" w:rsidTr="00281697">
                <w:trPr>
                  <w:trHeight w:val="227"/>
                </w:trPr>
                <w:tc>
                  <w:tcPr>
                    <w:tcW w:w="3453" w:type="dxa"/>
                    <w:vAlign w:val="bottom"/>
                  </w:tcPr>
                  <w:p w14:paraId="5B3BEFF0" w14:textId="77777777" w:rsidR="006F660C" w:rsidRPr="00EA531A" w:rsidRDefault="006F660C" w:rsidP="00281697">
                    <w:pPr>
                      <w:pStyle w:val="Referentie"/>
                      <w:rPr>
                        <w:szCs w:val="20"/>
                      </w:rPr>
                    </w:pPr>
                    <w:r w:rsidRPr="00EA531A">
                      <w:rPr>
                        <w:szCs w:val="20"/>
                      </w:rPr>
                      <w:t>Korte omschrijving van de werkzaamheden, waaruit blijkt dat u aan de aangegeven kerncompetentie voldoet</w:t>
                    </w:r>
                  </w:p>
                </w:tc>
                <w:tc>
                  <w:tcPr>
                    <w:tcW w:w="6181" w:type="dxa"/>
                  </w:tcPr>
                  <w:p w14:paraId="2570A946" w14:textId="77777777" w:rsidR="006F660C" w:rsidRPr="00EA531A" w:rsidRDefault="002211E2" w:rsidP="00281697">
                    <w:pPr>
                      <w:pStyle w:val="Referentie"/>
                      <w:rPr>
                        <w:szCs w:val="20"/>
                      </w:rPr>
                    </w:pPr>
                    <w:sdt>
                      <w:sdtPr>
                        <w:rPr>
                          <w:szCs w:val="20"/>
                        </w:rPr>
                        <w:id w:val="659967592"/>
                        <w:placeholder>
                          <w:docPart w:val="80A6B5B1FA8D45DDB0FF67305DCBAFE5"/>
                        </w:placeholder>
                        <w:showingPlcHdr/>
                        <w:text/>
                      </w:sdtPr>
                      <w:sdtEndPr/>
                      <w:sdtContent>
                        <w:r w:rsidR="006F660C" w:rsidRPr="00EA531A">
                          <w:rPr>
                            <w:rStyle w:val="Tekstvantijdelijkeaanduiding"/>
                            <w:color w:val="A6A6A6" w:themeColor="background1" w:themeShade="A6"/>
                            <w:szCs w:val="20"/>
                          </w:rPr>
                          <w:t>[Omschrijving van de uitgevoerde werkzaamheden]</w:t>
                        </w:r>
                      </w:sdtContent>
                    </w:sdt>
                  </w:p>
                </w:tc>
              </w:tr>
              <w:tr w:rsidR="006F660C" w:rsidRPr="00EA531A" w14:paraId="7E28D601" w14:textId="77777777" w:rsidTr="00281697">
                <w:trPr>
                  <w:trHeight w:val="227"/>
                </w:trPr>
                <w:tc>
                  <w:tcPr>
                    <w:tcW w:w="9634" w:type="dxa"/>
                    <w:gridSpan w:val="2"/>
                    <w:shd w:val="clear" w:color="auto" w:fill="D9D9D9" w:themeFill="background1" w:themeFillShade="D9"/>
                    <w:vAlign w:val="bottom"/>
                  </w:tcPr>
                  <w:p w14:paraId="0FD875B8" w14:textId="77777777" w:rsidR="006F660C" w:rsidRPr="00EA531A" w:rsidRDefault="006F660C" w:rsidP="00281697">
                    <w:pPr>
                      <w:pStyle w:val="Geenafstand"/>
                      <w:rPr>
                        <w:b/>
                        <w:bCs/>
                        <w:sz w:val="20"/>
                        <w:szCs w:val="20"/>
                      </w:rPr>
                    </w:pPr>
                    <w:r w:rsidRPr="00EA531A">
                      <w:rPr>
                        <w:b/>
                        <w:bCs/>
                        <w:sz w:val="20"/>
                        <w:szCs w:val="20"/>
                      </w:rPr>
                      <w:t>Overige relevante informatie en/of toelichting bij de kerncompetentie(s)</w:t>
                    </w:r>
                  </w:p>
                </w:tc>
              </w:tr>
              <w:tr w:rsidR="006F660C" w:rsidRPr="00EA531A" w14:paraId="4A62F7E1" w14:textId="77777777" w:rsidTr="00281697">
                <w:trPr>
                  <w:trHeight w:val="227"/>
                </w:trPr>
                <w:tc>
                  <w:tcPr>
                    <w:tcW w:w="9634" w:type="dxa"/>
                    <w:gridSpan w:val="2"/>
                  </w:tcPr>
                  <w:p w14:paraId="7FA6CD1C" w14:textId="77777777" w:rsidR="006F660C" w:rsidRPr="00EA531A" w:rsidRDefault="002211E2" w:rsidP="00281697">
                    <w:pPr>
                      <w:pStyle w:val="Referentie"/>
                      <w:rPr>
                        <w:szCs w:val="20"/>
                      </w:rPr>
                    </w:pPr>
                    <w:sdt>
                      <w:sdtPr>
                        <w:rPr>
                          <w:szCs w:val="20"/>
                        </w:rPr>
                        <w:id w:val="1328487281"/>
                        <w:placeholder>
                          <w:docPart w:val="22CAD28D03F14EC98633181FDB3B7EF1"/>
                        </w:placeholder>
                        <w:showingPlcHdr/>
                        <w:text/>
                      </w:sdtPr>
                      <w:sdtEndPr/>
                      <w:sdtContent>
                        <w:r w:rsidR="006F660C" w:rsidRPr="00EA531A">
                          <w:rPr>
                            <w:rStyle w:val="Tekstvantijdelijkeaanduiding"/>
                            <w:color w:val="A6A6A6" w:themeColor="background1" w:themeShade="A6"/>
                            <w:szCs w:val="20"/>
                          </w:rPr>
                          <w:t>[Indien van toepassing, een omschrijving van de overige relevante informatie]</w:t>
                        </w:r>
                      </w:sdtContent>
                    </w:sdt>
                  </w:p>
                  <w:p w14:paraId="3D17A8FA" w14:textId="77777777" w:rsidR="006F660C" w:rsidRPr="00EA531A" w:rsidRDefault="006F660C" w:rsidP="00281697">
                    <w:pPr>
                      <w:pStyle w:val="Referentie"/>
                      <w:rPr>
                        <w:szCs w:val="20"/>
                      </w:rPr>
                    </w:pPr>
                  </w:p>
                  <w:p w14:paraId="4FBA57C2" w14:textId="77777777" w:rsidR="006F660C" w:rsidRPr="00EA531A" w:rsidRDefault="006F660C" w:rsidP="00281697">
                    <w:pPr>
                      <w:pStyle w:val="Referentie"/>
                      <w:rPr>
                        <w:szCs w:val="20"/>
                      </w:rPr>
                    </w:pPr>
                  </w:p>
                  <w:p w14:paraId="3AC59E9E" w14:textId="77777777" w:rsidR="006F660C" w:rsidRPr="00EA531A" w:rsidRDefault="006F660C" w:rsidP="00281697">
                    <w:pPr>
                      <w:pStyle w:val="Referentie"/>
                      <w:rPr>
                        <w:szCs w:val="20"/>
                      </w:rPr>
                    </w:pPr>
                  </w:p>
                </w:tc>
              </w:tr>
            </w:tbl>
            <w:p w14:paraId="51CC3C78" w14:textId="77777777" w:rsidR="006F660C" w:rsidRDefault="002211E2" w:rsidP="00C0523F">
              <w:pPr>
                <w:pStyle w:val="GRVraag"/>
                <w:numPr>
                  <w:ilvl w:val="0"/>
                  <w:numId w:val="0"/>
                </w:numPr>
                <w:tabs>
                  <w:tab w:val="left" w:pos="4536"/>
                </w:tabs>
              </w:pPr>
            </w:p>
          </w:sdtContent>
        </w:sdt>
      </w:sdtContent>
    </w:sdt>
    <w:p w14:paraId="6F473666" w14:textId="1F346C10" w:rsidR="006F660C" w:rsidRDefault="006F660C">
      <w:pPr>
        <w:spacing w:after="160" w:line="259" w:lineRule="auto"/>
        <w:rPr>
          <w:rFonts w:asciiTheme="minorHAnsi" w:eastAsiaTheme="minorHAnsi" w:hAnsiTheme="minorHAnsi"/>
          <w:bCs w:val="0"/>
          <w:color w:val="44546A" w:themeColor="text2"/>
          <w:szCs w:val="14"/>
        </w:rPr>
      </w:pPr>
      <w:r>
        <w:br w:type="page"/>
      </w:r>
    </w:p>
    <w:sdt>
      <w:sdtPr>
        <w:rPr>
          <w:rFonts w:ascii="Ubuntu Light" w:hAnsi="Ubuntu Light"/>
          <w:color w:val="44546A" w:themeColor="text2"/>
          <w:sz w:val="20"/>
          <w:szCs w:val="20"/>
          <w:lang w:eastAsia="nl-NL"/>
        </w:rPr>
        <w:id w:val="-265461656"/>
      </w:sdtPr>
      <w:sdtEndPr>
        <w:rPr>
          <w:rFonts w:asciiTheme="minorHAnsi" w:hAnsiTheme="minorHAnsi"/>
          <w:szCs w:val="14"/>
        </w:rPr>
      </w:sdtEndPr>
      <w:sdtContent>
        <w:sdt>
          <w:sdtPr>
            <w:rPr>
              <w:rFonts w:ascii="Ubuntu Light" w:hAnsi="Ubuntu Light"/>
              <w:color w:val="44546A" w:themeColor="text2"/>
              <w:sz w:val="20"/>
              <w:szCs w:val="20"/>
              <w:lang w:eastAsia="nl-NL"/>
            </w:rPr>
            <w:id w:val="-1051061939"/>
            <w:placeholder>
              <w:docPart w:val="FF1A095F000B4635A2152B5396B6F1DC"/>
            </w:placeholder>
          </w:sdtPr>
          <w:sdtEndPr/>
          <w:sdtContent>
            <w:p w14:paraId="7E8025AF" w14:textId="77777777" w:rsidR="009F0AAD" w:rsidRPr="00A839DD" w:rsidRDefault="009F0AAD" w:rsidP="009F0AAD">
              <w:pPr>
                <w:pStyle w:val="Geenafstand"/>
                <w:numPr>
                  <w:ilvl w:val="0"/>
                  <w:numId w:val="11"/>
                </w:numPr>
                <w:spacing w:line="280" w:lineRule="atLeast"/>
                <w:ind w:left="425" w:hanging="425"/>
                <w:jc w:val="both"/>
                <w:rPr>
                  <w:rFonts w:ascii="Ubuntu Light" w:hAnsi="Ubuntu Light"/>
                  <w:sz w:val="20"/>
                  <w:szCs w:val="20"/>
                </w:rPr>
              </w:pPr>
              <w:r w:rsidRPr="00A839DD">
                <w:rPr>
                  <w:rFonts w:ascii="Ubuntu Light" w:hAnsi="Ubuntu Light"/>
                  <w:sz w:val="20"/>
                  <w:szCs w:val="20"/>
                </w:rPr>
                <w:t xml:space="preserve">Als Inschrijver heeft u aantoonbare ervaring met </w:t>
              </w:r>
              <w:r>
                <w:rPr>
                  <w:rFonts w:ascii="Ubuntu Light" w:hAnsi="Ubuntu Light"/>
                  <w:sz w:val="20"/>
                  <w:szCs w:val="20"/>
                </w:rPr>
                <w:t>het beheren van areaalgegevens in Moon of een vergelijkbaar beheerssystemen</w:t>
              </w:r>
              <w:r w:rsidRPr="00A839DD">
                <w:rPr>
                  <w:rFonts w:ascii="Ubuntu Light" w:hAnsi="Ubuntu Light"/>
                  <w:sz w:val="20"/>
                  <w:szCs w:val="20"/>
                </w:rPr>
                <w:t>.</w:t>
              </w:r>
            </w:p>
            <w:tbl>
              <w:tblPr>
                <w:tblStyle w:val="Tabelraster"/>
                <w:tblW w:w="9634" w:type="dxa"/>
                <w:tblLook w:val="04A0" w:firstRow="1" w:lastRow="0" w:firstColumn="1" w:lastColumn="0" w:noHBand="0" w:noVBand="1"/>
              </w:tblPr>
              <w:tblGrid>
                <w:gridCol w:w="3453"/>
                <w:gridCol w:w="6181"/>
              </w:tblGrid>
              <w:tr w:rsidR="006F660C" w:rsidRPr="00EA531A" w14:paraId="50ECB19D" w14:textId="77777777" w:rsidTr="00281697">
                <w:trPr>
                  <w:cnfStyle w:val="100000000000" w:firstRow="1" w:lastRow="0" w:firstColumn="0" w:lastColumn="0" w:oddVBand="0" w:evenVBand="0" w:oddHBand="0" w:evenHBand="0" w:firstRowFirstColumn="0" w:firstRowLastColumn="0" w:lastRowFirstColumn="0" w:lastRowLastColumn="0"/>
                  <w:trHeight w:val="227"/>
                </w:trPr>
                <w:tc>
                  <w:tcPr>
                    <w:tcW w:w="3453" w:type="dxa"/>
                    <w:vAlign w:val="bottom"/>
                  </w:tcPr>
                  <w:p w14:paraId="69312F16" w14:textId="77777777" w:rsidR="006F660C" w:rsidRPr="00EA531A" w:rsidRDefault="006F660C" w:rsidP="00281697">
                    <w:pPr>
                      <w:pStyle w:val="Referentie"/>
                      <w:rPr>
                        <w:rFonts w:ascii="Ubuntu Light" w:hAnsi="Ubuntu Light"/>
                        <w:szCs w:val="20"/>
                      </w:rPr>
                    </w:pPr>
                    <w:r w:rsidRPr="00EA531A">
                      <w:rPr>
                        <w:rFonts w:ascii="Ubuntu Light" w:hAnsi="Ubuntu Light"/>
                        <w:szCs w:val="20"/>
                      </w:rPr>
                      <w:t>Naam Inschrijver</w:t>
                    </w:r>
                  </w:p>
                </w:tc>
                <w:tc>
                  <w:tcPr>
                    <w:tcW w:w="6181" w:type="dxa"/>
                    <w:vAlign w:val="bottom"/>
                  </w:tcPr>
                  <w:p w14:paraId="1EE84D5D" w14:textId="77777777" w:rsidR="006F660C" w:rsidRPr="00EA531A" w:rsidRDefault="002211E2" w:rsidP="00281697">
                    <w:pPr>
                      <w:pStyle w:val="Referentie"/>
                      <w:rPr>
                        <w:rFonts w:ascii="Ubuntu Light" w:hAnsi="Ubuntu Light"/>
                        <w:szCs w:val="20"/>
                      </w:rPr>
                    </w:pPr>
                    <w:sdt>
                      <w:sdtPr>
                        <w:rPr>
                          <w:rFonts w:ascii="Ubuntu Light" w:hAnsi="Ubuntu Light"/>
                          <w:szCs w:val="20"/>
                        </w:rPr>
                        <w:id w:val="-183441966"/>
                        <w:placeholder>
                          <w:docPart w:val="8E544FF3DD134D14B8B4345825193A93"/>
                        </w:placeholder>
                        <w:showingPlcHdr/>
                        <w:text/>
                      </w:sdtPr>
                      <w:sdtEndPr/>
                      <w:sdtContent>
                        <w:r w:rsidR="006F660C" w:rsidRPr="00EA531A">
                          <w:rPr>
                            <w:rStyle w:val="Tekstvantijdelijkeaanduiding"/>
                            <w:rFonts w:ascii="Ubuntu Light" w:hAnsi="Ubuntu Light"/>
                            <w:color w:val="A6A6A6" w:themeColor="background1" w:themeShade="A6"/>
                            <w:szCs w:val="20"/>
                          </w:rPr>
                          <w:t>[Naam Inschrijver]</w:t>
                        </w:r>
                      </w:sdtContent>
                    </w:sdt>
                  </w:p>
                </w:tc>
              </w:tr>
              <w:tr w:rsidR="006F660C" w:rsidRPr="00EA531A" w14:paraId="38599752" w14:textId="77777777" w:rsidTr="00281697">
                <w:trPr>
                  <w:trHeight w:val="227"/>
                </w:trPr>
                <w:tc>
                  <w:tcPr>
                    <w:tcW w:w="9634" w:type="dxa"/>
                    <w:gridSpan w:val="2"/>
                    <w:shd w:val="clear" w:color="auto" w:fill="D9D9D9" w:themeFill="background1" w:themeFillShade="D9"/>
                    <w:vAlign w:val="bottom"/>
                  </w:tcPr>
                  <w:p w14:paraId="2366C328" w14:textId="77777777" w:rsidR="006F660C" w:rsidRPr="00EA531A" w:rsidRDefault="006F660C" w:rsidP="00281697">
                    <w:pPr>
                      <w:pStyle w:val="Geenafstand"/>
                      <w:rPr>
                        <w:b/>
                        <w:bCs/>
                        <w:sz w:val="20"/>
                        <w:szCs w:val="20"/>
                      </w:rPr>
                    </w:pPr>
                    <w:r w:rsidRPr="00EA531A">
                      <w:rPr>
                        <w:b/>
                        <w:bCs/>
                        <w:sz w:val="20"/>
                        <w:szCs w:val="20"/>
                      </w:rPr>
                      <w:t>Gegevens opdrachtgever</w:t>
                    </w:r>
                  </w:p>
                </w:tc>
              </w:tr>
              <w:tr w:rsidR="006F660C" w:rsidRPr="00EA531A" w14:paraId="5D8C4F5E" w14:textId="77777777" w:rsidTr="00281697">
                <w:trPr>
                  <w:trHeight w:val="227"/>
                </w:trPr>
                <w:tc>
                  <w:tcPr>
                    <w:tcW w:w="3453" w:type="dxa"/>
                    <w:vAlign w:val="bottom"/>
                  </w:tcPr>
                  <w:p w14:paraId="600EEAB2" w14:textId="77777777" w:rsidR="006F660C" w:rsidRPr="00EA531A" w:rsidRDefault="006F660C" w:rsidP="00281697">
                    <w:pPr>
                      <w:pStyle w:val="Referentie"/>
                      <w:rPr>
                        <w:szCs w:val="20"/>
                      </w:rPr>
                    </w:pPr>
                    <w:r w:rsidRPr="00EA531A">
                      <w:rPr>
                        <w:szCs w:val="20"/>
                      </w:rPr>
                      <w:t>Opdrachtgever</w:t>
                    </w:r>
                  </w:p>
                </w:tc>
                <w:tc>
                  <w:tcPr>
                    <w:tcW w:w="6181" w:type="dxa"/>
                  </w:tcPr>
                  <w:p w14:paraId="374E9A90" w14:textId="77777777" w:rsidR="006F660C" w:rsidRPr="00EA531A" w:rsidRDefault="002211E2" w:rsidP="00281697">
                    <w:pPr>
                      <w:pStyle w:val="Referentie"/>
                      <w:rPr>
                        <w:szCs w:val="20"/>
                      </w:rPr>
                    </w:pPr>
                    <w:sdt>
                      <w:sdtPr>
                        <w:rPr>
                          <w:szCs w:val="20"/>
                        </w:rPr>
                        <w:id w:val="601697950"/>
                        <w:placeholder>
                          <w:docPart w:val="9D7FA700B6F94DD58D8B0CCCD11BF60C"/>
                        </w:placeholder>
                        <w:showingPlcHdr/>
                        <w:text/>
                      </w:sdtPr>
                      <w:sdtEndPr/>
                      <w:sdtContent>
                        <w:r w:rsidR="006F660C" w:rsidRPr="00EA531A">
                          <w:rPr>
                            <w:rStyle w:val="Tekstvantijdelijkeaanduiding"/>
                            <w:color w:val="A6A6A6" w:themeColor="background1" w:themeShade="A6"/>
                            <w:szCs w:val="20"/>
                          </w:rPr>
                          <w:t>[Naam Opdrachtgever ]</w:t>
                        </w:r>
                      </w:sdtContent>
                    </w:sdt>
                  </w:p>
                </w:tc>
              </w:tr>
              <w:tr w:rsidR="006F660C" w:rsidRPr="00EA531A" w14:paraId="06686705" w14:textId="77777777" w:rsidTr="00281697">
                <w:trPr>
                  <w:trHeight w:val="227"/>
                </w:trPr>
                <w:tc>
                  <w:tcPr>
                    <w:tcW w:w="3453" w:type="dxa"/>
                    <w:vAlign w:val="bottom"/>
                  </w:tcPr>
                  <w:p w14:paraId="6ACDA6CE" w14:textId="77777777" w:rsidR="006F660C" w:rsidRPr="00EA531A" w:rsidRDefault="006F660C" w:rsidP="00281697">
                    <w:pPr>
                      <w:pStyle w:val="Referentie"/>
                      <w:rPr>
                        <w:szCs w:val="20"/>
                      </w:rPr>
                    </w:pPr>
                    <w:r w:rsidRPr="00EA531A">
                      <w:rPr>
                        <w:szCs w:val="20"/>
                      </w:rPr>
                      <w:t>Adres</w:t>
                    </w:r>
                  </w:p>
                </w:tc>
                <w:tc>
                  <w:tcPr>
                    <w:tcW w:w="6181" w:type="dxa"/>
                  </w:tcPr>
                  <w:p w14:paraId="6E852EFC" w14:textId="77777777" w:rsidR="006F660C" w:rsidRPr="00EA531A" w:rsidRDefault="002211E2" w:rsidP="00281697">
                    <w:pPr>
                      <w:pStyle w:val="Referentie"/>
                      <w:rPr>
                        <w:szCs w:val="20"/>
                      </w:rPr>
                    </w:pPr>
                    <w:sdt>
                      <w:sdtPr>
                        <w:rPr>
                          <w:szCs w:val="20"/>
                        </w:rPr>
                        <w:id w:val="-1288960083"/>
                        <w:placeholder>
                          <w:docPart w:val="24B056F728A0430793F78D5859B8B310"/>
                        </w:placeholder>
                        <w:showingPlcHdr/>
                        <w:text/>
                      </w:sdtPr>
                      <w:sdtEndPr/>
                      <w:sdtContent>
                        <w:r w:rsidR="006F660C" w:rsidRPr="00EA531A">
                          <w:rPr>
                            <w:rStyle w:val="Tekstvantijdelijkeaanduiding"/>
                            <w:color w:val="A6A6A6" w:themeColor="background1" w:themeShade="A6"/>
                            <w:szCs w:val="20"/>
                          </w:rPr>
                          <w:t>[Adres Opdrachtgever ]</w:t>
                        </w:r>
                      </w:sdtContent>
                    </w:sdt>
                  </w:p>
                </w:tc>
              </w:tr>
              <w:tr w:rsidR="006F660C" w:rsidRPr="00EA531A" w14:paraId="2455B38D" w14:textId="77777777" w:rsidTr="00281697">
                <w:trPr>
                  <w:trHeight w:val="227"/>
                </w:trPr>
                <w:tc>
                  <w:tcPr>
                    <w:tcW w:w="3453" w:type="dxa"/>
                    <w:vAlign w:val="bottom"/>
                  </w:tcPr>
                  <w:p w14:paraId="6E44ECD3" w14:textId="77777777" w:rsidR="006F660C" w:rsidRPr="00EA531A" w:rsidRDefault="006F660C" w:rsidP="00281697">
                    <w:pPr>
                      <w:pStyle w:val="Referentie"/>
                      <w:rPr>
                        <w:szCs w:val="20"/>
                      </w:rPr>
                    </w:pPr>
                    <w:r w:rsidRPr="00EA531A">
                      <w:rPr>
                        <w:szCs w:val="20"/>
                      </w:rPr>
                      <w:t>Postcode en plaats</w:t>
                    </w:r>
                  </w:p>
                </w:tc>
                <w:tc>
                  <w:tcPr>
                    <w:tcW w:w="6181" w:type="dxa"/>
                  </w:tcPr>
                  <w:p w14:paraId="653E5BD4" w14:textId="77777777" w:rsidR="006F660C" w:rsidRPr="00EA531A" w:rsidRDefault="002211E2" w:rsidP="00281697">
                    <w:pPr>
                      <w:pStyle w:val="Referentie"/>
                      <w:rPr>
                        <w:szCs w:val="20"/>
                      </w:rPr>
                    </w:pPr>
                    <w:sdt>
                      <w:sdtPr>
                        <w:rPr>
                          <w:szCs w:val="20"/>
                        </w:rPr>
                        <w:id w:val="-759832240"/>
                        <w:placeholder>
                          <w:docPart w:val="B28FC499CF664407A3D7E7654A6D65E1"/>
                        </w:placeholder>
                        <w:showingPlcHdr/>
                        <w:text/>
                      </w:sdtPr>
                      <w:sdtEndPr/>
                      <w:sdtContent>
                        <w:r w:rsidR="006F660C" w:rsidRPr="00EA531A">
                          <w:rPr>
                            <w:rStyle w:val="Tekstvantijdelijkeaanduiding"/>
                            <w:color w:val="A6A6A6" w:themeColor="background1" w:themeShade="A6"/>
                            <w:szCs w:val="20"/>
                          </w:rPr>
                          <w:t>[Postcode en plaats Opdrachtgever ]</w:t>
                        </w:r>
                      </w:sdtContent>
                    </w:sdt>
                  </w:p>
                </w:tc>
              </w:tr>
              <w:tr w:rsidR="006F660C" w:rsidRPr="00EA531A" w14:paraId="05D5884B" w14:textId="77777777" w:rsidTr="00281697">
                <w:trPr>
                  <w:trHeight w:val="227"/>
                </w:trPr>
                <w:tc>
                  <w:tcPr>
                    <w:tcW w:w="3453" w:type="dxa"/>
                    <w:vAlign w:val="bottom"/>
                  </w:tcPr>
                  <w:p w14:paraId="06D5F268" w14:textId="77777777" w:rsidR="006F660C" w:rsidRPr="00EA531A" w:rsidRDefault="006F660C" w:rsidP="00281697">
                    <w:pPr>
                      <w:pStyle w:val="Referentie"/>
                      <w:rPr>
                        <w:szCs w:val="20"/>
                      </w:rPr>
                    </w:pPr>
                    <w:r w:rsidRPr="00EA531A">
                      <w:rPr>
                        <w:szCs w:val="20"/>
                      </w:rPr>
                      <w:t>Contactpersoon</w:t>
                    </w:r>
                  </w:p>
                </w:tc>
                <w:tc>
                  <w:tcPr>
                    <w:tcW w:w="6181" w:type="dxa"/>
                  </w:tcPr>
                  <w:p w14:paraId="58C12C83" w14:textId="77777777" w:rsidR="006F660C" w:rsidRPr="00EA531A" w:rsidRDefault="002211E2" w:rsidP="00281697">
                    <w:pPr>
                      <w:pStyle w:val="Referentie"/>
                      <w:rPr>
                        <w:szCs w:val="20"/>
                      </w:rPr>
                    </w:pPr>
                    <w:sdt>
                      <w:sdtPr>
                        <w:rPr>
                          <w:szCs w:val="20"/>
                        </w:rPr>
                        <w:id w:val="644854064"/>
                        <w:placeholder>
                          <w:docPart w:val="87C4C8106ECD4590BE5D534BF0C11F37"/>
                        </w:placeholder>
                        <w:showingPlcHdr/>
                        <w:text/>
                      </w:sdtPr>
                      <w:sdtEndPr/>
                      <w:sdtContent>
                        <w:r w:rsidR="006F660C" w:rsidRPr="00EA531A">
                          <w:rPr>
                            <w:rStyle w:val="Tekstvantijdelijkeaanduiding"/>
                            <w:color w:val="A6A6A6" w:themeColor="background1" w:themeShade="A6"/>
                            <w:szCs w:val="20"/>
                          </w:rPr>
                          <w:t>[Contactpersoon referentieopdracht ]</w:t>
                        </w:r>
                      </w:sdtContent>
                    </w:sdt>
                  </w:p>
                </w:tc>
              </w:tr>
              <w:tr w:rsidR="006F660C" w:rsidRPr="00EA531A" w14:paraId="3662FE86" w14:textId="77777777" w:rsidTr="00281697">
                <w:trPr>
                  <w:trHeight w:val="227"/>
                </w:trPr>
                <w:tc>
                  <w:tcPr>
                    <w:tcW w:w="3453" w:type="dxa"/>
                    <w:vAlign w:val="bottom"/>
                  </w:tcPr>
                  <w:p w14:paraId="6BDA4B88" w14:textId="77777777" w:rsidR="006F660C" w:rsidRPr="00EA531A" w:rsidRDefault="006F660C" w:rsidP="00281697">
                    <w:pPr>
                      <w:pStyle w:val="Referentie"/>
                      <w:rPr>
                        <w:szCs w:val="20"/>
                      </w:rPr>
                    </w:pPr>
                    <w:r w:rsidRPr="00EA531A">
                      <w:rPr>
                        <w:szCs w:val="20"/>
                      </w:rPr>
                      <w:t>Telefoonnummer</w:t>
                    </w:r>
                  </w:p>
                </w:tc>
                <w:tc>
                  <w:tcPr>
                    <w:tcW w:w="6181" w:type="dxa"/>
                  </w:tcPr>
                  <w:p w14:paraId="309099A4" w14:textId="77777777" w:rsidR="006F660C" w:rsidRPr="00EA531A" w:rsidRDefault="002211E2" w:rsidP="00281697">
                    <w:pPr>
                      <w:pStyle w:val="Referentie"/>
                      <w:rPr>
                        <w:szCs w:val="20"/>
                      </w:rPr>
                    </w:pPr>
                    <w:sdt>
                      <w:sdtPr>
                        <w:rPr>
                          <w:szCs w:val="20"/>
                        </w:rPr>
                        <w:id w:val="-789907707"/>
                        <w:placeholder>
                          <w:docPart w:val="FB3CE2DD58BE488C97CD22234A8AE9E1"/>
                        </w:placeholder>
                        <w:showingPlcHdr/>
                        <w:text/>
                      </w:sdtPr>
                      <w:sdtEndPr/>
                      <w:sdtContent>
                        <w:r w:rsidR="006F660C" w:rsidRPr="00EA531A">
                          <w:rPr>
                            <w:rStyle w:val="Tekstvantijdelijkeaanduiding"/>
                            <w:color w:val="A6A6A6" w:themeColor="background1" w:themeShade="A6"/>
                            <w:szCs w:val="20"/>
                          </w:rPr>
                          <w:t>[Telefoonnummer contactpersoon ]</w:t>
                        </w:r>
                      </w:sdtContent>
                    </w:sdt>
                  </w:p>
                </w:tc>
              </w:tr>
              <w:tr w:rsidR="006F660C" w:rsidRPr="00EA531A" w14:paraId="20E1EF93" w14:textId="77777777" w:rsidTr="00281697">
                <w:trPr>
                  <w:trHeight w:val="227"/>
                </w:trPr>
                <w:tc>
                  <w:tcPr>
                    <w:tcW w:w="9634" w:type="dxa"/>
                    <w:gridSpan w:val="2"/>
                    <w:shd w:val="clear" w:color="auto" w:fill="D9D9D9" w:themeFill="background1" w:themeFillShade="D9"/>
                    <w:vAlign w:val="bottom"/>
                  </w:tcPr>
                  <w:p w14:paraId="0ECB1B45" w14:textId="77777777" w:rsidR="006F660C" w:rsidRPr="00EA531A" w:rsidRDefault="006F660C" w:rsidP="00281697">
                    <w:pPr>
                      <w:pStyle w:val="Geenafstand"/>
                      <w:rPr>
                        <w:b/>
                        <w:bCs/>
                        <w:sz w:val="20"/>
                        <w:szCs w:val="20"/>
                      </w:rPr>
                    </w:pPr>
                    <w:r w:rsidRPr="00EA531A">
                      <w:rPr>
                        <w:b/>
                        <w:bCs/>
                        <w:sz w:val="20"/>
                        <w:szCs w:val="20"/>
                      </w:rPr>
                      <w:t>Algemene informatie referentieopdracht</w:t>
                    </w:r>
                  </w:p>
                </w:tc>
              </w:tr>
              <w:tr w:rsidR="006F660C" w:rsidRPr="00EA531A" w14:paraId="07C02EEF" w14:textId="77777777" w:rsidTr="00281697">
                <w:trPr>
                  <w:trHeight w:val="227"/>
                </w:trPr>
                <w:tc>
                  <w:tcPr>
                    <w:tcW w:w="3453" w:type="dxa"/>
                    <w:vAlign w:val="bottom"/>
                  </w:tcPr>
                  <w:p w14:paraId="16B09526" w14:textId="77777777" w:rsidR="006F660C" w:rsidRPr="00EA531A" w:rsidRDefault="006F660C" w:rsidP="00281697">
                    <w:pPr>
                      <w:pStyle w:val="Referentie"/>
                      <w:rPr>
                        <w:szCs w:val="20"/>
                      </w:rPr>
                    </w:pPr>
                    <w:r w:rsidRPr="00EA531A">
                      <w:rPr>
                        <w:szCs w:val="20"/>
                      </w:rPr>
                      <w:t>Startdatum opdracht</w:t>
                    </w:r>
                  </w:p>
                </w:tc>
                <w:tc>
                  <w:tcPr>
                    <w:tcW w:w="6181" w:type="dxa"/>
                  </w:tcPr>
                  <w:p w14:paraId="0F5695DE" w14:textId="77777777" w:rsidR="006F660C" w:rsidRPr="00EA531A" w:rsidRDefault="002211E2" w:rsidP="00281697">
                    <w:pPr>
                      <w:pStyle w:val="Referentie"/>
                      <w:rPr>
                        <w:szCs w:val="20"/>
                      </w:rPr>
                    </w:pPr>
                    <w:sdt>
                      <w:sdtPr>
                        <w:rPr>
                          <w:szCs w:val="20"/>
                        </w:rPr>
                        <w:id w:val="-419405854"/>
                        <w:placeholder>
                          <w:docPart w:val="FBC98AAECFDD4781A4D707FBD2D4E500"/>
                        </w:placeholder>
                        <w:showingPlcHdr/>
                        <w:date>
                          <w:dateFormat w:val="d MMMM yyyy"/>
                          <w:lid w:val="nl-NL"/>
                          <w:storeMappedDataAs w:val="dateTime"/>
                          <w:calendar w:val="gregorian"/>
                        </w:date>
                      </w:sdtPr>
                      <w:sdtEndPr/>
                      <w:sdtContent>
                        <w:r w:rsidR="006F660C" w:rsidRPr="00EA531A">
                          <w:rPr>
                            <w:rStyle w:val="Tekstvantijdelijkeaanduiding"/>
                            <w:color w:val="A6A6A6" w:themeColor="background1" w:themeShade="A6"/>
                            <w:szCs w:val="20"/>
                          </w:rPr>
                          <w:t>[Vul startdatum in]</w:t>
                        </w:r>
                      </w:sdtContent>
                    </w:sdt>
                  </w:p>
                </w:tc>
              </w:tr>
              <w:tr w:rsidR="006F660C" w:rsidRPr="00EA531A" w14:paraId="05ADE43C" w14:textId="77777777" w:rsidTr="00281697">
                <w:trPr>
                  <w:trHeight w:val="227"/>
                </w:trPr>
                <w:tc>
                  <w:tcPr>
                    <w:tcW w:w="3453" w:type="dxa"/>
                    <w:vAlign w:val="bottom"/>
                  </w:tcPr>
                  <w:p w14:paraId="72D52CA9" w14:textId="77777777" w:rsidR="006F660C" w:rsidRPr="00EA531A" w:rsidRDefault="006F660C" w:rsidP="00281697">
                    <w:pPr>
                      <w:pStyle w:val="Referentie"/>
                      <w:rPr>
                        <w:szCs w:val="20"/>
                      </w:rPr>
                    </w:pPr>
                    <w:r w:rsidRPr="00EA531A">
                      <w:rPr>
                        <w:szCs w:val="20"/>
                      </w:rPr>
                      <w:t>Einddatum opdracht</w:t>
                    </w:r>
                  </w:p>
                </w:tc>
                <w:tc>
                  <w:tcPr>
                    <w:tcW w:w="6181" w:type="dxa"/>
                  </w:tcPr>
                  <w:p w14:paraId="771F452E" w14:textId="77777777" w:rsidR="006F660C" w:rsidRPr="00EA531A" w:rsidRDefault="002211E2" w:rsidP="00281697">
                    <w:pPr>
                      <w:pStyle w:val="Referentie"/>
                      <w:rPr>
                        <w:szCs w:val="20"/>
                      </w:rPr>
                    </w:pPr>
                    <w:sdt>
                      <w:sdtPr>
                        <w:rPr>
                          <w:szCs w:val="20"/>
                        </w:rPr>
                        <w:id w:val="-1278104705"/>
                        <w:placeholder>
                          <w:docPart w:val="0D0B76D7110448F2B7530EAAB4CC489C"/>
                        </w:placeholder>
                        <w:showingPlcHdr/>
                        <w:date>
                          <w:dateFormat w:val="d MMMM yyyy"/>
                          <w:lid w:val="nl-NL"/>
                          <w:storeMappedDataAs w:val="dateTime"/>
                          <w:calendar w:val="gregorian"/>
                        </w:date>
                      </w:sdtPr>
                      <w:sdtEndPr/>
                      <w:sdtContent>
                        <w:r w:rsidR="006F660C" w:rsidRPr="00EA531A">
                          <w:rPr>
                            <w:rStyle w:val="Tekstvantijdelijkeaanduiding"/>
                            <w:color w:val="A6A6A6" w:themeColor="background1" w:themeShade="A6"/>
                            <w:szCs w:val="20"/>
                          </w:rPr>
                          <w:t>[Vul startdatum in]</w:t>
                        </w:r>
                      </w:sdtContent>
                    </w:sdt>
                  </w:p>
                </w:tc>
              </w:tr>
              <w:tr w:rsidR="006F660C" w:rsidRPr="00EA531A" w14:paraId="667C535B" w14:textId="77777777" w:rsidTr="00281697">
                <w:trPr>
                  <w:trHeight w:val="227"/>
                </w:trPr>
                <w:tc>
                  <w:tcPr>
                    <w:tcW w:w="3453" w:type="dxa"/>
                    <w:vAlign w:val="bottom"/>
                  </w:tcPr>
                  <w:p w14:paraId="7B198246" w14:textId="77777777" w:rsidR="006F660C" w:rsidRPr="00EA531A" w:rsidRDefault="006F660C" w:rsidP="00281697">
                    <w:pPr>
                      <w:pStyle w:val="Referentie"/>
                      <w:rPr>
                        <w:szCs w:val="20"/>
                      </w:rPr>
                    </w:pPr>
                    <w:r w:rsidRPr="00EA531A">
                      <w:rPr>
                        <w:szCs w:val="20"/>
                      </w:rPr>
                      <w:t>Opdrachtwaarde</w:t>
                    </w:r>
                  </w:p>
                </w:tc>
                <w:tc>
                  <w:tcPr>
                    <w:tcW w:w="6181" w:type="dxa"/>
                  </w:tcPr>
                  <w:p w14:paraId="1CA7A547" w14:textId="77777777" w:rsidR="006F660C" w:rsidRPr="00EA531A" w:rsidRDefault="002211E2" w:rsidP="00281697">
                    <w:pPr>
                      <w:pStyle w:val="Referentie"/>
                      <w:rPr>
                        <w:szCs w:val="20"/>
                      </w:rPr>
                    </w:pPr>
                    <w:sdt>
                      <w:sdtPr>
                        <w:rPr>
                          <w:szCs w:val="20"/>
                        </w:rPr>
                        <w:id w:val="-2068336806"/>
                        <w:placeholder>
                          <w:docPart w:val="72775C40A31D43E8ADE2DA379FE0F630"/>
                        </w:placeholder>
                        <w:showingPlcHdr/>
                        <w:text/>
                      </w:sdtPr>
                      <w:sdtEndPr/>
                      <w:sdtContent>
                        <w:r w:rsidR="006F660C" w:rsidRPr="00EA531A">
                          <w:rPr>
                            <w:rStyle w:val="Tekstvantijdelijkeaanduiding"/>
                            <w:color w:val="A6A6A6" w:themeColor="background1" w:themeShade="A6"/>
                            <w:szCs w:val="20"/>
                          </w:rPr>
                          <w:t>[Bedrag in Euro of aantallen ]</w:t>
                        </w:r>
                      </w:sdtContent>
                    </w:sdt>
                  </w:p>
                </w:tc>
              </w:tr>
              <w:tr w:rsidR="006F660C" w:rsidRPr="00EA531A" w14:paraId="240DEAF6" w14:textId="77777777" w:rsidTr="00281697">
                <w:trPr>
                  <w:trHeight w:val="227"/>
                </w:trPr>
                <w:tc>
                  <w:tcPr>
                    <w:tcW w:w="3453" w:type="dxa"/>
                    <w:vAlign w:val="bottom"/>
                  </w:tcPr>
                  <w:p w14:paraId="4A96BD99" w14:textId="77777777" w:rsidR="006F660C" w:rsidRPr="00EA531A" w:rsidRDefault="006F660C" w:rsidP="00281697">
                    <w:pPr>
                      <w:pStyle w:val="Referentie"/>
                      <w:rPr>
                        <w:szCs w:val="20"/>
                      </w:rPr>
                    </w:pPr>
                    <w:r w:rsidRPr="00EA531A">
                      <w:rPr>
                        <w:szCs w:val="20"/>
                      </w:rPr>
                      <w:t>Uitgevoerd door Inschrijver en/of Combinatie(lid)</w:t>
                    </w:r>
                  </w:p>
                </w:tc>
                <w:tc>
                  <w:tcPr>
                    <w:tcW w:w="6181" w:type="dxa"/>
                  </w:tcPr>
                  <w:p w14:paraId="13F473DF" w14:textId="77777777" w:rsidR="006F660C" w:rsidRPr="00EA531A" w:rsidRDefault="002211E2" w:rsidP="00281697">
                    <w:pPr>
                      <w:pStyle w:val="Referentie"/>
                      <w:rPr>
                        <w:szCs w:val="20"/>
                      </w:rPr>
                    </w:pPr>
                    <w:sdt>
                      <w:sdtPr>
                        <w:rPr>
                          <w:szCs w:val="20"/>
                        </w:rPr>
                        <w:id w:val="1623188620"/>
                        <w:placeholder>
                          <w:docPart w:val="973C8CCB2F6E43B3BD90A76FD870A267"/>
                        </w:placeholder>
                        <w:showingPlcHdr/>
                        <w:text/>
                      </w:sdtPr>
                      <w:sdtEndPr/>
                      <w:sdtContent>
                        <w:r w:rsidR="006F660C" w:rsidRPr="00EA531A">
                          <w:rPr>
                            <w:rStyle w:val="Tekstvantijdelijkeaanduiding"/>
                            <w:color w:val="A6A6A6" w:themeColor="background1" w:themeShade="A6"/>
                            <w:szCs w:val="20"/>
                          </w:rPr>
                          <w:t>[Toelichting uitvoering referentie]</w:t>
                        </w:r>
                      </w:sdtContent>
                    </w:sdt>
                  </w:p>
                </w:tc>
              </w:tr>
              <w:tr w:rsidR="006F660C" w:rsidRPr="00EA531A" w14:paraId="0282370A" w14:textId="77777777" w:rsidTr="00281697">
                <w:trPr>
                  <w:trHeight w:val="227"/>
                </w:trPr>
                <w:tc>
                  <w:tcPr>
                    <w:tcW w:w="9634" w:type="dxa"/>
                    <w:gridSpan w:val="2"/>
                    <w:shd w:val="clear" w:color="auto" w:fill="D9D9D9" w:themeFill="background1" w:themeFillShade="D9"/>
                    <w:vAlign w:val="bottom"/>
                  </w:tcPr>
                  <w:p w14:paraId="44FB94A4" w14:textId="77777777" w:rsidR="006F660C" w:rsidRPr="00EA531A" w:rsidRDefault="006F660C" w:rsidP="00281697">
                    <w:pPr>
                      <w:pStyle w:val="Geenafstand"/>
                      <w:rPr>
                        <w:b/>
                        <w:bCs/>
                        <w:sz w:val="20"/>
                        <w:szCs w:val="20"/>
                      </w:rPr>
                    </w:pPr>
                    <w:r w:rsidRPr="00EA531A">
                      <w:rPr>
                        <w:b/>
                        <w:bCs/>
                        <w:sz w:val="20"/>
                        <w:szCs w:val="20"/>
                      </w:rPr>
                      <w:t>Omschrijving van de referentieopdracht</w:t>
                    </w:r>
                  </w:p>
                </w:tc>
              </w:tr>
              <w:tr w:rsidR="006F660C" w:rsidRPr="00EA531A" w14:paraId="4FE060E6" w14:textId="77777777" w:rsidTr="00281697">
                <w:trPr>
                  <w:trHeight w:val="227"/>
                </w:trPr>
                <w:tc>
                  <w:tcPr>
                    <w:tcW w:w="3453" w:type="dxa"/>
                    <w:vAlign w:val="bottom"/>
                  </w:tcPr>
                  <w:p w14:paraId="58863DD8" w14:textId="77777777" w:rsidR="006F660C" w:rsidRPr="00EA531A" w:rsidRDefault="006F660C" w:rsidP="00281697">
                    <w:pPr>
                      <w:pStyle w:val="Referentie"/>
                      <w:rPr>
                        <w:szCs w:val="20"/>
                      </w:rPr>
                    </w:pPr>
                    <w:r w:rsidRPr="00EA531A">
                      <w:rPr>
                        <w:szCs w:val="20"/>
                      </w:rPr>
                      <w:t>Titel van de opdracht</w:t>
                    </w:r>
                  </w:p>
                </w:tc>
                <w:tc>
                  <w:tcPr>
                    <w:tcW w:w="6181" w:type="dxa"/>
                  </w:tcPr>
                  <w:p w14:paraId="30FF5EB0" w14:textId="77777777" w:rsidR="006F660C" w:rsidRPr="00EA531A" w:rsidRDefault="002211E2" w:rsidP="00281697">
                    <w:pPr>
                      <w:pStyle w:val="Referentie"/>
                      <w:rPr>
                        <w:szCs w:val="20"/>
                      </w:rPr>
                    </w:pPr>
                    <w:sdt>
                      <w:sdtPr>
                        <w:rPr>
                          <w:szCs w:val="20"/>
                        </w:rPr>
                        <w:id w:val="1027148677"/>
                        <w:placeholder>
                          <w:docPart w:val="048166FD76CF4BC8896B22066525F52E"/>
                        </w:placeholder>
                        <w:showingPlcHdr/>
                        <w:text/>
                      </w:sdtPr>
                      <w:sdtEndPr/>
                      <w:sdtContent>
                        <w:r w:rsidR="006F660C" w:rsidRPr="00EA531A">
                          <w:rPr>
                            <w:rStyle w:val="Tekstvantijdelijkeaanduiding"/>
                            <w:color w:val="A6A6A6" w:themeColor="background1" w:themeShade="A6"/>
                            <w:szCs w:val="20"/>
                          </w:rPr>
                          <w:t>[Korte titel referentieopdracht]</w:t>
                        </w:r>
                      </w:sdtContent>
                    </w:sdt>
                  </w:p>
                </w:tc>
              </w:tr>
              <w:tr w:rsidR="006F660C" w:rsidRPr="00EA531A" w14:paraId="26E04588" w14:textId="77777777" w:rsidTr="00281697">
                <w:trPr>
                  <w:trHeight w:val="227"/>
                </w:trPr>
                <w:tc>
                  <w:tcPr>
                    <w:tcW w:w="3453" w:type="dxa"/>
                    <w:vAlign w:val="bottom"/>
                  </w:tcPr>
                  <w:p w14:paraId="6DF24506" w14:textId="77777777" w:rsidR="006F660C" w:rsidRPr="00EA531A" w:rsidRDefault="006F660C" w:rsidP="00281697">
                    <w:pPr>
                      <w:pStyle w:val="Referentie"/>
                      <w:rPr>
                        <w:szCs w:val="20"/>
                      </w:rPr>
                    </w:pPr>
                    <w:r w:rsidRPr="00EA531A">
                      <w:rPr>
                        <w:szCs w:val="20"/>
                      </w:rPr>
                      <w:t>De opdracht voldoet aan kerncompetentie</w:t>
                    </w:r>
                  </w:p>
                </w:tc>
                <w:tc>
                  <w:tcPr>
                    <w:tcW w:w="6181" w:type="dxa"/>
                  </w:tcPr>
                  <w:p w14:paraId="024EDF7C" w14:textId="77777777" w:rsidR="006F660C" w:rsidRPr="00EA531A" w:rsidRDefault="002211E2" w:rsidP="00281697">
                    <w:pPr>
                      <w:pStyle w:val="Referentie"/>
                      <w:rPr>
                        <w:szCs w:val="20"/>
                      </w:rPr>
                    </w:pPr>
                    <w:sdt>
                      <w:sdtPr>
                        <w:rPr>
                          <w:szCs w:val="20"/>
                        </w:rPr>
                        <w:id w:val="1044103369"/>
                        <w:placeholder>
                          <w:docPart w:val="269EB75973274EA3A60255DD8184B304"/>
                        </w:placeholder>
                        <w:showingPlcHdr/>
                        <w:text/>
                      </w:sdtPr>
                      <w:sdtEndPr/>
                      <w:sdtContent>
                        <w:r w:rsidR="006F660C" w:rsidRPr="00EA531A">
                          <w:rPr>
                            <w:rStyle w:val="Tekstvantijdelijkeaanduiding"/>
                            <w:color w:val="A6A6A6" w:themeColor="background1" w:themeShade="A6"/>
                            <w:szCs w:val="20"/>
                          </w:rPr>
                          <w:t>[Benoeming kerncompetentie Beschrijvend Document]</w:t>
                        </w:r>
                      </w:sdtContent>
                    </w:sdt>
                  </w:p>
                </w:tc>
              </w:tr>
              <w:tr w:rsidR="006F660C" w:rsidRPr="00EA531A" w14:paraId="569ACD4B" w14:textId="77777777" w:rsidTr="00281697">
                <w:trPr>
                  <w:trHeight w:val="227"/>
                </w:trPr>
                <w:tc>
                  <w:tcPr>
                    <w:tcW w:w="3453" w:type="dxa"/>
                    <w:vAlign w:val="bottom"/>
                  </w:tcPr>
                  <w:p w14:paraId="04D82FB4" w14:textId="77777777" w:rsidR="006F660C" w:rsidRPr="00EA531A" w:rsidRDefault="006F660C" w:rsidP="00281697">
                    <w:pPr>
                      <w:pStyle w:val="Referentie"/>
                      <w:rPr>
                        <w:szCs w:val="20"/>
                      </w:rPr>
                    </w:pPr>
                    <w:r w:rsidRPr="00EA531A">
                      <w:rPr>
                        <w:szCs w:val="20"/>
                      </w:rPr>
                      <w:t>Korte omschrijving van de werkzaamheden, waaruit blijkt dat u aan de aangegeven kerncompetentie voldoet</w:t>
                    </w:r>
                  </w:p>
                </w:tc>
                <w:tc>
                  <w:tcPr>
                    <w:tcW w:w="6181" w:type="dxa"/>
                  </w:tcPr>
                  <w:p w14:paraId="74AAC6D5" w14:textId="77777777" w:rsidR="006F660C" w:rsidRPr="00EA531A" w:rsidRDefault="002211E2" w:rsidP="00281697">
                    <w:pPr>
                      <w:pStyle w:val="Referentie"/>
                      <w:rPr>
                        <w:szCs w:val="20"/>
                      </w:rPr>
                    </w:pPr>
                    <w:sdt>
                      <w:sdtPr>
                        <w:rPr>
                          <w:szCs w:val="20"/>
                        </w:rPr>
                        <w:id w:val="1453584045"/>
                        <w:placeholder>
                          <w:docPart w:val="DA72891167144464940CEE91FB24D144"/>
                        </w:placeholder>
                        <w:showingPlcHdr/>
                        <w:text/>
                      </w:sdtPr>
                      <w:sdtEndPr/>
                      <w:sdtContent>
                        <w:r w:rsidR="006F660C" w:rsidRPr="00EA531A">
                          <w:rPr>
                            <w:rStyle w:val="Tekstvantijdelijkeaanduiding"/>
                            <w:color w:val="A6A6A6" w:themeColor="background1" w:themeShade="A6"/>
                            <w:szCs w:val="20"/>
                          </w:rPr>
                          <w:t>[Omschrijving van de uitgevoerde werkzaamheden]</w:t>
                        </w:r>
                      </w:sdtContent>
                    </w:sdt>
                  </w:p>
                </w:tc>
              </w:tr>
              <w:tr w:rsidR="006F660C" w:rsidRPr="00EA531A" w14:paraId="421E6DAA" w14:textId="77777777" w:rsidTr="00281697">
                <w:trPr>
                  <w:trHeight w:val="227"/>
                </w:trPr>
                <w:tc>
                  <w:tcPr>
                    <w:tcW w:w="9634" w:type="dxa"/>
                    <w:gridSpan w:val="2"/>
                    <w:shd w:val="clear" w:color="auto" w:fill="D9D9D9" w:themeFill="background1" w:themeFillShade="D9"/>
                    <w:vAlign w:val="bottom"/>
                  </w:tcPr>
                  <w:p w14:paraId="0BC29017" w14:textId="77777777" w:rsidR="006F660C" w:rsidRPr="00EA531A" w:rsidRDefault="006F660C" w:rsidP="00281697">
                    <w:pPr>
                      <w:pStyle w:val="Geenafstand"/>
                      <w:rPr>
                        <w:b/>
                        <w:bCs/>
                        <w:sz w:val="20"/>
                        <w:szCs w:val="20"/>
                      </w:rPr>
                    </w:pPr>
                    <w:r w:rsidRPr="00EA531A">
                      <w:rPr>
                        <w:b/>
                        <w:bCs/>
                        <w:sz w:val="20"/>
                        <w:szCs w:val="20"/>
                      </w:rPr>
                      <w:t>Overige relevante informatie en/of toelichting bij de kerncompetentie(s)</w:t>
                    </w:r>
                  </w:p>
                </w:tc>
              </w:tr>
              <w:tr w:rsidR="006F660C" w:rsidRPr="00EA531A" w14:paraId="4A52FA65" w14:textId="77777777" w:rsidTr="00281697">
                <w:trPr>
                  <w:trHeight w:val="227"/>
                </w:trPr>
                <w:tc>
                  <w:tcPr>
                    <w:tcW w:w="9634" w:type="dxa"/>
                    <w:gridSpan w:val="2"/>
                  </w:tcPr>
                  <w:p w14:paraId="2461EC26" w14:textId="77777777" w:rsidR="006F660C" w:rsidRPr="00EA531A" w:rsidRDefault="002211E2" w:rsidP="00281697">
                    <w:pPr>
                      <w:pStyle w:val="Referentie"/>
                      <w:rPr>
                        <w:szCs w:val="20"/>
                      </w:rPr>
                    </w:pPr>
                    <w:sdt>
                      <w:sdtPr>
                        <w:rPr>
                          <w:szCs w:val="20"/>
                        </w:rPr>
                        <w:id w:val="-775713667"/>
                        <w:placeholder>
                          <w:docPart w:val="DBA05ECD08D54E098BF9F657509B143D"/>
                        </w:placeholder>
                        <w:showingPlcHdr/>
                        <w:text/>
                      </w:sdtPr>
                      <w:sdtEndPr/>
                      <w:sdtContent>
                        <w:r w:rsidR="006F660C" w:rsidRPr="00EA531A">
                          <w:rPr>
                            <w:rStyle w:val="Tekstvantijdelijkeaanduiding"/>
                            <w:color w:val="A6A6A6" w:themeColor="background1" w:themeShade="A6"/>
                            <w:szCs w:val="20"/>
                          </w:rPr>
                          <w:t>[Indien van toepassing, een omschrijving van de overige relevante informatie]</w:t>
                        </w:r>
                      </w:sdtContent>
                    </w:sdt>
                  </w:p>
                  <w:p w14:paraId="5BAD3C07" w14:textId="77777777" w:rsidR="006F660C" w:rsidRPr="00EA531A" w:rsidRDefault="006F660C" w:rsidP="00281697">
                    <w:pPr>
                      <w:pStyle w:val="Referentie"/>
                      <w:rPr>
                        <w:szCs w:val="20"/>
                      </w:rPr>
                    </w:pPr>
                  </w:p>
                  <w:p w14:paraId="1FE4CAA9" w14:textId="77777777" w:rsidR="006F660C" w:rsidRPr="00EA531A" w:rsidRDefault="006F660C" w:rsidP="00281697">
                    <w:pPr>
                      <w:pStyle w:val="Referentie"/>
                      <w:rPr>
                        <w:szCs w:val="20"/>
                      </w:rPr>
                    </w:pPr>
                  </w:p>
                  <w:p w14:paraId="273F8160" w14:textId="77777777" w:rsidR="006F660C" w:rsidRPr="00EA531A" w:rsidRDefault="006F660C" w:rsidP="00281697">
                    <w:pPr>
                      <w:pStyle w:val="Referentie"/>
                      <w:rPr>
                        <w:szCs w:val="20"/>
                      </w:rPr>
                    </w:pPr>
                  </w:p>
                </w:tc>
              </w:tr>
            </w:tbl>
            <w:p w14:paraId="6C5CC935" w14:textId="77777777" w:rsidR="006F660C" w:rsidRDefault="002211E2" w:rsidP="009F0AAD">
              <w:pPr>
                <w:pStyle w:val="GRVraag"/>
                <w:numPr>
                  <w:ilvl w:val="0"/>
                  <w:numId w:val="0"/>
                </w:numPr>
                <w:tabs>
                  <w:tab w:val="left" w:pos="4536"/>
                </w:tabs>
              </w:pPr>
            </w:p>
          </w:sdtContent>
        </w:sdt>
      </w:sdtContent>
    </w:sdt>
    <w:p w14:paraId="392268B2" w14:textId="77777777" w:rsidR="006F660C" w:rsidRPr="00150FC3" w:rsidRDefault="006F660C" w:rsidP="006F660C">
      <w:pPr>
        <w:pStyle w:val="GRVraag"/>
        <w:numPr>
          <w:ilvl w:val="0"/>
          <w:numId w:val="0"/>
        </w:numPr>
        <w:tabs>
          <w:tab w:val="left" w:pos="4536"/>
        </w:tabs>
      </w:pPr>
    </w:p>
    <w:sectPr w:rsidR="006F660C" w:rsidRPr="00150FC3" w:rsidSect="00420A1F">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AB200" w14:textId="77777777" w:rsidR="002211E2" w:rsidRDefault="002211E2" w:rsidP="00141366">
      <w:r>
        <w:separator/>
      </w:r>
    </w:p>
  </w:endnote>
  <w:endnote w:type="continuationSeparator" w:id="0">
    <w:p w14:paraId="61023C40" w14:textId="77777777" w:rsidR="002211E2" w:rsidRDefault="002211E2" w:rsidP="0014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9CDDD" w14:textId="77777777" w:rsidR="00731E93"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33C2" w14:textId="77777777" w:rsidR="00E42179"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ACBA0" w14:textId="77777777" w:rsidR="002211E2" w:rsidRPr="00505089" w:rsidRDefault="002211E2" w:rsidP="00505089">
      <w:pPr>
        <w:pStyle w:val="Voettekst"/>
      </w:pPr>
    </w:p>
  </w:footnote>
  <w:footnote w:type="continuationSeparator" w:id="0">
    <w:p w14:paraId="3EB409E1" w14:textId="77777777" w:rsidR="002211E2" w:rsidRDefault="002211E2" w:rsidP="00141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0E283" w14:textId="77777777" w:rsidR="00915019" w:rsidRDefault="00915019" w:rsidP="00915019">
    <w:pPr>
      <w:pStyle w:val="Koptekst"/>
    </w:pPr>
  </w:p>
  <w:p w14:paraId="156E9DF9" w14:textId="77777777" w:rsidR="00915019" w:rsidRDefault="00915019" w:rsidP="00915019">
    <w:r>
      <w:rPr>
        <w:noProof/>
      </w:rPr>
      <w:drawing>
        <wp:anchor distT="0" distB="0" distL="114300" distR="114300" simplePos="0" relativeHeight="251662336" behindDoc="0" locked="0" layoutInCell="1" allowOverlap="1" wp14:anchorId="65890538" wp14:editId="76AFEAB4">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14:paraId="4FAF1FE4"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DF40" w14:textId="77777777" w:rsidR="00341562" w:rsidRDefault="00341562" w:rsidP="00341562">
    <w:r>
      <w:rPr>
        <w:noProof/>
      </w:rPr>
      <w:drawing>
        <wp:anchor distT="0" distB="0" distL="114300" distR="114300" simplePos="0" relativeHeight="251659264" behindDoc="0" locked="0" layoutInCell="1" allowOverlap="1" wp14:anchorId="6912504B" wp14:editId="7E9F2B6D">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3B52012A" wp14:editId="540378CE">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p w14:paraId="366F7178" w14:textId="77777777" w:rsidR="00341562" w:rsidRDefault="003415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2979FF"/>
    <w:multiLevelType w:val="multilevel"/>
    <w:tmpl w:val="BD84E9B6"/>
    <w:numStyleLink w:val="KdVArtikelen"/>
  </w:abstractNum>
  <w:abstractNum w:abstractNumId="5" w15:restartNumberingAfterBreak="0">
    <w:nsid w:val="501D40FD"/>
    <w:multiLevelType w:val="singleLevel"/>
    <w:tmpl w:val="38B83458"/>
    <w:lvl w:ilvl="0">
      <w:start w:val="1"/>
      <w:numFmt w:val="decimal"/>
      <w:lvlText w:val="%1."/>
      <w:lvlJc w:val="left"/>
      <w:pPr>
        <w:ind w:left="720" w:hanging="360"/>
      </w:pPr>
      <w:rPr>
        <w:rFonts w:hint="default"/>
        <w:color w:val="auto"/>
      </w:rPr>
    </w:lvl>
  </w:abstractNum>
  <w:abstractNum w:abstractNumId="6"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56F70E5D"/>
    <w:multiLevelType w:val="hybridMultilevel"/>
    <w:tmpl w:val="CD1C3AEA"/>
    <w:lvl w:ilvl="0" w:tplc="DD5A62DA">
      <w:start w:val="1"/>
      <w:numFmt w:val="decimal"/>
      <w:lvlText w:val="%1. "/>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9"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6"/>
  </w:num>
  <w:num w:numId="2" w16cid:durableId="2108116035">
    <w:abstractNumId w:val="8"/>
  </w:num>
  <w:num w:numId="3" w16cid:durableId="861013020">
    <w:abstractNumId w:val="3"/>
  </w:num>
  <w:num w:numId="4" w16cid:durableId="405303770">
    <w:abstractNumId w:val="4"/>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408890637">
    <w:abstractNumId w:val="7"/>
  </w:num>
  <w:num w:numId="8" w16cid:durableId="1930700321">
    <w:abstractNumId w:val="9"/>
  </w:num>
  <w:num w:numId="9"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4907939">
    <w:abstractNumId w:val="2"/>
  </w:num>
  <w:num w:numId="11" w16cid:durableId="942297398">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2E71D0"/>
    <w:rsid w:val="000013F8"/>
    <w:rsid w:val="0001457A"/>
    <w:rsid w:val="000278AF"/>
    <w:rsid w:val="000410B7"/>
    <w:rsid w:val="00041FBA"/>
    <w:rsid w:val="000460AA"/>
    <w:rsid w:val="0005383B"/>
    <w:rsid w:val="000842FA"/>
    <w:rsid w:val="000869A5"/>
    <w:rsid w:val="000D44B8"/>
    <w:rsid w:val="000E3074"/>
    <w:rsid w:val="00103EA9"/>
    <w:rsid w:val="00137181"/>
    <w:rsid w:val="00141366"/>
    <w:rsid w:val="00150FC3"/>
    <w:rsid w:val="00165BAD"/>
    <w:rsid w:val="001808AF"/>
    <w:rsid w:val="001831FD"/>
    <w:rsid w:val="001A3062"/>
    <w:rsid w:val="001B17C8"/>
    <w:rsid w:val="001C65FB"/>
    <w:rsid w:val="002211E2"/>
    <w:rsid w:val="00242AF3"/>
    <w:rsid w:val="00243C66"/>
    <w:rsid w:val="00247663"/>
    <w:rsid w:val="0025115D"/>
    <w:rsid w:val="00274AC7"/>
    <w:rsid w:val="0028140D"/>
    <w:rsid w:val="002873E9"/>
    <w:rsid w:val="002900F7"/>
    <w:rsid w:val="002D39DB"/>
    <w:rsid w:val="002E71D0"/>
    <w:rsid w:val="002F0821"/>
    <w:rsid w:val="002F1AA7"/>
    <w:rsid w:val="00301BBD"/>
    <w:rsid w:val="00307338"/>
    <w:rsid w:val="00307B50"/>
    <w:rsid w:val="00310FD1"/>
    <w:rsid w:val="00311C9A"/>
    <w:rsid w:val="00317277"/>
    <w:rsid w:val="0032033B"/>
    <w:rsid w:val="0032221F"/>
    <w:rsid w:val="003275F6"/>
    <w:rsid w:val="00336EEC"/>
    <w:rsid w:val="00341562"/>
    <w:rsid w:val="003475DA"/>
    <w:rsid w:val="00352D29"/>
    <w:rsid w:val="003645CF"/>
    <w:rsid w:val="003657BB"/>
    <w:rsid w:val="00372EDA"/>
    <w:rsid w:val="00380DB5"/>
    <w:rsid w:val="003811D3"/>
    <w:rsid w:val="00382E1F"/>
    <w:rsid w:val="00384434"/>
    <w:rsid w:val="00393321"/>
    <w:rsid w:val="003B12FC"/>
    <w:rsid w:val="003C7F27"/>
    <w:rsid w:val="003F0EC0"/>
    <w:rsid w:val="003F6B01"/>
    <w:rsid w:val="00402B9E"/>
    <w:rsid w:val="00412661"/>
    <w:rsid w:val="00417758"/>
    <w:rsid w:val="00420A1F"/>
    <w:rsid w:val="00421AA1"/>
    <w:rsid w:val="004374E7"/>
    <w:rsid w:val="00460DA2"/>
    <w:rsid w:val="00474221"/>
    <w:rsid w:val="00477746"/>
    <w:rsid w:val="00482526"/>
    <w:rsid w:val="0049252A"/>
    <w:rsid w:val="004960A7"/>
    <w:rsid w:val="004A11C5"/>
    <w:rsid w:val="004B2791"/>
    <w:rsid w:val="004B5EB8"/>
    <w:rsid w:val="004B7240"/>
    <w:rsid w:val="004D25A4"/>
    <w:rsid w:val="004D44B0"/>
    <w:rsid w:val="004D45E2"/>
    <w:rsid w:val="00505089"/>
    <w:rsid w:val="005061E5"/>
    <w:rsid w:val="00520066"/>
    <w:rsid w:val="00527A73"/>
    <w:rsid w:val="0053038B"/>
    <w:rsid w:val="00546CD3"/>
    <w:rsid w:val="00564453"/>
    <w:rsid w:val="00575FA9"/>
    <w:rsid w:val="0058278C"/>
    <w:rsid w:val="00583A98"/>
    <w:rsid w:val="005A7117"/>
    <w:rsid w:val="005B0604"/>
    <w:rsid w:val="005B25D9"/>
    <w:rsid w:val="005C0177"/>
    <w:rsid w:val="005C0AB5"/>
    <w:rsid w:val="005C275A"/>
    <w:rsid w:val="005D6784"/>
    <w:rsid w:val="005E42DA"/>
    <w:rsid w:val="005E524E"/>
    <w:rsid w:val="005F128D"/>
    <w:rsid w:val="005F34D8"/>
    <w:rsid w:val="00604E4A"/>
    <w:rsid w:val="0063735E"/>
    <w:rsid w:val="006414F7"/>
    <w:rsid w:val="00642E81"/>
    <w:rsid w:val="00643A6E"/>
    <w:rsid w:val="006705A0"/>
    <w:rsid w:val="00687864"/>
    <w:rsid w:val="006B4C83"/>
    <w:rsid w:val="006D06D6"/>
    <w:rsid w:val="006D0D90"/>
    <w:rsid w:val="006D6FCA"/>
    <w:rsid w:val="006D6FEB"/>
    <w:rsid w:val="006D7A6E"/>
    <w:rsid w:val="006E0EC5"/>
    <w:rsid w:val="006E7C96"/>
    <w:rsid w:val="006F660C"/>
    <w:rsid w:val="006F7C07"/>
    <w:rsid w:val="00731E93"/>
    <w:rsid w:val="00734298"/>
    <w:rsid w:val="00735E46"/>
    <w:rsid w:val="00740A4A"/>
    <w:rsid w:val="007426C3"/>
    <w:rsid w:val="00752A52"/>
    <w:rsid w:val="007576E6"/>
    <w:rsid w:val="00784163"/>
    <w:rsid w:val="007A0398"/>
    <w:rsid w:val="007A0EFA"/>
    <w:rsid w:val="007A4142"/>
    <w:rsid w:val="007A7981"/>
    <w:rsid w:val="007B5524"/>
    <w:rsid w:val="007B64C1"/>
    <w:rsid w:val="007C2209"/>
    <w:rsid w:val="007D6940"/>
    <w:rsid w:val="007F79E2"/>
    <w:rsid w:val="00802587"/>
    <w:rsid w:val="00810B15"/>
    <w:rsid w:val="0085225F"/>
    <w:rsid w:val="00856846"/>
    <w:rsid w:val="0087168D"/>
    <w:rsid w:val="00881697"/>
    <w:rsid w:val="0088640A"/>
    <w:rsid w:val="008D3BA1"/>
    <w:rsid w:val="008D51B0"/>
    <w:rsid w:val="008F09A5"/>
    <w:rsid w:val="008F159C"/>
    <w:rsid w:val="008F4427"/>
    <w:rsid w:val="008F4AF9"/>
    <w:rsid w:val="009034E1"/>
    <w:rsid w:val="009061A1"/>
    <w:rsid w:val="00914A27"/>
    <w:rsid w:val="00915019"/>
    <w:rsid w:val="00923C32"/>
    <w:rsid w:val="009300D2"/>
    <w:rsid w:val="00936314"/>
    <w:rsid w:val="009678AF"/>
    <w:rsid w:val="00970649"/>
    <w:rsid w:val="00970688"/>
    <w:rsid w:val="00977808"/>
    <w:rsid w:val="00982877"/>
    <w:rsid w:val="00992995"/>
    <w:rsid w:val="009B4392"/>
    <w:rsid w:val="009E55C4"/>
    <w:rsid w:val="009F0AAD"/>
    <w:rsid w:val="009F1510"/>
    <w:rsid w:val="009F5825"/>
    <w:rsid w:val="00A230CE"/>
    <w:rsid w:val="00A238A7"/>
    <w:rsid w:val="00A24A1B"/>
    <w:rsid w:val="00A354CC"/>
    <w:rsid w:val="00A56784"/>
    <w:rsid w:val="00A57A07"/>
    <w:rsid w:val="00A75911"/>
    <w:rsid w:val="00A77F6E"/>
    <w:rsid w:val="00A8460B"/>
    <w:rsid w:val="00A86E45"/>
    <w:rsid w:val="00A901AF"/>
    <w:rsid w:val="00A90754"/>
    <w:rsid w:val="00A96B55"/>
    <w:rsid w:val="00AA1812"/>
    <w:rsid w:val="00AE7713"/>
    <w:rsid w:val="00B02B86"/>
    <w:rsid w:val="00B06355"/>
    <w:rsid w:val="00B1340C"/>
    <w:rsid w:val="00B172CA"/>
    <w:rsid w:val="00B27382"/>
    <w:rsid w:val="00B725EA"/>
    <w:rsid w:val="00B72C25"/>
    <w:rsid w:val="00B75312"/>
    <w:rsid w:val="00B842D4"/>
    <w:rsid w:val="00B92943"/>
    <w:rsid w:val="00BC0D89"/>
    <w:rsid w:val="00BD5B67"/>
    <w:rsid w:val="00BD5FF2"/>
    <w:rsid w:val="00BE0F4C"/>
    <w:rsid w:val="00BF1F33"/>
    <w:rsid w:val="00BF40E4"/>
    <w:rsid w:val="00C0523F"/>
    <w:rsid w:val="00C1784B"/>
    <w:rsid w:val="00C26C73"/>
    <w:rsid w:val="00C33880"/>
    <w:rsid w:val="00C41309"/>
    <w:rsid w:val="00C5376C"/>
    <w:rsid w:val="00C8401E"/>
    <w:rsid w:val="00C86B48"/>
    <w:rsid w:val="00C93931"/>
    <w:rsid w:val="00CB4BC4"/>
    <w:rsid w:val="00CB7462"/>
    <w:rsid w:val="00CC094C"/>
    <w:rsid w:val="00CE182E"/>
    <w:rsid w:val="00CF0A59"/>
    <w:rsid w:val="00D10EC3"/>
    <w:rsid w:val="00D219CB"/>
    <w:rsid w:val="00D23650"/>
    <w:rsid w:val="00D40A7C"/>
    <w:rsid w:val="00D41C1A"/>
    <w:rsid w:val="00D447DA"/>
    <w:rsid w:val="00D554C0"/>
    <w:rsid w:val="00D5646E"/>
    <w:rsid w:val="00D6122C"/>
    <w:rsid w:val="00D64B92"/>
    <w:rsid w:val="00D75637"/>
    <w:rsid w:val="00DA170B"/>
    <w:rsid w:val="00DA4894"/>
    <w:rsid w:val="00DC3258"/>
    <w:rsid w:val="00E152E1"/>
    <w:rsid w:val="00E35ECF"/>
    <w:rsid w:val="00E42179"/>
    <w:rsid w:val="00E523F0"/>
    <w:rsid w:val="00E612A0"/>
    <w:rsid w:val="00E734E4"/>
    <w:rsid w:val="00E74BA8"/>
    <w:rsid w:val="00E839C0"/>
    <w:rsid w:val="00E87C0D"/>
    <w:rsid w:val="00E94DD6"/>
    <w:rsid w:val="00EB0E89"/>
    <w:rsid w:val="00EB3DA3"/>
    <w:rsid w:val="00EB3EA1"/>
    <w:rsid w:val="00EC7273"/>
    <w:rsid w:val="00EE1638"/>
    <w:rsid w:val="00EE1793"/>
    <w:rsid w:val="00EE61AB"/>
    <w:rsid w:val="00EF2122"/>
    <w:rsid w:val="00F006AE"/>
    <w:rsid w:val="00F2314E"/>
    <w:rsid w:val="00F41A4F"/>
    <w:rsid w:val="00F44073"/>
    <w:rsid w:val="00F61561"/>
    <w:rsid w:val="00F66469"/>
    <w:rsid w:val="00F74539"/>
    <w:rsid w:val="00F959FB"/>
    <w:rsid w:val="00FA4226"/>
    <w:rsid w:val="00FB38FA"/>
    <w:rsid w:val="00FD22AE"/>
    <w:rsid w:val="00FF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D697D"/>
  <w15:docId w15:val="{FEAA6495-D321-4E27-B424-E22EAE8EF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0FC3"/>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8"/>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8"/>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8"/>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8"/>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34"/>
    <w:qFormat/>
    <w:rsid w:val="00A8460B"/>
    <w:pPr>
      <w:numPr>
        <w:numId w:val="9"/>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uiPriority w:val="99"/>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4"/>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3"/>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10"/>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10"/>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10"/>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5"/>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6"/>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 w:type="paragraph" w:customStyle="1" w:styleId="Referentie">
    <w:name w:val="Referentie"/>
    <w:qFormat/>
    <w:rsid w:val="00150FC3"/>
    <w:pPr>
      <w:widowControl w:val="0"/>
      <w:spacing w:before="40" w:after="0" w:line="324" w:lineRule="auto"/>
    </w:pPr>
    <w:rPr>
      <w:rFonts w:eastAsiaTheme="minorHAnsi"/>
      <w:sz w:val="20"/>
      <w:szCs w:val="1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ijdamr\AppData\Local\Temp\Templafy\WordVsto\Bijlage%206.%20Referentieformuli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55CB19F55A4AF78BCAD5C6FA40C668"/>
        <w:category>
          <w:name w:val="Algemeen"/>
          <w:gallery w:val="placeholder"/>
        </w:category>
        <w:types>
          <w:type w:val="bbPlcHdr"/>
        </w:types>
        <w:behaviors>
          <w:behavior w:val="content"/>
        </w:behaviors>
        <w:guid w:val="{C8BF0296-E550-42E0-BB91-8ADC6DE08977}"/>
      </w:docPartPr>
      <w:docPartBody>
        <w:p w:rsidR="000B0DDE" w:rsidRDefault="000B0DDE">
          <w:pPr>
            <w:pStyle w:val="2D55CB19F55A4AF78BCAD5C6FA40C668"/>
          </w:pPr>
          <w:r w:rsidRPr="00432E1D">
            <w:rPr>
              <w:rStyle w:val="Tekstvantijdelijkeaanduiding"/>
            </w:rPr>
            <w:t>Voer alle inhoud in die u wilt herhalen, waaronder andere inhoudsbesturingselementen. U kunt dit besturingselement ook invoegen rond tabelrijen om delen van een tabel te herhalen.</w:t>
          </w:r>
        </w:p>
      </w:docPartBody>
    </w:docPart>
    <w:docPart>
      <w:docPartPr>
        <w:name w:val="E37425060DF84760B4812612BD1D07D1"/>
        <w:category>
          <w:name w:val="Algemeen"/>
          <w:gallery w:val="placeholder"/>
        </w:category>
        <w:types>
          <w:type w:val="bbPlcHdr"/>
        </w:types>
        <w:behaviors>
          <w:behavior w:val="content"/>
        </w:behaviors>
        <w:guid w:val="{C6407F7C-44D2-41EB-A860-9326AE709C18}"/>
      </w:docPartPr>
      <w:docPartBody>
        <w:p w:rsidR="000B0DDE" w:rsidRDefault="000B0DDE">
          <w:pPr>
            <w:pStyle w:val="E37425060DF84760B4812612BD1D07D1"/>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Inschrijver</w:t>
          </w:r>
          <w:r w:rsidRPr="00213005">
            <w:rPr>
              <w:rStyle w:val="Tekstvantijdelijkeaanduiding"/>
              <w:color w:val="A6A6A6" w:themeColor="background1" w:themeShade="A6"/>
              <w:szCs w:val="20"/>
            </w:rPr>
            <w:t>]</w:t>
          </w:r>
        </w:p>
      </w:docPartBody>
    </w:docPart>
    <w:docPart>
      <w:docPartPr>
        <w:name w:val="164FDC9EE016403FB93AC23DA3A04BAB"/>
        <w:category>
          <w:name w:val="Algemeen"/>
          <w:gallery w:val="placeholder"/>
        </w:category>
        <w:types>
          <w:type w:val="bbPlcHdr"/>
        </w:types>
        <w:behaviors>
          <w:behavior w:val="content"/>
        </w:behaviors>
        <w:guid w:val="{51CB6B6B-E193-4D73-802B-8B38E0818E4B}"/>
      </w:docPartPr>
      <w:docPartBody>
        <w:p w:rsidR="000B0DDE" w:rsidRDefault="000B0DDE">
          <w:pPr>
            <w:pStyle w:val="164FDC9EE016403FB93AC23DA3A04BAB"/>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Opdrachtgever</w:t>
          </w:r>
          <w:r w:rsidRPr="00213005">
            <w:rPr>
              <w:rStyle w:val="Tekstvantijdelijkeaanduiding"/>
              <w:color w:val="A6A6A6" w:themeColor="background1" w:themeShade="A6"/>
              <w:szCs w:val="20"/>
            </w:rPr>
            <w:t xml:space="preserve"> ]</w:t>
          </w:r>
        </w:p>
      </w:docPartBody>
    </w:docPart>
    <w:docPart>
      <w:docPartPr>
        <w:name w:val="34E2378FB7F54BABA6591E16EBF056CA"/>
        <w:category>
          <w:name w:val="Algemeen"/>
          <w:gallery w:val="placeholder"/>
        </w:category>
        <w:types>
          <w:type w:val="bbPlcHdr"/>
        </w:types>
        <w:behaviors>
          <w:behavior w:val="content"/>
        </w:behaviors>
        <w:guid w:val="{7A62C783-FF2A-4404-954C-7FB21283A3DA}"/>
      </w:docPartPr>
      <w:docPartBody>
        <w:p w:rsidR="000B0DDE" w:rsidRDefault="000B0DDE">
          <w:pPr>
            <w:pStyle w:val="34E2378FB7F54BABA6591E16EBF056CA"/>
          </w:pPr>
          <w:r w:rsidRPr="00213005">
            <w:rPr>
              <w:rStyle w:val="Tekstvantijdelijkeaanduiding"/>
              <w:color w:val="A6A6A6" w:themeColor="background1" w:themeShade="A6"/>
              <w:szCs w:val="20"/>
            </w:rPr>
            <w:t>[</w:t>
          </w:r>
          <w:r>
            <w:rPr>
              <w:rStyle w:val="Tekstvantijdelijkeaanduiding"/>
              <w:color w:val="A6A6A6" w:themeColor="background1" w:themeShade="A6"/>
              <w:szCs w:val="20"/>
            </w:rPr>
            <w:t>Adres Opdrachtgever</w:t>
          </w:r>
          <w:r w:rsidRPr="00213005">
            <w:rPr>
              <w:rStyle w:val="Tekstvantijdelijkeaanduiding"/>
              <w:color w:val="A6A6A6" w:themeColor="background1" w:themeShade="A6"/>
              <w:szCs w:val="20"/>
            </w:rPr>
            <w:t xml:space="preserve"> ]</w:t>
          </w:r>
        </w:p>
      </w:docPartBody>
    </w:docPart>
    <w:docPart>
      <w:docPartPr>
        <w:name w:val="3ABDA66F4E9343379BD5D0C4533A83A9"/>
        <w:category>
          <w:name w:val="Algemeen"/>
          <w:gallery w:val="placeholder"/>
        </w:category>
        <w:types>
          <w:type w:val="bbPlcHdr"/>
        </w:types>
        <w:behaviors>
          <w:behavior w:val="content"/>
        </w:behaviors>
        <w:guid w:val="{3EE9695C-A39B-4152-AAA2-26CB2F70C0F3}"/>
      </w:docPartPr>
      <w:docPartBody>
        <w:p w:rsidR="000B0DDE" w:rsidRDefault="000B0DDE">
          <w:pPr>
            <w:pStyle w:val="3ABDA66F4E9343379BD5D0C4533A83A9"/>
          </w:pPr>
          <w:r w:rsidRPr="00213005">
            <w:rPr>
              <w:rStyle w:val="Tekstvantijdelijkeaanduiding"/>
              <w:color w:val="A6A6A6" w:themeColor="background1" w:themeShade="A6"/>
              <w:szCs w:val="20"/>
            </w:rPr>
            <w:t>[</w:t>
          </w:r>
          <w:r>
            <w:rPr>
              <w:rStyle w:val="Tekstvantijdelijkeaanduiding"/>
              <w:color w:val="A6A6A6" w:themeColor="background1" w:themeShade="A6"/>
              <w:szCs w:val="20"/>
            </w:rPr>
            <w:t>Postcode en plaats Opdrachtgever</w:t>
          </w:r>
          <w:r w:rsidRPr="00213005">
            <w:rPr>
              <w:rStyle w:val="Tekstvantijdelijkeaanduiding"/>
              <w:color w:val="A6A6A6" w:themeColor="background1" w:themeShade="A6"/>
              <w:szCs w:val="20"/>
            </w:rPr>
            <w:t xml:space="preserve"> ]</w:t>
          </w:r>
        </w:p>
      </w:docPartBody>
    </w:docPart>
    <w:docPart>
      <w:docPartPr>
        <w:name w:val="4E218219ADB9455BB97BAC5295F65B28"/>
        <w:category>
          <w:name w:val="Algemeen"/>
          <w:gallery w:val="placeholder"/>
        </w:category>
        <w:types>
          <w:type w:val="bbPlcHdr"/>
        </w:types>
        <w:behaviors>
          <w:behavior w:val="content"/>
        </w:behaviors>
        <w:guid w:val="{403ED562-5317-41B4-BF1C-6F035281F469}"/>
      </w:docPartPr>
      <w:docPartBody>
        <w:p w:rsidR="000B0DDE" w:rsidRDefault="000B0DDE">
          <w:pPr>
            <w:pStyle w:val="4E218219ADB9455BB97BAC5295F65B28"/>
          </w:pPr>
          <w:r w:rsidRPr="00213005">
            <w:rPr>
              <w:rStyle w:val="Tekstvantijdelijkeaanduiding"/>
              <w:color w:val="A6A6A6" w:themeColor="background1" w:themeShade="A6"/>
              <w:szCs w:val="20"/>
            </w:rPr>
            <w:t>[</w:t>
          </w:r>
          <w:r>
            <w:rPr>
              <w:rStyle w:val="Tekstvantijdelijkeaanduiding"/>
              <w:color w:val="A6A6A6" w:themeColor="background1" w:themeShade="A6"/>
              <w:szCs w:val="20"/>
            </w:rPr>
            <w:t>Contactpersoon referentieopdracht</w:t>
          </w:r>
          <w:r w:rsidRPr="00213005">
            <w:rPr>
              <w:rStyle w:val="Tekstvantijdelijkeaanduiding"/>
              <w:color w:val="A6A6A6" w:themeColor="background1" w:themeShade="A6"/>
              <w:szCs w:val="20"/>
            </w:rPr>
            <w:t xml:space="preserve"> ]</w:t>
          </w:r>
        </w:p>
      </w:docPartBody>
    </w:docPart>
    <w:docPart>
      <w:docPartPr>
        <w:name w:val="4B7945CEAC3B409C96F10A7E6E198DA9"/>
        <w:category>
          <w:name w:val="Algemeen"/>
          <w:gallery w:val="placeholder"/>
        </w:category>
        <w:types>
          <w:type w:val="bbPlcHdr"/>
        </w:types>
        <w:behaviors>
          <w:behavior w:val="content"/>
        </w:behaviors>
        <w:guid w:val="{0936F489-F5E3-4B05-A03D-20A62AACA384}"/>
      </w:docPartPr>
      <w:docPartBody>
        <w:p w:rsidR="000B0DDE" w:rsidRDefault="000B0DDE">
          <w:pPr>
            <w:pStyle w:val="4B7945CEAC3B409C96F10A7E6E198DA9"/>
          </w:pPr>
          <w:r w:rsidRPr="00213005">
            <w:rPr>
              <w:rStyle w:val="Tekstvantijdelijkeaanduiding"/>
              <w:color w:val="A6A6A6" w:themeColor="background1" w:themeShade="A6"/>
              <w:szCs w:val="20"/>
            </w:rPr>
            <w:t xml:space="preserve">[Telefoonnummer </w:t>
          </w:r>
          <w:r>
            <w:rPr>
              <w:rStyle w:val="Tekstvantijdelijkeaanduiding"/>
              <w:color w:val="A6A6A6" w:themeColor="background1" w:themeShade="A6"/>
              <w:szCs w:val="20"/>
            </w:rPr>
            <w:t>c</w:t>
          </w:r>
          <w:r w:rsidRPr="00213005">
            <w:rPr>
              <w:rStyle w:val="Tekstvantijdelijkeaanduiding"/>
              <w:color w:val="A6A6A6" w:themeColor="background1" w:themeShade="A6"/>
              <w:szCs w:val="20"/>
            </w:rPr>
            <w:t>ontactpersoon ]</w:t>
          </w:r>
        </w:p>
      </w:docPartBody>
    </w:docPart>
    <w:docPart>
      <w:docPartPr>
        <w:name w:val="6408E0FF964B4AFBA2594EA3C487C1F7"/>
        <w:category>
          <w:name w:val="Algemeen"/>
          <w:gallery w:val="placeholder"/>
        </w:category>
        <w:types>
          <w:type w:val="bbPlcHdr"/>
        </w:types>
        <w:behaviors>
          <w:behavior w:val="content"/>
        </w:behaviors>
        <w:guid w:val="{B603C3C8-960E-4222-94F2-587E27B7AC61}"/>
      </w:docPartPr>
      <w:docPartBody>
        <w:p w:rsidR="000B0DDE" w:rsidRDefault="000B0DDE">
          <w:pPr>
            <w:pStyle w:val="6408E0FF964B4AFBA2594EA3C487C1F7"/>
          </w:pPr>
          <w:r w:rsidRPr="00751824">
            <w:rPr>
              <w:rStyle w:val="Tekstvantijdelijkeaanduiding"/>
              <w:color w:val="A6A6A6" w:themeColor="background1" w:themeShade="A6"/>
            </w:rPr>
            <w:t>[Vul startdatum in]</w:t>
          </w:r>
        </w:p>
      </w:docPartBody>
    </w:docPart>
    <w:docPart>
      <w:docPartPr>
        <w:name w:val="7CDBFE1D5DDC4233A1D23455B34532A1"/>
        <w:category>
          <w:name w:val="Algemeen"/>
          <w:gallery w:val="placeholder"/>
        </w:category>
        <w:types>
          <w:type w:val="bbPlcHdr"/>
        </w:types>
        <w:behaviors>
          <w:behavior w:val="content"/>
        </w:behaviors>
        <w:guid w:val="{6002211D-B13A-48A8-8FD0-6BE9AC52F8CA}"/>
      </w:docPartPr>
      <w:docPartBody>
        <w:p w:rsidR="000B0DDE" w:rsidRDefault="000B0DDE">
          <w:pPr>
            <w:pStyle w:val="7CDBFE1D5DDC4233A1D23455B34532A1"/>
          </w:pPr>
          <w:r w:rsidRPr="00751824">
            <w:rPr>
              <w:rStyle w:val="Tekstvantijdelijkeaanduiding"/>
              <w:color w:val="A6A6A6" w:themeColor="background1" w:themeShade="A6"/>
            </w:rPr>
            <w:t>[Vul startdatum in]</w:t>
          </w:r>
        </w:p>
      </w:docPartBody>
    </w:docPart>
    <w:docPart>
      <w:docPartPr>
        <w:name w:val="9A853E482EBB4A518B75FD623418D2F3"/>
        <w:category>
          <w:name w:val="Algemeen"/>
          <w:gallery w:val="placeholder"/>
        </w:category>
        <w:types>
          <w:type w:val="bbPlcHdr"/>
        </w:types>
        <w:behaviors>
          <w:behavior w:val="content"/>
        </w:behaviors>
        <w:guid w:val="{55FAED5A-0004-43DD-90A5-8529F24D62EB}"/>
      </w:docPartPr>
      <w:docPartBody>
        <w:p w:rsidR="000B0DDE" w:rsidRDefault="000B0DDE">
          <w:pPr>
            <w:pStyle w:val="9A853E482EBB4A518B75FD623418D2F3"/>
          </w:pPr>
          <w:r w:rsidRPr="00213005">
            <w:rPr>
              <w:rStyle w:val="Tekstvantijdelijkeaanduiding"/>
              <w:color w:val="A6A6A6" w:themeColor="background1" w:themeShade="A6"/>
              <w:szCs w:val="20"/>
            </w:rPr>
            <w:t>[</w:t>
          </w:r>
          <w:r>
            <w:rPr>
              <w:rStyle w:val="Tekstvantijdelijkeaanduiding"/>
              <w:color w:val="A6A6A6" w:themeColor="background1" w:themeShade="A6"/>
              <w:szCs w:val="20"/>
            </w:rPr>
            <w:t>Bedrag in Euro of aantallen</w:t>
          </w:r>
          <w:r w:rsidRPr="00213005">
            <w:rPr>
              <w:rStyle w:val="Tekstvantijdelijkeaanduiding"/>
              <w:color w:val="A6A6A6" w:themeColor="background1" w:themeShade="A6"/>
              <w:szCs w:val="20"/>
            </w:rPr>
            <w:t xml:space="preserve"> ]</w:t>
          </w:r>
        </w:p>
      </w:docPartBody>
    </w:docPart>
    <w:docPart>
      <w:docPartPr>
        <w:name w:val="7BF1DEB89A1146BA8135ACFAFD713D96"/>
        <w:category>
          <w:name w:val="Algemeen"/>
          <w:gallery w:val="placeholder"/>
        </w:category>
        <w:types>
          <w:type w:val="bbPlcHdr"/>
        </w:types>
        <w:behaviors>
          <w:behavior w:val="content"/>
        </w:behaviors>
        <w:guid w:val="{D8889564-B8BD-4B85-B857-393C2849F231}"/>
      </w:docPartPr>
      <w:docPartBody>
        <w:p w:rsidR="000B0DDE" w:rsidRDefault="000B0DDE">
          <w:pPr>
            <w:pStyle w:val="7BF1DEB89A1146BA8135ACFAFD713D96"/>
          </w:pPr>
          <w:r w:rsidRPr="00213005">
            <w:rPr>
              <w:rStyle w:val="Tekstvantijdelijkeaanduiding"/>
              <w:color w:val="A6A6A6" w:themeColor="background1" w:themeShade="A6"/>
              <w:szCs w:val="20"/>
            </w:rPr>
            <w:t>[</w:t>
          </w:r>
          <w:r>
            <w:rPr>
              <w:rStyle w:val="Tekstvantijdelijkeaanduiding"/>
              <w:color w:val="A6A6A6" w:themeColor="background1" w:themeShade="A6"/>
              <w:szCs w:val="20"/>
            </w:rPr>
            <w:t>Toelichting uitvoering referentie</w:t>
          </w:r>
          <w:r w:rsidRPr="00213005">
            <w:rPr>
              <w:rStyle w:val="Tekstvantijdelijkeaanduiding"/>
              <w:color w:val="A6A6A6" w:themeColor="background1" w:themeShade="A6"/>
              <w:szCs w:val="20"/>
            </w:rPr>
            <w:t>]</w:t>
          </w:r>
        </w:p>
      </w:docPartBody>
    </w:docPart>
    <w:docPart>
      <w:docPartPr>
        <w:name w:val="940486F4FC8C4F0F98D0EB11AA84FCE6"/>
        <w:category>
          <w:name w:val="Algemeen"/>
          <w:gallery w:val="placeholder"/>
        </w:category>
        <w:types>
          <w:type w:val="bbPlcHdr"/>
        </w:types>
        <w:behaviors>
          <w:behavior w:val="content"/>
        </w:behaviors>
        <w:guid w:val="{393BBE72-857B-4D39-A564-23C442F20D65}"/>
      </w:docPartPr>
      <w:docPartBody>
        <w:p w:rsidR="000B0DDE" w:rsidRDefault="000B0DDE">
          <w:pPr>
            <w:pStyle w:val="940486F4FC8C4F0F98D0EB11AA84FCE6"/>
          </w:pPr>
          <w:r w:rsidRPr="00213005">
            <w:rPr>
              <w:rStyle w:val="Tekstvantijdelijkeaanduiding"/>
              <w:color w:val="A6A6A6" w:themeColor="background1" w:themeShade="A6"/>
              <w:szCs w:val="20"/>
            </w:rPr>
            <w:t>[</w:t>
          </w:r>
          <w:r>
            <w:rPr>
              <w:rStyle w:val="Tekstvantijdelijkeaanduiding"/>
              <w:color w:val="A6A6A6" w:themeColor="background1" w:themeShade="A6"/>
              <w:szCs w:val="20"/>
            </w:rPr>
            <w:t>Korte titel referentieopdracht</w:t>
          </w:r>
          <w:r w:rsidRPr="00213005">
            <w:rPr>
              <w:rStyle w:val="Tekstvantijdelijkeaanduiding"/>
              <w:color w:val="A6A6A6" w:themeColor="background1" w:themeShade="A6"/>
              <w:szCs w:val="20"/>
            </w:rPr>
            <w:t>]</w:t>
          </w:r>
        </w:p>
      </w:docPartBody>
    </w:docPart>
    <w:docPart>
      <w:docPartPr>
        <w:name w:val="457F17D464F24CFFA9105FCB047EF308"/>
        <w:category>
          <w:name w:val="Algemeen"/>
          <w:gallery w:val="placeholder"/>
        </w:category>
        <w:types>
          <w:type w:val="bbPlcHdr"/>
        </w:types>
        <w:behaviors>
          <w:behavior w:val="content"/>
        </w:behaviors>
        <w:guid w:val="{B1E44874-75DC-4939-AC34-BA476C5D9026}"/>
      </w:docPartPr>
      <w:docPartBody>
        <w:p w:rsidR="000B0DDE" w:rsidRDefault="000B0DDE">
          <w:pPr>
            <w:pStyle w:val="457F17D464F24CFFA9105FCB047EF308"/>
          </w:pPr>
          <w:r w:rsidRPr="00213005">
            <w:rPr>
              <w:rStyle w:val="Tekstvantijdelijkeaanduiding"/>
              <w:color w:val="A6A6A6" w:themeColor="background1" w:themeShade="A6"/>
              <w:szCs w:val="20"/>
            </w:rPr>
            <w:t>[</w:t>
          </w:r>
          <w:r>
            <w:rPr>
              <w:rStyle w:val="Tekstvantijdelijkeaanduiding"/>
              <w:color w:val="A6A6A6" w:themeColor="background1" w:themeShade="A6"/>
              <w:szCs w:val="20"/>
            </w:rPr>
            <w:t>Benoeming kerncompetentie Beschrijvend Document</w:t>
          </w:r>
          <w:r w:rsidRPr="00213005">
            <w:rPr>
              <w:rStyle w:val="Tekstvantijdelijkeaanduiding"/>
              <w:color w:val="A6A6A6" w:themeColor="background1" w:themeShade="A6"/>
              <w:szCs w:val="20"/>
            </w:rPr>
            <w:t>]</w:t>
          </w:r>
        </w:p>
      </w:docPartBody>
    </w:docPart>
    <w:docPart>
      <w:docPartPr>
        <w:name w:val="BA47CBF3CAFE4ACA859CAB2472E33B9B"/>
        <w:category>
          <w:name w:val="Algemeen"/>
          <w:gallery w:val="placeholder"/>
        </w:category>
        <w:types>
          <w:type w:val="bbPlcHdr"/>
        </w:types>
        <w:behaviors>
          <w:behavior w:val="content"/>
        </w:behaviors>
        <w:guid w:val="{8FB928C2-9080-43C6-A3DE-64EAFAFDCC3C}"/>
      </w:docPartPr>
      <w:docPartBody>
        <w:p w:rsidR="000B0DDE" w:rsidRDefault="000B0DDE">
          <w:pPr>
            <w:pStyle w:val="BA47CBF3CAFE4ACA859CAB2472E33B9B"/>
          </w:pPr>
          <w:r w:rsidRPr="00213005">
            <w:rPr>
              <w:rStyle w:val="Tekstvantijdelijkeaanduiding"/>
              <w:color w:val="A6A6A6" w:themeColor="background1" w:themeShade="A6"/>
              <w:szCs w:val="20"/>
            </w:rPr>
            <w:t>[</w:t>
          </w:r>
          <w:r>
            <w:rPr>
              <w:rStyle w:val="Tekstvantijdelijkeaanduiding"/>
              <w:color w:val="A6A6A6" w:themeColor="background1" w:themeShade="A6"/>
              <w:szCs w:val="20"/>
            </w:rPr>
            <w:t>Omschrijving van de uitgevoerde werkzaamheden</w:t>
          </w:r>
          <w:r w:rsidRPr="00213005">
            <w:rPr>
              <w:rStyle w:val="Tekstvantijdelijkeaanduiding"/>
              <w:color w:val="A6A6A6" w:themeColor="background1" w:themeShade="A6"/>
              <w:szCs w:val="20"/>
            </w:rPr>
            <w:t>]</w:t>
          </w:r>
        </w:p>
      </w:docPartBody>
    </w:docPart>
    <w:docPart>
      <w:docPartPr>
        <w:name w:val="A046098AFCAE4FB187AA18BB82B70773"/>
        <w:category>
          <w:name w:val="Algemeen"/>
          <w:gallery w:val="placeholder"/>
        </w:category>
        <w:types>
          <w:type w:val="bbPlcHdr"/>
        </w:types>
        <w:behaviors>
          <w:behavior w:val="content"/>
        </w:behaviors>
        <w:guid w:val="{6CE53C06-9C1D-4D05-929B-06E49DF3A0FF}"/>
      </w:docPartPr>
      <w:docPartBody>
        <w:p w:rsidR="000B0DDE" w:rsidRDefault="000B0DDE">
          <w:pPr>
            <w:pStyle w:val="A046098AFCAE4FB187AA18BB82B70773"/>
          </w:pPr>
          <w:r w:rsidRPr="00213005">
            <w:rPr>
              <w:rStyle w:val="Tekstvantijdelijkeaanduiding"/>
              <w:color w:val="A6A6A6" w:themeColor="background1" w:themeShade="A6"/>
              <w:szCs w:val="20"/>
            </w:rPr>
            <w:t>[</w:t>
          </w:r>
          <w:r>
            <w:rPr>
              <w:rStyle w:val="Tekstvantijdelijkeaanduiding"/>
              <w:color w:val="A6A6A6" w:themeColor="background1" w:themeShade="A6"/>
              <w:szCs w:val="20"/>
            </w:rPr>
            <w:t>Indien van toepassing, een omschrijving van de overige relevante informatie</w:t>
          </w:r>
          <w:r w:rsidRPr="00213005">
            <w:rPr>
              <w:rStyle w:val="Tekstvantijdelijkeaanduiding"/>
              <w:color w:val="A6A6A6" w:themeColor="background1" w:themeShade="A6"/>
              <w:szCs w:val="20"/>
            </w:rPr>
            <w:t>]</w:t>
          </w:r>
        </w:p>
      </w:docPartBody>
    </w:docPart>
    <w:docPart>
      <w:docPartPr>
        <w:name w:val="0E5609FBC89C48DFAE8BD012C0DCF583"/>
        <w:category>
          <w:name w:val="Algemeen"/>
          <w:gallery w:val="placeholder"/>
        </w:category>
        <w:types>
          <w:type w:val="bbPlcHdr"/>
        </w:types>
        <w:behaviors>
          <w:behavior w:val="content"/>
        </w:behaviors>
        <w:guid w:val="{E31AA99B-AC32-40C5-BD83-D0093F42D176}"/>
      </w:docPartPr>
      <w:docPartBody>
        <w:p w:rsidR="006A2A5F" w:rsidRDefault="00301C35" w:rsidP="00301C35">
          <w:pPr>
            <w:pStyle w:val="0E5609FBC89C48DFAE8BD012C0DCF583"/>
          </w:pPr>
          <w:r w:rsidRPr="00432E1D">
            <w:rPr>
              <w:rStyle w:val="Tekstvantijdelijkeaanduiding"/>
            </w:rPr>
            <w:t>Voer alle inhoud in die u wilt herhalen, waaronder andere inhoudsbesturingselementen. U kunt dit besturingselement ook invoegen rond tabelrijen om delen van een tabel te herhalen.</w:t>
          </w:r>
        </w:p>
      </w:docPartBody>
    </w:docPart>
    <w:docPart>
      <w:docPartPr>
        <w:name w:val="D2E5FEB6BFB040F3A6319628D47D0AC3"/>
        <w:category>
          <w:name w:val="Algemeen"/>
          <w:gallery w:val="placeholder"/>
        </w:category>
        <w:types>
          <w:type w:val="bbPlcHdr"/>
        </w:types>
        <w:behaviors>
          <w:behavior w:val="content"/>
        </w:behaviors>
        <w:guid w:val="{21B8416E-5C6F-4163-8091-5FC14F4CA4A2}"/>
      </w:docPartPr>
      <w:docPartBody>
        <w:p w:rsidR="006A2A5F" w:rsidRDefault="00301C35" w:rsidP="00301C35">
          <w:pPr>
            <w:pStyle w:val="D2E5FEB6BFB040F3A6319628D47D0AC3"/>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Inschrijver</w:t>
          </w:r>
          <w:r w:rsidRPr="00213005">
            <w:rPr>
              <w:rStyle w:val="Tekstvantijdelijkeaanduiding"/>
              <w:color w:val="A6A6A6" w:themeColor="background1" w:themeShade="A6"/>
              <w:szCs w:val="20"/>
            </w:rPr>
            <w:t>]</w:t>
          </w:r>
        </w:p>
      </w:docPartBody>
    </w:docPart>
    <w:docPart>
      <w:docPartPr>
        <w:name w:val="4B5DC7E2FD594E01A29F0A22D044FE9A"/>
        <w:category>
          <w:name w:val="Algemeen"/>
          <w:gallery w:val="placeholder"/>
        </w:category>
        <w:types>
          <w:type w:val="bbPlcHdr"/>
        </w:types>
        <w:behaviors>
          <w:behavior w:val="content"/>
        </w:behaviors>
        <w:guid w:val="{FCE6FCBC-15AF-4FD4-98DF-1C886A3693B7}"/>
      </w:docPartPr>
      <w:docPartBody>
        <w:p w:rsidR="006A2A5F" w:rsidRDefault="00301C35" w:rsidP="00301C35">
          <w:pPr>
            <w:pStyle w:val="4B5DC7E2FD594E01A29F0A22D044FE9A"/>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Opdrachtgever</w:t>
          </w:r>
          <w:r w:rsidRPr="00213005">
            <w:rPr>
              <w:rStyle w:val="Tekstvantijdelijkeaanduiding"/>
              <w:color w:val="A6A6A6" w:themeColor="background1" w:themeShade="A6"/>
              <w:szCs w:val="20"/>
            </w:rPr>
            <w:t xml:space="preserve"> ]</w:t>
          </w:r>
        </w:p>
      </w:docPartBody>
    </w:docPart>
    <w:docPart>
      <w:docPartPr>
        <w:name w:val="EEB287749F674802AA023056236AA5F7"/>
        <w:category>
          <w:name w:val="Algemeen"/>
          <w:gallery w:val="placeholder"/>
        </w:category>
        <w:types>
          <w:type w:val="bbPlcHdr"/>
        </w:types>
        <w:behaviors>
          <w:behavior w:val="content"/>
        </w:behaviors>
        <w:guid w:val="{1839FDB3-BB5C-42FF-99C2-92F8F11AD80D}"/>
      </w:docPartPr>
      <w:docPartBody>
        <w:p w:rsidR="006A2A5F" w:rsidRDefault="00301C35" w:rsidP="00301C35">
          <w:pPr>
            <w:pStyle w:val="EEB287749F674802AA023056236AA5F7"/>
          </w:pPr>
          <w:r w:rsidRPr="00213005">
            <w:rPr>
              <w:rStyle w:val="Tekstvantijdelijkeaanduiding"/>
              <w:color w:val="A6A6A6" w:themeColor="background1" w:themeShade="A6"/>
              <w:szCs w:val="20"/>
            </w:rPr>
            <w:t>[</w:t>
          </w:r>
          <w:r>
            <w:rPr>
              <w:rStyle w:val="Tekstvantijdelijkeaanduiding"/>
              <w:color w:val="A6A6A6" w:themeColor="background1" w:themeShade="A6"/>
              <w:szCs w:val="20"/>
            </w:rPr>
            <w:t>Adres Opdrachtgever</w:t>
          </w:r>
          <w:r w:rsidRPr="00213005">
            <w:rPr>
              <w:rStyle w:val="Tekstvantijdelijkeaanduiding"/>
              <w:color w:val="A6A6A6" w:themeColor="background1" w:themeShade="A6"/>
              <w:szCs w:val="20"/>
            </w:rPr>
            <w:t xml:space="preserve"> ]</w:t>
          </w:r>
        </w:p>
      </w:docPartBody>
    </w:docPart>
    <w:docPart>
      <w:docPartPr>
        <w:name w:val="7FD846D4CB074E4D86F89342121499ED"/>
        <w:category>
          <w:name w:val="Algemeen"/>
          <w:gallery w:val="placeholder"/>
        </w:category>
        <w:types>
          <w:type w:val="bbPlcHdr"/>
        </w:types>
        <w:behaviors>
          <w:behavior w:val="content"/>
        </w:behaviors>
        <w:guid w:val="{2375BEF7-B095-4407-A8AD-C5861394F00C}"/>
      </w:docPartPr>
      <w:docPartBody>
        <w:p w:rsidR="006A2A5F" w:rsidRDefault="00301C35" w:rsidP="00301C35">
          <w:pPr>
            <w:pStyle w:val="7FD846D4CB074E4D86F89342121499ED"/>
          </w:pPr>
          <w:r w:rsidRPr="00213005">
            <w:rPr>
              <w:rStyle w:val="Tekstvantijdelijkeaanduiding"/>
              <w:color w:val="A6A6A6" w:themeColor="background1" w:themeShade="A6"/>
              <w:szCs w:val="20"/>
            </w:rPr>
            <w:t>[</w:t>
          </w:r>
          <w:r>
            <w:rPr>
              <w:rStyle w:val="Tekstvantijdelijkeaanduiding"/>
              <w:color w:val="A6A6A6" w:themeColor="background1" w:themeShade="A6"/>
              <w:szCs w:val="20"/>
            </w:rPr>
            <w:t>Postcode en plaats Opdrachtgever</w:t>
          </w:r>
          <w:r w:rsidRPr="00213005">
            <w:rPr>
              <w:rStyle w:val="Tekstvantijdelijkeaanduiding"/>
              <w:color w:val="A6A6A6" w:themeColor="background1" w:themeShade="A6"/>
              <w:szCs w:val="20"/>
            </w:rPr>
            <w:t xml:space="preserve"> ]</w:t>
          </w:r>
        </w:p>
      </w:docPartBody>
    </w:docPart>
    <w:docPart>
      <w:docPartPr>
        <w:name w:val="F9872C8A62B7480297A292ED76D00382"/>
        <w:category>
          <w:name w:val="Algemeen"/>
          <w:gallery w:val="placeholder"/>
        </w:category>
        <w:types>
          <w:type w:val="bbPlcHdr"/>
        </w:types>
        <w:behaviors>
          <w:behavior w:val="content"/>
        </w:behaviors>
        <w:guid w:val="{35F71945-67B7-4C9E-A582-A30BC3AF411A}"/>
      </w:docPartPr>
      <w:docPartBody>
        <w:p w:rsidR="006A2A5F" w:rsidRDefault="00301C35" w:rsidP="00301C35">
          <w:pPr>
            <w:pStyle w:val="F9872C8A62B7480297A292ED76D00382"/>
          </w:pPr>
          <w:r w:rsidRPr="00213005">
            <w:rPr>
              <w:rStyle w:val="Tekstvantijdelijkeaanduiding"/>
              <w:color w:val="A6A6A6" w:themeColor="background1" w:themeShade="A6"/>
              <w:szCs w:val="20"/>
            </w:rPr>
            <w:t>[</w:t>
          </w:r>
          <w:r>
            <w:rPr>
              <w:rStyle w:val="Tekstvantijdelijkeaanduiding"/>
              <w:color w:val="A6A6A6" w:themeColor="background1" w:themeShade="A6"/>
              <w:szCs w:val="20"/>
            </w:rPr>
            <w:t>Contactpersoon referentieopdracht</w:t>
          </w:r>
          <w:r w:rsidRPr="00213005">
            <w:rPr>
              <w:rStyle w:val="Tekstvantijdelijkeaanduiding"/>
              <w:color w:val="A6A6A6" w:themeColor="background1" w:themeShade="A6"/>
              <w:szCs w:val="20"/>
            </w:rPr>
            <w:t xml:space="preserve"> ]</w:t>
          </w:r>
        </w:p>
      </w:docPartBody>
    </w:docPart>
    <w:docPart>
      <w:docPartPr>
        <w:name w:val="1806864693FF465EBEA42C68C81C3FA6"/>
        <w:category>
          <w:name w:val="Algemeen"/>
          <w:gallery w:val="placeholder"/>
        </w:category>
        <w:types>
          <w:type w:val="bbPlcHdr"/>
        </w:types>
        <w:behaviors>
          <w:behavior w:val="content"/>
        </w:behaviors>
        <w:guid w:val="{B3D630D2-9A22-4CD4-82A5-237426C78847}"/>
      </w:docPartPr>
      <w:docPartBody>
        <w:p w:rsidR="006A2A5F" w:rsidRDefault="00301C35" w:rsidP="00301C35">
          <w:pPr>
            <w:pStyle w:val="1806864693FF465EBEA42C68C81C3FA6"/>
          </w:pPr>
          <w:r w:rsidRPr="00213005">
            <w:rPr>
              <w:rStyle w:val="Tekstvantijdelijkeaanduiding"/>
              <w:color w:val="A6A6A6" w:themeColor="background1" w:themeShade="A6"/>
              <w:szCs w:val="20"/>
            </w:rPr>
            <w:t xml:space="preserve">[Telefoonnummer </w:t>
          </w:r>
          <w:r>
            <w:rPr>
              <w:rStyle w:val="Tekstvantijdelijkeaanduiding"/>
              <w:color w:val="A6A6A6" w:themeColor="background1" w:themeShade="A6"/>
              <w:szCs w:val="20"/>
            </w:rPr>
            <w:t>c</w:t>
          </w:r>
          <w:r w:rsidRPr="00213005">
            <w:rPr>
              <w:rStyle w:val="Tekstvantijdelijkeaanduiding"/>
              <w:color w:val="A6A6A6" w:themeColor="background1" w:themeShade="A6"/>
              <w:szCs w:val="20"/>
            </w:rPr>
            <w:t>ontactpersoon ]</w:t>
          </w:r>
        </w:p>
      </w:docPartBody>
    </w:docPart>
    <w:docPart>
      <w:docPartPr>
        <w:name w:val="43370FC75123442EBD09389FD248AD4C"/>
        <w:category>
          <w:name w:val="Algemeen"/>
          <w:gallery w:val="placeholder"/>
        </w:category>
        <w:types>
          <w:type w:val="bbPlcHdr"/>
        </w:types>
        <w:behaviors>
          <w:behavior w:val="content"/>
        </w:behaviors>
        <w:guid w:val="{A5116B82-9B29-4CAD-8E12-795EDB85A51B}"/>
      </w:docPartPr>
      <w:docPartBody>
        <w:p w:rsidR="006A2A5F" w:rsidRDefault="00301C35" w:rsidP="00301C35">
          <w:pPr>
            <w:pStyle w:val="43370FC75123442EBD09389FD248AD4C"/>
          </w:pPr>
          <w:r w:rsidRPr="00751824">
            <w:rPr>
              <w:rStyle w:val="Tekstvantijdelijkeaanduiding"/>
              <w:color w:val="A6A6A6" w:themeColor="background1" w:themeShade="A6"/>
            </w:rPr>
            <w:t>[Vul startdatum in]</w:t>
          </w:r>
        </w:p>
      </w:docPartBody>
    </w:docPart>
    <w:docPart>
      <w:docPartPr>
        <w:name w:val="EB5F06AF09D443CE895CD68770B9A57A"/>
        <w:category>
          <w:name w:val="Algemeen"/>
          <w:gallery w:val="placeholder"/>
        </w:category>
        <w:types>
          <w:type w:val="bbPlcHdr"/>
        </w:types>
        <w:behaviors>
          <w:behavior w:val="content"/>
        </w:behaviors>
        <w:guid w:val="{14A4A5AB-0D44-467F-8738-7A1AE562301D}"/>
      </w:docPartPr>
      <w:docPartBody>
        <w:p w:rsidR="006A2A5F" w:rsidRDefault="00301C35" w:rsidP="00301C35">
          <w:pPr>
            <w:pStyle w:val="EB5F06AF09D443CE895CD68770B9A57A"/>
          </w:pPr>
          <w:r w:rsidRPr="00751824">
            <w:rPr>
              <w:rStyle w:val="Tekstvantijdelijkeaanduiding"/>
              <w:color w:val="A6A6A6" w:themeColor="background1" w:themeShade="A6"/>
            </w:rPr>
            <w:t>[Vul startdatum in]</w:t>
          </w:r>
        </w:p>
      </w:docPartBody>
    </w:docPart>
    <w:docPart>
      <w:docPartPr>
        <w:name w:val="A45FCF342EE94B78B428E4288BE023DA"/>
        <w:category>
          <w:name w:val="Algemeen"/>
          <w:gallery w:val="placeholder"/>
        </w:category>
        <w:types>
          <w:type w:val="bbPlcHdr"/>
        </w:types>
        <w:behaviors>
          <w:behavior w:val="content"/>
        </w:behaviors>
        <w:guid w:val="{5EF4BCEB-ACEE-47E2-91FD-7817F3C383E7}"/>
      </w:docPartPr>
      <w:docPartBody>
        <w:p w:rsidR="006A2A5F" w:rsidRDefault="00301C35" w:rsidP="00301C35">
          <w:pPr>
            <w:pStyle w:val="A45FCF342EE94B78B428E4288BE023DA"/>
          </w:pPr>
          <w:r w:rsidRPr="00213005">
            <w:rPr>
              <w:rStyle w:val="Tekstvantijdelijkeaanduiding"/>
              <w:color w:val="A6A6A6" w:themeColor="background1" w:themeShade="A6"/>
              <w:szCs w:val="20"/>
            </w:rPr>
            <w:t>[</w:t>
          </w:r>
          <w:r>
            <w:rPr>
              <w:rStyle w:val="Tekstvantijdelijkeaanduiding"/>
              <w:color w:val="A6A6A6" w:themeColor="background1" w:themeShade="A6"/>
              <w:szCs w:val="20"/>
            </w:rPr>
            <w:t>Bedrag in Euro of aantallen</w:t>
          </w:r>
          <w:r w:rsidRPr="00213005">
            <w:rPr>
              <w:rStyle w:val="Tekstvantijdelijkeaanduiding"/>
              <w:color w:val="A6A6A6" w:themeColor="background1" w:themeShade="A6"/>
              <w:szCs w:val="20"/>
            </w:rPr>
            <w:t xml:space="preserve"> ]</w:t>
          </w:r>
        </w:p>
      </w:docPartBody>
    </w:docPart>
    <w:docPart>
      <w:docPartPr>
        <w:name w:val="D74FE5C3B2BD44F09FED3B582400FCD2"/>
        <w:category>
          <w:name w:val="Algemeen"/>
          <w:gallery w:val="placeholder"/>
        </w:category>
        <w:types>
          <w:type w:val="bbPlcHdr"/>
        </w:types>
        <w:behaviors>
          <w:behavior w:val="content"/>
        </w:behaviors>
        <w:guid w:val="{61185635-B23E-493B-AE70-BC5407111585}"/>
      </w:docPartPr>
      <w:docPartBody>
        <w:p w:rsidR="006A2A5F" w:rsidRDefault="00301C35" w:rsidP="00301C35">
          <w:pPr>
            <w:pStyle w:val="D74FE5C3B2BD44F09FED3B582400FCD2"/>
          </w:pPr>
          <w:r w:rsidRPr="00213005">
            <w:rPr>
              <w:rStyle w:val="Tekstvantijdelijkeaanduiding"/>
              <w:color w:val="A6A6A6" w:themeColor="background1" w:themeShade="A6"/>
              <w:szCs w:val="20"/>
            </w:rPr>
            <w:t>[</w:t>
          </w:r>
          <w:r>
            <w:rPr>
              <w:rStyle w:val="Tekstvantijdelijkeaanduiding"/>
              <w:color w:val="A6A6A6" w:themeColor="background1" w:themeShade="A6"/>
              <w:szCs w:val="20"/>
            </w:rPr>
            <w:t>Toelichting uitvoering referentie</w:t>
          </w:r>
          <w:r w:rsidRPr="00213005">
            <w:rPr>
              <w:rStyle w:val="Tekstvantijdelijkeaanduiding"/>
              <w:color w:val="A6A6A6" w:themeColor="background1" w:themeShade="A6"/>
              <w:szCs w:val="20"/>
            </w:rPr>
            <w:t>]</w:t>
          </w:r>
        </w:p>
      </w:docPartBody>
    </w:docPart>
    <w:docPart>
      <w:docPartPr>
        <w:name w:val="0BF4FE67FC9548009DD525525EBFDC8F"/>
        <w:category>
          <w:name w:val="Algemeen"/>
          <w:gallery w:val="placeholder"/>
        </w:category>
        <w:types>
          <w:type w:val="bbPlcHdr"/>
        </w:types>
        <w:behaviors>
          <w:behavior w:val="content"/>
        </w:behaviors>
        <w:guid w:val="{0FF6F74D-B7FC-4DF8-80F1-7416DAAB2EB6}"/>
      </w:docPartPr>
      <w:docPartBody>
        <w:p w:rsidR="006A2A5F" w:rsidRDefault="00301C35" w:rsidP="00301C35">
          <w:pPr>
            <w:pStyle w:val="0BF4FE67FC9548009DD525525EBFDC8F"/>
          </w:pPr>
          <w:r w:rsidRPr="00213005">
            <w:rPr>
              <w:rStyle w:val="Tekstvantijdelijkeaanduiding"/>
              <w:color w:val="A6A6A6" w:themeColor="background1" w:themeShade="A6"/>
              <w:szCs w:val="20"/>
            </w:rPr>
            <w:t>[</w:t>
          </w:r>
          <w:r>
            <w:rPr>
              <w:rStyle w:val="Tekstvantijdelijkeaanduiding"/>
              <w:color w:val="A6A6A6" w:themeColor="background1" w:themeShade="A6"/>
              <w:szCs w:val="20"/>
            </w:rPr>
            <w:t>Korte titel referentieopdracht</w:t>
          </w:r>
          <w:r w:rsidRPr="00213005">
            <w:rPr>
              <w:rStyle w:val="Tekstvantijdelijkeaanduiding"/>
              <w:color w:val="A6A6A6" w:themeColor="background1" w:themeShade="A6"/>
              <w:szCs w:val="20"/>
            </w:rPr>
            <w:t>]</w:t>
          </w:r>
        </w:p>
      </w:docPartBody>
    </w:docPart>
    <w:docPart>
      <w:docPartPr>
        <w:name w:val="567C4246B395443095919053E64A85B3"/>
        <w:category>
          <w:name w:val="Algemeen"/>
          <w:gallery w:val="placeholder"/>
        </w:category>
        <w:types>
          <w:type w:val="bbPlcHdr"/>
        </w:types>
        <w:behaviors>
          <w:behavior w:val="content"/>
        </w:behaviors>
        <w:guid w:val="{655BCDD9-BC98-4B5B-8E4F-6FCB362D41EB}"/>
      </w:docPartPr>
      <w:docPartBody>
        <w:p w:rsidR="006A2A5F" w:rsidRDefault="00301C35" w:rsidP="00301C35">
          <w:pPr>
            <w:pStyle w:val="567C4246B395443095919053E64A85B3"/>
          </w:pPr>
          <w:r w:rsidRPr="00213005">
            <w:rPr>
              <w:rStyle w:val="Tekstvantijdelijkeaanduiding"/>
              <w:color w:val="A6A6A6" w:themeColor="background1" w:themeShade="A6"/>
              <w:szCs w:val="20"/>
            </w:rPr>
            <w:t>[</w:t>
          </w:r>
          <w:r>
            <w:rPr>
              <w:rStyle w:val="Tekstvantijdelijkeaanduiding"/>
              <w:color w:val="A6A6A6" w:themeColor="background1" w:themeShade="A6"/>
              <w:szCs w:val="20"/>
            </w:rPr>
            <w:t>Benoeming kerncompetentie Beschrijvend Document</w:t>
          </w:r>
          <w:r w:rsidRPr="00213005">
            <w:rPr>
              <w:rStyle w:val="Tekstvantijdelijkeaanduiding"/>
              <w:color w:val="A6A6A6" w:themeColor="background1" w:themeShade="A6"/>
              <w:szCs w:val="20"/>
            </w:rPr>
            <w:t>]</w:t>
          </w:r>
        </w:p>
      </w:docPartBody>
    </w:docPart>
    <w:docPart>
      <w:docPartPr>
        <w:name w:val="80A6B5B1FA8D45DDB0FF67305DCBAFE5"/>
        <w:category>
          <w:name w:val="Algemeen"/>
          <w:gallery w:val="placeholder"/>
        </w:category>
        <w:types>
          <w:type w:val="bbPlcHdr"/>
        </w:types>
        <w:behaviors>
          <w:behavior w:val="content"/>
        </w:behaviors>
        <w:guid w:val="{5AE20A9C-9A15-4E0F-A6CF-F62877D315F6}"/>
      </w:docPartPr>
      <w:docPartBody>
        <w:p w:rsidR="006A2A5F" w:rsidRDefault="00301C35" w:rsidP="00301C35">
          <w:pPr>
            <w:pStyle w:val="80A6B5B1FA8D45DDB0FF67305DCBAFE5"/>
          </w:pPr>
          <w:r w:rsidRPr="00213005">
            <w:rPr>
              <w:rStyle w:val="Tekstvantijdelijkeaanduiding"/>
              <w:color w:val="A6A6A6" w:themeColor="background1" w:themeShade="A6"/>
              <w:szCs w:val="20"/>
            </w:rPr>
            <w:t>[</w:t>
          </w:r>
          <w:r>
            <w:rPr>
              <w:rStyle w:val="Tekstvantijdelijkeaanduiding"/>
              <w:color w:val="A6A6A6" w:themeColor="background1" w:themeShade="A6"/>
              <w:szCs w:val="20"/>
            </w:rPr>
            <w:t>Omschrijving van de uitgevoerde werkzaamheden</w:t>
          </w:r>
          <w:r w:rsidRPr="00213005">
            <w:rPr>
              <w:rStyle w:val="Tekstvantijdelijkeaanduiding"/>
              <w:color w:val="A6A6A6" w:themeColor="background1" w:themeShade="A6"/>
              <w:szCs w:val="20"/>
            </w:rPr>
            <w:t>]</w:t>
          </w:r>
        </w:p>
      </w:docPartBody>
    </w:docPart>
    <w:docPart>
      <w:docPartPr>
        <w:name w:val="22CAD28D03F14EC98633181FDB3B7EF1"/>
        <w:category>
          <w:name w:val="Algemeen"/>
          <w:gallery w:val="placeholder"/>
        </w:category>
        <w:types>
          <w:type w:val="bbPlcHdr"/>
        </w:types>
        <w:behaviors>
          <w:behavior w:val="content"/>
        </w:behaviors>
        <w:guid w:val="{8E93EBB4-6B30-4E71-9E1F-28C174561ABE}"/>
      </w:docPartPr>
      <w:docPartBody>
        <w:p w:rsidR="006A2A5F" w:rsidRDefault="00301C35" w:rsidP="00301C35">
          <w:pPr>
            <w:pStyle w:val="22CAD28D03F14EC98633181FDB3B7EF1"/>
          </w:pPr>
          <w:r w:rsidRPr="00213005">
            <w:rPr>
              <w:rStyle w:val="Tekstvantijdelijkeaanduiding"/>
              <w:color w:val="A6A6A6" w:themeColor="background1" w:themeShade="A6"/>
              <w:szCs w:val="20"/>
            </w:rPr>
            <w:t>[</w:t>
          </w:r>
          <w:r>
            <w:rPr>
              <w:rStyle w:val="Tekstvantijdelijkeaanduiding"/>
              <w:color w:val="A6A6A6" w:themeColor="background1" w:themeShade="A6"/>
              <w:szCs w:val="20"/>
            </w:rPr>
            <w:t>Indien van toepassing, een omschrijving van de overige relevante informatie</w:t>
          </w:r>
          <w:r w:rsidRPr="00213005">
            <w:rPr>
              <w:rStyle w:val="Tekstvantijdelijkeaanduiding"/>
              <w:color w:val="A6A6A6" w:themeColor="background1" w:themeShade="A6"/>
              <w:szCs w:val="20"/>
            </w:rPr>
            <w:t>]</w:t>
          </w:r>
        </w:p>
      </w:docPartBody>
    </w:docPart>
    <w:docPart>
      <w:docPartPr>
        <w:name w:val="FF1A095F000B4635A2152B5396B6F1DC"/>
        <w:category>
          <w:name w:val="Algemeen"/>
          <w:gallery w:val="placeholder"/>
        </w:category>
        <w:types>
          <w:type w:val="bbPlcHdr"/>
        </w:types>
        <w:behaviors>
          <w:behavior w:val="content"/>
        </w:behaviors>
        <w:guid w:val="{1CF70E2C-2FDF-403D-B21B-3FB4E325EE21}"/>
      </w:docPartPr>
      <w:docPartBody>
        <w:p w:rsidR="006A2A5F" w:rsidRDefault="00301C35" w:rsidP="00301C35">
          <w:pPr>
            <w:pStyle w:val="FF1A095F000B4635A2152B5396B6F1DC"/>
          </w:pPr>
          <w:r w:rsidRPr="00432E1D">
            <w:rPr>
              <w:rStyle w:val="Tekstvantijdelijkeaanduiding"/>
            </w:rPr>
            <w:t>Voer alle inhoud in die u wilt herhalen, waaronder andere inhoudsbesturingselementen. U kunt dit besturingselement ook invoegen rond tabelrijen om delen van een tabel te herhalen.</w:t>
          </w:r>
        </w:p>
      </w:docPartBody>
    </w:docPart>
    <w:docPart>
      <w:docPartPr>
        <w:name w:val="8E544FF3DD134D14B8B4345825193A93"/>
        <w:category>
          <w:name w:val="Algemeen"/>
          <w:gallery w:val="placeholder"/>
        </w:category>
        <w:types>
          <w:type w:val="bbPlcHdr"/>
        </w:types>
        <w:behaviors>
          <w:behavior w:val="content"/>
        </w:behaviors>
        <w:guid w:val="{BAEE1185-411D-48FE-AAB1-620AF7F97D58}"/>
      </w:docPartPr>
      <w:docPartBody>
        <w:p w:rsidR="006A2A5F" w:rsidRDefault="00301C35" w:rsidP="00301C35">
          <w:pPr>
            <w:pStyle w:val="8E544FF3DD134D14B8B4345825193A93"/>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Inschrijver</w:t>
          </w:r>
          <w:r w:rsidRPr="00213005">
            <w:rPr>
              <w:rStyle w:val="Tekstvantijdelijkeaanduiding"/>
              <w:color w:val="A6A6A6" w:themeColor="background1" w:themeShade="A6"/>
              <w:szCs w:val="20"/>
            </w:rPr>
            <w:t>]</w:t>
          </w:r>
        </w:p>
      </w:docPartBody>
    </w:docPart>
    <w:docPart>
      <w:docPartPr>
        <w:name w:val="9D7FA700B6F94DD58D8B0CCCD11BF60C"/>
        <w:category>
          <w:name w:val="Algemeen"/>
          <w:gallery w:val="placeholder"/>
        </w:category>
        <w:types>
          <w:type w:val="bbPlcHdr"/>
        </w:types>
        <w:behaviors>
          <w:behavior w:val="content"/>
        </w:behaviors>
        <w:guid w:val="{30EEC88E-2790-4F58-AE62-AD2170DF0086}"/>
      </w:docPartPr>
      <w:docPartBody>
        <w:p w:rsidR="006A2A5F" w:rsidRDefault="00301C35" w:rsidP="00301C35">
          <w:pPr>
            <w:pStyle w:val="9D7FA700B6F94DD58D8B0CCCD11BF60C"/>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Opdrachtgever</w:t>
          </w:r>
          <w:r w:rsidRPr="00213005">
            <w:rPr>
              <w:rStyle w:val="Tekstvantijdelijkeaanduiding"/>
              <w:color w:val="A6A6A6" w:themeColor="background1" w:themeShade="A6"/>
              <w:szCs w:val="20"/>
            </w:rPr>
            <w:t xml:space="preserve"> ]</w:t>
          </w:r>
        </w:p>
      </w:docPartBody>
    </w:docPart>
    <w:docPart>
      <w:docPartPr>
        <w:name w:val="24B056F728A0430793F78D5859B8B310"/>
        <w:category>
          <w:name w:val="Algemeen"/>
          <w:gallery w:val="placeholder"/>
        </w:category>
        <w:types>
          <w:type w:val="bbPlcHdr"/>
        </w:types>
        <w:behaviors>
          <w:behavior w:val="content"/>
        </w:behaviors>
        <w:guid w:val="{985D804A-D5DA-47C0-8769-06149FBD28B1}"/>
      </w:docPartPr>
      <w:docPartBody>
        <w:p w:rsidR="006A2A5F" w:rsidRDefault="00301C35" w:rsidP="00301C35">
          <w:pPr>
            <w:pStyle w:val="24B056F728A0430793F78D5859B8B310"/>
          </w:pPr>
          <w:r w:rsidRPr="00213005">
            <w:rPr>
              <w:rStyle w:val="Tekstvantijdelijkeaanduiding"/>
              <w:color w:val="A6A6A6" w:themeColor="background1" w:themeShade="A6"/>
              <w:szCs w:val="20"/>
            </w:rPr>
            <w:t>[</w:t>
          </w:r>
          <w:r>
            <w:rPr>
              <w:rStyle w:val="Tekstvantijdelijkeaanduiding"/>
              <w:color w:val="A6A6A6" w:themeColor="background1" w:themeShade="A6"/>
              <w:szCs w:val="20"/>
            </w:rPr>
            <w:t>Adres Opdrachtgever</w:t>
          </w:r>
          <w:r w:rsidRPr="00213005">
            <w:rPr>
              <w:rStyle w:val="Tekstvantijdelijkeaanduiding"/>
              <w:color w:val="A6A6A6" w:themeColor="background1" w:themeShade="A6"/>
              <w:szCs w:val="20"/>
            </w:rPr>
            <w:t xml:space="preserve"> ]</w:t>
          </w:r>
        </w:p>
      </w:docPartBody>
    </w:docPart>
    <w:docPart>
      <w:docPartPr>
        <w:name w:val="B28FC499CF664407A3D7E7654A6D65E1"/>
        <w:category>
          <w:name w:val="Algemeen"/>
          <w:gallery w:val="placeholder"/>
        </w:category>
        <w:types>
          <w:type w:val="bbPlcHdr"/>
        </w:types>
        <w:behaviors>
          <w:behavior w:val="content"/>
        </w:behaviors>
        <w:guid w:val="{C6E9AB93-86FA-4747-A8AD-A88E8A34C0A5}"/>
      </w:docPartPr>
      <w:docPartBody>
        <w:p w:rsidR="006A2A5F" w:rsidRDefault="00301C35" w:rsidP="00301C35">
          <w:pPr>
            <w:pStyle w:val="B28FC499CF664407A3D7E7654A6D65E1"/>
          </w:pPr>
          <w:r w:rsidRPr="00213005">
            <w:rPr>
              <w:rStyle w:val="Tekstvantijdelijkeaanduiding"/>
              <w:color w:val="A6A6A6" w:themeColor="background1" w:themeShade="A6"/>
              <w:szCs w:val="20"/>
            </w:rPr>
            <w:t>[</w:t>
          </w:r>
          <w:r>
            <w:rPr>
              <w:rStyle w:val="Tekstvantijdelijkeaanduiding"/>
              <w:color w:val="A6A6A6" w:themeColor="background1" w:themeShade="A6"/>
              <w:szCs w:val="20"/>
            </w:rPr>
            <w:t>Postcode en plaats Opdrachtgever</w:t>
          </w:r>
          <w:r w:rsidRPr="00213005">
            <w:rPr>
              <w:rStyle w:val="Tekstvantijdelijkeaanduiding"/>
              <w:color w:val="A6A6A6" w:themeColor="background1" w:themeShade="A6"/>
              <w:szCs w:val="20"/>
            </w:rPr>
            <w:t xml:space="preserve"> ]</w:t>
          </w:r>
        </w:p>
      </w:docPartBody>
    </w:docPart>
    <w:docPart>
      <w:docPartPr>
        <w:name w:val="87C4C8106ECD4590BE5D534BF0C11F37"/>
        <w:category>
          <w:name w:val="Algemeen"/>
          <w:gallery w:val="placeholder"/>
        </w:category>
        <w:types>
          <w:type w:val="bbPlcHdr"/>
        </w:types>
        <w:behaviors>
          <w:behavior w:val="content"/>
        </w:behaviors>
        <w:guid w:val="{9F7B78B2-C75E-467F-9FA7-E683AB9E6BF5}"/>
      </w:docPartPr>
      <w:docPartBody>
        <w:p w:rsidR="006A2A5F" w:rsidRDefault="00301C35" w:rsidP="00301C35">
          <w:pPr>
            <w:pStyle w:val="87C4C8106ECD4590BE5D534BF0C11F37"/>
          </w:pPr>
          <w:r w:rsidRPr="00213005">
            <w:rPr>
              <w:rStyle w:val="Tekstvantijdelijkeaanduiding"/>
              <w:color w:val="A6A6A6" w:themeColor="background1" w:themeShade="A6"/>
              <w:szCs w:val="20"/>
            </w:rPr>
            <w:t>[</w:t>
          </w:r>
          <w:r>
            <w:rPr>
              <w:rStyle w:val="Tekstvantijdelijkeaanduiding"/>
              <w:color w:val="A6A6A6" w:themeColor="background1" w:themeShade="A6"/>
              <w:szCs w:val="20"/>
            </w:rPr>
            <w:t>Contactpersoon referentieopdracht</w:t>
          </w:r>
          <w:r w:rsidRPr="00213005">
            <w:rPr>
              <w:rStyle w:val="Tekstvantijdelijkeaanduiding"/>
              <w:color w:val="A6A6A6" w:themeColor="background1" w:themeShade="A6"/>
              <w:szCs w:val="20"/>
            </w:rPr>
            <w:t xml:space="preserve"> ]</w:t>
          </w:r>
        </w:p>
      </w:docPartBody>
    </w:docPart>
    <w:docPart>
      <w:docPartPr>
        <w:name w:val="FB3CE2DD58BE488C97CD22234A8AE9E1"/>
        <w:category>
          <w:name w:val="Algemeen"/>
          <w:gallery w:val="placeholder"/>
        </w:category>
        <w:types>
          <w:type w:val="bbPlcHdr"/>
        </w:types>
        <w:behaviors>
          <w:behavior w:val="content"/>
        </w:behaviors>
        <w:guid w:val="{C8E076B2-2F46-45C9-8516-9D5E06CB1F73}"/>
      </w:docPartPr>
      <w:docPartBody>
        <w:p w:rsidR="006A2A5F" w:rsidRDefault="00301C35" w:rsidP="00301C35">
          <w:pPr>
            <w:pStyle w:val="FB3CE2DD58BE488C97CD22234A8AE9E1"/>
          </w:pPr>
          <w:r w:rsidRPr="00213005">
            <w:rPr>
              <w:rStyle w:val="Tekstvantijdelijkeaanduiding"/>
              <w:color w:val="A6A6A6" w:themeColor="background1" w:themeShade="A6"/>
              <w:szCs w:val="20"/>
            </w:rPr>
            <w:t xml:space="preserve">[Telefoonnummer </w:t>
          </w:r>
          <w:r>
            <w:rPr>
              <w:rStyle w:val="Tekstvantijdelijkeaanduiding"/>
              <w:color w:val="A6A6A6" w:themeColor="background1" w:themeShade="A6"/>
              <w:szCs w:val="20"/>
            </w:rPr>
            <w:t>c</w:t>
          </w:r>
          <w:r w:rsidRPr="00213005">
            <w:rPr>
              <w:rStyle w:val="Tekstvantijdelijkeaanduiding"/>
              <w:color w:val="A6A6A6" w:themeColor="background1" w:themeShade="A6"/>
              <w:szCs w:val="20"/>
            </w:rPr>
            <w:t>ontactpersoon ]</w:t>
          </w:r>
        </w:p>
      </w:docPartBody>
    </w:docPart>
    <w:docPart>
      <w:docPartPr>
        <w:name w:val="FBC98AAECFDD4781A4D707FBD2D4E500"/>
        <w:category>
          <w:name w:val="Algemeen"/>
          <w:gallery w:val="placeholder"/>
        </w:category>
        <w:types>
          <w:type w:val="bbPlcHdr"/>
        </w:types>
        <w:behaviors>
          <w:behavior w:val="content"/>
        </w:behaviors>
        <w:guid w:val="{B6073875-A241-4DBA-B918-938606E72A08}"/>
      </w:docPartPr>
      <w:docPartBody>
        <w:p w:rsidR="006A2A5F" w:rsidRDefault="00301C35" w:rsidP="00301C35">
          <w:pPr>
            <w:pStyle w:val="FBC98AAECFDD4781A4D707FBD2D4E500"/>
          </w:pPr>
          <w:r w:rsidRPr="00751824">
            <w:rPr>
              <w:rStyle w:val="Tekstvantijdelijkeaanduiding"/>
              <w:color w:val="A6A6A6" w:themeColor="background1" w:themeShade="A6"/>
            </w:rPr>
            <w:t>[Vul startdatum in]</w:t>
          </w:r>
        </w:p>
      </w:docPartBody>
    </w:docPart>
    <w:docPart>
      <w:docPartPr>
        <w:name w:val="0D0B76D7110448F2B7530EAAB4CC489C"/>
        <w:category>
          <w:name w:val="Algemeen"/>
          <w:gallery w:val="placeholder"/>
        </w:category>
        <w:types>
          <w:type w:val="bbPlcHdr"/>
        </w:types>
        <w:behaviors>
          <w:behavior w:val="content"/>
        </w:behaviors>
        <w:guid w:val="{8C425BF7-1228-4757-96AF-0D7819C11805}"/>
      </w:docPartPr>
      <w:docPartBody>
        <w:p w:rsidR="006A2A5F" w:rsidRDefault="00301C35" w:rsidP="00301C35">
          <w:pPr>
            <w:pStyle w:val="0D0B76D7110448F2B7530EAAB4CC489C"/>
          </w:pPr>
          <w:r w:rsidRPr="00751824">
            <w:rPr>
              <w:rStyle w:val="Tekstvantijdelijkeaanduiding"/>
              <w:color w:val="A6A6A6" w:themeColor="background1" w:themeShade="A6"/>
            </w:rPr>
            <w:t>[Vul startdatum in]</w:t>
          </w:r>
        </w:p>
      </w:docPartBody>
    </w:docPart>
    <w:docPart>
      <w:docPartPr>
        <w:name w:val="72775C40A31D43E8ADE2DA379FE0F630"/>
        <w:category>
          <w:name w:val="Algemeen"/>
          <w:gallery w:val="placeholder"/>
        </w:category>
        <w:types>
          <w:type w:val="bbPlcHdr"/>
        </w:types>
        <w:behaviors>
          <w:behavior w:val="content"/>
        </w:behaviors>
        <w:guid w:val="{7582BE7A-B7CE-418E-8421-286FBFF1B197}"/>
      </w:docPartPr>
      <w:docPartBody>
        <w:p w:rsidR="006A2A5F" w:rsidRDefault="00301C35" w:rsidP="00301C35">
          <w:pPr>
            <w:pStyle w:val="72775C40A31D43E8ADE2DA379FE0F630"/>
          </w:pPr>
          <w:r w:rsidRPr="00213005">
            <w:rPr>
              <w:rStyle w:val="Tekstvantijdelijkeaanduiding"/>
              <w:color w:val="A6A6A6" w:themeColor="background1" w:themeShade="A6"/>
              <w:szCs w:val="20"/>
            </w:rPr>
            <w:t>[</w:t>
          </w:r>
          <w:r>
            <w:rPr>
              <w:rStyle w:val="Tekstvantijdelijkeaanduiding"/>
              <w:color w:val="A6A6A6" w:themeColor="background1" w:themeShade="A6"/>
              <w:szCs w:val="20"/>
            </w:rPr>
            <w:t>Bedrag in Euro of aantallen</w:t>
          </w:r>
          <w:r w:rsidRPr="00213005">
            <w:rPr>
              <w:rStyle w:val="Tekstvantijdelijkeaanduiding"/>
              <w:color w:val="A6A6A6" w:themeColor="background1" w:themeShade="A6"/>
              <w:szCs w:val="20"/>
            </w:rPr>
            <w:t xml:space="preserve"> ]</w:t>
          </w:r>
        </w:p>
      </w:docPartBody>
    </w:docPart>
    <w:docPart>
      <w:docPartPr>
        <w:name w:val="973C8CCB2F6E43B3BD90A76FD870A267"/>
        <w:category>
          <w:name w:val="Algemeen"/>
          <w:gallery w:val="placeholder"/>
        </w:category>
        <w:types>
          <w:type w:val="bbPlcHdr"/>
        </w:types>
        <w:behaviors>
          <w:behavior w:val="content"/>
        </w:behaviors>
        <w:guid w:val="{E36AE2EE-9714-455B-B6E5-DE8C35F8D3AF}"/>
      </w:docPartPr>
      <w:docPartBody>
        <w:p w:rsidR="006A2A5F" w:rsidRDefault="00301C35" w:rsidP="00301C35">
          <w:pPr>
            <w:pStyle w:val="973C8CCB2F6E43B3BD90A76FD870A267"/>
          </w:pPr>
          <w:r w:rsidRPr="00213005">
            <w:rPr>
              <w:rStyle w:val="Tekstvantijdelijkeaanduiding"/>
              <w:color w:val="A6A6A6" w:themeColor="background1" w:themeShade="A6"/>
              <w:szCs w:val="20"/>
            </w:rPr>
            <w:t>[</w:t>
          </w:r>
          <w:r>
            <w:rPr>
              <w:rStyle w:val="Tekstvantijdelijkeaanduiding"/>
              <w:color w:val="A6A6A6" w:themeColor="background1" w:themeShade="A6"/>
              <w:szCs w:val="20"/>
            </w:rPr>
            <w:t>Toelichting uitvoering referentie</w:t>
          </w:r>
          <w:r w:rsidRPr="00213005">
            <w:rPr>
              <w:rStyle w:val="Tekstvantijdelijkeaanduiding"/>
              <w:color w:val="A6A6A6" w:themeColor="background1" w:themeShade="A6"/>
              <w:szCs w:val="20"/>
            </w:rPr>
            <w:t>]</w:t>
          </w:r>
        </w:p>
      </w:docPartBody>
    </w:docPart>
    <w:docPart>
      <w:docPartPr>
        <w:name w:val="048166FD76CF4BC8896B22066525F52E"/>
        <w:category>
          <w:name w:val="Algemeen"/>
          <w:gallery w:val="placeholder"/>
        </w:category>
        <w:types>
          <w:type w:val="bbPlcHdr"/>
        </w:types>
        <w:behaviors>
          <w:behavior w:val="content"/>
        </w:behaviors>
        <w:guid w:val="{1049B916-A4AD-456E-B741-47F1B6440C89}"/>
      </w:docPartPr>
      <w:docPartBody>
        <w:p w:rsidR="006A2A5F" w:rsidRDefault="00301C35" w:rsidP="00301C35">
          <w:pPr>
            <w:pStyle w:val="048166FD76CF4BC8896B22066525F52E"/>
          </w:pPr>
          <w:r w:rsidRPr="00213005">
            <w:rPr>
              <w:rStyle w:val="Tekstvantijdelijkeaanduiding"/>
              <w:color w:val="A6A6A6" w:themeColor="background1" w:themeShade="A6"/>
              <w:szCs w:val="20"/>
            </w:rPr>
            <w:t>[</w:t>
          </w:r>
          <w:r>
            <w:rPr>
              <w:rStyle w:val="Tekstvantijdelijkeaanduiding"/>
              <w:color w:val="A6A6A6" w:themeColor="background1" w:themeShade="A6"/>
              <w:szCs w:val="20"/>
            </w:rPr>
            <w:t>Korte titel referentieopdracht</w:t>
          </w:r>
          <w:r w:rsidRPr="00213005">
            <w:rPr>
              <w:rStyle w:val="Tekstvantijdelijkeaanduiding"/>
              <w:color w:val="A6A6A6" w:themeColor="background1" w:themeShade="A6"/>
              <w:szCs w:val="20"/>
            </w:rPr>
            <w:t>]</w:t>
          </w:r>
        </w:p>
      </w:docPartBody>
    </w:docPart>
    <w:docPart>
      <w:docPartPr>
        <w:name w:val="269EB75973274EA3A60255DD8184B304"/>
        <w:category>
          <w:name w:val="Algemeen"/>
          <w:gallery w:val="placeholder"/>
        </w:category>
        <w:types>
          <w:type w:val="bbPlcHdr"/>
        </w:types>
        <w:behaviors>
          <w:behavior w:val="content"/>
        </w:behaviors>
        <w:guid w:val="{38CC9C38-B828-4D88-8044-8DC9FB6A8475}"/>
      </w:docPartPr>
      <w:docPartBody>
        <w:p w:rsidR="006A2A5F" w:rsidRDefault="00301C35" w:rsidP="00301C35">
          <w:pPr>
            <w:pStyle w:val="269EB75973274EA3A60255DD8184B304"/>
          </w:pPr>
          <w:r w:rsidRPr="00213005">
            <w:rPr>
              <w:rStyle w:val="Tekstvantijdelijkeaanduiding"/>
              <w:color w:val="A6A6A6" w:themeColor="background1" w:themeShade="A6"/>
              <w:szCs w:val="20"/>
            </w:rPr>
            <w:t>[</w:t>
          </w:r>
          <w:r>
            <w:rPr>
              <w:rStyle w:val="Tekstvantijdelijkeaanduiding"/>
              <w:color w:val="A6A6A6" w:themeColor="background1" w:themeShade="A6"/>
              <w:szCs w:val="20"/>
            </w:rPr>
            <w:t>Benoeming kerncompetentie Beschrijvend Document</w:t>
          </w:r>
          <w:r w:rsidRPr="00213005">
            <w:rPr>
              <w:rStyle w:val="Tekstvantijdelijkeaanduiding"/>
              <w:color w:val="A6A6A6" w:themeColor="background1" w:themeShade="A6"/>
              <w:szCs w:val="20"/>
            </w:rPr>
            <w:t>]</w:t>
          </w:r>
        </w:p>
      </w:docPartBody>
    </w:docPart>
    <w:docPart>
      <w:docPartPr>
        <w:name w:val="DA72891167144464940CEE91FB24D144"/>
        <w:category>
          <w:name w:val="Algemeen"/>
          <w:gallery w:val="placeholder"/>
        </w:category>
        <w:types>
          <w:type w:val="bbPlcHdr"/>
        </w:types>
        <w:behaviors>
          <w:behavior w:val="content"/>
        </w:behaviors>
        <w:guid w:val="{3C652EEC-5142-4937-A4B8-AF5C0EE5A8E2}"/>
      </w:docPartPr>
      <w:docPartBody>
        <w:p w:rsidR="006A2A5F" w:rsidRDefault="00301C35" w:rsidP="00301C35">
          <w:pPr>
            <w:pStyle w:val="DA72891167144464940CEE91FB24D144"/>
          </w:pPr>
          <w:r w:rsidRPr="00213005">
            <w:rPr>
              <w:rStyle w:val="Tekstvantijdelijkeaanduiding"/>
              <w:color w:val="A6A6A6" w:themeColor="background1" w:themeShade="A6"/>
              <w:szCs w:val="20"/>
            </w:rPr>
            <w:t>[</w:t>
          </w:r>
          <w:r>
            <w:rPr>
              <w:rStyle w:val="Tekstvantijdelijkeaanduiding"/>
              <w:color w:val="A6A6A6" w:themeColor="background1" w:themeShade="A6"/>
              <w:szCs w:val="20"/>
            </w:rPr>
            <w:t>Omschrijving van de uitgevoerde werkzaamheden</w:t>
          </w:r>
          <w:r w:rsidRPr="00213005">
            <w:rPr>
              <w:rStyle w:val="Tekstvantijdelijkeaanduiding"/>
              <w:color w:val="A6A6A6" w:themeColor="background1" w:themeShade="A6"/>
              <w:szCs w:val="20"/>
            </w:rPr>
            <w:t>]</w:t>
          </w:r>
        </w:p>
      </w:docPartBody>
    </w:docPart>
    <w:docPart>
      <w:docPartPr>
        <w:name w:val="DBA05ECD08D54E098BF9F657509B143D"/>
        <w:category>
          <w:name w:val="Algemeen"/>
          <w:gallery w:val="placeholder"/>
        </w:category>
        <w:types>
          <w:type w:val="bbPlcHdr"/>
        </w:types>
        <w:behaviors>
          <w:behavior w:val="content"/>
        </w:behaviors>
        <w:guid w:val="{37CB8F53-53DE-4A43-A2A6-CB5D96928F24}"/>
      </w:docPartPr>
      <w:docPartBody>
        <w:p w:rsidR="006A2A5F" w:rsidRDefault="00301C35" w:rsidP="00301C35">
          <w:pPr>
            <w:pStyle w:val="DBA05ECD08D54E098BF9F657509B143D"/>
          </w:pPr>
          <w:r w:rsidRPr="00213005">
            <w:rPr>
              <w:rStyle w:val="Tekstvantijdelijkeaanduiding"/>
              <w:color w:val="A6A6A6" w:themeColor="background1" w:themeShade="A6"/>
              <w:szCs w:val="20"/>
            </w:rPr>
            <w:t>[</w:t>
          </w:r>
          <w:r>
            <w:rPr>
              <w:rStyle w:val="Tekstvantijdelijkeaanduiding"/>
              <w:color w:val="A6A6A6" w:themeColor="background1" w:themeShade="A6"/>
              <w:szCs w:val="20"/>
            </w:rPr>
            <w:t>Indien van toepassing, een omschrijving van de overige relevante informatie</w:t>
          </w:r>
          <w:r w:rsidRPr="00213005">
            <w:rPr>
              <w:rStyle w:val="Tekstvantijdelijkeaanduiding"/>
              <w:color w:val="A6A6A6" w:themeColor="background1" w:themeShade="A6"/>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DDE"/>
    <w:rsid w:val="000B0DDE"/>
    <w:rsid w:val="001C65FB"/>
    <w:rsid w:val="00301C35"/>
    <w:rsid w:val="00643A6E"/>
    <w:rsid w:val="006A2A5F"/>
    <w:rsid w:val="009913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01C35"/>
    <w:rPr>
      <w:color w:val="808080"/>
    </w:rPr>
  </w:style>
  <w:style w:type="paragraph" w:customStyle="1" w:styleId="2D55CB19F55A4AF78BCAD5C6FA40C668">
    <w:name w:val="2D55CB19F55A4AF78BCAD5C6FA40C668"/>
  </w:style>
  <w:style w:type="paragraph" w:customStyle="1" w:styleId="E37425060DF84760B4812612BD1D07D1">
    <w:name w:val="E37425060DF84760B4812612BD1D07D1"/>
  </w:style>
  <w:style w:type="paragraph" w:customStyle="1" w:styleId="164FDC9EE016403FB93AC23DA3A04BAB">
    <w:name w:val="164FDC9EE016403FB93AC23DA3A04BAB"/>
  </w:style>
  <w:style w:type="paragraph" w:customStyle="1" w:styleId="34E2378FB7F54BABA6591E16EBF056CA">
    <w:name w:val="34E2378FB7F54BABA6591E16EBF056CA"/>
  </w:style>
  <w:style w:type="paragraph" w:customStyle="1" w:styleId="3ABDA66F4E9343379BD5D0C4533A83A9">
    <w:name w:val="3ABDA66F4E9343379BD5D0C4533A83A9"/>
  </w:style>
  <w:style w:type="paragraph" w:customStyle="1" w:styleId="4E218219ADB9455BB97BAC5295F65B28">
    <w:name w:val="4E218219ADB9455BB97BAC5295F65B28"/>
  </w:style>
  <w:style w:type="paragraph" w:customStyle="1" w:styleId="4B7945CEAC3B409C96F10A7E6E198DA9">
    <w:name w:val="4B7945CEAC3B409C96F10A7E6E198DA9"/>
  </w:style>
  <w:style w:type="paragraph" w:customStyle="1" w:styleId="6408E0FF964B4AFBA2594EA3C487C1F7">
    <w:name w:val="6408E0FF964B4AFBA2594EA3C487C1F7"/>
  </w:style>
  <w:style w:type="paragraph" w:customStyle="1" w:styleId="7CDBFE1D5DDC4233A1D23455B34532A1">
    <w:name w:val="7CDBFE1D5DDC4233A1D23455B34532A1"/>
  </w:style>
  <w:style w:type="paragraph" w:customStyle="1" w:styleId="9A853E482EBB4A518B75FD623418D2F3">
    <w:name w:val="9A853E482EBB4A518B75FD623418D2F3"/>
  </w:style>
  <w:style w:type="paragraph" w:customStyle="1" w:styleId="7BF1DEB89A1146BA8135ACFAFD713D96">
    <w:name w:val="7BF1DEB89A1146BA8135ACFAFD713D96"/>
  </w:style>
  <w:style w:type="paragraph" w:customStyle="1" w:styleId="940486F4FC8C4F0F98D0EB11AA84FCE6">
    <w:name w:val="940486F4FC8C4F0F98D0EB11AA84FCE6"/>
  </w:style>
  <w:style w:type="paragraph" w:customStyle="1" w:styleId="457F17D464F24CFFA9105FCB047EF308">
    <w:name w:val="457F17D464F24CFFA9105FCB047EF308"/>
  </w:style>
  <w:style w:type="paragraph" w:customStyle="1" w:styleId="BA47CBF3CAFE4ACA859CAB2472E33B9B">
    <w:name w:val="BA47CBF3CAFE4ACA859CAB2472E33B9B"/>
  </w:style>
  <w:style w:type="paragraph" w:customStyle="1" w:styleId="A046098AFCAE4FB187AA18BB82B70773">
    <w:name w:val="A046098AFCAE4FB187AA18BB82B70773"/>
  </w:style>
  <w:style w:type="paragraph" w:customStyle="1" w:styleId="0E5609FBC89C48DFAE8BD012C0DCF583">
    <w:name w:val="0E5609FBC89C48DFAE8BD012C0DCF583"/>
    <w:rsid w:val="00301C35"/>
  </w:style>
  <w:style w:type="paragraph" w:customStyle="1" w:styleId="D2E5FEB6BFB040F3A6319628D47D0AC3">
    <w:name w:val="D2E5FEB6BFB040F3A6319628D47D0AC3"/>
    <w:rsid w:val="00301C35"/>
  </w:style>
  <w:style w:type="paragraph" w:customStyle="1" w:styleId="4B5DC7E2FD594E01A29F0A22D044FE9A">
    <w:name w:val="4B5DC7E2FD594E01A29F0A22D044FE9A"/>
    <w:rsid w:val="00301C35"/>
  </w:style>
  <w:style w:type="paragraph" w:customStyle="1" w:styleId="EEB287749F674802AA023056236AA5F7">
    <w:name w:val="EEB287749F674802AA023056236AA5F7"/>
    <w:rsid w:val="00301C35"/>
  </w:style>
  <w:style w:type="paragraph" w:customStyle="1" w:styleId="7FD846D4CB074E4D86F89342121499ED">
    <w:name w:val="7FD846D4CB074E4D86F89342121499ED"/>
    <w:rsid w:val="00301C35"/>
  </w:style>
  <w:style w:type="paragraph" w:customStyle="1" w:styleId="F9872C8A62B7480297A292ED76D00382">
    <w:name w:val="F9872C8A62B7480297A292ED76D00382"/>
    <w:rsid w:val="00301C35"/>
  </w:style>
  <w:style w:type="paragraph" w:customStyle="1" w:styleId="1806864693FF465EBEA42C68C81C3FA6">
    <w:name w:val="1806864693FF465EBEA42C68C81C3FA6"/>
    <w:rsid w:val="00301C35"/>
  </w:style>
  <w:style w:type="paragraph" w:customStyle="1" w:styleId="43370FC75123442EBD09389FD248AD4C">
    <w:name w:val="43370FC75123442EBD09389FD248AD4C"/>
    <w:rsid w:val="00301C35"/>
  </w:style>
  <w:style w:type="paragraph" w:customStyle="1" w:styleId="EB5F06AF09D443CE895CD68770B9A57A">
    <w:name w:val="EB5F06AF09D443CE895CD68770B9A57A"/>
    <w:rsid w:val="00301C35"/>
  </w:style>
  <w:style w:type="paragraph" w:customStyle="1" w:styleId="A45FCF342EE94B78B428E4288BE023DA">
    <w:name w:val="A45FCF342EE94B78B428E4288BE023DA"/>
    <w:rsid w:val="00301C35"/>
  </w:style>
  <w:style w:type="paragraph" w:customStyle="1" w:styleId="D74FE5C3B2BD44F09FED3B582400FCD2">
    <w:name w:val="D74FE5C3B2BD44F09FED3B582400FCD2"/>
    <w:rsid w:val="00301C35"/>
  </w:style>
  <w:style w:type="paragraph" w:customStyle="1" w:styleId="0BF4FE67FC9548009DD525525EBFDC8F">
    <w:name w:val="0BF4FE67FC9548009DD525525EBFDC8F"/>
    <w:rsid w:val="00301C35"/>
  </w:style>
  <w:style w:type="paragraph" w:customStyle="1" w:styleId="567C4246B395443095919053E64A85B3">
    <w:name w:val="567C4246B395443095919053E64A85B3"/>
    <w:rsid w:val="00301C35"/>
  </w:style>
  <w:style w:type="paragraph" w:customStyle="1" w:styleId="80A6B5B1FA8D45DDB0FF67305DCBAFE5">
    <w:name w:val="80A6B5B1FA8D45DDB0FF67305DCBAFE5"/>
    <w:rsid w:val="00301C35"/>
  </w:style>
  <w:style w:type="paragraph" w:customStyle="1" w:styleId="22CAD28D03F14EC98633181FDB3B7EF1">
    <w:name w:val="22CAD28D03F14EC98633181FDB3B7EF1"/>
    <w:rsid w:val="00301C35"/>
  </w:style>
  <w:style w:type="paragraph" w:customStyle="1" w:styleId="FF1A095F000B4635A2152B5396B6F1DC">
    <w:name w:val="FF1A095F000B4635A2152B5396B6F1DC"/>
    <w:rsid w:val="00301C35"/>
  </w:style>
  <w:style w:type="paragraph" w:customStyle="1" w:styleId="8E544FF3DD134D14B8B4345825193A93">
    <w:name w:val="8E544FF3DD134D14B8B4345825193A93"/>
    <w:rsid w:val="00301C35"/>
  </w:style>
  <w:style w:type="paragraph" w:customStyle="1" w:styleId="9D7FA700B6F94DD58D8B0CCCD11BF60C">
    <w:name w:val="9D7FA700B6F94DD58D8B0CCCD11BF60C"/>
    <w:rsid w:val="00301C35"/>
  </w:style>
  <w:style w:type="paragraph" w:customStyle="1" w:styleId="24B056F728A0430793F78D5859B8B310">
    <w:name w:val="24B056F728A0430793F78D5859B8B310"/>
    <w:rsid w:val="00301C35"/>
  </w:style>
  <w:style w:type="paragraph" w:customStyle="1" w:styleId="B28FC499CF664407A3D7E7654A6D65E1">
    <w:name w:val="B28FC499CF664407A3D7E7654A6D65E1"/>
    <w:rsid w:val="00301C35"/>
  </w:style>
  <w:style w:type="paragraph" w:customStyle="1" w:styleId="87C4C8106ECD4590BE5D534BF0C11F37">
    <w:name w:val="87C4C8106ECD4590BE5D534BF0C11F37"/>
    <w:rsid w:val="00301C35"/>
  </w:style>
  <w:style w:type="paragraph" w:customStyle="1" w:styleId="FB3CE2DD58BE488C97CD22234A8AE9E1">
    <w:name w:val="FB3CE2DD58BE488C97CD22234A8AE9E1"/>
    <w:rsid w:val="00301C35"/>
  </w:style>
  <w:style w:type="paragraph" w:customStyle="1" w:styleId="FBC98AAECFDD4781A4D707FBD2D4E500">
    <w:name w:val="FBC98AAECFDD4781A4D707FBD2D4E500"/>
    <w:rsid w:val="00301C35"/>
  </w:style>
  <w:style w:type="paragraph" w:customStyle="1" w:styleId="0D0B76D7110448F2B7530EAAB4CC489C">
    <w:name w:val="0D0B76D7110448F2B7530EAAB4CC489C"/>
    <w:rsid w:val="00301C35"/>
  </w:style>
  <w:style w:type="paragraph" w:customStyle="1" w:styleId="72775C40A31D43E8ADE2DA379FE0F630">
    <w:name w:val="72775C40A31D43E8ADE2DA379FE0F630"/>
    <w:rsid w:val="00301C35"/>
  </w:style>
  <w:style w:type="paragraph" w:customStyle="1" w:styleId="973C8CCB2F6E43B3BD90A76FD870A267">
    <w:name w:val="973C8CCB2F6E43B3BD90A76FD870A267"/>
    <w:rsid w:val="00301C35"/>
  </w:style>
  <w:style w:type="paragraph" w:customStyle="1" w:styleId="048166FD76CF4BC8896B22066525F52E">
    <w:name w:val="048166FD76CF4BC8896B22066525F52E"/>
    <w:rsid w:val="00301C35"/>
  </w:style>
  <w:style w:type="paragraph" w:customStyle="1" w:styleId="269EB75973274EA3A60255DD8184B304">
    <w:name w:val="269EB75973274EA3A60255DD8184B304"/>
    <w:rsid w:val="00301C35"/>
  </w:style>
  <w:style w:type="paragraph" w:customStyle="1" w:styleId="DA72891167144464940CEE91FB24D144">
    <w:name w:val="DA72891167144464940CEE91FB24D144"/>
    <w:rsid w:val="00301C35"/>
  </w:style>
  <w:style w:type="paragraph" w:customStyle="1" w:styleId="DBA05ECD08D54E098BF9F657509B143D">
    <w:name w:val="DBA05ECD08D54E098BF9F657509B143D"/>
    <w:rsid w:val="00301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TemplafyTemplateConfiguration><![CDATA[{"elementsMetadata":[],"transformationConfigurations":[],"templateName":"Bijlage 6. Referentieformulier","templateDescription":"","enableDocumentContentUpdater":true,"version":"2.0"}]]></TemplafyTemplateConfiguration>
</file>

<file path=customXml/item3.xml><?xml version="1.0" encoding="utf-8"?>
<TemplafyFormConfiguration><![CDATA[{"formFields":[],"formDataEntries":[]}]]></TemplafyFormConfiguration>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045853068B1F6A4181EF66492EF01586" ma:contentTypeVersion="3" ma:contentTypeDescription="Create a new document." ma:contentTypeScope="" ma:versionID="fd3eb81d17049360e17fb2831e8e0365">
  <xsd:schema xmlns:xsd="http://www.w3.org/2001/XMLSchema" xmlns:xs="http://www.w3.org/2001/XMLSchema" xmlns:p="http://schemas.microsoft.com/office/2006/metadata/properties" xmlns:ns2="78fda166-dde4-4061-9e9b-28897928de47" targetNamespace="http://schemas.microsoft.com/office/2006/metadata/properties" ma:root="true" ma:fieldsID="0ba3027a9111f413b9e1637cce8512c9" ns2:_="">
    <xsd:import namespace="78fda166-dde4-4061-9e9b-28897928de4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fda166-dde4-4061-9e9b-28897928de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EC3FB2-7427-48D1-B2CB-D25C68F76D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A9BC24-011C-4CE9-BC33-A325F9042EBE}">
  <ds:schemaRefs/>
</ds:datastoreItem>
</file>

<file path=customXml/itemProps3.xml><?xml version="1.0" encoding="utf-8"?>
<ds:datastoreItem xmlns:ds="http://schemas.openxmlformats.org/officeDocument/2006/customXml" ds:itemID="{5CCF0444-3421-41FD-B118-08D393BDB3E4}">
  <ds:schemaRefs/>
</ds:datastoreItem>
</file>

<file path=customXml/itemProps4.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customXml/itemProps5.xml><?xml version="1.0" encoding="utf-8"?>
<ds:datastoreItem xmlns:ds="http://schemas.openxmlformats.org/officeDocument/2006/customXml" ds:itemID="{4B5B528B-00DE-4054-AFCF-863E06EFA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fda166-dde4-4061-9e9b-28897928de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7D4EC52-A255-443D-B4D5-96F178C6EA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6. Referentieformulier</Template>
  <TotalTime>3</TotalTime>
  <Pages>3</Pages>
  <Words>641</Words>
  <Characters>3528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Romee Meijdam</dc:creator>
  <cp:keywords/>
  <dc:description/>
  <cp:lastModifiedBy>Romee Meijdam</cp:lastModifiedBy>
  <cp:revision>6</cp:revision>
  <dcterms:created xsi:type="dcterms:W3CDTF">2026-02-18T09:14:00Z</dcterms:created>
  <dcterms:modified xsi:type="dcterms:W3CDTF">2026-09-15T11:38:00Z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0x010100045853068B1F6A4181EF66492EF01586</vt:lpwstr>
  </property>
  <property fmtid="{D5CDD505-2E9C-101B-9397-08002B2CF9AE}" pid="4" name="TemplafyTenantId">
    <vt:lpwstr>hoekschewaard</vt:lpwstr>
  </property>
  <property fmtid="{D5CDD505-2E9C-101B-9397-08002B2CF9AE}" pid="5" name="TemplafyTemplateId">
    <vt:lpwstr>778031420696166522</vt:lpwstr>
  </property>
  <property fmtid="{D5CDD505-2E9C-101B-9397-08002B2CF9AE}" pid="6" name="TemplafyUserProfileId">
    <vt:lpwstr>1010512553216573452</vt:lpwstr>
  </property>
  <property fmtid="{D5CDD505-2E9C-101B-9397-08002B2CF9AE}" pid="7" name="TemplafyFromBlank">
    <vt:bool>false</vt:bool>
  </property>
</Properties>
</file>