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2CC9" w14:textId="704C41DB" w:rsidR="00CB2373" w:rsidRDefault="003E0FB6" w:rsidP="003D4806">
      <w:pPr>
        <w:pStyle w:val="Kop1"/>
        <w:rPr>
          <w:rStyle w:val="Sjabloontekst"/>
        </w:rPr>
      </w:pPr>
      <w:r w:rsidRPr="00657B7D">
        <w:rPr>
          <w:sz w:val="24"/>
          <w:szCs w:val="28"/>
        </w:rPr>
        <w:t xml:space="preserve">Bijlage </w:t>
      </w:r>
      <w:r w:rsidR="00911637">
        <w:rPr>
          <w:sz w:val="24"/>
          <w:szCs w:val="28"/>
        </w:rPr>
        <w:t xml:space="preserve">6 – Checklist voor aanmelding </w:t>
      </w:r>
    </w:p>
    <w:p w14:paraId="17F416CE" w14:textId="41FC6EED" w:rsidR="002477B7" w:rsidRPr="002477B7" w:rsidRDefault="002477B7" w:rsidP="002477B7">
      <w:r w:rsidRPr="00657B7D">
        <w:t>Deze bijlage is er voor de</w:t>
      </w:r>
      <w:r w:rsidR="00911637">
        <w:t xml:space="preserve"> aanmelder </w:t>
      </w:r>
      <w:r w:rsidRPr="00657B7D">
        <w:t>om te zorgen dat alle documenten op het juiste moment worden ingediend.</w:t>
      </w:r>
      <w:r>
        <w:t xml:space="preserve"> Voor de vereisten van de</w:t>
      </w:r>
      <w:r w:rsidR="00050390">
        <w:t xml:space="preserve"> </w:t>
      </w:r>
      <w:r>
        <w:t xml:space="preserve">documenten wordt verwezen naar de </w:t>
      </w:r>
      <w:r w:rsidR="00911637">
        <w:t xml:space="preserve">aanmeldingsleidraad. </w:t>
      </w:r>
    </w:p>
    <w:tbl>
      <w:tblPr>
        <w:tblStyle w:val="Rastertabel1licht-Accent1"/>
        <w:tblpPr w:leftFromText="141" w:rightFromText="141" w:vertAnchor="page" w:horzAnchor="margin" w:tblpXSpec="center" w:tblpY="3537"/>
        <w:tblW w:w="10485" w:type="dxa"/>
        <w:tblLook w:val="04A0" w:firstRow="1" w:lastRow="0" w:firstColumn="1" w:lastColumn="0" w:noHBand="0" w:noVBand="1"/>
      </w:tblPr>
      <w:tblGrid>
        <w:gridCol w:w="559"/>
        <w:gridCol w:w="3504"/>
        <w:gridCol w:w="1962"/>
        <w:gridCol w:w="1965"/>
        <w:gridCol w:w="2495"/>
      </w:tblGrid>
      <w:tr w:rsidR="00F578C9" w:rsidRPr="00C43C2B" w14:paraId="0B9CB7B4" w14:textId="77777777" w:rsidTr="00154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0A1B9303" w14:textId="77777777" w:rsidR="0057750F" w:rsidRPr="00C43C2B" w:rsidRDefault="0057750F" w:rsidP="00154845"/>
        </w:tc>
        <w:tc>
          <w:tcPr>
            <w:tcW w:w="3504" w:type="dxa"/>
          </w:tcPr>
          <w:p w14:paraId="5EE39A14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Onderwerp</w:t>
            </w:r>
          </w:p>
        </w:tc>
        <w:tc>
          <w:tcPr>
            <w:tcW w:w="1962" w:type="dxa"/>
          </w:tcPr>
          <w:p w14:paraId="5C9ACFC0" w14:textId="77777777" w:rsidR="0057750F" w:rsidRPr="00C43C2B" w:rsidRDefault="002F45C9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Template ja/nee</w:t>
            </w:r>
            <w:r w:rsidR="0057750F" w:rsidRPr="00C43C2B">
              <w:t xml:space="preserve"> </w:t>
            </w:r>
          </w:p>
        </w:tc>
        <w:tc>
          <w:tcPr>
            <w:tcW w:w="1965" w:type="dxa"/>
          </w:tcPr>
          <w:p w14:paraId="3A20D477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Rechtsgeldig ondertekenen ja/nee</w:t>
            </w:r>
          </w:p>
        </w:tc>
        <w:tc>
          <w:tcPr>
            <w:tcW w:w="2495" w:type="dxa"/>
          </w:tcPr>
          <w:p w14:paraId="1883994C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Wanneer in te dienen</w:t>
            </w:r>
          </w:p>
        </w:tc>
      </w:tr>
      <w:tr w:rsidR="00F578C9" w:rsidRPr="00C43C2B" w14:paraId="14973A1B" w14:textId="77777777" w:rsidTr="00154845">
        <w:sdt>
          <w:sdtPr>
            <w:rPr>
              <w:rFonts w:ascii="MS Gothic" w:eastAsia="MS Gothic" w:hAnsi="MS Gothic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0732D73C" w14:textId="6560F14C" w:rsidR="00205380" w:rsidRPr="00711C38" w:rsidRDefault="002660AF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477D26B" w14:textId="42A3BBD3" w:rsidR="00205380" w:rsidRPr="00C43C2B" w:rsidRDefault="00421DC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Deelnameverklaring</w:t>
            </w:r>
            <w:r w:rsidR="00201FCC">
              <w:t xml:space="preserve">, inclusief bereidheid </w:t>
            </w:r>
            <w:r w:rsidR="008D3DE3">
              <w:t>bankgarantie of waarborgsom</w:t>
            </w:r>
          </w:p>
        </w:tc>
        <w:tc>
          <w:tcPr>
            <w:tcW w:w="1962" w:type="dxa"/>
          </w:tcPr>
          <w:p w14:paraId="43D0207F" w14:textId="1FAF1061" w:rsidR="00205380" w:rsidRPr="00C43C2B" w:rsidRDefault="00421DC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bijlage </w:t>
            </w:r>
            <w:r w:rsidR="00D50CB8">
              <w:t>4</w:t>
            </w:r>
          </w:p>
        </w:tc>
        <w:tc>
          <w:tcPr>
            <w:tcW w:w="1965" w:type="dxa"/>
          </w:tcPr>
          <w:p w14:paraId="227B88DF" w14:textId="1CFB3C69" w:rsidR="00205380" w:rsidRPr="00C43C2B" w:rsidRDefault="008D3DE3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783E9997" w14:textId="6603903E" w:rsidR="00205380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="00AF010F">
              <w:t xml:space="preserve">aanmelding </w:t>
            </w:r>
          </w:p>
        </w:tc>
      </w:tr>
      <w:tr w:rsidR="00F578C9" w:rsidRPr="00C43C2B" w14:paraId="1D3B3B10" w14:textId="77777777" w:rsidTr="00154845"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6ADC13D" w14:textId="1B7E23C9" w:rsidR="00262D4E" w:rsidRPr="00711C38" w:rsidRDefault="0033322D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22DAF10B" w14:textId="2C1708E1" w:rsidR="00262D4E" w:rsidRPr="00C43C2B" w:rsidRDefault="00382501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 van inschrijving in het handels- of beroepsregister</w:t>
            </w:r>
          </w:p>
        </w:tc>
        <w:tc>
          <w:tcPr>
            <w:tcW w:w="1962" w:type="dxa"/>
          </w:tcPr>
          <w:p w14:paraId="445DE918" w14:textId="09E67267" w:rsidR="00262D4E" w:rsidRPr="00C43C2B" w:rsidRDefault="005B381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1965" w:type="dxa"/>
          </w:tcPr>
          <w:p w14:paraId="61C41D1A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3B9D510D" w14:textId="3574CE33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="001C0B5D">
              <w:t>aanmelding</w:t>
            </w:r>
          </w:p>
        </w:tc>
      </w:tr>
      <w:tr w:rsidR="001C0B5D" w:rsidRPr="00C43C2B" w14:paraId="0B2E70AB" w14:textId="77777777" w:rsidTr="00154845">
        <w:sdt>
          <w:sdtPr>
            <w:rPr>
              <w:rFonts w:ascii="MS Gothic" w:eastAsia="MS Gothic" w:hAnsi="MS Gothic"/>
            </w:rPr>
            <w:id w:val="-1858645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53789259" w14:textId="2F196846" w:rsidR="001C0B5D" w:rsidRDefault="0033322D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C3C0683" w14:textId="77777777" w:rsidR="00382501" w:rsidRDefault="001C0B5D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3902">
              <w:rPr>
                <w:i/>
                <w:iCs/>
                <w:color w:val="213A8F" w:themeColor="accent1"/>
              </w:rPr>
              <w:t>Indien van toepassing:</w:t>
            </w:r>
            <w:r w:rsidR="006A3902">
              <w:rPr>
                <w:i/>
                <w:iCs/>
                <w:color w:val="213A8F" w:themeColor="accent1"/>
              </w:rPr>
              <w:t xml:space="preserve">           </w:t>
            </w:r>
            <w:r w:rsidR="00382501">
              <w:t xml:space="preserve"> </w:t>
            </w:r>
          </w:p>
          <w:p w14:paraId="53933FDD" w14:textId="1B929CAB" w:rsidR="001C0B5D" w:rsidRPr="006A3902" w:rsidRDefault="00382501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13A8F" w:themeColor="accent1"/>
              </w:rPr>
            </w:pPr>
            <w:r>
              <w:t xml:space="preserve">Bewijs van inschrijving in het handels- of beroepsregister </w:t>
            </w:r>
            <w:r w:rsidR="00201FCC">
              <w:t>overige consortiumleden</w:t>
            </w:r>
            <w:r w:rsidR="00766669">
              <w:t xml:space="preserve"> </w:t>
            </w:r>
            <w:r w:rsidR="00E24787">
              <w:t xml:space="preserve"> </w:t>
            </w:r>
          </w:p>
        </w:tc>
        <w:tc>
          <w:tcPr>
            <w:tcW w:w="1962" w:type="dxa"/>
          </w:tcPr>
          <w:p w14:paraId="5305F1D4" w14:textId="58AE75E9" w:rsidR="001C0B5D" w:rsidRDefault="003A6D8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1965" w:type="dxa"/>
          </w:tcPr>
          <w:p w14:paraId="261B251D" w14:textId="423A8676" w:rsidR="001C0B5D" w:rsidRDefault="002A161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7A6B8DDE" w14:textId="4E868FE8" w:rsidR="001C0B5D" w:rsidRPr="00C43C2B" w:rsidRDefault="002A161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aanmelding</w:t>
            </w:r>
          </w:p>
        </w:tc>
      </w:tr>
      <w:tr w:rsidR="00F578C9" w:rsidRPr="00C43C2B" w14:paraId="3B7C4C3F" w14:textId="77777777" w:rsidTr="00154845">
        <w:sdt>
          <w:sdtPr>
            <w:rPr>
              <w:rFonts w:ascii="MS Gothic" w:eastAsia="MS Gothic" w:hAnsi="MS Gothic"/>
            </w:r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6DE3CE6A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5772BBB5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Opgave referentieopdrachten</w:t>
            </w:r>
            <w:r w:rsidR="00A43224">
              <w:t xml:space="preserve"> kerncompetenties</w:t>
            </w:r>
          </w:p>
        </w:tc>
        <w:tc>
          <w:tcPr>
            <w:tcW w:w="1962" w:type="dxa"/>
          </w:tcPr>
          <w:p w14:paraId="6797EAB0" w14:textId="365A29D8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</w:t>
            </w:r>
            <w:r w:rsidR="002147D7">
              <w:t xml:space="preserve">a, bijlage </w:t>
            </w:r>
            <w:r w:rsidR="00903C0B">
              <w:t>4</w:t>
            </w:r>
          </w:p>
        </w:tc>
        <w:tc>
          <w:tcPr>
            <w:tcW w:w="1965" w:type="dxa"/>
          </w:tcPr>
          <w:p w14:paraId="4A135D45" w14:textId="4BBB8580" w:rsidR="0057750F" w:rsidRPr="00C43C2B" w:rsidRDefault="008D3DE3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63EDF927" w14:textId="17A952A2" w:rsidR="0057750F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="00F578C9">
              <w:t xml:space="preserve">aanmelding </w:t>
            </w:r>
          </w:p>
        </w:tc>
      </w:tr>
      <w:tr w:rsidR="00086BF6" w:rsidRPr="00C43C2B" w14:paraId="407EF27F" w14:textId="77777777" w:rsidTr="00154845">
        <w:sdt>
          <w:sdtPr>
            <w:rPr>
              <w:rFonts w:ascii="MS Gothic" w:eastAsia="MS Gothic" w:hAnsi="MS Gothic"/>
            </w:rPr>
            <w:id w:val="236825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B930DDB" w14:textId="64EA8FF2" w:rsidR="00086BF6" w:rsidRDefault="00086BF6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387641A" w14:textId="667C50C0" w:rsidR="00086BF6" w:rsidRPr="00C43C2B" w:rsidRDefault="00086BF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Beantwoording selectiecriterium</w:t>
            </w:r>
          </w:p>
        </w:tc>
        <w:tc>
          <w:tcPr>
            <w:tcW w:w="1962" w:type="dxa"/>
          </w:tcPr>
          <w:p w14:paraId="4C17EF3E" w14:textId="71D4E670" w:rsidR="00086BF6" w:rsidRDefault="00086BF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Nee, zie vormvereisten selectiecriterium</w:t>
            </w:r>
          </w:p>
        </w:tc>
        <w:tc>
          <w:tcPr>
            <w:tcW w:w="1965" w:type="dxa"/>
          </w:tcPr>
          <w:p w14:paraId="4D420766" w14:textId="6AA48F83" w:rsidR="00086BF6" w:rsidRDefault="00086BF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7922A0C7" w14:textId="486D9AD8" w:rsidR="00086BF6" w:rsidRPr="00C43C2B" w:rsidRDefault="00086BF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aanmelding</w:t>
            </w:r>
          </w:p>
        </w:tc>
      </w:tr>
    </w:tbl>
    <w:p w14:paraId="7026899C" w14:textId="77777777" w:rsidR="00154845" w:rsidRPr="00657B7D" w:rsidRDefault="00154845" w:rsidP="002477B7"/>
    <w:sectPr w:rsidR="00154845" w:rsidRPr="00657B7D" w:rsidSect="005775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AD205" w14:textId="77777777" w:rsidR="001E1532" w:rsidRDefault="001E1532" w:rsidP="00F43396">
      <w:pPr>
        <w:spacing w:line="240" w:lineRule="auto"/>
      </w:pPr>
      <w:r>
        <w:separator/>
      </w:r>
    </w:p>
    <w:p w14:paraId="0BA81929" w14:textId="77777777" w:rsidR="001E1532" w:rsidRDefault="001E1532"/>
  </w:endnote>
  <w:endnote w:type="continuationSeparator" w:id="0">
    <w:p w14:paraId="25E72203" w14:textId="77777777" w:rsidR="001E1532" w:rsidRDefault="001E1532" w:rsidP="00F43396">
      <w:pPr>
        <w:spacing w:line="240" w:lineRule="auto"/>
      </w:pPr>
      <w:r>
        <w:continuationSeparator/>
      </w:r>
    </w:p>
    <w:p w14:paraId="2F109B17" w14:textId="77777777" w:rsidR="001E1532" w:rsidRDefault="001E15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2634C894" w14:textId="33F3907B" w:rsidR="005E0AE7" w:rsidRPr="00911637" w:rsidRDefault="00CD54F1" w:rsidP="00911637">
    <w:pPr>
      <w:rPr>
        <w:sz w:val="14"/>
        <w:szCs w:val="14"/>
      </w:rPr>
    </w:pPr>
    <w:r w:rsidRPr="00911637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B1F2CD" wp14:editId="47BC854E">
              <wp:simplePos x="0" y="0"/>
              <wp:positionH relativeFrom="column">
                <wp:posOffset>7510145</wp:posOffset>
              </wp:positionH>
              <wp:positionV relativeFrom="paragraph">
                <wp:posOffset>26670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B5F5697" id="Vrije vorm: vorm 5" o:spid="_x0000_s1026" style="position:absolute;margin-left:591.35pt;margin-top:2.1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911637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52CB38" wp14:editId="514ADA91">
              <wp:simplePos x="0" y="0"/>
              <wp:positionH relativeFrom="column">
                <wp:posOffset>3810</wp:posOffset>
              </wp:positionH>
              <wp:positionV relativeFrom="paragraph">
                <wp:posOffset>26239</wp:posOffset>
              </wp:positionV>
              <wp:extent cx="7456421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6421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BB156A" id="Vrije vorm: vorm 3" o:spid="_x0000_s1026" style="position:absolute;margin-left:.3pt;margin-top:2.05pt;width:587.1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" path="m,l,4667r4168140,l4174141,285r,-285l,xe" fillcolor="black" stroked="f">
              <v:stroke joinstyle="miter"/>
              <v:path arrowok="t" o:connecttype="custom" o:connectlocs="0,0;0,213370573;7449611,213370573;7460337,13029915;7460337,0" o:connectangles="0,0,0,0,0"/>
            </v:shape>
          </w:pict>
        </mc:Fallback>
      </mc:AlternateContent>
    </w:r>
    <w:r w:rsidR="00911637" w:rsidRPr="00911637">
      <w:rPr>
        <w:sz w:val="14"/>
        <w:szCs w:val="14"/>
      </w:rPr>
      <w:t xml:space="preserve">Gemeente Raalte </w:t>
    </w:r>
  </w:p>
  <w:p w14:paraId="51FF89B1" w14:textId="141304B4" w:rsidR="00BE15F7" w:rsidRPr="005E0AE7" w:rsidRDefault="00911637" w:rsidP="005E0AE7">
    <w:pPr>
      <w:pStyle w:val="Voettekst"/>
    </w:pPr>
    <w:r w:rsidRPr="00911637">
      <w:t xml:space="preserve">Checklist aanmelding - Tender </w:t>
    </w:r>
    <w:proofErr w:type="spellStart"/>
    <w:r w:rsidRPr="00911637">
      <w:t>Franciscushof</w:t>
    </w:r>
    <w:proofErr w:type="spellEnd"/>
    <w:r w:rsidRPr="00911637">
      <w:t xml:space="preserve"> Zuid - Bosrijk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5888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FAFC17F" wp14:editId="549EF04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0EDF5C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7527D6" wp14:editId="59863E97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35D857A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28411CD8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64FC503A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47E2D" w14:textId="77777777" w:rsidR="001E1532" w:rsidRDefault="001E1532" w:rsidP="00F43396">
      <w:pPr>
        <w:spacing w:line="240" w:lineRule="auto"/>
      </w:pPr>
      <w:r>
        <w:separator/>
      </w:r>
    </w:p>
    <w:p w14:paraId="062967DB" w14:textId="77777777" w:rsidR="001E1532" w:rsidRDefault="001E1532"/>
  </w:footnote>
  <w:footnote w:type="continuationSeparator" w:id="0">
    <w:p w14:paraId="7E244C74" w14:textId="77777777" w:rsidR="001E1532" w:rsidRDefault="001E1532" w:rsidP="00F43396">
      <w:pPr>
        <w:spacing w:line="240" w:lineRule="auto"/>
      </w:pPr>
      <w:r>
        <w:continuationSeparator/>
      </w:r>
    </w:p>
    <w:p w14:paraId="5195FCD8" w14:textId="77777777" w:rsidR="001E1532" w:rsidRDefault="001E15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46333" w14:textId="52AB7FCE" w:rsidR="00BE007B" w:rsidRDefault="00911637" w:rsidP="00BE007B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58244" behindDoc="1" locked="0" layoutInCell="1" allowOverlap="1" wp14:anchorId="1852E066" wp14:editId="5DF7753D">
          <wp:simplePos x="0" y="0"/>
          <wp:positionH relativeFrom="column">
            <wp:posOffset>4297680</wp:posOffset>
          </wp:positionH>
          <wp:positionV relativeFrom="paragraph">
            <wp:posOffset>-313055</wp:posOffset>
          </wp:positionV>
          <wp:extent cx="1463040" cy="937735"/>
          <wp:effectExtent l="0" t="0" r="3810" b="0"/>
          <wp:wrapNone/>
          <wp:docPr id="935040178" name="Afbeelding 1" descr="Gemeente Raalte versnelt ruimtelijke ontwikkeling met nieuwe checklist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Raalte versnelt ruimtelijke ontwikkeling met nieuwe checklist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93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7E8207" w14:textId="77777777" w:rsidR="00CC2EDF" w:rsidRDefault="00CC2EDF" w:rsidP="00CC2EDF">
    <w:pPr>
      <w:pStyle w:val="Koptekst"/>
      <w:jc w:val="right"/>
    </w:pPr>
  </w:p>
  <w:p w14:paraId="404F32F7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8FE7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.1pt;height:25.9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66"/>
    <w:rsid w:val="000118F0"/>
    <w:rsid w:val="00021B53"/>
    <w:rsid w:val="0003345A"/>
    <w:rsid w:val="00036339"/>
    <w:rsid w:val="00050390"/>
    <w:rsid w:val="0006298E"/>
    <w:rsid w:val="000806DE"/>
    <w:rsid w:val="0008153E"/>
    <w:rsid w:val="00086BF6"/>
    <w:rsid w:val="00086D70"/>
    <w:rsid w:val="000903EE"/>
    <w:rsid w:val="000973B9"/>
    <w:rsid w:val="000A3BC0"/>
    <w:rsid w:val="000B27C3"/>
    <w:rsid w:val="000C23BF"/>
    <w:rsid w:val="000E31D5"/>
    <w:rsid w:val="000E4C94"/>
    <w:rsid w:val="00117398"/>
    <w:rsid w:val="00117B22"/>
    <w:rsid w:val="00117F97"/>
    <w:rsid w:val="00120374"/>
    <w:rsid w:val="0012258B"/>
    <w:rsid w:val="00130BA9"/>
    <w:rsid w:val="00152927"/>
    <w:rsid w:val="00154845"/>
    <w:rsid w:val="001550B3"/>
    <w:rsid w:val="0015627E"/>
    <w:rsid w:val="001636C0"/>
    <w:rsid w:val="00170010"/>
    <w:rsid w:val="00183AEC"/>
    <w:rsid w:val="001A070C"/>
    <w:rsid w:val="001B3F53"/>
    <w:rsid w:val="001B4FFE"/>
    <w:rsid w:val="001C0B5D"/>
    <w:rsid w:val="001D30CC"/>
    <w:rsid w:val="001D6DFF"/>
    <w:rsid w:val="001E1532"/>
    <w:rsid w:val="00201FCC"/>
    <w:rsid w:val="002042F8"/>
    <w:rsid w:val="00205380"/>
    <w:rsid w:val="002147D7"/>
    <w:rsid w:val="002204B4"/>
    <w:rsid w:val="00220FA5"/>
    <w:rsid w:val="002463ED"/>
    <w:rsid w:val="002477B7"/>
    <w:rsid w:val="00257281"/>
    <w:rsid w:val="00262D4E"/>
    <w:rsid w:val="002660AF"/>
    <w:rsid w:val="00283587"/>
    <w:rsid w:val="002A1614"/>
    <w:rsid w:val="002A7461"/>
    <w:rsid w:val="002B6125"/>
    <w:rsid w:val="002D78BA"/>
    <w:rsid w:val="002D78DF"/>
    <w:rsid w:val="002F45C9"/>
    <w:rsid w:val="00306492"/>
    <w:rsid w:val="003162C0"/>
    <w:rsid w:val="0033034E"/>
    <w:rsid w:val="0033322D"/>
    <w:rsid w:val="00342A91"/>
    <w:rsid w:val="00347B7C"/>
    <w:rsid w:val="00361DDA"/>
    <w:rsid w:val="003748B2"/>
    <w:rsid w:val="00382501"/>
    <w:rsid w:val="00383D36"/>
    <w:rsid w:val="003936EB"/>
    <w:rsid w:val="003A6D86"/>
    <w:rsid w:val="003B5658"/>
    <w:rsid w:val="003D4806"/>
    <w:rsid w:val="003E0FB6"/>
    <w:rsid w:val="00400F5C"/>
    <w:rsid w:val="00420FB0"/>
    <w:rsid w:val="00421DCA"/>
    <w:rsid w:val="004558EC"/>
    <w:rsid w:val="00473B9B"/>
    <w:rsid w:val="00480CB8"/>
    <w:rsid w:val="004869A0"/>
    <w:rsid w:val="004A3B3D"/>
    <w:rsid w:val="004B1D75"/>
    <w:rsid w:val="004B6F34"/>
    <w:rsid w:val="004C16BB"/>
    <w:rsid w:val="004D4236"/>
    <w:rsid w:val="004D5925"/>
    <w:rsid w:val="004E3E2D"/>
    <w:rsid w:val="004E603C"/>
    <w:rsid w:val="004E67C9"/>
    <w:rsid w:val="004F51B5"/>
    <w:rsid w:val="004F6121"/>
    <w:rsid w:val="00501B0F"/>
    <w:rsid w:val="005069C2"/>
    <w:rsid w:val="00513B0E"/>
    <w:rsid w:val="005169ED"/>
    <w:rsid w:val="00517808"/>
    <w:rsid w:val="00523531"/>
    <w:rsid w:val="00547B08"/>
    <w:rsid w:val="00551DF0"/>
    <w:rsid w:val="0057750F"/>
    <w:rsid w:val="00582707"/>
    <w:rsid w:val="005B381A"/>
    <w:rsid w:val="005D3168"/>
    <w:rsid w:val="005D7A01"/>
    <w:rsid w:val="005E0AE7"/>
    <w:rsid w:val="00604366"/>
    <w:rsid w:val="00606236"/>
    <w:rsid w:val="00611663"/>
    <w:rsid w:val="00623CC3"/>
    <w:rsid w:val="00653EB4"/>
    <w:rsid w:val="00657B7D"/>
    <w:rsid w:val="00692CF3"/>
    <w:rsid w:val="006A3902"/>
    <w:rsid w:val="006B4D69"/>
    <w:rsid w:val="006C40D0"/>
    <w:rsid w:val="006E10A7"/>
    <w:rsid w:val="006E79C5"/>
    <w:rsid w:val="006F4B6F"/>
    <w:rsid w:val="007040CA"/>
    <w:rsid w:val="00711C38"/>
    <w:rsid w:val="00713A05"/>
    <w:rsid w:val="00747153"/>
    <w:rsid w:val="007570FB"/>
    <w:rsid w:val="00766669"/>
    <w:rsid w:val="00770E2F"/>
    <w:rsid w:val="00781E80"/>
    <w:rsid w:val="0078250F"/>
    <w:rsid w:val="007C6852"/>
    <w:rsid w:val="007D03F4"/>
    <w:rsid w:val="007F3EDF"/>
    <w:rsid w:val="008128E5"/>
    <w:rsid w:val="00837DF6"/>
    <w:rsid w:val="0084081B"/>
    <w:rsid w:val="00847B53"/>
    <w:rsid w:val="008553A8"/>
    <w:rsid w:val="0086276B"/>
    <w:rsid w:val="008956A9"/>
    <w:rsid w:val="008A353C"/>
    <w:rsid w:val="008B3520"/>
    <w:rsid w:val="008D3DE3"/>
    <w:rsid w:val="008D791A"/>
    <w:rsid w:val="008E0AE2"/>
    <w:rsid w:val="00903C0B"/>
    <w:rsid w:val="00911637"/>
    <w:rsid w:val="00962FF4"/>
    <w:rsid w:val="00975EFB"/>
    <w:rsid w:val="0098328E"/>
    <w:rsid w:val="009837F3"/>
    <w:rsid w:val="00990B9C"/>
    <w:rsid w:val="0099305F"/>
    <w:rsid w:val="009A25D1"/>
    <w:rsid w:val="009B536F"/>
    <w:rsid w:val="009C1EA2"/>
    <w:rsid w:val="00A34D04"/>
    <w:rsid w:val="00A43224"/>
    <w:rsid w:val="00A557DC"/>
    <w:rsid w:val="00A56C24"/>
    <w:rsid w:val="00A75473"/>
    <w:rsid w:val="00A81CBA"/>
    <w:rsid w:val="00AA2951"/>
    <w:rsid w:val="00AA3220"/>
    <w:rsid w:val="00AC4FD5"/>
    <w:rsid w:val="00AC5FE6"/>
    <w:rsid w:val="00AE0D92"/>
    <w:rsid w:val="00AF010F"/>
    <w:rsid w:val="00B11926"/>
    <w:rsid w:val="00B701C2"/>
    <w:rsid w:val="00BA0B54"/>
    <w:rsid w:val="00BB03E5"/>
    <w:rsid w:val="00BC57FA"/>
    <w:rsid w:val="00BE007B"/>
    <w:rsid w:val="00BE0CF1"/>
    <w:rsid w:val="00BE15F7"/>
    <w:rsid w:val="00BE231D"/>
    <w:rsid w:val="00BE5E6A"/>
    <w:rsid w:val="00C3283F"/>
    <w:rsid w:val="00C43C2B"/>
    <w:rsid w:val="00C641FF"/>
    <w:rsid w:val="00C6560A"/>
    <w:rsid w:val="00C90DFA"/>
    <w:rsid w:val="00CB22E9"/>
    <w:rsid w:val="00CB2373"/>
    <w:rsid w:val="00CB7B0B"/>
    <w:rsid w:val="00CC2EDF"/>
    <w:rsid w:val="00CC4F87"/>
    <w:rsid w:val="00CD54F1"/>
    <w:rsid w:val="00CF318D"/>
    <w:rsid w:val="00D34A8C"/>
    <w:rsid w:val="00D50CB8"/>
    <w:rsid w:val="00D63554"/>
    <w:rsid w:val="00D65927"/>
    <w:rsid w:val="00DE042D"/>
    <w:rsid w:val="00E010FD"/>
    <w:rsid w:val="00E2279A"/>
    <w:rsid w:val="00E24787"/>
    <w:rsid w:val="00E42998"/>
    <w:rsid w:val="00E54A3D"/>
    <w:rsid w:val="00E624D8"/>
    <w:rsid w:val="00E634F1"/>
    <w:rsid w:val="00E71CB1"/>
    <w:rsid w:val="00E72D32"/>
    <w:rsid w:val="00E73C15"/>
    <w:rsid w:val="00E919FC"/>
    <w:rsid w:val="00E95CB5"/>
    <w:rsid w:val="00EA4C23"/>
    <w:rsid w:val="00EB40F0"/>
    <w:rsid w:val="00EC4FC3"/>
    <w:rsid w:val="00EC6295"/>
    <w:rsid w:val="00F210D1"/>
    <w:rsid w:val="00F225F3"/>
    <w:rsid w:val="00F42D00"/>
    <w:rsid w:val="00F43396"/>
    <w:rsid w:val="00F43A4B"/>
    <w:rsid w:val="00F51CF5"/>
    <w:rsid w:val="00F578C9"/>
    <w:rsid w:val="00F62054"/>
    <w:rsid w:val="00F71266"/>
    <w:rsid w:val="00FA1FC4"/>
    <w:rsid w:val="00FE611B"/>
    <w:rsid w:val="00FF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70A58"/>
  <w15:chartTrackingRefBased/>
  <w15:docId w15:val="{ED5A8F51-086F-4EAC-8846-02CEB2E6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911637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69BF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1637"/>
    <w:rPr>
      <w:rFonts w:asciiTheme="majorHAnsi" w:eastAsiaTheme="majorEastAsia" w:hAnsiTheme="majorHAnsi" w:cstheme="majorBidi"/>
      <w:color w:val="0069BF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B119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192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192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19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19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22626529.sharepoint.com/Bedrijfsvoering/Gedeelde%20%20documenten/Toolkit%20TP/04%20Bijlagen/Template%20-%20Bijlage%20checklist%20inschrijving%20of%20aanmelding.dotx?OR=81dd2b71-fb82-4b33-ac71-fed46bf0f87a&amp;CID=032fdba1-c073-e000-6c4e-8dc9dabba6fe&amp;C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C4EA23626874181E5324970630E6A" ma:contentTypeVersion="4" ma:contentTypeDescription="Een nieuw document maken." ma:contentTypeScope="" ma:versionID="9abdc56f24befc8ca3d641f370a7dded">
  <xsd:schema xmlns:xsd="http://www.w3.org/2001/XMLSchema" xmlns:xs="http://www.w3.org/2001/XMLSchema" xmlns:p="http://schemas.microsoft.com/office/2006/metadata/properties" xmlns:ns2="86aebf71-b9b4-412b-9e20-5491a71cc086" targetNamespace="http://schemas.microsoft.com/office/2006/metadata/properties" ma:root="true" ma:fieldsID="2f616cbb3689fd4356032e8c368524e9" ns2:_="">
    <xsd:import namespace="86aebf71-b9b4-412b-9e20-5491a71cc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ebf71-b9b4-412b-9e20-5491a71cc0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94F72F-71AE-4237-9961-DAEE9367F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aebf71-b9b4-412b-9e20-5491a71cc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Template%20-%20Bijlage%20checklist%20inschrijving%20of%20aanmelding.dotx?OR=81dd2b71-fb82-4b33-ac71-fed46bf0f87a&amp;CID=032fdba1-c073-e000-6c4e-8dc9dabba6fe&amp;C</Template>
  <TotalTime>8</TotalTime>
  <Pages>1</Pages>
  <Words>114</Words>
  <Characters>719</Characters>
  <Application>Microsoft Office Word</Application>
  <DocSecurity>0</DocSecurity>
  <Lines>47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te Walvaart</dc:creator>
  <cp:keywords/>
  <dc:description/>
  <cp:lastModifiedBy>Paul van Essen</cp:lastModifiedBy>
  <cp:revision>48</cp:revision>
  <cp:lastPrinted>2019-10-11T13:40:00Z</cp:lastPrinted>
  <dcterms:created xsi:type="dcterms:W3CDTF">2025-11-20T10:15:00Z</dcterms:created>
  <dcterms:modified xsi:type="dcterms:W3CDTF">2026-09-01T11:36:00Z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0x010100EC1C4EA23626874181E5324970630E6A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