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color w:val="auto"/>
        </w:rPr>
        <w:id w:val="-60646971"/>
        <w:docPartObj>
          <w:docPartGallery w:val="Cover Pages"/>
          <w:docPartUnique/>
        </w:docPartObj>
      </w:sdtPr>
      <w:sdtEndPr>
        <w:rPr>
          <w:color w:val="213A8F" w:themeColor="text2"/>
          <w:sz w:val="24"/>
          <w:szCs w:val="26"/>
          <w:highlight w:val="lightGray"/>
        </w:rPr>
      </w:sdtEndPr>
      <w:sdtContent>
        <w:p w14:paraId="2523795A" w14:textId="6ED660EB" w:rsidR="00E97B3D" w:rsidRDefault="00F012A2">
          <w:pPr>
            <w:pStyle w:val="Toelichtendetekst"/>
          </w:pPr>
          <w:r>
            <w:rPr>
              <w:noProof/>
            </w:rPr>
            <mc:AlternateContent>
              <mc:Choice Requires="wps">
                <w:drawing>
                  <wp:anchor distT="0" distB="0" distL="114300" distR="114300" simplePos="0" relativeHeight="251658240" behindDoc="0" locked="0" layoutInCell="1" allowOverlap="1" wp14:anchorId="2B026F33" wp14:editId="6F39EDD7">
                    <wp:simplePos x="0" y="0"/>
                    <wp:positionH relativeFrom="page">
                      <wp:align>left</wp:align>
                    </wp:positionH>
                    <wp:positionV relativeFrom="paragraph">
                      <wp:posOffset>-1303655</wp:posOffset>
                    </wp:positionV>
                    <wp:extent cx="7618095" cy="548640"/>
                    <wp:effectExtent l="0" t="0" r="20955" b="22860"/>
                    <wp:wrapNone/>
                    <wp:docPr id="1177876409" name="Rechthoek 1177876409"/>
                    <wp:cNvGraphicFramePr/>
                    <a:graphic xmlns:a="http://schemas.openxmlformats.org/drawingml/2006/main">
                      <a:graphicData uri="http://schemas.microsoft.com/office/word/2010/wordprocessingShape">
                        <wps:wsp>
                          <wps:cNvSpPr/>
                          <wps:spPr>
                            <a:xfrm>
                              <a:off x="0" y="0"/>
                              <a:ext cx="7618095" cy="548640"/>
                            </a:xfrm>
                            <a:prstGeom prst="rect">
                              <a:avLst/>
                            </a:prstGeom>
                            <a:solidFill>
                              <a:srgbClr val="0069BF"/>
                            </a:solidFill>
                            <a:ln>
                              <a:solidFill>
                                <a:srgbClr val="0069B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ACC8157" id="Rechthoek 1177876409" o:spid="_x0000_s1026" style="position:absolute;margin-left:0;margin-top:-102.65pt;width:599.85pt;height:43.2pt;z-index:25166028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" fillcolor="#0069bf" strokecolor="#0069bf" strokeweight="1pt">
                    <w10:wrap anchorx="page"/>
                  </v:rect>
                </w:pict>
              </mc:Fallback>
            </mc:AlternateContent>
          </w:r>
          <w:r w:rsidR="00232B52">
            <w:rPr>
              <w:noProof/>
            </w:rPr>
            <w:drawing>
              <wp:inline distT="0" distB="0" distL="0" distR="0" wp14:anchorId="7188D6A1" wp14:editId="3C813151">
                <wp:extent cx="2092397" cy="1341120"/>
                <wp:effectExtent l="0" t="0" r="3175" b="0"/>
                <wp:docPr id="487278515" name="Afbeelding 2" descr="Gemeente Raalte versnelt ruimtelijke ontwikkeling met nieuwe check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Raalte versnelt ruimtelijke ontwikkeling met nieuwe checklist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724" cy="1347098"/>
                        </a:xfrm>
                        <a:prstGeom prst="rect">
                          <a:avLst/>
                        </a:prstGeom>
                        <a:noFill/>
                        <a:ln>
                          <a:noFill/>
                        </a:ln>
                      </pic:spPr>
                    </pic:pic>
                  </a:graphicData>
                </a:graphic>
              </wp:inline>
            </w:drawing>
          </w:r>
        </w:p>
        <w:p w14:paraId="5CF348E9" w14:textId="77777777" w:rsidR="000C6974" w:rsidRDefault="000C6974" w:rsidP="000C6974">
          <w:pPr>
            <w:pStyle w:val="Titel"/>
          </w:pPr>
          <w:r>
            <w:t>Deelnameverklaring</w:t>
          </w:r>
        </w:p>
        <w:p w14:paraId="7C40FCF7" w14:textId="2CD4C905" w:rsidR="000C6974" w:rsidRPr="00CC6A05" w:rsidRDefault="00232B52" w:rsidP="00CC6A05">
          <w:r w:rsidRPr="00CC6A05">
            <w:t>Tender Franciscushof Zuid - Bosrijk</w:t>
          </w:r>
        </w:p>
        <w:p w14:paraId="64358644" w14:textId="77777777" w:rsidR="000C6974" w:rsidRDefault="000C6974">
          <w:pPr>
            <w:spacing w:before="0" w:after="160" w:line="259" w:lineRule="auto"/>
          </w:pPr>
        </w:p>
        <w:p w14:paraId="746CC653" w14:textId="77777777" w:rsidR="000C6974" w:rsidRDefault="000C6974">
          <w:pPr>
            <w:spacing w:before="0" w:after="160" w:line="259" w:lineRule="auto"/>
          </w:pPr>
        </w:p>
        <w:p w14:paraId="0C016660" w14:textId="77777777" w:rsidR="000C6974" w:rsidRDefault="000C6974">
          <w:pPr>
            <w:spacing w:before="0" w:after="160" w:line="259" w:lineRule="auto"/>
          </w:pPr>
        </w:p>
        <w:p w14:paraId="2CC12D0B" w14:textId="77777777" w:rsidR="000C6974" w:rsidRDefault="000C6974">
          <w:pPr>
            <w:spacing w:before="0" w:after="160" w:line="259" w:lineRule="auto"/>
          </w:pPr>
        </w:p>
        <w:p w14:paraId="09E9D35E" w14:textId="77777777" w:rsidR="000C6974" w:rsidRDefault="000C6974">
          <w:pPr>
            <w:spacing w:before="0" w:after="160" w:line="259" w:lineRule="auto"/>
          </w:pPr>
        </w:p>
        <w:p w14:paraId="6A5E84DA" w14:textId="77777777" w:rsidR="000C6974" w:rsidRDefault="000C6974">
          <w:pPr>
            <w:spacing w:before="0" w:after="160" w:line="259" w:lineRule="auto"/>
          </w:pPr>
        </w:p>
        <w:p w14:paraId="471B98E1" w14:textId="77777777" w:rsidR="000C6974" w:rsidRDefault="000C6974">
          <w:pPr>
            <w:spacing w:before="0" w:after="160" w:line="259" w:lineRule="auto"/>
          </w:pPr>
        </w:p>
        <w:p w14:paraId="08C4C8FB" w14:textId="77777777" w:rsidR="000C6974" w:rsidRDefault="000C6974">
          <w:pPr>
            <w:spacing w:before="0" w:after="160" w:line="259" w:lineRule="auto"/>
          </w:pPr>
        </w:p>
        <w:p w14:paraId="005F057A" w14:textId="77777777" w:rsidR="000C6974" w:rsidRDefault="000C6974">
          <w:pPr>
            <w:spacing w:before="0" w:after="160" w:line="259" w:lineRule="auto"/>
          </w:pPr>
        </w:p>
        <w:p w14:paraId="5861C6F3" w14:textId="77777777" w:rsidR="000C6974" w:rsidRDefault="000C6974">
          <w:pPr>
            <w:spacing w:before="0" w:after="160" w:line="259" w:lineRule="auto"/>
          </w:pPr>
        </w:p>
        <w:p w14:paraId="3A1A49DF" w14:textId="77777777" w:rsidR="000C6974" w:rsidRDefault="000C6974">
          <w:pPr>
            <w:spacing w:before="0" w:after="160" w:line="259" w:lineRule="auto"/>
          </w:pPr>
        </w:p>
        <w:p w14:paraId="1D90BFF6" w14:textId="77777777" w:rsidR="000C6974" w:rsidRDefault="000C6974">
          <w:pPr>
            <w:spacing w:before="0" w:after="160" w:line="259" w:lineRule="auto"/>
          </w:pPr>
        </w:p>
        <w:p w14:paraId="552112F0" w14:textId="77777777" w:rsidR="000C6974" w:rsidRDefault="000C6974">
          <w:pPr>
            <w:spacing w:before="0" w:after="160" w:line="259" w:lineRule="auto"/>
          </w:pPr>
        </w:p>
        <w:p w14:paraId="70E06178" w14:textId="77777777" w:rsidR="000C6974" w:rsidRDefault="000C6974">
          <w:pPr>
            <w:spacing w:before="0" w:after="160" w:line="259" w:lineRule="auto"/>
          </w:pPr>
        </w:p>
        <w:p w14:paraId="38D3BCBD" w14:textId="77777777" w:rsidR="000C6974" w:rsidRDefault="000C6974">
          <w:pPr>
            <w:spacing w:before="0" w:after="160" w:line="259" w:lineRule="auto"/>
          </w:pPr>
        </w:p>
        <w:p w14:paraId="2DFC6159" w14:textId="77777777" w:rsidR="000C6974" w:rsidRDefault="000C6974">
          <w:pPr>
            <w:spacing w:before="0" w:after="160" w:line="259" w:lineRule="auto"/>
          </w:pPr>
        </w:p>
        <w:p w14:paraId="462F6022" w14:textId="77777777" w:rsidR="000C6974" w:rsidRDefault="000C6974">
          <w:pPr>
            <w:spacing w:before="0" w:after="160" w:line="259" w:lineRule="auto"/>
          </w:pPr>
        </w:p>
        <w:p w14:paraId="2287D929" w14:textId="77777777" w:rsidR="000C6974" w:rsidRDefault="000C6974">
          <w:pPr>
            <w:spacing w:before="0" w:after="160" w:line="259" w:lineRule="auto"/>
          </w:pPr>
        </w:p>
        <w:p w14:paraId="50A2C772" w14:textId="677A8B64" w:rsidR="000C6974" w:rsidRDefault="000C6974">
          <w:pPr>
            <w:spacing w:before="0" w:after="160" w:line="259" w:lineRule="auto"/>
          </w:pPr>
        </w:p>
        <w:p w14:paraId="34458B3F" w14:textId="77777777" w:rsidR="00F820A8" w:rsidRDefault="00F820A8">
          <w:pPr>
            <w:spacing w:before="0" w:after="160" w:line="259" w:lineRule="auto"/>
          </w:pPr>
        </w:p>
        <w:p w14:paraId="0A61BFDF" w14:textId="77777777" w:rsidR="00F820A8" w:rsidRDefault="00F820A8">
          <w:pPr>
            <w:spacing w:before="0" w:after="160" w:line="259" w:lineRule="auto"/>
          </w:pPr>
        </w:p>
        <w:p w14:paraId="25496314" w14:textId="77777777" w:rsidR="00222E86" w:rsidRDefault="00222E86">
          <w:pPr>
            <w:spacing w:before="0" w:after="160" w:line="259" w:lineRule="auto"/>
          </w:pPr>
        </w:p>
        <w:p w14:paraId="55D6DD04" w14:textId="679AA845" w:rsidR="000C6974" w:rsidRPr="005B64FC" w:rsidRDefault="005B64FC" w:rsidP="005B64FC">
          <w:r>
            <w:t xml:space="preserve">Datum: </w:t>
          </w:r>
          <w:r w:rsidR="007F38DE" w:rsidRPr="009A37E2">
            <w:t>15 september 2026</w:t>
          </w:r>
        </w:p>
        <w:p w14:paraId="2EE9D6AB" w14:textId="1DC8CA3D" w:rsidR="00E97B3D" w:rsidRDefault="00E97B3D">
          <w:pPr>
            <w:spacing w:before="0" w:after="160" w:line="259" w:lineRule="auto"/>
            <w:rPr>
              <w:rFonts w:asciiTheme="majorHAnsi" w:eastAsiaTheme="majorEastAsia" w:hAnsiTheme="majorHAnsi" w:cstheme="majorBidi"/>
              <w:color w:val="213A8F" w:themeColor="text2"/>
              <w:sz w:val="24"/>
              <w:szCs w:val="26"/>
              <w:highlight w:val="lightGray"/>
            </w:rPr>
          </w:pPr>
          <w:r>
            <w:br w:type="page"/>
          </w:r>
        </w:p>
      </w:sdtContent>
    </w:sdt>
    <w:p w14:paraId="5BDD2D65" w14:textId="77777777" w:rsidR="001953DD" w:rsidRDefault="001953DD" w:rsidP="00E97B3D">
      <w:pPr>
        <w:pStyle w:val="Kop1"/>
      </w:pPr>
      <w:bookmarkStart w:id="0" w:name="_Toc182488669"/>
      <w:r>
        <w:lastRenderedPageBreak/>
        <w:t>Checklist Deelnameverklaring</w:t>
      </w:r>
      <w:bookmarkEnd w:id="0"/>
    </w:p>
    <w:tbl>
      <w:tblPr>
        <w:tblStyle w:val="Tabelraster"/>
        <w:tblW w:w="0" w:type="auto"/>
        <w:tblLook w:val="04A0" w:firstRow="1" w:lastRow="0" w:firstColumn="1" w:lastColumn="0" w:noHBand="0" w:noVBand="1"/>
      </w:tblPr>
      <w:tblGrid>
        <w:gridCol w:w="949"/>
        <w:gridCol w:w="1013"/>
        <w:gridCol w:w="6390"/>
      </w:tblGrid>
      <w:tr w:rsidR="001953DD" w:rsidRPr="00143F16" w14:paraId="4BF156D0" w14:textId="77777777" w:rsidTr="000C6974">
        <w:trPr>
          <w:trHeight w:val="401"/>
        </w:trPr>
        <w:sdt>
          <w:sdtPr>
            <w:rPr>
              <w:rFonts w:cstheme="minorHAnsi"/>
            </w:rPr>
            <w:id w:val="1562289917"/>
            <w14:checkbox>
              <w14:checked w14:val="0"/>
              <w14:checkedState w14:val="2612" w14:font="MS Gothic"/>
              <w14:uncheckedState w14:val="2610" w14:font="MS Gothic"/>
            </w14:checkbox>
          </w:sdtPr>
          <w:sdtEndPr/>
          <w:sdtContent>
            <w:tc>
              <w:tcPr>
                <w:tcW w:w="949" w:type="dxa"/>
              </w:tcPr>
              <w:p w14:paraId="4F235C46" w14:textId="77777777" w:rsidR="001953DD" w:rsidRPr="00143F16" w:rsidRDefault="001953DD">
                <w:pPr>
                  <w:rPr>
                    <w:rFonts w:cstheme="minorHAnsi"/>
                  </w:rPr>
                </w:pPr>
                <w:r w:rsidRPr="00143F16">
                  <w:rPr>
                    <w:rFonts w:ascii="Segoe UI Symbol" w:eastAsia="MS Gothic" w:hAnsi="Segoe UI Symbol" w:cs="Segoe UI Symbol"/>
                  </w:rPr>
                  <w:t>☐</w:t>
                </w:r>
              </w:p>
            </w:tc>
          </w:sdtContent>
        </w:sdt>
        <w:tc>
          <w:tcPr>
            <w:tcW w:w="7403" w:type="dxa"/>
            <w:gridSpan w:val="2"/>
          </w:tcPr>
          <w:p w14:paraId="1A97C871" w14:textId="77777777" w:rsidR="001953DD" w:rsidRPr="00143F16" w:rsidRDefault="001953DD">
            <w:pPr>
              <w:rPr>
                <w:rFonts w:cstheme="minorHAnsi"/>
              </w:rPr>
            </w:pPr>
            <w:r w:rsidRPr="00143F16">
              <w:rPr>
                <w:rFonts w:cstheme="minorHAnsi"/>
              </w:rPr>
              <w:t>Volledig en naar waarheid ingevulde en ondertekende Deelnameverklaring.</w:t>
            </w:r>
          </w:p>
        </w:tc>
      </w:tr>
      <w:tr w:rsidR="001953DD" w:rsidRPr="00143F16" w14:paraId="3245897E" w14:textId="77777777" w:rsidTr="000C6974">
        <w:trPr>
          <w:trHeight w:val="401"/>
        </w:trPr>
        <w:sdt>
          <w:sdtPr>
            <w:rPr>
              <w:rFonts w:cstheme="minorHAnsi"/>
            </w:rPr>
            <w:id w:val="61374476"/>
            <w14:checkbox>
              <w14:checked w14:val="0"/>
              <w14:checkedState w14:val="2612" w14:font="MS Gothic"/>
              <w14:uncheckedState w14:val="2610" w14:font="MS Gothic"/>
            </w14:checkbox>
          </w:sdtPr>
          <w:sdtEndPr/>
          <w:sdtContent>
            <w:tc>
              <w:tcPr>
                <w:tcW w:w="949" w:type="dxa"/>
              </w:tcPr>
              <w:p w14:paraId="049C5982" w14:textId="77777777" w:rsidR="001953DD" w:rsidRPr="00143F16" w:rsidRDefault="001953DD">
                <w:pPr>
                  <w:rPr>
                    <w:rFonts w:cstheme="minorHAnsi"/>
                  </w:rPr>
                </w:pPr>
                <w:r w:rsidRPr="00143F16">
                  <w:rPr>
                    <w:rFonts w:ascii="Segoe UI Symbol" w:eastAsia="MS Gothic" w:hAnsi="Segoe UI Symbol" w:cs="Segoe UI Symbol"/>
                  </w:rPr>
                  <w:t>☐</w:t>
                </w:r>
              </w:p>
            </w:tc>
          </w:sdtContent>
        </w:sdt>
        <w:tc>
          <w:tcPr>
            <w:tcW w:w="7403" w:type="dxa"/>
            <w:gridSpan w:val="2"/>
          </w:tcPr>
          <w:p w14:paraId="7D2291EF" w14:textId="77777777" w:rsidR="001953DD" w:rsidRPr="00143F16" w:rsidRDefault="001953DD">
            <w:pPr>
              <w:rPr>
                <w:rFonts w:cstheme="minorHAnsi"/>
              </w:rPr>
            </w:pPr>
            <w:r w:rsidRPr="00143F16">
              <w:rPr>
                <w:rFonts w:cstheme="minorHAnsi"/>
              </w:rPr>
              <w:t>Bewijs van inschrijving in handels- of beroepenregister.</w:t>
            </w:r>
          </w:p>
        </w:tc>
      </w:tr>
      <w:tr w:rsidR="001953DD" w:rsidRPr="00143F16" w14:paraId="485F18C3" w14:textId="77777777" w:rsidTr="000C6974">
        <w:trPr>
          <w:trHeight w:val="1838"/>
        </w:trPr>
        <w:sdt>
          <w:sdtPr>
            <w:rPr>
              <w:rFonts w:cstheme="minorHAnsi"/>
            </w:rPr>
            <w:id w:val="90054664"/>
            <w14:checkbox>
              <w14:checked w14:val="0"/>
              <w14:checkedState w14:val="2612" w14:font="MS Gothic"/>
              <w14:uncheckedState w14:val="2610" w14:font="MS Gothic"/>
            </w14:checkbox>
          </w:sdtPr>
          <w:sdtEndPr/>
          <w:sdtContent>
            <w:tc>
              <w:tcPr>
                <w:tcW w:w="949" w:type="dxa"/>
              </w:tcPr>
              <w:p w14:paraId="30B8706E" w14:textId="77777777" w:rsidR="001953DD" w:rsidRPr="00143F16" w:rsidRDefault="001953DD">
                <w:pPr>
                  <w:rPr>
                    <w:rFonts w:cstheme="minorHAnsi"/>
                  </w:rPr>
                </w:pPr>
                <w:r w:rsidRPr="00143F16">
                  <w:rPr>
                    <w:rFonts w:ascii="MS Gothic" w:eastAsia="MS Gothic" w:hAnsi="MS Gothic" w:cstheme="minorHAnsi" w:hint="eastAsia"/>
                  </w:rPr>
                  <w:t>☐</w:t>
                </w:r>
              </w:p>
            </w:tc>
          </w:sdtContent>
        </w:sdt>
        <w:tc>
          <w:tcPr>
            <w:tcW w:w="7403" w:type="dxa"/>
            <w:gridSpan w:val="2"/>
          </w:tcPr>
          <w:p w14:paraId="2EBDF4A5" w14:textId="2FDFC616" w:rsidR="001953DD" w:rsidRPr="00143F16" w:rsidRDefault="001953DD">
            <w:pPr>
              <w:rPr>
                <w:rFonts w:cstheme="minorHAnsi"/>
              </w:rPr>
            </w:pPr>
            <w:r w:rsidRPr="00143F16">
              <w:rPr>
                <w:rFonts w:cstheme="minorHAnsi"/>
              </w:rPr>
              <w:t xml:space="preserve">Is bereid om, indien de gemeente voornemens is om de opdracht aan de aanmelder te gunnen, een zekerheidsstelling </w:t>
            </w:r>
            <w:r w:rsidR="00B93C6C" w:rsidRPr="00D57666">
              <w:t xml:space="preserve">in de vorm van een bankgarantie of een waarborgsom of </w:t>
            </w:r>
            <w:r w:rsidR="00B93C6C" w:rsidRPr="00121789">
              <w:t xml:space="preserve">andere nader overeen te komen maatregelen bij het aangaan van de </w:t>
            </w:r>
            <w:r w:rsidR="00B93C6C">
              <w:t>koopovereenkomst</w:t>
            </w:r>
            <w:r w:rsidR="00B93C6C" w:rsidRPr="00121789">
              <w:t xml:space="preserve"> aan de gemeente af te</w:t>
            </w:r>
            <w:r w:rsidR="00B93C6C">
              <w:t xml:space="preserve"> geven ter </w:t>
            </w:r>
            <w:r w:rsidR="00B93C6C" w:rsidRPr="00866217">
              <w:t>hoogte van</w:t>
            </w:r>
            <w:r w:rsidR="00B93C6C">
              <w:t xml:space="preserve"> €250.000,-.</w:t>
            </w:r>
          </w:p>
        </w:tc>
      </w:tr>
      <w:tr w:rsidR="001953DD" w:rsidRPr="00143F16" w14:paraId="280BDE91" w14:textId="77777777" w:rsidTr="000C6974">
        <w:trPr>
          <w:trHeight w:val="739"/>
        </w:trPr>
        <w:sdt>
          <w:sdtPr>
            <w:rPr>
              <w:rFonts w:cstheme="minorHAnsi"/>
            </w:rPr>
            <w:id w:val="1210460221"/>
            <w14:checkbox>
              <w14:checked w14:val="0"/>
              <w14:checkedState w14:val="2612" w14:font="MS Gothic"/>
              <w14:uncheckedState w14:val="2610" w14:font="MS Gothic"/>
            </w14:checkbox>
          </w:sdtPr>
          <w:sdtEndPr/>
          <w:sdtContent>
            <w:tc>
              <w:tcPr>
                <w:tcW w:w="949" w:type="dxa"/>
              </w:tcPr>
              <w:p w14:paraId="0345BADF" w14:textId="77777777" w:rsidR="001953DD" w:rsidRPr="00143F16" w:rsidRDefault="001953DD">
                <w:pPr>
                  <w:rPr>
                    <w:rFonts w:cstheme="minorHAnsi"/>
                  </w:rPr>
                </w:pPr>
                <w:r w:rsidRPr="00143F16">
                  <w:rPr>
                    <w:rFonts w:ascii="MS Gothic" w:eastAsia="MS Gothic" w:hAnsi="MS Gothic" w:cstheme="minorHAnsi" w:hint="eastAsia"/>
                  </w:rPr>
                  <w:t>☐</w:t>
                </w:r>
              </w:p>
            </w:tc>
          </w:sdtContent>
        </w:sdt>
        <w:tc>
          <w:tcPr>
            <w:tcW w:w="7403" w:type="dxa"/>
            <w:gridSpan w:val="2"/>
          </w:tcPr>
          <w:p w14:paraId="251EC22C" w14:textId="77777777" w:rsidR="001953DD" w:rsidRPr="00143F16" w:rsidRDefault="001953DD">
            <w:pPr>
              <w:rPr>
                <w:rFonts w:cstheme="minorHAnsi"/>
              </w:rPr>
            </w:pPr>
            <w:r w:rsidRPr="00143F16">
              <w:rPr>
                <w:rFonts w:cstheme="minorHAnsi"/>
              </w:rPr>
              <w:t>Bevestigd dat geen van de uitsluitingsgronden op de onderneming van toepassing zijn.</w:t>
            </w:r>
          </w:p>
        </w:tc>
      </w:tr>
      <w:tr w:rsidR="001953DD" w:rsidRPr="00143F16" w14:paraId="283C3744" w14:textId="77777777" w:rsidTr="000C6974">
        <w:trPr>
          <w:trHeight w:val="401"/>
        </w:trPr>
        <w:sdt>
          <w:sdtPr>
            <w:rPr>
              <w:rFonts w:cstheme="minorHAnsi"/>
            </w:rPr>
            <w:id w:val="-1535652800"/>
            <w14:checkbox>
              <w14:checked w14:val="0"/>
              <w14:checkedState w14:val="2612" w14:font="MS Gothic"/>
              <w14:uncheckedState w14:val="2610" w14:font="MS Gothic"/>
            </w14:checkbox>
          </w:sdtPr>
          <w:sdtEndPr/>
          <w:sdtContent>
            <w:tc>
              <w:tcPr>
                <w:tcW w:w="949" w:type="dxa"/>
              </w:tcPr>
              <w:p w14:paraId="6A661D37" w14:textId="77777777" w:rsidR="001953DD" w:rsidRPr="00143F16" w:rsidRDefault="001953DD">
                <w:pPr>
                  <w:rPr>
                    <w:rFonts w:cstheme="minorHAnsi"/>
                  </w:rPr>
                </w:pPr>
                <w:r w:rsidRPr="00143F16">
                  <w:rPr>
                    <w:rFonts w:ascii="MS Gothic" w:eastAsia="MS Gothic" w:hAnsi="MS Gothic" w:cstheme="minorHAnsi" w:hint="eastAsia"/>
                  </w:rPr>
                  <w:t>☐</w:t>
                </w:r>
              </w:p>
            </w:tc>
          </w:sdtContent>
        </w:sdt>
        <w:tc>
          <w:tcPr>
            <w:tcW w:w="7403" w:type="dxa"/>
            <w:gridSpan w:val="2"/>
          </w:tcPr>
          <w:p w14:paraId="6A7BBE30" w14:textId="77777777" w:rsidR="001953DD" w:rsidRPr="00143F16" w:rsidRDefault="00221EFB">
            <w:pPr>
              <w:rPr>
                <w:rFonts w:cstheme="minorHAnsi"/>
              </w:rPr>
            </w:pPr>
            <w:r>
              <w:rPr>
                <w:rFonts w:cstheme="minorHAnsi"/>
              </w:rPr>
              <w:t>Ingevul</w:t>
            </w:r>
            <w:r w:rsidR="007D51BD">
              <w:rPr>
                <w:rFonts w:cstheme="minorHAnsi"/>
              </w:rPr>
              <w:t>d referentieopdrachten</w:t>
            </w:r>
            <w:r w:rsidR="001953DD" w:rsidRPr="00143F16">
              <w:rPr>
                <w:rFonts w:cstheme="minorHAnsi"/>
              </w:rPr>
              <w:t>.</w:t>
            </w:r>
          </w:p>
        </w:tc>
      </w:tr>
      <w:tr w:rsidR="001953DD" w:rsidRPr="00143F16" w14:paraId="2680E0CB" w14:textId="77777777" w:rsidTr="000C6974">
        <w:trPr>
          <w:trHeight w:val="401"/>
        </w:trPr>
        <w:sdt>
          <w:sdtPr>
            <w:rPr>
              <w:rFonts w:cstheme="minorHAnsi"/>
            </w:rPr>
            <w:id w:val="-395666608"/>
            <w14:checkbox>
              <w14:checked w14:val="0"/>
              <w14:checkedState w14:val="2612" w14:font="MS Gothic"/>
              <w14:uncheckedState w14:val="2610" w14:font="MS Gothic"/>
            </w14:checkbox>
          </w:sdtPr>
          <w:sdtEndPr/>
          <w:sdtContent>
            <w:tc>
              <w:tcPr>
                <w:tcW w:w="949" w:type="dxa"/>
              </w:tcPr>
              <w:p w14:paraId="292100E6" w14:textId="77777777" w:rsidR="001953DD" w:rsidRPr="00143F16" w:rsidRDefault="001953DD">
                <w:pPr>
                  <w:rPr>
                    <w:rFonts w:cstheme="minorHAnsi"/>
                  </w:rPr>
                </w:pPr>
                <w:r w:rsidRPr="00143F16">
                  <w:rPr>
                    <w:rFonts w:ascii="MS Gothic" w:eastAsia="MS Gothic" w:hAnsi="MS Gothic" w:cstheme="minorHAnsi" w:hint="eastAsia"/>
                  </w:rPr>
                  <w:t>☐</w:t>
                </w:r>
              </w:p>
            </w:tc>
          </w:sdtContent>
        </w:sdt>
        <w:tc>
          <w:tcPr>
            <w:tcW w:w="7403" w:type="dxa"/>
            <w:gridSpan w:val="2"/>
          </w:tcPr>
          <w:p w14:paraId="722C3F2F" w14:textId="6D94F597" w:rsidR="001953DD" w:rsidRPr="00143F16" w:rsidRDefault="001953DD">
            <w:pPr>
              <w:rPr>
                <w:rFonts w:cstheme="minorHAnsi"/>
              </w:rPr>
            </w:pPr>
            <w:r w:rsidRPr="00143F16">
              <w:rPr>
                <w:rFonts w:cstheme="minorHAnsi"/>
              </w:rPr>
              <w:t xml:space="preserve">Beantwoording van </w:t>
            </w:r>
            <w:r w:rsidR="00470372">
              <w:rPr>
                <w:rFonts w:cstheme="minorHAnsi"/>
              </w:rPr>
              <w:t>het selectiecriterium</w:t>
            </w:r>
            <w:r w:rsidR="00222E86">
              <w:rPr>
                <w:rFonts w:cstheme="minorHAnsi"/>
              </w:rPr>
              <w:t xml:space="preserve"> </w:t>
            </w:r>
            <w:r w:rsidRPr="00143F16">
              <w:rPr>
                <w:rFonts w:cstheme="minorHAnsi"/>
              </w:rPr>
              <w:t xml:space="preserve"> </w:t>
            </w:r>
          </w:p>
        </w:tc>
      </w:tr>
      <w:tr w:rsidR="001953DD" w:rsidRPr="00143F16" w14:paraId="25FC6062" w14:textId="77777777" w:rsidTr="000C6974">
        <w:trPr>
          <w:trHeight w:val="358"/>
        </w:trPr>
        <w:tc>
          <w:tcPr>
            <w:tcW w:w="1962" w:type="dxa"/>
            <w:gridSpan w:val="2"/>
          </w:tcPr>
          <w:p w14:paraId="393C82D2" w14:textId="77777777" w:rsidR="001953DD" w:rsidRPr="00143F16" w:rsidRDefault="001953DD">
            <w:pPr>
              <w:rPr>
                <w:rFonts w:cstheme="minorHAnsi"/>
              </w:rPr>
            </w:pPr>
            <w:r w:rsidRPr="00143F16">
              <w:rPr>
                <w:rFonts w:cstheme="minorHAnsi"/>
              </w:rPr>
              <w:t>Bedrijfsnaam</w:t>
            </w:r>
          </w:p>
        </w:tc>
        <w:tc>
          <w:tcPr>
            <w:tcW w:w="6390" w:type="dxa"/>
          </w:tcPr>
          <w:p w14:paraId="6173792B" w14:textId="77777777" w:rsidR="001953DD" w:rsidRPr="00143F16" w:rsidRDefault="001953DD">
            <w:pPr>
              <w:rPr>
                <w:rFonts w:cstheme="minorHAnsi"/>
              </w:rPr>
            </w:pPr>
          </w:p>
        </w:tc>
      </w:tr>
      <w:tr w:rsidR="001953DD" w:rsidRPr="00143F16" w14:paraId="4CB62448" w14:textId="77777777" w:rsidTr="000C6974">
        <w:trPr>
          <w:trHeight w:val="655"/>
        </w:trPr>
        <w:tc>
          <w:tcPr>
            <w:tcW w:w="1962" w:type="dxa"/>
            <w:gridSpan w:val="2"/>
          </w:tcPr>
          <w:p w14:paraId="5E0A4972" w14:textId="77777777" w:rsidR="001953DD" w:rsidRPr="00143F16" w:rsidRDefault="001953DD">
            <w:pPr>
              <w:rPr>
                <w:rFonts w:cstheme="minorHAnsi"/>
              </w:rPr>
            </w:pPr>
            <w:r w:rsidRPr="00143F16">
              <w:rPr>
                <w:rFonts w:cstheme="minorHAnsi"/>
              </w:rPr>
              <w:t>Naam rechtsgeldig vertegenwoordiger</w:t>
            </w:r>
          </w:p>
        </w:tc>
        <w:tc>
          <w:tcPr>
            <w:tcW w:w="6390" w:type="dxa"/>
          </w:tcPr>
          <w:p w14:paraId="4BB07CF2" w14:textId="77777777" w:rsidR="001953DD" w:rsidRPr="00143F16" w:rsidRDefault="001953DD">
            <w:pPr>
              <w:rPr>
                <w:rFonts w:cstheme="minorHAnsi"/>
              </w:rPr>
            </w:pPr>
          </w:p>
        </w:tc>
      </w:tr>
      <w:tr w:rsidR="001953DD" w:rsidRPr="00143F16" w14:paraId="2BAAF592" w14:textId="77777777" w:rsidTr="000C6974">
        <w:trPr>
          <w:trHeight w:val="358"/>
        </w:trPr>
        <w:tc>
          <w:tcPr>
            <w:tcW w:w="1962" w:type="dxa"/>
            <w:gridSpan w:val="2"/>
          </w:tcPr>
          <w:p w14:paraId="029ACC3B" w14:textId="77777777" w:rsidR="001953DD" w:rsidRPr="00143F16" w:rsidRDefault="001953DD">
            <w:pPr>
              <w:rPr>
                <w:rFonts w:cstheme="minorHAnsi"/>
              </w:rPr>
            </w:pPr>
            <w:r w:rsidRPr="00143F16">
              <w:rPr>
                <w:rFonts w:cstheme="minorHAnsi"/>
              </w:rPr>
              <w:t>Datum</w:t>
            </w:r>
          </w:p>
        </w:tc>
        <w:tc>
          <w:tcPr>
            <w:tcW w:w="6390" w:type="dxa"/>
          </w:tcPr>
          <w:p w14:paraId="0799A065" w14:textId="77777777" w:rsidR="001953DD" w:rsidRPr="00143F16" w:rsidRDefault="001953DD">
            <w:pPr>
              <w:rPr>
                <w:rFonts w:cstheme="minorHAnsi"/>
              </w:rPr>
            </w:pPr>
          </w:p>
        </w:tc>
      </w:tr>
      <w:tr w:rsidR="001953DD" w:rsidRPr="00143F16" w14:paraId="692160D5" w14:textId="77777777" w:rsidTr="000C6974">
        <w:trPr>
          <w:trHeight w:val="2281"/>
        </w:trPr>
        <w:tc>
          <w:tcPr>
            <w:tcW w:w="8352" w:type="dxa"/>
            <w:gridSpan w:val="3"/>
          </w:tcPr>
          <w:p w14:paraId="589BB952" w14:textId="77777777" w:rsidR="001953DD" w:rsidRPr="00143F16" w:rsidRDefault="001953DD">
            <w:pPr>
              <w:rPr>
                <w:rFonts w:cstheme="minorHAnsi"/>
              </w:rPr>
            </w:pPr>
            <w:r w:rsidRPr="00143F16">
              <w:rPr>
                <w:rFonts w:cstheme="minorHAnsi"/>
              </w:rPr>
              <w:t>Handtekening:</w:t>
            </w:r>
          </w:p>
        </w:tc>
      </w:tr>
    </w:tbl>
    <w:p w14:paraId="408CAC09" w14:textId="77777777" w:rsidR="001953DD" w:rsidRDefault="001953DD" w:rsidP="001953DD"/>
    <w:p w14:paraId="6FB0BB3F" w14:textId="77777777" w:rsidR="001953DD" w:rsidRDefault="001953DD" w:rsidP="001953DD">
      <w:pPr>
        <w:spacing w:after="200" w:line="276" w:lineRule="auto"/>
      </w:pPr>
      <w:r>
        <w:br w:type="page"/>
      </w:r>
    </w:p>
    <w:p w14:paraId="6A0C41E4" w14:textId="77777777" w:rsidR="001953DD" w:rsidRDefault="001953DD" w:rsidP="001953DD">
      <w:pPr>
        <w:pStyle w:val="Kop1"/>
      </w:pPr>
      <w:bookmarkStart w:id="1" w:name="_Toc182488670"/>
      <w:r>
        <w:lastRenderedPageBreak/>
        <w:t>Gegevens samenwerkingsverband/consortium/Derden</w:t>
      </w:r>
      <w:bookmarkEnd w:id="1"/>
    </w:p>
    <w:p w14:paraId="7348B825" w14:textId="77777777" w:rsidR="00221EFB" w:rsidRPr="00B61AB3" w:rsidRDefault="001953DD" w:rsidP="001953DD">
      <w:pPr>
        <w:rPr>
          <w:rFonts w:cstheme="minorHAnsi"/>
        </w:rPr>
      </w:pPr>
      <w:r w:rsidRPr="00B61AB3">
        <w:rPr>
          <w:rFonts w:cstheme="minorHAnsi"/>
        </w:rPr>
        <w:t>Geef aan welke partijen bij de combinatie betrokken zijn</w:t>
      </w:r>
      <w:r w:rsidR="00221EFB">
        <w:rPr>
          <w:rFonts w:cstheme="minorHAnsi"/>
        </w:rPr>
        <w:t xml:space="preserve"> (indien van toepassing)</w:t>
      </w:r>
      <w:r w:rsidRPr="00B61AB3">
        <w:rPr>
          <w:rFonts w:cstheme="minorHAnsi"/>
        </w:rPr>
        <w:t>.</w:t>
      </w:r>
    </w:p>
    <w:tbl>
      <w:tblPr>
        <w:tblStyle w:val="Tabelraster"/>
        <w:tblW w:w="0" w:type="auto"/>
        <w:tblLook w:val="04A0" w:firstRow="1" w:lastRow="0" w:firstColumn="1" w:lastColumn="0" w:noHBand="0" w:noVBand="1"/>
      </w:tblPr>
      <w:tblGrid>
        <w:gridCol w:w="2472"/>
        <w:gridCol w:w="5880"/>
      </w:tblGrid>
      <w:tr w:rsidR="001953DD" w:rsidRPr="00B61AB3" w14:paraId="764AB882" w14:textId="77777777" w:rsidTr="00481AA6">
        <w:tc>
          <w:tcPr>
            <w:tcW w:w="2472" w:type="dxa"/>
          </w:tcPr>
          <w:p w14:paraId="47CD47FF" w14:textId="77777777" w:rsidR="001953DD" w:rsidRPr="00B61AB3" w:rsidRDefault="001953DD">
            <w:pPr>
              <w:rPr>
                <w:rFonts w:cstheme="minorHAnsi"/>
              </w:rPr>
            </w:pPr>
            <w:r w:rsidRPr="00B61AB3">
              <w:rPr>
                <w:rFonts w:cstheme="minorHAnsi"/>
              </w:rPr>
              <w:t>Bedrijfsnaam</w:t>
            </w:r>
          </w:p>
        </w:tc>
        <w:tc>
          <w:tcPr>
            <w:tcW w:w="5880" w:type="dxa"/>
          </w:tcPr>
          <w:p w14:paraId="294FD27C" w14:textId="77777777" w:rsidR="001953DD" w:rsidRPr="00B61AB3" w:rsidRDefault="001953DD">
            <w:pPr>
              <w:rPr>
                <w:rFonts w:cstheme="minorHAnsi"/>
              </w:rPr>
            </w:pPr>
          </w:p>
        </w:tc>
      </w:tr>
      <w:tr w:rsidR="001953DD" w:rsidRPr="00B61AB3" w14:paraId="7CB27EE3" w14:textId="77777777" w:rsidTr="00481AA6">
        <w:tc>
          <w:tcPr>
            <w:tcW w:w="2472" w:type="dxa"/>
          </w:tcPr>
          <w:p w14:paraId="2B954EC9" w14:textId="77777777" w:rsidR="001953DD" w:rsidRPr="00B61AB3" w:rsidRDefault="001953DD">
            <w:pPr>
              <w:rPr>
                <w:rFonts w:cstheme="minorHAnsi"/>
              </w:rPr>
            </w:pPr>
            <w:r w:rsidRPr="00B61AB3">
              <w:rPr>
                <w:rFonts w:cstheme="minorHAnsi"/>
              </w:rPr>
              <w:t>KvK nummer</w:t>
            </w:r>
          </w:p>
        </w:tc>
        <w:tc>
          <w:tcPr>
            <w:tcW w:w="5880" w:type="dxa"/>
          </w:tcPr>
          <w:p w14:paraId="19FC3CBB" w14:textId="77777777" w:rsidR="001953DD" w:rsidRPr="00B61AB3" w:rsidRDefault="001953DD">
            <w:pPr>
              <w:rPr>
                <w:rFonts w:cstheme="minorHAnsi"/>
              </w:rPr>
            </w:pPr>
          </w:p>
        </w:tc>
      </w:tr>
      <w:tr w:rsidR="00A96744" w:rsidRPr="00B61AB3" w14:paraId="237D8EF4" w14:textId="77777777" w:rsidTr="00481AA6">
        <w:tc>
          <w:tcPr>
            <w:tcW w:w="2472" w:type="dxa"/>
          </w:tcPr>
          <w:p w14:paraId="04F1F691" w14:textId="5812BD43" w:rsidR="00A96744" w:rsidRPr="00B61AB3" w:rsidRDefault="001C6B64">
            <w:pPr>
              <w:rPr>
                <w:rFonts w:cstheme="minorHAnsi"/>
              </w:rPr>
            </w:pPr>
            <w:r>
              <w:rPr>
                <w:rFonts w:cstheme="minorHAnsi"/>
              </w:rPr>
              <w:t>Rol in combinatie</w:t>
            </w:r>
          </w:p>
        </w:tc>
        <w:tc>
          <w:tcPr>
            <w:tcW w:w="5880" w:type="dxa"/>
          </w:tcPr>
          <w:p w14:paraId="518CD96A" w14:textId="77777777" w:rsidR="00A96744" w:rsidRPr="00B61AB3" w:rsidRDefault="00A96744">
            <w:pPr>
              <w:rPr>
                <w:rFonts w:cstheme="minorHAnsi"/>
              </w:rPr>
            </w:pPr>
          </w:p>
        </w:tc>
      </w:tr>
      <w:tr w:rsidR="001953DD" w:rsidRPr="00B61AB3" w14:paraId="13C7F4EF" w14:textId="77777777" w:rsidTr="00481AA6">
        <w:tc>
          <w:tcPr>
            <w:tcW w:w="2472" w:type="dxa"/>
          </w:tcPr>
          <w:p w14:paraId="28FDB136" w14:textId="77777777" w:rsidR="001953DD" w:rsidRPr="00B61AB3" w:rsidRDefault="001953DD">
            <w:pPr>
              <w:rPr>
                <w:rFonts w:cstheme="minorHAnsi"/>
              </w:rPr>
            </w:pPr>
            <w:r w:rsidRPr="00B61AB3">
              <w:rPr>
                <w:rFonts w:cstheme="minorHAnsi"/>
              </w:rPr>
              <w:t>Postadres</w:t>
            </w:r>
          </w:p>
        </w:tc>
        <w:tc>
          <w:tcPr>
            <w:tcW w:w="5880" w:type="dxa"/>
          </w:tcPr>
          <w:p w14:paraId="2784268F" w14:textId="77777777" w:rsidR="001953DD" w:rsidRPr="00B61AB3" w:rsidRDefault="001953DD">
            <w:pPr>
              <w:rPr>
                <w:rFonts w:cstheme="minorHAnsi"/>
              </w:rPr>
            </w:pPr>
          </w:p>
        </w:tc>
      </w:tr>
      <w:tr w:rsidR="001953DD" w:rsidRPr="00B61AB3" w14:paraId="116217BF" w14:textId="77777777" w:rsidTr="00481AA6">
        <w:tc>
          <w:tcPr>
            <w:tcW w:w="2472" w:type="dxa"/>
          </w:tcPr>
          <w:p w14:paraId="790C40C3" w14:textId="77777777" w:rsidR="001953DD" w:rsidRPr="00B61AB3" w:rsidRDefault="001953DD">
            <w:pPr>
              <w:rPr>
                <w:rFonts w:cstheme="minorHAnsi"/>
              </w:rPr>
            </w:pPr>
            <w:r w:rsidRPr="00B61AB3">
              <w:rPr>
                <w:rFonts w:cstheme="minorHAnsi"/>
              </w:rPr>
              <w:t>Telefoonnummer</w:t>
            </w:r>
          </w:p>
        </w:tc>
        <w:tc>
          <w:tcPr>
            <w:tcW w:w="5880" w:type="dxa"/>
          </w:tcPr>
          <w:p w14:paraId="661D696B" w14:textId="77777777" w:rsidR="001953DD" w:rsidRPr="00B61AB3" w:rsidRDefault="001953DD">
            <w:pPr>
              <w:rPr>
                <w:rFonts w:cstheme="minorHAnsi"/>
              </w:rPr>
            </w:pPr>
          </w:p>
        </w:tc>
      </w:tr>
      <w:tr w:rsidR="001953DD" w:rsidRPr="00B61AB3" w14:paraId="67EA9D9F" w14:textId="77777777" w:rsidTr="00481AA6">
        <w:tc>
          <w:tcPr>
            <w:tcW w:w="2472" w:type="dxa"/>
          </w:tcPr>
          <w:p w14:paraId="7B35C71C" w14:textId="77777777" w:rsidR="001953DD" w:rsidRPr="00B61AB3" w:rsidRDefault="001953DD">
            <w:pPr>
              <w:rPr>
                <w:rFonts w:cstheme="minorHAnsi"/>
              </w:rPr>
            </w:pPr>
            <w:r w:rsidRPr="00B61AB3">
              <w:rPr>
                <w:rFonts w:cstheme="minorHAnsi"/>
              </w:rPr>
              <w:t>E-mailadres</w:t>
            </w:r>
          </w:p>
        </w:tc>
        <w:tc>
          <w:tcPr>
            <w:tcW w:w="5880" w:type="dxa"/>
          </w:tcPr>
          <w:p w14:paraId="59247D5F" w14:textId="77777777" w:rsidR="001953DD" w:rsidRPr="00B61AB3" w:rsidRDefault="001953DD">
            <w:pPr>
              <w:rPr>
                <w:rFonts w:cstheme="minorHAnsi"/>
              </w:rPr>
            </w:pPr>
          </w:p>
        </w:tc>
      </w:tr>
      <w:tr w:rsidR="001953DD" w:rsidRPr="00B61AB3" w14:paraId="74DC9A46" w14:textId="77777777" w:rsidTr="00481AA6">
        <w:tc>
          <w:tcPr>
            <w:tcW w:w="2472" w:type="dxa"/>
          </w:tcPr>
          <w:p w14:paraId="2EADBD1F" w14:textId="77777777" w:rsidR="001953DD" w:rsidRPr="00B61AB3" w:rsidRDefault="001953DD">
            <w:pPr>
              <w:rPr>
                <w:rFonts w:cstheme="minorHAnsi"/>
              </w:rPr>
            </w:pPr>
            <w:r w:rsidRPr="00B61AB3">
              <w:rPr>
                <w:rFonts w:cstheme="minorHAnsi"/>
              </w:rPr>
              <w:t>Contactpersoon</w:t>
            </w:r>
          </w:p>
        </w:tc>
        <w:tc>
          <w:tcPr>
            <w:tcW w:w="5880" w:type="dxa"/>
          </w:tcPr>
          <w:p w14:paraId="5A3D185D" w14:textId="77777777" w:rsidR="001953DD" w:rsidRPr="00B61AB3" w:rsidRDefault="001953DD">
            <w:pPr>
              <w:rPr>
                <w:rFonts w:cstheme="minorHAnsi"/>
              </w:rPr>
            </w:pPr>
          </w:p>
        </w:tc>
      </w:tr>
    </w:tbl>
    <w:p w14:paraId="4E175E40" w14:textId="77777777" w:rsidR="001953DD" w:rsidRPr="00B61AB3" w:rsidRDefault="001953DD" w:rsidP="001953DD">
      <w:pPr>
        <w:rPr>
          <w:rFonts w:cstheme="minorHAnsi"/>
        </w:rPr>
      </w:pPr>
    </w:p>
    <w:tbl>
      <w:tblPr>
        <w:tblStyle w:val="Tabelraster"/>
        <w:tblW w:w="0" w:type="auto"/>
        <w:tblLook w:val="04A0" w:firstRow="1" w:lastRow="0" w:firstColumn="1" w:lastColumn="0" w:noHBand="0" w:noVBand="1"/>
      </w:tblPr>
      <w:tblGrid>
        <w:gridCol w:w="2472"/>
        <w:gridCol w:w="5880"/>
      </w:tblGrid>
      <w:tr w:rsidR="001953DD" w:rsidRPr="00B61AB3" w14:paraId="377CB4C4" w14:textId="77777777" w:rsidTr="00481AA6">
        <w:tc>
          <w:tcPr>
            <w:tcW w:w="2472" w:type="dxa"/>
          </w:tcPr>
          <w:p w14:paraId="71878999" w14:textId="77777777" w:rsidR="001953DD" w:rsidRPr="00B61AB3" w:rsidRDefault="001953DD">
            <w:pPr>
              <w:rPr>
                <w:rFonts w:cstheme="minorHAnsi"/>
              </w:rPr>
            </w:pPr>
            <w:r w:rsidRPr="00B61AB3">
              <w:rPr>
                <w:rFonts w:cstheme="minorHAnsi"/>
              </w:rPr>
              <w:t>Bedrijfsnaam</w:t>
            </w:r>
          </w:p>
        </w:tc>
        <w:tc>
          <w:tcPr>
            <w:tcW w:w="5880" w:type="dxa"/>
          </w:tcPr>
          <w:p w14:paraId="77B6B64E" w14:textId="77777777" w:rsidR="001953DD" w:rsidRPr="00B61AB3" w:rsidRDefault="001953DD">
            <w:pPr>
              <w:rPr>
                <w:rFonts w:cstheme="minorHAnsi"/>
              </w:rPr>
            </w:pPr>
          </w:p>
        </w:tc>
      </w:tr>
      <w:tr w:rsidR="001953DD" w:rsidRPr="00B61AB3" w14:paraId="2071B870" w14:textId="77777777" w:rsidTr="00481AA6">
        <w:tc>
          <w:tcPr>
            <w:tcW w:w="2472" w:type="dxa"/>
          </w:tcPr>
          <w:p w14:paraId="462F825E" w14:textId="77777777" w:rsidR="001953DD" w:rsidRPr="00B61AB3" w:rsidRDefault="001953DD">
            <w:pPr>
              <w:rPr>
                <w:rFonts w:cstheme="minorHAnsi"/>
              </w:rPr>
            </w:pPr>
            <w:r w:rsidRPr="00B61AB3">
              <w:rPr>
                <w:rFonts w:cstheme="minorHAnsi"/>
              </w:rPr>
              <w:t>KvK nummer</w:t>
            </w:r>
          </w:p>
        </w:tc>
        <w:tc>
          <w:tcPr>
            <w:tcW w:w="5880" w:type="dxa"/>
          </w:tcPr>
          <w:p w14:paraId="27A92EB6" w14:textId="77777777" w:rsidR="001953DD" w:rsidRPr="00B61AB3" w:rsidRDefault="001953DD">
            <w:pPr>
              <w:rPr>
                <w:rFonts w:cstheme="minorHAnsi"/>
              </w:rPr>
            </w:pPr>
          </w:p>
        </w:tc>
      </w:tr>
      <w:tr w:rsidR="00481AA6" w:rsidRPr="00B61AB3" w14:paraId="2909617F" w14:textId="77777777" w:rsidTr="00481AA6">
        <w:tc>
          <w:tcPr>
            <w:tcW w:w="2472" w:type="dxa"/>
          </w:tcPr>
          <w:p w14:paraId="45BD5CA1" w14:textId="47C300F7" w:rsidR="00481AA6" w:rsidRPr="00B61AB3" w:rsidRDefault="001C6B64" w:rsidP="00481AA6">
            <w:pPr>
              <w:rPr>
                <w:rFonts w:cstheme="minorHAnsi"/>
              </w:rPr>
            </w:pPr>
            <w:r>
              <w:rPr>
                <w:rFonts w:cstheme="minorHAnsi"/>
              </w:rPr>
              <w:t>Rol in combinatie</w:t>
            </w:r>
          </w:p>
        </w:tc>
        <w:tc>
          <w:tcPr>
            <w:tcW w:w="5880" w:type="dxa"/>
          </w:tcPr>
          <w:p w14:paraId="0C977252" w14:textId="77777777" w:rsidR="00481AA6" w:rsidRPr="00B61AB3" w:rsidRDefault="00481AA6" w:rsidP="00481AA6">
            <w:pPr>
              <w:rPr>
                <w:rFonts w:cstheme="minorHAnsi"/>
              </w:rPr>
            </w:pPr>
          </w:p>
        </w:tc>
      </w:tr>
      <w:tr w:rsidR="00481AA6" w:rsidRPr="00B61AB3" w14:paraId="4B214051" w14:textId="77777777" w:rsidTr="00481AA6">
        <w:tc>
          <w:tcPr>
            <w:tcW w:w="2472" w:type="dxa"/>
          </w:tcPr>
          <w:p w14:paraId="67EE1755" w14:textId="77777777" w:rsidR="00481AA6" w:rsidRPr="00B61AB3" w:rsidRDefault="00481AA6" w:rsidP="00481AA6">
            <w:pPr>
              <w:rPr>
                <w:rFonts w:cstheme="minorHAnsi"/>
              </w:rPr>
            </w:pPr>
            <w:r w:rsidRPr="00B61AB3">
              <w:rPr>
                <w:rFonts w:cstheme="minorHAnsi"/>
              </w:rPr>
              <w:t>Postadres</w:t>
            </w:r>
          </w:p>
        </w:tc>
        <w:tc>
          <w:tcPr>
            <w:tcW w:w="5880" w:type="dxa"/>
          </w:tcPr>
          <w:p w14:paraId="3401FBAF" w14:textId="77777777" w:rsidR="00481AA6" w:rsidRPr="00B61AB3" w:rsidRDefault="00481AA6" w:rsidP="00481AA6">
            <w:pPr>
              <w:rPr>
                <w:rFonts w:cstheme="minorHAnsi"/>
              </w:rPr>
            </w:pPr>
          </w:p>
        </w:tc>
      </w:tr>
      <w:tr w:rsidR="00481AA6" w:rsidRPr="00B61AB3" w14:paraId="22BB91FF" w14:textId="77777777" w:rsidTr="00481AA6">
        <w:tc>
          <w:tcPr>
            <w:tcW w:w="2472" w:type="dxa"/>
          </w:tcPr>
          <w:p w14:paraId="55AD31CD" w14:textId="77777777" w:rsidR="00481AA6" w:rsidRPr="00B61AB3" w:rsidRDefault="00481AA6" w:rsidP="00481AA6">
            <w:pPr>
              <w:rPr>
                <w:rFonts w:cstheme="minorHAnsi"/>
              </w:rPr>
            </w:pPr>
            <w:r w:rsidRPr="00B61AB3">
              <w:rPr>
                <w:rFonts w:cstheme="minorHAnsi"/>
              </w:rPr>
              <w:t>Telefoonnummer</w:t>
            </w:r>
          </w:p>
        </w:tc>
        <w:tc>
          <w:tcPr>
            <w:tcW w:w="5880" w:type="dxa"/>
          </w:tcPr>
          <w:p w14:paraId="705C5F29" w14:textId="77777777" w:rsidR="00481AA6" w:rsidRPr="00B61AB3" w:rsidRDefault="00481AA6" w:rsidP="00481AA6">
            <w:pPr>
              <w:rPr>
                <w:rFonts w:cstheme="minorHAnsi"/>
              </w:rPr>
            </w:pPr>
          </w:p>
        </w:tc>
      </w:tr>
      <w:tr w:rsidR="00481AA6" w:rsidRPr="00B61AB3" w14:paraId="0AD5A047" w14:textId="77777777" w:rsidTr="00481AA6">
        <w:tc>
          <w:tcPr>
            <w:tcW w:w="2472" w:type="dxa"/>
          </w:tcPr>
          <w:p w14:paraId="10DC9EE9" w14:textId="77777777" w:rsidR="00481AA6" w:rsidRPr="00B61AB3" w:rsidRDefault="00481AA6" w:rsidP="00481AA6">
            <w:pPr>
              <w:rPr>
                <w:rFonts w:cstheme="minorHAnsi"/>
              </w:rPr>
            </w:pPr>
            <w:r w:rsidRPr="00B61AB3">
              <w:rPr>
                <w:rFonts w:cstheme="minorHAnsi"/>
              </w:rPr>
              <w:t>E-mailadres</w:t>
            </w:r>
          </w:p>
        </w:tc>
        <w:tc>
          <w:tcPr>
            <w:tcW w:w="5880" w:type="dxa"/>
          </w:tcPr>
          <w:p w14:paraId="7AC8F7C1" w14:textId="77777777" w:rsidR="00481AA6" w:rsidRPr="00B61AB3" w:rsidRDefault="00481AA6" w:rsidP="00481AA6">
            <w:pPr>
              <w:rPr>
                <w:rFonts w:cstheme="minorHAnsi"/>
              </w:rPr>
            </w:pPr>
          </w:p>
        </w:tc>
      </w:tr>
      <w:tr w:rsidR="00481AA6" w:rsidRPr="00B61AB3" w14:paraId="6314BF03" w14:textId="77777777" w:rsidTr="00481AA6">
        <w:tc>
          <w:tcPr>
            <w:tcW w:w="2472" w:type="dxa"/>
          </w:tcPr>
          <w:p w14:paraId="40726C54" w14:textId="77777777" w:rsidR="00481AA6" w:rsidRPr="00B61AB3" w:rsidRDefault="00481AA6" w:rsidP="00481AA6">
            <w:pPr>
              <w:rPr>
                <w:rFonts w:cstheme="minorHAnsi"/>
              </w:rPr>
            </w:pPr>
            <w:r w:rsidRPr="00B61AB3">
              <w:rPr>
                <w:rFonts w:cstheme="minorHAnsi"/>
              </w:rPr>
              <w:t>Contactpersoon</w:t>
            </w:r>
          </w:p>
        </w:tc>
        <w:tc>
          <w:tcPr>
            <w:tcW w:w="5880" w:type="dxa"/>
          </w:tcPr>
          <w:p w14:paraId="00B2B6A0" w14:textId="77777777" w:rsidR="00481AA6" w:rsidRPr="00B61AB3" w:rsidRDefault="00481AA6" w:rsidP="00481AA6">
            <w:pPr>
              <w:rPr>
                <w:rFonts w:cstheme="minorHAnsi"/>
              </w:rPr>
            </w:pPr>
          </w:p>
        </w:tc>
      </w:tr>
    </w:tbl>
    <w:p w14:paraId="2DF0BA59" w14:textId="77777777" w:rsidR="001953DD" w:rsidRPr="00B61AB3" w:rsidRDefault="001953DD" w:rsidP="001953DD">
      <w:pPr>
        <w:rPr>
          <w:rFonts w:cstheme="minorHAnsi"/>
        </w:rPr>
      </w:pPr>
    </w:p>
    <w:tbl>
      <w:tblPr>
        <w:tblStyle w:val="Tabelraster"/>
        <w:tblW w:w="0" w:type="auto"/>
        <w:tblLook w:val="04A0" w:firstRow="1" w:lastRow="0" w:firstColumn="1" w:lastColumn="0" w:noHBand="0" w:noVBand="1"/>
      </w:tblPr>
      <w:tblGrid>
        <w:gridCol w:w="2472"/>
        <w:gridCol w:w="5880"/>
      </w:tblGrid>
      <w:tr w:rsidR="001953DD" w:rsidRPr="00B61AB3" w14:paraId="210170B5" w14:textId="77777777" w:rsidTr="00481AA6">
        <w:tc>
          <w:tcPr>
            <w:tcW w:w="2472" w:type="dxa"/>
          </w:tcPr>
          <w:p w14:paraId="0729A8A0" w14:textId="77777777" w:rsidR="001953DD" w:rsidRPr="00B61AB3" w:rsidRDefault="001953DD">
            <w:pPr>
              <w:rPr>
                <w:rFonts w:cstheme="minorHAnsi"/>
              </w:rPr>
            </w:pPr>
            <w:r w:rsidRPr="00B61AB3">
              <w:rPr>
                <w:rFonts w:cstheme="minorHAnsi"/>
              </w:rPr>
              <w:t>Bedrijfsnaam</w:t>
            </w:r>
          </w:p>
        </w:tc>
        <w:tc>
          <w:tcPr>
            <w:tcW w:w="5880" w:type="dxa"/>
          </w:tcPr>
          <w:p w14:paraId="6436AFC1" w14:textId="77777777" w:rsidR="001953DD" w:rsidRPr="00B61AB3" w:rsidRDefault="001953DD">
            <w:pPr>
              <w:rPr>
                <w:rFonts w:cstheme="minorHAnsi"/>
              </w:rPr>
            </w:pPr>
          </w:p>
        </w:tc>
      </w:tr>
      <w:tr w:rsidR="001953DD" w:rsidRPr="00B61AB3" w14:paraId="5F4DE8A4" w14:textId="77777777" w:rsidTr="00481AA6">
        <w:tc>
          <w:tcPr>
            <w:tcW w:w="2472" w:type="dxa"/>
          </w:tcPr>
          <w:p w14:paraId="4F4D9151" w14:textId="77777777" w:rsidR="001953DD" w:rsidRPr="00B61AB3" w:rsidRDefault="001953DD">
            <w:pPr>
              <w:rPr>
                <w:rFonts w:cstheme="minorHAnsi"/>
              </w:rPr>
            </w:pPr>
            <w:r w:rsidRPr="00B61AB3">
              <w:rPr>
                <w:rFonts w:cstheme="minorHAnsi"/>
              </w:rPr>
              <w:t>KvK nummer</w:t>
            </w:r>
          </w:p>
        </w:tc>
        <w:tc>
          <w:tcPr>
            <w:tcW w:w="5880" w:type="dxa"/>
          </w:tcPr>
          <w:p w14:paraId="6DCCA7CA" w14:textId="77777777" w:rsidR="001953DD" w:rsidRPr="00B61AB3" w:rsidRDefault="001953DD">
            <w:pPr>
              <w:rPr>
                <w:rFonts w:cstheme="minorHAnsi"/>
              </w:rPr>
            </w:pPr>
          </w:p>
        </w:tc>
      </w:tr>
      <w:tr w:rsidR="00481AA6" w:rsidRPr="00B61AB3" w14:paraId="7AF752ED" w14:textId="77777777" w:rsidTr="00481AA6">
        <w:tc>
          <w:tcPr>
            <w:tcW w:w="2472" w:type="dxa"/>
          </w:tcPr>
          <w:p w14:paraId="4AE2C9F2" w14:textId="2076F7B1" w:rsidR="00481AA6" w:rsidRPr="00B61AB3" w:rsidRDefault="001C6B64" w:rsidP="00481AA6">
            <w:pPr>
              <w:rPr>
                <w:rFonts w:cstheme="minorHAnsi"/>
              </w:rPr>
            </w:pPr>
            <w:r>
              <w:rPr>
                <w:rFonts w:cstheme="minorHAnsi"/>
              </w:rPr>
              <w:t>Rol in combinatie</w:t>
            </w:r>
          </w:p>
        </w:tc>
        <w:tc>
          <w:tcPr>
            <w:tcW w:w="5880" w:type="dxa"/>
          </w:tcPr>
          <w:p w14:paraId="796A381B" w14:textId="77777777" w:rsidR="00481AA6" w:rsidRPr="00B61AB3" w:rsidRDefault="00481AA6" w:rsidP="00481AA6">
            <w:pPr>
              <w:rPr>
                <w:rFonts w:cstheme="minorHAnsi"/>
              </w:rPr>
            </w:pPr>
          </w:p>
        </w:tc>
      </w:tr>
      <w:tr w:rsidR="00481AA6" w:rsidRPr="00B61AB3" w14:paraId="13EF6344" w14:textId="77777777" w:rsidTr="00481AA6">
        <w:tc>
          <w:tcPr>
            <w:tcW w:w="2472" w:type="dxa"/>
          </w:tcPr>
          <w:p w14:paraId="7D353652" w14:textId="77777777" w:rsidR="00481AA6" w:rsidRPr="00B61AB3" w:rsidRDefault="00481AA6" w:rsidP="00481AA6">
            <w:pPr>
              <w:rPr>
                <w:rFonts w:cstheme="minorHAnsi"/>
              </w:rPr>
            </w:pPr>
            <w:r w:rsidRPr="00B61AB3">
              <w:rPr>
                <w:rFonts w:cstheme="minorHAnsi"/>
              </w:rPr>
              <w:t>Postadres</w:t>
            </w:r>
          </w:p>
        </w:tc>
        <w:tc>
          <w:tcPr>
            <w:tcW w:w="5880" w:type="dxa"/>
          </w:tcPr>
          <w:p w14:paraId="7D71DB1A" w14:textId="77777777" w:rsidR="00481AA6" w:rsidRPr="00B61AB3" w:rsidRDefault="00481AA6" w:rsidP="00481AA6">
            <w:pPr>
              <w:rPr>
                <w:rFonts w:cstheme="minorHAnsi"/>
              </w:rPr>
            </w:pPr>
          </w:p>
        </w:tc>
      </w:tr>
      <w:tr w:rsidR="00481AA6" w:rsidRPr="00B61AB3" w14:paraId="2AEBEDB1" w14:textId="77777777" w:rsidTr="00481AA6">
        <w:tc>
          <w:tcPr>
            <w:tcW w:w="2472" w:type="dxa"/>
          </w:tcPr>
          <w:p w14:paraId="61BFF40E" w14:textId="77777777" w:rsidR="00481AA6" w:rsidRPr="00B61AB3" w:rsidRDefault="00481AA6" w:rsidP="00481AA6">
            <w:pPr>
              <w:rPr>
                <w:rFonts w:cstheme="minorHAnsi"/>
              </w:rPr>
            </w:pPr>
            <w:r w:rsidRPr="00B61AB3">
              <w:rPr>
                <w:rFonts w:cstheme="minorHAnsi"/>
              </w:rPr>
              <w:t>Telefoonnummer</w:t>
            </w:r>
          </w:p>
        </w:tc>
        <w:tc>
          <w:tcPr>
            <w:tcW w:w="5880" w:type="dxa"/>
          </w:tcPr>
          <w:p w14:paraId="1C029A73" w14:textId="77777777" w:rsidR="00481AA6" w:rsidRPr="00B61AB3" w:rsidRDefault="00481AA6" w:rsidP="00481AA6">
            <w:pPr>
              <w:rPr>
                <w:rFonts w:cstheme="minorHAnsi"/>
              </w:rPr>
            </w:pPr>
          </w:p>
        </w:tc>
      </w:tr>
      <w:tr w:rsidR="00481AA6" w:rsidRPr="00B61AB3" w14:paraId="4CD26B87" w14:textId="77777777" w:rsidTr="00481AA6">
        <w:tc>
          <w:tcPr>
            <w:tcW w:w="2472" w:type="dxa"/>
          </w:tcPr>
          <w:p w14:paraId="380A76D1" w14:textId="77777777" w:rsidR="00481AA6" w:rsidRPr="00B61AB3" w:rsidRDefault="00481AA6" w:rsidP="00481AA6">
            <w:pPr>
              <w:rPr>
                <w:rFonts w:cstheme="minorHAnsi"/>
              </w:rPr>
            </w:pPr>
            <w:r w:rsidRPr="00B61AB3">
              <w:rPr>
                <w:rFonts w:cstheme="minorHAnsi"/>
              </w:rPr>
              <w:t>E-mailadres</w:t>
            </w:r>
          </w:p>
        </w:tc>
        <w:tc>
          <w:tcPr>
            <w:tcW w:w="5880" w:type="dxa"/>
          </w:tcPr>
          <w:p w14:paraId="047D0FC3" w14:textId="77777777" w:rsidR="00481AA6" w:rsidRPr="00B61AB3" w:rsidRDefault="00481AA6" w:rsidP="00481AA6">
            <w:pPr>
              <w:rPr>
                <w:rFonts w:cstheme="minorHAnsi"/>
              </w:rPr>
            </w:pPr>
          </w:p>
        </w:tc>
      </w:tr>
      <w:tr w:rsidR="00481AA6" w:rsidRPr="00B61AB3" w14:paraId="261A713C" w14:textId="77777777" w:rsidTr="00481AA6">
        <w:tc>
          <w:tcPr>
            <w:tcW w:w="2472" w:type="dxa"/>
          </w:tcPr>
          <w:p w14:paraId="3F740305" w14:textId="77777777" w:rsidR="00481AA6" w:rsidRPr="00B61AB3" w:rsidRDefault="00481AA6" w:rsidP="00481AA6">
            <w:pPr>
              <w:rPr>
                <w:rFonts w:cstheme="minorHAnsi"/>
              </w:rPr>
            </w:pPr>
            <w:r w:rsidRPr="00B61AB3">
              <w:rPr>
                <w:rFonts w:cstheme="minorHAnsi"/>
              </w:rPr>
              <w:t>Contactpersoon</w:t>
            </w:r>
          </w:p>
        </w:tc>
        <w:tc>
          <w:tcPr>
            <w:tcW w:w="5880" w:type="dxa"/>
          </w:tcPr>
          <w:p w14:paraId="60A49CA6" w14:textId="77777777" w:rsidR="00481AA6" w:rsidRPr="00B61AB3" w:rsidRDefault="00481AA6" w:rsidP="00481AA6">
            <w:pPr>
              <w:rPr>
                <w:rFonts w:cstheme="minorHAnsi"/>
              </w:rPr>
            </w:pPr>
          </w:p>
        </w:tc>
      </w:tr>
    </w:tbl>
    <w:p w14:paraId="5F76D7F9" w14:textId="77777777" w:rsidR="001953DD" w:rsidRPr="00B61AB3" w:rsidRDefault="001953DD" w:rsidP="001953DD">
      <w:pPr>
        <w:rPr>
          <w:rFonts w:cstheme="minorHAnsi"/>
        </w:rPr>
      </w:pPr>
    </w:p>
    <w:tbl>
      <w:tblPr>
        <w:tblStyle w:val="Tabelraster"/>
        <w:tblW w:w="0" w:type="auto"/>
        <w:tblLook w:val="04A0" w:firstRow="1" w:lastRow="0" w:firstColumn="1" w:lastColumn="0" w:noHBand="0" w:noVBand="1"/>
      </w:tblPr>
      <w:tblGrid>
        <w:gridCol w:w="2472"/>
        <w:gridCol w:w="5880"/>
      </w:tblGrid>
      <w:tr w:rsidR="001953DD" w:rsidRPr="00B61AB3" w14:paraId="7F171883" w14:textId="77777777" w:rsidTr="00221EFB">
        <w:tc>
          <w:tcPr>
            <w:tcW w:w="2472" w:type="dxa"/>
          </w:tcPr>
          <w:p w14:paraId="6D4848BE" w14:textId="77777777" w:rsidR="001953DD" w:rsidRPr="00B61AB3" w:rsidRDefault="001953DD">
            <w:pPr>
              <w:rPr>
                <w:rFonts w:cstheme="minorHAnsi"/>
              </w:rPr>
            </w:pPr>
            <w:r w:rsidRPr="00B61AB3">
              <w:rPr>
                <w:rFonts w:cstheme="minorHAnsi"/>
              </w:rPr>
              <w:t>Bedrijfsnaam</w:t>
            </w:r>
          </w:p>
        </w:tc>
        <w:tc>
          <w:tcPr>
            <w:tcW w:w="5880" w:type="dxa"/>
          </w:tcPr>
          <w:p w14:paraId="091B8056" w14:textId="77777777" w:rsidR="001953DD" w:rsidRPr="00B61AB3" w:rsidRDefault="001953DD">
            <w:pPr>
              <w:rPr>
                <w:rFonts w:cstheme="minorHAnsi"/>
              </w:rPr>
            </w:pPr>
          </w:p>
        </w:tc>
      </w:tr>
      <w:tr w:rsidR="001953DD" w:rsidRPr="00B61AB3" w14:paraId="0435B1CE" w14:textId="77777777" w:rsidTr="00221EFB">
        <w:tc>
          <w:tcPr>
            <w:tcW w:w="2472" w:type="dxa"/>
          </w:tcPr>
          <w:p w14:paraId="34145F6A" w14:textId="77777777" w:rsidR="001953DD" w:rsidRPr="00B61AB3" w:rsidRDefault="001953DD">
            <w:pPr>
              <w:rPr>
                <w:rFonts w:cstheme="minorHAnsi"/>
              </w:rPr>
            </w:pPr>
            <w:r w:rsidRPr="00B61AB3">
              <w:rPr>
                <w:rFonts w:cstheme="minorHAnsi"/>
              </w:rPr>
              <w:t>KvK nummer</w:t>
            </w:r>
          </w:p>
        </w:tc>
        <w:tc>
          <w:tcPr>
            <w:tcW w:w="5880" w:type="dxa"/>
          </w:tcPr>
          <w:p w14:paraId="0C9D28DF" w14:textId="77777777" w:rsidR="001953DD" w:rsidRPr="00B61AB3" w:rsidRDefault="001953DD">
            <w:pPr>
              <w:rPr>
                <w:rFonts w:cstheme="minorHAnsi"/>
              </w:rPr>
            </w:pPr>
          </w:p>
        </w:tc>
      </w:tr>
      <w:tr w:rsidR="00481AA6" w:rsidRPr="00B61AB3" w14:paraId="5C5572A8" w14:textId="77777777" w:rsidTr="00221EFB">
        <w:tc>
          <w:tcPr>
            <w:tcW w:w="2472" w:type="dxa"/>
          </w:tcPr>
          <w:p w14:paraId="1AF2E78E" w14:textId="12130FD5" w:rsidR="00481AA6" w:rsidRPr="00B61AB3" w:rsidRDefault="001C6B64" w:rsidP="00481AA6">
            <w:pPr>
              <w:rPr>
                <w:rFonts w:cstheme="minorHAnsi"/>
              </w:rPr>
            </w:pPr>
            <w:r>
              <w:rPr>
                <w:rFonts w:cstheme="minorHAnsi"/>
              </w:rPr>
              <w:t>Rol in combinatie</w:t>
            </w:r>
          </w:p>
        </w:tc>
        <w:tc>
          <w:tcPr>
            <w:tcW w:w="5880" w:type="dxa"/>
          </w:tcPr>
          <w:p w14:paraId="73AA0381" w14:textId="77777777" w:rsidR="00481AA6" w:rsidRPr="00B61AB3" w:rsidRDefault="00481AA6" w:rsidP="00481AA6">
            <w:pPr>
              <w:rPr>
                <w:rFonts w:cstheme="minorHAnsi"/>
              </w:rPr>
            </w:pPr>
          </w:p>
        </w:tc>
      </w:tr>
      <w:tr w:rsidR="00481AA6" w:rsidRPr="00B61AB3" w14:paraId="4ECA9BAA" w14:textId="77777777" w:rsidTr="00221EFB">
        <w:tc>
          <w:tcPr>
            <w:tcW w:w="2472" w:type="dxa"/>
          </w:tcPr>
          <w:p w14:paraId="551C8E8A" w14:textId="77777777" w:rsidR="00481AA6" w:rsidRPr="00B61AB3" w:rsidRDefault="00481AA6" w:rsidP="00481AA6">
            <w:pPr>
              <w:rPr>
                <w:rFonts w:cstheme="minorHAnsi"/>
              </w:rPr>
            </w:pPr>
            <w:r w:rsidRPr="00B61AB3">
              <w:rPr>
                <w:rFonts w:cstheme="minorHAnsi"/>
              </w:rPr>
              <w:t>Postadres</w:t>
            </w:r>
          </w:p>
        </w:tc>
        <w:tc>
          <w:tcPr>
            <w:tcW w:w="5880" w:type="dxa"/>
          </w:tcPr>
          <w:p w14:paraId="43953978" w14:textId="77777777" w:rsidR="00481AA6" w:rsidRPr="00B61AB3" w:rsidRDefault="00481AA6" w:rsidP="00481AA6">
            <w:pPr>
              <w:rPr>
                <w:rFonts w:cstheme="minorHAnsi"/>
              </w:rPr>
            </w:pPr>
          </w:p>
        </w:tc>
      </w:tr>
      <w:tr w:rsidR="00481AA6" w:rsidRPr="00B61AB3" w14:paraId="6055B667" w14:textId="77777777" w:rsidTr="00221EFB">
        <w:tc>
          <w:tcPr>
            <w:tcW w:w="2472" w:type="dxa"/>
          </w:tcPr>
          <w:p w14:paraId="4DC2B840" w14:textId="77777777" w:rsidR="00481AA6" w:rsidRPr="00B61AB3" w:rsidRDefault="00481AA6" w:rsidP="00481AA6">
            <w:pPr>
              <w:rPr>
                <w:rFonts w:cstheme="minorHAnsi"/>
              </w:rPr>
            </w:pPr>
            <w:r w:rsidRPr="00B61AB3">
              <w:rPr>
                <w:rFonts w:cstheme="minorHAnsi"/>
              </w:rPr>
              <w:t>Telefoonnummer</w:t>
            </w:r>
          </w:p>
        </w:tc>
        <w:tc>
          <w:tcPr>
            <w:tcW w:w="5880" w:type="dxa"/>
          </w:tcPr>
          <w:p w14:paraId="422353E1" w14:textId="77777777" w:rsidR="00481AA6" w:rsidRPr="00B61AB3" w:rsidRDefault="00481AA6" w:rsidP="00481AA6">
            <w:pPr>
              <w:rPr>
                <w:rFonts w:cstheme="minorHAnsi"/>
              </w:rPr>
            </w:pPr>
          </w:p>
        </w:tc>
      </w:tr>
      <w:tr w:rsidR="00481AA6" w:rsidRPr="00B61AB3" w14:paraId="6264609C" w14:textId="77777777" w:rsidTr="00221EFB">
        <w:tc>
          <w:tcPr>
            <w:tcW w:w="2472" w:type="dxa"/>
          </w:tcPr>
          <w:p w14:paraId="53437B30" w14:textId="77777777" w:rsidR="00481AA6" w:rsidRPr="00B61AB3" w:rsidRDefault="00481AA6" w:rsidP="00481AA6">
            <w:pPr>
              <w:rPr>
                <w:rFonts w:cstheme="minorHAnsi"/>
              </w:rPr>
            </w:pPr>
            <w:r w:rsidRPr="00B61AB3">
              <w:rPr>
                <w:rFonts w:cstheme="minorHAnsi"/>
              </w:rPr>
              <w:t>E-mailadres</w:t>
            </w:r>
          </w:p>
        </w:tc>
        <w:tc>
          <w:tcPr>
            <w:tcW w:w="5880" w:type="dxa"/>
          </w:tcPr>
          <w:p w14:paraId="5ED9BE3F" w14:textId="77777777" w:rsidR="00481AA6" w:rsidRPr="00B61AB3" w:rsidRDefault="00481AA6" w:rsidP="00481AA6">
            <w:pPr>
              <w:rPr>
                <w:rFonts w:cstheme="minorHAnsi"/>
              </w:rPr>
            </w:pPr>
          </w:p>
        </w:tc>
      </w:tr>
      <w:tr w:rsidR="00481AA6" w:rsidRPr="00B61AB3" w14:paraId="1DB48A39" w14:textId="77777777" w:rsidTr="00221EFB">
        <w:tc>
          <w:tcPr>
            <w:tcW w:w="2472" w:type="dxa"/>
          </w:tcPr>
          <w:p w14:paraId="3FDB25D3" w14:textId="77777777" w:rsidR="00481AA6" w:rsidRPr="00B61AB3" w:rsidRDefault="00481AA6" w:rsidP="00481AA6">
            <w:pPr>
              <w:rPr>
                <w:rFonts w:cstheme="minorHAnsi"/>
              </w:rPr>
            </w:pPr>
            <w:r w:rsidRPr="00B61AB3">
              <w:rPr>
                <w:rFonts w:cstheme="minorHAnsi"/>
              </w:rPr>
              <w:t>Contactpersoon</w:t>
            </w:r>
          </w:p>
        </w:tc>
        <w:tc>
          <w:tcPr>
            <w:tcW w:w="5880" w:type="dxa"/>
          </w:tcPr>
          <w:p w14:paraId="5546F1BC" w14:textId="77777777" w:rsidR="00481AA6" w:rsidRPr="00B61AB3" w:rsidRDefault="00481AA6" w:rsidP="00481AA6">
            <w:pPr>
              <w:rPr>
                <w:rFonts w:cstheme="minorHAnsi"/>
              </w:rPr>
            </w:pPr>
          </w:p>
        </w:tc>
      </w:tr>
    </w:tbl>
    <w:p w14:paraId="322766C7" w14:textId="77777777" w:rsidR="00221EFB" w:rsidRDefault="00221EFB" w:rsidP="00221EFB">
      <w:pPr>
        <w:pStyle w:val="Kop1"/>
      </w:pPr>
      <w:bookmarkStart w:id="2" w:name="_Toc182488671"/>
      <w:r>
        <w:lastRenderedPageBreak/>
        <w:t>Uitsluitingsgronden</w:t>
      </w:r>
      <w:bookmarkEnd w:id="2"/>
    </w:p>
    <w:p w14:paraId="2C9EB15E" w14:textId="77777777" w:rsidR="00221EFB" w:rsidRDefault="00221EFB" w:rsidP="00221EFB">
      <w:r>
        <w:t xml:space="preserve">Binnen deze tender gelden er bepaalde uitsluitingsgronden die betrekking hebben op een aantal typen strafrechtelijk veroordelingen. De uitsluitingsgronden staan beschreven in artikel 57, lid 1, van de richtlijn 2014/24/EU. Deze zijn omgezet in nationale bepalingen. Dit betreft artikelen 2.86 en 2.87 van de Aanbestedingswet 2012. </w:t>
      </w:r>
    </w:p>
    <w:p w14:paraId="5F072B27" w14:textId="02EC6CDE" w:rsidR="00221EFB" w:rsidRDefault="00221EFB" w:rsidP="00221EFB">
      <w:r>
        <w:t>Door zich aan te melden voor de Tender</w:t>
      </w:r>
      <w:r w:rsidR="007C2003">
        <w:t xml:space="preserve"> Franciscushof Zuid – Bosrijk </w:t>
      </w:r>
      <w:r>
        <w:t xml:space="preserve">en door deze deelnameverklaring te ondertekenen, bevestigt u dat onderstaande uitsluitingsgronden niet op u van toepassing zijn. </w:t>
      </w:r>
    </w:p>
    <w:p w14:paraId="310F665D" w14:textId="77777777" w:rsidR="00221EFB" w:rsidRPr="005B2514" w:rsidRDefault="00221EFB" w:rsidP="00221EFB">
      <w:pPr>
        <w:ind w:firstLine="708"/>
        <w:rPr>
          <w:b/>
          <w:bCs/>
        </w:rPr>
      </w:pPr>
      <w:r w:rsidRPr="005B2514">
        <w:rPr>
          <w:b/>
          <w:bCs/>
        </w:rPr>
        <w:t>1.</w:t>
      </w:r>
      <w:r w:rsidRPr="005B2514">
        <w:rPr>
          <w:b/>
          <w:bCs/>
        </w:rPr>
        <w:tab/>
        <w:t xml:space="preserve">Deelneming aan een criminele organisatie </w:t>
      </w:r>
    </w:p>
    <w:p w14:paraId="36D6C68B" w14:textId="77777777" w:rsidR="00221EFB" w:rsidRDefault="00221EFB" w:rsidP="00221EFB">
      <w:pPr>
        <w:ind w:left="708"/>
      </w:pPr>
      <w:r>
        <w:t xml:space="preserve">In de zin van artikel 2 van Kaderbesluit 2008/841/JBZ van de Raad van 24 oktober 2008 ter bestrijding van georganiseerde criminaliteit (PB L 300 van 11.11.2008, blz. 42). </w:t>
      </w:r>
    </w:p>
    <w:p w14:paraId="688B8448" w14:textId="77777777" w:rsidR="00221EFB" w:rsidRPr="005B2514" w:rsidRDefault="00221EFB" w:rsidP="00221EFB">
      <w:pPr>
        <w:ind w:firstLine="708"/>
        <w:rPr>
          <w:b/>
          <w:bCs/>
        </w:rPr>
      </w:pPr>
      <w:r w:rsidRPr="005B2514">
        <w:rPr>
          <w:b/>
          <w:bCs/>
        </w:rPr>
        <w:t>2.</w:t>
      </w:r>
      <w:r w:rsidRPr="005B2514">
        <w:rPr>
          <w:b/>
          <w:bCs/>
        </w:rPr>
        <w:tab/>
        <w:t xml:space="preserve">Omkoping </w:t>
      </w:r>
    </w:p>
    <w:p w14:paraId="4B5EAA6D" w14:textId="77777777" w:rsidR="00221EFB" w:rsidRDefault="00221EFB" w:rsidP="00221EFB">
      <w:pPr>
        <w:ind w:left="708"/>
      </w:pPr>
      <w:r>
        <w:t xml:space="preserve">In de zin van artikel 3 van de Overeenkomst ter bestrijding van corruptie waarbij ambtenaren van de Europese Gemeenschappen of van de lidstaten van de Europese Unie betrokken zijn (PB C 195 van 25.6.1997, blz. 1) en artikel 2, lid 1, van Kaderbesluit 2003/568/JBZ van 22 juli 2003 inzake de bestrijding van corruptie in de privésector (PB L 192 van 31.7.2003, blz. 54). Deze uitsluitingsgrond omvat ook corruptie in de zin van de nationale wetgeving van de opdrachtgever of de koper. </w:t>
      </w:r>
    </w:p>
    <w:p w14:paraId="09BD037F" w14:textId="77777777" w:rsidR="00221EFB" w:rsidRPr="005B2514" w:rsidRDefault="00221EFB" w:rsidP="00221EFB">
      <w:pPr>
        <w:ind w:firstLine="708"/>
        <w:rPr>
          <w:b/>
          <w:bCs/>
        </w:rPr>
      </w:pPr>
      <w:r w:rsidRPr="005B2514">
        <w:rPr>
          <w:b/>
          <w:bCs/>
        </w:rPr>
        <w:t>3.</w:t>
      </w:r>
      <w:r w:rsidRPr="005B2514">
        <w:rPr>
          <w:b/>
          <w:bCs/>
        </w:rPr>
        <w:tab/>
        <w:t xml:space="preserve">Fraude </w:t>
      </w:r>
    </w:p>
    <w:p w14:paraId="333BE831" w14:textId="77777777" w:rsidR="00221EFB" w:rsidRDefault="00221EFB" w:rsidP="00221EFB">
      <w:pPr>
        <w:ind w:left="708"/>
      </w:pPr>
      <w:r>
        <w:t xml:space="preserve">In de zin van artikel 1 van de Overeenkomst aangaande de bescherming van de financiële belangen van de Europese Gemeenschappen (PB C 316 van 27.11.1995, blz. 48). </w:t>
      </w:r>
    </w:p>
    <w:p w14:paraId="1C477D77" w14:textId="77777777" w:rsidR="00221EFB" w:rsidRPr="005B2514" w:rsidRDefault="00221EFB" w:rsidP="00221EFB">
      <w:pPr>
        <w:ind w:left="708"/>
        <w:rPr>
          <w:b/>
          <w:bCs/>
        </w:rPr>
      </w:pPr>
      <w:r w:rsidRPr="005B2514">
        <w:rPr>
          <w:b/>
          <w:bCs/>
        </w:rPr>
        <w:t>4.</w:t>
      </w:r>
      <w:r w:rsidRPr="005B2514">
        <w:rPr>
          <w:b/>
          <w:bCs/>
        </w:rPr>
        <w:tab/>
        <w:t xml:space="preserve">Witwassen van geld of financiering van terrorisme </w:t>
      </w:r>
    </w:p>
    <w:p w14:paraId="7DA4F3A7" w14:textId="77777777" w:rsidR="00221EFB" w:rsidRDefault="00221EFB" w:rsidP="00221EFB">
      <w:pPr>
        <w:ind w:left="708"/>
      </w:pPr>
      <w:r>
        <w:t>In de zin van artikel 1 van Richtlijn 2005/60/EG van het Europees Parlement en de Raad van 26 oktober 2005 tot voorkoming van het gebruik van het financiële stelsel voor het witwassen van geld en de financiering van terrorisme (PB L 309 van 25.11.2005, blz. 15).</w:t>
      </w:r>
    </w:p>
    <w:p w14:paraId="3C243B10" w14:textId="77777777" w:rsidR="00221EFB" w:rsidRPr="005B2514" w:rsidRDefault="00221EFB" w:rsidP="00221EFB">
      <w:pPr>
        <w:ind w:left="708"/>
        <w:rPr>
          <w:b/>
          <w:bCs/>
        </w:rPr>
      </w:pPr>
      <w:r w:rsidRPr="005B2514">
        <w:rPr>
          <w:b/>
          <w:bCs/>
        </w:rPr>
        <w:t>5.</w:t>
      </w:r>
      <w:r w:rsidRPr="005B2514">
        <w:rPr>
          <w:b/>
          <w:bCs/>
        </w:rPr>
        <w:tab/>
        <w:t xml:space="preserve">Terroristische misdrijven of strafbare feiten in verband met terroristische activiteiten </w:t>
      </w:r>
    </w:p>
    <w:p w14:paraId="54FAB625" w14:textId="77777777" w:rsidR="00221EFB" w:rsidRDefault="00221EFB" w:rsidP="00221EFB">
      <w:pPr>
        <w:ind w:left="708"/>
      </w:pPr>
      <w:r>
        <w:t xml:space="preserve">In de zin van de artikelen 1 en 3 van Kaderbesluit 2002/475/JBZ van de Raad van 13 juni 2002 inzake terrorismebestrijding (PB L 164 van 22.6.2002, blz. 3). Deze uitsluitingsgrond omvat ook uitlokking van, medeplichtigheid aan of poging tot het plegen van een strafbaar feit als bedoeld in artikel 4 van genoemd kaderbesluit. </w:t>
      </w:r>
    </w:p>
    <w:p w14:paraId="312A8169" w14:textId="77777777" w:rsidR="00221EFB" w:rsidRPr="005B2514" w:rsidRDefault="00221EFB" w:rsidP="00221EFB">
      <w:pPr>
        <w:ind w:left="708"/>
        <w:rPr>
          <w:b/>
          <w:bCs/>
        </w:rPr>
      </w:pPr>
      <w:r w:rsidRPr="005B2514">
        <w:rPr>
          <w:b/>
          <w:bCs/>
        </w:rPr>
        <w:t>6.</w:t>
      </w:r>
      <w:r w:rsidRPr="005B2514">
        <w:rPr>
          <w:b/>
          <w:bCs/>
        </w:rPr>
        <w:tab/>
        <w:t xml:space="preserve">Kinderarbeid en andere vormen van mensenhandel </w:t>
      </w:r>
    </w:p>
    <w:p w14:paraId="46B35610" w14:textId="77777777" w:rsidR="00221EFB" w:rsidRDefault="00221EFB" w:rsidP="00221EFB">
      <w:pPr>
        <w:ind w:left="708"/>
      </w:pPr>
      <w:r>
        <w:t xml:space="preserve">In de zin van artikel 2 van Richtlijn 2011/36/EU van het Europees Parlement en de Raad van 5 april 2011 inzake de voorkoming en bestrijding van mensenhandel en de bescherming van slachtoffers daarvan, en ter vervanging van Kaderbesluit 2002/629/JBZ van de Raad (PB L 101 van 15.4.2011, blz. 1). </w:t>
      </w:r>
    </w:p>
    <w:p w14:paraId="447636F0" w14:textId="21D51F07" w:rsidR="001953DD" w:rsidRDefault="00221EFB" w:rsidP="00220ADD">
      <w:r>
        <w:t>Bij deze verklaart ondergetekende dat de koper zelf, of iemand die lid is van het bestuurs-, leidinggevend of toezichthoudend orgaan van de koper of daarin vertegenwoordigings-, beslissings- of controlebevoegdheid heeft, niet om een van de hiervoor genoemde redenen veroordeeld is bij onherroepelijk vonnis,</w:t>
      </w:r>
      <w:r w:rsidRPr="00F30C8F">
        <w:t xml:space="preserve"> </w:t>
      </w:r>
      <w:r>
        <w:t>welk vonnis niet later dan vijf jaar geleden is gewezen of dat expliciet een uitsluitingsperiode bevat die nog steeds van toepassing is.</w:t>
      </w:r>
    </w:p>
    <w:p w14:paraId="06266C42" w14:textId="77777777" w:rsidR="001953DD" w:rsidRDefault="001953DD" w:rsidP="001953DD">
      <w:pPr>
        <w:pStyle w:val="Kop1"/>
      </w:pPr>
      <w:bookmarkStart w:id="3" w:name="_Toc182488672"/>
      <w:r>
        <w:lastRenderedPageBreak/>
        <w:t>Geschiktheidseisen</w:t>
      </w:r>
      <w:bookmarkEnd w:id="3"/>
    </w:p>
    <w:p w14:paraId="0B13D601" w14:textId="77777777" w:rsidR="001953DD" w:rsidRDefault="001953DD" w:rsidP="001953DD">
      <w:pPr>
        <w:pStyle w:val="Kop2"/>
      </w:pPr>
      <w:bookmarkStart w:id="4" w:name="_Toc182488674"/>
      <w:r>
        <w:t>Kerncompetenties</w:t>
      </w:r>
      <w:bookmarkEnd w:id="4"/>
    </w:p>
    <w:p w14:paraId="1305966B" w14:textId="406ECD87" w:rsidR="006D5BD2" w:rsidRPr="008C4164" w:rsidRDefault="006D5BD2" w:rsidP="008C4164">
      <w:pPr>
        <w:pStyle w:val="Kop3"/>
        <w:rPr>
          <w:rStyle w:val="Sjabloontekst"/>
          <w:rFonts w:asciiTheme="majorHAnsi" w:hAnsiTheme="majorHAnsi"/>
          <w:sz w:val="20"/>
          <w:shd w:val="clear" w:color="auto" w:fill="auto"/>
        </w:rPr>
      </w:pPr>
      <w:r w:rsidRPr="008C4164">
        <w:t>Kerncompetentie 1</w:t>
      </w:r>
      <w:r w:rsidR="007C2003" w:rsidRPr="008C4164">
        <w:t>: Ervaring met het ontwikkelen van een locatie van minimaal 8 verschillende woningen met een bepaalde samenhang</w:t>
      </w:r>
    </w:p>
    <w:tbl>
      <w:tblPr>
        <w:tblStyle w:val="Tabelraster"/>
        <w:tblW w:w="0" w:type="auto"/>
        <w:tblLook w:val="04A0" w:firstRow="1" w:lastRow="0" w:firstColumn="1" w:lastColumn="0" w:noHBand="0" w:noVBand="1"/>
      </w:tblPr>
      <w:tblGrid>
        <w:gridCol w:w="2989"/>
        <w:gridCol w:w="5363"/>
      </w:tblGrid>
      <w:tr w:rsidR="0022103A" w14:paraId="786CCA36" w14:textId="77777777" w:rsidTr="004C4EEB">
        <w:tc>
          <w:tcPr>
            <w:tcW w:w="2989" w:type="dxa"/>
          </w:tcPr>
          <w:p w14:paraId="5868473C" w14:textId="77777777" w:rsidR="0022103A" w:rsidRPr="007E07E8" w:rsidRDefault="0022103A">
            <w:pPr>
              <w:rPr>
                <w:rFonts w:cstheme="minorHAnsi"/>
                <w:b/>
                <w:bCs/>
              </w:rPr>
            </w:pPr>
            <w:r>
              <w:rPr>
                <w:rFonts w:cstheme="minorHAnsi"/>
                <w:b/>
                <w:bCs/>
              </w:rPr>
              <w:t>Onderdeel</w:t>
            </w:r>
          </w:p>
        </w:tc>
        <w:tc>
          <w:tcPr>
            <w:tcW w:w="5363" w:type="dxa"/>
          </w:tcPr>
          <w:p w14:paraId="3381A3C3" w14:textId="77777777" w:rsidR="0022103A" w:rsidRDefault="0022103A">
            <w:pPr>
              <w:rPr>
                <w:rFonts w:cstheme="minorHAnsi"/>
                <w:b/>
                <w:bCs/>
              </w:rPr>
            </w:pPr>
            <w:r>
              <w:rPr>
                <w:rFonts w:cstheme="minorHAnsi"/>
                <w:b/>
                <w:bCs/>
              </w:rPr>
              <w:t xml:space="preserve">Antwoord </w:t>
            </w:r>
          </w:p>
          <w:p w14:paraId="0F7436F3" w14:textId="77777777" w:rsidR="0022103A" w:rsidRPr="008518B3" w:rsidRDefault="0022103A">
            <w:pPr>
              <w:rPr>
                <w:rFonts w:cstheme="minorHAnsi"/>
              </w:rPr>
            </w:pPr>
            <w:r>
              <w:rPr>
                <w:rFonts w:cstheme="minorHAnsi"/>
              </w:rPr>
              <w:t xml:space="preserve">Bij ja/nee streept u door wat niet van toepassing is. </w:t>
            </w:r>
          </w:p>
        </w:tc>
      </w:tr>
      <w:tr w:rsidR="0022103A" w14:paraId="6B9A0560" w14:textId="77777777" w:rsidTr="004C4EEB">
        <w:tc>
          <w:tcPr>
            <w:tcW w:w="2989" w:type="dxa"/>
          </w:tcPr>
          <w:p w14:paraId="009673D4" w14:textId="77777777" w:rsidR="0022103A" w:rsidRPr="007E07E8" w:rsidRDefault="0022103A">
            <w:pPr>
              <w:rPr>
                <w:rFonts w:cstheme="minorHAnsi"/>
              </w:rPr>
            </w:pPr>
            <w:r w:rsidRPr="007E07E8">
              <w:rPr>
                <w:rFonts w:cstheme="minorHAnsi"/>
              </w:rPr>
              <w:t>Opdrachtgever</w:t>
            </w:r>
          </w:p>
        </w:tc>
        <w:sdt>
          <w:sdtPr>
            <w:rPr>
              <w:rFonts w:cstheme="minorHAnsi"/>
              <w:b/>
              <w:bCs/>
            </w:rPr>
            <w:id w:val="1435011727"/>
            <w:placeholder>
              <w:docPart w:val="6A08C43AB72B4C7087CF1FC2AC0E026D"/>
            </w:placeholder>
            <w:showingPlcHdr/>
          </w:sdtPr>
          <w:sdtEndPr/>
          <w:sdtContent>
            <w:tc>
              <w:tcPr>
                <w:tcW w:w="5363" w:type="dxa"/>
              </w:tcPr>
              <w:p w14:paraId="26E64962" w14:textId="77777777" w:rsidR="0022103A" w:rsidRDefault="0022103A">
                <w:pPr>
                  <w:rPr>
                    <w:rFonts w:cstheme="minorHAnsi"/>
                    <w:b/>
                    <w:bCs/>
                  </w:rPr>
                </w:pPr>
                <w:r w:rsidRPr="001A0891">
                  <w:rPr>
                    <w:rStyle w:val="Tekstvantijdelijkeaanduiding"/>
                  </w:rPr>
                  <w:t>Klik of tik om tekst in te voeren.</w:t>
                </w:r>
              </w:p>
            </w:tc>
          </w:sdtContent>
        </w:sdt>
      </w:tr>
      <w:tr w:rsidR="0022103A" w14:paraId="0EC5B14C" w14:textId="77777777" w:rsidTr="004C4EEB">
        <w:trPr>
          <w:trHeight w:val="810"/>
        </w:trPr>
        <w:tc>
          <w:tcPr>
            <w:tcW w:w="2989" w:type="dxa"/>
          </w:tcPr>
          <w:p w14:paraId="0ECD11E0" w14:textId="77777777" w:rsidR="0022103A" w:rsidRPr="007E07E8" w:rsidRDefault="0022103A">
            <w:pPr>
              <w:rPr>
                <w:rFonts w:cstheme="minorHAnsi"/>
              </w:rPr>
            </w:pPr>
            <w:r w:rsidRPr="007E07E8">
              <w:rPr>
                <w:rFonts w:cstheme="minorHAnsi"/>
              </w:rPr>
              <w:t>Contactpersoon opdrachtgever (naam, e-mail,</w:t>
            </w:r>
            <w:r>
              <w:rPr>
                <w:rFonts w:cstheme="minorHAnsi"/>
              </w:rPr>
              <w:t xml:space="preserve"> tel nummer,</w:t>
            </w:r>
            <w:r w:rsidRPr="007E07E8">
              <w:rPr>
                <w:rFonts w:cstheme="minorHAnsi"/>
              </w:rPr>
              <w:t xml:space="preserve"> functie)</w:t>
            </w:r>
          </w:p>
        </w:tc>
        <w:sdt>
          <w:sdtPr>
            <w:rPr>
              <w:rFonts w:cstheme="minorHAnsi"/>
              <w:b/>
              <w:bCs/>
            </w:rPr>
            <w:id w:val="1778294969"/>
            <w:placeholder>
              <w:docPart w:val="496A8A68FC6A425FBC90D479A0EE2189"/>
            </w:placeholder>
            <w:showingPlcHdr/>
          </w:sdtPr>
          <w:sdtEndPr/>
          <w:sdtContent>
            <w:tc>
              <w:tcPr>
                <w:tcW w:w="5363" w:type="dxa"/>
              </w:tcPr>
              <w:p w14:paraId="6C338016" w14:textId="77777777" w:rsidR="0022103A" w:rsidRDefault="0022103A">
                <w:pPr>
                  <w:rPr>
                    <w:rFonts w:cstheme="minorHAnsi"/>
                    <w:b/>
                    <w:bCs/>
                  </w:rPr>
                </w:pPr>
                <w:r w:rsidRPr="001A0891">
                  <w:rPr>
                    <w:rStyle w:val="Tekstvantijdelijkeaanduiding"/>
                  </w:rPr>
                  <w:t>Klik of tik om tekst in te voeren.</w:t>
                </w:r>
              </w:p>
            </w:tc>
          </w:sdtContent>
        </w:sdt>
      </w:tr>
      <w:tr w:rsidR="0022103A" w14:paraId="2CC2CFC9" w14:textId="77777777" w:rsidTr="004C4EEB">
        <w:tc>
          <w:tcPr>
            <w:tcW w:w="2989" w:type="dxa"/>
          </w:tcPr>
          <w:p w14:paraId="512F7A43" w14:textId="77777777" w:rsidR="0022103A" w:rsidRPr="007E07E8" w:rsidRDefault="0022103A">
            <w:pPr>
              <w:rPr>
                <w:rFonts w:cstheme="minorHAnsi"/>
              </w:rPr>
            </w:pPr>
            <w:r w:rsidRPr="007E07E8">
              <w:rPr>
                <w:rFonts w:cstheme="minorHAnsi"/>
              </w:rPr>
              <w:t>Looptijd referentieproject</w:t>
            </w:r>
          </w:p>
        </w:tc>
        <w:sdt>
          <w:sdtPr>
            <w:rPr>
              <w:rFonts w:cstheme="minorHAnsi"/>
              <w:b/>
              <w:bCs/>
            </w:rPr>
            <w:id w:val="-392046482"/>
            <w:placeholder>
              <w:docPart w:val="3B14B4EC4B714CFCA081F183C2ED4B46"/>
            </w:placeholder>
            <w:showingPlcHdr/>
          </w:sdtPr>
          <w:sdtEndPr/>
          <w:sdtContent>
            <w:tc>
              <w:tcPr>
                <w:tcW w:w="5363" w:type="dxa"/>
              </w:tcPr>
              <w:p w14:paraId="25724B63" w14:textId="77777777" w:rsidR="0022103A" w:rsidRDefault="0022103A">
                <w:pPr>
                  <w:rPr>
                    <w:rFonts w:cstheme="minorHAnsi"/>
                    <w:b/>
                    <w:bCs/>
                  </w:rPr>
                </w:pPr>
                <w:r w:rsidRPr="001A0891">
                  <w:rPr>
                    <w:rStyle w:val="Tekstvantijdelijkeaanduiding"/>
                  </w:rPr>
                  <w:t>Klik of tik om tekst in te voeren.</w:t>
                </w:r>
              </w:p>
            </w:tc>
          </w:sdtContent>
        </w:sdt>
      </w:tr>
      <w:tr w:rsidR="0022103A" w14:paraId="26ED21AE" w14:textId="77777777" w:rsidTr="004C4EEB">
        <w:tc>
          <w:tcPr>
            <w:tcW w:w="2989" w:type="dxa"/>
          </w:tcPr>
          <w:p w14:paraId="48AA1C0C" w14:textId="77777777" w:rsidR="0022103A" w:rsidRPr="007E07E8" w:rsidRDefault="0022103A">
            <w:pPr>
              <w:rPr>
                <w:rFonts w:cstheme="minorHAnsi"/>
              </w:rPr>
            </w:pPr>
            <w:r w:rsidRPr="007E07E8">
              <w:rPr>
                <w:rFonts w:cstheme="minorHAnsi"/>
              </w:rPr>
              <w:t>Begindatum referentieproject</w:t>
            </w:r>
          </w:p>
        </w:tc>
        <w:sdt>
          <w:sdtPr>
            <w:rPr>
              <w:rFonts w:cstheme="minorHAnsi"/>
              <w:b/>
              <w:bCs/>
            </w:rPr>
            <w:id w:val="-1335915181"/>
            <w:placeholder>
              <w:docPart w:val="A1CFBA7ABF52452AA60B91CBB688834B"/>
            </w:placeholder>
            <w:showingPlcHdr/>
          </w:sdtPr>
          <w:sdtEndPr/>
          <w:sdtContent>
            <w:tc>
              <w:tcPr>
                <w:tcW w:w="5363" w:type="dxa"/>
              </w:tcPr>
              <w:p w14:paraId="4102E3E2" w14:textId="77777777" w:rsidR="0022103A" w:rsidRDefault="0022103A">
                <w:pPr>
                  <w:rPr>
                    <w:rFonts w:cstheme="minorHAnsi"/>
                    <w:b/>
                    <w:bCs/>
                  </w:rPr>
                </w:pPr>
                <w:r w:rsidRPr="001A0891">
                  <w:rPr>
                    <w:rStyle w:val="Tekstvantijdelijkeaanduiding"/>
                  </w:rPr>
                  <w:t>Klik of tik om tekst in te voeren.</w:t>
                </w:r>
              </w:p>
            </w:tc>
          </w:sdtContent>
        </w:sdt>
      </w:tr>
      <w:tr w:rsidR="0022103A" w14:paraId="1A5AFA6C" w14:textId="77777777" w:rsidTr="004C4EEB">
        <w:tc>
          <w:tcPr>
            <w:tcW w:w="2989" w:type="dxa"/>
          </w:tcPr>
          <w:p w14:paraId="7231DC1C" w14:textId="77777777" w:rsidR="0022103A" w:rsidRPr="007E07E8" w:rsidRDefault="0022103A">
            <w:pPr>
              <w:rPr>
                <w:rFonts w:cstheme="minorHAnsi"/>
              </w:rPr>
            </w:pPr>
            <w:r w:rsidRPr="007E07E8">
              <w:rPr>
                <w:rFonts w:cstheme="minorHAnsi"/>
              </w:rPr>
              <w:t>Einddatum referentieproject</w:t>
            </w:r>
          </w:p>
        </w:tc>
        <w:sdt>
          <w:sdtPr>
            <w:rPr>
              <w:rFonts w:cstheme="minorHAnsi"/>
              <w:b/>
              <w:bCs/>
            </w:rPr>
            <w:id w:val="-308012267"/>
            <w:placeholder>
              <w:docPart w:val="FBAD1B9747334D46AF7E80C2DF274F5C"/>
            </w:placeholder>
            <w:showingPlcHdr/>
          </w:sdtPr>
          <w:sdtEndPr/>
          <w:sdtContent>
            <w:tc>
              <w:tcPr>
                <w:tcW w:w="5363" w:type="dxa"/>
              </w:tcPr>
              <w:p w14:paraId="7DD61E72" w14:textId="77777777" w:rsidR="0022103A" w:rsidRDefault="0022103A">
                <w:pPr>
                  <w:rPr>
                    <w:rFonts w:cstheme="minorHAnsi"/>
                    <w:b/>
                    <w:bCs/>
                  </w:rPr>
                </w:pPr>
                <w:r w:rsidRPr="001A0891">
                  <w:rPr>
                    <w:rStyle w:val="Tekstvantijdelijkeaanduiding"/>
                  </w:rPr>
                  <w:t>Klik of tik om tekst in te voeren.</w:t>
                </w:r>
              </w:p>
            </w:tc>
          </w:sdtContent>
        </w:sdt>
      </w:tr>
      <w:tr w:rsidR="0022103A" w14:paraId="6BD726FD" w14:textId="77777777" w:rsidTr="004C4EEB">
        <w:tc>
          <w:tcPr>
            <w:tcW w:w="2989" w:type="dxa"/>
          </w:tcPr>
          <w:p w14:paraId="2F45B037" w14:textId="26538FBB" w:rsidR="0022103A" w:rsidRPr="0077217F" w:rsidRDefault="004E5D99" w:rsidP="0077217F">
            <w:r w:rsidRPr="0077217F">
              <w:t xml:space="preserve">Ervaring met </w:t>
            </w:r>
            <w:r w:rsidR="00DF3B3B">
              <w:t xml:space="preserve">een </w:t>
            </w:r>
            <w:r w:rsidR="00F8723E">
              <w:t>ontwikkeling</w:t>
            </w:r>
            <w:r w:rsidR="00DF3B3B">
              <w:t xml:space="preserve"> </w:t>
            </w:r>
            <w:r w:rsidR="00F453F9">
              <w:t>van</w:t>
            </w:r>
            <w:r w:rsidR="00DF3B3B">
              <w:t xml:space="preserve"> minimaal 8 grondgebonden woningen in de vrije sector</w:t>
            </w:r>
            <w:r w:rsidR="004C4EEB">
              <w:t>.</w:t>
            </w:r>
          </w:p>
        </w:tc>
        <w:tc>
          <w:tcPr>
            <w:tcW w:w="5363" w:type="dxa"/>
          </w:tcPr>
          <w:p w14:paraId="1F86038D" w14:textId="77777777" w:rsidR="0022103A" w:rsidRDefault="0022103A">
            <w:pPr>
              <w:rPr>
                <w:rFonts w:cstheme="minorHAnsi"/>
              </w:rPr>
            </w:pPr>
            <w:r>
              <w:rPr>
                <w:rFonts w:cstheme="minorHAnsi"/>
              </w:rPr>
              <w:t>Ja/nee, korte toelichting:</w:t>
            </w:r>
          </w:p>
          <w:sdt>
            <w:sdtPr>
              <w:rPr>
                <w:rFonts w:cstheme="minorHAnsi"/>
                <w:b/>
                <w:bCs/>
              </w:rPr>
              <w:id w:val="-1220203375"/>
              <w:placeholder>
                <w:docPart w:val="BA12989BBBD5409AB5D0B697A31AA765"/>
              </w:placeholder>
              <w:showingPlcHdr/>
            </w:sdtPr>
            <w:sdtEndPr/>
            <w:sdtContent>
              <w:p w14:paraId="7342FC54" w14:textId="77777777" w:rsidR="0022103A" w:rsidRDefault="0022103A">
                <w:pPr>
                  <w:rPr>
                    <w:rFonts w:cstheme="minorHAnsi"/>
                    <w:b/>
                    <w:bCs/>
                  </w:rPr>
                </w:pPr>
                <w:r w:rsidRPr="001A0891">
                  <w:rPr>
                    <w:rStyle w:val="Tekstvantijdelijkeaanduiding"/>
                  </w:rPr>
                  <w:t>Klik of tik om tekst in te voeren.</w:t>
                </w:r>
              </w:p>
            </w:sdtContent>
          </w:sdt>
        </w:tc>
      </w:tr>
      <w:tr w:rsidR="0022103A" w14:paraId="15060CD8" w14:textId="77777777" w:rsidTr="004C4EEB">
        <w:tc>
          <w:tcPr>
            <w:tcW w:w="2989" w:type="dxa"/>
          </w:tcPr>
          <w:p w14:paraId="37FF9725" w14:textId="567E0A26" w:rsidR="0022103A" w:rsidRPr="0077217F" w:rsidRDefault="00DF3B3B" w:rsidP="0077217F">
            <w:r>
              <w:t>De woningen bestaan uit verschillende type woningen (twee-onder-één kap, vrijstaand, rijwoning etc.)</w:t>
            </w:r>
            <w:r w:rsidR="004C4EEB">
              <w:t>.</w:t>
            </w:r>
          </w:p>
        </w:tc>
        <w:tc>
          <w:tcPr>
            <w:tcW w:w="5363" w:type="dxa"/>
          </w:tcPr>
          <w:p w14:paraId="63563B2F" w14:textId="77777777" w:rsidR="0022103A" w:rsidRDefault="0022103A">
            <w:pPr>
              <w:rPr>
                <w:rFonts w:cstheme="minorHAnsi"/>
              </w:rPr>
            </w:pPr>
            <w:r>
              <w:rPr>
                <w:rFonts w:cstheme="minorHAnsi"/>
              </w:rPr>
              <w:t>Ja/nee, korte toelichting:</w:t>
            </w:r>
          </w:p>
          <w:sdt>
            <w:sdtPr>
              <w:rPr>
                <w:rFonts w:cstheme="minorHAnsi"/>
                <w:b/>
                <w:bCs/>
              </w:rPr>
              <w:id w:val="-380710516"/>
              <w:placeholder>
                <w:docPart w:val="424D49FB5349465BB156D9C2EFBB1252"/>
              </w:placeholder>
              <w:showingPlcHdr/>
            </w:sdtPr>
            <w:sdtEndPr/>
            <w:sdtContent>
              <w:p w14:paraId="7E29649E" w14:textId="77777777" w:rsidR="0022103A" w:rsidRDefault="0022103A">
                <w:pPr>
                  <w:rPr>
                    <w:rFonts w:cstheme="minorHAnsi"/>
                  </w:rPr>
                </w:pPr>
                <w:r w:rsidRPr="001A0891">
                  <w:rPr>
                    <w:rStyle w:val="Tekstvantijdelijkeaanduiding"/>
                  </w:rPr>
                  <w:t>Klik of tik om tekst in te voeren.</w:t>
                </w:r>
              </w:p>
            </w:sdtContent>
          </w:sdt>
        </w:tc>
      </w:tr>
      <w:tr w:rsidR="0022103A" w14:paraId="0AAB14FB" w14:textId="77777777" w:rsidTr="004C4EEB">
        <w:tc>
          <w:tcPr>
            <w:tcW w:w="2989" w:type="dxa"/>
          </w:tcPr>
          <w:p w14:paraId="24276F4C" w14:textId="3C58464C" w:rsidR="0022103A" w:rsidRPr="0077217F" w:rsidRDefault="007B1C01" w:rsidP="0077217F">
            <w:r>
              <w:t xml:space="preserve">De woningen vormen een herkenbare familie door een gedeelde vormentaal, waarbij </w:t>
            </w:r>
            <w:r w:rsidR="00485D99">
              <w:t>tegelijkertijd</w:t>
            </w:r>
            <w:r>
              <w:t xml:space="preserve"> ruimte is voor individuele variatie</w:t>
            </w:r>
            <w:r w:rsidR="004C4EEB">
              <w:t>.</w:t>
            </w:r>
          </w:p>
        </w:tc>
        <w:tc>
          <w:tcPr>
            <w:tcW w:w="5363" w:type="dxa"/>
          </w:tcPr>
          <w:p w14:paraId="17E56C43" w14:textId="77777777" w:rsidR="0022103A" w:rsidRDefault="0022103A">
            <w:pPr>
              <w:rPr>
                <w:rFonts w:cstheme="minorHAnsi"/>
              </w:rPr>
            </w:pPr>
            <w:r>
              <w:rPr>
                <w:rFonts w:cstheme="minorHAnsi"/>
              </w:rPr>
              <w:t>Ja/nee, korte toelichting:</w:t>
            </w:r>
          </w:p>
          <w:sdt>
            <w:sdtPr>
              <w:rPr>
                <w:rFonts w:cstheme="minorHAnsi"/>
                <w:b/>
                <w:bCs/>
              </w:rPr>
              <w:id w:val="1844128985"/>
              <w:placeholder>
                <w:docPart w:val="E6AD5C1105DC414DB098E02A7ABAFE44"/>
              </w:placeholder>
              <w:showingPlcHdr/>
            </w:sdtPr>
            <w:sdtEndPr/>
            <w:sdtContent>
              <w:p w14:paraId="5776FBEA" w14:textId="77777777" w:rsidR="0022103A" w:rsidRDefault="0022103A">
                <w:pPr>
                  <w:rPr>
                    <w:rFonts w:cstheme="minorHAnsi"/>
                  </w:rPr>
                </w:pPr>
                <w:r w:rsidRPr="001A0891">
                  <w:rPr>
                    <w:rStyle w:val="Tekstvantijdelijkeaanduiding"/>
                  </w:rPr>
                  <w:t>Klik of tik om tekst in te voeren.</w:t>
                </w:r>
              </w:p>
            </w:sdtContent>
          </w:sdt>
        </w:tc>
      </w:tr>
      <w:tr w:rsidR="0022103A" w14:paraId="2D4541FB" w14:textId="77777777" w:rsidTr="004C4EEB">
        <w:tc>
          <w:tcPr>
            <w:tcW w:w="2989" w:type="dxa"/>
          </w:tcPr>
          <w:p w14:paraId="605093E9" w14:textId="218D9A11" w:rsidR="0022103A" w:rsidRPr="0077217F" w:rsidRDefault="007B1C01" w:rsidP="0077217F">
            <w:r>
              <w:t>Het ontwerp draagt bij aan de ruimtelijke kwaliteit door de stedenbouwkundige opzet te versterken en het landschap te respecteren, in plaats van te overheersen</w:t>
            </w:r>
            <w:r w:rsidR="004C4EEB">
              <w:t>.</w:t>
            </w:r>
          </w:p>
        </w:tc>
        <w:tc>
          <w:tcPr>
            <w:tcW w:w="5363" w:type="dxa"/>
          </w:tcPr>
          <w:p w14:paraId="0E472A5D" w14:textId="77777777" w:rsidR="0022103A" w:rsidRDefault="0022103A">
            <w:pPr>
              <w:rPr>
                <w:rFonts w:cstheme="minorHAnsi"/>
              </w:rPr>
            </w:pPr>
            <w:r>
              <w:rPr>
                <w:rFonts w:cstheme="minorHAnsi"/>
              </w:rPr>
              <w:t>Ja/nee, korte toelichting:</w:t>
            </w:r>
          </w:p>
          <w:sdt>
            <w:sdtPr>
              <w:rPr>
                <w:rFonts w:cstheme="minorHAnsi"/>
                <w:b/>
                <w:bCs/>
              </w:rPr>
              <w:id w:val="-1942833546"/>
              <w:placeholder>
                <w:docPart w:val="94E69F6072E7460D8F2B42E133151156"/>
              </w:placeholder>
              <w:showingPlcHdr/>
            </w:sdtPr>
            <w:sdtEndPr/>
            <w:sdtContent>
              <w:p w14:paraId="5B30E7A8" w14:textId="77777777" w:rsidR="0022103A" w:rsidRDefault="0022103A">
                <w:pPr>
                  <w:rPr>
                    <w:rFonts w:cstheme="minorHAnsi"/>
                    <w:b/>
                    <w:bCs/>
                  </w:rPr>
                </w:pPr>
                <w:r w:rsidRPr="001A0891">
                  <w:rPr>
                    <w:rStyle w:val="Tekstvantijdelijkeaanduiding"/>
                  </w:rPr>
                  <w:t>Klik of tik om tekst in te voeren.</w:t>
                </w:r>
              </w:p>
            </w:sdtContent>
          </w:sdt>
          <w:p w14:paraId="7E3408DF" w14:textId="77777777" w:rsidR="0022103A" w:rsidRDefault="0022103A">
            <w:pPr>
              <w:rPr>
                <w:rFonts w:cstheme="minorHAnsi"/>
              </w:rPr>
            </w:pPr>
          </w:p>
        </w:tc>
      </w:tr>
      <w:tr w:rsidR="004C4EEB" w14:paraId="15E9802E" w14:textId="77777777" w:rsidTr="004C4EEB">
        <w:tc>
          <w:tcPr>
            <w:tcW w:w="2989" w:type="dxa"/>
          </w:tcPr>
          <w:p w14:paraId="6283BDCD" w14:textId="1A865002" w:rsidR="004C4EEB" w:rsidRDefault="004C4EEB" w:rsidP="0077217F">
            <w:r>
              <w:t>U was hierbij risicodragend.</w:t>
            </w:r>
          </w:p>
        </w:tc>
        <w:tc>
          <w:tcPr>
            <w:tcW w:w="5363" w:type="dxa"/>
          </w:tcPr>
          <w:p w14:paraId="284B6D95" w14:textId="77777777" w:rsidR="004C4EEB" w:rsidRDefault="004C4EEB">
            <w:pPr>
              <w:rPr>
                <w:rFonts w:cstheme="minorHAnsi"/>
              </w:rPr>
            </w:pPr>
            <w:r>
              <w:rPr>
                <w:rFonts w:cstheme="minorHAnsi"/>
              </w:rPr>
              <w:t>Ja/nee, korte toelichting:</w:t>
            </w:r>
          </w:p>
          <w:sdt>
            <w:sdtPr>
              <w:rPr>
                <w:rFonts w:cstheme="minorHAnsi"/>
                <w:b/>
                <w:bCs/>
              </w:rPr>
              <w:id w:val="930626153"/>
              <w:placeholder>
                <w:docPart w:val="60EC39713CD045679135228AE7E86FB6"/>
              </w:placeholder>
              <w:showingPlcHdr/>
            </w:sdtPr>
            <w:sdtEndPr/>
            <w:sdtContent>
              <w:p w14:paraId="0FA964DF" w14:textId="77777777" w:rsidR="004C4EEB" w:rsidRDefault="004C4EEB" w:rsidP="004C4EEB">
                <w:pPr>
                  <w:rPr>
                    <w:rFonts w:cstheme="minorHAnsi"/>
                    <w:b/>
                    <w:bCs/>
                  </w:rPr>
                </w:pPr>
                <w:r w:rsidRPr="001A0891">
                  <w:rPr>
                    <w:rStyle w:val="Tekstvantijdelijkeaanduiding"/>
                  </w:rPr>
                  <w:t>Klik of tik om tekst in te voeren.</w:t>
                </w:r>
              </w:p>
            </w:sdtContent>
          </w:sdt>
          <w:p w14:paraId="73155EFA" w14:textId="0B719DAB" w:rsidR="004C4EEB" w:rsidRDefault="004C4EEB">
            <w:pPr>
              <w:rPr>
                <w:rFonts w:cstheme="minorHAnsi"/>
              </w:rPr>
            </w:pPr>
          </w:p>
        </w:tc>
      </w:tr>
    </w:tbl>
    <w:p w14:paraId="2A2CCAF9" w14:textId="11FAE822" w:rsidR="00C00293" w:rsidRPr="0067617B" w:rsidRDefault="009E7676" w:rsidP="0067617B">
      <w:pPr>
        <w:spacing w:before="0" w:after="160" w:line="259" w:lineRule="auto"/>
        <w:rPr>
          <w:rFonts w:asciiTheme="majorHAnsi" w:eastAsiaTheme="majorEastAsia" w:hAnsiTheme="majorHAnsi" w:cstheme="majorBidi"/>
          <w:color w:val="0069BF"/>
          <w:sz w:val="20"/>
          <w:szCs w:val="24"/>
        </w:rPr>
      </w:pPr>
      <w:r>
        <w:br w:type="page"/>
      </w:r>
    </w:p>
    <w:p w14:paraId="069BBFA9" w14:textId="4C1C7CF6" w:rsidR="00BA10CB" w:rsidRPr="0067617B" w:rsidRDefault="00BA10CB" w:rsidP="008C4164">
      <w:pPr>
        <w:pStyle w:val="Kop3"/>
      </w:pPr>
      <w:r>
        <w:lastRenderedPageBreak/>
        <w:t xml:space="preserve">Kerncompetentie </w:t>
      </w:r>
      <w:r w:rsidR="008C4164">
        <w:t>2</w:t>
      </w:r>
      <w:r>
        <w:t xml:space="preserve">: Ervaring met </w:t>
      </w:r>
      <w:r w:rsidRPr="00C00293">
        <w:rPr>
          <w:u w:val="single"/>
        </w:rPr>
        <w:t>bouwen</w:t>
      </w:r>
      <w:r>
        <w:t xml:space="preserve"> in bosrijke omgeving met bomen op of direct grenzend aan de perceelgrens</w:t>
      </w:r>
    </w:p>
    <w:tbl>
      <w:tblPr>
        <w:tblStyle w:val="Tabelraster"/>
        <w:tblW w:w="0" w:type="auto"/>
        <w:tblLook w:val="04A0" w:firstRow="1" w:lastRow="0" w:firstColumn="1" w:lastColumn="0" w:noHBand="0" w:noVBand="1"/>
      </w:tblPr>
      <w:tblGrid>
        <w:gridCol w:w="2989"/>
        <w:gridCol w:w="5363"/>
      </w:tblGrid>
      <w:tr w:rsidR="00B322A3" w14:paraId="7A1CF4CA" w14:textId="77777777">
        <w:tc>
          <w:tcPr>
            <w:tcW w:w="2989" w:type="dxa"/>
          </w:tcPr>
          <w:p w14:paraId="5F3CEF07" w14:textId="77777777" w:rsidR="00B322A3" w:rsidRPr="007E07E8" w:rsidRDefault="00B322A3">
            <w:pPr>
              <w:rPr>
                <w:rFonts w:cstheme="minorHAnsi"/>
                <w:b/>
                <w:bCs/>
              </w:rPr>
            </w:pPr>
            <w:r>
              <w:rPr>
                <w:rFonts w:cstheme="minorHAnsi"/>
                <w:b/>
                <w:bCs/>
              </w:rPr>
              <w:t>Onderdeel</w:t>
            </w:r>
          </w:p>
        </w:tc>
        <w:tc>
          <w:tcPr>
            <w:tcW w:w="5363" w:type="dxa"/>
          </w:tcPr>
          <w:p w14:paraId="3FAAC1A0" w14:textId="77777777" w:rsidR="00B322A3" w:rsidRDefault="00B322A3">
            <w:pPr>
              <w:rPr>
                <w:rFonts w:cstheme="minorHAnsi"/>
                <w:b/>
                <w:bCs/>
              </w:rPr>
            </w:pPr>
            <w:r>
              <w:rPr>
                <w:rFonts w:cstheme="minorHAnsi"/>
                <w:b/>
                <w:bCs/>
              </w:rPr>
              <w:t xml:space="preserve">Antwoord </w:t>
            </w:r>
          </w:p>
          <w:p w14:paraId="14D2E80D" w14:textId="77777777" w:rsidR="00B322A3" w:rsidRPr="008518B3" w:rsidRDefault="00B322A3">
            <w:pPr>
              <w:rPr>
                <w:rFonts w:cstheme="minorHAnsi"/>
              </w:rPr>
            </w:pPr>
            <w:r>
              <w:rPr>
                <w:rFonts w:cstheme="minorHAnsi"/>
              </w:rPr>
              <w:t xml:space="preserve">Bij ja/nee streept u door wat niet van toepassing is. </w:t>
            </w:r>
          </w:p>
        </w:tc>
      </w:tr>
      <w:tr w:rsidR="00B322A3" w14:paraId="2D200C2F" w14:textId="77777777">
        <w:tc>
          <w:tcPr>
            <w:tcW w:w="2989" w:type="dxa"/>
          </w:tcPr>
          <w:p w14:paraId="43E7E0D2" w14:textId="77777777" w:rsidR="00B322A3" w:rsidRPr="007E07E8" w:rsidRDefault="00B322A3">
            <w:pPr>
              <w:rPr>
                <w:rFonts w:cstheme="minorHAnsi"/>
              </w:rPr>
            </w:pPr>
            <w:r w:rsidRPr="007E07E8">
              <w:rPr>
                <w:rFonts w:cstheme="minorHAnsi"/>
              </w:rPr>
              <w:t>Opdrachtgever</w:t>
            </w:r>
          </w:p>
        </w:tc>
        <w:sdt>
          <w:sdtPr>
            <w:rPr>
              <w:rFonts w:cstheme="minorHAnsi"/>
              <w:b/>
              <w:bCs/>
            </w:rPr>
            <w:id w:val="1167518253"/>
            <w:placeholder>
              <w:docPart w:val="EFB94E18A79C44B58686EE0D0CD79018"/>
            </w:placeholder>
            <w:showingPlcHdr/>
          </w:sdtPr>
          <w:sdtEndPr/>
          <w:sdtContent>
            <w:tc>
              <w:tcPr>
                <w:tcW w:w="5363" w:type="dxa"/>
              </w:tcPr>
              <w:p w14:paraId="31A8A072" w14:textId="77777777" w:rsidR="00B322A3" w:rsidRDefault="00B322A3">
                <w:pPr>
                  <w:rPr>
                    <w:rFonts w:cstheme="minorHAnsi"/>
                    <w:b/>
                    <w:bCs/>
                  </w:rPr>
                </w:pPr>
                <w:r w:rsidRPr="001A0891">
                  <w:rPr>
                    <w:rStyle w:val="Tekstvantijdelijkeaanduiding"/>
                  </w:rPr>
                  <w:t>Klik of tik om tekst in te voeren.</w:t>
                </w:r>
              </w:p>
            </w:tc>
          </w:sdtContent>
        </w:sdt>
      </w:tr>
      <w:tr w:rsidR="00B322A3" w14:paraId="5B12778E" w14:textId="77777777">
        <w:trPr>
          <w:trHeight w:val="810"/>
        </w:trPr>
        <w:tc>
          <w:tcPr>
            <w:tcW w:w="2989" w:type="dxa"/>
          </w:tcPr>
          <w:p w14:paraId="41802796" w14:textId="77777777" w:rsidR="00B322A3" w:rsidRPr="007E07E8" w:rsidRDefault="00B322A3">
            <w:pPr>
              <w:rPr>
                <w:rFonts w:cstheme="minorHAnsi"/>
              </w:rPr>
            </w:pPr>
            <w:r w:rsidRPr="007E07E8">
              <w:rPr>
                <w:rFonts w:cstheme="minorHAnsi"/>
              </w:rPr>
              <w:t>Contactpersoon opdrachtgever (naam, e-mail,</w:t>
            </w:r>
            <w:r>
              <w:rPr>
                <w:rFonts w:cstheme="minorHAnsi"/>
              </w:rPr>
              <w:t xml:space="preserve"> tel nummer,</w:t>
            </w:r>
            <w:r w:rsidRPr="007E07E8">
              <w:rPr>
                <w:rFonts w:cstheme="minorHAnsi"/>
              </w:rPr>
              <w:t xml:space="preserve"> functie)</w:t>
            </w:r>
          </w:p>
        </w:tc>
        <w:sdt>
          <w:sdtPr>
            <w:rPr>
              <w:rFonts w:cstheme="minorHAnsi"/>
              <w:b/>
              <w:bCs/>
            </w:rPr>
            <w:id w:val="595920114"/>
            <w:placeholder>
              <w:docPart w:val="6C39B28FCAE242C086182A92F31DE689"/>
            </w:placeholder>
            <w:showingPlcHdr/>
          </w:sdtPr>
          <w:sdtEndPr/>
          <w:sdtContent>
            <w:tc>
              <w:tcPr>
                <w:tcW w:w="5363" w:type="dxa"/>
              </w:tcPr>
              <w:p w14:paraId="6C7B8E64" w14:textId="77777777" w:rsidR="00B322A3" w:rsidRDefault="00B322A3">
                <w:pPr>
                  <w:rPr>
                    <w:rFonts w:cstheme="minorHAnsi"/>
                    <w:b/>
                    <w:bCs/>
                  </w:rPr>
                </w:pPr>
                <w:r w:rsidRPr="001A0891">
                  <w:rPr>
                    <w:rStyle w:val="Tekstvantijdelijkeaanduiding"/>
                  </w:rPr>
                  <w:t>Klik of tik om tekst in te voeren.</w:t>
                </w:r>
              </w:p>
            </w:tc>
          </w:sdtContent>
        </w:sdt>
      </w:tr>
      <w:tr w:rsidR="00B322A3" w14:paraId="1111F94E" w14:textId="77777777">
        <w:tc>
          <w:tcPr>
            <w:tcW w:w="2989" w:type="dxa"/>
          </w:tcPr>
          <w:p w14:paraId="6E816BB5" w14:textId="77777777" w:rsidR="00B322A3" w:rsidRPr="007E07E8" w:rsidRDefault="00B322A3">
            <w:pPr>
              <w:rPr>
                <w:rFonts w:cstheme="minorHAnsi"/>
              </w:rPr>
            </w:pPr>
            <w:r w:rsidRPr="007E07E8">
              <w:rPr>
                <w:rFonts w:cstheme="minorHAnsi"/>
              </w:rPr>
              <w:t>Looptijd referentieproject</w:t>
            </w:r>
          </w:p>
        </w:tc>
        <w:sdt>
          <w:sdtPr>
            <w:rPr>
              <w:rFonts w:cstheme="minorHAnsi"/>
              <w:b/>
              <w:bCs/>
            </w:rPr>
            <w:id w:val="-93249089"/>
            <w:placeholder>
              <w:docPart w:val="E3DF274D2F574FD28056FAC7AD211461"/>
            </w:placeholder>
            <w:showingPlcHdr/>
          </w:sdtPr>
          <w:sdtEndPr/>
          <w:sdtContent>
            <w:tc>
              <w:tcPr>
                <w:tcW w:w="5363" w:type="dxa"/>
              </w:tcPr>
              <w:p w14:paraId="760DF8E2" w14:textId="77777777" w:rsidR="00B322A3" w:rsidRDefault="00B322A3">
                <w:pPr>
                  <w:rPr>
                    <w:rFonts w:cstheme="minorHAnsi"/>
                    <w:b/>
                    <w:bCs/>
                  </w:rPr>
                </w:pPr>
                <w:r w:rsidRPr="001A0891">
                  <w:rPr>
                    <w:rStyle w:val="Tekstvantijdelijkeaanduiding"/>
                  </w:rPr>
                  <w:t>Klik of tik om tekst in te voeren.</w:t>
                </w:r>
              </w:p>
            </w:tc>
          </w:sdtContent>
        </w:sdt>
      </w:tr>
      <w:tr w:rsidR="00B322A3" w14:paraId="5070ED46" w14:textId="77777777">
        <w:tc>
          <w:tcPr>
            <w:tcW w:w="2989" w:type="dxa"/>
          </w:tcPr>
          <w:p w14:paraId="7995DAE8" w14:textId="77777777" w:rsidR="00B322A3" w:rsidRPr="007E07E8" w:rsidRDefault="00B322A3">
            <w:pPr>
              <w:rPr>
                <w:rFonts w:cstheme="minorHAnsi"/>
              </w:rPr>
            </w:pPr>
            <w:r w:rsidRPr="007E07E8">
              <w:rPr>
                <w:rFonts w:cstheme="minorHAnsi"/>
              </w:rPr>
              <w:t>Begindatum referentieproject</w:t>
            </w:r>
          </w:p>
        </w:tc>
        <w:sdt>
          <w:sdtPr>
            <w:rPr>
              <w:rFonts w:cstheme="minorHAnsi"/>
              <w:b/>
              <w:bCs/>
            </w:rPr>
            <w:id w:val="-333464143"/>
            <w:placeholder>
              <w:docPart w:val="4D397278A7C44413B9D12841EFE69460"/>
            </w:placeholder>
            <w:showingPlcHdr/>
          </w:sdtPr>
          <w:sdtEndPr/>
          <w:sdtContent>
            <w:tc>
              <w:tcPr>
                <w:tcW w:w="5363" w:type="dxa"/>
              </w:tcPr>
              <w:p w14:paraId="04FBF19E" w14:textId="77777777" w:rsidR="00B322A3" w:rsidRDefault="00B322A3">
                <w:pPr>
                  <w:rPr>
                    <w:rFonts w:cstheme="minorHAnsi"/>
                    <w:b/>
                    <w:bCs/>
                  </w:rPr>
                </w:pPr>
                <w:r w:rsidRPr="001A0891">
                  <w:rPr>
                    <w:rStyle w:val="Tekstvantijdelijkeaanduiding"/>
                  </w:rPr>
                  <w:t>Klik of tik om tekst in te voeren.</w:t>
                </w:r>
              </w:p>
            </w:tc>
          </w:sdtContent>
        </w:sdt>
      </w:tr>
      <w:tr w:rsidR="00B322A3" w14:paraId="17765F5B" w14:textId="77777777">
        <w:tc>
          <w:tcPr>
            <w:tcW w:w="2989" w:type="dxa"/>
          </w:tcPr>
          <w:p w14:paraId="174B7D16" w14:textId="77777777" w:rsidR="00B322A3" w:rsidRPr="007E07E8" w:rsidRDefault="00B322A3">
            <w:pPr>
              <w:rPr>
                <w:rFonts w:cstheme="minorHAnsi"/>
              </w:rPr>
            </w:pPr>
            <w:r w:rsidRPr="007E07E8">
              <w:rPr>
                <w:rFonts w:cstheme="minorHAnsi"/>
              </w:rPr>
              <w:t>Einddatum referentieproject</w:t>
            </w:r>
          </w:p>
        </w:tc>
        <w:sdt>
          <w:sdtPr>
            <w:rPr>
              <w:rFonts w:cstheme="minorHAnsi"/>
              <w:b/>
              <w:bCs/>
            </w:rPr>
            <w:id w:val="-1937282589"/>
            <w:placeholder>
              <w:docPart w:val="3593D56DCDC844368CE436A879373A30"/>
            </w:placeholder>
            <w:showingPlcHdr/>
          </w:sdtPr>
          <w:sdtEndPr/>
          <w:sdtContent>
            <w:tc>
              <w:tcPr>
                <w:tcW w:w="5363" w:type="dxa"/>
              </w:tcPr>
              <w:p w14:paraId="460A62A0" w14:textId="77777777" w:rsidR="00B322A3" w:rsidRDefault="00B322A3">
                <w:pPr>
                  <w:rPr>
                    <w:rFonts w:cstheme="minorHAnsi"/>
                    <w:b/>
                    <w:bCs/>
                  </w:rPr>
                </w:pPr>
                <w:r w:rsidRPr="001A0891">
                  <w:rPr>
                    <w:rStyle w:val="Tekstvantijdelijkeaanduiding"/>
                  </w:rPr>
                  <w:t>Klik of tik om tekst in te voeren.</w:t>
                </w:r>
              </w:p>
            </w:tc>
          </w:sdtContent>
        </w:sdt>
      </w:tr>
      <w:tr w:rsidR="00C00293" w14:paraId="5FFE2376" w14:textId="77777777">
        <w:tc>
          <w:tcPr>
            <w:tcW w:w="2989" w:type="dxa"/>
          </w:tcPr>
          <w:p w14:paraId="10EEEC7C" w14:textId="437E35ED" w:rsidR="00C00293" w:rsidRPr="007E07E8" w:rsidRDefault="00C00293">
            <w:pPr>
              <w:rPr>
                <w:rFonts w:cstheme="minorHAnsi"/>
              </w:rPr>
            </w:pPr>
            <w:r>
              <w:rPr>
                <w:rFonts w:cstheme="minorHAnsi"/>
              </w:rPr>
              <w:t xml:space="preserve">U was verantwoordelijk voor </w:t>
            </w:r>
            <w:r w:rsidR="00A11C1A">
              <w:rPr>
                <w:rFonts w:cstheme="minorHAnsi"/>
              </w:rPr>
              <w:t xml:space="preserve">het </w:t>
            </w:r>
            <w:r w:rsidR="00A11C1A" w:rsidRPr="00A11C1A">
              <w:rPr>
                <w:rFonts w:cstheme="minorHAnsi"/>
                <w:u w:val="single"/>
              </w:rPr>
              <w:t>bouwen</w:t>
            </w:r>
            <w:r w:rsidR="00A11C1A">
              <w:rPr>
                <w:rFonts w:cstheme="minorHAnsi"/>
              </w:rPr>
              <w:t xml:space="preserve"> </w:t>
            </w:r>
            <w:r w:rsidRPr="00A11C1A">
              <w:rPr>
                <w:rFonts w:cstheme="minorHAnsi"/>
              </w:rPr>
              <w:t>van</w:t>
            </w:r>
            <w:r>
              <w:rPr>
                <w:rFonts w:cstheme="minorHAnsi"/>
              </w:rPr>
              <w:t xml:space="preserve"> het woningbouwproject</w:t>
            </w:r>
            <w:r w:rsidR="00A11C1A">
              <w:rPr>
                <w:rFonts w:cstheme="minorHAnsi"/>
              </w:rPr>
              <w:t>.</w:t>
            </w:r>
          </w:p>
        </w:tc>
        <w:tc>
          <w:tcPr>
            <w:tcW w:w="5363" w:type="dxa"/>
          </w:tcPr>
          <w:p w14:paraId="39947B2F" w14:textId="77777777" w:rsidR="00A11C1A" w:rsidRDefault="00A11C1A" w:rsidP="00A11C1A">
            <w:pPr>
              <w:rPr>
                <w:rFonts w:cstheme="minorHAnsi"/>
              </w:rPr>
            </w:pPr>
            <w:r>
              <w:rPr>
                <w:rFonts w:cstheme="minorHAnsi"/>
              </w:rPr>
              <w:t>Ja/nee, korte toelichting:</w:t>
            </w:r>
          </w:p>
          <w:sdt>
            <w:sdtPr>
              <w:rPr>
                <w:rFonts w:cstheme="minorHAnsi"/>
                <w:b/>
                <w:bCs/>
              </w:rPr>
              <w:id w:val="1054731339"/>
              <w:placeholder>
                <w:docPart w:val="D43709E6B0F64315874AF85B8550DC9F"/>
              </w:placeholder>
              <w:showingPlcHdr/>
            </w:sdtPr>
            <w:sdtEndPr/>
            <w:sdtContent>
              <w:p w14:paraId="38F311C9" w14:textId="104681A2" w:rsidR="00C00293" w:rsidRDefault="00A11C1A" w:rsidP="00A11C1A">
                <w:pPr>
                  <w:rPr>
                    <w:rFonts w:cstheme="minorHAnsi"/>
                    <w:b/>
                    <w:bCs/>
                  </w:rPr>
                </w:pPr>
                <w:r w:rsidRPr="001A0891">
                  <w:rPr>
                    <w:rStyle w:val="Tekstvantijdelijkeaanduiding"/>
                  </w:rPr>
                  <w:t>Klik of tik om tekst in te voeren.</w:t>
                </w:r>
              </w:p>
            </w:sdtContent>
          </w:sdt>
        </w:tc>
      </w:tr>
      <w:tr w:rsidR="00B322A3" w14:paraId="441E6965" w14:textId="77777777">
        <w:tc>
          <w:tcPr>
            <w:tcW w:w="2989" w:type="dxa"/>
          </w:tcPr>
          <w:p w14:paraId="3334E79F" w14:textId="77777777" w:rsidR="00B322A3" w:rsidRPr="0077217F" w:rsidRDefault="00B322A3">
            <w:r>
              <w:t>Het project vond plaats op een locatie waar behoud van bestaande bomen en groenstructuren een belangrijke randvoorwaarde vormde.</w:t>
            </w:r>
          </w:p>
        </w:tc>
        <w:tc>
          <w:tcPr>
            <w:tcW w:w="5363" w:type="dxa"/>
          </w:tcPr>
          <w:p w14:paraId="0FA69622" w14:textId="77777777" w:rsidR="00B322A3" w:rsidRDefault="00B322A3">
            <w:pPr>
              <w:rPr>
                <w:rFonts w:cstheme="minorHAnsi"/>
              </w:rPr>
            </w:pPr>
            <w:r>
              <w:rPr>
                <w:rFonts w:cstheme="minorHAnsi"/>
              </w:rPr>
              <w:t>Ja/nee, korte toelichting:</w:t>
            </w:r>
          </w:p>
          <w:sdt>
            <w:sdtPr>
              <w:rPr>
                <w:rFonts w:cstheme="minorHAnsi"/>
                <w:b/>
                <w:bCs/>
              </w:rPr>
              <w:id w:val="-1814172850"/>
              <w:placeholder>
                <w:docPart w:val="385908C6A7A742619FA01634C0DB9441"/>
              </w:placeholder>
              <w:showingPlcHdr/>
            </w:sdtPr>
            <w:sdtEndPr/>
            <w:sdtContent>
              <w:p w14:paraId="04DA41E4" w14:textId="77777777" w:rsidR="00B322A3" w:rsidRDefault="00B322A3">
                <w:pPr>
                  <w:rPr>
                    <w:rFonts w:cstheme="minorHAnsi"/>
                    <w:b/>
                    <w:bCs/>
                  </w:rPr>
                </w:pPr>
                <w:r w:rsidRPr="001A0891">
                  <w:rPr>
                    <w:rStyle w:val="Tekstvantijdelijkeaanduiding"/>
                  </w:rPr>
                  <w:t>Klik of tik om tekst in te voeren.</w:t>
                </w:r>
              </w:p>
            </w:sdtContent>
          </w:sdt>
        </w:tc>
      </w:tr>
      <w:tr w:rsidR="00B322A3" w14:paraId="316A4A30" w14:textId="77777777">
        <w:tc>
          <w:tcPr>
            <w:tcW w:w="2989" w:type="dxa"/>
          </w:tcPr>
          <w:p w14:paraId="5DBE2FEA" w14:textId="691C9D68" w:rsidR="00B322A3" w:rsidRPr="0077217F" w:rsidRDefault="00B322A3">
            <w:r>
              <w:t xml:space="preserve">U was verantwoordelijk voor de </w:t>
            </w:r>
            <w:r w:rsidR="004C7582">
              <w:t>realisatie</w:t>
            </w:r>
            <w:r>
              <w:t xml:space="preserve"> van het project, waarbij u aantoonbaar rekening hield met boombehoud, wortelzones en landschappelijke inpassing. </w:t>
            </w:r>
          </w:p>
        </w:tc>
        <w:tc>
          <w:tcPr>
            <w:tcW w:w="5363" w:type="dxa"/>
          </w:tcPr>
          <w:p w14:paraId="6441173F" w14:textId="77777777" w:rsidR="00B322A3" w:rsidRDefault="00B322A3">
            <w:pPr>
              <w:rPr>
                <w:rFonts w:cstheme="minorHAnsi"/>
              </w:rPr>
            </w:pPr>
            <w:r>
              <w:rPr>
                <w:rFonts w:cstheme="minorHAnsi"/>
              </w:rPr>
              <w:t>Ja/nee, korte toelichting:</w:t>
            </w:r>
          </w:p>
          <w:sdt>
            <w:sdtPr>
              <w:rPr>
                <w:rFonts w:cstheme="minorHAnsi"/>
                <w:b/>
                <w:bCs/>
              </w:rPr>
              <w:id w:val="1772818623"/>
              <w:placeholder>
                <w:docPart w:val="A26ADE841AB44076907CC6138BC00CC0"/>
              </w:placeholder>
              <w:showingPlcHdr/>
            </w:sdtPr>
            <w:sdtEndPr/>
            <w:sdtContent>
              <w:p w14:paraId="3025B3AA" w14:textId="77777777" w:rsidR="00B322A3" w:rsidRDefault="00B322A3">
                <w:pPr>
                  <w:rPr>
                    <w:rFonts w:cstheme="minorHAnsi"/>
                  </w:rPr>
                </w:pPr>
                <w:r w:rsidRPr="001A0891">
                  <w:rPr>
                    <w:rStyle w:val="Tekstvantijdelijkeaanduiding"/>
                  </w:rPr>
                  <w:t>Klik of tik om tekst in te voeren.</w:t>
                </w:r>
              </w:p>
            </w:sdtContent>
          </w:sdt>
        </w:tc>
      </w:tr>
    </w:tbl>
    <w:p w14:paraId="41669440" w14:textId="77777777" w:rsidR="004C7582" w:rsidRDefault="004C7582" w:rsidP="004C7582">
      <w:pPr>
        <w:pStyle w:val="Kop3"/>
        <w:numPr>
          <w:ilvl w:val="0"/>
          <w:numId w:val="0"/>
        </w:numPr>
      </w:pPr>
    </w:p>
    <w:p w14:paraId="2431C9FE" w14:textId="77777777" w:rsidR="004C7582" w:rsidRDefault="004C7582">
      <w:pPr>
        <w:spacing w:before="0" w:after="160" w:line="259" w:lineRule="auto"/>
        <w:rPr>
          <w:rFonts w:asciiTheme="majorHAnsi" w:eastAsiaTheme="majorEastAsia" w:hAnsiTheme="majorHAnsi" w:cstheme="majorBidi"/>
          <w:color w:val="0069BF"/>
          <w:sz w:val="20"/>
          <w:szCs w:val="24"/>
        </w:rPr>
      </w:pPr>
      <w:r>
        <w:br w:type="page"/>
      </w:r>
    </w:p>
    <w:p w14:paraId="7B9FF89F" w14:textId="2E7C144B" w:rsidR="00BA10CB" w:rsidRDefault="00BA10CB" w:rsidP="004C7582">
      <w:pPr>
        <w:pStyle w:val="Kop3"/>
      </w:pPr>
      <w:r>
        <w:lastRenderedPageBreak/>
        <w:t xml:space="preserve">Kerncompetentie </w:t>
      </w:r>
      <w:r w:rsidR="008C4164">
        <w:t>3</w:t>
      </w:r>
      <w:r>
        <w:t xml:space="preserve">: Ervaring met </w:t>
      </w:r>
      <w:r w:rsidRPr="005620D1">
        <w:rPr>
          <w:u w:val="single"/>
        </w:rPr>
        <w:t>ontwerpen</w:t>
      </w:r>
      <w:r>
        <w:t xml:space="preserve"> in bosrijke omgeving met bomen op of direct grenzen</w:t>
      </w:r>
      <w:r w:rsidR="00611321">
        <w:t>d</w:t>
      </w:r>
      <w:r>
        <w:t xml:space="preserve"> aan de perceelgrens</w:t>
      </w:r>
    </w:p>
    <w:tbl>
      <w:tblPr>
        <w:tblStyle w:val="Tabelraster"/>
        <w:tblW w:w="0" w:type="auto"/>
        <w:tblLook w:val="04A0" w:firstRow="1" w:lastRow="0" w:firstColumn="1" w:lastColumn="0" w:noHBand="0" w:noVBand="1"/>
      </w:tblPr>
      <w:tblGrid>
        <w:gridCol w:w="2989"/>
        <w:gridCol w:w="5363"/>
      </w:tblGrid>
      <w:tr w:rsidR="00B322A3" w14:paraId="49D26B4E" w14:textId="77777777">
        <w:tc>
          <w:tcPr>
            <w:tcW w:w="2989" w:type="dxa"/>
          </w:tcPr>
          <w:p w14:paraId="688E1E89" w14:textId="77777777" w:rsidR="00B322A3" w:rsidRPr="007E07E8" w:rsidRDefault="00B322A3">
            <w:pPr>
              <w:rPr>
                <w:rFonts w:cstheme="minorHAnsi"/>
                <w:b/>
                <w:bCs/>
              </w:rPr>
            </w:pPr>
            <w:r>
              <w:rPr>
                <w:rFonts w:cstheme="minorHAnsi"/>
                <w:b/>
                <w:bCs/>
              </w:rPr>
              <w:t>Onderdeel</w:t>
            </w:r>
          </w:p>
        </w:tc>
        <w:tc>
          <w:tcPr>
            <w:tcW w:w="5363" w:type="dxa"/>
          </w:tcPr>
          <w:p w14:paraId="2F365CE4" w14:textId="77777777" w:rsidR="00B322A3" w:rsidRDefault="00B322A3">
            <w:pPr>
              <w:rPr>
                <w:rFonts w:cstheme="minorHAnsi"/>
                <w:b/>
                <w:bCs/>
              </w:rPr>
            </w:pPr>
            <w:r>
              <w:rPr>
                <w:rFonts w:cstheme="minorHAnsi"/>
                <w:b/>
                <w:bCs/>
              </w:rPr>
              <w:t xml:space="preserve">Antwoord </w:t>
            </w:r>
          </w:p>
          <w:p w14:paraId="5396589D" w14:textId="77777777" w:rsidR="00B322A3" w:rsidRPr="008518B3" w:rsidRDefault="00B322A3">
            <w:pPr>
              <w:rPr>
                <w:rFonts w:cstheme="minorHAnsi"/>
              </w:rPr>
            </w:pPr>
            <w:r>
              <w:rPr>
                <w:rFonts w:cstheme="minorHAnsi"/>
              </w:rPr>
              <w:t xml:space="preserve">Bij ja/nee streept u door wat niet van toepassing is. </w:t>
            </w:r>
          </w:p>
        </w:tc>
      </w:tr>
      <w:tr w:rsidR="00B322A3" w14:paraId="08AD09DC" w14:textId="77777777">
        <w:tc>
          <w:tcPr>
            <w:tcW w:w="2989" w:type="dxa"/>
          </w:tcPr>
          <w:p w14:paraId="286B7B3C" w14:textId="77777777" w:rsidR="00B322A3" w:rsidRPr="007E07E8" w:rsidRDefault="00B322A3">
            <w:pPr>
              <w:rPr>
                <w:rFonts w:cstheme="minorHAnsi"/>
              </w:rPr>
            </w:pPr>
            <w:r w:rsidRPr="007E07E8">
              <w:rPr>
                <w:rFonts w:cstheme="minorHAnsi"/>
              </w:rPr>
              <w:t>Opdrachtgever</w:t>
            </w:r>
          </w:p>
        </w:tc>
        <w:sdt>
          <w:sdtPr>
            <w:rPr>
              <w:rFonts w:cstheme="minorHAnsi"/>
              <w:b/>
              <w:bCs/>
            </w:rPr>
            <w:id w:val="-1418937000"/>
            <w:placeholder>
              <w:docPart w:val="AC7E44745BFE49B4B8D053DFC4D0F08B"/>
            </w:placeholder>
            <w:showingPlcHdr/>
          </w:sdtPr>
          <w:sdtEndPr/>
          <w:sdtContent>
            <w:tc>
              <w:tcPr>
                <w:tcW w:w="5363" w:type="dxa"/>
              </w:tcPr>
              <w:p w14:paraId="3E6375DA" w14:textId="77777777" w:rsidR="00B322A3" w:rsidRDefault="00B322A3">
                <w:pPr>
                  <w:rPr>
                    <w:rFonts w:cstheme="minorHAnsi"/>
                    <w:b/>
                    <w:bCs/>
                  </w:rPr>
                </w:pPr>
                <w:r w:rsidRPr="001A0891">
                  <w:rPr>
                    <w:rStyle w:val="Tekstvantijdelijkeaanduiding"/>
                  </w:rPr>
                  <w:t>Klik of tik om tekst in te voeren.</w:t>
                </w:r>
              </w:p>
            </w:tc>
          </w:sdtContent>
        </w:sdt>
      </w:tr>
      <w:tr w:rsidR="00B322A3" w14:paraId="3BE45C1E" w14:textId="77777777">
        <w:trPr>
          <w:trHeight w:val="810"/>
        </w:trPr>
        <w:tc>
          <w:tcPr>
            <w:tcW w:w="2989" w:type="dxa"/>
          </w:tcPr>
          <w:p w14:paraId="715FF258" w14:textId="77777777" w:rsidR="00B322A3" w:rsidRPr="007E07E8" w:rsidRDefault="00B322A3">
            <w:pPr>
              <w:rPr>
                <w:rFonts w:cstheme="minorHAnsi"/>
              </w:rPr>
            </w:pPr>
            <w:r w:rsidRPr="007E07E8">
              <w:rPr>
                <w:rFonts w:cstheme="minorHAnsi"/>
              </w:rPr>
              <w:t>Contactpersoon opdrachtgever (naam, e-mail,</w:t>
            </w:r>
            <w:r>
              <w:rPr>
                <w:rFonts w:cstheme="minorHAnsi"/>
              </w:rPr>
              <w:t xml:space="preserve"> tel nummer,</w:t>
            </w:r>
            <w:r w:rsidRPr="007E07E8">
              <w:rPr>
                <w:rFonts w:cstheme="minorHAnsi"/>
              </w:rPr>
              <w:t xml:space="preserve"> functie)</w:t>
            </w:r>
          </w:p>
        </w:tc>
        <w:sdt>
          <w:sdtPr>
            <w:rPr>
              <w:rFonts w:cstheme="minorHAnsi"/>
              <w:b/>
              <w:bCs/>
            </w:rPr>
            <w:id w:val="953212167"/>
            <w:placeholder>
              <w:docPart w:val="1742B202574F4615B3D45E5002E2A989"/>
            </w:placeholder>
            <w:showingPlcHdr/>
          </w:sdtPr>
          <w:sdtEndPr/>
          <w:sdtContent>
            <w:tc>
              <w:tcPr>
                <w:tcW w:w="5363" w:type="dxa"/>
              </w:tcPr>
              <w:p w14:paraId="08E1075E" w14:textId="77777777" w:rsidR="00B322A3" w:rsidRDefault="00B322A3">
                <w:pPr>
                  <w:rPr>
                    <w:rFonts w:cstheme="minorHAnsi"/>
                    <w:b/>
                    <w:bCs/>
                  </w:rPr>
                </w:pPr>
                <w:r w:rsidRPr="001A0891">
                  <w:rPr>
                    <w:rStyle w:val="Tekstvantijdelijkeaanduiding"/>
                  </w:rPr>
                  <w:t>Klik of tik om tekst in te voeren.</w:t>
                </w:r>
              </w:p>
            </w:tc>
          </w:sdtContent>
        </w:sdt>
      </w:tr>
      <w:tr w:rsidR="00B322A3" w14:paraId="6D6F3700" w14:textId="77777777">
        <w:tc>
          <w:tcPr>
            <w:tcW w:w="2989" w:type="dxa"/>
          </w:tcPr>
          <w:p w14:paraId="42AEC2DD" w14:textId="77777777" w:rsidR="00B322A3" w:rsidRPr="007E07E8" w:rsidRDefault="00B322A3">
            <w:pPr>
              <w:rPr>
                <w:rFonts w:cstheme="minorHAnsi"/>
              </w:rPr>
            </w:pPr>
            <w:r w:rsidRPr="007E07E8">
              <w:rPr>
                <w:rFonts w:cstheme="minorHAnsi"/>
              </w:rPr>
              <w:t>Looptijd referentieproject</w:t>
            </w:r>
          </w:p>
        </w:tc>
        <w:sdt>
          <w:sdtPr>
            <w:rPr>
              <w:rFonts w:cstheme="minorHAnsi"/>
              <w:b/>
              <w:bCs/>
            </w:rPr>
            <w:id w:val="-891116535"/>
            <w:placeholder>
              <w:docPart w:val="133B24D7D6964260A4369162846A7FFC"/>
            </w:placeholder>
            <w:showingPlcHdr/>
          </w:sdtPr>
          <w:sdtEndPr/>
          <w:sdtContent>
            <w:tc>
              <w:tcPr>
                <w:tcW w:w="5363" w:type="dxa"/>
              </w:tcPr>
              <w:p w14:paraId="45767B91" w14:textId="77777777" w:rsidR="00B322A3" w:rsidRDefault="00B322A3">
                <w:pPr>
                  <w:rPr>
                    <w:rFonts w:cstheme="minorHAnsi"/>
                    <w:b/>
                    <w:bCs/>
                  </w:rPr>
                </w:pPr>
                <w:r w:rsidRPr="001A0891">
                  <w:rPr>
                    <w:rStyle w:val="Tekstvantijdelijkeaanduiding"/>
                  </w:rPr>
                  <w:t>Klik of tik om tekst in te voeren.</w:t>
                </w:r>
              </w:p>
            </w:tc>
          </w:sdtContent>
        </w:sdt>
      </w:tr>
      <w:tr w:rsidR="00B322A3" w14:paraId="151F3B31" w14:textId="77777777">
        <w:tc>
          <w:tcPr>
            <w:tcW w:w="2989" w:type="dxa"/>
          </w:tcPr>
          <w:p w14:paraId="5E9DE639" w14:textId="77777777" w:rsidR="00B322A3" w:rsidRPr="007E07E8" w:rsidRDefault="00B322A3">
            <w:pPr>
              <w:rPr>
                <w:rFonts w:cstheme="minorHAnsi"/>
              </w:rPr>
            </w:pPr>
            <w:r w:rsidRPr="007E07E8">
              <w:rPr>
                <w:rFonts w:cstheme="minorHAnsi"/>
              </w:rPr>
              <w:t>Begindatum referentieproject</w:t>
            </w:r>
          </w:p>
        </w:tc>
        <w:sdt>
          <w:sdtPr>
            <w:rPr>
              <w:rFonts w:cstheme="minorHAnsi"/>
              <w:b/>
              <w:bCs/>
            </w:rPr>
            <w:id w:val="1575545170"/>
            <w:placeholder>
              <w:docPart w:val="11597C7F3684433B855C2534874B87F1"/>
            </w:placeholder>
            <w:showingPlcHdr/>
          </w:sdtPr>
          <w:sdtEndPr/>
          <w:sdtContent>
            <w:tc>
              <w:tcPr>
                <w:tcW w:w="5363" w:type="dxa"/>
              </w:tcPr>
              <w:p w14:paraId="6A95EFD9" w14:textId="77777777" w:rsidR="00B322A3" w:rsidRDefault="00B322A3">
                <w:pPr>
                  <w:rPr>
                    <w:rFonts w:cstheme="minorHAnsi"/>
                    <w:b/>
                    <w:bCs/>
                  </w:rPr>
                </w:pPr>
                <w:r w:rsidRPr="001A0891">
                  <w:rPr>
                    <w:rStyle w:val="Tekstvantijdelijkeaanduiding"/>
                  </w:rPr>
                  <w:t>Klik of tik om tekst in te voeren.</w:t>
                </w:r>
              </w:p>
            </w:tc>
          </w:sdtContent>
        </w:sdt>
      </w:tr>
      <w:tr w:rsidR="00B322A3" w14:paraId="42375DB6" w14:textId="77777777">
        <w:tc>
          <w:tcPr>
            <w:tcW w:w="2989" w:type="dxa"/>
          </w:tcPr>
          <w:p w14:paraId="6A2E74BB" w14:textId="77777777" w:rsidR="00B322A3" w:rsidRPr="007E07E8" w:rsidRDefault="00B322A3">
            <w:pPr>
              <w:rPr>
                <w:rFonts w:cstheme="minorHAnsi"/>
              </w:rPr>
            </w:pPr>
            <w:r w:rsidRPr="007E07E8">
              <w:rPr>
                <w:rFonts w:cstheme="minorHAnsi"/>
              </w:rPr>
              <w:t>Einddatum referentieproject</w:t>
            </w:r>
          </w:p>
        </w:tc>
        <w:sdt>
          <w:sdtPr>
            <w:rPr>
              <w:rFonts w:cstheme="minorHAnsi"/>
              <w:b/>
              <w:bCs/>
            </w:rPr>
            <w:id w:val="1409817729"/>
            <w:placeholder>
              <w:docPart w:val="702C7CB670F14C2BA365847E78590237"/>
            </w:placeholder>
            <w:showingPlcHdr/>
          </w:sdtPr>
          <w:sdtEndPr/>
          <w:sdtContent>
            <w:tc>
              <w:tcPr>
                <w:tcW w:w="5363" w:type="dxa"/>
              </w:tcPr>
              <w:p w14:paraId="1341110A" w14:textId="77777777" w:rsidR="00B322A3" w:rsidRDefault="00B322A3">
                <w:pPr>
                  <w:rPr>
                    <w:rFonts w:cstheme="minorHAnsi"/>
                    <w:b/>
                    <w:bCs/>
                  </w:rPr>
                </w:pPr>
                <w:r w:rsidRPr="001A0891">
                  <w:rPr>
                    <w:rStyle w:val="Tekstvantijdelijkeaanduiding"/>
                  </w:rPr>
                  <w:t>Klik of tik om tekst in te voeren.</w:t>
                </w:r>
              </w:p>
            </w:tc>
          </w:sdtContent>
        </w:sdt>
      </w:tr>
      <w:tr w:rsidR="004C7582" w14:paraId="416C2F0B" w14:textId="77777777">
        <w:tc>
          <w:tcPr>
            <w:tcW w:w="2989" w:type="dxa"/>
          </w:tcPr>
          <w:p w14:paraId="755158F8" w14:textId="08FBE364" w:rsidR="004C7582" w:rsidRPr="007E07E8" w:rsidRDefault="004C7582">
            <w:pPr>
              <w:rPr>
                <w:rFonts w:cstheme="minorHAnsi"/>
              </w:rPr>
            </w:pPr>
            <w:r>
              <w:rPr>
                <w:rFonts w:cstheme="minorHAnsi"/>
              </w:rPr>
              <w:t xml:space="preserve">U was verantwoordelijk voor het </w:t>
            </w:r>
            <w:r w:rsidR="00C07E69">
              <w:rPr>
                <w:rFonts w:cstheme="minorHAnsi"/>
                <w:u w:val="single"/>
              </w:rPr>
              <w:t>ontwerpen</w:t>
            </w:r>
            <w:r>
              <w:rPr>
                <w:rFonts w:cstheme="minorHAnsi"/>
              </w:rPr>
              <w:t xml:space="preserve"> </w:t>
            </w:r>
            <w:r w:rsidRPr="00A11C1A">
              <w:rPr>
                <w:rFonts w:cstheme="minorHAnsi"/>
              </w:rPr>
              <w:t>van</w:t>
            </w:r>
            <w:r>
              <w:rPr>
                <w:rFonts w:cstheme="minorHAnsi"/>
              </w:rPr>
              <w:t xml:space="preserve"> het woningbouwproject.</w:t>
            </w:r>
          </w:p>
        </w:tc>
        <w:tc>
          <w:tcPr>
            <w:tcW w:w="5363" w:type="dxa"/>
          </w:tcPr>
          <w:p w14:paraId="5CFE7671" w14:textId="77777777" w:rsidR="00C07E69" w:rsidRDefault="00C07E69" w:rsidP="00C07E69">
            <w:pPr>
              <w:rPr>
                <w:rFonts w:cstheme="minorHAnsi"/>
              </w:rPr>
            </w:pPr>
            <w:r>
              <w:rPr>
                <w:rFonts w:cstheme="minorHAnsi"/>
              </w:rPr>
              <w:t>Ja/nee, korte toelichting:</w:t>
            </w:r>
          </w:p>
          <w:sdt>
            <w:sdtPr>
              <w:rPr>
                <w:rFonts w:cstheme="minorHAnsi"/>
                <w:b/>
                <w:bCs/>
              </w:rPr>
              <w:id w:val="-1706938688"/>
              <w:placeholder>
                <w:docPart w:val="22F4163234D2408E8F23B8590B7CFD98"/>
              </w:placeholder>
              <w:showingPlcHdr/>
            </w:sdtPr>
            <w:sdtEndPr/>
            <w:sdtContent>
              <w:p w14:paraId="4CCF2285" w14:textId="2912ADA3" w:rsidR="004C7582" w:rsidRDefault="00C07E69" w:rsidP="00C07E69">
                <w:pPr>
                  <w:rPr>
                    <w:rFonts w:cstheme="minorHAnsi"/>
                    <w:b/>
                    <w:bCs/>
                  </w:rPr>
                </w:pPr>
                <w:r w:rsidRPr="001A0891">
                  <w:rPr>
                    <w:rStyle w:val="Tekstvantijdelijkeaanduiding"/>
                  </w:rPr>
                  <w:t>Klik of tik om tekst in te voeren.</w:t>
                </w:r>
              </w:p>
            </w:sdtContent>
          </w:sdt>
        </w:tc>
      </w:tr>
      <w:tr w:rsidR="00B322A3" w14:paraId="549A1DC0" w14:textId="77777777">
        <w:tc>
          <w:tcPr>
            <w:tcW w:w="2989" w:type="dxa"/>
          </w:tcPr>
          <w:p w14:paraId="6112E7FB" w14:textId="77777777" w:rsidR="00B322A3" w:rsidRPr="0077217F" w:rsidRDefault="00B322A3">
            <w:r>
              <w:t>Het project vond plaats op een locatie waar behoud van bestaande bomen en groenstructuren een belangrijke randvoorwaarde vormde.</w:t>
            </w:r>
          </w:p>
        </w:tc>
        <w:tc>
          <w:tcPr>
            <w:tcW w:w="5363" w:type="dxa"/>
          </w:tcPr>
          <w:p w14:paraId="2D5A725C" w14:textId="77777777" w:rsidR="00B322A3" w:rsidRDefault="00B322A3">
            <w:pPr>
              <w:rPr>
                <w:rFonts w:cstheme="minorHAnsi"/>
              </w:rPr>
            </w:pPr>
            <w:r>
              <w:rPr>
                <w:rFonts w:cstheme="minorHAnsi"/>
              </w:rPr>
              <w:t>Ja/nee, korte toelichting:</w:t>
            </w:r>
          </w:p>
          <w:sdt>
            <w:sdtPr>
              <w:rPr>
                <w:rFonts w:cstheme="minorHAnsi"/>
                <w:b/>
                <w:bCs/>
              </w:rPr>
              <w:id w:val="-563419189"/>
              <w:placeholder>
                <w:docPart w:val="245D75A5F2A54724B4A839B39299AA4D"/>
              </w:placeholder>
              <w:showingPlcHdr/>
            </w:sdtPr>
            <w:sdtEndPr/>
            <w:sdtContent>
              <w:p w14:paraId="01E1F5AA" w14:textId="77777777" w:rsidR="00B322A3" w:rsidRDefault="00B322A3">
                <w:pPr>
                  <w:rPr>
                    <w:rFonts w:cstheme="minorHAnsi"/>
                    <w:b/>
                    <w:bCs/>
                  </w:rPr>
                </w:pPr>
                <w:r w:rsidRPr="001A0891">
                  <w:rPr>
                    <w:rStyle w:val="Tekstvantijdelijkeaanduiding"/>
                  </w:rPr>
                  <w:t>Klik of tik om tekst in te voeren.</w:t>
                </w:r>
              </w:p>
            </w:sdtContent>
          </w:sdt>
        </w:tc>
      </w:tr>
      <w:tr w:rsidR="00B322A3" w14:paraId="4C861903" w14:textId="77777777">
        <w:tc>
          <w:tcPr>
            <w:tcW w:w="2989" w:type="dxa"/>
          </w:tcPr>
          <w:p w14:paraId="377421EC" w14:textId="77777777" w:rsidR="00B322A3" w:rsidRPr="0077217F" w:rsidRDefault="00B322A3">
            <w:r>
              <w:t xml:space="preserve">U was verantwoordelijk voor de ontwikkeling van het project, waarbij u aantoonbaar rekening hield met boombehoud, wortelzones en landschappelijke inpassing. </w:t>
            </w:r>
          </w:p>
        </w:tc>
        <w:tc>
          <w:tcPr>
            <w:tcW w:w="5363" w:type="dxa"/>
          </w:tcPr>
          <w:p w14:paraId="7D463D09" w14:textId="77777777" w:rsidR="00B322A3" w:rsidRDefault="00B322A3">
            <w:pPr>
              <w:rPr>
                <w:rFonts w:cstheme="minorHAnsi"/>
              </w:rPr>
            </w:pPr>
            <w:r>
              <w:rPr>
                <w:rFonts w:cstheme="minorHAnsi"/>
              </w:rPr>
              <w:t>Ja/nee, korte toelichting:</w:t>
            </w:r>
          </w:p>
          <w:sdt>
            <w:sdtPr>
              <w:rPr>
                <w:rFonts w:cstheme="minorHAnsi"/>
                <w:b/>
                <w:bCs/>
              </w:rPr>
              <w:id w:val="-776098383"/>
              <w:placeholder>
                <w:docPart w:val="69FA219E09E346D0BA509E4FD72AC54D"/>
              </w:placeholder>
              <w:showingPlcHdr/>
            </w:sdtPr>
            <w:sdtEndPr/>
            <w:sdtContent>
              <w:p w14:paraId="0AA08E77" w14:textId="77777777" w:rsidR="00B322A3" w:rsidRDefault="00B322A3">
                <w:pPr>
                  <w:rPr>
                    <w:rFonts w:cstheme="minorHAnsi"/>
                  </w:rPr>
                </w:pPr>
                <w:r w:rsidRPr="001A0891">
                  <w:rPr>
                    <w:rStyle w:val="Tekstvantijdelijkeaanduiding"/>
                  </w:rPr>
                  <w:t>Klik of tik om tekst in te voeren.</w:t>
                </w:r>
              </w:p>
            </w:sdtContent>
          </w:sdt>
        </w:tc>
      </w:tr>
    </w:tbl>
    <w:p w14:paraId="4E56097C" w14:textId="77777777" w:rsidR="00B322A3" w:rsidRPr="00B322A3" w:rsidRDefault="00B322A3" w:rsidP="00B322A3"/>
    <w:p w14:paraId="55A449E4" w14:textId="77777777" w:rsidR="00BA10CB" w:rsidRPr="00BA10CB" w:rsidRDefault="00BA10CB" w:rsidP="00BA10CB"/>
    <w:sectPr w:rsidR="00BA10CB" w:rsidRPr="00BA10CB" w:rsidSect="00240CA3">
      <w:headerReference w:type="default" r:id="rId12"/>
      <w:footerReference w:type="default" r:id="rId13"/>
      <w:headerReference w:type="first" r:id="rId14"/>
      <w:footerReference w:type="first" r:id="rId15"/>
      <w:type w:val="continuous"/>
      <w:pgSz w:w="11906" w:h="16838"/>
      <w:pgMar w:top="1843" w:right="1417" w:bottom="1417" w:left="212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EDCFE" w14:textId="77777777" w:rsidR="00511B0C" w:rsidRDefault="00511B0C" w:rsidP="00F43396">
      <w:pPr>
        <w:spacing w:line="240" w:lineRule="auto"/>
      </w:pPr>
      <w:r>
        <w:separator/>
      </w:r>
    </w:p>
    <w:p w14:paraId="14A09DEB" w14:textId="77777777" w:rsidR="00511B0C" w:rsidRDefault="00511B0C"/>
    <w:p w14:paraId="70D70933" w14:textId="77777777" w:rsidR="00511B0C" w:rsidRDefault="00511B0C"/>
  </w:endnote>
  <w:endnote w:type="continuationSeparator" w:id="0">
    <w:p w14:paraId="10EC1A2B" w14:textId="77777777" w:rsidR="00511B0C" w:rsidRDefault="00511B0C" w:rsidP="00F43396">
      <w:pPr>
        <w:spacing w:line="240" w:lineRule="auto"/>
      </w:pPr>
      <w:r>
        <w:continuationSeparator/>
      </w:r>
    </w:p>
    <w:p w14:paraId="4CB4B07F" w14:textId="77777777" w:rsidR="00511B0C" w:rsidRDefault="00511B0C"/>
    <w:p w14:paraId="4AE3DFE9" w14:textId="77777777" w:rsidR="00511B0C" w:rsidRDefault="00511B0C"/>
  </w:endnote>
  <w:endnote w:type="continuationNotice" w:id="1">
    <w:p w14:paraId="7F68EBD3" w14:textId="77777777" w:rsidR="00511B0C" w:rsidRDefault="00511B0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28D7" w14:textId="720EF0C8" w:rsidR="0046272C" w:rsidRPr="007C2003" w:rsidRDefault="0046272C" w:rsidP="007C2003">
    <w:pPr>
      <w:rPr>
        <w:sz w:val="14"/>
        <w:szCs w:val="14"/>
      </w:rPr>
    </w:pPr>
    <w:r w:rsidRPr="007C2003">
      <w:rPr>
        <w:noProof/>
        <w:sz w:val="14"/>
        <w:szCs w:val="14"/>
      </w:rPr>
      <mc:AlternateContent>
        <mc:Choice Requires="wps">
          <w:drawing>
            <wp:anchor distT="0" distB="0" distL="114300" distR="114300" simplePos="0" relativeHeight="251658241" behindDoc="0" locked="0" layoutInCell="1" allowOverlap="1" wp14:anchorId="77715D78" wp14:editId="531BB955">
              <wp:simplePos x="0" y="0"/>
              <wp:positionH relativeFrom="column">
                <wp:posOffset>2667</wp:posOffset>
              </wp:positionH>
              <wp:positionV relativeFrom="paragraph">
                <wp:posOffset>-27356</wp:posOffset>
              </wp:positionV>
              <wp:extent cx="4166362" cy="45719"/>
              <wp:effectExtent l="0" t="0" r="0" b="0"/>
              <wp:wrapNone/>
              <wp:docPr id="6" name="Vrije vorm: vorm 6"/>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CA4E2EE" id="Vrije vorm: vorm 6" o:spid="_x0000_s1026" style="position:absolute;margin-left:.2pt;margin-top:-2.15pt;width:328.05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7C2003">
      <w:rPr>
        <w:noProof/>
        <w:sz w:val="14"/>
        <w:szCs w:val="14"/>
      </w:rPr>
      <mc:AlternateContent>
        <mc:Choice Requires="wps">
          <w:drawing>
            <wp:anchor distT="0" distB="0" distL="114300" distR="114300" simplePos="0" relativeHeight="251658240" behindDoc="0" locked="0" layoutInCell="1" allowOverlap="1" wp14:anchorId="69A1CBB7" wp14:editId="7F112383">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9B7B4F7" id="Vrije vorm: vorm 5" o:spid="_x0000_s1026" style="position:absolute;margin-left:332pt;margin-top:-2.2pt;width:87.2pt;height:11.3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7C2003" w:rsidRPr="007C2003">
      <w:rPr>
        <w:sz w:val="14"/>
        <w:szCs w:val="14"/>
      </w:rPr>
      <w:t xml:space="preserve">Gemeente Raalte </w:t>
    </w:r>
  </w:p>
  <w:p w14:paraId="4E5B845D" w14:textId="33983AA7" w:rsidR="00831A93" w:rsidRPr="0046272C" w:rsidRDefault="0022103A" w:rsidP="0046272C">
    <w:pPr>
      <w:pStyle w:val="Voettekst"/>
    </w:pPr>
    <w:r>
      <w:t>Deelnameverklaring</w:t>
    </w:r>
    <w:r w:rsidR="007C2003">
      <w:t xml:space="preserve"> Tender Franciscushof Zuid - Bosrijk</w:t>
    </w:r>
    <w:r w:rsidR="0046272C" w:rsidRPr="0046272C">
      <w:ptab w:relativeTo="margin" w:alignment="right" w:leader="none"/>
    </w:r>
    <w:r w:rsidR="0046272C" w:rsidRPr="0046272C">
      <w:t>pagina</w:t>
    </w:r>
    <w:r w:rsidR="0046272C" w:rsidRPr="00582707">
      <w:t xml:space="preserve"> </w:t>
    </w:r>
    <w:r w:rsidR="0046272C" w:rsidRPr="00582707">
      <w:fldChar w:fldCharType="begin"/>
    </w:r>
    <w:r w:rsidR="0046272C" w:rsidRPr="00582707">
      <w:instrText>PAGE  \* Arabic  \* MERGEFORMAT</w:instrText>
    </w:r>
    <w:r w:rsidR="0046272C" w:rsidRPr="00582707">
      <w:fldChar w:fldCharType="separate"/>
    </w:r>
    <w:r w:rsidR="0046272C">
      <w:t>1</w:t>
    </w:r>
    <w:r w:rsidR="0046272C" w:rsidRPr="00582707">
      <w:fldChar w:fldCharType="end"/>
    </w:r>
    <w:r w:rsidR="0046272C" w:rsidRPr="00582707">
      <w:t xml:space="preserve"> van </w:t>
    </w:r>
    <w:fldSimple w:instr="NUMPAGES  \* Arabic  \* MERGEFORMAT">
      <w:r w:rsidR="0046272C">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EED7" w14:textId="71950447" w:rsidR="00BD3EE2" w:rsidRDefault="00BD3EE2"/>
  <w:p w14:paraId="5EAE6E18" w14:textId="7CD1FBE5" w:rsidR="00BD3EE2" w:rsidRDefault="00F820A8">
    <w:r>
      <w:rPr>
        <w:noProof/>
      </w:rPr>
      <mc:AlternateContent>
        <mc:Choice Requires="wps">
          <w:drawing>
            <wp:anchor distT="0" distB="0" distL="114300" distR="114300" simplePos="0" relativeHeight="251658243" behindDoc="0" locked="0" layoutInCell="1" allowOverlap="1" wp14:anchorId="51008F48" wp14:editId="1EB973CF">
              <wp:simplePos x="0" y="0"/>
              <wp:positionH relativeFrom="page">
                <wp:align>left</wp:align>
              </wp:positionH>
              <wp:positionV relativeFrom="paragraph">
                <wp:posOffset>152400</wp:posOffset>
              </wp:positionV>
              <wp:extent cx="4593590" cy="533400"/>
              <wp:effectExtent l="0" t="0" r="35560" b="19050"/>
              <wp:wrapNone/>
              <wp:docPr id="2073172231" name="Vrije vorm: vorm 2073172231"/>
              <wp:cNvGraphicFramePr/>
              <a:graphic xmlns:a="http://schemas.openxmlformats.org/drawingml/2006/main">
                <a:graphicData uri="http://schemas.microsoft.com/office/word/2010/wordprocessingShape">
                  <wps:wsp>
                    <wps:cNvSpPr/>
                    <wps:spPr>
                      <a:xfrm>
                        <a:off x="0" y="0"/>
                        <a:ext cx="4593590" cy="533400"/>
                      </a:xfrm>
                      <a:custGeom>
                        <a:avLst/>
                        <a:gdLst>
                          <a:gd name="connsiteX0" fmla="*/ 4593946 w 4593946"/>
                          <a:gd name="connsiteY0" fmla="*/ 534010 h 534010"/>
                          <a:gd name="connsiteX1" fmla="*/ 0 w 4593946"/>
                          <a:gd name="connsiteY1" fmla="*/ 534010 h 534010"/>
                          <a:gd name="connsiteX2" fmla="*/ 0 w 4593946"/>
                          <a:gd name="connsiteY2" fmla="*/ 0 h 534010"/>
                          <a:gd name="connsiteX3" fmla="*/ 4418381 w 4593946"/>
                          <a:gd name="connsiteY3" fmla="*/ 0 h 534010"/>
                          <a:gd name="connsiteX4" fmla="*/ 4593946 w 4593946"/>
                          <a:gd name="connsiteY4" fmla="*/ 534010 h 534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93946" h="534010">
                            <a:moveTo>
                              <a:pt x="4593946" y="534010"/>
                            </a:moveTo>
                            <a:lnTo>
                              <a:pt x="0" y="534010"/>
                            </a:lnTo>
                            <a:lnTo>
                              <a:pt x="0" y="0"/>
                            </a:lnTo>
                            <a:lnTo>
                              <a:pt x="4418381" y="0"/>
                            </a:lnTo>
                            <a:lnTo>
                              <a:pt x="4593946" y="534010"/>
                            </a:lnTo>
                            <a:close/>
                          </a:path>
                        </a:pathLst>
                      </a:custGeom>
                      <a:solidFill>
                        <a:srgbClr val="0069BF"/>
                      </a:solidFill>
                      <a:ln>
                        <a:solidFill>
                          <a:srgbClr val="0069B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CAAE619" id="Vrije vorm: vorm 2073172231" o:spid="_x0000_s1026" style="position:absolute;margin-left:0;margin-top:12pt;width:361.7pt;height:42pt;z-index:251688960;visibility:visible;mso-wrap-style:square;mso-wrap-distance-left:9pt;mso-wrap-distance-top:0;mso-wrap-distance-right:9pt;mso-wrap-distance-bottom:0;mso-position-horizontal:left;mso-position-horizontal-relative:page;mso-position-vertical:absolute;mso-position-vertical-relative:text;v-text-anchor:middle" coordsize="4593946,5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" path="m4593946,534010l,534010,,,4418381,r175565,534010xe" fillcolor="#0069bf" strokecolor="#0069bf" strokeweight="1pt">
              <v:stroke joinstyle="miter"/>
              <v:path arrowok="t" o:connecttype="custom" o:connectlocs="4593590,533400;0,533400;0,0;4418039,0;4593590,533400" o:connectangles="0,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E8941" w14:textId="77777777" w:rsidR="00511B0C" w:rsidRDefault="00511B0C" w:rsidP="00F43396">
      <w:pPr>
        <w:spacing w:line="240" w:lineRule="auto"/>
      </w:pPr>
      <w:r>
        <w:separator/>
      </w:r>
    </w:p>
    <w:p w14:paraId="25545303" w14:textId="77777777" w:rsidR="00511B0C" w:rsidRDefault="00511B0C"/>
    <w:p w14:paraId="2F01701C" w14:textId="77777777" w:rsidR="00511B0C" w:rsidRDefault="00511B0C"/>
  </w:footnote>
  <w:footnote w:type="continuationSeparator" w:id="0">
    <w:p w14:paraId="7D1A3050" w14:textId="77777777" w:rsidR="00511B0C" w:rsidRDefault="00511B0C" w:rsidP="00F43396">
      <w:pPr>
        <w:spacing w:line="240" w:lineRule="auto"/>
      </w:pPr>
      <w:r>
        <w:continuationSeparator/>
      </w:r>
    </w:p>
    <w:p w14:paraId="70BC74E8" w14:textId="77777777" w:rsidR="00511B0C" w:rsidRDefault="00511B0C"/>
    <w:p w14:paraId="08DDCE43" w14:textId="77777777" w:rsidR="00511B0C" w:rsidRDefault="00511B0C"/>
  </w:footnote>
  <w:footnote w:type="continuationNotice" w:id="1">
    <w:p w14:paraId="3CF5BC5F" w14:textId="77777777" w:rsidR="00511B0C" w:rsidRDefault="00511B0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ED51" w14:textId="5B7CB686" w:rsidR="00BD3EE2" w:rsidRDefault="00F820A8" w:rsidP="00D17DB3">
    <w:pPr>
      <w:pStyle w:val="Koptekst"/>
      <w:jc w:val="right"/>
    </w:pPr>
    <w:r>
      <w:rPr>
        <w:noProof/>
      </w:rPr>
      <w:drawing>
        <wp:anchor distT="0" distB="0" distL="114300" distR="114300" simplePos="0" relativeHeight="251658242" behindDoc="1" locked="0" layoutInCell="1" allowOverlap="1" wp14:anchorId="5A73223F" wp14:editId="1583A6FD">
          <wp:simplePos x="0" y="0"/>
          <wp:positionH relativeFrom="column">
            <wp:posOffset>4457700</wp:posOffset>
          </wp:positionH>
          <wp:positionV relativeFrom="paragraph">
            <wp:posOffset>-328295</wp:posOffset>
          </wp:positionV>
          <wp:extent cx="1463040" cy="937735"/>
          <wp:effectExtent l="0" t="0" r="3810" b="0"/>
          <wp:wrapNone/>
          <wp:docPr id="935040178" name="Afbeelding 1" descr="Gemeente Raalte versnelt ruimtelijke ontwikkeling met nieuwe check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Raalte versnelt ruimtelijke ontwikkeling met nieuwe checklist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937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EF560" w14:textId="77777777" w:rsidR="008C766A" w:rsidRDefault="008C766A" w:rsidP="008C766A">
    <w:pPr>
      <w:pStyle w:val="Koptekst"/>
      <w:jc w:val="right"/>
    </w:pPr>
  </w:p>
  <w:p w14:paraId="72D812ED" w14:textId="77777777" w:rsidR="008C766A" w:rsidRDefault="008C766A">
    <w:pPr>
      <w:pStyle w:val="Koptekst"/>
    </w:pPr>
  </w:p>
  <w:p w14:paraId="665B10FF" w14:textId="77777777" w:rsidR="00BD3EE2" w:rsidRDefault="00BD3EE2"/>
  <w:p w14:paraId="4EA803FE" w14:textId="77777777" w:rsidR="00BD3EE2" w:rsidRDefault="00BD3E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2.45pt;height:22.45pt;visibility:visible" o:bullet="t">
        <v:imagedata r:id="rId1" o:title=""/>
      </v:shape>
    </w:pict>
  </w:numPicBullet>
  <w:abstractNum w:abstractNumId="0" w15:restartNumberingAfterBreak="0">
    <w:nsid w:val="1570150F"/>
    <w:multiLevelType w:val="hybridMultilevel"/>
    <w:tmpl w:val="DB7CD64E"/>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63C145E"/>
    <w:multiLevelType w:val="hybridMultilevel"/>
    <w:tmpl w:val="24A4230C"/>
    <w:lvl w:ilvl="0" w:tplc="24647BF0">
      <w:start w:val="1"/>
      <w:numFmt w:val="bullet"/>
      <w:lvlText w:val=""/>
      <w:lvlPicBulletId w:val="0"/>
      <w:lvlJc w:val="left"/>
      <w:pPr>
        <w:ind w:left="785" w:hanging="360"/>
      </w:pPr>
      <w:rPr>
        <w:rFonts w:ascii="Symbol" w:hAnsi="Symbol" w:hint="default"/>
        <w:color w:val="auto"/>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 w15:restartNumberingAfterBreak="0">
    <w:nsid w:val="26E13E38"/>
    <w:multiLevelType w:val="multilevel"/>
    <w:tmpl w:val="518A97AC"/>
    <w:lvl w:ilvl="0">
      <w:start w:val="1"/>
      <w:numFmt w:val="decimal"/>
      <w:pStyle w:val="Kop1"/>
      <w:lvlText w:val="%1"/>
      <w:lvlJc w:val="right"/>
      <w:pPr>
        <w:ind w:left="284" w:hanging="284"/>
      </w:pPr>
      <w:rPr>
        <w:rFonts w:hint="default"/>
      </w:rPr>
    </w:lvl>
    <w:lvl w:ilvl="1">
      <w:start w:val="1"/>
      <w:numFmt w:val="decimal"/>
      <w:pStyle w:val="Kop2"/>
      <w:lvlText w:val="%1.%2"/>
      <w:lvlJc w:val="right"/>
      <w:pPr>
        <w:ind w:left="284" w:hanging="284"/>
      </w:pPr>
      <w:rPr>
        <w:rFonts w:hint="default"/>
      </w:rPr>
    </w:lvl>
    <w:lvl w:ilvl="2">
      <w:start w:val="1"/>
      <w:numFmt w:val="decimal"/>
      <w:pStyle w:val="Kop3"/>
      <w:lvlText w:val="%1.%2.%3"/>
      <w:lvlJc w:val="right"/>
      <w:pPr>
        <w:ind w:left="284" w:hanging="284"/>
      </w:pPr>
    </w:lvl>
    <w:lvl w:ilvl="3">
      <w:start w:val="1"/>
      <w:numFmt w:val="decimal"/>
      <w:lvlText w:val="%1.%2.%3.%4"/>
      <w:lvlJc w:val="right"/>
      <w:pPr>
        <w:ind w:left="284" w:hanging="284"/>
      </w:pPr>
      <w:rPr>
        <w:rFonts w:hint="default"/>
      </w:rPr>
    </w:lvl>
    <w:lvl w:ilvl="4">
      <w:start w:val="1"/>
      <w:numFmt w:val="decimal"/>
      <w:pStyle w:val="Kop5"/>
      <w:lvlText w:val="%1.%2.%3.%4.%5"/>
      <w:lvlJc w:val="right"/>
      <w:pPr>
        <w:ind w:left="284" w:hanging="284"/>
      </w:pPr>
      <w:rPr>
        <w:rFonts w:hint="default"/>
      </w:rPr>
    </w:lvl>
    <w:lvl w:ilvl="5">
      <w:start w:val="1"/>
      <w:numFmt w:val="decimal"/>
      <w:pStyle w:val="Kop6"/>
      <w:lvlText w:val="%1.%2.%3.%4.%5.%6"/>
      <w:lvlJc w:val="right"/>
      <w:pPr>
        <w:ind w:left="284" w:hanging="284"/>
      </w:pPr>
      <w:rPr>
        <w:rFonts w:hint="default"/>
      </w:rPr>
    </w:lvl>
    <w:lvl w:ilvl="6">
      <w:start w:val="1"/>
      <w:numFmt w:val="decimal"/>
      <w:pStyle w:val="Kop7"/>
      <w:lvlText w:val="%1.%2.%3.%4.%5.%6.%7"/>
      <w:lvlJc w:val="right"/>
      <w:pPr>
        <w:ind w:left="284" w:hanging="284"/>
      </w:pPr>
      <w:rPr>
        <w:rFonts w:hint="default"/>
      </w:rPr>
    </w:lvl>
    <w:lvl w:ilvl="7">
      <w:start w:val="1"/>
      <w:numFmt w:val="decimal"/>
      <w:pStyle w:val="Kop8"/>
      <w:lvlText w:val="%1.%2.%3.%4.%5.%6.%7.%8"/>
      <w:lvlJc w:val="right"/>
      <w:pPr>
        <w:ind w:left="284" w:hanging="284"/>
      </w:pPr>
      <w:rPr>
        <w:rFonts w:hint="default"/>
      </w:rPr>
    </w:lvl>
    <w:lvl w:ilvl="8">
      <w:start w:val="1"/>
      <w:numFmt w:val="decimal"/>
      <w:pStyle w:val="Kop9"/>
      <w:lvlText w:val="%1.%2.%3.%4.%5.%6.%7.%8.%9"/>
      <w:lvlJc w:val="right"/>
      <w:pPr>
        <w:ind w:left="284" w:hanging="284"/>
      </w:pPr>
      <w:rPr>
        <w:rFonts w:hint="default"/>
      </w:rPr>
    </w:lvl>
  </w:abstractNum>
  <w:abstractNum w:abstractNumId="3" w15:restartNumberingAfterBreak="0">
    <w:nsid w:val="27760C9F"/>
    <w:multiLevelType w:val="hybridMultilevel"/>
    <w:tmpl w:val="ABC08FE0"/>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3C394E"/>
    <w:multiLevelType w:val="hybridMultilevel"/>
    <w:tmpl w:val="24B0FDB2"/>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6" w15:restartNumberingAfterBreak="0">
    <w:nsid w:val="30683F3D"/>
    <w:multiLevelType w:val="hybridMultilevel"/>
    <w:tmpl w:val="1BDE7302"/>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CE6911"/>
    <w:multiLevelType w:val="hybridMultilevel"/>
    <w:tmpl w:val="10747B5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3E69C4"/>
    <w:multiLevelType w:val="hybridMultilevel"/>
    <w:tmpl w:val="BFB05D52"/>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BD69AE"/>
    <w:multiLevelType w:val="hybridMultilevel"/>
    <w:tmpl w:val="007E33F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553A56"/>
    <w:multiLevelType w:val="hybridMultilevel"/>
    <w:tmpl w:val="DB92F152"/>
    <w:lvl w:ilvl="0" w:tplc="9A6A819C">
      <w:start w:val="1"/>
      <w:numFmt w:val="bullet"/>
      <w:pStyle w:val="Lijstalinea"/>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D5C7AB2"/>
    <w:multiLevelType w:val="hybridMultilevel"/>
    <w:tmpl w:val="4CBE69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cs="Times New Roman"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14" w15:restartNumberingAfterBreak="0">
    <w:nsid w:val="668728EA"/>
    <w:multiLevelType w:val="hybridMultilevel"/>
    <w:tmpl w:val="A5F640A2"/>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69AF2EE6"/>
    <w:multiLevelType w:val="hybridMultilevel"/>
    <w:tmpl w:val="C4184D28"/>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7" w15:restartNumberingAfterBreak="0">
    <w:nsid w:val="7631003A"/>
    <w:multiLevelType w:val="hybridMultilevel"/>
    <w:tmpl w:val="B3BE0A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77E74DB"/>
    <w:multiLevelType w:val="hybridMultilevel"/>
    <w:tmpl w:val="7A8A98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9B01D62"/>
    <w:multiLevelType w:val="hybridMultilevel"/>
    <w:tmpl w:val="C1C6537A"/>
    <w:lvl w:ilvl="0" w:tplc="24647BF0">
      <w:start w:val="1"/>
      <w:numFmt w:val="bullet"/>
      <w:lvlText w:val=""/>
      <w:lvlPicBulletId w:val="0"/>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80112342">
    <w:abstractNumId w:val="2"/>
  </w:num>
  <w:num w:numId="2" w16cid:durableId="801507270">
    <w:abstractNumId w:val="11"/>
  </w:num>
  <w:num w:numId="3" w16cid:durableId="105926897">
    <w:abstractNumId w:val="16"/>
  </w:num>
  <w:num w:numId="4" w16cid:durableId="1215507956">
    <w:abstractNumId w:val="5"/>
  </w:num>
  <w:num w:numId="5" w16cid:durableId="288321338">
    <w:abstractNumId w:val="20"/>
  </w:num>
  <w:num w:numId="6" w16cid:durableId="2109350304">
    <w:abstractNumId w:val="17"/>
  </w:num>
  <w:num w:numId="7" w16cid:durableId="1257209082">
    <w:abstractNumId w:val="13"/>
  </w:num>
  <w:num w:numId="8" w16cid:durableId="1174035542">
    <w:abstractNumId w:val="10"/>
  </w:num>
  <w:num w:numId="9" w16cid:durableId="1191841254">
    <w:abstractNumId w:val="14"/>
  </w:num>
  <w:num w:numId="10" w16cid:durableId="134031024">
    <w:abstractNumId w:val="0"/>
  </w:num>
  <w:num w:numId="11" w16cid:durableId="1897277513">
    <w:abstractNumId w:val="1"/>
  </w:num>
  <w:num w:numId="12" w16cid:durableId="972828533">
    <w:abstractNumId w:val="15"/>
  </w:num>
  <w:num w:numId="13" w16cid:durableId="623998358">
    <w:abstractNumId w:val="9"/>
  </w:num>
  <w:num w:numId="14" w16cid:durableId="2090733946">
    <w:abstractNumId w:val="12"/>
  </w:num>
  <w:num w:numId="15" w16cid:durableId="746926317">
    <w:abstractNumId w:val="6"/>
  </w:num>
  <w:num w:numId="16" w16cid:durableId="1233584315">
    <w:abstractNumId w:val="7"/>
  </w:num>
  <w:num w:numId="17" w16cid:durableId="1548839023">
    <w:abstractNumId w:val="8"/>
  </w:num>
  <w:num w:numId="18" w16cid:durableId="676347006">
    <w:abstractNumId w:val="19"/>
  </w:num>
  <w:num w:numId="19" w16cid:durableId="392779168">
    <w:abstractNumId w:val="3"/>
  </w:num>
  <w:num w:numId="20" w16cid:durableId="1104157240">
    <w:abstractNumId w:val="4"/>
  </w:num>
  <w:num w:numId="21" w16cid:durableId="45223746">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1E4"/>
    <w:rsid w:val="00005DF6"/>
    <w:rsid w:val="00007A9B"/>
    <w:rsid w:val="0002552F"/>
    <w:rsid w:val="00043313"/>
    <w:rsid w:val="00045A66"/>
    <w:rsid w:val="00053861"/>
    <w:rsid w:val="00053BC9"/>
    <w:rsid w:val="000613C1"/>
    <w:rsid w:val="0006298E"/>
    <w:rsid w:val="000651E4"/>
    <w:rsid w:val="000729E1"/>
    <w:rsid w:val="00074967"/>
    <w:rsid w:val="00081B31"/>
    <w:rsid w:val="000903EE"/>
    <w:rsid w:val="00091C18"/>
    <w:rsid w:val="000973B9"/>
    <w:rsid w:val="000A0847"/>
    <w:rsid w:val="000B5A98"/>
    <w:rsid w:val="000C23BF"/>
    <w:rsid w:val="000C6974"/>
    <w:rsid w:val="000E4C94"/>
    <w:rsid w:val="000E5A26"/>
    <w:rsid w:val="000F5822"/>
    <w:rsid w:val="0010368F"/>
    <w:rsid w:val="00110C75"/>
    <w:rsid w:val="00115D0A"/>
    <w:rsid w:val="00117B22"/>
    <w:rsid w:val="00117F97"/>
    <w:rsid w:val="00120374"/>
    <w:rsid w:val="0012258B"/>
    <w:rsid w:val="00137EFA"/>
    <w:rsid w:val="00146D4B"/>
    <w:rsid w:val="00153171"/>
    <w:rsid w:val="00154322"/>
    <w:rsid w:val="0015627E"/>
    <w:rsid w:val="001636C0"/>
    <w:rsid w:val="00167545"/>
    <w:rsid w:val="00170010"/>
    <w:rsid w:val="00183AEC"/>
    <w:rsid w:val="00185C01"/>
    <w:rsid w:val="00186040"/>
    <w:rsid w:val="00192F5C"/>
    <w:rsid w:val="001953DD"/>
    <w:rsid w:val="00195A00"/>
    <w:rsid w:val="001A0198"/>
    <w:rsid w:val="001A070C"/>
    <w:rsid w:val="001A22AE"/>
    <w:rsid w:val="001B3F53"/>
    <w:rsid w:val="001B41DA"/>
    <w:rsid w:val="001B732D"/>
    <w:rsid w:val="001C6B64"/>
    <w:rsid w:val="001C6E66"/>
    <w:rsid w:val="001D30CC"/>
    <w:rsid w:val="001D59E9"/>
    <w:rsid w:val="002042F8"/>
    <w:rsid w:val="002111EE"/>
    <w:rsid w:val="00212337"/>
    <w:rsid w:val="002131BD"/>
    <w:rsid w:val="002147B6"/>
    <w:rsid w:val="00220ADD"/>
    <w:rsid w:val="0022103A"/>
    <w:rsid w:val="00221EFB"/>
    <w:rsid w:val="00222E86"/>
    <w:rsid w:val="00227633"/>
    <w:rsid w:val="00232B52"/>
    <w:rsid w:val="00240CA3"/>
    <w:rsid w:val="0024242D"/>
    <w:rsid w:val="002463ED"/>
    <w:rsid w:val="00247B22"/>
    <w:rsid w:val="002567AF"/>
    <w:rsid w:val="00257281"/>
    <w:rsid w:val="00262EC5"/>
    <w:rsid w:val="00264D3D"/>
    <w:rsid w:val="00266AF1"/>
    <w:rsid w:val="0027062F"/>
    <w:rsid w:val="00280890"/>
    <w:rsid w:val="00293A3E"/>
    <w:rsid w:val="002B33CE"/>
    <w:rsid w:val="002B7459"/>
    <w:rsid w:val="002D0329"/>
    <w:rsid w:val="002E47F2"/>
    <w:rsid w:val="002F06FD"/>
    <w:rsid w:val="00301C76"/>
    <w:rsid w:val="003022B8"/>
    <w:rsid w:val="003024A0"/>
    <w:rsid w:val="00304556"/>
    <w:rsid w:val="00304E1B"/>
    <w:rsid w:val="00306FC4"/>
    <w:rsid w:val="003147A0"/>
    <w:rsid w:val="00317799"/>
    <w:rsid w:val="0033034E"/>
    <w:rsid w:val="0033439A"/>
    <w:rsid w:val="00335AE5"/>
    <w:rsid w:val="003429BA"/>
    <w:rsid w:val="00345BDF"/>
    <w:rsid w:val="003568D5"/>
    <w:rsid w:val="00361C7B"/>
    <w:rsid w:val="00361DDA"/>
    <w:rsid w:val="00377A54"/>
    <w:rsid w:val="00380A86"/>
    <w:rsid w:val="0038285D"/>
    <w:rsid w:val="00382B7D"/>
    <w:rsid w:val="00391CB9"/>
    <w:rsid w:val="003936EB"/>
    <w:rsid w:val="003A0D45"/>
    <w:rsid w:val="003A4027"/>
    <w:rsid w:val="003A44C8"/>
    <w:rsid w:val="003A6594"/>
    <w:rsid w:val="003B1F99"/>
    <w:rsid w:val="003B5658"/>
    <w:rsid w:val="003B7B67"/>
    <w:rsid w:val="003E1A34"/>
    <w:rsid w:val="003E7938"/>
    <w:rsid w:val="003F7824"/>
    <w:rsid w:val="00400F5C"/>
    <w:rsid w:val="0040681B"/>
    <w:rsid w:val="00441735"/>
    <w:rsid w:val="004558EC"/>
    <w:rsid w:val="0046009C"/>
    <w:rsid w:val="0046272C"/>
    <w:rsid w:val="004631F1"/>
    <w:rsid w:val="00470372"/>
    <w:rsid w:val="00473B9B"/>
    <w:rsid w:val="00476795"/>
    <w:rsid w:val="00480CB8"/>
    <w:rsid w:val="00481AA6"/>
    <w:rsid w:val="00484657"/>
    <w:rsid w:val="00485D99"/>
    <w:rsid w:val="004A3B3D"/>
    <w:rsid w:val="004B09C4"/>
    <w:rsid w:val="004B0F19"/>
    <w:rsid w:val="004B1D75"/>
    <w:rsid w:val="004B2A72"/>
    <w:rsid w:val="004B318E"/>
    <w:rsid w:val="004B495B"/>
    <w:rsid w:val="004B6F34"/>
    <w:rsid w:val="004C4EEB"/>
    <w:rsid w:val="004C7582"/>
    <w:rsid w:val="004D5925"/>
    <w:rsid w:val="004E3E2D"/>
    <w:rsid w:val="004E5D99"/>
    <w:rsid w:val="004E602A"/>
    <w:rsid w:val="0050240B"/>
    <w:rsid w:val="00511B0C"/>
    <w:rsid w:val="005130D9"/>
    <w:rsid w:val="0051423F"/>
    <w:rsid w:val="00526DB8"/>
    <w:rsid w:val="00551DF0"/>
    <w:rsid w:val="00552E2E"/>
    <w:rsid w:val="005620D1"/>
    <w:rsid w:val="0056402C"/>
    <w:rsid w:val="00582707"/>
    <w:rsid w:val="0058586C"/>
    <w:rsid w:val="00585F69"/>
    <w:rsid w:val="005867C1"/>
    <w:rsid w:val="005875DA"/>
    <w:rsid w:val="00594870"/>
    <w:rsid w:val="0059706C"/>
    <w:rsid w:val="005A0B69"/>
    <w:rsid w:val="005A1519"/>
    <w:rsid w:val="005A70EC"/>
    <w:rsid w:val="005B0C11"/>
    <w:rsid w:val="005B64FC"/>
    <w:rsid w:val="005C3AA0"/>
    <w:rsid w:val="005D3112"/>
    <w:rsid w:val="005D5BFE"/>
    <w:rsid w:val="005F6BA8"/>
    <w:rsid w:val="005F7788"/>
    <w:rsid w:val="006079FE"/>
    <w:rsid w:val="00611321"/>
    <w:rsid w:val="00611663"/>
    <w:rsid w:val="00614D6C"/>
    <w:rsid w:val="006205DB"/>
    <w:rsid w:val="00623CC3"/>
    <w:rsid w:val="00625C0B"/>
    <w:rsid w:val="006337D7"/>
    <w:rsid w:val="0063682D"/>
    <w:rsid w:val="00642937"/>
    <w:rsid w:val="00655F60"/>
    <w:rsid w:val="00660165"/>
    <w:rsid w:val="0067617B"/>
    <w:rsid w:val="00692CF3"/>
    <w:rsid w:val="006B165C"/>
    <w:rsid w:val="006B3C6C"/>
    <w:rsid w:val="006D4B79"/>
    <w:rsid w:val="006D5BD2"/>
    <w:rsid w:val="006E79C5"/>
    <w:rsid w:val="006F277B"/>
    <w:rsid w:val="007040CA"/>
    <w:rsid w:val="00713A05"/>
    <w:rsid w:val="00747153"/>
    <w:rsid w:val="007570FB"/>
    <w:rsid w:val="00762CF7"/>
    <w:rsid w:val="0077217F"/>
    <w:rsid w:val="0077335F"/>
    <w:rsid w:val="0078250F"/>
    <w:rsid w:val="007847FD"/>
    <w:rsid w:val="007916B8"/>
    <w:rsid w:val="007A5473"/>
    <w:rsid w:val="007A56E9"/>
    <w:rsid w:val="007A61C9"/>
    <w:rsid w:val="007B1C01"/>
    <w:rsid w:val="007C2003"/>
    <w:rsid w:val="007D03F4"/>
    <w:rsid w:val="007D51BD"/>
    <w:rsid w:val="007D5D5A"/>
    <w:rsid w:val="007E7FFB"/>
    <w:rsid w:val="007F38DE"/>
    <w:rsid w:val="007F5C47"/>
    <w:rsid w:val="007F69F0"/>
    <w:rsid w:val="007F6BC5"/>
    <w:rsid w:val="007F6BC6"/>
    <w:rsid w:val="00806BD0"/>
    <w:rsid w:val="00811CBC"/>
    <w:rsid w:val="00831A93"/>
    <w:rsid w:val="00837DF6"/>
    <w:rsid w:val="0084081B"/>
    <w:rsid w:val="00847B53"/>
    <w:rsid w:val="0085206A"/>
    <w:rsid w:val="00856C4A"/>
    <w:rsid w:val="00856EF5"/>
    <w:rsid w:val="00860797"/>
    <w:rsid w:val="0086276B"/>
    <w:rsid w:val="00866C14"/>
    <w:rsid w:val="008702E2"/>
    <w:rsid w:val="00871453"/>
    <w:rsid w:val="00877558"/>
    <w:rsid w:val="008870AC"/>
    <w:rsid w:val="008A11F9"/>
    <w:rsid w:val="008A353C"/>
    <w:rsid w:val="008B3520"/>
    <w:rsid w:val="008B3962"/>
    <w:rsid w:val="008C0D37"/>
    <w:rsid w:val="008C4164"/>
    <w:rsid w:val="008C766A"/>
    <w:rsid w:val="008D3852"/>
    <w:rsid w:val="008D791A"/>
    <w:rsid w:val="008E4F4D"/>
    <w:rsid w:val="008F5D62"/>
    <w:rsid w:val="00904655"/>
    <w:rsid w:val="00905520"/>
    <w:rsid w:val="00913828"/>
    <w:rsid w:val="00921A2E"/>
    <w:rsid w:val="009225CF"/>
    <w:rsid w:val="00924C57"/>
    <w:rsid w:val="00933D62"/>
    <w:rsid w:val="009421BA"/>
    <w:rsid w:val="009436B5"/>
    <w:rsid w:val="009577E3"/>
    <w:rsid w:val="00962FF4"/>
    <w:rsid w:val="00975EFB"/>
    <w:rsid w:val="009A01C4"/>
    <w:rsid w:val="009A2F7A"/>
    <w:rsid w:val="009A37E2"/>
    <w:rsid w:val="009A5B0A"/>
    <w:rsid w:val="009B5087"/>
    <w:rsid w:val="009C044B"/>
    <w:rsid w:val="009C1E79"/>
    <w:rsid w:val="009C1EA2"/>
    <w:rsid w:val="009C445B"/>
    <w:rsid w:val="009C7C15"/>
    <w:rsid w:val="009D2ED7"/>
    <w:rsid w:val="009E73C4"/>
    <w:rsid w:val="009E7676"/>
    <w:rsid w:val="00A05736"/>
    <w:rsid w:val="00A06C81"/>
    <w:rsid w:val="00A11C1A"/>
    <w:rsid w:val="00A16C20"/>
    <w:rsid w:val="00A32B84"/>
    <w:rsid w:val="00A34D04"/>
    <w:rsid w:val="00A557DC"/>
    <w:rsid w:val="00A56C24"/>
    <w:rsid w:val="00A56E0E"/>
    <w:rsid w:val="00A62693"/>
    <w:rsid w:val="00A6709C"/>
    <w:rsid w:val="00A75473"/>
    <w:rsid w:val="00A75729"/>
    <w:rsid w:val="00A849BB"/>
    <w:rsid w:val="00A96744"/>
    <w:rsid w:val="00AA2951"/>
    <w:rsid w:val="00AA3220"/>
    <w:rsid w:val="00AA5BEB"/>
    <w:rsid w:val="00AC30A2"/>
    <w:rsid w:val="00AC4FD5"/>
    <w:rsid w:val="00AD0B30"/>
    <w:rsid w:val="00AE0D92"/>
    <w:rsid w:val="00AE4819"/>
    <w:rsid w:val="00B00259"/>
    <w:rsid w:val="00B068C9"/>
    <w:rsid w:val="00B10F88"/>
    <w:rsid w:val="00B27E14"/>
    <w:rsid w:val="00B322A3"/>
    <w:rsid w:val="00B332C6"/>
    <w:rsid w:val="00B50414"/>
    <w:rsid w:val="00B56C1E"/>
    <w:rsid w:val="00B609C2"/>
    <w:rsid w:val="00B6565B"/>
    <w:rsid w:val="00B75AEC"/>
    <w:rsid w:val="00B77292"/>
    <w:rsid w:val="00B81944"/>
    <w:rsid w:val="00B83963"/>
    <w:rsid w:val="00B8631B"/>
    <w:rsid w:val="00B8797F"/>
    <w:rsid w:val="00B93C6C"/>
    <w:rsid w:val="00BA10CB"/>
    <w:rsid w:val="00BA39B2"/>
    <w:rsid w:val="00BB02FD"/>
    <w:rsid w:val="00BB03E5"/>
    <w:rsid w:val="00BB2401"/>
    <w:rsid w:val="00BC3EDC"/>
    <w:rsid w:val="00BD3EE2"/>
    <w:rsid w:val="00BE0CF1"/>
    <w:rsid w:val="00C00293"/>
    <w:rsid w:val="00C021DF"/>
    <w:rsid w:val="00C07E69"/>
    <w:rsid w:val="00C101FF"/>
    <w:rsid w:val="00C102E1"/>
    <w:rsid w:val="00C13435"/>
    <w:rsid w:val="00C140BB"/>
    <w:rsid w:val="00C17364"/>
    <w:rsid w:val="00C27AAA"/>
    <w:rsid w:val="00C40E9E"/>
    <w:rsid w:val="00C417AF"/>
    <w:rsid w:val="00C46CDA"/>
    <w:rsid w:val="00C82ADB"/>
    <w:rsid w:val="00C90DFA"/>
    <w:rsid w:val="00C92CEA"/>
    <w:rsid w:val="00CA0893"/>
    <w:rsid w:val="00CA1766"/>
    <w:rsid w:val="00CB7B0B"/>
    <w:rsid w:val="00CC0F6E"/>
    <w:rsid w:val="00CC2EDF"/>
    <w:rsid w:val="00CC6A05"/>
    <w:rsid w:val="00CC6FB5"/>
    <w:rsid w:val="00CE5AAE"/>
    <w:rsid w:val="00D07D6D"/>
    <w:rsid w:val="00D1624A"/>
    <w:rsid w:val="00D17DB3"/>
    <w:rsid w:val="00D24FBB"/>
    <w:rsid w:val="00D3057B"/>
    <w:rsid w:val="00D32211"/>
    <w:rsid w:val="00D34A8C"/>
    <w:rsid w:val="00D43573"/>
    <w:rsid w:val="00D50E82"/>
    <w:rsid w:val="00D52811"/>
    <w:rsid w:val="00D63554"/>
    <w:rsid w:val="00D704EC"/>
    <w:rsid w:val="00D74439"/>
    <w:rsid w:val="00D87718"/>
    <w:rsid w:val="00D87A23"/>
    <w:rsid w:val="00D930F4"/>
    <w:rsid w:val="00D94920"/>
    <w:rsid w:val="00D962AC"/>
    <w:rsid w:val="00DA6642"/>
    <w:rsid w:val="00DB4A9D"/>
    <w:rsid w:val="00DD08C8"/>
    <w:rsid w:val="00DD50A3"/>
    <w:rsid w:val="00DE042D"/>
    <w:rsid w:val="00DE2EF3"/>
    <w:rsid w:val="00DF3B3B"/>
    <w:rsid w:val="00E010FD"/>
    <w:rsid w:val="00E063F5"/>
    <w:rsid w:val="00E06881"/>
    <w:rsid w:val="00E06DC2"/>
    <w:rsid w:val="00E15AD0"/>
    <w:rsid w:val="00E161F4"/>
    <w:rsid w:val="00E17C2C"/>
    <w:rsid w:val="00E223E8"/>
    <w:rsid w:val="00E35452"/>
    <w:rsid w:val="00E40026"/>
    <w:rsid w:val="00E40CE8"/>
    <w:rsid w:val="00E42998"/>
    <w:rsid w:val="00E52286"/>
    <w:rsid w:val="00E54A3D"/>
    <w:rsid w:val="00E634F1"/>
    <w:rsid w:val="00E764D7"/>
    <w:rsid w:val="00E81D71"/>
    <w:rsid w:val="00E85A80"/>
    <w:rsid w:val="00E916D4"/>
    <w:rsid w:val="00E9420D"/>
    <w:rsid w:val="00E97B3D"/>
    <w:rsid w:val="00EA4C23"/>
    <w:rsid w:val="00EA7DC7"/>
    <w:rsid w:val="00EB40F0"/>
    <w:rsid w:val="00EC0872"/>
    <w:rsid w:val="00EC7A46"/>
    <w:rsid w:val="00EF39FA"/>
    <w:rsid w:val="00F012A2"/>
    <w:rsid w:val="00F01F9A"/>
    <w:rsid w:val="00F028DA"/>
    <w:rsid w:val="00F16A9A"/>
    <w:rsid w:val="00F26289"/>
    <w:rsid w:val="00F36E22"/>
    <w:rsid w:val="00F40C29"/>
    <w:rsid w:val="00F42D00"/>
    <w:rsid w:val="00F43396"/>
    <w:rsid w:val="00F43C52"/>
    <w:rsid w:val="00F453F9"/>
    <w:rsid w:val="00F46D48"/>
    <w:rsid w:val="00F46DC8"/>
    <w:rsid w:val="00F53B3D"/>
    <w:rsid w:val="00F571B7"/>
    <w:rsid w:val="00F71266"/>
    <w:rsid w:val="00F71690"/>
    <w:rsid w:val="00F749B2"/>
    <w:rsid w:val="00F74DAE"/>
    <w:rsid w:val="00F820A8"/>
    <w:rsid w:val="00F8723E"/>
    <w:rsid w:val="00FA09E8"/>
    <w:rsid w:val="00FA0B21"/>
    <w:rsid w:val="00FB4067"/>
    <w:rsid w:val="00FB61EF"/>
    <w:rsid w:val="00FC10C7"/>
    <w:rsid w:val="00FC2479"/>
    <w:rsid w:val="00FC61E4"/>
    <w:rsid w:val="00FD5191"/>
    <w:rsid w:val="00FD7F0C"/>
    <w:rsid w:val="00FE1449"/>
    <w:rsid w:val="00FE38E1"/>
    <w:rsid w:val="00FE56EE"/>
    <w:rsid w:val="00FE611B"/>
    <w:rsid w:val="00FF25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625F645"/>
  <w15:chartTrackingRefBased/>
  <w15:docId w15:val="{FF8D8403-2FAC-4935-9090-D30650CA4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7E69"/>
    <w:pPr>
      <w:spacing w:before="120" w:after="0" w:line="288" w:lineRule="auto"/>
    </w:pPr>
    <w:rPr>
      <w:sz w:val="18"/>
    </w:rPr>
  </w:style>
  <w:style w:type="paragraph" w:styleId="Kop1">
    <w:name w:val="heading 1"/>
    <w:basedOn w:val="Standaard"/>
    <w:next w:val="Standaard"/>
    <w:link w:val="Kop1Char"/>
    <w:uiPriority w:val="9"/>
    <w:qFormat/>
    <w:rsid w:val="007C2003"/>
    <w:pPr>
      <w:keepNext/>
      <w:keepLines/>
      <w:pageBreakBefore/>
      <w:numPr>
        <w:numId w:val="1"/>
      </w:numPr>
      <w:spacing w:before="240"/>
      <w:ind w:left="0"/>
      <w:outlineLvl w:val="0"/>
    </w:pPr>
    <w:rPr>
      <w:rFonts w:asciiTheme="majorHAnsi" w:eastAsiaTheme="majorEastAsia" w:hAnsiTheme="majorHAnsi" w:cstheme="majorBidi"/>
      <w:color w:val="0069BF"/>
      <w:sz w:val="28"/>
      <w:szCs w:val="32"/>
    </w:rPr>
  </w:style>
  <w:style w:type="paragraph" w:styleId="Kop2">
    <w:name w:val="heading 2"/>
    <w:basedOn w:val="Standaard"/>
    <w:next w:val="Standaard"/>
    <w:link w:val="Kop2Char"/>
    <w:uiPriority w:val="9"/>
    <w:unhideWhenUsed/>
    <w:qFormat/>
    <w:rsid w:val="005B64FC"/>
    <w:pPr>
      <w:keepNext/>
      <w:keepLines/>
      <w:numPr>
        <w:ilvl w:val="1"/>
        <w:numId w:val="1"/>
      </w:numPr>
      <w:spacing w:before="240"/>
      <w:ind w:left="0"/>
      <w:outlineLvl w:val="1"/>
    </w:pPr>
    <w:rPr>
      <w:rFonts w:asciiTheme="majorHAnsi" w:eastAsiaTheme="majorEastAsia" w:hAnsiTheme="majorHAnsi" w:cstheme="majorBidi"/>
      <w:color w:val="0069BF"/>
      <w:sz w:val="24"/>
      <w:szCs w:val="26"/>
    </w:rPr>
  </w:style>
  <w:style w:type="paragraph" w:styleId="Kop3">
    <w:name w:val="heading 3"/>
    <w:basedOn w:val="Standaard"/>
    <w:next w:val="Standaard"/>
    <w:link w:val="Kop3Char"/>
    <w:uiPriority w:val="9"/>
    <w:unhideWhenUsed/>
    <w:qFormat/>
    <w:rsid w:val="005B64FC"/>
    <w:pPr>
      <w:keepNext/>
      <w:keepLines/>
      <w:numPr>
        <w:ilvl w:val="2"/>
        <w:numId w:val="1"/>
      </w:numPr>
      <w:ind w:left="0"/>
      <w:outlineLvl w:val="2"/>
    </w:pPr>
    <w:rPr>
      <w:rFonts w:asciiTheme="majorHAnsi" w:eastAsiaTheme="majorEastAsia" w:hAnsiTheme="majorHAnsi" w:cstheme="majorBidi"/>
      <w:color w:val="0069BF"/>
      <w:sz w:val="20"/>
      <w:szCs w:val="24"/>
    </w:rPr>
  </w:style>
  <w:style w:type="paragraph" w:styleId="Kop4">
    <w:name w:val="heading 4"/>
    <w:basedOn w:val="Standaard"/>
    <w:next w:val="Standaard"/>
    <w:link w:val="Kop4Char"/>
    <w:uiPriority w:val="9"/>
    <w:unhideWhenUsed/>
    <w:qFormat/>
    <w:rsid w:val="00B75AEC"/>
    <w:pPr>
      <w:keepNext/>
      <w:keepLines/>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unhideWhenUsed/>
    <w:qFormat/>
    <w:rsid w:val="005B64FC"/>
    <w:pPr>
      <w:keepNext/>
      <w:keepLines/>
      <w:numPr>
        <w:ilvl w:val="4"/>
        <w:numId w:val="1"/>
      </w:numPr>
      <w:spacing w:before="40"/>
      <w:outlineLvl w:val="4"/>
    </w:pPr>
    <w:rPr>
      <w:rFonts w:asciiTheme="majorHAnsi" w:eastAsiaTheme="majorEastAsia" w:hAnsiTheme="majorHAnsi" w:cstheme="majorBidi"/>
      <w:color w:val="0069BF"/>
    </w:rPr>
  </w:style>
  <w:style w:type="paragraph" w:styleId="Kop6">
    <w:name w:val="heading 6"/>
    <w:basedOn w:val="Standaard"/>
    <w:next w:val="Standaard"/>
    <w:link w:val="Kop6Char"/>
    <w:uiPriority w:val="9"/>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2003"/>
    <w:rPr>
      <w:rFonts w:asciiTheme="majorHAnsi" w:eastAsiaTheme="majorEastAsia" w:hAnsiTheme="majorHAnsi" w:cstheme="majorBidi"/>
      <w:color w:val="0069BF"/>
      <w:sz w:val="28"/>
      <w:szCs w:val="32"/>
    </w:rPr>
  </w:style>
  <w:style w:type="character" w:customStyle="1" w:styleId="Kop2Char">
    <w:name w:val="Kop 2 Char"/>
    <w:basedOn w:val="Standaardalinea-lettertype"/>
    <w:link w:val="Kop2"/>
    <w:uiPriority w:val="9"/>
    <w:rsid w:val="005B64FC"/>
    <w:rPr>
      <w:rFonts w:asciiTheme="majorHAnsi" w:eastAsiaTheme="majorEastAsia" w:hAnsiTheme="majorHAnsi" w:cstheme="majorBidi"/>
      <w:color w:val="0069BF"/>
      <w:sz w:val="24"/>
      <w:szCs w:val="26"/>
    </w:rPr>
  </w:style>
  <w:style w:type="character" w:customStyle="1" w:styleId="Kop3Char">
    <w:name w:val="Kop 3 Char"/>
    <w:basedOn w:val="Standaardalinea-lettertype"/>
    <w:link w:val="Kop3"/>
    <w:uiPriority w:val="9"/>
    <w:rsid w:val="005B64FC"/>
    <w:rPr>
      <w:rFonts w:asciiTheme="majorHAnsi" w:eastAsiaTheme="majorEastAsia" w:hAnsiTheme="majorHAnsi" w:cstheme="majorBidi"/>
      <w:color w:val="0069BF"/>
      <w:sz w:val="20"/>
      <w:szCs w:val="24"/>
    </w:rPr>
  </w:style>
  <w:style w:type="character" w:customStyle="1" w:styleId="Kop4Char">
    <w:name w:val="Kop 4 Char"/>
    <w:basedOn w:val="Standaardalinea-lettertype"/>
    <w:link w:val="Kop4"/>
    <w:uiPriority w:val="9"/>
    <w:rsid w:val="001C6E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46272C"/>
    <w:pPr>
      <w:tabs>
        <w:tab w:val="center" w:pos="4536"/>
        <w:tab w:val="right" w:pos="9072"/>
      </w:tabs>
      <w:spacing w:line="240" w:lineRule="auto"/>
    </w:pPr>
    <w:rPr>
      <w:sz w:val="14"/>
    </w:rPr>
  </w:style>
  <w:style w:type="character" w:customStyle="1" w:styleId="KoptekstChar">
    <w:name w:val="Koptekst Char"/>
    <w:basedOn w:val="Standaardalinea-lettertype"/>
    <w:link w:val="Koptekst"/>
    <w:uiPriority w:val="99"/>
    <w:rsid w:val="0046272C"/>
    <w:rPr>
      <w:sz w:val="14"/>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rsid w:val="005B64FC"/>
    <w:rPr>
      <w:rFonts w:asciiTheme="majorHAnsi" w:eastAsiaTheme="majorEastAsia" w:hAnsiTheme="majorHAnsi" w:cstheme="majorBidi"/>
      <w:color w:val="0069BF"/>
      <w:sz w:val="18"/>
    </w:rPr>
  </w:style>
  <w:style w:type="character" w:customStyle="1" w:styleId="Kop6Char">
    <w:name w:val="Kop 6 Char"/>
    <w:basedOn w:val="Standaardalinea-lettertype"/>
    <w:link w:val="Kop6"/>
    <w:uiPriority w:val="9"/>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
    <w:basedOn w:val="Standaard"/>
    <w:link w:val="LijstalineaChar"/>
    <w:uiPriority w:val="34"/>
    <w:qFormat/>
    <w:rsid w:val="00655F60"/>
    <w:pPr>
      <w:numPr>
        <w:numId w:val="8"/>
      </w:numPr>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195A00"/>
    <w:rPr>
      <w:rFonts w:asciiTheme="minorHAnsi" w:hAnsiTheme="minorHAnsi"/>
      <w:sz w:val="18"/>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customStyle="1" w:styleId="msonormal0">
    <w:name w:val="msonormal"/>
    <w:basedOn w:val="Standaard"/>
    <w:rsid w:val="000729E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character" w:customStyle="1" w:styleId="LijstalineaChar">
    <w:name w:val="Lijstalinea Char"/>
    <w:aliases w:val="Opsomming Char"/>
    <w:link w:val="Lijstalinea"/>
    <w:uiPriority w:val="34"/>
    <w:rsid w:val="00655F60"/>
    <w:rPr>
      <w:sz w:val="18"/>
    </w:rPr>
  </w:style>
  <w:style w:type="table" w:styleId="Rastertabel1licht-Accent5">
    <w:name w:val="Grid Table 1 Light Accent 5"/>
    <w:basedOn w:val="Standaardtabel"/>
    <w:uiPriority w:val="46"/>
    <w:rsid w:val="00E161F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Revisie">
    <w:name w:val="Revision"/>
    <w:hidden/>
    <w:uiPriority w:val="99"/>
    <w:semiHidden/>
    <w:rsid w:val="00B81944"/>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554779245">
      <w:bodyDiv w:val="1"/>
      <w:marLeft w:val="0"/>
      <w:marRight w:val="0"/>
      <w:marTop w:val="0"/>
      <w:marBottom w:val="0"/>
      <w:divBdr>
        <w:top w:val="none" w:sz="0" w:space="0" w:color="auto"/>
        <w:left w:val="none" w:sz="0" w:space="0" w:color="auto"/>
        <w:bottom w:val="none" w:sz="0" w:space="0" w:color="auto"/>
        <w:right w:val="none" w:sz="0" w:space="0" w:color="auto"/>
      </w:divBdr>
    </w:div>
    <w:div w:id="57076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22626529.sharepoint.com/Bedrijfsvoering/Gedeelde%20%20documenten/Toolkit%20TP/10%20Templates%20Gronduitgiftes/Template%20-%20bijlage%20deelnameverklaring.dotx?OR=81dd2b71-fb82-4b33-ac71-fed46bf0f87a&amp;CID=9b2ddba1-10f4-e000-9849-42e343af9c1a&amp;CT=176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08C43AB72B4C7087CF1FC2AC0E026D"/>
        <w:category>
          <w:name w:val="Algemeen"/>
          <w:gallery w:val="placeholder"/>
        </w:category>
        <w:types>
          <w:type w:val="bbPlcHdr"/>
        </w:types>
        <w:behaviors>
          <w:behavior w:val="content"/>
        </w:behaviors>
        <w:guid w:val="{42FA43A5-2B79-4EAA-9F15-1C4A4FCFEB4C}"/>
      </w:docPartPr>
      <w:docPartBody>
        <w:p w:rsidR="00D668A4" w:rsidRDefault="001B2582">
          <w:pPr>
            <w:pStyle w:val="6A08C43AB72B4C7087CF1FC2AC0E026D"/>
          </w:pPr>
          <w:r w:rsidRPr="001A0891">
            <w:rPr>
              <w:rStyle w:val="Tekstvantijdelijkeaanduiding"/>
            </w:rPr>
            <w:t>Klik of tik om tekst in te voeren.</w:t>
          </w:r>
        </w:p>
      </w:docPartBody>
    </w:docPart>
    <w:docPart>
      <w:docPartPr>
        <w:name w:val="496A8A68FC6A425FBC90D479A0EE2189"/>
        <w:category>
          <w:name w:val="Algemeen"/>
          <w:gallery w:val="placeholder"/>
        </w:category>
        <w:types>
          <w:type w:val="bbPlcHdr"/>
        </w:types>
        <w:behaviors>
          <w:behavior w:val="content"/>
        </w:behaviors>
        <w:guid w:val="{0C885981-6B36-48ED-B661-E6A6224E0B42}"/>
      </w:docPartPr>
      <w:docPartBody>
        <w:p w:rsidR="00D668A4" w:rsidRDefault="001B2582">
          <w:pPr>
            <w:pStyle w:val="496A8A68FC6A425FBC90D479A0EE2189"/>
          </w:pPr>
          <w:r w:rsidRPr="001A0891">
            <w:rPr>
              <w:rStyle w:val="Tekstvantijdelijkeaanduiding"/>
            </w:rPr>
            <w:t>Klik of tik om tekst in te voeren.</w:t>
          </w:r>
        </w:p>
      </w:docPartBody>
    </w:docPart>
    <w:docPart>
      <w:docPartPr>
        <w:name w:val="3B14B4EC4B714CFCA081F183C2ED4B46"/>
        <w:category>
          <w:name w:val="Algemeen"/>
          <w:gallery w:val="placeholder"/>
        </w:category>
        <w:types>
          <w:type w:val="bbPlcHdr"/>
        </w:types>
        <w:behaviors>
          <w:behavior w:val="content"/>
        </w:behaviors>
        <w:guid w:val="{CD473DE8-93A9-4B3C-9CD3-B8FF187F4229}"/>
      </w:docPartPr>
      <w:docPartBody>
        <w:p w:rsidR="00D668A4" w:rsidRDefault="001B2582">
          <w:pPr>
            <w:pStyle w:val="3B14B4EC4B714CFCA081F183C2ED4B46"/>
          </w:pPr>
          <w:r w:rsidRPr="001A0891">
            <w:rPr>
              <w:rStyle w:val="Tekstvantijdelijkeaanduiding"/>
            </w:rPr>
            <w:t>Klik of tik om tekst in te voeren.</w:t>
          </w:r>
        </w:p>
      </w:docPartBody>
    </w:docPart>
    <w:docPart>
      <w:docPartPr>
        <w:name w:val="A1CFBA7ABF52452AA60B91CBB688834B"/>
        <w:category>
          <w:name w:val="Algemeen"/>
          <w:gallery w:val="placeholder"/>
        </w:category>
        <w:types>
          <w:type w:val="bbPlcHdr"/>
        </w:types>
        <w:behaviors>
          <w:behavior w:val="content"/>
        </w:behaviors>
        <w:guid w:val="{AC501575-D534-4B73-AE34-45DF680C47BE}"/>
      </w:docPartPr>
      <w:docPartBody>
        <w:p w:rsidR="00D668A4" w:rsidRDefault="001B2582">
          <w:pPr>
            <w:pStyle w:val="A1CFBA7ABF52452AA60B91CBB688834B"/>
          </w:pPr>
          <w:r w:rsidRPr="001A0891">
            <w:rPr>
              <w:rStyle w:val="Tekstvantijdelijkeaanduiding"/>
            </w:rPr>
            <w:t>Klik of tik om tekst in te voeren.</w:t>
          </w:r>
        </w:p>
      </w:docPartBody>
    </w:docPart>
    <w:docPart>
      <w:docPartPr>
        <w:name w:val="FBAD1B9747334D46AF7E80C2DF274F5C"/>
        <w:category>
          <w:name w:val="Algemeen"/>
          <w:gallery w:val="placeholder"/>
        </w:category>
        <w:types>
          <w:type w:val="bbPlcHdr"/>
        </w:types>
        <w:behaviors>
          <w:behavior w:val="content"/>
        </w:behaviors>
        <w:guid w:val="{3ED364BC-0768-47DB-BF8D-3D48FA6CBB39}"/>
      </w:docPartPr>
      <w:docPartBody>
        <w:p w:rsidR="00D668A4" w:rsidRDefault="001B2582">
          <w:pPr>
            <w:pStyle w:val="FBAD1B9747334D46AF7E80C2DF274F5C"/>
          </w:pPr>
          <w:r w:rsidRPr="001A0891">
            <w:rPr>
              <w:rStyle w:val="Tekstvantijdelijkeaanduiding"/>
            </w:rPr>
            <w:t>Klik of tik om tekst in te voeren.</w:t>
          </w:r>
        </w:p>
      </w:docPartBody>
    </w:docPart>
    <w:docPart>
      <w:docPartPr>
        <w:name w:val="BA12989BBBD5409AB5D0B697A31AA765"/>
        <w:category>
          <w:name w:val="Algemeen"/>
          <w:gallery w:val="placeholder"/>
        </w:category>
        <w:types>
          <w:type w:val="bbPlcHdr"/>
        </w:types>
        <w:behaviors>
          <w:behavior w:val="content"/>
        </w:behaviors>
        <w:guid w:val="{C1B93F80-722B-4AE4-937C-97771FACAEF0}"/>
      </w:docPartPr>
      <w:docPartBody>
        <w:p w:rsidR="00D668A4" w:rsidRDefault="001B2582">
          <w:pPr>
            <w:pStyle w:val="BA12989BBBD5409AB5D0B697A31AA765"/>
          </w:pPr>
          <w:r w:rsidRPr="001A0891">
            <w:rPr>
              <w:rStyle w:val="Tekstvantijdelijkeaanduiding"/>
            </w:rPr>
            <w:t>Klik of tik om tekst in te voeren.</w:t>
          </w:r>
        </w:p>
      </w:docPartBody>
    </w:docPart>
    <w:docPart>
      <w:docPartPr>
        <w:name w:val="424D49FB5349465BB156D9C2EFBB1252"/>
        <w:category>
          <w:name w:val="Algemeen"/>
          <w:gallery w:val="placeholder"/>
        </w:category>
        <w:types>
          <w:type w:val="bbPlcHdr"/>
        </w:types>
        <w:behaviors>
          <w:behavior w:val="content"/>
        </w:behaviors>
        <w:guid w:val="{2F1036C5-51FB-4403-AA30-DBE6D0841DBA}"/>
      </w:docPartPr>
      <w:docPartBody>
        <w:p w:rsidR="00D668A4" w:rsidRDefault="001B2582">
          <w:pPr>
            <w:pStyle w:val="424D49FB5349465BB156D9C2EFBB1252"/>
          </w:pPr>
          <w:r w:rsidRPr="001A0891">
            <w:rPr>
              <w:rStyle w:val="Tekstvantijdelijkeaanduiding"/>
            </w:rPr>
            <w:t>Klik of tik om tekst in te voeren.</w:t>
          </w:r>
        </w:p>
      </w:docPartBody>
    </w:docPart>
    <w:docPart>
      <w:docPartPr>
        <w:name w:val="E6AD5C1105DC414DB098E02A7ABAFE44"/>
        <w:category>
          <w:name w:val="Algemeen"/>
          <w:gallery w:val="placeholder"/>
        </w:category>
        <w:types>
          <w:type w:val="bbPlcHdr"/>
        </w:types>
        <w:behaviors>
          <w:behavior w:val="content"/>
        </w:behaviors>
        <w:guid w:val="{8A4710A2-2386-4C06-AB56-7C892F1C85AD}"/>
      </w:docPartPr>
      <w:docPartBody>
        <w:p w:rsidR="00D668A4" w:rsidRDefault="001B2582">
          <w:pPr>
            <w:pStyle w:val="E6AD5C1105DC414DB098E02A7ABAFE44"/>
          </w:pPr>
          <w:r w:rsidRPr="001A0891">
            <w:rPr>
              <w:rStyle w:val="Tekstvantijdelijkeaanduiding"/>
            </w:rPr>
            <w:t>Klik of tik om tekst in te voeren.</w:t>
          </w:r>
        </w:p>
      </w:docPartBody>
    </w:docPart>
    <w:docPart>
      <w:docPartPr>
        <w:name w:val="94E69F6072E7460D8F2B42E133151156"/>
        <w:category>
          <w:name w:val="Algemeen"/>
          <w:gallery w:val="placeholder"/>
        </w:category>
        <w:types>
          <w:type w:val="bbPlcHdr"/>
        </w:types>
        <w:behaviors>
          <w:behavior w:val="content"/>
        </w:behaviors>
        <w:guid w:val="{0C99526A-DECE-4BE3-A44B-915FB90C3591}"/>
      </w:docPartPr>
      <w:docPartBody>
        <w:p w:rsidR="00D668A4" w:rsidRDefault="001B2582">
          <w:pPr>
            <w:pStyle w:val="94E69F6072E7460D8F2B42E133151156"/>
          </w:pPr>
          <w:r w:rsidRPr="001A0891">
            <w:rPr>
              <w:rStyle w:val="Tekstvantijdelijkeaanduiding"/>
            </w:rPr>
            <w:t>Klik of tik om tekst in te voeren.</w:t>
          </w:r>
        </w:p>
      </w:docPartBody>
    </w:docPart>
    <w:docPart>
      <w:docPartPr>
        <w:name w:val="60EC39713CD045679135228AE7E86FB6"/>
        <w:category>
          <w:name w:val="Algemeen"/>
          <w:gallery w:val="placeholder"/>
        </w:category>
        <w:types>
          <w:type w:val="bbPlcHdr"/>
        </w:types>
        <w:behaviors>
          <w:behavior w:val="content"/>
        </w:behaviors>
        <w:guid w:val="{3A12BD02-25F5-4DB7-BEDA-6307C5771ED6}"/>
      </w:docPartPr>
      <w:docPartBody>
        <w:p w:rsidR="00D668A4" w:rsidRDefault="00833921" w:rsidP="00833921">
          <w:pPr>
            <w:pStyle w:val="60EC39713CD045679135228AE7E86FB6"/>
          </w:pPr>
          <w:r w:rsidRPr="001A0891">
            <w:rPr>
              <w:rStyle w:val="Tekstvantijdelijkeaanduiding"/>
            </w:rPr>
            <w:t>Klik of tik om tekst in te voeren.</w:t>
          </w:r>
        </w:p>
      </w:docPartBody>
    </w:docPart>
    <w:docPart>
      <w:docPartPr>
        <w:name w:val="EFB94E18A79C44B58686EE0D0CD79018"/>
        <w:category>
          <w:name w:val="Algemeen"/>
          <w:gallery w:val="placeholder"/>
        </w:category>
        <w:types>
          <w:type w:val="bbPlcHdr"/>
        </w:types>
        <w:behaviors>
          <w:behavior w:val="content"/>
        </w:behaviors>
        <w:guid w:val="{6347CCF6-AC94-4E27-BEC3-97BCB6E3ECEB}"/>
      </w:docPartPr>
      <w:docPartBody>
        <w:p w:rsidR="00D668A4" w:rsidRDefault="00833921" w:rsidP="00833921">
          <w:pPr>
            <w:pStyle w:val="EFB94E18A79C44B58686EE0D0CD79018"/>
          </w:pPr>
          <w:r w:rsidRPr="001A0891">
            <w:rPr>
              <w:rStyle w:val="Tekstvantijdelijkeaanduiding"/>
            </w:rPr>
            <w:t>Klik of tik om tekst in te voeren.</w:t>
          </w:r>
        </w:p>
      </w:docPartBody>
    </w:docPart>
    <w:docPart>
      <w:docPartPr>
        <w:name w:val="6C39B28FCAE242C086182A92F31DE689"/>
        <w:category>
          <w:name w:val="Algemeen"/>
          <w:gallery w:val="placeholder"/>
        </w:category>
        <w:types>
          <w:type w:val="bbPlcHdr"/>
        </w:types>
        <w:behaviors>
          <w:behavior w:val="content"/>
        </w:behaviors>
        <w:guid w:val="{6709898D-52BA-45F4-956E-574A50D617D0}"/>
      </w:docPartPr>
      <w:docPartBody>
        <w:p w:rsidR="00D668A4" w:rsidRDefault="00833921" w:rsidP="00833921">
          <w:pPr>
            <w:pStyle w:val="6C39B28FCAE242C086182A92F31DE689"/>
          </w:pPr>
          <w:r w:rsidRPr="001A0891">
            <w:rPr>
              <w:rStyle w:val="Tekstvantijdelijkeaanduiding"/>
            </w:rPr>
            <w:t>Klik of tik om tekst in te voeren.</w:t>
          </w:r>
        </w:p>
      </w:docPartBody>
    </w:docPart>
    <w:docPart>
      <w:docPartPr>
        <w:name w:val="E3DF274D2F574FD28056FAC7AD211461"/>
        <w:category>
          <w:name w:val="Algemeen"/>
          <w:gallery w:val="placeholder"/>
        </w:category>
        <w:types>
          <w:type w:val="bbPlcHdr"/>
        </w:types>
        <w:behaviors>
          <w:behavior w:val="content"/>
        </w:behaviors>
        <w:guid w:val="{64B33A18-77D9-47F3-B93F-54B5B3F8B658}"/>
      </w:docPartPr>
      <w:docPartBody>
        <w:p w:rsidR="00D668A4" w:rsidRDefault="00833921" w:rsidP="00833921">
          <w:pPr>
            <w:pStyle w:val="E3DF274D2F574FD28056FAC7AD211461"/>
          </w:pPr>
          <w:r w:rsidRPr="001A0891">
            <w:rPr>
              <w:rStyle w:val="Tekstvantijdelijkeaanduiding"/>
            </w:rPr>
            <w:t>Klik of tik om tekst in te voeren.</w:t>
          </w:r>
        </w:p>
      </w:docPartBody>
    </w:docPart>
    <w:docPart>
      <w:docPartPr>
        <w:name w:val="4D397278A7C44413B9D12841EFE69460"/>
        <w:category>
          <w:name w:val="Algemeen"/>
          <w:gallery w:val="placeholder"/>
        </w:category>
        <w:types>
          <w:type w:val="bbPlcHdr"/>
        </w:types>
        <w:behaviors>
          <w:behavior w:val="content"/>
        </w:behaviors>
        <w:guid w:val="{3100936F-5F7B-4A15-B8B7-36C642C2128B}"/>
      </w:docPartPr>
      <w:docPartBody>
        <w:p w:rsidR="00D668A4" w:rsidRDefault="00833921" w:rsidP="00833921">
          <w:pPr>
            <w:pStyle w:val="4D397278A7C44413B9D12841EFE69460"/>
          </w:pPr>
          <w:r w:rsidRPr="001A0891">
            <w:rPr>
              <w:rStyle w:val="Tekstvantijdelijkeaanduiding"/>
            </w:rPr>
            <w:t>Klik of tik om tekst in te voeren.</w:t>
          </w:r>
        </w:p>
      </w:docPartBody>
    </w:docPart>
    <w:docPart>
      <w:docPartPr>
        <w:name w:val="3593D56DCDC844368CE436A879373A30"/>
        <w:category>
          <w:name w:val="Algemeen"/>
          <w:gallery w:val="placeholder"/>
        </w:category>
        <w:types>
          <w:type w:val="bbPlcHdr"/>
        </w:types>
        <w:behaviors>
          <w:behavior w:val="content"/>
        </w:behaviors>
        <w:guid w:val="{37CFC831-ED93-4E06-AEA0-50269BFEB9E6}"/>
      </w:docPartPr>
      <w:docPartBody>
        <w:p w:rsidR="00D668A4" w:rsidRDefault="00833921" w:rsidP="00833921">
          <w:pPr>
            <w:pStyle w:val="3593D56DCDC844368CE436A879373A30"/>
          </w:pPr>
          <w:r w:rsidRPr="001A0891">
            <w:rPr>
              <w:rStyle w:val="Tekstvantijdelijkeaanduiding"/>
            </w:rPr>
            <w:t>Klik of tik om tekst in te voeren.</w:t>
          </w:r>
        </w:p>
      </w:docPartBody>
    </w:docPart>
    <w:docPart>
      <w:docPartPr>
        <w:name w:val="385908C6A7A742619FA01634C0DB9441"/>
        <w:category>
          <w:name w:val="Algemeen"/>
          <w:gallery w:val="placeholder"/>
        </w:category>
        <w:types>
          <w:type w:val="bbPlcHdr"/>
        </w:types>
        <w:behaviors>
          <w:behavior w:val="content"/>
        </w:behaviors>
        <w:guid w:val="{56A2DC07-D2EB-4A0F-9DE9-C8E7125429D3}"/>
      </w:docPartPr>
      <w:docPartBody>
        <w:p w:rsidR="00D668A4" w:rsidRDefault="00833921" w:rsidP="00833921">
          <w:pPr>
            <w:pStyle w:val="385908C6A7A742619FA01634C0DB9441"/>
          </w:pPr>
          <w:r w:rsidRPr="001A0891">
            <w:rPr>
              <w:rStyle w:val="Tekstvantijdelijkeaanduiding"/>
            </w:rPr>
            <w:t>Klik of tik om tekst in te voeren.</w:t>
          </w:r>
        </w:p>
      </w:docPartBody>
    </w:docPart>
    <w:docPart>
      <w:docPartPr>
        <w:name w:val="A26ADE841AB44076907CC6138BC00CC0"/>
        <w:category>
          <w:name w:val="Algemeen"/>
          <w:gallery w:val="placeholder"/>
        </w:category>
        <w:types>
          <w:type w:val="bbPlcHdr"/>
        </w:types>
        <w:behaviors>
          <w:behavior w:val="content"/>
        </w:behaviors>
        <w:guid w:val="{CEC9F87E-493A-4CA9-8089-DB287D3D06AD}"/>
      </w:docPartPr>
      <w:docPartBody>
        <w:p w:rsidR="00D668A4" w:rsidRDefault="00833921" w:rsidP="00833921">
          <w:pPr>
            <w:pStyle w:val="A26ADE841AB44076907CC6138BC00CC0"/>
          </w:pPr>
          <w:r w:rsidRPr="001A0891">
            <w:rPr>
              <w:rStyle w:val="Tekstvantijdelijkeaanduiding"/>
            </w:rPr>
            <w:t>Klik of tik om tekst in te voeren.</w:t>
          </w:r>
        </w:p>
      </w:docPartBody>
    </w:docPart>
    <w:docPart>
      <w:docPartPr>
        <w:name w:val="AC7E44745BFE49B4B8D053DFC4D0F08B"/>
        <w:category>
          <w:name w:val="Algemeen"/>
          <w:gallery w:val="placeholder"/>
        </w:category>
        <w:types>
          <w:type w:val="bbPlcHdr"/>
        </w:types>
        <w:behaviors>
          <w:behavior w:val="content"/>
        </w:behaviors>
        <w:guid w:val="{4E60ACC3-99AD-47C3-8EAC-D6BB24FDBBBB}"/>
      </w:docPartPr>
      <w:docPartBody>
        <w:p w:rsidR="00D668A4" w:rsidRDefault="00833921" w:rsidP="00833921">
          <w:pPr>
            <w:pStyle w:val="AC7E44745BFE49B4B8D053DFC4D0F08B"/>
          </w:pPr>
          <w:r w:rsidRPr="001A0891">
            <w:rPr>
              <w:rStyle w:val="Tekstvantijdelijkeaanduiding"/>
            </w:rPr>
            <w:t>Klik of tik om tekst in te voeren.</w:t>
          </w:r>
        </w:p>
      </w:docPartBody>
    </w:docPart>
    <w:docPart>
      <w:docPartPr>
        <w:name w:val="1742B202574F4615B3D45E5002E2A989"/>
        <w:category>
          <w:name w:val="Algemeen"/>
          <w:gallery w:val="placeholder"/>
        </w:category>
        <w:types>
          <w:type w:val="bbPlcHdr"/>
        </w:types>
        <w:behaviors>
          <w:behavior w:val="content"/>
        </w:behaviors>
        <w:guid w:val="{60D31873-1500-4748-8CC0-63AFD59D64C2}"/>
      </w:docPartPr>
      <w:docPartBody>
        <w:p w:rsidR="00D668A4" w:rsidRDefault="00833921" w:rsidP="00833921">
          <w:pPr>
            <w:pStyle w:val="1742B202574F4615B3D45E5002E2A989"/>
          </w:pPr>
          <w:r w:rsidRPr="001A0891">
            <w:rPr>
              <w:rStyle w:val="Tekstvantijdelijkeaanduiding"/>
            </w:rPr>
            <w:t>Klik of tik om tekst in te voeren.</w:t>
          </w:r>
        </w:p>
      </w:docPartBody>
    </w:docPart>
    <w:docPart>
      <w:docPartPr>
        <w:name w:val="133B24D7D6964260A4369162846A7FFC"/>
        <w:category>
          <w:name w:val="Algemeen"/>
          <w:gallery w:val="placeholder"/>
        </w:category>
        <w:types>
          <w:type w:val="bbPlcHdr"/>
        </w:types>
        <w:behaviors>
          <w:behavior w:val="content"/>
        </w:behaviors>
        <w:guid w:val="{62B8B0CC-8BD3-4CE3-81E4-B625182C4C77}"/>
      </w:docPartPr>
      <w:docPartBody>
        <w:p w:rsidR="00D668A4" w:rsidRDefault="00833921" w:rsidP="00833921">
          <w:pPr>
            <w:pStyle w:val="133B24D7D6964260A4369162846A7FFC"/>
          </w:pPr>
          <w:r w:rsidRPr="001A0891">
            <w:rPr>
              <w:rStyle w:val="Tekstvantijdelijkeaanduiding"/>
            </w:rPr>
            <w:t>Klik of tik om tekst in te voeren.</w:t>
          </w:r>
        </w:p>
      </w:docPartBody>
    </w:docPart>
    <w:docPart>
      <w:docPartPr>
        <w:name w:val="11597C7F3684433B855C2534874B87F1"/>
        <w:category>
          <w:name w:val="Algemeen"/>
          <w:gallery w:val="placeholder"/>
        </w:category>
        <w:types>
          <w:type w:val="bbPlcHdr"/>
        </w:types>
        <w:behaviors>
          <w:behavior w:val="content"/>
        </w:behaviors>
        <w:guid w:val="{13A1148C-C903-4BD9-B96B-A817108E357C}"/>
      </w:docPartPr>
      <w:docPartBody>
        <w:p w:rsidR="00D668A4" w:rsidRDefault="00833921" w:rsidP="00833921">
          <w:pPr>
            <w:pStyle w:val="11597C7F3684433B855C2534874B87F1"/>
          </w:pPr>
          <w:r w:rsidRPr="001A0891">
            <w:rPr>
              <w:rStyle w:val="Tekstvantijdelijkeaanduiding"/>
            </w:rPr>
            <w:t>Klik of tik om tekst in te voeren.</w:t>
          </w:r>
        </w:p>
      </w:docPartBody>
    </w:docPart>
    <w:docPart>
      <w:docPartPr>
        <w:name w:val="702C7CB670F14C2BA365847E78590237"/>
        <w:category>
          <w:name w:val="Algemeen"/>
          <w:gallery w:val="placeholder"/>
        </w:category>
        <w:types>
          <w:type w:val="bbPlcHdr"/>
        </w:types>
        <w:behaviors>
          <w:behavior w:val="content"/>
        </w:behaviors>
        <w:guid w:val="{0694B5F7-6DF8-4B8F-B560-3FC9C4A28713}"/>
      </w:docPartPr>
      <w:docPartBody>
        <w:p w:rsidR="00D668A4" w:rsidRDefault="00833921" w:rsidP="00833921">
          <w:pPr>
            <w:pStyle w:val="702C7CB670F14C2BA365847E78590237"/>
          </w:pPr>
          <w:r w:rsidRPr="001A0891">
            <w:rPr>
              <w:rStyle w:val="Tekstvantijdelijkeaanduiding"/>
            </w:rPr>
            <w:t>Klik of tik om tekst in te voeren.</w:t>
          </w:r>
        </w:p>
      </w:docPartBody>
    </w:docPart>
    <w:docPart>
      <w:docPartPr>
        <w:name w:val="245D75A5F2A54724B4A839B39299AA4D"/>
        <w:category>
          <w:name w:val="Algemeen"/>
          <w:gallery w:val="placeholder"/>
        </w:category>
        <w:types>
          <w:type w:val="bbPlcHdr"/>
        </w:types>
        <w:behaviors>
          <w:behavior w:val="content"/>
        </w:behaviors>
        <w:guid w:val="{7E731A30-3667-4467-8D99-070C1A41DA3A}"/>
      </w:docPartPr>
      <w:docPartBody>
        <w:p w:rsidR="00D668A4" w:rsidRDefault="00833921" w:rsidP="00833921">
          <w:pPr>
            <w:pStyle w:val="245D75A5F2A54724B4A839B39299AA4D"/>
          </w:pPr>
          <w:r w:rsidRPr="001A0891">
            <w:rPr>
              <w:rStyle w:val="Tekstvantijdelijkeaanduiding"/>
            </w:rPr>
            <w:t>Klik of tik om tekst in te voeren.</w:t>
          </w:r>
        </w:p>
      </w:docPartBody>
    </w:docPart>
    <w:docPart>
      <w:docPartPr>
        <w:name w:val="69FA219E09E346D0BA509E4FD72AC54D"/>
        <w:category>
          <w:name w:val="Algemeen"/>
          <w:gallery w:val="placeholder"/>
        </w:category>
        <w:types>
          <w:type w:val="bbPlcHdr"/>
        </w:types>
        <w:behaviors>
          <w:behavior w:val="content"/>
        </w:behaviors>
        <w:guid w:val="{4B3FC35D-B9C5-436D-85E4-4129562EC1CF}"/>
      </w:docPartPr>
      <w:docPartBody>
        <w:p w:rsidR="00D668A4" w:rsidRDefault="00833921" w:rsidP="00833921">
          <w:pPr>
            <w:pStyle w:val="69FA219E09E346D0BA509E4FD72AC54D"/>
          </w:pPr>
          <w:r w:rsidRPr="001A0891">
            <w:rPr>
              <w:rStyle w:val="Tekstvantijdelijkeaanduiding"/>
            </w:rPr>
            <w:t>Klik of tik om tekst in te voeren.</w:t>
          </w:r>
        </w:p>
      </w:docPartBody>
    </w:docPart>
    <w:docPart>
      <w:docPartPr>
        <w:name w:val="D43709E6B0F64315874AF85B8550DC9F"/>
        <w:category>
          <w:name w:val="Algemeen"/>
          <w:gallery w:val="placeholder"/>
        </w:category>
        <w:types>
          <w:type w:val="bbPlcHdr"/>
        </w:types>
        <w:behaviors>
          <w:behavior w:val="content"/>
        </w:behaviors>
        <w:guid w:val="{4CE375D8-B0B2-4A17-A984-A5E384A92C34}"/>
      </w:docPartPr>
      <w:docPartBody>
        <w:p w:rsidR="001B2582" w:rsidRDefault="00403EA7" w:rsidP="00403EA7">
          <w:pPr>
            <w:pStyle w:val="D43709E6B0F64315874AF85B8550DC9F"/>
          </w:pPr>
          <w:r w:rsidRPr="001A0891">
            <w:rPr>
              <w:rStyle w:val="Tekstvantijdelijkeaanduiding"/>
            </w:rPr>
            <w:t>Klik of tik om tekst in te voeren.</w:t>
          </w:r>
        </w:p>
      </w:docPartBody>
    </w:docPart>
    <w:docPart>
      <w:docPartPr>
        <w:name w:val="22F4163234D2408E8F23B8590B7CFD98"/>
        <w:category>
          <w:name w:val="Algemeen"/>
          <w:gallery w:val="placeholder"/>
        </w:category>
        <w:types>
          <w:type w:val="bbPlcHdr"/>
        </w:types>
        <w:behaviors>
          <w:behavior w:val="content"/>
        </w:behaviors>
        <w:guid w:val="{98041946-8704-4982-8C95-8B642D08927F}"/>
      </w:docPartPr>
      <w:docPartBody>
        <w:p w:rsidR="001B2582" w:rsidRDefault="00403EA7" w:rsidP="00403EA7">
          <w:pPr>
            <w:pStyle w:val="22F4163234D2408E8F23B8590B7CFD98"/>
          </w:pPr>
          <w:r w:rsidRPr="001A089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921"/>
    <w:rsid w:val="001B2582"/>
    <w:rsid w:val="00403EA7"/>
    <w:rsid w:val="00480CB8"/>
    <w:rsid w:val="00575FDD"/>
    <w:rsid w:val="00604FCD"/>
    <w:rsid w:val="006205DB"/>
    <w:rsid w:val="007E7FFB"/>
    <w:rsid w:val="00833921"/>
    <w:rsid w:val="0089350C"/>
    <w:rsid w:val="00A17DBA"/>
    <w:rsid w:val="00A56E0E"/>
    <w:rsid w:val="00D668A4"/>
    <w:rsid w:val="00DD50A3"/>
    <w:rsid w:val="00E94CB6"/>
    <w:rsid w:val="00EA470E"/>
    <w:rsid w:val="00F46D48"/>
    <w:rsid w:val="00FF25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03EA7"/>
    <w:rPr>
      <w:color w:val="808080"/>
    </w:rPr>
  </w:style>
  <w:style w:type="paragraph" w:customStyle="1" w:styleId="6A08C43AB72B4C7087CF1FC2AC0E026D">
    <w:name w:val="6A08C43AB72B4C7087CF1FC2AC0E026D"/>
  </w:style>
  <w:style w:type="paragraph" w:customStyle="1" w:styleId="496A8A68FC6A425FBC90D479A0EE2189">
    <w:name w:val="496A8A68FC6A425FBC90D479A0EE2189"/>
  </w:style>
  <w:style w:type="paragraph" w:customStyle="1" w:styleId="3B14B4EC4B714CFCA081F183C2ED4B46">
    <w:name w:val="3B14B4EC4B714CFCA081F183C2ED4B46"/>
  </w:style>
  <w:style w:type="paragraph" w:customStyle="1" w:styleId="A1CFBA7ABF52452AA60B91CBB688834B">
    <w:name w:val="A1CFBA7ABF52452AA60B91CBB688834B"/>
  </w:style>
  <w:style w:type="paragraph" w:customStyle="1" w:styleId="FBAD1B9747334D46AF7E80C2DF274F5C">
    <w:name w:val="FBAD1B9747334D46AF7E80C2DF274F5C"/>
  </w:style>
  <w:style w:type="paragraph" w:customStyle="1" w:styleId="BA12989BBBD5409AB5D0B697A31AA765">
    <w:name w:val="BA12989BBBD5409AB5D0B697A31AA765"/>
  </w:style>
  <w:style w:type="paragraph" w:customStyle="1" w:styleId="424D49FB5349465BB156D9C2EFBB1252">
    <w:name w:val="424D49FB5349465BB156D9C2EFBB1252"/>
  </w:style>
  <w:style w:type="paragraph" w:customStyle="1" w:styleId="E6AD5C1105DC414DB098E02A7ABAFE44">
    <w:name w:val="E6AD5C1105DC414DB098E02A7ABAFE44"/>
  </w:style>
  <w:style w:type="paragraph" w:customStyle="1" w:styleId="94E69F6072E7460D8F2B42E133151156">
    <w:name w:val="94E69F6072E7460D8F2B42E133151156"/>
  </w:style>
  <w:style w:type="paragraph" w:customStyle="1" w:styleId="60EC39713CD045679135228AE7E86FB6">
    <w:name w:val="60EC39713CD045679135228AE7E86FB6"/>
    <w:rsid w:val="00833921"/>
  </w:style>
  <w:style w:type="paragraph" w:customStyle="1" w:styleId="EFB94E18A79C44B58686EE0D0CD79018">
    <w:name w:val="EFB94E18A79C44B58686EE0D0CD79018"/>
    <w:rsid w:val="00833921"/>
  </w:style>
  <w:style w:type="paragraph" w:customStyle="1" w:styleId="6C39B28FCAE242C086182A92F31DE689">
    <w:name w:val="6C39B28FCAE242C086182A92F31DE689"/>
    <w:rsid w:val="00833921"/>
  </w:style>
  <w:style w:type="paragraph" w:customStyle="1" w:styleId="E3DF274D2F574FD28056FAC7AD211461">
    <w:name w:val="E3DF274D2F574FD28056FAC7AD211461"/>
    <w:rsid w:val="00833921"/>
  </w:style>
  <w:style w:type="paragraph" w:customStyle="1" w:styleId="4D397278A7C44413B9D12841EFE69460">
    <w:name w:val="4D397278A7C44413B9D12841EFE69460"/>
    <w:rsid w:val="00833921"/>
  </w:style>
  <w:style w:type="paragraph" w:customStyle="1" w:styleId="3593D56DCDC844368CE436A879373A30">
    <w:name w:val="3593D56DCDC844368CE436A879373A30"/>
    <w:rsid w:val="00833921"/>
  </w:style>
  <w:style w:type="paragraph" w:customStyle="1" w:styleId="385908C6A7A742619FA01634C0DB9441">
    <w:name w:val="385908C6A7A742619FA01634C0DB9441"/>
    <w:rsid w:val="00833921"/>
  </w:style>
  <w:style w:type="paragraph" w:customStyle="1" w:styleId="A26ADE841AB44076907CC6138BC00CC0">
    <w:name w:val="A26ADE841AB44076907CC6138BC00CC0"/>
    <w:rsid w:val="00833921"/>
  </w:style>
  <w:style w:type="paragraph" w:customStyle="1" w:styleId="AC7E44745BFE49B4B8D053DFC4D0F08B">
    <w:name w:val="AC7E44745BFE49B4B8D053DFC4D0F08B"/>
    <w:rsid w:val="00833921"/>
  </w:style>
  <w:style w:type="paragraph" w:customStyle="1" w:styleId="1742B202574F4615B3D45E5002E2A989">
    <w:name w:val="1742B202574F4615B3D45E5002E2A989"/>
    <w:rsid w:val="00833921"/>
  </w:style>
  <w:style w:type="paragraph" w:customStyle="1" w:styleId="133B24D7D6964260A4369162846A7FFC">
    <w:name w:val="133B24D7D6964260A4369162846A7FFC"/>
    <w:rsid w:val="00833921"/>
  </w:style>
  <w:style w:type="paragraph" w:customStyle="1" w:styleId="11597C7F3684433B855C2534874B87F1">
    <w:name w:val="11597C7F3684433B855C2534874B87F1"/>
    <w:rsid w:val="00833921"/>
  </w:style>
  <w:style w:type="paragraph" w:customStyle="1" w:styleId="702C7CB670F14C2BA365847E78590237">
    <w:name w:val="702C7CB670F14C2BA365847E78590237"/>
    <w:rsid w:val="00833921"/>
  </w:style>
  <w:style w:type="paragraph" w:customStyle="1" w:styleId="245D75A5F2A54724B4A839B39299AA4D">
    <w:name w:val="245D75A5F2A54724B4A839B39299AA4D"/>
    <w:rsid w:val="00833921"/>
  </w:style>
  <w:style w:type="paragraph" w:customStyle="1" w:styleId="69FA219E09E346D0BA509E4FD72AC54D">
    <w:name w:val="69FA219E09E346D0BA509E4FD72AC54D"/>
    <w:rsid w:val="00833921"/>
  </w:style>
  <w:style w:type="paragraph" w:customStyle="1" w:styleId="D43709E6B0F64315874AF85B8550DC9F">
    <w:name w:val="D43709E6B0F64315874AF85B8550DC9F"/>
    <w:rsid w:val="00403EA7"/>
  </w:style>
  <w:style w:type="paragraph" w:customStyle="1" w:styleId="22F4163234D2408E8F23B8590B7CFD98">
    <w:name w:val="22F4163234D2408E8F23B8590B7CFD98"/>
    <w:rsid w:val="00403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1C4EA23626874181E5324970630E6A" ma:contentTypeVersion="4" ma:contentTypeDescription="Een nieuw document maken." ma:contentTypeScope="" ma:versionID="9abdc56f24befc8ca3d641f370a7dded">
  <xsd:schema xmlns:xsd="http://www.w3.org/2001/XMLSchema" xmlns:xs="http://www.w3.org/2001/XMLSchema" xmlns:p="http://schemas.microsoft.com/office/2006/metadata/properties" xmlns:ns2="86aebf71-b9b4-412b-9e20-5491a71cc086" targetNamespace="http://schemas.microsoft.com/office/2006/metadata/properties" ma:root="true" ma:fieldsID="2f616cbb3689fd4356032e8c368524e9" ns2:_="">
    <xsd:import namespace="86aebf71-b9b4-412b-9e20-5491a71cc0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ebf71-b9b4-412b-9e20-5491a71cc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2.xml><?xml version="1.0" encoding="utf-8"?>
<ds:datastoreItem xmlns:ds="http://schemas.openxmlformats.org/officeDocument/2006/customXml" ds:itemID="{8F9971E6-813F-4844-985C-BF89980DE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ebf71-b9b4-412b-9e20-5491a71cc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472F4-4D03-45BC-9DC2-EDA8393301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7CD6B3-0D29-4A55-BD0F-C799FCAA98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Template%20-%20bijlage%20deelnameverklaring.dotx?OR=81dd2b71-fb82-4b33-ac71-fed46bf0f87a&amp;CID=9b2ddba1-10f4-e000-9849-42e343af9c1a&amp;CT=1763</Template>
  <TotalTime>11</TotalTime>
  <Pages>7</Pages>
  <Words>1229</Words>
  <Characters>6764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Deelnameverklaring XX met kenmerknummer: XX</vt:lpstr>
    </vt:vector>
  </TitlesOfParts>
  <Company>Tender People</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Deelnameverklaring Tender XX</dc:title>
  <dc:subject/>
  <dc:creator>Carine te Walvaart</dc:creator>
  <cp:keywords/>
  <dc:description/>
  <cp:lastModifiedBy>Judith Scherpenisse</cp:lastModifiedBy>
  <cp:revision>49</cp:revision>
  <cp:lastPrinted>2019-10-12T07:40:00Z</cp:lastPrinted>
  <dcterms:created xsi:type="dcterms:W3CDTF">2025-11-20T18:51:00Z</dcterms:created>
  <dcterms:modified xsi:type="dcterms:W3CDTF">2026-09-15T10:21:00Z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0x010100EC1C4EA23626874181E5324970630E6A</vt:lpwstr>
  </property>
  <property fmtid="{D5CDD505-2E9C-101B-9397-08002B2CF9AE}" pid="3" name="MediaServiceImageTags">
    <vt:lpwstr/>
  </property>
  <property fmtid="{D5CDD505-2E9C-101B-9397-08002B2CF9AE}" pid="4" name="docLang">
    <vt:lpwstr>nl</vt:lpwstr>
  </property>
</Properties>
</file>