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7053A067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086BAE">
        <w:rPr>
          <w:color w:val="D10A0F"/>
        </w:rPr>
        <w:t>6</w:t>
      </w:r>
      <w:r w:rsidR="00C65D0D" w:rsidRPr="00C65D0D">
        <w:rPr>
          <w:color w:val="D10A0F"/>
        </w:rPr>
        <w:t xml:space="preserve"> </w:t>
      </w:r>
      <w:bookmarkEnd w:id="0"/>
      <w:r w:rsidR="00086BAE">
        <w:rPr>
          <w:color w:val="D10A0F"/>
        </w:rPr>
        <w:t>- Referentie</w:t>
      </w:r>
    </w:p>
    <w:p w14:paraId="3D086937" w14:textId="77777777" w:rsidR="00151132" w:rsidRPr="00DA5B92" w:rsidRDefault="00151132" w:rsidP="00151132">
      <w:pPr>
        <w:rPr>
          <w:rFonts w:cs="Calibri"/>
        </w:rPr>
      </w:pPr>
      <w:r>
        <w:rPr>
          <w:rFonts w:cs="Calibri"/>
        </w:rPr>
        <w:t xml:space="preserve">Dit formulier </w:t>
      </w:r>
      <w:r w:rsidRPr="00DA5B92">
        <w:rPr>
          <w:rFonts w:cs="Calibri"/>
        </w:rPr>
        <w:t xml:space="preserve">moet gebruikt worden voor het indienen van referenties. </w:t>
      </w:r>
      <w:r>
        <w:rPr>
          <w:rFonts w:cs="Calibri"/>
        </w:rPr>
        <w:t>Als er gebruik gemaakt wordt van meerdere referenties dan kan het invulformulier meerdere malen worden gebruikt.</w:t>
      </w:r>
    </w:p>
    <w:p w14:paraId="249EC4B3" w14:textId="355DB0D1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>[dus Inschrijver, Combinant of onderaannemer]</w:t>
            </w:r>
          </w:p>
        </w:tc>
      </w:tr>
      <w:tr w:rsidR="008D4DE0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8D4DE0" w:rsidRDefault="008D4DE0" w:rsidP="00490386">
            <w:pPr>
              <w:spacing w:line="276" w:lineRule="auto"/>
            </w:pPr>
            <w:r>
              <w:t>4)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8D4DE0" w:rsidRPr="00A07EB1" w:rsidRDefault="008D4DE0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8D4DE0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8D4DE0" w:rsidRPr="00A07EB1" w:rsidRDefault="008D4DE0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3CBD0F18" w14:textId="77777777" w:rsidTr="00490386">
        <w:tc>
          <w:tcPr>
            <w:tcW w:w="421" w:type="dxa"/>
            <w:vMerge w:val="restart"/>
            <w:shd w:val="clear" w:color="auto" w:fill="FDEED9"/>
          </w:tcPr>
          <w:p w14:paraId="7786E707" w14:textId="04D8070C" w:rsidR="008D4DE0" w:rsidRDefault="008D4DE0" w:rsidP="00490386">
            <w:pPr>
              <w:spacing w:line="276" w:lineRule="auto"/>
            </w:pPr>
            <w:r>
              <w:t>5)</w:t>
            </w:r>
          </w:p>
        </w:tc>
        <w:tc>
          <w:tcPr>
            <w:tcW w:w="3681" w:type="dxa"/>
            <w:shd w:val="clear" w:color="auto" w:fill="FDEED9"/>
          </w:tcPr>
          <w:p w14:paraId="0D59E1A5" w14:textId="189F9ED2" w:rsidR="008D4DE0" w:rsidRPr="00A07EB1" w:rsidRDefault="008D4DE0" w:rsidP="00490386">
            <w:pPr>
              <w:spacing w:line="276" w:lineRule="auto"/>
            </w:pPr>
            <w:r>
              <w:t>Contractwaarde van de gehele opdracht</w:t>
            </w:r>
          </w:p>
        </w:tc>
        <w:tc>
          <w:tcPr>
            <w:tcW w:w="4961" w:type="dxa"/>
          </w:tcPr>
          <w:p w14:paraId="4C32323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38FC56" w14:textId="77777777" w:rsidTr="00490386">
        <w:tc>
          <w:tcPr>
            <w:tcW w:w="421" w:type="dxa"/>
            <w:vMerge/>
            <w:shd w:val="clear" w:color="auto" w:fill="FDEED9"/>
          </w:tcPr>
          <w:p w14:paraId="3BF8DE84" w14:textId="77777777" w:rsidR="008D4DE0" w:rsidRPr="004A3F51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557D3CC7" w14:textId="0DA1B067" w:rsidR="008D4DE0" w:rsidRPr="00A07EB1" w:rsidRDefault="008D4DE0" w:rsidP="00490386">
            <w:pPr>
              <w:spacing w:line="276" w:lineRule="auto"/>
            </w:pPr>
            <w:r>
              <w:t>Omzetbedrag per jaar</w:t>
            </w:r>
          </w:p>
        </w:tc>
        <w:tc>
          <w:tcPr>
            <w:tcW w:w="4961" w:type="dxa"/>
          </w:tcPr>
          <w:p w14:paraId="40917B6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59C0ADF7" w:rsidR="00151132" w:rsidRPr="004A3F51" w:rsidRDefault="00151132" w:rsidP="00151132">
            <w:pPr>
              <w:spacing w:line="276" w:lineRule="auto"/>
            </w:pPr>
            <w:r>
              <w:t>6)</w:t>
            </w:r>
          </w:p>
        </w:tc>
        <w:tc>
          <w:tcPr>
            <w:tcW w:w="3681" w:type="dxa"/>
            <w:shd w:val="clear" w:color="auto" w:fill="FDEED9"/>
          </w:tcPr>
          <w:p w14:paraId="37D84C86" w14:textId="0CE59438" w:rsidR="00151132" w:rsidRPr="00151132" w:rsidRDefault="00151132" w:rsidP="00151132">
            <w:pPr>
              <w:spacing w:line="276" w:lineRule="auto"/>
            </w:pPr>
            <w:r>
              <w:t>Omschrijving van de opdracht</w:t>
            </w:r>
          </w:p>
        </w:tc>
        <w:tc>
          <w:tcPr>
            <w:tcW w:w="4961" w:type="dxa"/>
            <w:vAlign w:val="center"/>
          </w:tcPr>
          <w:p w14:paraId="389BD7FA" w14:textId="77777777" w:rsidR="00151132" w:rsidRPr="00DA5B92" w:rsidRDefault="00151132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color w:val="808080"/>
                <w:szCs w:val="18"/>
              </w:rPr>
            </w:pPr>
            <w:r w:rsidRPr="00DA5B92">
              <w:rPr>
                <w:rFonts w:cs="Calibri"/>
                <w:color w:val="808080"/>
                <w:szCs w:val="18"/>
              </w:rPr>
              <w:t>[nb: in dit Standaardformulier is lettergrootte 9 toegestaan]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20D87587" w:rsidR="00151132" w:rsidRPr="004A3F51" w:rsidRDefault="00151132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1B6CD231" w14:textId="2065ABDC" w:rsidR="00151132" w:rsidRPr="00151132" w:rsidRDefault="00151132" w:rsidP="00151132">
            <w:pPr>
              <w:spacing w:line="276" w:lineRule="auto"/>
            </w:pPr>
            <w:r>
              <w:t>Welke competenties worden hiermee aangetoond? (aankruisen indien van toepassing)</w:t>
            </w:r>
          </w:p>
        </w:tc>
        <w:tc>
          <w:tcPr>
            <w:tcW w:w="4961" w:type="dxa"/>
          </w:tcPr>
          <w:p w14:paraId="68A8C7F1" w14:textId="193336FE" w:rsidR="00154064" w:rsidRDefault="00151132" w:rsidP="00154064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8532D0">
              <w:rPr>
                <w:rFonts w:cs="Calibri"/>
              </w:rPr>
              <w:t xml:space="preserve">(1) </w:t>
            </w:r>
            <w:r w:rsidR="00187869">
              <w:rPr>
                <w:rFonts w:asciiTheme="minorHAnsi" w:hAnsiTheme="minorHAnsi" w:cstheme="minorHAnsi"/>
                <w:sz w:val="20"/>
                <w:szCs w:val="20"/>
              </w:rPr>
              <w:t xml:space="preserve">De inschrijver beschikt over aantoonbare ervaring met de implementatie van een narrowcastingvoorziening inclusief een contentmanagementsysteem, waarbij </w:t>
            </w:r>
            <w:r w:rsidR="00BA79A0">
              <w:rPr>
                <w:rFonts w:asciiTheme="minorHAnsi" w:hAnsiTheme="minorHAnsi" w:cstheme="minorHAnsi"/>
                <w:sz w:val="20"/>
                <w:szCs w:val="20"/>
              </w:rPr>
              <w:t xml:space="preserve">er sprake is van </w:t>
            </w:r>
            <w:commentRangeStart w:id="2"/>
            <w:r w:rsidR="00187869">
              <w:rPr>
                <w:rFonts w:asciiTheme="minorHAnsi" w:hAnsiTheme="minorHAnsi" w:cstheme="minorHAnsi"/>
                <w:sz w:val="20"/>
                <w:szCs w:val="20"/>
              </w:rPr>
              <w:t xml:space="preserve">minimaal 50 </w:t>
            </w:r>
            <w:commentRangeEnd w:id="2"/>
            <w:r w:rsidR="00187869">
              <w:rPr>
                <w:rStyle w:val="Verwijzingopmerking"/>
                <w:rFonts w:asciiTheme="minorHAnsi" w:hAnsiTheme="minorHAnsi" w:cstheme="minorHAnsi"/>
                <w:sz w:val="20"/>
                <w:szCs w:val="20"/>
              </w:rPr>
              <w:commentReference w:id="2"/>
            </w:r>
            <w:r w:rsidR="00187869">
              <w:rPr>
                <w:rFonts w:asciiTheme="minorHAnsi" w:hAnsiTheme="minorHAnsi" w:cstheme="minorHAnsi"/>
                <w:sz w:val="20"/>
                <w:szCs w:val="20"/>
              </w:rPr>
              <w:t xml:space="preserve">weergavepunten </w:t>
            </w:r>
            <w:r w:rsidR="00BA79A0">
              <w:rPr>
                <w:rFonts w:asciiTheme="minorHAnsi" w:hAnsiTheme="minorHAnsi" w:cstheme="minorHAnsi"/>
                <w:sz w:val="20"/>
                <w:szCs w:val="20"/>
              </w:rPr>
              <w:t>binnen een</w:t>
            </w:r>
            <w:r w:rsidR="00187869">
              <w:rPr>
                <w:rFonts w:asciiTheme="minorHAnsi" w:hAnsiTheme="minorHAnsi" w:cstheme="minorHAnsi"/>
                <w:sz w:val="20"/>
                <w:szCs w:val="20"/>
              </w:rPr>
              <w:t xml:space="preserve"> organisatie met meerdere locaties en een decentrale contentstructuur</w:t>
            </w:r>
            <w:r w:rsidR="001540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C31898A" w14:textId="77777777" w:rsidR="00154064" w:rsidRPr="00154064" w:rsidRDefault="00154064" w:rsidP="00154064">
            <w:pPr>
              <w:pStyle w:val="BasistekstVRU"/>
            </w:pPr>
          </w:p>
          <w:p w14:paraId="7BD87FC3" w14:textId="6BFD5EF8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151132">
              <w:rPr>
                <w:rFonts w:cs="Calibri"/>
              </w:rPr>
              <w:t xml:space="preserve">(2) </w:t>
            </w:r>
            <w:r w:rsidR="00D85603">
              <w:rPr>
                <w:rFonts w:asciiTheme="minorHAnsi" w:hAnsiTheme="minorHAnsi" w:cstheme="minorHAnsi"/>
                <w:sz w:val="20"/>
                <w:szCs w:val="20"/>
              </w:rPr>
              <w:t>De inschrijver beschikt over aantoonbare ervaring met het uitvoeren van een soortgelijke Opdracht voor een overheidsinstantie, zorginstelling of onderwijsinstelling vanwege vergelijkbare organisatorische complexiteit</w:t>
            </w:r>
            <w:r w:rsidR="001540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9F9EEFB" w14:textId="77777777" w:rsidR="00154064" w:rsidRPr="00154064" w:rsidRDefault="00154064" w:rsidP="00154064">
            <w:pPr>
              <w:pStyle w:val="BasistekstVRU"/>
            </w:pPr>
          </w:p>
          <w:p w14:paraId="38C85521" w14:textId="69529E9F" w:rsidR="00151132" w:rsidRPr="00151132" w:rsidRDefault="00151132" w:rsidP="008D4DE0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</w:pPr>
            <w:r w:rsidRPr="008D4DE0">
              <w:rPr>
                <w:rFonts w:cs="Calibri"/>
              </w:rPr>
              <w:t xml:space="preserve">(3) </w:t>
            </w:r>
            <w:r w:rsidR="00154064" w:rsidRPr="00BF1A19">
              <w:rPr>
                <w:rFonts w:asciiTheme="minorHAnsi" w:hAnsiTheme="minorHAnsi" w:cstheme="minorHAnsi"/>
                <w:sz w:val="20"/>
                <w:szCs w:val="20"/>
              </w:rPr>
              <w:t>De inschrijver beschikt over aantoonbare ervaring met vergelijkbare opdrachten waarbij configuratie, gebruikersinstructie, het meerjarig beheer en de ondersteuning van de oplossing onderdeel uitmaakten van de dienstverlening</w:t>
            </w:r>
            <w:r w:rsidR="001540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6F24019B" w14:textId="77777777" w:rsidR="00154064" w:rsidRDefault="00154064" w:rsidP="00E54BDD">
      <w:pPr>
        <w:spacing w:line="276" w:lineRule="auto"/>
      </w:pPr>
    </w:p>
    <w:p w14:paraId="577635D3" w14:textId="77777777" w:rsidR="00154064" w:rsidRDefault="00154064" w:rsidP="00E54BDD">
      <w:pPr>
        <w:spacing w:line="276" w:lineRule="auto"/>
      </w:pPr>
    </w:p>
    <w:p w14:paraId="0F8C4E02" w14:textId="77777777" w:rsidR="00154064" w:rsidRDefault="00154064" w:rsidP="00E54BDD">
      <w:pPr>
        <w:spacing w:line="276" w:lineRule="auto"/>
      </w:pPr>
    </w:p>
    <w:p w14:paraId="71E7E08A" w14:textId="77777777" w:rsidR="00154064" w:rsidRDefault="00154064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3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3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6043EC9D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 opdrachtnemer (Inschrijver, combinant of onderaannemer)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combinant / onderaannemer </w:t>
            </w:r>
            <w:r w:rsidR="00496362">
              <w:rPr>
                <w:rStyle w:val="Voetnootmarkering"/>
              </w:rPr>
              <w:footnoteReference w:id="2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Hofs, Raymond" w:date="2026-07-29T11:04:00Z" w:initials="RH">
    <w:p w14:paraId="08530DA3" w14:textId="77777777" w:rsidR="00187869" w:rsidRDefault="00187869" w:rsidP="00BF15DA">
      <w:pPr>
        <w:pStyle w:val="Tekstopmerking"/>
      </w:pPr>
      <w:r>
        <w:rPr>
          <w:rStyle w:val="Verwijzingopmerking"/>
        </w:rPr>
        <w:annotationRef/>
      </w:r>
      <w:r>
        <w:t>Vanwege Gids Proportionaliteit mag je maximaal 60% van de omvang als eis hanteren.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530DA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4E722D" w16cex:dateUtc="2026-07-29T0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530DA3" w16cid:durableId="1E4E72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D049C" w14:textId="77777777" w:rsidR="007B2BFE" w:rsidRDefault="007B2BFE" w:rsidP="007910B2">
      <w:pPr>
        <w:spacing w:line="240" w:lineRule="auto"/>
      </w:pPr>
      <w:r>
        <w:separator/>
      </w:r>
    </w:p>
  </w:endnote>
  <w:endnote w:type="continuationSeparator" w:id="0">
    <w:p w14:paraId="5BC349E8" w14:textId="77777777" w:rsidR="007B2BFE" w:rsidRDefault="007B2BFE" w:rsidP="007910B2">
      <w:pPr>
        <w:spacing w:line="240" w:lineRule="auto"/>
      </w:pPr>
      <w:r>
        <w:continuationSeparator/>
      </w:r>
    </w:p>
  </w:endnote>
  <w:endnote w:type="continuationNotice" w:id="1">
    <w:p w14:paraId="40106B25" w14:textId="77777777" w:rsidR="007B2BFE" w:rsidRDefault="007B2B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85B17" w14:textId="77777777" w:rsidR="007B2BFE" w:rsidRDefault="007B2BFE" w:rsidP="007910B2">
      <w:pPr>
        <w:spacing w:line="240" w:lineRule="auto"/>
      </w:pPr>
      <w:r>
        <w:separator/>
      </w:r>
    </w:p>
  </w:footnote>
  <w:footnote w:type="continuationSeparator" w:id="0">
    <w:p w14:paraId="40BFB524" w14:textId="77777777" w:rsidR="007B2BFE" w:rsidRDefault="007B2BFE" w:rsidP="007910B2">
      <w:pPr>
        <w:spacing w:line="240" w:lineRule="auto"/>
      </w:pPr>
      <w:r>
        <w:continuationSeparator/>
      </w:r>
    </w:p>
  </w:footnote>
  <w:footnote w:type="continuationNotice" w:id="1">
    <w:p w14:paraId="103ECB24" w14:textId="77777777" w:rsidR="007B2BFE" w:rsidRDefault="007B2BFE">
      <w:pPr>
        <w:spacing w:line="240" w:lineRule="auto"/>
      </w:pPr>
    </w:p>
  </w:footnote>
  <w:footnote w:id="2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352563A8" w:rsidR="00C00153" w:rsidRDefault="009F7BB7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91" behindDoc="1" locked="1" layoutInCell="1" allowOverlap="1" wp14:anchorId="766CFADF" wp14:editId="102FCBF7">
              <wp:simplePos x="0" y="0"/>
              <wp:positionH relativeFrom="page">
                <wp:posOffset>-16510</wp:posOffset>
              </wp:positionH>
              <wp:positionV relativeFrom="page">
                <wp:posOffset>-52070</wp:posOffset>
              </wp:positionV>
              <wp:extent cx="7559675" cy="1087120"/>
              <wp:effectExtent l="0" t="0" r="0" b="0"/>
              <wp:wrapNone/>
              <wp:docPr id="663736178" name="LogoSwitch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13307969" name="LogoSwitch1"/>
                      <wps:cNvSpPr>
                        <a:spLocks noEditPoints="1"/>
                      </wps:cNvSpPr>
                      <wps:spPr bwMode="auto">
                        <a:xfrm>
                          <a:off x="1064260" y="855345"/>
                          <a:ext cx="907415" cy="178435"/>
                        </a:xfrm>
                        <a:custGeom>
                          <a:avLst/>
                          <a:gdLst>
                            <a:gd name="T0" fmla="*/ 483 w 2857"/>
                            <a:gd name="T1" fmla="*/ 1 h 562"/>
                            <a:gd name="T2" fmla="*/ 245 w 2857"/>
                            <a:gd name="T3" fmla="*/ 562 h 562"/>
                            <a:gd name="T4" fmla="*/ 0 w 2857"/>
                            <a:gd name="T5" fmla="*/ 1 h 562"/>
                            <a:gd name="T6" fmla="*/ 103 w 2857"/>
                            <a:gd name="T7" fmla="*/ 316 h 562"/>
                            <a:gd name="T8" fmla="*/ 380 w 2857"/>
                            <a:gd name="T9" fmla="*/ 316 h 562"/>
                            <a:gd name="T10" fmla="*/ 783 w 2857"/>
                            <a:gd name="T11" fmla="*/ 473 h 562"/>
                            <a:gd name="T12" fmla="*/ 732 w 2857"/>
                            <a:gd name="T13" fmla="*/ 248 h 562"/>
                            <a:gd name="T14" fmla="*/ 840 w 2857"/>
                            <a:gd name="T15" fmla="*/ 165 h 562"/>
                            <a:gd name="T16" fmla="*/ 733 w 2857"/>
                            <a:gd name="T17" fmla="*/ 54 h 562"/>
                            <a:gd name="T18" fmla="*/ 637 w 2857"/>
                            <a:gd name="T19" fmla="*/ 165 h 562"/>
                            <a:gd name="T20" fmla="*/ 565 w 2857"/>
                            <a:gd name="T21" fmla="*/ 248 h 562"/>
                            <a:gd name="T22" fmla="*/ 637 w 2857"/>
                            <a:gd name="T23" fmla="*/ 418 h 562"/>
                            <a:gd name="T24" fmla="*/ 856 w 2857"/>
                            <a:gd name="T25" fmla="*/ 543 h 562"/>
                            <a:gd name="T26" fmla="*/ 783 w 2857"/>
                            <a:gd name="T27" fmla="*/ 473 h 562"/>
                            <a:gd name="T28" fmla="*/ 1011 w 2857"/>
                            <a:gd name="T29" fmla="*/ 163 h 562"/>
                            <a:gd name="T30" fmla="*/ 922 w 2857"/>
                            <a:gd name="T31" fmla="*/ 550 h 562"/>
                            <a:gd name="T32" fmla="*/ 1018 w 2857"/>
                            <a:gd name="T33" fmla="*/ 346 h 562"/>
                            <a:gd name="T34" fmla="*/ 1183 w 2857"/>
                            <a:gd name="T35" fmla="*/ 273 h 562"/>
                            <a:gd name="T36" fmla="*/ 1127 w 2857"/>
                            <a:gd name="T37" fmla="*/ 154 h 562"/>
                            <a:gd name="T38" fmla="*/ 1649 w 2857"/>
                            <a:gd name="T39" fmla="*/ 356 h 562"/>
                            <a:gd name="T40" fmla="*/ 1345 w 2857"/>
                            <a:gd name="T41" fmla="*/ 392 h 562"/>
                            <a:gd name="T42" fmla="*/ 1564 w 2857"/>
                            <a:gd name="T43" fmla="*/ 439 h 562"/>
                            <a:gd name="T44" fmla="*/ 1459 w 2857"/>
                            <a:gd name="T45" fmla="*/ 562 h 562"/>
                            <a:gd name="T46" fmla="*/ 1452 w 2857"/>
                            <a:gd name="T47" fmla="*/ 153 h 562"/>
                            <a:gd name="T48" fmla="*/ 1556 w 2857"/>
                            <a:gd name="T49" fmla="*/ 313 h 562"/>
                            <a:gd name="T50" fmla="*/ 1347 w 2857"/>
                            <a:gd name="T51" fmla="*/ 313 h 562"/>
                            <a:gd name="T52" fmla="*/ 1910 w 2857"/>
                            <a:gd name="T53" fmla="*/ 470 h 562"/>
                            <a:gd name="T54" fmla="*/ 1912 w 2857"/>
                            <a:gd name="T55" fmla="*/ 244 h 562"/>
                            <a:gd name="T56" fmla="*/ 2050 w 2857"/>
                            <a:gd name="T57" fmla="*/ 211 h 562"/>
                            <a:gd name="T58" fmla="*/ 1704 w 2857"/>
                            <a:gd name="T59" fmla="*/ 359 h 562"/>
                            <a:gd name="T60" fmla="*/ 2059 w 2857"/>
                            <a:gd name="T61" fmla="*/ 501 h 562"/>
                            <a:gd name="T62" fmla="*/ 1910 w 2857"/>
                            <a:gd name="T63" fmla="*/ 470 h 562"/>
                            <a:gd name="T64" fmla="*/ 2222 w 2857"/>
                            <a:gd name="T65" fmla="*/ 212 h 562"/>
                            <a:gd name="T66" fmla="*/ 2126 w 2857"/>
                            <a:gd name="T67" fmla="*/ 0 h 562"/>
                            <a:gd name="T68" fmla="*/ 2222 w 2857"/>
                            <a:gd name="T69" fmla="*/ 550 h 562"/>
                            <a:gd name="T70" fmla="*/ 2318 w 2857"/>
                            <a:gd name="T71" fmla="*/ 243 h 562"/>
                            <a:gd name="T72" fmla="*/ 2406 w 2857"/>
                            <a:gd name="T73" fmla="*/ 550 h 562"/>
                            <a:gd name="T74" fmla="*/ 2502 w 2857"/>
                            <a:gd name="T75" fmla="*/ 343 h 562"/>
                            <a:gd name="T76" fmla="*/ 2830 w 2857"/>
                            <a:gd name="T77" fmla="*/ 461 h 562"/>
                            <a:gd name="T78" fmla="*/ 2733 w 2857"/>
                            <a:gd name="T79" fmla="*/ 418 h 562"/>
                            <a:gd name="T80" fmla="*/ 2841 w 2857"/>
                            <a:gd name="T81" fmla="*/ 248 h 562"/>
                            <a:gd name="T82" fmla="*/ 2734 w 2857"/>
                            <a:gd name="T83" fmla="*/ 165 h 562"/>
                            <a:gd name="T84" fmla="*/ 2638 w 2857"/>
                            <a:gd name="T85" fmla="*/ 64 h 562"/>
                            <a:gd name="T86" fmla="*/ 2566 w 2857"/>
                            <a:gd name="T87" fmla="*/ 165 h 562"/>
                            <a:gd name="T88" fmla="*/ 2638 w 2857"/>
                            <a:gd name="T89" fmla="*/ 248 h 562"/>
                            <a:gd name="T90" fmla="*/ 2769 w 2857"/>
                            <a:gd name="T91" fmla="*/ 560 h 562"/>
                            <a:gd name="T92" fmla="*/ 2830 w 2857"/>
                            <a:gd name="T93" fmla="*/ 461 h 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857" h="562">
                              <a:moveTo>
                                <a:pt x="380" y="1"/>
                              </a:moveTo>
                              <a:cubicBezTo>
                                <a:pt x="483" y="1"/>
                                <a:pt x="483" y="1"/>
                                <a:pt x="483" y="1"/>
                              </a:cubicBezTo>
                              <a:cubicBezTo>
                                <a:pt x="483" y="316"/>
                                <a:pt x="483" y="316"/>
                                <a:pt x="483" y="316"/>
                              </a:cubicBezTo>
                              <a:cubicBezTo>
                                <a:pt x="483" y="479"/>
                                <a:pt x="383" y="562"/>
                                <a:pt x="245" y="562"/>
                              </a:cubicBezTo>
                              <a:cubicBezTo>
                                <a:pt x="113" y="562"/>
                                <a:pt x="0" y="483"/>
                                <a:pt x="0" y="316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03" y="1"/>
                                <a:pt x="103" y="1"/>
                                <a:pt x="103" y="1"/>
                              </a:cubicBezTo>
                              <a:cubicBezTo>
                                <a:pt x="103" y="316"/>
                                <a:pt x="103" y="316"/>
                                <a:pt x="103" y="316"/>
                              </a:cubicBezTo>
                              <a:cubicBezTo>
                                <a:pt x="103" y="416"/>
                                <a:pt x="160" y="468"/>
                                <a:pt x="245" y="468"/>
                              </a:cubicBezTo>
                              <a:cubicBezTo>
                                <a:pt x="331" y="468"/>
                                <a:pt x="380" y="411"/>
                                <a:pt x="380" y="316"/>
                              </a:cubicBezTo>
                              <a:lnTo>
                                <a:pt x="380" y="1"/>
                              </a:lnTo>
                              <a:close/>
                              <a:moveTo>
                                <a:pt x="783" y="473"/>
                              </a:moveTo>
                              <a:cubicBezTo>
                                <a:pt x="752" y="473"/>
                                <a:pt x="732" y="455"/>
                                <a:pt x="732" y="418"/>
                              </a:cubicBezTo>
                              <a:cubicBezTo>
                                <a:pt x="732" y="248"/>
                                <a:pt x="732" y="248"/>
                                <a:pt x="732" y="248"/>
                              </a:cubicBezTo>
                              <a:cubicBezTo>
                                <a:pt x="840" y="248"/>
                                <a:pt x="840" y="248"/>
                                <a:pt x="840" y="248"/>
                              </a:cubicBezTo>
                              <a:cubicBezTo>
                                <a:pt x="840" y="165"/>
                                <a:pt x="840" y="165"/>
                                <a:pt x="840" y="165"/>
                              </a:cubicBezTo>
                              <a:cubicBezTo>
                                <a:pt x="733" y="165"/>
                                <a:pt x="733" y="165"/>
                                <a:pt x="733" y="165"/>
                              </a:cubicBezTo>
                              <a:cubicBezTo>
                                <a:pt x="733" y="54"/>
                                <a:pt x="733" y="54"/>
                                <a:pt x="733" y="54"/>
                              </a:cubicBezTo>
                              <a:cubicBezTo>
                                <a:pt x="637" y="64"/>
                                <a:pt x="637" y="64"/>
                                <a:pt x="637" y="64"/>
                              </a:cubicBezTo>
                              <a:cubicBezTo>
                                <a:pt x="637" y="165"/>
                                <a:pt x="637" y="165"/>
                                <a:pt x="637" y="165"/>
                              </a:cubicBezTo>
                              <a:cubicBezTo>
                                <a:pt x="565" y="165"/>
                                <a:pt x="565" y="165"/>
                                <a:pt x="565" y="165"/>
                              </a:cubicBezTo>
                              <a:cubicBezTo>
                                <a:pt x="565" y="248"/>
                                <a:pt x="565" y="248"/>
                                <a:pt x="565" y="248"/>
                              </a:cubicBezTo>
                              <a:cubicBezTo>
                                <a:pt x="637" y="248"/>
                                <a:pt x="637" y="248"/>
                                <a:pt x="637" y="248"/>
                              </a:cubicBezTo>
                              <a:cubicBezTo>
                                <a:pt x="637" y="418"/>
                                <a:pt x="637" y="418"/>
                                <a:pt x="637" y="418"/>
                              </a:cubicBezTo>
                              <a:cubicBezTo>
                                <a:pt x="637" y="513"/>
                                <a:pt x="688" y="560"/>
                                <a:pt x="769" y="560"/>
                              </a:cubicBezTo>
                              <a:cubicBezTo>
                                <a:pt x="802" y="560"/>
                                <a:pt x="826" y="556"/>
                                <a:pt x="856" y="543"/>
                              </a:cubicBezTo>
                              <a:cubicBezTo>
                                <a:pt x="829" y="461"/>
                                <a:pt x="829" y="461"/>
                                <a:pt x="829" y="461"/>
                              </a:cubicBezTo>
                              <a:cubicBezTo>
                                <a:pt x="814" y="469"/>
                                <a:pt x="798" y="473"/>
                                <a:pt x="783" y="473"/>
                              </a:cubicBezTo>
                              <a:close/>
                              <a:moveTo>
                                <a:pt x="1018" y="208"/>
                              </a:moveTo>
                              <a:cubicBezTo>
                                <a:pt x="1011" y="163"/>
                                <a:pt x="1011" y="163"/>
                                <a:pt x="1011" y="163"/>
                              </a:cubicBezTo>
                              <a:cubicBezTo>
                                <a:pt x="922" y="163"/>
                                <a:pt x="922" y="163"/>
                                <a:pt x="922" y="163"/>
                              </a:cubicBezTo>
                              <a:cubicBezTo>
                                <a:pt x="922" y="550"/>
                                <a:pt x="922" y="550"/>
                                <a:pt x="922" y="550"/>
                              </a:cubicBezTo>
                              <a:cubicBezTo>
                                <a:pt x="1018" y="550"/>
                                <a:pt x="1018" y="550"/>
                                <a:pt x="1018" y="550"/>
                              </a:cubicBezTo>
                              <a:cubicBezTo>
                                <a:pt x="1018" y="346"/>
                                <a:pt x="1018" y="346"/>
                                <a:pt x="1018" y="346"/>
                              </a:cubicBezTo>
                              <a:cubicBezTo>
                                <a:pt x="1018" y="274"/>
                                <a:pt x="1064" y="248"/>
                                <a:pt x="1114" y="248"/>
                              </a:cubicBezTo>
                              <a:cubicBezTo>
                                <a:pt x="1146" y="248"/>
                                <a:pt x="1164" y="258"/>
                                <a:pt x="1183" y="273"/>
                              </a:cubicBezTo>
                              <a:cubicBezTo>
                                <a:pt x="1227" y="190"/>
                                <a:pt x="1227" y="190"/>
                                <a:pt x="1227" y="190"/>
                              </a:cubicBezTo>
                              <a:cubicBezTo>
                                <a:pt x="1205" y="170"/>
                                <a:pt x="1167" y="154"/>
                                <a:pt x="1127" y="154"/>
                              </a:cubicBezTo>
                              <a:cubicBezTo>
                                <a:pt x="1088" y="154"/>
                                <a:pt x="1046" y="161"/>
                                <a:pt x="1018" y="208"/>
                              </a:cubicBezTo>
                              <a:close/>
                              <a:moveTo>
                                <a:pt x="1649" y="356"/>
                              </a:moveTo>
                              <a:cubicBezTo>
                                <a:pt x="1649" y="368"/>
                                <a:pt x="1648" y="380"/>
                                <a:pt x="1648" y="392"/>
                              </a:cubicBezTo>
                              <a:cubicBezTo>
                                <a:pt x="1345" y="392"/>
                                <a:pt x="1345" y="392"/>
                                <a:pt x="1345" y="392"/>
                              </a:cubicBezTo>
                              <a:cubicBezTo>
                                <a:pt x="1351" y="440"/>
                                <a:pt x="1392" y="475"/>
                                <a:pt x="1461" y="475"/>
                              </a:cubicBezTo>
                              <a:cubicBezTo>
                                <a:pt x="1496" y="475"/>
                                <a:pt x="1542" y="461"/>
                                <a:pt x="1564" y="439"/>
                              </a:cubicBezTo>
                              <a:cubicBezTo>
                                <a:pt x="1626" y="499"/>
                                <a:pt x="1626" y="499"/>
                                <a:pt x="1626" y="499"/>
                              </a:cubicBezTo>
                              <a:cubicBezTo>
                                <a:pt x="1584" y="541"/>
                                <a:pt x="1519" y="562"/>
                                <a:pt x="1459" y="562"/>
                              </a:cubicBezTo>
                              <a:cubicBezTo>
                                <a:pt x="1326" y="562"/>
                                <a:pt x="1246" y="479"/>
                                <a:pt x="1246" y="355"/>
                              </a:cubicBezTo>
                              <a:cubicBezTo>
                                <a:pt x="1246" y="238"/>
                                <a:pt x="1326" y="153"/>
                                <a:pt x="1452" y="153"/>
                              </a:cubicBezTo>
                              <a:cubicBezTo>
                                <a:pt x="1571" y="153"/>
                                <a:pt x="1649" y="221"/>
                                <a:pt x="1649" y="356"/>
                              </a:cubicBezTo>
                              <a:close/>
                              <a:moveTo>
                                <a:pt x="1556" y="313"/>
                              </a:moveTo>
                              <a:cubicBezTo>
                                <a:pt x="1549" y="263"/>
                                <a:pt x="1511" y="238"/>
                                <a:pt x="1455" y="238"/>
                              </a:cubicBezTo>
                              <a:cubicBezTo>
                                <a:pt x="1403" y="238"/>
                                <a:pt x="1362" y="263"/>
                                <a:pt x="1347" y="313"/>
                              </a:cubicBezTo>
                              <a:lnTo>
                                <a:pt x="1556" y="313"/>
                              </a:lnTo>
                              <a:close/>
                              <a:moveTo>
                                <a:pt x="1910" y="470"/>
                              </a:moveTo>
                              <a:cubicBezTo>
                                <a:pt x="1850" y="470"/>
                                <a:pt x="1800" y="432"/>
                                <a:pt x="1800" y="359"/>
                              </a:cubicBezTo>
                              <a:cubicBezTo>
                                <a:pt x="1800" y="291"/>
                                <a:pt x="1846" y="244"/>
                                <a:pt x="1912" y="244"/>
                              </a:cubicBezTo>
                              <a:cubicBezTo>
                                <a:pt x="1939" y="244"/>
                                <a:pt x="1967" y="253"/>
                                <a:pt x="1989" y="274"/>
                              </a:cubicBezTo>
                              <a:cubicBezTo>
                                <a:pt x="2050" y="211"/>
                                <a:pt x="2050" y="211"/>
                                <a:pt x="2050" y="211"/>
                              </a:cubicBezTo>
                              <a:cubicBezTo>
                                <a:pt x="2007" y="169"/>
                                <a:pt x="1966" y="154"/>
                                <a:pt x="1910" y="154"/>
                              </a:cubicBezTo>
                              <a:cubicBezTo>
                                <a:pt x="1798" y="154"/>
                                <a:pt x="1704" y="220"/>
                                <a:pt x="1704" y="359"/>
                              </a:cubicBezTo>
                              <a:cubicBezTo>
                                <a:pt x="1704" y="495"/>
                                <a:pt x="1798" y="562"/>
                                <a:pt x="1910" y="562"/>
                              </a:cubicBezTo>
                              <a:cubicBezTo>
                                <a:pt x="1967" y="562"/>
                                <a:pt x="2015" y="545"/>
                                <a:pt x="2059" y="501"/>
                              </a:cubicBezTo>
                              <a:cubicBezTo>
                                <a:pt x="1995" y="438"/>
                                <a:pt x="1995" y="438"/>
                                <a:pt x="1995" y="438"/>
                              </a:cubicBezTo>
                              <a:cubicBezTo>
                                <a:pt x="1971" y="462"/>
                                <a:pt x="1941" y="470"/>
                                <a:pt x="1910" y="470"/>
                              </a:cubicBezTo>
                              <a:close/>
                              <a:moveTo>
                                <a:pt x="2343" y="154"/>
                              </a:moveTo>
                              <a:cubicBezTo>
                                <a:pt x="2299" y="154"/>
                                <a:pt x="2256" y="168"/>
                                <a:pt x="2222" y="212"/>
                              </a:cubicBezTo>
                              <a:cubicBezTo>
                                <a:pt x="2222" y="0"/>
                                <a:pt x="2222" y="0"/>
                                <a:pt x="2222" y="0"/>
                              </a:cubicBezTo>
                              <a:cubicBezTo>
                                <a:pt x="2126" y="0"/>
                                <a:pt x="2126" y="0"/>
                                <a:pt x="2126" y="0"/>
                              </a:cubicBezTo>
                              <a:cubicBezTo>
                                <a:pt x="2126" y="550"/>
                                <a:pt x="2126" y="550"/>
                                <a:pt x="2126" y="550"/>
                              </a:cubicBezTo>
                              <a:cubicBezTo>
                                <a:pt x="2222" y="550"/>
                                <a:pt x="2222" y="550"/>
                                <a:pt x="2222" y="550"/>
                              </a:cubicBezTo>
                              <a:cubicBezTo>
                                <a:pt x="2222" y="349"/>
                                <a:pt x="2222" y="349"/>
                                <a:pt x="2222" y="349"/>
                              </a:cubicBezTo>
                              <a:cubicBezTo>
                                <a:pt x="2222" y="290"/>
                                <a:pt x="2261" y="243"/>
                                <a:pt x="2318" y="243"/>
                              </a:cubicBezTo>
                              <a:cubicBezTo>
                                <a:pt x="2369" y="243"/>
                                <a:pt x="2406" y="272"/>
                                <a:pt x="2406" y="344"/>
                              </a:cubicBezTo>
                              <a:cubicBezTo>
                                <a:pt x="2406" y="550"/>
                                <a:pt x="2406" y="550"/>
                                <a:pt x="2406" y="550"/>
                              </a:cubicBezTo>
                              <a:cubicBezTo>
                                <a:pt x="2502" y="550"/>
                                <a:pt x="2502" y="550"/>
                                <a:pt x="2502" y="550"/>
                              </a:cubicBezTo>
                              <a:cubicBezTo>
                                <a:pt x="2502" y="343"/>
                                <a:pt x="2502" y="343"/>
                                <a:pt x="2502" y="343"/>
                              </a:cubicBezTo>
                              <a:cubicBezTo>
                                <a:pt x="2502" y="229"/>
                                <a:pt x="2453" y="154"/>
                                <a:pt x="2343" y="154"/>
                              </a:cubicBezTo>
                              <a:close/>
                              <a:moveTo>
                                <a:pt x="2830" y="461"/>
                              </a:moveTo>
                              <a:cubicBezTo>
                                <a:pt x="2815" y="469"/>
                                <a:pt x="2798" y="473"/>
                                <a:pt x="2784" y="473"/>
                              </a:cubicBezTo>
                              <a:cubicBezTo>
                                <a:pt x="2753" y="473"/>
                                <a:pt x="2733" y="455"/>
                                <a:pt x="2733" y="418"/>
                              </a:cubicBezTo>
                              <a:cubicBezTo>
                                <a:pt x="2733" y="248"/>
                                <a:pt x="2733" y="248"/>
                                <a:pt x="2733" y="248"/>
                              </a:cubicBezTo>
                              <a:cubicBezTo>
                                <a:pt x="2841" y="248"/>
                                <a:pt x="2841" y="248"/>
                                <a:pt x="2841" y="248"/>
                              </a:cubicBezTo>
                              <a:cubicBezTo>
                                <a:pt x="2841" y="165"/>
                                <a:pt x="2841" y="165"/>
                                <a:pt x="2841" y="165"/>
                              </a:cubicBezTo>
                              <a:cubicBezTo>
                                <a:pt x="2734" y="165"/>
                                <a:pt x="2734" y="165"/>
                                <a:pt x="2734" y="165"/>
                              </a:cubicBezTo>
                              <a:cubicBezTo>
                                <a:pt x="2734" y="54"/>
                                <a:pt x="2734" y="54"/>
                                <a:pt x="2734" y="54"/>
                              </a:cubicBezTo>
                              <a:cubicBezTo>
                                <a:pt x="2638" y="64"/>
                                <a:pt x="2638" y="64"/>
                                <a:pt x="2638" y="64"/>
                              </a:cubicBezTo>
                              <a:cubicBezTo>
                                <a:pt x="2638" y="165"/>
                                <a:pt x="2638" y="165"/>
                                <a:pt x="2638" y="165"/>
                              </a:cubicBezTo>
                              <a:cubicBezTo>
                                <a:pt x="2566" y="165"/>
                                <a:pt x="2566" y="165"/>
                                <a:pt x="2566" y="165"/>
                              </a:cubicBezTo>
                              <a:cubicBezTo>
                                <a:pt x="2566" y="248"/>
                                <a:pt x="2566" y="248"/>
                                <a:pt x="2566" y="248"/>
                              </a:cubicBezTo>
                              <a:cubicBezTo>
                                <a:pt x="2638" y="248"/>
                                <a:pt x="2638" y="248"/>
                                <a:pt x="2638" y="248"/>
                              </a:cubicBezTo>
                              <a:cubicBezTo>
                                <a:pt x="2638" y="418"/>
                                <a:pt x="2638" y="418"/>
                                <a:pt x="2638" y="418"/>
                              </a:cubicBezTo>
                              <a:cubicBezTo>
                                <a:pt x="2638" y="513"/>
                                <a:pt x="2689" y="560"/>
                                <a:pt x="2769" y="560"/>
                              </a:cubicBezTo>
                              <a:cubicBezTo>
                                <a:pt x="2802" y="560"/>
                                <a:pt x="2827" y="556"/>
                                <a:pt x="2857" y="543"/>
                              </a:cubicBezTo>
                              <a:lnTo>
                                <a:pt x="283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08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971416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574925" cy="651510"/>
                        </a:xfrm>
                        <a:custGeom>
                          <a:avLst/>
                          <a:gdLst>
                            <a:gd name="T0" fmla="*/ 2107 w 8109"/>
                            <a:gd name="T1" fmla="*/ 622 h 2052"/>
                            <a:gd name="T2" fmla="*/ 2672 w 8109"/>
                            <a:gd name="T3" fmla="*/ 622 h 2052"/>
                            <a:gd name="T4" fmla="*/ 2868 w 8109"/>
                            <a:gd name="T5" fmla="*/ 1096 h 2052"/>
                            <a:gd name="T6" fmla="*/ 2654 w 8109"/>
                            <a:gd name="T7" fmla="*/ 977 h 2052"/>
                            <a:gd name="T8" fmla="*/ 2863 w 8109"/>
                            <a:gd name="T9" fmla="*/ 859 h 2052"/>
                            <a:gd name="T10" fmla="*/ 3229 w 8109"/>
                            <a:gd name="T11" fmla="*/ 1172 h 2052"/>
                            <a:gd name="T12" fmla="*/ 3181 w 8109"/>
                            <a:gd name="T13" fmla="*/ 619 h 2052"/>
                            <a:gd name="T14" fmla="*/ 3181 w 8109"/>
                            <a:gd name="T15" fmla="*/ 619 h 2052"/>
                            <a:gd name="T16" fmla="*/ 3335 w 8109"/>
                            <a:gd name="T17" fmla="*/ 623 h 2052"/>
                            <a:gd name="T18" fmla="*/ 3632 w 8109"/>
                            <a:gd name="T19" fmla="*/ 783 h 2052"/>
                            <a:gd name="T20" fmla="*/ 3527 w 8109"/>
                            <a:gd name="T21" fmla="*/ 675 h 2052"/>
                            <a:gd name="T22" fmla="*/ 4138 w 8109"/>
                            <a:gd name="T23" fmla="*/ 799 h 2052"/>
                            <a:gd name="T24" fmla="*/ 4135 w 8109"/>
                            <a:gd name="T25" fmla="*/ 1242 h 2052"/>
                            <a:gd name="T26" fmla="*/ 3923 w 8109"/>
                            <a:gd name="T27" fmla="*/ 1312 h 2052"/>
                            <a:gd name="T28" fmla="*/ 3925 w 8109"/>
                            <a:gd name="T29" fmla="*/ 774 h 2052"/>
                            <a:gd name="T30" fmla="*/ 4039 w 8109"/>
                            <a:gd name="T31" fmla="*/ 971 h 2052"/>
                            <a:gd name="T32" fmla="*/ 4039 w 8109"/>
                            <a:gd name="T33" fmla="*/ 971 h 2052"/>
                            <a:gd name="T34" fmla="*/ 4220 w 8109"/>
                            <a:gd name="T35" fmla="*/ 622 h 2052"/>
                            <a:gd name="T36" fmla="*/ 4412 w 8109"/>
                            <a:gd name="T37" fmla="*/ 865 h 2052"/>
                            <a:gd name="T38" fmla="*/ 4596 w 8109"/>
                            <a:gd name="T39" fmla="*/ 964 h 2052"/>
                            <a:gd name="T40" fmla="*/ 4770 w 8109"/>
                            <a:gd name="T41" fmla="*/ 1014 h 2052"/>
                            <a:gd name="T42" fmla="*/ 4884 w 8109"/>
                            <a:gd name="T43" fmla="*/ 1184 h 2052"/>
                            <a:gd name="T44" fmla="*/ 4980 w 8109"/>
                            <a:gd name="T45" fmla="*/ 934 h 2052"/>
                            <a:gd name="T46" fmla="*/ 5198 w 8109"/>
                            <a:gd name="T47" fmla="*/ 619 h 2052"/>
                            <a:gd name="T48" fmla="*/ 5198 w 8109"/>
                            <a:gd name="T49" fmla="*/ 619 h 2052"/>
                            <a:gd name="T50" fmla="*/ 5150 w 8109"/>
                            <a:gd name="T51" fmla="*/ 783 h 2052"/>
                            <a:gd name="T52" fmla="*/ 5747 w 8109"/>
                            <a:gd name="T53" fmla="*/ 1172 h 2052"/>
                            <a:gd name="T54" fmla="*/ 5327 w 8109"/>
                            <a:gd name="T55" fmla="*/ 978 h 2052"/>
                            <a:gd name="T56" fmla="*/ 5645 w 8109"/>
                            <a:gd name="T57" fmla="*/ 978 h 2052"/>
                            <a:gd name="T58" fmla="*/ 5645 w 8109"/>
                            <a:gd name="T59" fmla="*/ 978 h 2052"/>
                            <a:gd name="T60" fmla="*/ 6094 w 8109"/>
                            <a:gd name="T61" fmla="*/ 887 h 2052"/>
                            <a:gd name="T62" fmla="*/ 5994 w 8109"/>
                            <a:gd name="T63" fmla="*/ 1015 h 2052"/>
                            <a:gd name="T64" fmla="*/ 5820 w 8109"/>
                            <a:gd name="T65" fmla="*/ 1115 h 2052"/>
                            <a:gd name="T66" fmla="*/ 6337 w 8109"/>
                            <a:gd name="T67" fmla="*/ 829 h 2052"/>
                            <a:gd name="T68" fmla="*/ 6337 w 8109"/>
                            <a:gd name="T69" fmla="*/ 1172 h 2052"/>
                            <a:gd name="T70" fmla="*/ 6546 w 8109"/>
                            <a:gd name="T71" fmla="*/ 811 h 2052"/>
                            <a:gd name="T72" fmla="*/ 6966 w 8109"/>
                            <a:gd name="T73" fmla="*/ 1014 h 2052"/>
                            <a:gd name="T74" fmla="*/ 6944 w 8109"/>
                            <a:gd name="T75" fmla="*/ 1121 h 2052"/>
                            <a:gd name="T76" fmla="*/ 6967 w 8109"/>
                            <a:gd name="T77" fmla="*/ 978 h 2052"/>
                            <a:gd name="T78" fmla="*/ 6874 w 8109"/>
                            <a:gd name="T79" fmla="*/ 934 h 2052"/>
                            <a:gd name="T80" fmla="*/ 7347 w 8109"/>
                            <a:gd name="T81" fmla="*/ 1116 h 2052"/>
                            <a:gd name="T82" fmla="*/ 7117 w 8109"/>
                            <a:gd name="T83" fmla="*/ 1227 h 2052"/>
                            <a:gd name="T84" fmla="*/ 7021 w 8109"/>
                            <a:gd name="T85" fmla="*/ 971 h 2052"/>
                            <a:gd name="T86" fmla="*/ 7446 w 8109"/>
                            <a:gd name="T87" fmla="*/ 799 h 2052"/>
                            <a:gd name="T88" fmla="*/ 7233 w 8109"/>
                            <a:gd name="T89" fmla="*/ 1077 h 2052"/>
                            <a:gd name="T90" fmla="*/ 7576 w 8109"/>
                            <a:gd name="T91" fmla="*/ 731 h 2052"/>
                            <a:gd name="T92" fmla="*/ 7624 w 8109"/>
                            <a:gd name="T93" fmla="*/ 1172 h 2052"/>
                            <a:gd name="T94" fmla="*/ 8109 w 8109"/>
                            <a:gd name="T95" fmla="*/ 978 h 2052"/>
                            <a:gd name="T96" fmla="*/ 8109 w 8109"/>
                            <a:gd name="T97" fmla="*/ 978 h 2052"/>
                            <a:gd name="T98" fmla="*/ 7905 w 8109"/>
                            <a:gd name="T99" fmla="*/ 1093 h 2052"/>
                            <a:gd name="T100" fmla="*/ 0 w 8109"/>
                            <a:gd name="T101" fmla="*/ 836 h 2052"/>
                            <a:gd name="T102" fmla="*/ 506 w 8109"/>
                            <a:gd name="T103" fmla="*/ 507 h 2052"/>
                            <a:gd name="T104" fmla="*/ 328 w 8109"/>
                            <a:gd name="T105" fmla="*/ 0 h 2052"/>
                            <a:gd name="T106" fmla="*/ 328 w 8109"/>
                            <a:gd name="T107" fmla="*/ 0 h 2052"/>
                            <a:gd name="T108" fmla="*/ 835 w 8109"/>
                            <a:gd name="T109" fmla="*/ 329 h 2052"/>
                            <a:gd name="T110" fmla="*/ 831 w 8109"/>
                            <a:gd name="T111" fmla="*/ 2052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8109" h="2052">
                              <a:moveTo>
                                <a:pt x="2672" y="622"/>
                              </a:moveTo>
                              <a:cubicBezTo>
                                <a:pt x="2443" y="1174"/>
                                <a:pt x="2443" y="1174"/>
                                <a:pt x="2443" y="1174"/>
                              </a:cubicBezTo>
                              <a:cubicBezTo>
                                <a:pt x="2336" y="1174"/>
                                <a:pt x="2336" y="1174"/>
                                <a:pt x="2336" y="1174"/>
                              </a:cubicBezTo>
                              <a:cubicBezTo>
                                <a:pt x="2107" y="622"/>
                                <a:pt x="2107" y="622"/>
                                <a:pt x="2107" y="622"/>
                              </a:cubicBezTo>
                              <a:cubicBezTo>
                                <a:pt x="2223" y="622"/>
                                <a:pt x="2223" y="622"/>
                                <a:pt x="2223" y="622"/>
                              </a:cubicBezTo>
                              <a:cubicBezTo>
                                <a:pt x="2389" y="1050"/>
                                <a:pt x="2389" y="1050"/>
                                <a:pt x="2389" y="1050"/>
                              </a:cubicBezTo>
                              <a:cubicBezTo>
                                <a:pt x="2556" y="622"/>
                                <a:pt x="2556" y="622"/>
                                <a:pt x="2556" y="622"/>
                              </a:cubicBezTo>
                              <a:lnTo>
                                <a:pt x="2672" y="622"/>
                              </a:lnTo>
                              <a:close/>
                              <a:moveTo>
                                <a:pt x="3057" y="978"/>
                              </a:moveTo>
                              <a:cubicBezTo>
                                <a:pt x="3057" y="989"/>
                                <a:pt x="3056" y="1001"/>
                                <a:pt x="3055" y="1014"/>
                              </a:cubicBezTo>
                              <a:cubicBezTo>
                                <a:pt x="2753" y="1014"/>
                                <a:pt x="2753" y="1014"/>
                                <a:pt x="2753" y="1014"/>
                              </a:cubicBezTo>
                              <a:cubicBezTo>
                                <a:pt x="2759" y="1062"/>
                                <a:pt x="2800" y="1096"/>
                                <a:pt x="2868" y="1096"/>
                              </a:cubicBezTo>
                              <a:cubicBezTo>
                                <a:pt x="2904" y="1096"/>
                                <a:pt x="2949" y="1083"/>
                                <a:pt x="2972" y="1060"/>
                              </a:cubicBezTo>
                              <a:cubicBezTo>
                                <a:pt x="3033" y="1121"/>
                                <a:pt x="3033" y="1121"/>
                                <a:pt x="3033" y="1121"/>
                              </a:cubicBezTo>
                              <a:cubicBezTo>
                                <a:pt x="2992" y="1162"/>
                                <a:pt x="2926" y="1184"/>
                                <a:pt x="2867" y="1184"/>
                              </a:cubicBezTo>
                              <a:cubicBezTo>
                                <a:pt x="2733" y="1184"/>
                                <a:pt x="2654" y="1100"/>
                                <a:pt x="2654" y="977"/>
                              </a:cubicBezTo>
                              <a:cubicBezTo>
                                <a:pt x="2654" y="859"/>
                                <a:pt x="2734" y="774"/>
                                <a:pt x="2859" y="774"/>
                              </a:cubicBezTo>
                              <a:cubicBezTo>
                                <a:pt x="2978" y="774"/>
                                <a:pt x="3057" y="843"/>
                                <a:pt x="3057" y="978"/>
                              </a:cubicBezTo>
                              <a:close/>
                              <a:moveTo>
                                <a:pt x="2963" y="934"/>
                              </a:moveTo>
                              <a:cubicBezTo>
                                <a:pt x="2957" y="884"/>
                                <a:pt x="2918" y="859"/>
                                <a:pt x="2863" y="859"/>
                              </a:cubicBezTo>
                              <a:cubicBezTo>
                                <a:pt x="2810" y="859"/>
                                <a:pt x="2769" y="884"/>
                                <a:pt x="2754" y="934"/>
                              </a:cubicBezTo>
                              <a:lnTo>
                                <a:pt x="2963" y="934"/>
                              </a:lnTo>
                              <a:close/>
                              <a:moveTo>
                                <a:pt x="3133" y="1172"/>
                              </a:moveTo>
                              <a:cubicBezTo>
                                <a:pt x="3229" y="1172"/>
                                <a:pt x="3229" y="1172"/>
                                <a:pt x="3229" y="1172"/>
                              </a:cubicBezTo>
                              <a:cubicBezTo>
                                <a:pt x="3229" y="783"/>
                                <a:pt x="3229" y="783"/>
                                <a:pt x="3229" y="783"/>
                              </a:cubicBezTo>
                              <a:cubicBezTo>
                                <a:pt x="3133" y="783"/>
                                <a:pt x="3133" y="783"/>
                                <a:pt x="3133" y="783"/>
                              </a:cubicBezTo>
                              <a:lnTo>
                                <a:pt x="3133" y="1172"/>
                              </a:lnTo>
                              <a:close/>
                              <a:moveTo>
                                <a:pt x="3181" y="619"/>
                              </a:moveTo>
                              <a:cubicBezTo>
                                <a:pt x="3153" y="619"/>
                                <a:pt x="3124" y="638"/>
                                <a:pt x="3124" y="675"/>
                              </a:cubicBezTo>
                              <a:cubicBezTo>
                                <a:pt x="3124" y="713"/>
                                <a:pt x="3153" y="731"/>
                                <a:pt x="3181" y="731"/>
                              </a:cubicBezTo>
                              <a:cubicBezTo>
                                <a:pt x="3209" y="731"/>
                                <a:pt x="3237" y="713"/>
                                <a:pt x="3237" y="675"/>
                              </a:cubicBezTo>
                              <a:cubicBezTo>
                                <a:pt x="3237" y="638"/>
                                <a:pt x="3209" y="619"/>
                                <a:pt x="3181" y="619"/>
                              </a:cubicBezTo>
                              <a:close/>
                              <a:moveTo>
                                <a:pt x="3335" y="1172"/>
                              </a:moveTo>
                              <a:cubicBezTo>
                                <a:pt x="3430" y="1172"/>
                                <a:pt x="3430" y="1172"/>
                                <a:pt x="3430" y="1172"/>
                              </a:cubicBezTo>
                              <a:cubicBezTo>
                                <a:pt x="3430" y="623"/>
                                <a:pt x="3430" y="623"/>
                                <a:pt x="3430" y="623"/>
                              </a:cubicBezTo>
                              <a:cubicBezTo>
                                <a:pt x="3335" y="623"/>
                                <a:pt x="3335" y="623"/>
                                <a:pt x="3335" y="623"/>
                              </a:cubicBezTo>
                              <a:lnTo>
                                <a:pt x="3335" y="1172"/>
                              </a:lnTo>
                              <a:close/>
                              <a:moveTo>
                                <a:pt x="3536" y="1172"/>
                              </a:moveTo>
                              <a:cubicBezTo>
                                <a:pt x="3632" y="1172"/>
                                <a:pt x="3632" y="1172"/>
                                <a:pt x="3632" y="1172"/>
                              </a:cubicBezTo>
                              <a:cubicBezTo>
                                <a:pt x="3632" y="783"/>
                                <a:pt x="3632" y="783"/>
                                <a:pt x="3632" y="783"/>
                              </a:cubicBezTo>
                              <a:cubicBezTo>
                                <a:pt x="3536" y="783"/>
                                <a:pt x="3536" y="783"/>
                                <a:pt x="3536" y="783"/>
                              </a:cubicBezTo>
                              <a:lnTo>
                                <a:pt x="3536" y="1172"/>
                              </a:lnTo>
                              <a:close/>
                              <a:moveTo>
                                <a:pt x="3584" y="619"/>
                              </a:moveTo>
                              <a:cubicBezTo>
                                <a:pt x="3555" y="619"/>
                                <a:pt x="3527" y="638"/>
                                <a:pt x="3527" y="675"/>
                              </a:cubicBezTo>
                              <a:cubicBezTo>
                                <a:pt x="3527" y="713"/>
                                <a:pt x="3555" y="731"/>
                                <a:pt x="3584" y="731"/>
                              </a:cubicBezTo>
                              <a:cubicBezTo>
                                <a:pt x="3612" y="731"/>
                                <a:pt x="3640" y="713"/>
                                <a:pt x="3640" y="675"/>
                              </a:cubicBezTo>
                              <a:cubicBezTo>
                                <a:pt x="3640" y="638"/>
                                <a:pt x="3612" y="619"/>
                                <a:pt x="3584" y="619"/>
                              </a:cubicBezTo>
                              <a:close/>
                              <a:moveTo>
                                <a:pt x="4138" y="799"/>
                              </a:moveTo>
                              <a:cubicBezTo>
                                <a:pt x="4090" y="855"/>
                                <a:pt x="4090" y="855"/>
                                <a:pt x="4090" y="855"/>
                              </a:cubicBezTo>
                              <a:cubicBezTo>
                                <a:pt x="4124" y="895"/>
                                <a:pt x="4135" y="931"/>
                                <a:pt x="4135" y="971"/>
                              </a:cubicBezTo>
                              <a:cubicBezTo>
                                <a:pt x="4135" y="1040"/>
                                <a:pt x="4102" y="1087"/>
                                <a:pt x="4039" y="1116"/>
                              </a:cubicBezTo>
                              <a:cubicBezTo>
                                <a:pt x="4120" y="1145"/>
                                <a:pt x="4135" y="1204"/>
                                <a:pt x="4135" y="1242"/>
                              </a:cubicBezTo>
                              <a:cubicBezTo>
                                <a:pt x="4135" y="1352"/>
                                <a:pt x="4027" y="1405"/>
                                <a:pt x="3923" y="1405"/>
                              </a:cubicBezTo>
                              <a:cubicBezTo>
                                <a:pt x="3789" y="1405"/>
                                <a:pt x="3710" y="1338"/>
                                <a:pt x="3714" y="1227"/>
                              </a:cubicBezTo>
                              <a:cubicBezTo>
                                <a:pt x="3809" y="1227"/>
                                <a:pt x="3809" y="1227"/>
                                <a:pt x="3809" y="1227"/>
                              </a:cubicBezTo>
                              <a:cubicBezTo>
                                <a:pt x="3805" y="1280"/>
                                <a:pt x="3863" y="1312"/>
                                <a:pt x="3923" y="1312"/>
                              </a:cubicBezTo>
                              <a:cubicBezTo>
                                <a:pt x="3977" y="1312"/>
                                <a:pt x="4035" y="1290"/>
                                <a:pt x="4035" y="1242"/>
                              </a:cubicBezTo>
                              <a:cubicBezTo>
                                <a:pt x="4035" y="1194"/>
                                <a:pt x="3997" y="1165"/>
                                <a:pt x="3925" y="1165"/>
                              </a:cubicBezTo>
                              <a:cubicBezTo>
                                <a:pt x="3797" y="1165"/>
                                <a:pt x="3713" y="1092"/>
                                <a:pt x="3713" y="971"/>
                              </a:cubicBezTo>
                              <a:cubicBezTo>
                                <a:pt x="3713" y="840"/>
                                <a:pt x="3816" y="774"/>
                                <a:pt x="3925" y="774"/>
                              </a:cubicBezTo>
                              <a:cubicBezTo>
                                <a:pt x="3955" y="774"/>
                                <a:pt x="3998" y="780"/>
                                <a:pt x="4025" y="799"/>
                              </a:cubicBezTo>
                              <a:cubicBezTo>
                                <a:pt x="4068" y="745"/>
                                <a:pt x="4068" y="745"/>
                                <a:pt x="4068" y="745"/>
                              </a:cubicBezTo>
                              <a:lnTo>
                                <a:pt x="4138" y="799"/>
                              </a:lnTo>
                              <a:close/>
                              <a:moveTo>
                                <a:pt x="4039" y="971"/>
                              </a:moveTo>
                              <a:cubicBezTo>
                                <a:pt x="4039" y="905"/>
                                <a:pt x="3988" y="863"/>
                                <a:pt x="3925" y="863"/>
                              </a:cubicBezTo>
                              <a:cubicBezTo>
                                <a:pt x="3862" y="863"/>
                                <a:pt x="3808" y="898"/>
                                <a:pt x="3808" y="971"/>
                              </a:cubicBezTo>
                              <a:cubicBezTo>
                                <a:pt x="3808" y="1038"/>
                                <a:pt x="3862" y="1077"/>
                                <a:pt x="3925" y="1077"/>
                              </a:cubicBezTo>
                              <a:cubicBezTo>
                                <a:pt x="3988" y="1077"/>
                                <a:pt x="4039" y="1037"/>
                                <a:pt x="4039" y="971"/>
                              </a:cubicBezTo>
                              <a:close/>
                              <a:moveTo>
                                <a:pt x="4437" y="776"/>
                              </a:moveTo>
                              <a:cubicBezTo>
                                <a:pt x="4393" y="776"/>
                                <a:pt x="4350" y="789"/>
                                <a:pt x="4316" y="834"/>
                              </a:cubicBezTo>
                              <a:cubicBezTo>
                                <a:pt x="4316" y="622"/>
                                <a:pt x="4316" y="622"/>
                                <a:pt x="4316" y="622"/>
                              </a:cubicBezTo>
                              <a:cubicBezTo>
                                <a:pt x="4220" y="622"/>
                                <a:pt x="4220" y="622"/>
                                <a:pt x="4220" y="622"/>
                              </a:cubicBezTo>
                              <a:cubicBezTo>
                                <a:pt x="4220" y="1172"/>
                                <a:pt x="4220" y="1172"/>
                                <a:pt x="4220" y="1172"/>
                              </a:cubicBezTo>
                              <a:cubicBezTo>
                                <a:pt x="4316" y="1172"/>
                                <a:pt x="4316" y="1172"/>
                                <a:pt x="4316" y="1172"/>
                              </a:cubicBezTo>
                              <a:cubicBezTo>
                                <a:pt x="4316" y="971"/>
                                <a:pt x="4316" y="971"/>
                                <a:pt x="4316" y="971"/>
                              </a:cubicBezTo>
                              <a:cubicBezTo>
                                <a:pt x="4316" y="912"/>
                                <a:pt x="4355" y="865"/>
                                <a:pt x="4412" y="865"/>
                              </a:cubicBezTo>
                              <a:cubicBezTo>
                                <a:pt x="4463" y="865"/>
                                <a:pt x="4500" y="894"/>
                                <a:pt x="4500" y="965"/>
                              </a:cubicBezTo>
                              <a:cubicBezTo>
                                <a:pt x="4500" y="1172"/>
                                <a:pt x="4500" y="1172"/>
                                <a:pt x="4500" y="1172"/>
                              </a:cubicBezTo>
                              <a:cubicBezTo>
                                <a:pt x="4596" y="1172"/>
                                <a:pt x="4596" y="1172"/>
                                <a:pt x="4596" y="1172"/>
                              </a:cubicBezTo>
                              <a:cubicBezTo>
                                <a:pt x="4596" y="964"/>
                                <a:pt x="4596" y="964"/>
                                <a:pt x="4596" y="964"/>
                              </a:cubicBezTo>
                              <a:cubicBezTo>
                                <a:pt x="4596" y="850"/>
                                <a:pt x="4547" y="776"/>
                                <a:pt x="4437" y="776"/>
                              </a:cubicBezTo>
                              <a:close/>
                              <a:moveTo>
                                <a:pt x="5074" y="978"/>
                              </a:moveTo>
                              <a:cubicBezTo>
                                <a:pt x="5074" y="989"/>
                                <a:pt x="5073" y="1001"/>
                                <a:pt x="5072" y="1014"/>
                              </a:cubicBezTo>
                              <a:cubicBezTo>
                                <a:pt x="4770" y="1014"/>
                                <a:pt x="4770" y="1014"/>
                                <a:pt x="4770" y="1014"/>
                              </a:cubicBezTo>
                              <a:cubicBezTo>
                                <a:pt x="4776" y="1062"/>
                                <a:pt x="4817" y="1096"/>
                                <a:pt x="4885" y="1096"/>
                              </a:cubicBezTo>
                              <a:cubicBezTo>
                                <a:pt x="4921" y="1096"/>
                                <a:pt x="4966" y="1083"/>
                                <a:pt x="4989" y="1060"/>
                              </a:cubicBezTo>
                              <a:cubicBezTo>
                                <a:pt x="5050" y="1121"/>
                                <a:pt x="5050" y="1121"/>
                                <a:pt x="5050" y="1121"/>
                              </a:cubicBezTo>
                              <a:cubicBezTo>
                                <a:pt x="5009" y="1162"/>
                                <a:pt x="4944" y="1184"/>
                                <a:pt x="4884" y="1184"/>
                              </a:cubicBezTo>
                              <a:cubicBezTo>
                                <a:pt x="4750" y="1184"/>
                                <a:pt x="4671" y="1100"/>
                                <a:pt x="4671" y="977"/>
                              </a:cubicBezTo>
                              <a:cubicBezTo>
                                <a:pt x="4671" y="859"/>
                                <a:pt x="4751" y="774"/>
                                <a:pt x="4877" y="774"/>
                              </a:cubicBezTo>
                              <a:cubicBezTo>
                                <a:pt x="4995" y="774"/>
                                <a:pt x="5074" y="843"/>
                                <a:pt x="5074" y="978"/>
                              </a:cubicBezTo>
                              <a:close/>
                              <a:moveTo>
                                <a:pt x="4980" y="934"/>
                              </a:moveTo>
                              <a:cubicBezTo>
                                <a:pt x="4974" y="884"/>
                                <a:pt x="4936" y="859"/>
                                <a:pt x="4880" y="859"/>
                              </a:cubicBezTo>
                              <a:cubicBezTo>
                                <a:pt x="4827" y="859"/>
                                <a:pt x="4786" y="884"/>
                                <a:pt x="4772" y="934"/>
                              </a:cubicBezTo>
                              <a:lnTo>
                                <a:pt x="4980" y="934"/>
                              </a:lnTo>
                              <a:close/>
                              <a:moveTo>
                                <a:pt x="5198" y="619"/>
                              </a:moveTo>
                              <a:cubicBezTo>
                                <a:pt x="5170" y="619"/>
                                <a:pt x="5141" y="638"/>
                                <a:pt x="5141" y="675"/>
                              </a:cubicBezTo>
                              <a:cubicBezTo>
                                <a:pt x="5141" y="713"/>
                                <a:pt x="5170" y="731"/>
                                <a:pt x="5198" y="731"/>
                              </a:cubicBezTo>
                              <a:cubicBezTo>
                                <a:pt x="5226" y="731"/>
                                <a:pt x="5255" y="713"/>
                                <a:pt x="5255" y="675"/>
                              </a:cubicBezTo>
                              <a:cubicBezTo>
                                <a:pt x="5255" y="638"/>
                                <a:pt x="5226" y="619"/>
                                <a:pt x="5198" y="619"/>
                              </a:cubicBezTo>
                              <a:close/>
                              <a:moveTo>
                                <a:pt x="5150" y="1172"/>
                              </a:moveTo>
                              <a:cubicBezTo>
                                <a:pt x="5246" y="1172"/>
                                <a:pt x="5246" y="1172"/>
                                <a:pt x="5246" y="1172"/>
                              </a:cubicBezTo>
                              <a:cubicBezTo>
                                <a:pt x="5246" y="783"/>
                                <a:pt x="5246" y="783"/>
                                <a:pt x="5246" y="783"/>
                              </a:cubicBezTo>
                              <a:cubicBezTo>
                                <a:pt x="5150" y="783"/>
                                <a:pt x="5150" y="783"/>
                                <a:pt x="5150" y="783"/>
                              </a:cubicBezTo>
                              <a:lnTo>
                                <a:pt x="5150" y="1172"/>
                              </a:lnTo>
                              <a:close/>
                              <a:moveTo>
                                <a:pt x="5651" y="623"/>
                              </a:moveTo>
                              <a:cubicBezTo>
                                <a:pt x="5747" y="623"/>
                                <a:pt x="5747" y="623"/>
                                <a:pt x="5747" y="623"/>
                              </a:cubicBezTo>
                              <a:cubicBezTo>
                                <a:pt x="5747" y="1172"/>
                                <a:pt x="5747" y="1172"/>
                                <a:pt x="5747" y="1172"/>
                              </a:cubicBezTo>
                              <a:cubicBezTo>
                                <a:pt x="5658" y="1172"/>
                                <a:pt x="5658" y="1172"/>
                                <a:pt x="5658" y="1172"/>
                              </a:cubicBezTo>
                              <a:cubicBezTo>
                                <a:pt x="5651" y="1118"/>
                                <a:pt x="5651" y="1118"/>
                                <a:pt x="5651" y="1118"/>
                              </a:cubicBezTo>
                              <a:cubicBezTo>
                                <a:pt x="5621" y="1169"/>
                                <a:pt x="5574" y="1183"/>
                                <a:pt x="5526" y="1183"/>
                              </a:cubicBezTo>
                              <a:cubicBezTo>
                                <a:pt x="5413" y="1183"/>
                                <a:pt x="5327" y="1105"/>
                                <a:pt x="5327" y="978"/>
                              </a:cubicBezTo>
                              <a:cubicBezTo>
                                <a:pt x="5327" y="844"/>
                                <a:pt x="5411" y="775"/>
                                <a:pt x="5524" y="775"/>
                              </a:cubicBezTo>
                              <a:cubicBezTo>
                                <a:pt x="5565" y="775"/>
                                <a:pt x="5628" y="796"/>
                                <a:pt x="5651" y="837"/>
                              </a:cubicBezTo>
                              <a:lnTo>
                                <a:pt x="5651" y="623"/>
                              </a:lnTo>
                              <a:close/>
                              <a:moveTo>
                                <a:pt x="5645" y="978"/>
                              </a:moveTo>
                              <a:cubicBezTo>
                                <a:pt x="5645" y="911"/>
                                <a:pt x="5593" y="865"/>
                                <a:pt x="5533" y="865"/>
                              </a:cubicBezTo>
                              <a:cubicBezTo>
                                <a:pt x="5472" y="865"/>
                                <a:pt x="5423" y="908"/>
                                <a:pt x="5423" y="978"/>
                              </a:cubicBezTo>
                              <a:cubicBezTo>
                                <a:pt x="5423" y="1046"/>
                                <a:pt x="5471" y="1092"/>
                                <a:pt x="5533" y="1092"/>
                              </a:cubicBezTo>
                              <a:cubicBezTo>
                                <a:pt x="5593" y="1092"/>
                                <a:pt x="5645" y="1048"/>
                                <a:pt x="5645" y="978"/>
                              </a:cubicBezTo>
                              <a:close/>
                              <a:moveTo>
                                <a:pt x="6000" y="934"/>
                              </a:moveTo>
                              <a:cubicBezTo>
                                <a:pt x="5952" y="931"/>
                                <a:pt x="5928" y="916"/>
                                <a:pt x="5928" y="891"/>
                              </a:cubicBezTo>
                              <a:cubicBezTo>
                                <a:pt x="5928" y="867"/>
                                <a:pt x="5952" y="853"/>
                                <a:pt x="5999" y="853"/>
                              </a:cubicBezTo>
                              <a:cubicBezTo>
                                <a:pt x="6035" y="853"/>
                                <a:pt x="6067" y="862"/>
                                <a:pt x="6094" y="887"/>
                              </a:cubicBezTo>
                              <a:cubicBezTo>
                                <a:pt x="6148" y="824"/>
                                <a:pt x="6148" y="824"/>
                                <a:pt x="6148" y="824"/>
                              </a:cubicBezTo>
                              <a:cubicBezTo>
                                <a:pt x="6103" y="786"/>
                                <a:pt x="6057" y="774"/>
                                <a:pt x="5997" y="774"/>
                              </a:cubicBezTo>
                              <a:cubicBezTo>
                                <a:pt x="5926" y="774"/>
                                <a:pt x="5834" y="804"/>
                                <a:pt x="5834" y="894"/>
                              </a:cubicBezTo>
                              <a:cubicBezTo>
                                <a:pt x="5834" y="982"/>
                                <a:pt x="5922" y="1008"/>
                                <a:pt x="5994" y="1015"/>
                              </a:cubicBezTo>
                              <a:cubicBezTo>
                                <a:pt x="6050" y="1018"/>
                                <a:pt x="6071" y="1033"/>
                                <a:pt x="6071" y="1059"/>
                              </a:cubicBezTo>
                              <a:cubicBezTo>
                                <a:pt x="6071" y="1086"/>
                                <a:pt x="6039" y="1101"/>
                                <a:pt x="6004" y="1101"/>
                              </a:cubicBezTo>
                              <a:cubicBezTo>
                                <a:pt x="5960" y="1101"/>
                                <a:pt x="5905" y="1086"/>
                                <a:pt x="5867" y="1047"/>
                              </a:cubicBezTo>
                              <a:cubicBezTo>
                                <a:pt x="5820" y="1115"/>
                                <a:pt x="5820" y="1115"/>
                                <a:pt x="5820" y="1115"/>
                              </a:cubicBezTo>
                              <a:cubicBezTo>
                                <a:pt x="5878" y="1174"/>
                                <a:pt x="5937" y="1184"/>
                                <a:pt x="5999" y="1184"/>
                              </a:cubicBezTo>
                              <a:cubicBezTo>
                                <a:pt x="6109" y="1184"/>
                                <a:pt x="6166" y="1125"/>
                                <a:pt x="6166" y="1057"/>
                              </a:cubicBezTo>
                              <a:cubicBezTo>
                                <a:pt x="6166" y="956"/>
                                <a:pt x="6073" y="938"/>
                                <a:pt x="6000" y="934"/>
                              </a:cubicBezTo>
                              <a:close/>
                              <a:moveTo>
                                <a:pt x="6337" y="829"/>
                              </a:moveTo>
                              <a:cubicBezTo>
                                <a:pt x="6330" y="784"/>
                                <a:pt x="6330" y="784"/>
                                <a:pt x="6330" y="784"/>
                              </a:cubicBezTo>
                              <a:cubicBezTo>
                                <a:pt x="6241" y="784"/>
                                <a:pt x="6241" y="784"/>
                                <a:pt x="6241" y="784"/>
                              </a:cubicBezTo>
                              <a:cubicBezTo>
                                <a:pt x="6241" y="1172"/>
                                <a:pt x="6241" y="1172"/>
                                <a:pt x="6241" y="1172"/>
                              </a:cubicBezTo>
                              <a:cubicBezTo>
                                <a:pt x="6337" y="1172"/>
                                <a:pt x="6337" y="1172"/>
                                <a:pt x="6337" y="1172"/>
                              </a:cubicBezTo>
                              <a:cubicBezTo>
                                <a:pt x="6337" y="967"/>
                                <a:pt x="6337" y="967"/>
                                <a:pt x="6337" y="967"/>
                              </a:cubicBezTo>
                              <a:cubicBezTo>
                                <a:pt x="6337" y="895"/>
                                <a:pt x="6383" y="869"/>
                                <a:pt x="6434" y="869"/>
                              </a:cubicBezTo>
                              <a:cubicBezTo>
                                <a:pt x="6465" y="869"/>
                                <a:pt x="6483" y="879"/>
                                <a:pt x="6503" y="894"/>
                              </a:cubicBezTo>
                              <a:cubicBezTo>
                                <a:pt x="6546" y="811"/>
                                <a:pt x="6546" y="811"/>
                                <a:pt x="6546" y="811"/>
                              </a:cubicBezTo>
                              <a:cubicBezTo>
                                <a:pt x="6525" y="791"/>
                                <a:pt x="6486" y="775"/>
                                <a:pt x="6446" y="775"/>
                              </a:cubicBezTo>
                              <a:cubicBezTo>
                                <a:pt x="6408" y="775"/>
                                <a:pt x="6365" y="782"/>
                                <a:pt x="6337" y="829"/>
                              </a:cubicBezTo>
                              <a:close/>
                              <a:moveTo>
                                <a:pt x="6967" y="978"/>
                              </a:moveTo>
                              <a:cubicBezTo>
                                <a:pt x="6967" y="989"/>
                                <a:pt x="6966" y="1001"/>
                                <a:pt x="6966" y="1014"/>
                              </a:cubicBezTo>
                              <a:cubicBezTo>
                                <a:pt x="6663" y="1014"/>
                                <a:pt x="6663" y="1014"/>
                                <a:pt x="6663" y="1014"/>
                              </a:cubicBezTo>
                              <a:cubicBezTo>
                                <a:pt x="6669" y="1062"/>
                                <a:pt x="6710" y="1096"/>
                                <a:pt x="6779" y="1096"/>
                              </a:cubicBezTo>
                              <a:cubicBezTo>
                                <a:pt x="6814" y="1096"/>
                                <a:pt x="6860" y="1083"/>
                                <a:pt x="6882" y="1060"/>
                              </a:cubicBezTo>
                              <a:cubicBezTo>
                                <a:pt x="6944" y="1121"/>
                                <a:pt x="6944" y="1121"/>
                                <a:pt x="6944" y="1121"/>
                              </a:cubicBezTo>
                              <a:cubicBezTo>
                                <a:pt x="6902" y="1162"/>
                                <a:pt x="6837" y="1184"/>
                                <a:pt x="6777" y="1184"/>
                              </a:cubicBezTo>
                              <a:cubicBezTo>
                                <a:pt x="6643" y="1184"/>
                                <a:pt x="6564" y="1100"/>
                                <a:pt x="6564" y="977"/>
                              </a:cubicBezTo>
                              <a:cubicBezTo>
                                <a:pt x="6564" y="859"/>
                                <a:pt x="6644" y="774"/>
                                <a:pt x="6770" y="774"/>
                              </a:cubicBezTo>
                              <a:cubicBezTo>
                                <a:pt x="6889" y="774"/>
                                <a:pt x="6967" y="843"/>
                                <a:pt x="6967" y="978"/>
                              </a:cubicBezTo>
                              <a:close/>
                              <a:moveTo>
                                <a:pt x="6874" y="934"/>
                              </a:moveTo>
                              <a:cubicBezTo>
                                <a:pt x="6867" y="884"/>
                                <a:pt x="6829" y="859"/>
                                <a:pt x="6773" y="859"/>
                              </a:cubicBezTo>
                              <a:cubicBezTo>
                                <a:pt x="6720" y="859"/>
                                <a:pt x="6680" y="884"/>
                                <a:pt x="6665" y="934"/>
                              </a:cubicBezTo>
                              <a:lnTo>
                                <a:pt x="6874" y="934"/>
                              </a:lnTo>
                              <a:close/>
                              <a:moveTo>
                                <a:pt x="7446" y="799"/>
                              </a:moveTo>
                              <a:cubicBezTo>
                                <a:pt x="7398" y="855"/>
                                <a:pt x="7398" y="855"/>
                                <a:pt x="7398" y="855"/>
                              </a:cubicBezTo>
                              <a:cubicBezTo>
                                <a:pt x="7431" y="895"/>
                                <a:pt x="7442" y="931"/>
                                <a:pt x="7442" y="971"/>
                              </a:cubicBezTo>
                              <a:cubicBezTo>
                                <a:pt x="7442" y="1040"/>
                                <a:pt x="7410" y="1087"/>
                                <a:pt x="7347" y="1116"/>
                              </a:cubicBezTo>
                              <a:cubicBezTo>
                                <a:pt x="7428" y="1145"/>
                                <a:pt x="7442" y="1204"/>
                                <a:pt x="7442" y="1242"/>
                              </a:cubicBezTo>
                              <a:cubicBezTo>
                                <a:pt x="7442" y="1352"/>
                                <a:pt x="7335" y="1405"/>
                                <a:pt x="7231" y="1405"/>
                              </a:cubicBezTo>
                              <a:cubicBezTo>
                                <a:pt x="7097" y="1405"/>
                                <a:pt x="7018" y="1338"/>
                                <a:pt x="7022" y="1227"/>
                              </a:cubicBezTo>
                              <a:cubicBezTo>
                                <a:pt x="7117" y="1227"/>
                                <a:pt x="7117" y="1227"/>
                                <a:pt x="7117" y="1227"/>
                              </a:cubicBezTo>
                              <a:cubicBezTo>
                                <a:pt x="7113" y="1280"/>
                                <a:pt x="7171" y="1312"/>
                                <a:pt x="7231" y="1312"/>
                              </a:cubicBezTo>
                              <a:cubicBezTo>
                                <a:pt x="7285" y="1312"/>
                                <a:pt x="7343" y="1290"/>
                                <a:pt x="7343" y="1242"/>
                              </a:cubicBezTo>
                              <a:cubicBezTo>
                                <a:pt x="7343" y="1194"/>
                                <a:pt x="7305" y="1165"/>
                                <a:pt x="7233" y="1165"/>
                              </a:cubicBezTo>
                              <a:cubicBezTo>
                                <a:pt x="7105" y="1165"/>
                                <a:pt x="7021" y="1092"/>
                                <a:pt x="7021" y="971"/>
                              </a:cubicBezTo>
                              <a:cubicBezTo>
                                <a:pt x="7021" y="840"/>
                                <a:pt x="7124" y="774"/>
                                <a:pt x="7233" y="774"/>
                              </a:cubicBezTo>
                              <a:cubicBezTo>
                                <a:pt x="7263" y="774"/>
                                <a:pt x="7306" y="780"/>
                                <a:pt x="7332" y="799"/>
                              </a:cubicBezTo>
                              <a:cubicBezTo>
                                <a:pt x="7376" y="745"/>
                                <a:pt x="7376" y="745"/>
                                <a:pt x="7376" y="745"/>
                              </a:cubicBezTo>
                              <a:lnTo>
                                <a:pt x="7446" y="799"/>
                              </a:lnTo>
                              <a:close/>
                              <a:moveTo>
                                <a:pt x="7347" y="971"/>
                              </a:moveTo>
                              <a:cubicBezTo>
                                <a:pt x="7347" y="905"/>
                                <a:pt x="7296" y="863"/>
                                <a:pt x="7233" y="863"/>
                              </a:cubicBezTo>
                              <a:cubicBezTo>
                                <a:pt x="7170" y="863"/>
                                <a:pt x="7116" y="898"/>
                                <a:pt x="7116" y="971"/>
                              </a:cubicBezTo>
                              <a:cubicBezTo>
                                <a:pt x="7116" y="1038"/>
                                <a:pt x="7170" y="1077"/>
                                <a:pt x="7233" y="1077"/>
                              </a:cubicBezTo>
                              <a:cubicBezTo>
                                <a:pt x="7296" y="1077"/>
                                <a:pt x="7347" y="1037"/>
                                <a:pt x="7347" y="971"/>
                              </a:cubicBezTo>
                              <a:close/>
                              <a:moveTo>
                                <a:pt x="7576" y="619"/>
                              </a:moveTo>
                              <a:cubicBezTo>
                                <a:pt x="7548" y="619"/>
                                <a:pt x="7519" y="638"/>
                                <a:pt x="7519" y="675"/>
                              </a:cubicBezTo>
                              <a:cubicBezTo>
                                <a:pt x="7519" y="713"/>
                                <a:pt x="7548" y="731"/>
                                <a:pt x="7576" y="731"/>
                              </a:cubicBezTo>
                              <a:cubicBezTo>
                                <a:pt x="7604" y="731"/>
                                <a:pt x="7632" y="713"/>
                                <a:pt x="7632" y="675"/>
                              </a:cubicBezTo>
                              <a:cubicBezTo>
                                <a:pt x="7632" y="638"/>
                                <a:pt x="7604" y="619"/>
                                <a:pt x="7576" y="619"/>
                              </a:cubicBezTo>
                              <a:close/>
                              <a:moveTo>
                                <a:pt x="7528" y="1172"/>
                              </a:moveTo>
                              <a:cubicBezTo>
                                <a:pt x="7624" y="1172"/>
                                <a:pt x="7624" y="1172"/>
                                <a:pt x="7624" y="1172"/>
                              </a:cubicBezTo>
                              <a:cubicBezTo>
                                <a:pt x="7624" y="783"/>
                                <a:pt x="7624" y="783"/>
                                <a:pt x="7624" y="783"/>
                              </a:cubicBezTo>
                              <a:cubicBezTo>
                                <a:pt x="7528" y="783"/>
                                <a:pt x="7528" y="783"/>
                                <a:pt x="7528" y="783"/>
                              </a:cubicBezTo>
                              <a:lnTo>
                                <a:pt x="7528" y="1172"/>
                              </a:lnTo>
                              <a:close/>
                              <a:moveTo>
                                <a:pt x="8109" y="978"/>
                              </a:moveTo>
                              <a:cubicBezTo>
                                <a:pt x="8109" y="1092"/>
                                <a:pt x="8032" y="1183"/>
                                <a:pt x="7905" y="1183"/>
                              </a:cubicBezTo>
                              <a:cubicBezTo>
                                <a:pt x="7779" y="1183"/>
                                <a:pt x="7702" y="1092"/>
                                <a:pt x="7702" y="978"/>
                              </a:cubicBezTo>
                              <a:cubicBezTo>
                                <a:pt x="7702" y="868"/>
                                <a:pt x="7781" y="775"/>
                                <a:pt x="7904" y="775"/>
                              </a:cubicBezTo>
                              <a:cubicBezTo>
                                <a:pt x="8028" y="775"/>
                                <a:pt x="8109" y="868"/>
                                <a:pt x="8109" y="978"/>
                              </a:cubicBezTo>
                              <a:close/>
                              <a:moveTo>
                                <a:pt x="8010" y="978"/>
                              </a:moveTo>
                              <a:cubicBezTo>
                                <a:pt x="8010" y="920"/>
                                <a:pt x="7969" y="864"/>
                                <a:pt x="7905" y="864"/>
                              </a:cubicBezTo>
                              <a:cubicBezTo>
                                <a:pt x="7836" y="864"/>
                                <a:pt x="7800" y="920"/>
                                <a:pt x="7800" y="978"/>
                              </a:cubicBezTo>
                              <a:cubicBezTo>
                                <a:pt x="7800" y="1037"/>
                                <a:pt x="7835" y="1093"/>
                                <a:pt x="7905" y="1093"/>
                              </a:cubicBezTo>
                              <a:cubicBezTo>
                                <a:pt x="7975" y="1093"/>
                                <a:pt x="8010" y="1037"/>
                                <a:pt x="8010" y="978"/>
                              </a:cubicBezTo>
                              <a:close/>
                              <a:moveTo>
                                <a:pt x="328" y="507"/>
                              </a:move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0" y="836"/>
                                <a:pt x="0" y="836"/>
                                <a:pt x="0" y="836"/>
                              </a:cubicBezTo>
                              <a:cubicBezTo>
                                <a:pt x="328" y="836"/>
                                <a:pt x="328" y="836"/>
                                <a:pt x="328" y="836"/>
                              </a:cubicBezTo>
                              <a:lnTo>
                                <a:pt x="328" y="507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6"/>
                                <a:pt x="506" y="836"/>
                                <a:pt x="506" y="836"/>
                              </a:cubicBezTo>
                              <a:cubicBezTo>
                                <a:pt x="835" y="836"/>
                                <a:pt x="835" y="836"/>
                                <a:pt x="835" y="836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0" y="1014"/>
                              </a:move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cubicBezTo>
                                <a:pt x="835" y="1014"/>
                                <a:pt x="835" y="1014"/>
                                <a:pt x="835" y="1014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466533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4 h 1807"/>
                            <a:gd name="T2" fmla="*/ 318 w 831"/>
                            <a:gd name="T3" fmla="*/ 1014 h 1807"/>
                            <a:gd name="T4" fmla="*/ 358 w 831"/>
                            <a:gd name="T5" fmla="*/ 1014 h 1807"/>
                            <a:gd name="T6" fmla="*/ 366 w 831"/>
                            <a:gd name="T7" fmla="*/ 1014 h 1807"/>
                            <a:gd name="T8" fmla="*/ 645 w 831"/>
                            <a:gd name="T9" fmla="*/ 1292 h 1807"/>
                            <a:gd name="T10" fmla="*/ 371 w 831"/>
                            <a:gd name="T11" fmla="*/ 1564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4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4"/>
                              </a:moveTo>
                              <a:cubicBezTo>
                                <a:pt x="318" y="1014"/>
                                <a:pt x="318" y="1014"/>
                                <a:pt x="318" y="1014"/>
                              </a:cubicBezTo>
                              <a:cubicBezTo>
                                <a:pt x="321" y="1014"/>
                                <a:pt x="355" y="1014"/>
                                <a:pt x="358" y="1014"/>
                              </a:cubicBezTo>
                              <a:cubicBezTo>
                                <a:pt x="361" y="1014"/>
                                <a:pt x="363" y="1014"/>
                                <a:pt x="366" y="1014"/>
                              </a:cubicBezTo>
                              <a:cubicBezTo>
                                <a:pt x="520" y="1014"/>
                                <a:pt x="645" y="1138"/>
                                <a:pt x="645" y="1292"/>
                              </a:cubicBezTo>
                              <a:cubicBezTo>
                                <a:pt x="645" y="1431"/>
                                <a:pt x="535" y="1564"/>
                                <a:pt x="371" y="1564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8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3569690" name="LogoSwitch1"/>
                      <wps:cNvSpPr>
                        <a:spLocks noChangeArrowheads="1"/>
                      </wps:cNvSpPr>
                      <wps:spPr bwMode="auto">
                        <a:xfrm>
                          <a:off x="6529705" y="1016000"/>
                          <a:ext cx="17780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532478" name="LogoSwitch1"/>
                      <wps:cNvSpPr>
                        <a:spLocks noEditPoints="1"/>
                      </wps:cNvSpPr>
                      <wps:spPr bwMode="auto">
                        <a:xfrm>
                          <a:off x="6342380" y="944245"/>
                          <a:ext cx="314960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A4644F" id="LogoSwitch1" o:spid="_x0000_s1026" editas="canvas" style="position:absolute;margin-left:-1.3pt;margin-top:-4.1pt;width:595.25pt;height:85.6pt;z-index:-251656189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596;height:10871;visibility:visible;mso-wrap-style:square">
                <v:fill o:detectmouseclick="t"/>
                <v:path o:connecttype="none"/>
              </v:shape>
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<o:lock v:ext="edit" verticies="t"/>
              </v:shape>
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<o:lock v:ext="edit" verticies="t"/>
              </v:shape>
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<v:path arrowok="t" o:connecttype="custom" o:connectlocs="0,322123;100844,322123;113528,322123;116065,322123;204541,410437;117651,496845;193442,574040;263525,391694;263525,0;0,322123" o:connectangles="0,0,0,0,0,0,0,0,0,0"/>
              </v:shape>
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67732F">
      <w:rPr>
        <w:noProof/>
      </w:rPr>
      <w:drawing>
        <wp:anchor distT="0" distB="0" distL="114300" distR="114300" simplePos="0" relativeHeight="251658243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5824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EB00B47"/>
    <w:multiLevelType w:val="hybridMultilevel"/>
    <w:tmpl w:val="3EFEE3DE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21547"/>
    <w:multiLevelType w:val="multilevel"/>
    <w:tmpl w:val="4E06C6A6"/>
    <w:numStyleLink w:val="AgendapuntlijstVRU"/>
  </w:abstractNum>
  <w:abstractNum w:abstractNumId="2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VRU"/>
  </w:abstractNum>
  <w:abstractNum w:abstractNumId="2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6D6B79DD"/>
    <w:multiLevelType w:val="multilevel"/>
    <w:tmpl w:val="A192F0EC"/>
    <w:numStyleLink w:val="KopnummeringVRU"/>
  </w:abstractNum>
  <w:abstractNum w:abstractNumId="3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0"/>
  </w:num>
  <w:num w:numId="12" w16cid:durableId="1424688786">
    <w:abstractNumId w:val="11"/>
  </w:num>
  <w:num w:numId="13" w16cid:durableId="1251164123">
    <w:abstractNumId w:val="25"/>
  </w:num>
  <w:num w:numId="14" w16cid:durableId="2090927106">
    <w:abstractNumId w:val="16"/>
  </w:num>
  <w:num w:numId="15" w16cid:durableId="1874879808">
    <w:abstractNumId w:val="28"/>
  </w:num>
  <w:num w:numId="16" w16cid:durableId="1157957587">
    <w:abstractNumId w:val="15"/>
  </w:num>
  <w:num w:numId="17" w16cid:durableId="219168992">
    <w:abstractNumId w:val="31"/>
  </w:num>
  <w:num w:numId="18" w16cid:durableId="885483924">
    <w:abstractNumId w:val="32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3"/>
  </w:num>
  <w:num w:numId="23" w16cid:durableId="1809784020">
    <w:abstractNumId w:val="26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9"/>
  </w:num>
  <w:num w:numId="29" w16cid:durableId="403455362">
    <w:abstractNumId w:val="30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9"/>
  </w:num>
  <w:num w:numId="33" w16cid:durableId="553850685">
    <w:abstractNumId w:val="16"/>
  </w:num>
  <w:num w:numId="34" w16cid:durableId="2049261800">
    <w:abstractNumId w:val="29"/>
  </w:num>
  <w:num w:numId="35" w16cid:durableId="1540698602">
    <w:abstractNumId w:val="17"/>
  </w:num>
  <w:num w:numId="36" w16cid:durableId="1564754278">
    <w:abstractNumId w:val="24"/>
  </w:num>
  <w:num w:numId="37" w16cid:durableId="294412562">
    <w:abstractNumId w:val="13"/>
  </w:num>
  <w:num w:numId="38" w16cid:durableId="1280456042">
    <w:abstractNumId w:val="27"/>
  </w:num>
  <w:num w:numId="39" w16cid:durableId="874393978">
    <w:abstractNumId w:val="22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fs, Raymond">
    <w15:presenceInfo w15:providerId="AD" w15:userId="S::HOFR01@vru.nl::c2128b05-1b56-45e6-ac12-4d3c688266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6BAE"/>
    <w:rsid w:val="000878B0"/>
    <w:rsid w:val="00092CEE"/>
    <w:rsid w:val="000A3729"/>
    <w:rsid w:val="000C1B09"/>
    <w:rsid w:val="000F6EE4"/>
    <w:rsid w:val="000F7467"/>
    <w:rsid w:val="00105F25"/>
    <w:rsid w:val="00115303"/>
    <w:rsid w:val="001476E8"/>
    <w:rsid w:val="00151132"/>
    <w:rsid w:val="00154064"/>
    <w:rsid w:val="00173754"/>
    <w:rsid w:val="00187869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41871"/>
    <w:rsid w:val="0046495A"/>
    <w:rsid w:val="00472674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D38E1"/>
    <w:rsid w:val="004E048B"/>
    <w:rsid w:val="00500FE0"/>
    <w:rsid w:val="005067A8"/>
    <w:rsid w:val="00506EEC"/>
    <w:rsid w:val="00516D8A"/>
    <w:rsid w:val="005267FB"/>
    <w:rsid w:val="00532543"/>
    <w:rsid w:val="00557F4A"/>
    <w:rsid w:val="00570CA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07FD1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2BFE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4DE0"/>
    <w:rsid w:val="008D7D13"/>
    <w:rsid w:val="008E52BA"/>
    <w:rsid w:val="00904AF8"/>
    <w:rsid w:val="009112F9"/>
    <w:rsid w:val="00917BEB"/>
    <w:rsid w:val="00935923"/>
    <w:rsid w:val="009378D9"/>
    <w:rsid w:val="00964070"/>
    <w:rsid w:val="00982146"/>
    <w:rsid w:val="0098452D"/>
    <w:rsid w:val="009948C3"/>
    <w:rsid w:val="009A5583"/>
    <w:rsid w:val="009B1264"/>
    <w:rsid w:val="009B6B97"/>
    <w:rsid w:val="009E2552"/>
    <w:rsid w:val="009E612F"/>
    <w:rsid w:val="009E6FC4"/>
    <w:rsid w:val="009F7BB7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45C84"/>
    <w:rsid w:val="00B60CAD"/>
    <w:rsid w:val="00B926A6"/>
    <w:rsid w:val="00BA69B7"/>
    <w:rsid w:val="00BA79A0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85603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64EA6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1D1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8D4DE0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39b98-a86f-455c-b83a-084a938787ae" xsi:nil="true"/>
    <lcf76f155ced4ddcb4097134ff3c332f xmlns="31759b3f-ea1c-4ac1-85d3-291cb811be3e">
      <Terms xmlns="http://schemas.microsoft.com/office/infopath/2007/PartnerControls"/>
    </lcf76f155ced4ddcb4097134ff3c332f>
  </documentManagement>
</p:properties>
</file>

<file path=customXml/item4.xml><?xml version="1.0" encoding="utf-8"?>
<ju xmlns="http://www.joulesunlimited.com/ccmappings">
  <Onderwerp/>
  <Uw_20_kenmerk/>
  <Ons_20_kenmerk/>
</ju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FB178F224764E8EC7CBA4A8874DD3" ma:contentTypeVersion="19" ma:contentTypeDescription="Een nieuw document maken." ma:contentTypeScope="" ma:versionID="03fcabf25bc102b8ac45dcec33fa423b">
  <xsd:schema xmlns:xsd="http://www.w3.org/2001/XMLSchema" xmlns:xs="http://www.w3.org/2001/XMLSchema" xmlns:p="http://schemas.microsoft.com/office/2006/metadata/properties" xmlns:ns2="31759b3f-ea1c-4ac1-85d3-291cb811be3e" xmlns:ns3="72b39b98-a86f-455c-b83a-084a938787ae" targetNamespace="http://schemas.microsoft.com/office/2006/metadata/properties" ma:root="true" ma:fieldsID="3a2742dee351b5d16e3e579b89a4cffd" ns2:_="" ns3:_="">
    <xsd:import namespace="31759b3f-ea1c-4ac1-85d3-291cb811be3e"/>
    <xsd:import namespace="72b39b98-a86f-455c-b83a-084a93878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59b3f-ea1c-4ac1-85d3-291cb811b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9b98-a86f-455c-b83a-084a938787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dc5709-c1f4-4da9-a07b-668d4b6c894d}" ma:internalName="TaxCatchAll" ma:showField="CatchAllData" ma:web="72b39b98-a86f-455c-b83a-084a93878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B7A84-E14E-41CE-9A86-FBA9AE711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22101-7FCC-48E2-9B49-1C99902D6675}">
  <ds:schemaRefs>
    <ds:schemaRef ds:uri="http://schemas.microsoft.com/office/2006/metadata/properties"/>
    <ds:schemaRef ds:uri="http://schemas.microsoft.com/office/infopath/2007/PartnerControls"/>
    <ds:schemaRef ds:uri="72b39b98-a86f-455c-b83a-084a938787ae"/>
    <ds:schemaRef ds:uri="31759b3f-ea1c-4ac1-85d3-291cb811be3e"/>
  </ds:schemaRefs>
</ds:datastoreItem>
</file>

<file path=customXml/itemProps4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E7A5B036-DC06-4F01-834B-5E2E0CC1A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59b3f-ea1c-4ac1-85d3-291cb811be3e"/>
    <ds:schemaRef ds:uri="72b39b98-a86f-455c-b83a-084a93878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40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Hofs, Raymond</cp:lastModifiedBy>
  <cp:revision>10</cp:revision>
  <cp:lastPrinted>2023-09-22T11:22:00Z</cp:lastPrinted>
  <dcterms:created xsi:type="dcterms:W3CDTF">2023-11-10T13:36:00Z</dcterms:created>
  <dcterms:modified xsi:type="dcterms:W3CDTF">2026-09-09T10:06:00Z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0x0101001A5FB178F224764E8EC7CBA4A8874DD3</vt:lpwstr>
  </property>
  <property fmtid="{D5CDD505-2E9C-101B-9397-08002B2CF9AE}" pid="4" name="Order">
    <vt:r8>503400</vt:r8>
  </property>
  <property fmtid="{D5CDD505-2E9C-101B-9397-08002B2CF9AE}" pid="5" name="MediaServiceImageTags">
    <vt:lpwstr/>
  </property>
</Properties>
</file>