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 xml:space="preserve">4 Verklaring </w:t>
      </w:r>
      <w:proofErr w:type="spellStart"/>
      <w:r w:rsidR="00C65D0D" w:rsidRPr="00C65D0D">
        <w:rPr>
          <w:color w:val="D10A0F"/>
        </w:rPr>
        <w:t>onderaanneming</w:t>
      </w:r>
      <w:proofErr w:type="spellEnd"/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de  opdracht door de Aanbestedende Dienst aan inschrijver (combinatie) zal worden gegund, inschrijver (combinatie) het volgende onderdeel van de opdracht in </w:t>
      </w:r>
      <w:proofErr w:type="spellStart"/>
      <w:r w:rsidRPr="00C65D0D">
        <w:t>onderaanneming</w:t>
      </w:r>
      <w:proofErr w:type="spellEnd"/>
      <w:r w:rsidRPr="00C65D0D">
        <w:t xml:space="preserve">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FB178F224764E8EC7CBA4A8874DD3" ma:contentTypeVersion="19" ma:contentTypeDescription="Een nieuw document maken." ma:contentTypeScope="" ma:versionID="03fcabf25bc102b8ac45dcec33fa423b">
  <xsd:schema xmlns:xsd="http://www.w3.org/2001/XMLSchema" xmlns:xs="http://www.w3.org/2001/XMLSchema" xmlns:p="http://schemas.microsoft.com/office/2006/metadata/properties" xmlns:ns2="31759b3f-ea1c-4ac1-85d3-291cb811be3e" xmlns:ns3="72b39b98-a86f-455c-b83a-084a938787ae" targetNamespace="http://schemas.microsoft.com/office/2006/metadata/properties" ma:root="true" ma:fieldsID="3a2742dee351b5d16e3e579b89a4cffd" ns2:_="" ns3:_="">
    <xsd:import namespace="31759b3f-ea1c-4ac1-85d3-291cb811be3e"/>
    <xsd:import namespace="72b39b98-a86f-455c-b83a-084a93878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59b3f-ea1c-4ac1-85d3-291cb811b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9b98-a86f-455c-b83a-084a938787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dc5709-c1f4-4da9-a07b-668d4b6c894d}" ma:internalName="TaxCatchAll" ma:showField="CatchAllData" ma:web="72b39b98-a86f-455c-b83a-084a93878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b39b98-a86f-455c-b83a-084a938787ae" xsi:nil="true"/>
    <lcf76f155ced4ddcb4097134ff3c332f xmlns="31759b3f-ea1c-4ac1-85d3-291cb811b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FB6323-7CB5-469F-B1AC-D77262190394}"/>
</file>

<file path=customXml/itemProps4.xml><?xml version="1.0" encoding="utf-8"?>
<ds:datastoreItem xmlns:ds="http://schemas.openxmlformats.org/officeDocument/2006/customXml" ds:itemID="{FEFAF7C2-068E-4987-BD5A-EAAD9E4C9838}"/>
</file>

<file path=customXml/itemProps5.xml><?xml version="1.0" encoding="utf-8"?>
<ds:datastoreItem xmlns:ds="http://schemas.openxmlformats.org/officeDocument/2006/customXml" ds:itemID="{19D67DB1-5D79-4C52-91A1-EE73044B142B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2</cp:revision>
  <cp:lastPrinted>2023-09-22T11:22:00Z</cp:lastPrinted>
  <dcterms:created xsi:type="dcterms:W3CDTF">2023-11-10T13:31:00Z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0x0101001A5FB178F224764E8EC7CBA4A8874DD3</vt:lpwstr>
  </property>
  <property fmtid="{D5CDD505-2E9C-101B-9397-08002B2CF9AE}" pid="4" name="Order">
    <vt:r8>503200</vt:r8>
  </property>
</Properties>
</file>