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FB8D" w14:textId="77777777" w:rsidR="00C303EA" w:rsidRPr="00C303EA" w:rsidRDefault="00CF592F" w:rsidP="00C303EA">
      <w:pPr>
        <w:pStyle w:val="Kop1"/>
        <w:pageBreakBefore/>
        <w:spacing w:before="0" w:after="280" w:line="500" w:lineRule="atLeast"/>
        <w:ind w:left="567" w:hanging="567"/>
        <w:rPr>
          <w:sz w:val="40"/>
          <w:szCs w:val="40"/>
        </w:rPr>
      </w:pPr>
      <w:r w:rsidRPr="003978B6">
        <w:rPr>
          <w:noProof/>
          <w:color w:val="D10A0F"/>
          <w:sz w:val="40"/>
          <w:szCs w:val="40"/>
        </w:rPr>
        <w:drawing>
          <wp:anchor distT="0" distB="0" distL="114300" distR="114300" simplePos="0" relativeHeight="251689984" behindDoc="1" locked="1" layoutInCell="1" allowOverlap="1" wp14:anchorId="12DEE388" wp14:editId="0BCB8DD5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1B0CEB6A" wp14:editId="59AFFC7A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019A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F75AC49" wp14:editId="705F4FCC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AFCBC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138538CD" wp14:editId="78E0D554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750A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C303EA" w:rsidRPr="003978B6">
        <w:rPr>
          <w:color w:val="D10A0F"/>
          <w:sz w:val="40"/>
          <w:szCs w:val="40"/>
        </w:rPr>
        <w:t>Invulformulier 1 Checklist Inschrijving</w:t>
      </w:r>
      <w:r w:rsidR="00C303EA" w:rsidRPr="00C303EA">
        <w:rPr>
          <w:sz w:val="40"/>
          <w:szCs w:val="40"/>
        </w:rPr>
        <w:t xml:space="preserve"> </w:t>
      </w:r>
    </w:p>
    <w:p w14:paraId="42829886" w14:textId="3597112B" w:rsidR="00C303EA" w:rsidRPr="003978B6" w:rsidRDefault="00C303EA" w:rsidP="008F2AD2">
      <w:pPr>
        <w:pStyle w:val="BasistekstVRU"/>
        <w:rPr>
          <w:rFonts w:asciiTheme="minorHAnsi" w:hAnsiTheme="minorHAnsi" w:cstheme="minorHAnsi"/>
          <w:sz w:val="18"/>
          <w:szCs w:val="18"/>
        </w:rPr>
      </w:pPr>
      <w:r w:rsidRPr="003978B6">
        <w:rPr>
          <w:rFonts w:asciiTheme="minorHAnsi" w:hAnsiTheme="minorHAnsi" w:cstheme="minorHAnsi"/>
          <w:sz w:val="18"/>
          <w:szCs w:val="18"/>
        </w:rPr>
        <w:t xml:space="preserve">In de </w:t>
      </w:r>
      <w:r w:rsidR="00716ADC" w:rsidRPr="003978B6">
        <w:rPr>
          <w:rFonts w:asciiTheme="minorHAnsi" w:hAnsiTheme="minorHAnsi" w:cstheme="minorHAnsi"/>
          <w:sz w:val="18"/>
          <w:szCs w:val="18"/>
        </w:rPr>
        <w:t xml:space="preserve">eerste </w:t>
      </w:r>
      <w:r w:rsidRPr="003978B6">
        <w:rPr>
          <w:rFonts w:asciiTheme="minorHAnsi" w:hAnsiTheme="minorHAnsi" w:cstheme="minorHAnsi"/>
          <w:sz w:val="18"/>
          <w:szCs w:val="18"/>
        </w:rPr>
        <w:t xml:space="preserve">tabel zijn alle documenten opgenomen, die door </w:t>
      </w:r>
      <w:r w:rsidR="00D57F47" w:rsidRPr="003978B6">
        <w:rPr>
          <w:rFonts w:asciiTheme="minorHAnsi" w:hAnsiTheme="minorHAnsi" w:cstheme="minorHAnsi"/>
          <w:sz w:val="18"/>
          <w:szCs w:val="18"/>
        </w:rPr>
        <w:t>I</w:t>
      </w:r>
      <w:r w:rsidRPr="003978B6">
        <w:rPr>
          <w:rFonts w:asciiTheme="minorHAnsi" w:hAnsiTheme="minorHAnsi" w:cstheme="minorHAnsi"/>
          <w:sz w:val="18"/>
          <w:szCs w:val="18"/>
        </w:rPr>
        <w:t>nschrijver, op straffe van uitsluiting van de aanbestedingsprocedure, bij Inschrijving moeten worden ingediend. Tenzij de Aanbestedende Dienst uitsluiting niet proportioneel acht. Het uploaden qua locatie binnen TenderNed is vormvrij.</w:t>
      </w:r>
    </w:p>
    <w:p w14:paraId="3F3E66EE" w14:textId="7457FB27" w:rsidR="00D57F47" w:rsidRPr="003978B6" w:rsidRDefault="00C303EA" w:rsidP="00D57F47">
      <w:pPr>
        <w:pStyle w:val="BasistekstVRU"/>
        <w:rPr>
          <w:rFonts w:asciiTheme="minorHAnsi" w:hAnsiTheme="minorHAnsi" w:cstheme="minorHAnsi"/>
          <w:sz w:val="18"/>
          <w:szCs w:val="18"/>
        </w:rPr>
      </w:pPr>
      <w:r w:rsidRPr="003978B6">
        <w:rPr>
          <w:rFonts w:asciiTheme="minorHAnsi" w:hAnsiTheme="minorHAnsi" w:cstheme="minorHAnsi"/>
          <w:sz w:val="18"/>
          <w:szCs w:val="18"/>
        </w:rPr>
        <w:t xml:space="preserve">In </w:t>
      </w:r>
      <w:r w:rsidR="00D57F47" w:rsidRPr="003978B6">
        <w:rPr>
          <w:rFonts w:asciiTheme="minorHAnsi" w:hAnsiTheme="minorHAnsi" w:cstheme="minorHAnsi"/>
          <w:sz w:val="18"/>
          <w:szCs w:val="18"/>
        </w:rPr>
        <w:t>de</w:t>
      </w:r>
      <w:r w:rsidRPr="003978B6">
        <w:rPr>
          <w:rFonts w:asciiTheme="minorHAnsi" w:hAnsiTheme="minorHAnsi" w:cstheme="minorHAnsi"/>
          <w:sz w:val="18"/>
          <w:szCs w:val="18"/>
        </w:rPr>
        <w:t xml:space="preserve"> tweede tabel zijn alle documenten opgenomen, die door de </w:t>
      </w:r>
      <w:r w:rsidR="00D57F47" w:rsidRPr="003978B6">
        <w:rPr>
          <w:rFonts w:asciiTheme="minorHAnsi" w:hAnsiTheme="minorHAnsi" w:cstheme="minorHAnsi"/>
          <w:sz w:val="18"/>
          <w:szCs w:val="18"/>
        </w:rPr>
        <w:t>I</w:t>
      </w:r>
      <w:r w:rsidRPr="003978B6">
        <w:rPr>
          <w:rFonts w:asciiTheme="minorHAnsi" w:hAnsiTheme="minorHAnsi" w:cstheme="minorHAnsi"/>
          <w:sz w:val="18"/>
          <w:szCs w:val="18"/>
        </w:rPr>
        <w:t xml:space="preserve">nschrijver aan wie VRU voornemens is de </w:t>
      </w:r>
      <w:r w:rsidR="00D57F47" w:rsidRPr="003978B6">
        <w:rPr>
          <w:rFonts w:asciiTheme="minorHAnsi" w:hAnsiTheme="minorHAnsi" w:cstheme="minorHAnsi"/>
          <w:sz w:val="18"/>
          <w:szCs w:val="18"/>
        </w:rPr>
        <w:t>O</w:t>
      </w:r>
      <w:r w:rsidRPr="003978B6">
        <w:rPr>
          <w:rFonts w:asciiTheme="minorHAnsi" w:hAnsiTheme="minorHAnsi" w:cstheme="minorHAnsi"/>
          <w:sz w:val="18"/>
          <w:szCs w:val="18"/>
        </w:rPr>
        <w:t>pdracht te gunnen</w:t>
      </w:r>
      <w:r w:rsidR="00D57F47" w:rsidRPr="003978B6">
        <w:rPr>
          <w:rFonts w:asciiTheme="minorHAnsi" w:hAnsiTheme="minorHAnsi" w:cstheme="minorHAnsi"/>
          <w:sz w:val="18"/>
          <w:szCs w:val="18"/>
        </w:rPr>
        <w:t>,</w:t>
      </w:r>
      <w:r w:rsidRPr="003978B6">
        <w:rPr>
          <w:rFonts w:asciiTheme="minorHAnsi" w:hAnsiTheme="minorHAnsi" w:cstheme="minorHAnsi"/>
          <w:sz w:val="18"/>
          <w:szCs w:val="18"/>
        </w:rPr>
        <w:t xml:space="preserve"> binnen </w:t>
      </w:r>
      <w:r w:rsidR="00ED01C7" w:rsidRPr="003978B6">
        <w:rPr>
          <w:rFonts w:asciiTheme="minorHAnsi" w:hAnsiTheme="minorHAnsi" w:cstheme="minorHAnsi"/>
          <w:sz w:val="18"/>
          <w:szCs w:val="18"/>
        </w:rPr>
        <w:t>zeven (7)</w:t>
      </w:r>
      <w:r w:rsidRPr="003978B6">
        <w:rPr>
          <w:rFonts w:asciiTheme="minorHAnsi" w:hAnsiTheme="minorHAnsi" w:cstheme="minorHAnsi"/>
          <w:sz w:val="18"/>
          <w:szCs w:val="18"/>
        </w:rPr>
        <w:t xml:space="preserve"> kalenderdagen na een daartoe strekkend verzoek van VRU moeten worden ingediend</w:t>
      </w:r>
      <w:r w:rsidR="00D57F47" w:rsidRPr="003978B6">
        <w:rPr>
          <w:rFonts w:asciiTheme="minorHAnsi" w:hAnsiTheme="minorHAnsi" w:cstheme="minorHAnsi"/>
          <w:sz w:val="18"/>
          <w:szCs w:val="18"/>
        </w:rPr>
        <w:t xml:space="preserve"> via </w:t>
      </w:r>
      <w:r w:rsidR="00BB300B">
        <w:rPr>
          <w:rFonts w:asciiTheme="minorHAnsi" w:hAnsiTheme="minorHAnsi" w:cstheme="minorHAnsi"/>
          <w:sz w:val="18"/>
          <w:szCs w:val="18"/>
        </w:rPr>
        <w:t>T</w:t>
      </w:r>
      <w:r w:rsidR="00D57F47" w:rsidRPr="003978B6">
        <w:rPr>
          <w:rFonts w:asciiTheme="minorHAnsi" w:hAnsiTheme="minorHAnsi" w:cstheme="minorHAnsi"/>
          <w:sz w:val="18"/>
          <w:szCs w:val="18"/>
        </w:rPr>
        <w:t>enderned</w:t>
      </w:r>
      <w:r w:rsidRPr="003978B6">
        <w:rPr>
          <w:rFonts w:asciiTheme="minorHAnsi" w:hAnsiTheme="minorHAnsi" w:cstheme="minorHAnsi"/>
          <w:sz w:val="18"/>
          <w:szCs w:val="18"/>
        </w:rPr>
        <w:t>.</w:t>
      </w:r>
      <w:r w:rsidR="00716ADC" w:rsidRPr="003978B6"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TabelstijlmetopmaakVRU"/>
        <w:tblW w:w="9110" w:type="dxa"/>
        <w:tblInd w:w="-5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4" w:space="0" w:color="D10A0F" w:themeColor="accent1"/>
          <w:insideV w:val="single" w:sz="4" w:space="0" w:color="D10A0F" w:themeColor="accent1"/>
        </w:tblBorders>
        <w:tblLook w:val="04A0" w:firstRow="1" w:lastRow="0" w:firstColumn="1" w:lastColumn="0" w:noHBand="0" w:noVBand="1"/>
      </w:tblPr>
      <w:tblGrid>
        <w:gridCol w:w="787"/>
        <w:gridCol w:w="5261"/>
        <w:gridCol w:w="1890"/>
        <w:gridCol w:w="1164"/>
        <w:gridCol w:w="8"/>
      </w:tblGrid>
      <w:tr w:rsidR="00821063" w:rsidRPr="00821063" w14:paraId="2A2DCF7D" w14:textId="3F01B748" w:rsidTr="00661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0" w:type="dxa"/>
            <w:gridSpan w:val="5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28C00"/>
          </w:tcPr>
          <w:p w14:paraId="3FE12298" w14:textId="0D39E715" w:rsidR="00821063" w:rsidRPr="000736A7" w:rsidRDefault="00821063" w:rsidP="006A010D">
            <w:pP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Bij Inschrijving indienen:</w:t>
            </w:r>
          </w:p>
        </w:tc>
      </w:tr>
      <w:tr w:rsidR="008F2AD2" w:rsidRPr="00821063" w14:paraId="514E282B" w14:textId="77777777" w:rsidTr="006616F7">
        <w:trPr>
          <w:gridAfter w:val="1"/>
          <w:wAfter w:w="8" w:type="dxa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 w:themeColor="accent1"/>
            </w:tcBorders>
            <w:vAlign w:val="center"/>
          </w:tcPr>
          <w:p w14:paraId="3E3629EC" w14:textId="77777777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color w:val="008C6E"/>
                <w:sz w:val="18"/>
                <w:szCs w:val="18"/>
              </w:rPr>
            </w:pP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 w:themeColor="accent1"/>
            </w:tcBorders>
            <w:vAlign w:val="bottom"/>
          </w:tcPr>
          <w:p w14:paraId="3EF32497" w14:textId="7FACD0FB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Onderdeel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 w:themeColor="accent1"/>
            </w:tcBorders>
            <w:vAlign w:val="bottom"/>
          </w:tcPr>
          <w:p w14:paraId="1D3A9FB0" w14:textId="4BB79672" w:rsidR="008F2AD2" w:rsidRPr="000736A7" w:rsidRDefault="008F2AD2" w:rsidP="000736A7">
            <w:pPr>
              <w:pStyle w:val="BasistekstVRU"/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Beschrijvend</w:t>
            </w:r>
          </w:p>
          <w:p w14:paraId="10CF973D" w14:textId="728A39E5" w:rsidR="008F2AD2" w:rsidRPr="000736A7" w:rsidRDefault="008F2AD2" w:rsidP="000736A7">
            <w:pPr>
              <w:pStyle w:val="BasistekstVRU"/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Document</w:t>
            </w:r>
          </w:p>
        </w:tc>
        <w:tc>
          <w:tcPr>
            <w:tcW w:w="1164" w:type="dxa"/>
            <w:tcBorders>
              <w:top w:val="single" w:sz="4" w:space="0" w:color="D10A0F"/>
              <w:bottom w:val="single" w:sz="4" w:space="0" w:color="D10A0F" w:themeColor="accent1"/>
            </w:tcBorders>
            <w:vAlign w:val="bottom"/>
          </w:tcPr>
          <w:p w14:paraId="06E9C599" w14:textId="62F5BB01" w:rsidR="008F2AD2" w:rsidRPr="000736A7" w:rsidRDefault="008F2AD2" w:rsidP="008F2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b/>
                <w:bCs/>
                <w:color w:val="F28C00" w:themeColor="accent2"/>
                <w:sz w:val="18"/>
                <w:szCs w:val="18"/>
              </w:rPr>
              <w:t>Bijgevoegd</w:t>
            </w:r>
          </w:p>
        </w:tc>
      </w:tr>
      <w:tr w:rsidR="008F2AD2" w:rsidRPr="00821063" w14:paraId="0453B108" w14:textId="3AF8E81A" w:rsidTr="000736A7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3A7DC434" w14:textId="080A22FE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261" w:type="dxa"/>
            <w:shd w:val="clear" w:color="auto" w:fill="auto"/>
            <w:vAlign w:val="center"/>
          </w:tcPr>
          <w:p w14:paraId="2C085210" w14:textId="674D48F7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Aanbiedingsbrief</w:t>
            </w:r>
            <w:r w:rsidR="0082383E" w:rsidRPr="000736A7">
              <w:rPr>
                <w:rFonts w:asciiTheme="minorHAnsi" w:hAnsiTheme="minorHAnsi" w:cstheme="minorHAnsi"/>
                <w:sz w:val="18"/>
                <w:szCs w:val="18"/>
              </w:rPr>
              <w:t xml:space="preserve"> (niet verplicht)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5DCD7E9" w14:textId="1AF52AD0" w:rsidR="008F2AD2" w:rsidRPr="000736A7" w:rsidRDefault="0082383E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64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502509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ED00D6" w14:textId="7EADF000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78CB3B4E" w14:textId="14461851" w:rsidTr="000736A7">
        <w:trPr>
          <w:gridAfter w:val="1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single" w:sz="4" w:space="0" w:color="D10A0F"/>
            </w:tcBorders>
            <w:vAlign w:val="center"/>
          </w:tcPr>
          <w:p w14:paraId="19BB39E7" w14:textId="42ED0842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261" w:type="dxa"/>
            <w:tcBorders>
              <w:bottom w:val="single" w:sz="4" w:space="0" w:color="D10A0F"/>
            </w:tcBorders>
            <w:vAlign w:val="center"/>
          </w:tcPr>
          <w:p w14:paraId="13A130F2" w14:textId="55CDB11B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Invulformulier 1 checklist inschrijving</w:t>
            </w:r>
          </w:p>
        </w:tc>
        <w:tc>
          <w:tcPr>
            <w:tcW w:w="1890" w:type="dxa"/>
            <w:tcBorders>
              <w:bottom w:val="single" w:sz="4" w:space="0" w:color="D10A0F"/>
            </w:tcBorders>
            <w:vAlign w:val="center"/>
          </w:tcPr>
          <w:p w14:paraId="3EA91D06" w14:textId="3BF53628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3.8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11905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4" w:type="dxa"/>
                <w:tcBorders>
                  <w:bottom w:val="single" w:sz="4" w:space="0" w:color="D10A0F"/>
                </w:tcBorders>
              </w:tcPr>
              <w:p w14:paraId="601F9797" w14:textId="31A0359D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  <w:highlight w:val="yellow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821063" w:rsidRPr="00821063" w14:paraId="6D396863" w14:textId="77777777" w:rsidTr="000736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0" w:type="dxa"/>
            <w:gridSpan w:val="5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2948E9AD" w14:textId="59CED457" w:rsidR="00821063" w:rsidRPr="000736A7" w:rsidRDefault="00821063" w:rsidP="008F2AD2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Samenwerking </w:t>
            </w:r>
            <w:r w:rsidRPr="000736A7">
              <w:rPr>
                <w:rFonts w:asciiTheme="minorHAnsi" w:hAnsiTheme="minorHAnsi" w:cstheme="minorHAnsi"/>
                <w:b w:val="0"/>
                <w:bCs/>
                <w:color w:val="FF0000"/>
                <w:sz w:val="18"/>
                <w:szCs w:val="18"/>
              </w:rPr>
              <w:t>(alleen indien van toepassing)</w:t>
            </w:r>
          </w:p>
        </w:tc>
      </w:tr>
      <w:tr w:rsidR="008F2AD2" w:rsidRPr="00821063" w14:paraId="12C61B77" w14:textId="37077697" w:rsidTr="000736A7">
        <w:trPr>
          <w:gridAfter w:val="1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27AF0E28" w14:textId="244C01F8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79B0E2F4" w14:textId="6EB4F022" w:rsidR="008F2AD2" w:rsidRPr="00BB300B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B300B">
              <w:rPr>
                <w:rFonts w:asciiTheme="minorHAnsi" w:hAnsiTheme="minorHAnsi" w:cstheme="minorHAnsi"/>
                <w:sz w:val="18"/>
                <w:szCs w:val="18"/>
              </w:rPr>
              <w:t xml:space="preserve">Invulformulier 2 verklaring combinatie 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01BEE0E3" w14:textId="70A6F48F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4.3</w:t>
            </w:r>
          </w:p>
        </w:tc>
        <w:tc>
          <w:tcPr>
            <w:tcW w:w="1164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877234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5D4690" w14:textId="025800F0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1CD82D23" w14:textId="7968D5A1" w:rsidTr="000736A7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55186425" w14:textId="545E9120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19C840F1" w14:textId="291B3BA0" w:rsidR="008F2AD2" w:rsidRPr="00BB300B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B300B">
              <w:rPr>
                <w:rFonts w:asciiTheme="minorHAnsi" w:hAnsiTheme="minorHAnsi" w:cstheme="minorHAnsi"/>
                <w:sz w:val="18"/>
                <w:szCs w:val="18"/>
              </w:rPr>
              <w:t xml:space="preserve">Invulformulier 3 verklaring middelen derden 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23C6CDF6" w14:textId="6593E425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4.5.3</w:t>
            </w:r>
          </w:p>
        </w:tc>
        <w:tc>
          <w:tcPr>
            <w:tcW w:w="1164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856688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D88117" w14:textId="168A9CAC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7C85BC52" w14:textId="1DDD3616" w:rsidTr="000736A7">
        <w:trPr>
          <w:gridAfter w:val="1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2C48583B" w14:textId="396CC2DD" w:rsidR="008F2AD2" w:rsidRPr="000736A7" w:rsidRDefault="008F2AD2" w:rsidP="008F2AD2">
            <w:pPr>
              <w:pStyle w:val="BasistekstVRU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1451FCCA" w14:textId="02C59710" w:rsidR="008F2AD2" w:rsidRPr="00BB300B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B300B">
              <w:rPr>
                <w:rFonts w:asciiTheme="minorHAnsi" w:hAnsiTheme="minorHAnsi" w:cstheme="minorHAnsi"/>
                <w:sz w:val="18"/>
                <w:szCs w:val="18"/>
              </w:rPr>
              <w:t xml:space="preserve">Invulformulier 4 verklaring onderaanneming 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6E6D91F8" w14:textId="2922B6F7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4.4</w:t>
            </w:r>
          </w:p>
        </w:tc>
        <w:tc>
          <w:tcPr>
            <w:tcW w:w="1164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</w:tcPr>
          <w:sdt>
            <w:sdt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id w:val="-503979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709E97" w14:textId="3B6992FC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736A7" w:rsidRPr="00821063" w14:paraId="56880B66" w14:textId="77777777" w:rsidTr="000736A7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2741096" w14:textId="3C2A1D66" w:rsidR="000736A7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59AD078F" w14:textId="7B145B80" w:rsidR="000736A7" w:rsidRPr="000736A7" w:rsidRDefault="000736A7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Uittreksel uit het handelsregister van het land van vestiging Onderaannemer(s)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E07D436" w14:textId="1CA8BEFC" w:rsidR="000736A7" w:rsidRPr="000736A7" w:rsidRDefault="000736A7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4.4</w:t>
            </w:r>
          </w:p>
        </w:tc>
        <w:tc>
          <w:tcPr>
            <w:tcW w:w="1164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6D64FE98" w14:textId="4D1B74B2" w:rsidR="000736A7" w:rsidRPr="000736A7" w:rsidRDefault="000736A7" w:rsidP="008F2AD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736A7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</w:p>
        </w:tc>
      </w:tr>
      <w:tr w:rsidR="00821063" w:rsidRPr="00821063" w14:paraId="62D1C1AE" w14:textId="77777777" w:rsidTr="000736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0" w:type="dxa"/>
            <w:gridSpan w:val="5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02611E3D" w14:textId="79644A40" w:rsidR="00821063" w:rsidRPr="000736A7" w:rsidRDefault="00821063" w:rsidP="00490386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Uitsluitingsgronden</w:t>
            </w:r>
            <w:r w:rsidR="000736A7"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bookmarkStart w:id="0" w:name="_Ref150516356"/>
            <w:r w:rsidR="000736A7" w:rsidRPr="000736A7">
              <w:rPr>
                <w:rStyle w:val="Voetnootmarkering"/>
                <w:rFonts w:asciiTheme="minorHAnsi" w:hAnsiTheme="minorHAnsi" w:cstheme="minorHAnsi"/>
                <w:color w:val="FF0000"/>
                <w:sz w:val="18"/>
                <w:szCs w:val="18"/>
              </w:rPr>
              <w:footnoteReference w:id="1"/>
            </w:r>
            <w:bookmarkEnd w:id="0"/>
          </w:p>
        </w:tc>
      </w:tr>
      <w:tr w:rsidR="008F2AD2" w:rsidRPr="00821063" w14:paraId="239A50DA" w14:textId="5D80F453" w:rsidTr="000736A7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31967EEA" w14:textId="16D6F072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5C748187" w14:textId="0B8C943A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B300B">
              <w:rPr>
                <w:rFonts w:asciiTheme="minorHAnsi" w:hAnsiTheme="minorHAnsi" w:cstheme="minorHAnsi"/>
                <w:sz w:val="18"/>
                <w:szCs w:val="18"/>
              </w:rPr>
              <w:t>Invulformulier 5 Uniform Europees Aanbestedingsdocument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758FAADA" w14:textId="6623D9F9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Hoofdstuk 5</w:t>
            </w:r>
          </w:p>
        </w:tc>
        <w:tc>
          <w:tcPr>
            <w:tcW w:w="1164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01850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29FC74" w14:textId="795B5656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21063" w:rsidRPr="00821063" w14:paraId="7620E0D6" w14:textId="77777777" w:rsidTr="000736A7">
        <w:trPr>
          <w:gridAfter w:val="1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</w:tcBorders>
            <w:vAlign w:val="center"/>
          </w:tcPr>
          <w:p w14:paraId="3A339EA8" w14:textId="0DABDFA0" w:rsidR="00821063" w:rsidRPr="000736A7" w:rsidRDefault="000736A7" w:rsidP="00490386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5261" w:type="dxa"/>
            <w:tcBorders>
              <w:top w:val="single" w:sz="4" w:space="0" w:color="D10A0F"/>
            </w:tcBorders>
            <w:vAlign w:val="center"/>
          </w:tcPr>
          <w:p w14:paraId="695A5411" w14:textId="77777777" w:rsidR="00821063" w:rsidRPr="000736A7" w:rsidRDefault="00821063" w:rsidP="00490386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Uittreksel uit het handelsregister van het land van vestiging</w:t>
            </w:r>
          </w:p>
        </w:tc>
        <w:tc>
          <w:tcPr>
            <w:tcW w:w="1890" w:type="dxa"/>
            <w:tcBorders>
              <w:top w:val="single" w:sz="4" w:space="0" w:color="D10A0F"/>
            </w:tcBorders>
            <w:vAlign w:val="center"/>
          </w:tcPr>
          <w:p w14:paraId="4958037D" w14:textId="77777777" w:rsidR="00821063" w:rsidRPr="000736A7" w:rsidRDefault="00821063" w:rsidP="00490386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5.4</w:t>
            </w:r>
          </w:p>
        </w:tc>
        <w:tc>
          <w:tcPr>
            <w:tcW w:w="1164" w:type="dxa"/>
            <w:tcBorders>
              <w:top w:val="single" w:sz="4" w:space="0" w:color="D10A0F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2018582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8AC127" w14:textId="77777777" w:rsidR="00821063" w:rsidRPr="000736A7" w:rsidRDefault="00821063" w:rsidP="004903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21063" w:rsidRPr="00821063" w14:paraId="10E22BF4" w14:textId="77777777" w:rsidTr="000736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0" w:type="dxa"/>
            <w:gridSpan w:val="5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460A36B9" w14:textId="1F934909" w:rsidR="00821063" w:rsidRPr="000736A7" w:rsidRDefault="00821063" w:rsidP="00490386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Geschiktheidseisen</w:t>
            </w:r>
          </w:p>
        </w:tc>
      </w:tr>
      <w:tr w:rsidR="008F2AD2" w:rsidRPr="00821063" w14:paraId="14B48546" w14:textId="60C6C1FC" w:rsidTr="000736A7">
        <w:trPr>
          <w:gridAfter w:val="1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721C8526" w14:textId="6B07469D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3CC6AFE6" w14:textId="0C65BA31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B300B">
              <w:rPr>
                <w:rFonts w:asciiTheme="minorHAnsi" w:hAnsiTheme="minorHAnsi" w:cstheme="minorHAnsi"/>
                <w:sz w:val="18"/>
                <w:szCs w:val="18"/>
              </w:rPr>
              <w:t xml:space="preserve">Invulformulier 6 </w:t>
            </w:r>
            <w:commentRangeStart w:id="1"/>
            <w:r w:rsidRPr="00BB300B">
              <w:rPr>
                <w:rFonts w:asciiTheme="minorHAnsi" w:hAnsiTheme="minorHAnsi" w:cstheme="minorHAnsi"/>
                <w:sz w:val="18"/>
                <w:szCs w:val="18"/>
              </w:rPr>
              <w:t>referentie</w:t>
            </w:r>
            <w:commentRangeEnd w:id="1"/>
            <w:r w:rsidRPr="000736A7">
              <w:rPr>
                <w:rStyle w:val="Verwijzingopmerking"/>
                <w:rFonts w:asciiTheme="minorHAnsi" w:hAnsiTheme="minorHAnsi" w:cstheme="minorHAnsi"/>
                <w:szCs w:val="18"/>
              </w:rPr>
              <w:commentReference w:id="1"/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vAlign w:val="center"/>
          </w:tcPr>
          <w:p w14:paraId="4B2CE75C" w14:textId="50DCF24E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6.4</w:t>
            </w:r>
          </w:p>
        </w:tc>
        <w:tc>
          <w:tcPr>
            <w:tcW w:w="1164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-1014765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0CC434" w14:textId="57B423FC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DA35D7" w:rsidRPr="00821063" w14:paraId="3FA4CC1F" w14:textId="77777777" w:rsidTr="000736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0" w:type="dxa"/>
            <w:gridSpan w:val="5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FBDDB3"/>
            <w:vAlign w:val="center"/>
          </w:tcPr>
          <w:p w14:paraId="049E1553" w14:textId="5D28FD9F" w:rsidR="00DA35D7" w:rsidRPr="000736A7" w:rsidRDefault="00DA35D7" w:rsidP="00490386">
            <w:pPr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Gunningscriteria</w:t>
            </w:r>
          </w:p>
        </w:tc>
      </w:tr>
      <w:tr w:rsidR="008F2AD2" w:rsidRPr="00821063" w14:paraId="264BC2A7" w14:textId="38CFC8B2" w:rsidTr="000736A7">
        <w:trPr>
          <w:gridAfter w:val="1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vAlign w:val="center"/>
          </w:tcPr>
          <w:p w14:paraId="6C698187" w14:textId="6E24E919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5261" w:type="dxa"/>
            <w:tcBorders>
              <w:top w:val="single" w:sz="4" w:space="0" w:color="D10A0F"/>
              <w:bottom w:val="single" w:sz="4" w:space="0" w:color="D10A0F"/>
            </w:tcBorders>
            <w:vAlign w:val="center"/>
          </w:tcPr>
          <w:p w14:paraId="77E11B3E" w14:textId="725C0C25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B300B">
              <w:rPr>
                <w:rFonts w:asciiTheme="minorHAnsi" w:hAnsiTheme="minorHAnsi" w:cstheme="minorHAnsi"/>
                <w:sz w:val="18"/>
                <w:szCs w:val="18"/>
              </w:rPr>
              <w:t>Invulformulier 7 prijzenblad</w:t>
            </w:r>
          </w:p>
        </w:tc>
        <w:tc>
          <w:tcPr>
            <w:tcW w:w="1890" w:type="dxa"/>
            <w:tcBorders>
              <w:top w:val="single" w:sz="4" w:space="0" w:color="D10A0F"/>
              <w:bottom w:val="single" w:sz="4" w:space="0" w:color="D10A0F"/>
            </w:tcBorders>
            <w:vAlign w:val="center"/>
          </w:tcPr>
          <w:p w14:paraId="269B139A" w14:textId="7BEAABB0" w:rsidR="008F2AD2" w:rsidRPr="000736A7" w:rsidRDefault="008F2AD2" w:rsidP="008F2AD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8.</w:t>
            </w:r>
            <w:r w:rsidR="00B13E1E">
              <w:rPr>
                <w:rFonts w:asciiTheme="minorHAnsi" w:hAnsiTheme="minorHAnsi" w:cstheme="minorHAnsi"/>
                <w:sz w:val="18"/>
                <w:szCs w:val="18"/>
              </w:rPr>
              <w:t>1.4</w:t>
            </w:r>
          </w:p>
        </w:tc>
        <w:tc>
          <w:tcPr>
            <w:tcW w:w="1164" w:type="dxa"/>
            <w:tcBorders>
              <w:top w:val="single" w:sz="4" w:space="0" w:color="D10A0F"/>
              <w:bottom w:val="single" w:sz="4" w:space="0" w:color="D10A0F"/>
            </w:tcBorders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724874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532B49" w14:textId="0EE18377" w:rsidR="008F2AD2" w:rsidRPr="000736A7" w:rsidRDefault="00274DEA" w:rsidP="008F2AD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8F2AD2" w:rsidRPr="00821063" w14:paraId="036C9A76" w14:textId="0FB04219" w:rsidTr="000736A7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8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437753FD" w14:textId="0DF1DACA" w:rsidR="008F2AD2" w:rsidRPr="000736A7" w:rsidRDefault="000736A7" w:rsidP="008F2AD2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5261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3507DC0B" w14:textId="36339A89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Uitwerking gunningscriteria</w:t>
            </w:r>
            <w:r w:rsidR="00DA35D7" w:rsidRPr="000736A7">
              <w:rPr>
                <w:rFonts w:asciiTheme="minorHAnsi" w:hAnsiTheme="minorHAnsi" w:cstheme="minorHAnsi"/>
                <w:sz w:val="18"/>
                <w:szCs w:val="18"/>
              </w:rPr>
              <w:t xml:space="preserve"> betreffende kwaliteit</w:t>
            </w:r>
          </w:p>
        </w:tc>
        <w:tc>
          <w:tcPr>
            <w:tcW w:w="1890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53DDEA26" w14:textId="67FCF206" w:rsidR="008F2AD2" w:rsidRPr="000736A7" w:rsidRDefault="008F2AD2" w:rsidP="008F2AD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736A7">
              <w:rPr>
                <w:rFonts w:asciiTheme="minorHAnsi" w:hAnsiTheme="minorHAnsi" w:cstheme="minorHAnsi"/>
                <w:sz w:val="18"/>
                <w:szCs w:val="18"/>
              </w:rPr>
              <w:t>Paragraaf 8.</w:t>
            </w:r>
            <w:r w:rsidR="00635D0A">
              <w:rPr>
                <w:rFonts w:asciiTheme="minorHAnsi" w:hAnsiTheme="minorHAnsi" w:cstheme="minorHAnsi"/>
                <w:sz w:val="18"/>
                <w:szCs w:val="18"/>
              </w:rPr>
              <w:t>1.1 en 8.1.2</w:t>
            </w:r>
          </w:p>
        </w:tc>
        <w:tc>
          <w:tcPr>
            <w:tcW w:w="1164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18"/>
                <w:szCs w:val="18"/>
              </w:rPr>
              <w:id w:val="1518424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E483DB" w14:textId="5D5C3162" w:rsidR="008F2AD2" w:rsidRPr="000736A7" w:rsidRDefault="00274DEA" w:rsidP="008F2AD2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0736A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</w:tr>
    </w:tbl>
    <w:p w14:paraId="5324A145" w14:textId="2AA672B0" w:rsidR="005D7A0F" w:rsidRPr="00821063" w:rsidRDefault="005D7A0F" w:rsidP="000736A7">
      <w:pPr>
        <w:spacing w:after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stijlmetopmaakVRU"/>
        <w:tblW w:w="8945" w:type="dxa"/>
        <w:tblInd w:w="-15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4" w:space="0" w:color="D10A0F" w:themeColor="accent1"/>
          <w:insideV w:val="single" w:sz="4" w:space="0" w:color="D10A0F" w:themeColor="accent1"/>
        </w:tblBorders>
        <w:tblLook w:val="04A0" w:firstRow="1" w:lastRow="0" w:firstColumn="1" w:lastColumn="0" w:noHBand="0" w:noVBand="1"/>
      </w:tblPr>
      <w:tblGrid>
        <w:gridCol w:w="787"/>
        <w:gridCol w:w="6734"/>
        <w:gridCol w:w="1424"/>
      </w:tblGrid>
      <w:tr w:rsidR="005D7A0F" w:rsidRPr="00821063" w14:paraId="1E052AEA" w14:textId="77777777" w:rsidTr="004B5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8C00"/>
          </w:tcPr>
          <w:p w14:paraId="02A33AF3" w14:textId="78CCFA21" w:rsidR="005D7A0F" w:rsidRPr="00434800" w:rsidRDefault="005D7A0F" w:rsidP="006A010D">
            <w:pPr>
              <w:pStyle w:val="BasistekstVRU"/>
              <w:rPr>
                <w:rFonts w:asciiTheme="minorHAnsi" w:hAnsiTheme="minorHAnsi" w:cstheme="minorHAnsi"/>
                <w:b w:val="0"/>
                <w:color w:val="FFFFFF" w:themeColor="background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lastRenderedPageBreak/>
              <w:t xml:space="preserve">Indienen </w:t>
            </w:r>
            <w:r w:rsidR="009F33CC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 xml:space="preserve">door partij aan wie voorlopig wordt gegund </w:t>
            </w:r>
            <w:r w:rsidRPr="00434800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binnen zeven kalenderdagen na verzoek van VRU:</w:t>
            </w:r>
          </w:p>
        </w:tc>
      </w:tr>
      <w:tr w:rsidR="005D7A0F" w:rsidRPr="00821063" w14:paraId="5D2D4546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single" w:sz="4" w:space="0" w:color="D10A0F" w:themeColor="accent1"/>
            </w:tcBorders>
            <w:vAlign w:val="center"/>
          </w:tcPr>
          <w:p w14:paraId="474C117F" w14:textId="77777777" w:rsidR="005D7A0F" w:rsidRPr="00434800" w:rsidRDefault="005D7A0F" w:rsidP="006A010D">
            <w:pPr>
              <w:pStyle w:val="BasistekstVRU"/>
              <w:rPr>
                <w:rFonts w:asciiTheme="minorHAnsi" w:hAnsiTheme="minorHAnsi" w:cstheme="minorHAnsi"/>
                <w:color w:val="008C6E"/>
                <w:sz w:val="18"/>
                <w:szCs w:val="18"/>
              </w:rPr>
            </w:pPr>
          </w:p>
        </w:tc>
        <w:tc>
          <w:tcPr>
            <w:tcW w:w="6734" w:type="dxa"/>
            <w:tcBorders>
              <w:bottom w:val="single" w:sz="4" w:space="0" w:color="D10A0F" w:themeColor="accent1"/>
            </w:tcBorders>
            <w:vAlign w:val="bottom"/>
          </w:tcPr>
          <w:p w14:paraId="0641FE2A" w14:textId="77777777" w:rsidR="005D7A0F" w:rsidRPr="00434800" w:rsidRDefault="005D7A0F" w:rsidP="006A010D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  <w:t>Onderdeel</w:t>
            </w:r>
          </w:p>
        </w:tc>
        <w:tc>
          <w:tcPr>
            <w:tcW w:w="1424" w:type="dxa"/>
            <w:tcBorders>
              <w:bottom w:val="single" w:sz="4" w:space="0" w:color="D10A0F" w:themeColor="accent1"/>
            </w:tcBorders>
            <w:vAlign w:val="center"/>
          </w:tcPr>
          <w:p w14:paraId="2CC049D5" w14:textId="77777777" w:rsidR="005D7A0F" w:rsidRPr="00434800" w:rsidRDefault="005D7A0F" w:rsidP="006616F7">
            <w:pPr>
              <w:pStyle w:val="BasistekstVRU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  <w:t>Beschrijvend</w:t>
            </w:r>
          </w:p>
          <w:p w14:paraId="67DD292C" w14:textId="77777777" w:rsidR="005D7A0F" w:rsidRPr="00434800" w:rsidRDefault="005D7A0F" w:rsidP="006616F7">
            <w:pPr>
              <w:pStyle w:val="BasistekstVRU"/>
              <w:spacing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b/>
                <w:bCs/>
                <w:color w:val="F28C00"/>
                <w:sz w:val="18"/>
                <w:szCs w:val="18"/>
              </w:rPr>
              <w:t>Document</w:t>
            </w:r>
          </w:p>
        </w:tc>
      </w:tr>
      <w:tr w:rsidR="00DA35D7" w:rsidRPr="00821063" w14:paraId="28D7176C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42CC0B37" w14:textId="1BA0F1C3" w:rsidR="00DA35D7" w:rsidRPr="00434800" w:rsidRDefault="00DA35D7" w:rsidP="00DA35D7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Samenwerking (alleen indien van toepassing)</w:t>
            </w:r>
          </w:p>
        </w:tc>
      </w:tr>
      <w:tr w:rsidR="000736A7" w:rsidRPr="00821063" w14:paraId="1445D4CE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</w:tcPr>
          <w:p w14:paraId="2CC76CB1" w14:textId="77777777" w:rsidR="000736A7" w:rsidRPr="00434800" w:rsidRDefault="000736A7" w:rsidP="000736A7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734" w:type="dxa"/>
            <w:vAlign w:val="center"/>
          </w:tcPr>
          <w:p w14:paraId="79A1891B" w14:textId="1904A4EF" w:rsidR="000736A7" w:rsidRPr="007D470C" w:rsidRDefault="000736A7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D470C">
              <w:rPr>
                <w:rFonts w:asciiTheme="minorHAnsi" w:hAnsiTheme="minorHAnsi" w:cstheme="minorHAnsi"/>
                <w:sz w:val="18"/>
                <w:szCs w:val="18"/>
              </w:rPr>
              <w:t>Invulformulier 5 Uniform Europees Aanbestedingsdocument van Onderaannemer(s)</w:t>
            </w:r>
            <w:r w:rsidR="00434800" w:rsidRPr="007D47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bookmarkStart w:id="2" w:name="_Ref150516585"/>
            <w:r w:rsidR="00434800" w:rsidRPr="007D470C">
              <w:rPr>
                <w:rStyle w:val="Voetnootmarkering"/>
                <w:rFonts w:asciiTheme="minorHAnsi" w:hAnsiTheme="minorHAnsi" w:cstheme="minorHAnsi"/>
                <w:sz w:val="18"/>
                <w:szCs w:val="18"/>
              </w:rPr>
              <w:footnoteReference w:id="2"/>
            </w:r>
            <w:bookmarkEnd w:id="2"/>
          </w:p>
        </w:tc>
        <w:tc>
          <w:tcPr>
            <w:tcW w:w="1424" w:type="dxa"/>
            <w:vAlign w:val="center"/>
          </w:tcPr>
          <w:p w14:paraId="4515C399" w14:textId="3BDD80B0" w:rsidR="000736A7" w:rsidRPr="00434800" w:rsidRDefault="000736A7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Paragraaf 5.4</w:t>
            </w:r>
          </w:p>
        </w:tc>
      </w:tr>
      <w:tr w:rsidR="006616F7" w:rsidRPr="000736A7" w14:paraId="7D4B1386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131DE79C" w14:textId="6B0C09C6" w:rsidR="006616F7" w:rsidRPr="00434800" w:rsidRDefault="006616F7" w:rsidP="00490386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Verplichte Uitsluitingsgronden</w: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begin"/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NOTEREF _Ref150516356 \h </w:instrText>
            </w:r>
            <w:r w:rsid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separate"/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>1</w:t>
            </w:r>
            <w:r w:rsidR="00434800"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end"/>
            </w:r>
            <w:r w:rsid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434800">
              <w:rPr>
                <w:rStyle w:val="Voetnootmarkering"/>
                <w:rFonts w:asciiTheme="minorHAnsi" w:hAnsiTheme="minorHAnsi" w:cstheme="minorHAnsi"/>
                <w:color w:val="FF0000"/>
                <w:sz w:val="18"/>
                <w:szCs w:val="18"/>
              </w:rPr>
              <w:footnoteReference w:id="3"/>
            </w:r>
          </w:p>
        </w:tc>
      </w:tr>
      <w:tr w:rsidR="000736A7" w:rsidRPr="00821063" w14:paraId="4E060527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single" w:sz="4" w:space="0" w:color="D10A0F" w:themeColor="accent1"/>
            </w:tcBorders>
            <w:vAlign w:val="center"/>
          </w:tcPr>
          <w:p w14:paraId="56019483" w14:textId="77777777" w:rsidR="000736A7" w:rsidRPr="00434800" w:rsidRDefault="000736A7" w:rsidP="000736A7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734" w:type="dxa"/>
            <w:tcBorders>
              <w:bottom w:val="single" w:sz="4" w:space="0" w:color="D10A0F" w:themeColor="accent1"/>
            </w:tcBorders>
            <w:vAlign w:val="center"/>
          </w:tcPr>
          <w:p w14:paraId="15AB4FD7" w14:textId="178E9B08" w:rsidR="000736A7" w:rsidRPr="00434800" w:rsidRDefault="00434800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Gedragsverklaring aanbesteden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24" w:type="dxa"/>
            <w:tcBorders>
              <w:bottom w:val="single" w:sz="4" w:space="0" w:color="D10A0F" w:themeColor="accent1"/>
            </w:tcBorders>
            <w:vAlign w:val="center"/>
          </w:tcPr>
          <w:p w14:paraId="6822B44F" w14:textId="5DF95AF9" w:rsidR="000736A7" w:rsidRPr="00434800" w:rsidRDefault="000736A7" w:rsidP="000736A7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Paragraaf 5.4</w:t>
            </w:r>
          </w:p>
        </w:tc>
      </w:tr>
      <w:tr w:rsidR="00434800" w:rsidRPr="00821063" w14:paraId="42F90E54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58009750" w14:textId="77777777" w:rsidR="00434800" w:rsidRPr="00434800" w:rsidRDefault="00434800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29B9B25A" w14:textId="64CD41F8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Verklaring Belastingdienst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3FBFBD0" w14:textId="5DBF7158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Paragraaf 6.3</w:t>
            </w:r>
          </w:p>
        </w:tc>
      </w:tr>
      <w:tr w:rsidR="00434800" w:rsidRPr="000736A7" w14:paraId="2D14D25D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5E6D95B3" w14:textId="311C966B" w:rsidR="00434800" w:rsidRPr="00434800" w:rsidRDefault="00434800" w:rsidP="00490386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Facultatieve Uitsluitingsgronden </w:t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begin"/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NOTEREF _Ref150516356 \h </w:instrTex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separate"/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>1</w:t>
            </w:r>
            <w:r w:rsidRPr="00434800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fldChar w:fldCharType="end"/>
            </w:r>
          </w:p>
        </w:tc>
      </w:tr>
      <w:tr w:rsidR="00434800" w:rsidRPr="00821063" w14:paraId="3E6AF17E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67A78980" w14:textId="77777777" w:rsidR="00434800" w:rsidRPr="00434800" w:rsidRDefault="00434800" w:rsidP="00434800">
            <w:pPr>
              <w:pStyle w:val="BasistekstVRU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2152DD4D" w14:textId="40D845A1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Uittreksel uit het handelsregister van het land van vestiging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van Onderaannemer(s) </w:t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fldChar w:fldCharType="begin"/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instrText xml:space="preserve"> NOTEREF _Ref150516585 \h </w:instrText>
            </w:r>
            <w: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fldChar w:fldCharType="separate"/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  <w:r w:rsidRPr="0043480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30098BC" w14:textId="5B8A2B3D" w:rsidR="00434800" w:rsidRPr="00434800" w:rsidRDefault="00434800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 xml:space="preserve">Paragraaf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434800">
              <w:rPr>
                <w:rFonts w:asciiTheme="minorHAnsi" w:hAnsiTheme="minorHAnsi" w:cstheme="minorHAnsi"/>
                <w:sz w:val="18"/>
                <w:szCs w:val="18"/>
              </w:rPr>
              <w:t>.4</w:t>
            </w:r>
          </w:p>
        </w:tc>
      </w:tr>
      <w:tr w:rsidR="004B5C3D" w:rsidRPr="00434800" w14:paraId="6FB76C66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5" w:type="dxa"/>
            <w:gridSpan w:val="3"/>
            <w:shd w:val="clear" w:color="auto" w:fill="FBDDB3"/>
            <w:vAlign w:val="center"/>
          </w:tcPr>
          <w:p w14:paraId="601A6592" w14:textId="06794477" w:rsidR="004B5C3D" w:rsidRPr="00434800" w:rsidRDefault="004B5C3D" w:rsidP="00490386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Geschiktheidseisen</w:t>
            </w:r>
          </w:p>
        </w:tc>
      </w:tr>
      <w:tr w:rsidR="00434800" w:rsidRPr="00821063" w14:paraId="664F2365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3AD0AF9B" w14:textId="75442FBE" w:rsidR="00434800" w:rsidRPr="00434800" w:rsidRDefault="004B5C3D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72EDAE43" w14:textId="2762FF73" w:rsidR="00434800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B5C3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Goedkeurende accountantsverklaring zonder continuïteitsparagraaf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23434231" w14:textId="339B99A3" w:rsidR="00434800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6.3</w:t>
            </w:r>
          </w:p>
        </w:tc>
      </w:tr>
      <w:tr w:rsidR="00434800" w:rsidRPr="00821063" w14:paraId="4EE96126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</w:tcPr>
          <w:p w14:paraId="050DD27B" w14:textId="29B09D27" w:rsidR="00434800" w:rsidRPr="00434800" w:rsidRDefault="004B5C3D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734" w:type="dxa"/>
            <w:vAlign w:val="center"/>
          </w:tcPr>
          <w:p w14:paraId="7E5064AA" w14:textId="434919E8" w:rsidR="00434800" w:rsidRPr="00434800" w:rsidRDefault="004B5C3D" w:rsidP="00434800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Bewijs verzekering</w:t>
            </w:r>
          </w:p>
        </w:tc>
        <w:tc>
          <w:tcPr>
            <w:tcW w:w="1424" w:type="dxa"/>
            <w:vAlign w:val="center"/>
          </w:tcPr>
          <w:p w14:paraId="6D32BF7F" w14:textId="65C42E34" w:rsidR="00434800" w:rsidRPr="00434800" w:rsidRDefault="004B5C3D" w:rsidP="00434800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6.3</w:t>
            </w:r>
          </w:p>
        </w:tc>
      </w:tr>
      <w:tr w:rsidR="004B5C3D" w:rsidRPr="00821063" w14:paraId="0382F07A" w14:textId="77777777" w:rsidTr="004B5C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shd w:val="clear" w:color="auto" w:fill="auto"/>
            <w:vAlign w:val="center"/>
          </w:tcPr>
          <w:p w14:paraId="0768F753" w14:textId="49F246F8" w:rsidR="004B5C3D" w:rsidRPr="00434800" w:rsidRDefault="004B5C3D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6734" w:type="dxa"/>
            <w:shd w:val="clear" w:color="auto" w:fill="auto"/>
            <w:vAlign w:val="center"/>
          </w:tcPr>
          <w:p w14:paraId="60E4DD21" w14:textId="3FAD32BC" w:rsidR="004B5C3D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Geldig certificaat of beschrijving Kwaliteitsmanagementsysteem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7041ABF" w14:textId="1198BA76" w:rsidR="004B5C3D" w:rsidRPr="00434800" w:rsidRDefault="004B5C3D" w:rsidP="00434800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6.5</w:t>
            </w:r>
          </w:p>
        </w:tc>
      </w:tr>
      <w:tr w:rsidR="004B5C3D" w:rsidRPr="00821063" w14:paraId="31486BAD" w14:textId="77777777" w:rsidTr="004B5C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vAlign w:val="center"/>
          </w:tcPr>
          <w:p w14:paraId="3ACA17AB" w14:textId="19A79B6A" w:rsidR="004B5C3D" w:rsidRPr="00434800" w:rsidRDefault="007F2A97" w:rsidP="00434800">
            <w:pPr>
              <w:pStyle w:val="BasistekstVRU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6734" w:type="dxa"/>
            <w:vAlign w:val="center"/>
          </w:tcPr>
          <w:p w14:paraId="75FACFB6" w14:textId="55FF18DF" w:rsidR="004B5C3D" w:rsidRPr="00434800" w:rsidRDefault="004B5C3D" w:rsidP="00434800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B5C3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Geldig certificaat of beschrijving managementsysteem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voor </w:t>
            </w:r>
            <w:r w:rsidRPr="004B5C3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Informatiebeveiliging</w:t>
            </w:r>
          </w:p>
        </w:tc>
        <w:tc>
          <w:tcPr>
            <w:tcW w:w="1424" w:type="dxa"/>
            <w:vAlign w:val="center"/>
          </w:tcPr>
          <w:p w14:paraId="31FF7C18" w14:textId="0BB5D432" w:rsidR="004B5C3D" w:rsidRPr="00434800" w:rsidRDefault="004B5C3D" w:rsidP="00434800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Paragraaf 6.</w:t>
            </w:r>
            <w:r w:rsidR="00F9573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14:paraId="329347C8" w14:textId="77777777" w:rsidR="00EF7CF6" w:rsidRDefault="00EF7CF6" w:rsidP="00C303EA">
      <w:pPr>
        <w:pStyle w:val="BasistekstVRU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stijlmetopmaakVRU"/>
        <w:tblW w:w="8926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6" w:space="0" w:color="D10A0F" w:themeColor="accent1"/>
          <w:insideV w:val="single" w:sz="6" w:space="0" w:color="D10A0F" w:themeColor="accent1"/>
        </w:tblBorders>
        <w:shd w:val="clear" w:color="auto" w:fill="F28C00"/>
        <w:tblLook w:val="04A0" w:firstRow="1" w:lastRow="0" w:firstColumn="1" w:lastColumn="0" w:noHBand="0" w:noVBand="1"/>
      </w:tblPr>
      <w:tblGrid>
        <w:gridCol w:w="4395"/>
        <w:gridCol w:w="4531"/>
      </w:tblGrid>
      <w:tr w:rsidR="005D7A0F" w:rsidRPr="00821063" w14:paraId="79F9C0DE" w14:textId="77777777" w:rsidTr="00434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2"/>
            <w:tcBorders>
              <w:top w:val="none" w:sz="0" w:space="0" w:color="auto"/>
              <w:left w:val="none" w:sz="0" w:space="0" w:color="auto"/>
              <w:bottom w:val="single" w:sz="6" w:space="0" w:color="D10A0F" w:themeColor="accent1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8C00"/>
          </w:tcPr>
          <w:p w14:paraId="188679C2" w14:textId="04CA5E67" w:rsidR="005D7A0F" w:rsidRPr="00821063" w:rsidRDefault="005D7A0F" w:rsidP="006A010D">
            <w:pPr>
              <w:pStyle w:val="BasistekstVRU"/>
              <w:rPr>
                <w:rFonts w:asciiTheme="minorHAnsi" w:hAnsiTheme="minorHAnsi" w:cstheme="minorHAnsi"/>
                <w:b w:val="0"/>
                <w:color w:val="FFFFFF" w:themeColor="background1"/>
                <w:sz w:val="20"/>
                <w:szCs w:val="20"/>
              </w:rPr>
            </w:pPr>
            <w:r w:rsidRPr="0082106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Inschrijver:</w:t>
            </w:r>
          </w:p>
        </w:tc>
      </w:tr>
      <w:tr w:rsidR="005D7A0F" w:rsidRPr="00821063" w14:paraId="6049FF44" w14:textId="77777777" w:rsidTr="00434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6" w:space="0" w:color="D10A0F" w:themeColor="accent1"/>
              <w:bottom w:val="single" w:sz="6" w:space="0" w:color="D10A0F" w:themeColor="accent1"/>
            </w:tcBorders>
            <w:vAlign w:val="center"/>
          </w:tcPr>
          <w:p w14:paraId="72FB46C5" w14:textId="7F3A58CF" w:rsidR="005D7A0F" w:rsidRPr="00821063" w:rsidRDefault="005D7A0F" w:rsidP="005D7A0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 w:rsidRPr="00821063">
              <w:rPr>
                <w:rFonts w:asciiTheme="minorHAnsi" w:hAnsiTheme="minorHAnsi" w:cstheme="minorHAnsi"/>
                <w:sz w:val="20"/>
                <w:szCs w:val="20"/>
              </w:rPr>
              <w:t>Statutaire naam inschrijver (combinant)</w:t>
            </w:r>
          </w:p>
        </w:tc>
        <w:tc>
          <w:tcPr>
            <w:tcW w:w="4531" w:type="dxa"/>
            <w:tcBorders>
              <w:top w:val="single" w:sz="6" w:space="0" w:color="D10A0F" w:themeColor="accent1"/>
              <w:bottom w:val="single" w:sz="6" w:space="0" w:color="D10A0F" w:themeColor="accent1"/>
            </w:tcBorders>
            <w:vAlign w:val="center"/>
          </w:tcPr>
          <w:p w14:paraId="4B10D862" w14:textId="356EF002" w:rsidR="005D7A0F" w:rsidRPr="00821063" w:rsidRDefault="005D7A0F" w:rsidP="005D7A0F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7A0F" w:rsidRPr="00821063" w14:paraId="41BB8D40" w14:textId="77777777" w:rsidTr="004348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11D2C17A" w14:textId="2334A371" w:rsidR="005D7A0F" w:rsidRPr="00821063" w:rsidRDefault="005D7A0F" w:rsidP="005D7A0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 w:rsidRPr="00821063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253D74EE" w14:textId="49B31A12" w:rsidR="005D7A0F" w:rsidRPr="00821063" w:rsidRDefault="005D7A0F" w:rsidP="005D7A0F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E9088" w14:textId="77777777" w:rsidR="005D7A0F" w:rsidRPr="00821063" w:rsidRDefault="005D7A0F" w:rsidP="00C303EA">
      <w:pPr>
        <w:pStyle w:val="BasistekstVRU"/>
        <w:rPr>
          <w:rFonts w:asciiTheme="minorHAnsi" w:hAnsiTheme="minorHAnsi" w:cstheme="minorHAnsi"/>
          <w:sz w:val="20"/>
          <w:szCs w:val="20"/>
        </w:rPr>
      </w:pPr>
    </w:p>
    <w:sectPr w:rsidR="005D7A0F" w:rsidRPr="00821063" w:rsidSect="0080233F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Vonk, Wendy" w:date="2021-08-13T09:37:00Z" w:initials="VW">
    <w:p w14:paraId="35A49962" w14:textId="77777777" w:rsidR="008F2AD2" w:rsidRPr="000F4DFA" w:rsidRDefault="008F2AD2" w:rsidP="00457C3D">
      <w:pPr>
        <w:pStyle w:val="Tekstopmerking"/>
        <w:rPr>
          <w:rFonts w:cs="Calibri"/>
          <w:sz w:val="18"/>
          <w:szCs w:val="18"/>
        </w:rPr>
      </w:pPr>
      <w:r>
        <w:rPr>
          <w:rStyle w:val="Verwijzingopmerking"/>
        </w:rPr>
        <w:annotationRef/>
      </w:r>
      <w:r w:rsidRPr="000F4DFA">
        <w:rPr>
          <w:rFonts w:cs="Calibri"/>
          <w:sz w:val="18"/>
          <w:szCs w:val="18"/>
        </w:rPr>
        <w:t>Verwijderen indien niet van toepassing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A49962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A49962" w16cid:durableId="0FCA3A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46F6" w14:textId="77777777" w:rsidR="00883633" w:rsidRDefault="00883633" w:rsidP="007910B2">
      <w:pPr>
        <w:spacing w:line="240" w:lineRule="auto"/>
      </w:pPr>
      <w:r>
        <w:separator/>
      </w:r>
    </w:p>
  </w:endnote>
  <w:endnote w:type="continuationSeparator" w:id="0">
    <w:p w14:paraId="05E49240" w14:textId="77777777" w:rsidR="00883633" w:rsidRDefault="00883633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14A7A38" w14:textId="77777777" w:rsidTr="00060370">
      <w:tc>
        <w:tcPr>
          <w:tcW w:w="1417" w:type="dxa"/>
        </w:tcPr>
        <w:p w14:paraId="1BBC4908" w14:textId="77777777" w:rsidR="003A3F91" w:rsidRPr="00A40379" w:rsidRDefault="003A3F91" w:rsidP="00060370">
          <w:pPr>
            <w:pStyle w:val="PaginanummerVRU"/>
            <w:rPr>
              <w:sz w:val="18"/>
              <w:szCs w:val="18"/>
            </w:rPr>
          </w:pPr>
          <w:r w:rsidRPr="00A40379">
            <w:rPr>
              <w:sz w:val="18"/>
              <w:szCs w:val="18"/>
            </w:rPr>
            <w:fldChar w:fldCharType="begin"/>
          </w:r>
          <w:r w:rsidRPr="00A40379">
            <w:rPr>
              <w:sz w:val="18"/>
              <w:szCs w:val="18"/>
            </w:rPr>
            <w:instrText xml:space="preserve"> PAGE   \* MERGEFORMAT </w:instrText>
          </w:r>
          <w:r w:rsidRPr="00A40379">
            <w:rPr>
              <w:sz w:val="18"/>
              <w:szCs w:val="18"/>
            </w:rPr>
            <w:fldChar w:fldCharType="separate"/>
          </w:r>
          <w:r w:rsidRPr="00A40379">
            <w:rPr>
              <w:noProof/>
              <w:sz w:val="18"/>
              <w:szCs w:val="18"/>
            </w:rPr>
            <w:t>2</w:t>
          </w:r>
          <w:r w:rsidRPr="00A40379">
            <w:rPr>
              <w:sz w:val="18"/>
              <w:szCs w:val="18"/>
            </w:rPr>
            <w:fldChar w:fldCharType="end"/>
          </w:r>
        </w:p>
      </w:tc>
    </w:tr>
  </w:tbl>
  <w:p w14:paraId="413F86AB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A40379" w14:paraId="774DC365" w14:textId="77777777" w:rsidTr="007B6922">
      <w:tc>
        <w:tcPr>
          <w:tcW w:w="1417" w:type="dxa"/>
        </w:tcPr>
        <w:p w14:paraId="33D11635" w14:textId="77777777" w:rsidR="00E230C5" w:rsidRPr="00A40379" w:rsidRDefault="00E230C5" w:rsidP="00E230C5">
          <w:pPr>
            <w:pStyle w:val="PaginanummerVRU"/>
            <w:rPr>
              <w:sz w:val="18"/>
              <w:szCs w:val="18"/>
            </w:rPr>
          </w:pPr>
          <w:r w:rsidRPr="00A40379">
            <w:rPr>
              <w:sz w:val="18"/>
              <w:szCs w:val="18"/>
            </w:rPr>
            <w:fldChar w:fldCharType="begin"/>
          </w:r>
          <w:r w:rsidRPr="00A40379">
            <w:rPr>
              <w:sz w:val="18"/>
              <w:szCs w:val="18"/>
            </w:rPr>
            <w:instrText xml:space="preserve"> PAGE   \* MERGEFORMAT </w:instrText>
          </w:r>
          <w:r w:rsidRPr="00A40379">
            <w:rPr>
              <w:sz w:val="18"/>
              <w:szCs w:val="18"/>
            </w:rPr>
            <w:fldChar w:fldCharType="separate"/>
          </w:r>
          <w:r w:rsidRPr="00A40379">
            <w:rPr>
              <w:noProof/>
              <w:sz w:val="18"/>
              <w:szCs w:val="18"/>
            </w:rPr>
            <w:t>2</w:t>
          </w:r>
          <w:r w:rsidRPr="00A40379">
            <w:rPr>
              <w:sz w:val="18"/>
              <w:szCs w:val="18"/>
            </w:rPr>
            <w:fldChar w:fldCharType="end"/>
          </w:r>
        </w:p>
      </w:tc>
    </w:tr>
  </w:tbl>
  <w:p w14:paraId="7D4DF937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D1E5A" w14:textId="77777777" w:rsidR="00883633" w:rsidRDefault="00883633" w:rsidP="007910B2">
      <w:pPr>
        <w:spacing w:line="240" w:lineRule="auto"/>
      </w:pPr>
      <w:r>
        <w:separator/>
      </w:r>
    </w:p>
  </w:footnote>
  <w:footnote w:type="continuationSeparator" w:id="0">
    <w:p w14:paraId="409411FE" w14:textId="77777777" w:rsidR="00883633" w:rsidRDefault="00883633" w:rsidP="007910B2">
      <w:pPr>
        <w:spacing w:line="240" w:lineRule="auto"/>
      </w:pPr>
      <w:r>
        <w:continuationSeparator/>
      </w:r>
    </w:p>
  </w:footnote>
  <w:footnote w:id="1">
    <w:p w14:paraId="17815F3B" w14:textId="6FF7FCD3" w:rsidR="000736A7" w:rsidRDefault="000736A7">
      <w:pPr>
        <w:pStyle w:val="Voetnoottekst"/>
      </w:pPr>
      <w:r>
        <w:rPr>
          <w:rStyle w:val="Voetnootmarkering"/>
        </w:rPr>
        <w:footnoteRef/>
      </w:r>
      <w:r>
        <w:t xml:space="preserve"> Bij inschrijving als Samenwerkingsverband (zie paragraaf 4.3 Beschrijvend Document), dient ieder lid van het samenwerkingsverband deze bewijsmaterialen in te dienen.</w:t>
      </w:r>
      <w:r w:rsidR="006616F7">
        <w:t xml:space="preserve"> Dit geldt eveneens voor alle derden op wie een beroep wordt gedaan in het kader van de Geschiktheidseisen (zie paragraaf 4.5.1 van het Beschrijvend document).</w:t>
      </w:r>
    </w:p>
  </w:footnote>
  <w:footnote w:id="2">
    <w:p w14:paraId="515358C9" w14:textId="43F3FA78" w:rsidR="00434800" w:rsidRDefault="00434800">
      <w:pPr>
        <w:pStyle w:val="Voetnoottekst"/>
      </w:pPr>
      <w:r>
        <w:rPr>
          <w:rStyle w:val="Voetnootmarkering"/>
        </w:rPr>
        <w:footnoteRef/>
      </w:r>
      <w:r>
        <w:t xml:space="preserve"> Onderaannemers waarbij geen beroep gedaan wordt in het kader van de Geschiktheidseisen.</w:t>
      </w:r>
    </w:p>
  </w:footnote>
  <w:footnote w:id="3">
    <w:p w14:paraId="47DFD329" w14:textId="451FE299" w:rsidR="00434800" w:rsidRDefault="00434800">
      <w:pPr>
        <w:pStyle w:val="Voetnoottekst"/>
      </w:pPr>
      <w:r>
        <w:rPr>
          <w:rStyle w:val="Voetnootmarkering"/>
        </w:rPr>
        <w:footnoteRef/>
      </w:r>
      <w:r>
        <w:t xml:space="preserve"> Op aanvraag ook van Onderaannemers waarbij geen beroep wordt gedaan in het kader van de Geschiktheidseisen.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F278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268DE6E7" wp14:editId="2CDFEDA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1B053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5AC1ECB" wp14:editId="57261B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8C084A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ECA9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BF60719" wp14:editId="587B2B43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83799D0" wp14:editId="5814665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F8EBD6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onk, Wendy">
    <w15:presenceInfo w15:providerId="AD" w15:userId="S-1-5-21-4101295595-1433306551-552911913-566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EA"/>
    <w:rsid w:val="0000108E"/>
    <w:rsid w:val="000225BA"/>
    <w:rsid w:val="0003240F"/>
    <w:rsid w:val="00034E55"/>
    <w:rsid w:val="000455F0"/>
    <w:rsid w:val="000465FE"/>
    <w:rsid w:val="00051A29"/>
    <w:rsid w:val="00060370"/>
    <w:rsid w:val="000736A7"/>
    <w:rsid w:val="00083511"/>
    <w:rsid w:val="000878B0"/>
    <w:rsid w:val="00092CEE"/>
    <w:rsid w:val="000A3729"/>
    <w:rsid w:val="000C1B0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74DEA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978B6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4800"/>
    <w:rsid w:val="00436BAF"/>
    <w:rsid w:val="0046495A"/>
    <w:rsid w:val="0049184C"/>
    <w:rsid w:val="004A0169"/>
    <w:rsid w:val="004A2979"/>
    <w:rsid w:val="004A40AA"/>
    <w:rsid w:val="004B3DB4"/>
    <w:rsid w:val="004B5C3D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D7A0F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259E3"/>
    <w:rsid w:val="00630409"/>
    <w:rsid w:val="00630CA6"/>
    <w:rsid w:val="00632CF8"/>
    <w:rsid w:val="006359E2"/>
    <w:rsid w:val="00635D0A"/>
    <w:rsid w:val="00646B93"/>
    <w:rsid w:val="006616F7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D4D91"/>
    <w:rsid w:val="006E031B"/>
    <w:rsid w:val="006F102D"/>
    <w:rsid w:val="00716ADC"/>
    <w:rsid w:val="007372C1"/>
    <w:rsid w:val="00737C8D"/>
    <w:rsid w:val="0076283C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70C"/>
    <w:rsid w:val="007D4926"/>
    <w:rsid w:val="007E2A1C"/>
    <w:rsid w:val="007F2A97"/>
    <w:rsid w:val="0080233F"/>
    <w:rsid w:val="008124B7"/>
    <w:rsid w:val="00820B6D"/>
    <w:rsid w:val="00820D05"/>
    <w:rsid w:val="00821063"/>
    <w:rsid w:val="0082383E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633"/>
    <w:rsid w:val="008838A9"/>
    <w:rsid w:val="00895AB5"/>
    <w:rsid w:val="008D3E1A"/>
    <w:rsid w:val="008D7D13"/>
    <w:rsid w:val="008E52BA"/>
    <w:rsid w:val="008F2AD2"/>
    <w:rsid w:val="009112F9"/>
    <w:rsid w:val="00917BEB"/>
    <w:rsid w:val="00935923"/>
    <w:rsid w:val="009378D9"/>
    <w:rsid w:val="009603A5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9F33CC"/>
    <w:rsid w:val="00A03E62"/>
    <w:rsid w:val="00A30A69"/>
    <w:rsid w:val="00A4037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A25F7"/>
    <w:rsid w:val="00AB75C6"/>
    <w:rsid w:val="00AC5A80"/>
    <w:rsid w:val="00AC6F65"/>
    <w:rsid w:val="00AC76CB"/>
    <w:rsid w:val="00AF0E78"/>
    <w:rsid w:val="00AF1D74"/>
    <w:rsid w:val="00AF76BF"/>
    <w:rsid w:val="00B1376D"/>
    <w:rsid w:val="00B13E1E"/>
    <w:rsid w:val="00B14D6F"/>
    <w:rsid w:val="00B2489B"/>
    <w:rsid w:val="00B373E5"/>
    <w:rsid w:val="00B41BAA"/>
    <w:rsid w:val="00B44A3C"/>
    <w:rsid w:val="00B454E0"/>
    <w:rsid w:val="00B60CAD"/>
    <w:rsid w:val="00B76D3F"/>
    <w:rsid w:val="00B926A6"/>
    <w:rsid w:val="00BA69B7"/>
    <w:rsid w:val="00BB300B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25F5F"/>
    <w:rsid w:val="00C303EA"/>
    <w:rsid w:val="00C358D8"/>
    <w:rsid w:val="00C554D7"/>
    <w:rsid w:val="00C57F59"/>
    <w:rsid w:val="00C71406"/>
    <w:rsid w:val="00C9251C"/>
    <w:rsid w:val="00CA591D"/>
    <w:rsid w:val="00CA7BC8"/>
    <w:rsid w:val="00CB27BE"/>
    <w:rsid w:val="00CC7811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57F47"/>
    <w:rsid w:val="00D631B1"/>
    <w:rsid w:val="00D940F7"/>
    <w:rsid w:val="00D95269"/>
    <w:rsid w:val="00D96DF4"/>
    <w:rsid w:val="00DA35D7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D01C7"/>
    <w:rsid w:val="00EE12D8"/>
    <w:rsid w:val="00EE1714"/>
    <w:rsid w:val="00EF7CF6"/>
    <w:rsid w:val="00F001A6"/>
    <w:rsid w:val="00F01327"/>
    <w:rsid w:val="00F13B84"/>
    <w:rsid w:val="00F14CB3"/>
    <w:rsid w:val="00F15ABD"/>
    <w:rsid w:val="00F46D15"/>
    <w:rsid w:val="00F5028F"/>
    <w:rsid w:val="00F54822"/>
    <w:rsid w:val="00F7755D"/>
    <w:rsid w:val="00F95738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F58BD"/>
  <w15:chartTrackingRefBased/>
  <w15:docId w15:val="{A010A2C4-5CE1-4D0E-838E-8BD999D2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 w:uiPriority="0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 w:uiPriority="0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uiPriority w:val="94"/>
    <w:rsid w:val="00EF7CF6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39b98-a86f-455c-b83a-084a938787ae" xsi:nil="true"/>
    <lcf76f155ced4ddcb4097134ff3c332f xmlns="31759b3f-ea1c-4ac1-85d3-291cb811be3e">
      <Terms xmlns="http://schemas.microsoft.com/office/infopath/2007/PartnerControls"/>
    </lcf76f155ced4ddcb4097134ff3c332f>
  </documentManagement>
</p:properties>
</file>

<file path=customXml/item2.xml><?xml version="1.0" encoding="utf-8"?>
<ju xmlns="http://www.joulesunlimited.com/ccmappings">
  <Onderwerp/>
  <Uw_20_kenmerk/>
  <Ons_20_kenmerk/>
</ju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FB178F224764E8EC7CBA4A8874DD3" ma:contentTypeVersion="19" ma:contentTypeDescription="Een nieuw document maken." ma:contentTypeScope="" ma:versionID="03fcabf25bc102b8ac45dcec33fa423b">
  <xsd:schema xmlns:xsd="http://www.w3.org/2001/XMLSchema" xmlns:xs="http://www.w3.org/2001/XMLSchema" xmlns:p="http://schemas.microsoft.com/office/2006/metadata/properties" xmlns:ns2="31759b3f-ea1c-4ac1-85d3-291cb811be3e" xmlns:ns3="72b39b98-a86f-455c-b83a-084a938787ae" targetNamespace="http://schemas.microsoft.com/office/2006/metadata/properties" ma:root="true" ma:fieldsID="3a2742dee351b5d16e3e579b89a4cffd" ns2:_="" ns3:_="">
    <xsd:import namespace="31759b3f-ea1c-4ac1-85d3-291cb811be3e"/>
    <xsd:import namespace="72b39b98-a86f-455c-b83a-084a93878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59b3f-ea1c-4ac1-85d3-291cb811b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9b98-a86f-455c-b83a-084a938787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dc5709-c1f4-4da9-a07b-668d4b6c894d}" ma:internalName="TaxCatchAll" ma:showField="CatchAllData" ma:web="72b39b98-a86f-455c-b83a-084a93878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2E185-7BBD-429E-BFEE-8FFD3A4A0629}">
  <ds:schemaRefs>
    <ds:schemaRef ds:uri="http://schemas.microsoft.com/office/2006/metadata/properties"/>
    <ds:schemaRef ds:uri="http://schemas.microsoft.com/office/infopath/2007/PartnerControls"/>
    <ds:schemaRef ds:uri="72b39b98-a86f-455c-b83a-084a938787ae"/>
    <ds:schemaRef ds:uri="31759b3f-ea1c-4ac1-85d3-291cb811be3e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1612CA-AFB9-4E93-8FCD-B8F159E23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59b3f-ea1c-4ac1-85d3-291cb811be3e"/>
    <ds:schemaRef ds:uri="72b39b98-a86f-455c-b83a-084a93878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6C68FD-5856-4FBB-8180-59E1654021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167</TotalTime>
  <Pages>2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Hofs, Raymond</cp:lastModifiedBy>
  <cp:revision>19</cp:revision>
  <cp:lastPrinted>2023-10-02T13:24:00Z</cp:lastPrinted>
  <dcterms:created xsi:type="dcterms:W3CDTF">2023-11-03T15:03:00Z</dcterms:created>
  <dcterms:modified xsi:type="dcterms:W3CDTF">2026-08-03T09:27:00Z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0x0101001A5FB178F224764E8EC7CBA4A8874DD3</vt:lpwstr>
  </property>
  <property fmtid="{D5CDD505-2E9C-101B-9397-08002B2CF9AE}" pid="3" name="Order">
    <vt:r8>502800</vt:r8>
  </property>
  <property fmtid="{D5CDD505-2E9C-101B-9397-08002B2CF9AE}" pid="4" name="MediaServiceImageTags">
    <vt:lpwstr/>
  </property>
</Properties>
</file>