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5914C" w14:textId="529084D0" w:rsidR="00F944F3" w:rsidRPr="00F944F3" w:rsidRDefault="00F944F3" w:rsidP="00F944F3">
      <w:pPr>
        <w:spacing w:after="0"/>
        <w:rPr>
          <w:lang w:val="nl-NL"/>
        </w:rPr>
      </w:pPr>
      <w:r w:rsidRPr="00F944F3">
        <w:rPr>
          <w:rFonts w:cs="Arial"/>
          <w:b/>
          <w:color w:val="1F3A68"/>
          <w:sz w:val="20"/>
          <w:lang w:val="nl-NL"/>
        </w:rPr>
        <w:t>BIJLAGE 1A</w:t>
      </w:r>
    </w:p>
    <w:p w14:paraId="0E18875C" w14:textId="77777777" w:rsidR="00F944F3" w:rsidRDefault="00F944F3" w:rsidP="00F944F3">
      <w:pPr>
        <w:spacing w:after="0"/>
        <w:rPr>
          <w:rFonts w:cs="Arial"/>
          <w:b/>
          <w:color w:val="1F3A68"/>
          <w:sz w:val="40"/>
          <w:lang w:val="nl-NL"/>
        </w:rPr>
      </w:pPr>
    </w:p>
    <w:p w14:paraId="4DC3D970" w14:textId="31225B62" w:rsidR="00F944F3" w:rsidRPr="00F944F3" w:rsidRDefault="00F944F3" w:rsidP="00F944F3">
      <w:pPr>
        <w:spacing w:after="0"/>
        <w:rPr>
          <w:lang w:val="nl-NL"/>
        </w:rPr>
      </w:pPr>
      <w:r w:rsidRPr="00F944F3">
        <w:rPr>
          <w:rFonts w:cs="Arial"/>
          <w:b/>
          <w:color w:val="1F3A68"/>
          <w:sz w:val="40"/>
          <w:lang w:val="nl-NL"/>
        </w:rPr>
        <w:t>Verklaring referentie kerncompetentie 1</w:t>
      </w:r>
    </w:p>
    <w:p w14:paraId="6D798CCE" w14:textId="3BA0256A" w:rsidR="00F944F3" w:rsidRPr="00F944F3" w:rsidRDefault="00F944F3" w:rsidP="00F944F3">
      <w:pPr>
        <w:spacing w:after="0"/>
        <w:rPr>
          <w:lang w:val="nl-NL"/>
        </w:rPr>
      </w:pPr>
      <w:r w:rsidRPr="00F944F3">
        <w:rPr>
          <w:rFonts w:cs="Arial"/>
          <w:i/>
          <w:lang w:val="nl-NL"/>
        </w:rPr>
        <w:t xml:space="preserve">Behorende bij de aanbesteding ‘Integraal beheer en onderhoud vastgoedportfolio Lowys Porquinstichting’, </w:t>
      </w:r>
      <w:r w:rsidRPr="00BE6657">
        <w:rPr>
          <w:rFonts w:cs="Arial"/>
          <w:i/>
          <w:lang w:val="nl-NL"/>
        </w:rPr>
        <w:t xml:space="preserve">kenmerk LPS </w:t>
      </w:r>
      <w:r w:rsidR="00AE0EEB" w:rsidRPr="00BE6657">
        <w:rPr>
          <w:rFonts w:cs="Arial"/>
          <w:i/>
          <w:lang w:val="nl-NL"/>
        </w:rPr>
        <w:t>2026141</w:t>
      </w:r>
      <w:r w:rsidRPr="00F944F3">
        <w:rPr>
          <w:rFonts w:cs="Arial"/>
          <w:i/>
          <w:lang w:val="nl-NL"/>
        </w:rPr>
        <w:t xml:space="preserve"> d.d. 10-09-2026</w:t>
      </w:r>
    </w:p>
    <w:p w14:paraId="169B6AF0" w14:textId="77777777" w:rsidR="00F944F3" w:rsidRDefault="00F944F3" w:rsidP="00F944F3">
      <w:pPr>
        <w:spacing w:after="0"/>
        <w:rPr>
          <w:rFonts w:cs="Arial"/>
          <w:b/>
          <w:lang w:val="nl-NL"/>
        </w:rPr>
      </w:pPr>
    </w:p>
    <w:p w14:paraId="6B1BA2FC" w14:textId="0C00D296" w:rsidR="00F944F3" w:rsidRPr="00F944F3" w:rsidRDefault="00F944F3" w:rsidP="00F944F3">
      <w:pPr>
        <w:spacing w:after="0"/>
        <w:rPr>
          <w:lang w:val="nl-NL"/>
        </w:rPr>
      </w:pPr>
      <w:r w:rsidRPr="00F944F3">
        <w:rPr>
          <w:rFonts w:cs="Arial"/>
          <w:b/>
          <w:lang w:val="nl-NL"/>
        </w:rPr>
        <w:t>Geschiktheidseis</w:t>
      </w:r>
    </w:p>
    <w:p w14:paraId="1E4889F8" w14:textId="77777777" w:rsidR="00F944F3" w:rsidRPr="00F944F3" w:rsidRDefault="00F944F3" w:rsidP="00F944F3">
      <w:pPr>
        <w:spacing w:after="0"/>
        <w:rPr>
          <w:lang w:val="nl-NL"/>
        </w:rPr>
      </w:pPr>
      <w:r w:rsidRPr="00F944F3">
        <w:rPr>
          <w:rFonts w:cs="Arial"/>
          <w:lang w:val="nl-NL"/>
        </w:rPr>
        <w:t>De gegadigde heeft aantoonbare ervaring in het uitvoeren van bouwkundige en installatietechnische werkzaamheden aan onderwijs- en/of kinderopvanglocaties of vergelijkbaar.</w:t>
      </w:r>
    </w:p>
    <w:p w14:paraId="5FE1C2A3" w14:textId="77777777" w:rsidR="00F944F3" w:rsidRDefault="00F944F3" w:rsidP="00F944F3">
      <w:pPr>
        <w:spacing w:after="0"/>
        <w:rPr>
          <w:rFonts w:cs="Arial"/>
          <w:lang w:val="nl-NL"/>
        </w:rPr>
      </w:pPr>
      <w:r w:rsidRPr="00F944F3">
        <w:rPr>
          <w:rFonts w:cs="Arial"/>
          <w:lang w:val="nl-NL"/>
        </w:rPr>
        <w:t>De gegadigde verklaart hierbij dat de hieronder vermelde referentie tot volle tevredenheid van de referent is uitgevoerd. De aanbestedende dienst kan de referentie toetsen zonder voorafgaande toestemming van de gegadigde.</w:t>
      </w:r>
    </w:p>
    <w:p w14:paraId="4715F9F1" w14:textId="77777777" w:rsidR="00F944F3" w:rsidRPr="00F944F3" w:rsidRDefault="00F944F3" w:rsidP="00F944F3">
      <w:pPr>
        <w:spacing w:after="0"/>
        <w:rPr>
          <w:rFonts w:cs="Arial"/>
          <w:lang w:val="nl-N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45"/>
        <w:gridCol w:w="4543"/>
      </w:tblGrid>
      <w:tr w:rsidR="00F944F3" w:rsidRPr="00F944F3" w14:paraId="56838F4F" w14:textId="77777777" w:rsidTr="00F944F3">
        <w:tc>
          <w:tcPr>
            <w:tcW w:w="42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2F4D55B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Referentie (naam organisatie)</w:t>
            </w:r>
          </w:p>
        </w:tc>
        <w:tc>
          <w:tcPr>
            <w:tcW w:w="45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5AA04B6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74CA1AD0" w14:textId="77777777" w:rsidTr="00F944F3">
        <w:tc>
          <w:tcPr>
            <w:tcW w:w="42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01DB7B2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Contactpersoon referentie</w:t>
            </w:r>
          </w:p>
        </w:tc>
        <w:tc>
          <w:tcPr>
            <w:tcW w:w="45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F1CF404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5228E177" w14:textId="77777777" w:rsidTr="00F944F3">
        <w:tc>
          <w:tcPr>
            <w:tcW w:w="42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87383D8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Functie contactpersoon</w:t>
            </w:r>
          </w:p>
        </w:tc>
        <w:tc>
          <w:tcPr>
            <w:tcW w:w="45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295A6B2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43E35D33" w14:textId="77777777" w:rsidTr="00F944F3">
        <w:tc>
          <w:tcPr>
            <w:tcW w:w="42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55E742A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Telefoonnummer contactpersoon</w:t>
            </w:r>
          </w:p>
        </w:tc>
        <w:tc>
          <w:tcPr>
            <w:tcW w:w="45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39B323F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3E837391" w14:textId="77777777" w:rsidTr="00F944F3">
        <w:tc>
          <w:tcPr>
            <w:tcW w:w="42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47B3DDB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E-mailadres contactpersoon</w:t>
            </w:r>
          </w:p>
        </w:tc>
        <w:tc>
          <w:tcPr>
            <w:tcW w:w="454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700A340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</w:tbl>
    <w:p w14:paraId="53F546AF" w14:textId="77777777" w:rsidR="00F944F3" w:rsidRPr="00F944F3" w:rsidRDefault="00F944F3" w:rsidP="00F944F3">
      <w:pPr>
        <w:spacing w:after="0"/>
        <w:rPr>
          <w:lang w:val="nl-N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7"/>
        <w:gridCol w:w="4401"/>
      </w:tblGrid>
      <w:tr w:rsidR="00F944F3" w:rsidRPr="00F944F3" w14:paraId="32640CCF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3A58C95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 xml:space="preserve">Naam </w:t>
            </w:r>
            <w:proofErr w:type="gramStart"/>
            <w:r w:rsidRPr="00F944F3">
              <w:rPr>
                <w:rFonts w:cs="Arial"/>
                <w:b/>
                <w:sz w:val="20"/>
                <w:lang w:val="nl-NL"/>
              </w:rPr>
              <w:t>project /</w:t>
            </w:r>
            <w:proofErr w:type="gramEnd"/>
            <w:r w:rsidRPr="00F944F3">
              <w:rPr>
                <w:rFonts w:cs="Arial"/>
                <w:b/>
                <w:sz w:val="20"/>
                <w:lang w:val="nl-NL"/>
              </w:rPr>
              <w:t xml:space="preserve"> opdracht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10EDDEA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4DE8C94F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34C40E2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Looptijd contract (van — tot)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F6201B8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AE0EEB" w14:paraId="18095302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67FB0E4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Type gebouw(en) (bv. school, kantoor, zorg, sport, multifunctioneel)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BB208D3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AE0EEB" w14:paraId="3FF02990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8C22ABA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 xml:space="preserve">Bruto vloeroppervlak (m² BVO) van het </w:t>
            </w:r>
            <w:proofErr w:type="gramStart"/>
            <w:r w:rsidRPr="00F944F3">
              <w:rPr>
                <w:rFonts w:cs="Arial"/>
                <w:b/>
                <w:sz w:val="20"/>
                <w:lang w:val="nl-NL"/>
              </w:rPr>
              <w:t>object /</w:t>
            </w:r>
            <w:proofErr w:type="gramEnd"/>
            <w:r w:rsidRPr="00F944F3">
              <w:rPr>
                <w:rFonts w:cs="Arial"/>
                <w:b/>
                <w:sz w:val="20"/>
                <w:lang w:val="nl-NL"/>
              </w:rPr>
              <w:t xml:space="preserve"> portfolio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EDE17D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AE0EEB" w14:paraId="2202B8E6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B775924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Korte omschrijving van het integrale beheer en onderhoud (bouwkundig én installatietechnisch — beschrijf welke disciplines in scope vielen, hoe coördinatie was belegd en welke prestatie-/KPI-afspraken golden):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CA3C67F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AE0EEB" w14:paraId="5DF41D08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D7C2353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Korte omschrijving van de rol van de gegadigde (</w:t>
            </w:r>
            <w:proofErr w:type="gramStart"/>
            <w:r w:rsidRPr="00F944F3">
              <w:rPr>
                <w:rFonts w:cs="Arial"/>
                <w:b/>
                <w:sz w:val="20"/>
                <w:lang w:val="nl-NL"/>
              </w:rPr>
              <w:t>zelfstandig /</w:t>
            </w:r>
            <w:proofErr w:type="gramEnd"/>
            <w:r w:rsidRPr="00F944F3">
              <w:rPr>
                <w:rFonts w:cs="Arial"/>
                <w:b/>
                <w:sz w:val="20"/>
                <w:lang w:val="nl-NL"/>
              </w:rPr>
              <w:t xml:space="preserve"> penvoerder </w:t>
            </w:r>
            <w:proofErr w:type="gramStart"/>
            <w:r w:rsidRPr="00F944F3">
              <w:rPr>
                <w:rFonts w:cs="Arial"/>
                <w:b/>
                <w:sz w:val="20"/>
                <w:lang w:val="nl-NL"/>
              </w:rPr>
              <w:t>combinatie /</w:t>
            </w:r>
            <w:proofErr w:type="gramEnd"/>
            <w:r w:rsidRPr="00F944F3">
              <w:rPr>
                <w:rFonts w:cs="Arial"/>
                <w:b/>
                <w:sz w:val="20"/>
                <w:lang w:val="nl-NL"/>
              </w:rPr>
              <w:t xml:space="preserve"> </w:t>
            </w:r>
            <w:proofErr w:type="gramStart"/>
            <w:r w:rsidRPr="00F944F3">
              <w:rPr>
                <w:rFonts w:cs="Arial"/>
                <w:b/>
                <w:sz w:val="20"/>
                <w:lang w:val="nl-NL"/>
              </w:rPr>
              <w:t>hoofdaannemer /</w:t>
            </w:r>
            <w:proofErr w:type="gramEnd"/>
            <w:r w:rsidRPr="00F944F3">
              <w:rPr>
                <w:rFonts w:cs="Arial"/>
                <w:b/>
                <w:sz w:val="20"/>
                <w:lang w:val="nl-NL"/>
              </w:rPr>
              <w:t xml:space="preserve"> overig — beschrijf in het kort):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E6403D6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76FF483C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90A9225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Datum start uitvoering opdracht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5959845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AE0EEB" w14:paraId="6C64AF77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A831657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Datum einde uitvoering opdracht (of ‘doorlopend per [datum]’)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1FCDADA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</w:tbl>
    <w:p w14:paraId="58B3B9D0" w14:textId="77777777" w:rsidR="00F944F3" w:rsidRDefault="00F944F3" w:rsidP="00F944F3">
      <w:pPr>
        <w:spacing w:after="0"/>
        <w:rPr>
          <w:rFonts w:cs="Arial"/>
          <w:i/>
          <w:lang w:val="nl-NL"/>
        </w:rPr>
      </w:pPr>
    </w:p>
    <w:p w14:paraId="06F92110" w14:textId="2FEE0146" w:rsidR="00F944F3" w:rsidRPr="00F944F3" w:rsidRDefault="00F944F3" w:rsidP="00F944F3">
      <w:pPr>
        <w:spacing w:after="0"/>
        <w:rPr>
          <w:lang w:val="nl-NL"/>
        </w:rPr>
      </w:pPr>
      <w:r w:rsidRPr="00F944F3">
        <w:rPr>
          <w:rFonts w:cs="Arial"/>
          <w:i/>
          <w:lang w:val="nl-NL"/>
        </w:rPr>
        <w:t>Aldus naar waarheid ingevuld en rechtsgeldig ondertekend.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7"/>
        <w:gridCol w:w="4401"/>
      </w:tblGrid>
      <w:tr w:rsidR="00F944F3" w:rsidRPr="00F944F3" w14:paraId="3F5C58E1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E76123F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Naam organisatie (</w:t>
            </w:r>
            <w:proofErr w:type="gramStart"/>
            <w:r w:rsidRPr="00F944F3">
              <w:rPr>
                <w:rFonts w:cs="Arial"/>
                <w:b/>
                <w:sz w:val="20"/>
                <w:lang w:val="nl-NL"/>
              </w:rPr>
              <w:t>gegadigde /</w:t>
            </w:r>
            <w:proofErr w:type="gramEnd"/>
            <w:r w:rsidRPr="00F944F3">
              <w:rPr>
                <w:rFonts w:cs="Arial"/>
                <w:b/>
                <w:sz w:val="20"/>
                <w:lang w:val="nl-NL"/>
              </w:rPr>
              <w:t xml:space="preserve"> inschrijver):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2A6AD8A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73C6D290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4CA9018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Plaats: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A06D92F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4B419FC0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D88CD22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Datum: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4325DB3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10B3EE11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F9A6F2E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Naam ondertekenaar: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2A7F6CD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2C6E0715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1C0C29D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Functie ondertekenaar: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AF6E2F8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  <w:tr w:rsidR="00F944F3" w:rsidRPr="00F944F3" w14:paraId="2DC7FB6D" w14:textId="77777777" w:rsidTr="00F944F3">
        <w:tc>
          <w:tcPr>
            <w:tcW w:w="438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41272F2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  <w:r w:rsidRPr="00F944F3">
              <w:rPr>
                <w:rFonts w:cs="Arial"/>
                <w:b/>
                <w:sz w:val="20"/>
                <w:lang w:val="nl-NL"/>
              </w:rPr>
              <w:t>Handtekening:</w:t>
            </w:r>
          </w:p>
        </w:tc>
        <w:tc>
          <w:tcPr>
            <w:tcW w:w="440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2D057E0" w14:textId="77777777" w:rsidR="00F944F3" w:rsidRPr="00F944F3" w:rsidRDefault="00F944F3" w:rsidP="00F944F3">
            <w:pPr>
              <w:spacing w:after="0"/>
              <w:rPr>
                <w:lang w:val="nl-NL"/>
              </w:rPr>
            </w:pPr>
          </w:p>
        </w:tc>
      </w:tr>
    </w:tbl>
    <w:p w14:paraId="6C055046" w14:textId="77777777" w:rsidR="00F944F3" w:rsidRPr="00F944F3" w:rsidRDefault="00F944F3" w:rsidP="00F944F3">
      <w:pPr>
        <w:spacing w:after="0"/>
        <w:rPr>
          <w:lang w:val="nl-NL"/>
        </w:rPr>
      </w:pPr>
    </w:p>
    <w:sectPr w:rsidR="00F944F3" w:rsidRPr="00F944F3" w:rsidSect="006F0B6E">
      <w:headerReference w:type="default" r:id="rId11"/>
      <w:footerReference w:type="default" r:id="rId12"/>
      <w:footerReference w:type="first" r:id="rId13"/>
      <w:pgSz w:w="11906" w:h="16838"/>
      <w:pgMar w:top="1418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3B8C7" w14:textId="77777777" w:rsidR="00E15E4D" w:rsidRDefault="00E15E4D" w:rsidP="00F863CD">
      <w:r>
        <w:separator/>
      </w:r>
    </w:p>
  </w:endnote>
  <w:endnote w:type="continuationSeparator" w:id="0">
    <w:p w14:paraId="5B2CA320" w14:textId="77777777" w:rsidR="00E15E4D" w:rsidRDefault="00E15E4D" w:rsidP="00F8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veat">
    <w:altName w:val="Calibri"/>
    <w:charset w:val="00"/>
    <w:family w:val="auto"/>
    <w:pitch w:val="variable"/>
    <w:sig w:usb0="A00000F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817135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2819AF3D" w14:textId="77777777" w:rsidR="00D70B6E" w:rsidRPr="00C80EA5" w:rsidRDefault="00CB06AB">
        <w:pPr>
          <w:pStyle w:val="Voettekst"/>
          <w:jc w:val="right"/>
          <w:rPr>
            <w:rFonts w:cs="Arial"/>
          </w:rPr>
        </w:pPr>
        <w:r w:rsidRPr="00623EFB">
          <w:rPr>
            <w:rStyle w:val="huiskleur"/>
          </w:rPr>
          <w:fldChar w:fldCharType="begin"/>
        </w:r>
        <w:r w:rsidRPr="00623EFB">
          <w:rPr>
            <w:rStyle w:val="huiskleur"/>
          </w:rPr>
          <w:instrText>PAGE   \* MERGEFORMAT</w:instrText>
        </w:r>
        <w:r w:rsidRPr="00623EFB">
          <w:rPr>
            <w:rStyle w:val="huiskleur"/>
          </w:rPr>
          <w:fldChar w:fldCharType="separate"/>
        </w:r>
        <w:r w:rsidRPr="00623EFB">
          <w:rPr>
            <w:rStyle w:val="huiskleur"/>
          </w:rPr>
          <w:t>2</w:t>
        </w:r>
        <w:r w:rsidRPr="00623EFB">
          <w:rPr>
            <w:rStyle w:val="huiskleur"/>
          </w:rPr>
          <w:fldChar w:fldCharType="end"/>
        </w:r>
      </w:p>
    </w:sdtContent>
  </w:sdt>
  <w:p w14:paraId="7C6477F8" w14:textId="77777777" w:rsidR="00182B36" w:rsidRDefault="00182B36" w:rsidP="002C77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3E65" w14:textId="77777777" w:rsidR="00D70B6E" w:rsidRDefault="00D70B6E" w:rsidP="002C771F">
    <w:pPr>
      <w:pStyle w:val="Voettekst"/>
    </w:pPr>
  </w:p>
  <w:p w14:paraId="0ADB6CE1" w14:textId="77777777" w:rsidR="00182B36" w:rsidRDefault="00182B36" w:rsidP="002C77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A3AE" w14:textId="77777777" w:rsidR="00E15E4D" w:rsidRDefault="00E15E4D" w:rsidP="00F863CD">
      <w:r>
        <w:separator/>
      </w:r>
    </w:p>
  </w:footnote>
  <w:footnote w:type="continuationSeparator" w:id="0">
    <w:p w14:paraId="704DE60C" w14:textId="77777777" w:rsidR="00E15E4D" w:rsidRDefault="00E15E4D" w:rsidP="00F86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1048" w14:textId="77777777" w:rsidR="008D5F9A" w:rsidRDefault="008D5F9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3D150" wp14:editId="3B4123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66" cy="10691997"/>
          <wp:effectExtent l="0" t="0" r="0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Afbeelding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248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A8A3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3E2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48B7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0C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1E9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82A3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28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7A9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200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78676E"/>
    <w:multiLevelType w:val="hybridMultilevel"/>
    <w:tmpl w:val="9210EF3E"/>
    <w:lvl w:ilvl="0" w:tplc="ACB2D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24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07F7"/>
    <w:multiLevelType w:val="multilevel"/>
    <w:tmpl w:val="456460C6"/>
    <w:styleLink w:val="Stijl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color w:val="404040" w:themeColor="text1" w:themeTint="BF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  <w:color w:val="404040" w:themeColor="text1" w:themeTint="BF"/>
      </w:rPr>
    </w:lvl>
    <w:lvl w:ilvl="2">
      <w:start w:val="1"/>
      <w:numFmt w:val="lowerRoman"/>
      <w:lvlText w:val="%3."/>
      <w:lvlJc w:val="right"/>
      <w:pPr>
        <w:ind w:left="1275" w:hanging="425"/>
      </w:pPr>
      <w:rPr>
        <w:rFonts w:hint="default"/>
        <w:color w:val="404040" w:themeColor="text1" w:themeTint="BF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  <w:color w:val="404040" w:themeColor="text1" w:themeTint="BF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  <w:color w:val="404040" w:themeColor="text1" w:themeTint="BF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  <w:color w:val="404040" w:themeColor="text1" w:themeTint="BF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  <w:color w:val="404040" w:themeColor="text1" w:themeTint="BF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  <w:color w:val="404040" w:themeColor="text1" w:themeTint="BF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  <w:color w:val="404040" w:themeColor="text1" w:themeTint="BF"/>
      </w:rPr>
    </w:lvl>
  </w:abstractNum>
  <w:abstractNum w:abstractNumId="12" w15:restartNumberingAfterBreak="0">
    <w:nsid w:val="5777459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1588" w:hanging="432"/>
      </w:pPr>
    </w:lvl>
    <w:lvl w:ilvl="1">
      <w:start w:val="1"/>
      <w:numFmt w:val="decimal"/>
      <w:pStyle w:val="Kop2"/>
      <w:lvlText w:val="%1.%2"/>
      <w:lvlJc w:val="left"/>
      <w:pPr>
        <w:ind w:left="1732" w:hanging="576"/>
      </w:pPr>
    </w:lvl>
    <w:lvl w:ilvl="2">
      <w:start w:val="1"/>
      <w:numFmt w:val="decimal"/>
      <w:lvlText w:val="%1.%2.%3"/>
      <w:lvlJc w:val="left"/>
      <w:pPr>
        <w:ind w:left="2444" w:hanging="720"/>
      </w:pPr>
    </w:lvl>
    <w:lvl w:ilvl="3">
      <w:start w:val="1"/>
      <w:numFmt w:val="decimal"/>
      <w:lvlText w:val="%1.%2.%3.%4"/>
      <w:lvlJc w:val="left"/>
      <w:pPr>
        <w:ind w:left="2020" w:hanging="864"/>
      </w:pPr>
    </w:lvl>
    <w:lvl w:ilvl="4">
      <w:start w:val="1"/>
      <w:numFmt w:val="decimal"/>
      <w:lvlText w:val="%1.%2.%3.%4.%5"/>
      <w:lvlJc w:val="left"/>
      <w:pPr>
        <w:ind w:left="2164" w:hanging="1008"/>
      </w:pPr>
    </w:lvl>
    <w:lvl w:ilvl="5">
      <w:start w:val="1"/>
      <w:numFmt w:val="decimal"/>
      <w:lvlText w:val="%1.%2.%3.%4.%5.%6"/>
      <w:lvlJc w:val="left"/>
      <w:pPr>
        <w:ind w:left="2308" w:hanging="1152"/>
      </w:pPr>
    </w:lvl>
    <w:lvl w:ilvl="6">
      <w:start w:val="1"/>
      <w:numFmt w:val="decimal"/>
      <w:lvlText w:val="%1.%2.%3.%4.%5.%6.%7"/>
      <w:lvlJc w:val="left"/>
      <w:pPr>
        <w:ind w:left="2452" w:hanging="1296"/>
      </w:pPr>
    </w:lvl>
    <w:lvl w:ilvl="7">
      <w:start w:val="1"/>
      <w:numFmt w:val="decimal"/>
      <w:lvlText w:val="%1.%2.%3.%4.%5.%6.%7.%8"/>
      <w:lvlJc w:val="left"/>
      <w:pPr>
        <w:ind w:left="2596" w:hanging="1440"/>
      </w:pPr>
    </w:lvl>
    <w:lvl w:ilvl="8">
      <w:start w:val="1"/>
      <w:numFmt w:val="decimal"/>
      <w:lvlText w:val="%1.%2.%3.%4.%5.%6.%7.%8.%9"/>
      <w:lvlJc w:val="left"/>
      <w:pPr>
        <w:ind w:left="2740" w:hanging="1584"/>
      </w:pPr>
    </w:lvl>
  </w:abstractNum>
  <w:abstractNum w:abstractNumId="13" w15:restartNumberingAfterBreak="0">
    <w:nsid w:val="62D715B3"/>
    <w:multiLevelType w:val="multilevel"/>
    <w:tmpl w:val="F82C61B0"/>
    <w:numStyleLink w:val="Stijl2"/>
  </w:abstractNum>
  <w:abstractNum w:abstractNumId="14" w15:restartNumberingAfterBreak="0">
    <w:nsid w:val="645C7A39"/>
    <w:multiLevelType w:val="multilevel"/>
    <w:tmpl w:val="F82C61B0"/>
    <w:styleLink w:val="Stijl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24C"/>
        <w:sz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00524C"/>
        <w:sz w:val="22"/>
      </w:rPr>
    </w:lvl>
    <w:lvl w:ilvl="2">
      <w:start w:val="1"/>
      <w:numFmt w:val="bullet"/>
      <w:lvlText w:val=""/>
      <w:lvlJc w:val="left"/>
      <w:pPr>
        <w:ind w:left="852" w:hanging="284"/>
      </w:pPr>
      <w:rPr>
        <w:rFonts w:ascii="Symbol" w:hAnsi="Symbol" w:hint="default"/>
        <w:color w:val="00524C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404040" w:themeColor="text1" w:themeTint="BF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cs="Courier New" w:hint="default"/>
        <w:color w:val="404040" w:themeColor="text1" w:themeTint="BF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404040" w:themeColor="text1" w:themeTint="BF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404040" w:themeColor="text1" w:themeTint="BF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Courier New" w:hint="default"/>
        <w:color w:val="404040" w:themeColor="text1" w:themeTint="BF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404040" w:themeColor="text1" w:themeTint="BF"/>
      </w:rPr>
    </w:lvl>
  </w:abstractNum>
  <w:num w:numId="1" w16cid:durableId="940532592">
    <w:abstractNumId w:val="12"/>
  </w:num>
  <w:num w:numId="2" w16cid:durableId="1780028839">
    <w:abstractNumId w:val="11"/>
  </w:num>
  <w:num w:numId="3" w16cid:durableId="1330475226">
    <w:abstractNumId w:val="14"/>
  </w:num>
  <w:num w:numId="4" w16cid:durableId="1525092195">
    <w:abstractNumId w:val="10"/>
  </w:num>
  <w:num w:numId="5" w16cid:durableId="59060137">
    <w:abstractNumId w:val="13"/>
  </w:num>
  <w:num w:numId="6" w16cid:durableId="1052920441">
    <w:abstractNumId w:val="9"/>
  </w:num>
  <w:num w:numId="7" w16cid:durableId="1188134099">
    <w:abstractNumId w:val="7"/>
  </w:num>
  <w:num w:numId="8" w16cid:durableId="389236153">
    <w:abstractNumId w:val="6"/>
  </w:num>
  <w:num w:numId="9" w16cid:durableId="1815559430">
    <w:abstractNumId w:val="5"/>
  </w:num>
  <w:num w:numId="10" w16cid:durableId="161165806">
    <w:abstractNumId w:val="4"/>
  </w:num>
  <w:num w:numId="11" w16cid:durableId="1621719352">
    <w:abstractNumId w:val="8"/>
  </w:num>
  <w:num w:numId="12" w16cid:durableId="339477340">
    <w:abstractNumId w:val="3"/>
  </w:num>
  <w:num w:numId="13" w16cid:durableId="350185161">
    <w:abstractNumId w:val="2"/>
  </w:num>
  <w:num w:numId="14" w16cid:durableId="1789856429">
    <w:abstractNumId w:val="1"/>
  </w:num>
  <w:num w:numId="15" w16cid:durableId="174857025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F3"/>
    <w:rsid w:val="0002213A"/>
    <w:rsid w:val="00036E17"/>
    <w:rsid w:val="00080E87"/>
    <w:rsid w:val="00084069"/>
    <w:rsid w:val="000856D2"/>
    <w:rsid w:val="000A6249"/>
    <w:rsid w:val="000B043E"/>
    <w:rsid w:val="000F075D"/>
    <w:rsid w:val="0010334C"/>
    <w:rsid w:val="00107819"/>
    <w:rsid w:val="00113B45"/>
    <w:rsid w:val="00120358"/>
    <w:rsid w:val="00120A12"/>
    <w:rsid w:val="001276D1"/>
    <w:rsid w:val="00137DFD"/>
    <w:rsid w:val="001411EF"/>
    <w:rsid w:val="001430B2"/>
    <w:rsid w:val="00145DFA"/>
    <w:rsid w:val="001509B1"/>
    <w:rsid w:val="00163BC8"/>
    <w:rsid w:val="00166121"/>
    <w:rsid w:val="001702C5"/>
    <w:rsid w:val="0017639B"/>
    <w:rsid w:val="00182B36"/>
    <w:rsid w:val="001856EA"/>
    <w:rsid w:val="00196018"/>
    <w:rsid w:val="001B044E"/>
    <w:rsid w:val="001D27D7"/>
    <w:rsid w:val="002025F6"/>
    <w:rsid w:val="00205E58"/>
    <w:rsid w:val="002260A6"/>
    <w:rsid w:val="00226DC8"/>
    <w:rsid w:val="00232170"/>
    <w:rsid w:val="00233F79"/>
    <w:rsid w:val="00247336"/>
    <w:rsid w:val="00271F5B"/>
    <w:rsid w:val="00294AB5"/>
    <w:rsid w:val="002B1282"/>
    <w:rsid w:val="002E73C8"/>
    <w:rsid w:val="002F5C63"/>
    <w:rsid w:val="002F6515"/>
    <w:rsid w:val="002F729F"/>
    <w:rsid w:val="002F7324"/>
    <w:rsid w:val="00304426"/>
    <w:rsid w:val="003326DF"/>
    <w:rsid w:val="00334FE4"/>
    <w:rsid w:val="003418D5"/>
    <w:rsid w:val="00352DD4"/>
    <w:rsid w:val="00353FA5"/>
    <w:rsid w:val="00356026"/>
    <w:rsid w:val="00366A06"/>
    <w:rsid w:val="00374E34"/>
    <w:rsid w:val="0037691A"/>
    <w:rsid w:val="003A5E07"/>
    <w:rsid w:val="003B49BF"/>
    <w:rsid w:val="003E7E91"/>
    <w:rsid w:val="003F2C3B"/>
    <w:rsid w:val="003F5469"/>
    <w:rsid w:val="00404D58"/>
    <w:rsid w:val="004050D9"/>
    <w:rsid w:val="00423E5E"/>
    <w:rsid w:val="004308C2"/>
    <w:rsid w:val="00433870"/>
    <w:rsid w:val="00435FEF"/>
    <w:rsid w:val="00445998"/>
    <w:rsid w:val="00453623"/>
    <w:rsid w:val="00457A6D"/>
    <w:rsid w:val="00466C61"/>
    <w:rsid w:val="00476C7C"/>
    <w:rsid w:val="00477122"/>
    <w:rsid w:val="0047794F"/>
    <w:rsid w:val="004A4B63"/>
    <w:rsid w:val="004B38EF"/>
    <w:rsid w:val="004D002A"/>
    <w:rsid w:val="005334E4"/>
    <w:rsid w:val="00537E61"/>
    <w:rsid w:val="00545C4F"/>
    <w:rsid w:val="00554884"/>
    <w:rsid w:val="00556CEA"/>
    <w:rsid w:val="00564DFA"/>
    <w:rsid w:val="00567B46"/>
    <w:rsid w:val="00567BCA"/>
    <w:rsid w:val="00573CD8"/>
    <w:rsid w:val="00582D22"/>
    <w:rsid w:val="00595473"/>
    <w:rsid w:val="005C415F"/>
    <w:rsid w:val="0060059C"/>
    <w:rsid w:val="0060242B"/>
    <w:rsid w:val="00623B09"/>
    <w:rsid w:val="00623EFB"/>
    <w:rsid w:val="00642D39"/>
    <w:rsid w:val="00652D22"/>
    <w:rsid w:val="0066284F"/>
    <w:rsid w:val="00695236"/>
    <w:rsid w:val="006B7F33"/>
    <w:rsid w:val="006D7DA7"/>
    <w:rsid w:val="006E73CC"/>
    <w:rsid w:val="006F0B6E"/>
    <w:rsid w:val="00716063"/>
    <w:rsid w:val="0074483C"/>
    <w:rsid w:val="00750DD5"/>
    <w:rsid w:val="007555D3"/>
    <w:rsid w:val="00777BC4"/>
    <w:rsid w:val="007846AE"/>
    <w:rsid w:val="007B3227"/>
    <w:rsid w:val="007B6BBC"/>
    <w:rsid w:val="007D7C03"/>
    <w:rsid w:val="007F07C9"/>
    <w:rsid w:val="007F45E2"/>
    <w:rsid w:val="00804664"/>
    <w:rsid w:val="0080565C"/>
    <w:rsid w:val="00807AC4"/>
    <w:rsid w:val="008158E8"/>
    <w:rsid w:val="0082221E"/>
    <w:rsid w:val="008322D1"/>
    <w:rsid w:val="00834979"/>
    <w:rsid w:val="008441FB"/>
    <w:rsid w:val="00846C8D"/>
    <w:rsid w:val="00850E1B"/>
    <w:rsid w:val="00877ABD"/>
    <w:rsid w:val="00896D79"/>
    <w:rsid w:val="00897613"/>
    <w:rsid w:val="008B1015"/>
    <w:rsid w:val="008B4A6D"/>
    <w:rsid w:val="008C0C4F"/>
    <w:rsid w:val="008C44AB"/>
    <w:rsid w:val="008D5F9A"/>
    <w:rsid w:val="008E42C1"/>
    <w:rsid w:val="008E5019"/>
    <w:rsid w:val="008E66AA"/>
    <w:rsid w:val="0090340A"/>
    <w:rsid w:val="00904350"/>
    <w:rsid w:val="00916113"/>
    <w:rsid w:val="009317FB"/>
    <w:rsid w:val="009446C4"/>
    <w:rsid w:val="0097583F"/>
    <w:rsid w:val="009A0182"/>
    <w:rsid w:val="009B3C65"/>
    <w:rsid w:val="009B3D85"/>
    <w:rsid w:val="00A02870"/>
    <w:rsid w:val="00A029DA"/>
    <w:rsid w:val="00A02EC0"/>
    <w:rsid w:val="00A13189"/>
    <w:rsid w:val="00A36CBD"/>
    <w:rsid w:val="00A46A76"/>
    <w:rsid w:val="00A546AA"/>
    <w:rsid w:val="00AB2271"/>
    <w:rsid w:val="00AD7136"/>
    <w:rsid w:val="00AE04C7"/>
    <w:rsid w:val="00AE0EEB"/>
    <w:rsid w:val="00AF11EB"/>
    <w:rsid w:val="00B06CA9"/>
    <w:rsid w:val="00B42C52"/>
    <w:rsid w:val="00B56180"/>
    <w:rsid w:val="00B56A6C"/>
    <w:rsid w:val="00B57112"/>
    <w:rsid w:val="00B62BE4"/>
    <w:rsid w:val="00B67208"/>
    <w:rsid w:val="00B67E20"/>
    <w:rsid w:val="00B7056F"/>
    <w:rsid w:val="00B8265D"/>
    <w:rsid w:val="00B85DAD"/>
    <w:rsid w:val="00B8665F"/>
    <w:rsid w:val="00B944EE"/>
    <w:rsid w:val="00BD3158"/>
    <w:rsid w:val="00BD5459"/>
    <w:rsid w:val="00BD692D"/>
    <w:rsid w:val="00BE6657"/>
    <w:rsid w:val="00BE76BD"/>
    <w:rsid w:val="00BF4CA8"/>
    <w:rsid w:val="00C06EDD"/>
    <w:rsid w:val="00C30322"/>
    <w:rsid w:val="00C373F7"/>
    <w:rsid w:val="00C64C51"/>
    <w:rsid w:val="00C67932"/>
    <w:rsid w:val="00C76327"/>
    <w:rsid w:val="00C80EA5"/>
    <w:rsid w:val="00C8353A"/>
    <w:rsid w:val="00C852D3"/>
    <w:rsid w:val="00C928B8"/>
    <w:rsid w:val="00CA1251"/>
    <w:rsid w:val="00CB0283"/>
    <w:rsid w:val="00CB06AB"/>
    <w:rsid w:val="00CB1C95"/>
    <w:rsid w:val="00CC1F42"/>
    <w:rsid w:val="00CD51D1"/>
    <w:rsid w:val="00CF0E64"/>
    <w:rsid w:val="00CF164C"/>
    <w:rsid w:val="00D07487"/>
    <w:rsid w:val="00D23DA4"/>
    <w:rsid w:val="00D70B6E"/>
    <w:rsid w:val="00D744FF"/>
    <w:rsid w:val="00D816D2"/>
    <w:rsid w:val="00D81C3A"/>
    <w:rsid w:val="00D8478B"/>
    <w:rsid w:val="00DA2339"/>
    <w:rsid w:val="00DB27C4"/>
    <w:rsid w:val="00DB650D"/>
    <w:rsid w:val="00DC5739"/>
    <w:rsid w:val="00DC7898"/>
    <w:rsid w:val="00DE141C"/>
    <w:rsid w:val="00E15E4D"/>
    <w:rsid w:val="00E32A1F"/>
    <w:rsid w:val="00E33D76"/>
    <w:rsid w:val="00E514BF"/>
    <w:rsid w:val="00E75261"/>
    <w:rsid w:val="00EA1953"/>
    <w:rsid w:val="00EC3B11"/>
    <w:rsid w:val="00ED26E0"/>
    <w:rsid w:val="00EF30EA"/>
    <w:rsid w:val="00EF3992"/>
    <w:rsid w:val="00F118B7"/>
    <w:rsid w:val="00F26C5B"/>
    <w:rsid w:val="00F55133"/>
    <w:rsid w:val="00F6597E"/>
    <w:rsid w:val="00F71637"/>
    <w:rsid w:val="00F857A4"/>
    <w:rsid w:val="00F86284"/>
    <w:rsid w:val="00F863CD"/>
    <w:rsid w:val="00F944F3"/>
    <w:rsid w:val="00F97F1E"/>
    <w:rsid w:val="00FA3141"/>
    <w:rsid w:val="00FB2DB7"/>
    <w:rsid w:val="00FC6FAA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B762A"/>
  <w15:docId w15:val="{793617B2-BA15-42DE-AA3C-05FB4DA8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44F3"/>
    <w:pPr>
      <w:spacing w:after="200" w:line="276" w:lineRule="auto"/>
    </w:pPr>
    <w:rPr>
      <w:rFonts w:ascii="Arial" w:eastAsiaTheme="minorEastAsia" w:hAnsi="Arial"/>
      <w:lang w:val="en-US"/>
    </w:rPr>
  </w:style>
  <w:style w:type="paragraph" w:styleId="Kop1">
    <w:name w:val="heading 1"/>
    <w:basedOn w:val="Default"/>
    <w:next w:val="Standaard"/>
    <w:link w:val="Kop1Char"/>
    <w:qFormat/>
    <w:rsid w:val="00B56180"/>
    <w:pPr>
      <w:pageBreakBefore/>
      <w:numPr>
        <w:numId w:val="1"/>
      </w:numPr>
      <w:spacing w:line="240" w:lineRule="auto"/>
      <w:ind w:left="431" w:hanging="431"/>
      <w:jc w:val="center"/>
      <w:outlineLvl w:val="0"/>
    </w:pPr>
    <w:rPr>
      <w:rFonts w:ascii="Calibri" w:hAnsi="Calibri"/>
      <w:b/>
      <w:bCs/>
      <w:caps/>
      <w:color w:val="00524C"/>
      <w:sz w:val="32"/>
      <w:szCs w:val="32"/>
    </w:rPr>
  </w:style>
  <w:style w:type="paragraph" w:styleId="Kop2">
    <w:name w:val="heading 2"/>
    <w:basedOn w:val="Default"/>
    <w:next w:val="Standaard"/>
    <w:link w:val="Kop2Char"/>
    <w:qFormat/>
    <w:rsid w:val="00B56180"/>
    <w:pPr>
      <w:keepNext/>
      <w:numPr>
        <w:ilvl w:val="1"/>
        <w:numId w:val="1"/>
      </w:numPr>
      <w:spacing w:line="240" w:lineRule="auto"/>
      <w:ind w:left="578" w:hanging="578"/>
      <w:outlineLvl w:val="1"/>
    </w:pPr>
    <w:rPr>
      <w:rFonts w:ascii="Calibri" w:hAnsi="Calibri"/>
      <w:b/>
      <w:bCs/>
      <w:color w:val="00524C"/>
      <w:sz w:val="28"/>
      <w:szCs w:val="28"/>
    </w:rPr>
  </w:style>
  <w:style w:type="paragraph" w:styleId="Kop3">
    <w:name w:val="heading 3"/>
    <w:basedOn w:val="Default"/>
    <w:next w:val="Standaard"/>
    <w:link w:val="Kop3Char"/>
    <w:uiPriority w:val="9"/>
    <w:qFormat/>
    <w:rsid w:val="00B56180"/>
    <w:pPr>
      <w:keepNext/>
      <w:spacing w:line="240" w:lineRule="auto"/>
      <w:outlineLvl w:val="2"/>
    </w:pPr>
    <w:rPr>
      <w:rFonts w:ascii="Calibri" w:hAnsi="Calibri"/>
      <w:b/>
      <w:bCs/>
      <w:color w:val="00524C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059C"/>
    <w:pPr>
      <w:keepNext/>
      <w:keepLines/>
      <w:spacing w:before="40" w:after="0" w:line="240" w:lineRule="auto"/>
      <w:outlineLvl w:val="3"/>
    </w:pPr>
    <w:rPr>
      <w:rFonts w:ascii="Calibri" w:eastAsiaTheme="majorEastAsia" w:hAnsi="Calibri" w:cstheme="majorBidi"/>
      <w:i/>
      <w:iCs/>
      <w:color w:val="00524C"/>
      <w:lang w:val="nl-NL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60059C"/>
    <w:pPr>
      <w:keepNext/>
      <w:keepLines/>
      <w:spacing w:before="40" w:after="0" w:line="240" w:lineRule="auto"/>
      <w:outlineLvl w:val="4"/>
    </w:pPr>
    <w:rPr>
      <w:rFonts w:ascii="Calibri" w:eastAsiaTheme="majorEastAsia" w:hAnsi="Calibri" w:cstheme="majorBidi"/>
      <w:color w:val="00524C"/>
      <w:lang w:val="nl-NL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60059C"/>
    <w:pPr>
      <w:keepNext/>
      <w:keepLines/>
      <w:spacing w:before="40" w:after="0" w:line="240" w:lineRule="auto"/>
      <w:outlineLvl w:val="5"/>
    </w:pPr>
    <w:rPr>
      <w:rFonts w:ascii="Calibri" w:eastAsiaTheme="majorEastAsia" w:hAnsi="Calibri" w:cstheme="majorBidi"/>
      <w:color w:val="00524C"/>
      <w:lang w:val="nl-NL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60059C"/>
    <w:pPr>
      <w:keepNext/>
      <w:keepLines/>
      <w:spacing w:before="40" w:after="0" w:line="240" w:lineRule="auto"/>
      <w:outlineLvl w:val="6"/>
    </w:pPr>
    <w:rPr>
      <w:rFonts w:ascii="Calibri" w:eastAsiaTheme="majorEastAsia" w:hAnsi="Calibri" w:cstheme="majorBidi"/>
      <w:i/>
      <w:iCs/>
      <w:color w:val="00524C"/>
      <w:lang w:val="nl-NL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60059C"/>
    <w:pPr>
      <w:keepNext/>
      <w:keepLines/>
      <w:spacing w:before="40" w:after="0" w:line="240" w:lineRule="auto"/>
      <w:outlineLvl w:val="7"/>
    </w:pPr>
    <w:rPr>
      <w:rFonts w:ascii="Calibri" w:eastAsiaTheme="majorEastAsia" w:hAnsi="Calibri" w:cstheme="majorBidi"/>
      <w:color w:val="00524C"/>
      <w:sz w:val="21"/>
      <w:szCs w:val="21"/>
      <w:lang w:val="nl-NL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60059C"/>
    <w:pPr>
      <w:keepNext/>
      <w:keepLines/>
      <w:spacing w:before="40" w:after="0" w:line="240" w:lineRule="auto"/>
      <w:outlineLvl w:val="8"/>
    </w:pPr>
    <w:rPr>
      <w:rFonts w:ascii="Calibri" w:eastAsiaTheme="majorEastAsia" w:hAnsi="Calibri" w:cstheme="majorBidi"/>
      <w:i/>
      <w:iCs/>
      <w:color w:val="00524C"/>
      <w:sz w:val="21"/>
      <w:szCs w:val="2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7B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BC4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B56180"/>
    <w:rPr>
      <w:rFonts w:ascii="Calibri" w:hAnsi="Calibri" w:cs="Calibri"/>
      <w:b/>
      <w:bCs/>
      <w:caps/>
      <w:color w:val="00524C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B56180"/>
    <w:rPr>
      <w:rFonts w:ascii="Calibri" w:hAnsi="Calibri" w:cs="Calibri"/>
      <w:b/>
      <w:bCs/>
      <w:color w:val="00524C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B56180"/>
    <w:rPr>
      <w:rFonts w:ascii="Calibri" w:hAnsi="Calibri" w:cs="Calibri"/>
      <w:b/>
      <w:bCs/>
      <w:color w:val="00524C"/>
      <w:sz w:val="24"/>
      <w:szCs w:val="24"/>
    </w:rPr>
  </w:style>
  <w:style w:type="character" w:customStyle="1" w:styleId="fl-heading-text">
    <w:name w:val="fl-heading-text"/>
    <w:basedOn w:val="Standaardalinea-lettertype"/>
    <w:rsid w:val="00777BC4"/>
  </w:style>
  <w:style w:type="paragraph" w:styleId="Normaalweb">
    <w:name w:val="Normal (Web)"/>
    <w:basedOn w:val="Standaard"/>
    <w:uiPriority w:val="99"/>
    <w:semiHidden/>
    <w:unhideWhenUsed/>
    <w:rsid w:val="00777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77BC4"/>
    <w:rPr>
      <w:b/>
      <w:bCs/>
    </w:rPr>
  </w:style>
  <w:style w:type="character" w:styleId="Nadruk">
    <w:name w:val="Emphasis"/>
    <w:basedOn w:val="Standaardalinea-lettertype"/>
    <w:uiPriority w:val="20"/>
    <w:rsid w:val="003F2C3B"/>
    <w:rPr>
      <w:i/>
      <w:iCs/>
    </w:rPr>
  </w:style>
  <w:style w:type="character" w:styleId="Hyperlink">
    <w:name w:val="Hyperlink"/>
    <w:basedOn w:val="Standaardalinea-lettertype"/>
    <w:uiPriority w:val="99"/>
    <w:unhideWhenUsed/>
    <w:qFormat/>
    <w:rsid w:val="0060059C"/>
    <w:rPr>
      <w:color w:val="00524C"/>
      <w:u w:val="single"/>
    </w:rPr>
  </w:style>
  <w:style w:type="paragraph" w:customStyle="1" w:styleId="Default">
    <w:name w:val="Default"/>
    <w:rsid w:val="0060242B"/>
    <w:pPr>
      <w:autoSpaceDE w:val="0"/>
      <w:autoSpaceDN w:val="0"/>
      <w:adjustRightInd w:val="0"/>
      <w:spacing w:after="0" w:line="288" w:lineRule="auto"/>
    </w:pPr>
    <w:rPr>
      <w:rFonts w:ascii="Futura Book" w:hAnsi="Futura Book" w:cs="Calibri"/>
      <w:color w:val="404040" w:themeColor="text1" w:themeTint="BF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8C0C4F"/>
    <w:pPr>
      <w:spacing w:after="0" w:line="240" w:lineRule="auto"/>
    </w:pPr>
    <w:rPr>
      <w:rFonts w:ascii="Calibri" w:eastAsiaTheme="minorHAnsi" w:hAnsi="Calibri"/>
      <w:color w:val="00524C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C0C4F"/>
    <w:rPr>
      <w:rFonts w:ascii="Futura Book" w:hAnsi="Futura Book"/>
      <w:color w:val="00524C"/>
    </w:rPr>
  </w:style>
  <w:style w:type="paragraph" w:styleId="Voettekst">
    <w:name w:val="footer"/>
    <w:basedOn w:val="Standaard"/>
    <w:link w:val="VoettekstChar"/>
    <w:uiPriority w:val="99"/>
    <w:unhideWhenUsed/>
    <w:rsid w:val="00C80EA5"/>
    <w:pPr>
      <w:tabs>
        <w:tab w:val="right" w:pos="9412"/>
      </w:tabs>
      <w:spacing w:after="0" w:line="240" w:lineRule="auto"/>
    </w:pPr>
    <w:rPr>
      <w:rFonts w:ascii="Calibri" w:eastAsiaTheme="minorHAnsi" w:hAnsi="Calibri"/>
      <w:color w:val="00524C"/>
      <w:sz w:val="20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80EA5"/>
    <w:rPr>
      <w:rFonts w:ascii="Futura Book" w:hAnsi="Futura Book"/>
      <w:color w:val="00524C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059C"/>
    <w:rPr>
      <w:rFonts w:ascii="Arial" w:eastAsiaTheme="majorEastAsia" w:hAnsi="Arial" w:cstheme="majorBidi"/>
      <w:i/>
      <w:iCs/>
      <w:color w:val="00524C"/>
    </w:rPr>
  </w:style>
  <w:style w:type="paragraph" w:styleId="Titel">
    <w:name w:val="Title"/>
    <w:basedOn w:val="Standaard"/>
    <w:next w:val="Standaard"/>
    <w:link w:val="TitelChar"/>
    <w:uiPriority w:val="10"/>
    <w:qFormat/>
    <w:rsid w:val="00453623"/>
    <w:pPr>
      <w:spacing w:after="0" w:line="240" w:lineRule="auto"/>
      <w:jc w:val="center"/>
    </w:pPr>
    <w:rPr>
      <w:rFonts w:ascii="Calibri" w:eastAsiaTheme="minorHAnsi" w:hAnsi="Calibri"/>
      <w:b/>
      <w:color w:val="00524C"/>
      <w:sz w:val="40"/>
      <w:szCs w:val="3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453623"/>
    <w:rPr>
      <w:rFonts w:ascii="Futura Book" w:hAnsi="Futura Book"/>
      <w:b/>
      <w:color w:val="00524C"/>
      <w:sz w:val="40"/>
      <w:szCs w:val="32"/>
    </w:rPr>
  </w:style>
  <w:style w:type="paragraph" w:styleId="Lijstalinea">
    <w:name w:val="List Paragraph"/>
    <w:basedOn w:val="Standaard"/>
    <w:uiPriority w:val="34"/>
    <w:rsid w:val="00CF0E64"/>
    <w:pPr>
      <w:ind w:left="720"/>
      <w:contextualSpacing/>
    </w:pPr>
    <w:rPr>
      <w:rFonts w:cs="Arial"/>
      <w:szCs w:val="20"/>
    </w:rPr>
  </w:style>
  <w:style w:type="paragraph" w:styleId="Plattetekst">
    <w:name w:val="Body Text"/>
    <w:basedOn w:val="Standaard"/>
    <w:link w:val="PlattetekstChar"/>
    <w:rsid w:val="00CF0E64"/>
    <w:pPr>
      <w:spacing w:after="0" w:line="240" w:lineRule="auto"/>
    </w:pPr>
    <w:rPr>
      <w:rFonts w:ascii="Comic Sans MS" w:eastAsia="Times New Roman" w:hAnsi="Comic Sans MS" w:cs="Times New Roman"/>
      <w:color w:val="404040" w:themeColor="text1" w:themeTint="BF"/>
      <w:sz w:val="28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CF0E64"/>
    <w:rPr>
      <w:rFonts w:ascii="Comic Sans MS" w:eastAsia="Times New Roman" w:hAnsi="Comic Sans MS" w:cs="Times New Roman"/>
      <w:color w:val="404040" w:themeColor="text1" w:themeTint="BF"/>
      <w:sz w:val="28"/>
      <w:szCs w:val="20"/>
      <w:lang w:eastAsia="nl-NL"/>
    </w:rPr>
  </w:style>
  <w:style w:type="paragraph" w:styleId="Geenafstand">
    <w:name w:val="No Spacing"/>
    <w:basedOn w:val="Standaard"/>
    <w:link w:val="GeenafstandChar"/>
    <w:uiPriority w:val="1"/>
    <w:rsid w:val="00CF0E64"/>
    <w:rPr>
      <w:rFonts w:eastAsia="Times New Roman" w:cs="Times New Roman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rsid w:val="00897613"/>
    <w:pPr>
      <w:keepNext/>
      <w:keepLines/>
      <w:autoSpaceDE/>
      <w:autoSpaceDN/>
      <w:adjustRightInd/>
      <w:jc w:val="left"/>
      <w:outlineLvl w:val="9"/>
    </w:pPr>
    <w:rPr>
      <w:rFonts w:eastAsiaTheme="majorEastAsia" w:cstheme="majorBidi"/>
      <w:bCs w:val="0"/>
      <w:spacing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56A6C"/>
    <w:pPr>
      <w:keepNext/>
      <w:tabs>
        <w:tab w:val="left" w:pos="567"/>
        <w:tab w:val="right" w:leader="dot" w:pos="9638"/>
      </w:tabs>
      <w:spacing w:after="0" w:line="240" w:lineRule="auto"/>
      <w:ind w:left="567" w:hanging="567"/>
    </w:pPr>
    <w:rPr>
      <w:rFonts w:ascii="Calibri" w:eastAsiaTheme="minorHAnsi" w:hAnsi="Calibri" w:cs="Arial"/>
      <w:caps/>
      <w:color w:val="404040" w:themeColor="text1" w:themeTint="BF"/>
      <w:szCs w:val="20"/>
      <w:lang w:val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B56A6C"/>
    <w:pPr>
      <w:tabs>
        <w:tab w:val="left" w:pos="567"/>
        <w:tab w:val="right" w:leader="dot" w:pos="9638"/>
      </w:tabs>
      <w:spacing w:after="0" w:line="240" w:lineRule="auto"/>
      <w:ind w:left="567" w:hanging="567"/>
    </w:pPr>
    <w:rPr>
      <w:rFonts w:ascii="Calibri" w:eastAsiaTheme="minorHAnsi" w:hAnsi="Calibri" w:cs="Arial"/>
      <w:color w:val="404040" w:themeColor="text1" w:themeTint="BF"/>
      <w:szCs w:val="20"/>
      <w:lang w:val="nl-NL"/>
    </w:rPr>
  </w:style>
  <w:style w:type="character" w:customStyle="1" w:styleId="GeenafstandChar">
    <w:name w:val="Geen afstand Char"/>
    <w:link w:val="Geenafstand"/>
    <w:uiPriority w:val="1"/>
    <w:locked/>
    <w:rsid w:val="00CF0E64"/>
    <w:rPr>
      <w:rFonts w:ascii="Futura Book" w:eastAsia="Times New Roman" w:hAnsi="Futura Book" w:cs="Times New Roman"/>
      <w:color w:val="404040" w:themeColor="text1" w:themeTint="BF"/>
      <w:szCs w:val="20"/>
      <w:lang w:eastAsia="nl-NL"/>
    </w:rPr>
  </w:style>
  <w:style w:type="paragraph" w:customStyle="1" w:styleId="Normal0">
    <w:name w:val="Normal0"/>
    <w:rsid w:val="00CF0E64"/>
    <w:pPr>
      <w:spacing w:after="0" w:line="240" w:lineRule="auto"/>
    </w:pPr>
    <w:rPr>
      <w:rFonts w:ascii="Arial" w:eastAsia="Arial" w:hAnsi="Arial" w:cs="Arial"/>
      <w:sz w:val="24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E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E64"/>
    <w:pPr>
      <w:spacing w:after="0" w:line="240" w:lineRule="auto"/>
    </w:pPr>
    <w:rPr>
      <w:rFonts w:ascii="Calibri" w:eastAsiaTheme="minorHAnsi" w:hAnsi="Calibri" w:cs="Arial"/>
      <w:color w:val="404040" w:themeColor="text1" w:themeTint="BF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E64"/>
    <w:rPr>
      <w:rFonts w:ascii="Futura Book" w:hAnsi="Futura Book" w:cs="Arial"/>
      <w:color w:val="404040" w:themeColor="text1" w:themeTint="BF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E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E64"/>
    <w:rPr>
      <w:rFonts w:ascii="Futura Book" w:hAnsi="Futura Book" w:cs="Arial"/>
      <w:b/>
      <w:bCs/>
      <w:color w:val="404040" w:themeColor="text1" w:themeTint="BF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B1C95"/>
    <w:pPr>
      <w:spacing w:after="100" w:line="240" w:lineRule="auto"/>
      <w:ind w:left="284"/>
    </w:pPr>
    <w:rPr>
      <w:rFonts w:ascii="Calibri" w:eastAsiaTheme="minorHAnsi" w:hAnsi="Calibri" w:cs="Arial"/>
      <w:color w:val="404040" w:themeColor="text1" w:themeTint="BF"/>
      <w:szCs w:val="20"/>
      <w:lang w:val="nl-NL"/>
    </w:rPr>
  </w:style>
  <w:style w:type="character" w:customStyle="1" w:styleId="normaltextrun">
    <w:name w:val="normaltextrun"/>
    <w:basedOn w:val="Standaardalinea-lettertype"/>
    <w:rsid w:val="00CF0E64"/>
  </w:style>
  <w:style w:type="character" w:customStyle="1" w:styleId="eop">
    <w:name w:val="eop"/>
    <w:basedOn w:val="Standaardalinea-lettertype"/>
    <w:rsid w:val="00CF0E64"/>
  </w:style>
  <w:style w:type="character" w:customStyle="1" w:styleId="spellingerror">
    <w:name w:val="spellingerror"/>
    <w:basedOn w:val="Standaardalinea-lettertype"/>
    <w:rsid w:val="00CF0E64"/>
  </w:style>
  <w:style w:type="paragraph" w:customStyle="1" w:styleId="paragraph">
    <w:name w:val="paragraph"/>
    <w:basedOn w:val="Standaard"/>
    <w:rsid w:val="00CF0E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164C"/>
    <w:pPr>
      <w:numPr>
        <w:ilvl w:val="1"/>
      </w:numPr>
      <w:spacing w:after="0" w:line="240" w:lineRule="auto"/>
      <w:jc w:val="center"/>
    </w:pPr>
    <w:rPr>
      <w:rFonts w:ascii="Calibri" w:hAnsi="Calibri"/>
      <w:b/>
      <w:color w:val="EA823B"/>
      <w:sz w:val="32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164C"/>
    <w:rPr>
      <w:rFonts w:ascii="Calibri" w:eastAsiaTheme="minorEastAsia" w:hAnsi="Calibri"/>
      <w:b/>
      <w:color w:val="EA823B"/>
      <w:sz w:val="32"/>
    </w:rPr>
  </w:style>
  <w:style w:type="character" w:customStyle="1" w:styleId="huiskleur">
    <w:name w:val="huiskleur"/>
    <w:basedOn w:val="Standaardalinea-lettertype"/>
    <w:uiPriority w:val="1"/>
    <w:qFormat/>
    <w:rsid w:val="00C76327"/>
    <w:rPr>
      <w:color w:val="00524C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E70CA"/>
    <w:pPr>
      <w:spacing w:after="0" w:line="240" w:lineRule="auto"/>
    </w:pPr>
    <w:rPr>
      <w:rFonts w:ascii="Calibri" w:eastAsiaTheme="minorHAnsi" w:hAnsi="Calibri"/>
      <w:color w:val="404040" w:themeColor="text1" w:themeTint="BF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E70CA"/>
    <w:rPr>
      <w:rFonts w:ascii="Futura Book" w:hAnsi="Futura Book"/>
      <w:color w:val="404040" w:themeColor="text1" w:themeTint="BF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E70CA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rsid w:val="0060059C"/>
    <w:rPr>
      <w:rFonts w:ascii="Arial" w:eastAsiaTheme="majorEastAsia" w:hAnsi="Arial" w:cstheme="majorBidi"/>
      <w:color w:val="00524C"/>
    </w:rPr>
  </w:style>
  <w:style w:type="character" w:customStyle="1" w:styleId="Kop6Char">
    <w:name w:val="Kop 6 Char"/>
    <w:basedOn w:val="Standaardalinea-lettertype"/>
    <w:link w:val="Kop6"/>
    <w:uiPriority w:val="9"/>
    <w:rsid w:val="0060059C"/>
    <w:rPr>
      <w:rFonts w:ascii="Arial" w:eastAsiaTheme="majorEastAsia" w:hAnsi="Arial" w:cstheme="majorBidi"/>
      <w:color w:val="00524C"/>
    </w:rPr>
  </w:style>
  <w:style w:type="character" w:customStyle="1" w:styleId="Kop7Char">
    <w:name w:val="Kop 7 Char"/>
    <w:basedOn w:val="Standaardalinea-lettertype"/>
    <w:link w:val="Kop7"/>
    <w:uiPriority w:val="9"/>
    <w:rsid w:val="0060059C"/>
    <w:rPr>
      <w:rFonts w:ascii="Arial" w:eastAsiaTheme="majorEastAsia" w:hAnsi="Arial" w:cstheme="majorBidi"/>
      <w:i/>
      <w:iCs/>
      <w:color w:val="00524C"/>
    </w:rPr>
  </w:style>
  <w:style w:type="character" w:customStyle="1" w:styleId="Kop8Char">
    <w:name w:val="Kop 8 Char"/>
    <w:basedOn w:val="Standaardalinea-lettertype"/>
    <w:link w:val="Kop8"/>
    <w:uiPriority w:val="9"/>
    <w:rsid w:val="0060059C"/>
    <w:rPr>
      <w:rFonts w:ascii="Arial" w:eastAsiaTheme="majorEastAsia" w:hAnsi="Arial" w:cstheme="majorBidi"/>
      <w:color w:val="00524C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0059C"/>
    <w:rPr>
      <w:rFonts w:ascii="Arial" w:eastAsiaTheme="majorEastAsia" w:hAnsi="Arial" w:cstheme="majorBidi"/>
      <w:i/>
      <w:iCs/>
      <w:color w:val="00524C"/>
      <w:sz w:val="21"/>
      <w:szCs w:val="21"/>
    </w:rPr>
  </w:style>
  <w:style w:type="numbering" w:customStyle="1" w:styleId="Stijl1">
    <w:name w:val="Stijl1"/>
    <w:uiPriority w:val="99"/>
    <w:rsid w:val="00916113"/>
    <w:pPr>
      <w:numPr>
        <w:numId w:val="2"/>
      </w:numPr>
    </w:pPr>
  </w:style>
  <w:style w:type="numbering" w:customStyle="1" w:styleId="Stijl2">
    <w:name w:val="Stijl2"/>
    <w:uiPriority w:val="99"/>
    <w:rsid w:val="00916113"/>
    <w:pPr>
      <w:numPr>
        <w:numId w:val="3"/>
      </w:numPr>
    </w:pPr>
  </w:style>
  <w:style w:type="table" w:styleId="Gemiddeldelijst2-accent1">
    <w:name w:val="Medium List 2 Accent 1"/>
    <w:basedOn w:val="Standaardtabel"/>
    <w:uiPriority w:val="66"/>
    <w:rsid w:val="00C373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Citaat">
    <w:name w:val="Quote"/>
    <w:aliases w:val="LPSHandtekening"/>
    <w:basedOn w:val="Standaard"/>
    <w:next w:val="Standaard"/>
    <w:link w:val="CitaatChar"/>
    <w:uiPriority w:val="29"/>
    <w:qFormat/>
    <w:rsid w:val="00294AB5"/>
    <w:pPr>
      <w:spacing w:before="200" w:after="160" w:line="240" w:lineRule="auto"/>
      <w:ind w:left="864" w:right="864"/>
      <w:jc w:val="center"/>
    </w:pPr>
    <w:rPr>
      <w:rFonts w:ascii="Caveat" w:eastAsiaTheme="minorHAnsi" w:hAnsi="Caveat"/>
      <w:iCs/>
      <w:color w:val="EA823B"/>
      <w:sz w:val="40"/>
      <w:lang w:val="nl-NL"/>
    </w:rPr>
  </w:style>
  <w:style w:type="character" w:customStyle="1" w:styleId="CitaatChar">
    <w:name w:val="Citaat Char"/>
    <w:aliases w:val="LPSHandtekening Char"/>
    <w:basedOn w:val="Standaardalinea-lettertype"/>
    <w:link w:val="Citaat"/>
    <w:uiPriority w:val="29"/>
    <w:rsid w:val="00294AB5"/>
    <w:rPr>
      <w:rFonts w:ascii="Caveat" w:hAnsi="Caveat"/>
      <w:iCs/>
      <w:color w:val="EA823B"/>
      <w:sz w:val="40"/>
    </w:rPr>
  </w:style>
  <w:style w:type="table" w:styleId="Tabelraster">
    <w:name w:val="Table Grid"/>
    <w:basedOn w:val="Standaardtabel"/>
    <w:uiPriority w:val="39"/>
    <w:rsid w:val="0045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rsid w:val="0060059C"/>
    <w:pPr>
      <w:pBdr>
        <w:top w:val="single" w:sz="4" w:space="10" w:color="EA823B"/>
        <w:bottom w:val="single" w:sz="4" w:space="10" w:color="EA823B"/>
      </w:pBdr>
      <w:spacing w:before="360" w:after="360"/>
      <w:ind w:left="864" w:right="864"/>
      <w:jc w:val="center"/>
    </w:pPr>
    <w:rPr>
      <w:i/>
      <w:iCs/>
      <w:color w:val="EA823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059C"/>
    <w:rPr>
      <w:rFonts w:ascii="Arial" w:hAnsi="Arial"/>
      <w:i/>
      <w:iCs/>
      <w:color w:val="EA823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059C"/>
    <w:rPr>
      <w:color w:val="00524C"/>
      <w:u w:val="single"/>
    </w:rPr>
  </w:style>
  <w:style w:type="paragraph" w:customStyle="1" w:styleId="Citaat1">
    <w:name w:val="Citaat1"/>
    <w:basedOn w:val="Standaard"/>
    <w:qFormat/>
    <w:rsid w:val="003326DF"/>
    <w:pPr>
      <w:shd w:val="clear" w:color="auto" w:fill="00524C"/>
      <w:spacing w:after="0" w:line="240" w:lineRule="auto"/>
    </w:pPr>
    <w:rPr>
      <w:rFonts w:ascii="Caveat" w:eastAsiaTheme="minorHAnsi" w:hAnsi="Caveat"/>
      <w:color w:val="FFFFFF" w:themeColor="background1"/>
      <w:sz w:val="4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3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46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3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6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3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63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414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5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4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1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57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7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1492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que.moerland\Lowys%20Porquinstichting\LPS%20Huisstijl%20Sjablonen%20-%20Documenten\Bestuurskantoor\Huisstijlsjablonen\LPS-onderwijs_document_lee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a9aa5-887f-44bc-92f1-ab9590deee53" xsi:nil="true"/>
    <lcf76f155ced4ddcb4097134ff3c332f xmlns="2fe9ddb5-aa11-431a-b537-5d59ede6ebb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8BE7648D344194CD974543C0F643" ma:contentTypeVersion="10" ma:contentTypeDescription="Een nieuw document maken." ma:contentTypeScope="" ma:versionID="036d7cfdc7829c5b775718c76ee3d9eb">
  <xsd:schema xmlns:xsd="http://www.w3.org/2001/XMLSchema" xmlns:xs="http://www.w3.org/2001/XMLSchema" xmlns:p="http://schemas.microsoft.com/office/2006/metadata/properties" xmlns:ns2="2fe9ddb5-aa11-431a-b537-5d59ede6ebbe" xmlns:ns3="bbaa9aa5-887f-44bc-92f1-ab9590deee53" targetNamespace="http://schemas.microsoft.com/office/2006/metadata/properties" ma:root="true" ma:fieldsID="b3da64821ad99f941bad0e6526be07a9" ns2:_="" ns3:_="">
    <xsd:import namespace="2fe9ddb5-aa11-431a-b537-5d59ede6ebbe"/>
    <xsd:import namespace="bbaa9aa5-887f-44bc-92f1-ab9590dee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9ddb5-aa11-431a-b537-5d59ede6e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7bde90-9df4-4922-ae60-86befcc452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9aa5-887f-44bc-92f1-ab9590deee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063c82-b5c8-4f9a-8e77-c8deb12a1fc7}" ma:internalName="TaxCatchAll" ma:showField="CatchAllData" ma:web="bbaa9aa5-887f-44bc-92f1-ab9590dee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5D591-456F-46F9-AF59-E229E3672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4B2D9-C7DA-4DEB-BA5B-635B3E12E172}">
  <ds:schemaRefs>
    <ds:schemaRef ds:uri="http://schemas.microsoft.com/office/2006/metadata/properties"/>
    <ds:schemaRef ds:uri="http://schemas.microsoft.com/office/infopath/2007/PartnerControls"/>
    <ds:schemaRef ds:uri="bbaa9aa5-887f-44bc-92f1-ab9590deee53"/>
    <ds:schemaRef ds:uri="2fe9ddb5-aa11-431a-b537-5d59ede6ebbe"/>
  </ds:schemaRefs>
</ds:datastoreItem>
</file>

<file path=customXml/itemProps3.xml><?xml version="1.0" encoding="utf-8"?>
<ds:datastoreItem xmlns:ds="http://schemas.openxmlformats.org/officeDocument/2006/customXml" ds:itemID="{31EDB88C-F774-42A8-A24E-E5547E1E9C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24541B-9246-4FD7-AA9B-8B2EB712C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9ddb5-aa11-431a-b537-5d59ede6ebbe"/>
    <ds:schemaRef ds:uri="bbaa9aa5-887f-44bc-92f1-ab9590dee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LPS-onderwijs_document_leeg</Template>
  <TotalTime>3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Moerland, bestuurssecretaresse LPS</dc:creator>
  <cp:keywords/>
  <dc:description/>
  <cp:lastModifiedBy>Josca Snoek, officemanager LPS</cp:lastModifiedBy>
  <cp:revision>3</cp:revision>
  <cp:lastPrinted>2021-11-16T09:50:00Z</cp:lastPrinted>
  <dcterms:created xsi:type="dcterms:W3CDTF">2026-09-10T07:19:00Z</dcterms:created>
  <dcterms:modified xsi:type="dcterms:W3CDTF">2026-09-10T07:45:00Z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0x010100979F8BE7648D344194CD974543C0F643</vt:lpwstr>
  </property>
  <property fmtid="{D5CDD505-2E9C-101B-9397-08002B2CF9AE}" pid="3" name="MediaServiceImageTags">
    <vt:lpwstr/>
  </property>
</Properties>
</file>