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47958" w14:textId="35953D17" w:rsidR="007650B2" w:rsidRPr="00FE135A" w:rsidRDefault="00E76EC8" w:rsidP="00FE135A">
      <w:pPr>
        <w:rPr>
          <w:rFonts w:ascii="Corbel" w:hAnsi="Corbel"/>
          <w:b/>
          <w:sz w:val="24"/>
          <w:szCs w:val="24"/>
        </w:rPr>
      </w:pPr>
      <w:bookmarkStart w:id="0" w:name="_Toc448087066"/>
      <w:bookmarkStart w:id="1" w:name="_Toc456699878"/>
      <w:r>
        <w:rPr>
          <w:rFonts w:ascii="Corbel" w:hAnsi="Corbel"/>
          <w:b/>
          <w:sz w:val="24"/>
          <w:szCs w:val="24"/>
        </w:rPr>
        <w:t>Bijlage F</w:t>
      </w:r>
      <w:r w:rsidRPr="00FE135A">
        <w:rPr>
          <w:rFonts w:ascii="Corbel" w:hAnsi="Corbel"/>
          <w:b/>
          <w:sz w:val="24"/>
          <w:szCs w:val="24"/>
        </w:rPr>
        <w:t>ormat kerncompetentie</w:t>
      </w:r>
      <w:bookmarkEnd w:id="0"/>
      <w:bookmarkEnd w:id="1"/>
      <w:r w:rsidR="004F27BB">
        <w:rPr>
          <w:rFonts w:ascii="Corbel" w:hAnsi="Corbel"/>
          <w:b/>
          <w:sz w:val="24"/>
          <w:szCs w:val="24"/>
        </w:rPr>
        <w:t>s</w:t>
      </w:r>
    </w:p>
    <w:p w14:paraId="7AE0138F" w14:textId="77777777" w:rsidR="001E36FF" w:rsidRPr="00D51454" w:rsidRDefault="001E36FF" w:rsidP="007650B2">
      <w:pPr>
        <w:suppressAutoHyphens/>
        <w:overflowPunct w:val="0"/>
        <w:autoSpaceDE w:val="0"/>
        <w:spacing w:line="276" w:lineRule="auto"/>
        <w:textAlignment w:val="baseline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7650B2" w:rsidRPr="00CF3901" w14:paraId="05D195AF" w14:textId="77777777" w:rsidTr="001E36FF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015B590D" w14:textId="77777777" w:rsidR="00A57DF0" w:rsidRPr="00C54F07" w:rsidRDefault="00125F21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C54F07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Kerncompetentie</w:t>
            </w:r>
            <w:r w:rsidR="008717DD" w:rsidRPr="00C54F07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1:</w:t>
            </w:r>
          </w:p>
          <w:p w14:paraId="28740431" w14:textId="7A0B9566" w:rsidR="00D155E8" w:rsidRPr="00C54F07" w:rsidRDefault="00C54F07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Verdana"/>
                <w:color w:val="FFFFFF" w:themeColor="background1"/>
                <w:sz w:val="16"/>
                <w:szCs w:val="16"/>
              </w:rPr>
            </w:pPr>
            <w:r w:rsidRPr="00C54F07">
              <w:rPr>
                <w:rFonts w:ascii="Corbel" w:hAnsi="Corbel" w:cs="Verdana"/>
                <w:color w:val="FFFFFF" w:themeColor="background1"/>
                <w:sz w:val="16"/>
                <w:szCs w:val="16"/>
              </w:rPr>
              <w:t>Inschrijver heeft gedurende een periode van ten minste 12 aaneengesloten maanden naar tevredenheid van de referentie-organisatie reguliere schoonmaakdienstverlening uitgevoerd in een kantooromgeving of vergelijkbare werkomgeving met een gezamenlijk vloeroppervlak van minimaal 2.000 m². De dienstverlening omvatte in ieder geval het schoonmaken van kantoorruimten, algemene ruimten en sanitaire ruimten, inclusief de levering, het beheer en/of het aanvullen van sanitaire voorzieningen en verbruiksartikelen.</w:t>
            </w:r>
          </w:p>
        </w:tc>
      </w:tr>
      <w:tr w:rsidR="00D82414" w:rsidRPr="001A17B8" w14:paraId="53935ACB" w14:textId="77777777" w:rsidTr="001E36FF">
        <w:trPr>
          <w:jc w:val="center"/>
        </w:trPr>
        <w:tc>
          <w:tcPr>
            <w:tcW w:w="5076" w:type="dxa"/>
          </w:tcPr>
          <w:p w14:paraId="54681D4C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3938D014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71D64B56" w14:textId="77777777" w:rsidTr="001E36FF">
        <w:trPr>
          <w:jc w:val="center"/>
        </w:trPr>
        <w:tc>
          <w:tcPr>
            <w:tcW w:w="5076" w:type="dxa"/>
          </w:tcPr>
          <w:p w14:paraId="570EFB2E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74C700F4" w14:textId="77777777" w:rsidR="00D82414" w:rsidRPr="001E36FF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17C8A67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07230A64" w14:textId="77777777" w:rsidTr="001E36FF">
        <w:trPr>
          <w:trHeight w:val="507"/>
          <w:jc w:val="center"/>
        </w:trPr>
        <w:tc>
          <w:tcPr>
            <w:tcW w:w="5076" w:type="dxa"/>
          </w:tcPr>
          <w:p w14:paraId="45150BBE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53704845" w14:textId="77777777" w:rsidR="00D82414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5916D83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268A9694" w14:textId="77777777" w:rsidTr="001E36FF">
        <w:trPr>
          <w:jc w:val="center"/>
        </w:trPr>
        <w:tc>
          <w:tcPr>
            <w:tcW w:w="5076" w:type="dxa"/>
          </w:tcPr>
          <w:p w14:paraId="665262F6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01AB5FE5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3A954A97" w14:textId="77777777" w:rsidTr="001E36FF">
        <w:trPr>
          <w:jc w:val="center"/>
        </w:trPr>
        <w:tc>
          <w:tcPr>
            <w:tcW w:w="5076" w:type="dxa"/>
          </w:tcPr>
          <w:p w14:paraId="2DBF8310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2713B862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5D6FDCF6" w14:textId="77777777" w:rsidTr="001E36FF">
        <w:trPr>
          <w:jc w:val="center"/>
        </w:trPr>
        <w:tc>
          <w:tcPr>
            <w:tcW w:w="5076" w:type="dxa"/>
          </w:tcPr>
          <w:p w14:paraId="0C5B452C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247952F2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25160521" w14:textId="77777777" w:rsidTr="001E36FF">
        <w:trPr>
          <w:jc w:val="center"/>
        </w:trPr>
        <w:tc>
          <w:tcPr>
            <w:tcW w:w="5076" w:type="dxa"/>
          </w:tcPr>
          <w:p w14:paraId="277CBB69" w14:textId="21C3244F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</w:t>
            </w:r>
            <w:r w:rsidR="0047548D">
              <w:rPr>
                <w:rFonts w:ascii="Corbel" w:hAnsi="Corbel"/>
                <w:sz w:val="16"/>
                <w:szCs w:val="16"/>
              </w:rPr>
              <w:t xml:space="preserve"> </w:t>
            </w:r>
            <w:r w:rsidRPr="00EE561E">
              <w:rPr>
                <w:rFonts w:ascii="Corbel" w:hAnsi="Corbel"/>
                <w:sz w:val="16"/>
                <w:szCs w:val="16"/>
              </w:rPr>
              <w:t>Inschrijver een</w:t>
            </w:r>
            <w:r>
              <w:rPr>
                <w:rFonts w:ascii="Corbel" w:hAnsi="Corbel"/>
                <w:sz w:val="16"/>
                <w:szCs w:val="16"/>
              </w:rPr>
              <w:t xml:space="preserve"> beroep wordt gedaan: welke entiteit heeft deze referentie-opdracht uitgevoerd?</w:t>
            </w:r>
          </w:p>
        </w:tc>
        <w:tc>
          <w:tcPr>
            <w:tcW w:w="3941" w:type="dxa"/>
          </w:tcPr>
          <w:p w14:paraId="772E7027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B916D2C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4B5F3192" w14:textId="77777777" w:rsidTr="001E36FF">
        <w:trPr>
          <w:jc w:val="center"/>
        </w:trPr>
        <w:tc>
          <w:tcPr>
            <w:tcW w:w="5076" w:type="dxa"/>
          </w:tcPr>
          <w:p w14:paraId="58CF9C27" w14:textId="77777777" w:rsidR="001E36FF" w:rsidRDefault="001E36FF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vraagde kerncompetentie </w:t>
            </w:r>
            <w:r>
              <w:rPr>
                <w:rFonts w:ascii="Corbel" w:hAnsi="Corbel"/>
                <w:sz w:val="16"/>
                <w:szCs w:val="16"/>
              </w:rPr>
              <w:t>blijkt:</w:t>
            </w:r>
          </w:p>
          <w:p w14:paraId="2FA663DA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D517A50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9CE19EA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2C51174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D3B7B1C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DEED790" w14:textId="77777777" w:rsidR="001E36FF" w:rsidRDefault="001E36FF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</w:tcPr>
          <w:p w14:paraId="6ED0627C" w14:textId="77777777" w:rsidR="001E36FF" w:rsidRPr="00376FA8" w:rsidRDefault="001E36FF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02A25" w:rsidRPr="001A17B8" w14:paraId="511F56CB" w14:textId="77777777" w:rsidTr="001E36FF">
        <w:trPr>
          <w:jc w:val="center"/>
        </w:trPr>
        <w:tc>
          <w:tcPr>
            <w:tcW w:w="5076" w:type="dxa"/>
          </w:tcPr>
          <w:p w14:paraId="1DFD9811" w14:textId="4BD62DAE" w:rsidR="00702A25" w:rsidRPr="00632021" w:rsidRDefault="00241426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7A1A11">
              <w:rPr>
                <w:rFonts w:ascii="Corbel" w:hAnsi="Corbel"/>
                <w:sz w:val="16"/>
                <w:szCs w:val="16"/>
              </w:rPr>
              <w:t>Is voor de referentie-organisatie</w:t>
            </w:r>
            <w:r w:rsidR="00122D2E">
              <w:rPr>
                <w:rFonts w:ascii="Corbel" w:hAnsi="Corbel"/>
                <w:sz w:val="16"/>
                <w:szCs w:val="16"/>
              </w:rPr>
              <w:t xml:space="preserve"> gedurende een periode van ten minste 12 aangesloten maanden</w:t>
            </w:r>
            <w:r w:rsidRPr="007A1A11">
              <w:rPr>
                <w:rFonts w:ascii="Corbel" w:hAnsi="Corbel"/>
                <w:sz w:val="16"/>
                <w:szCs w:val="16"/>
              </w:rPr>
              <w:t xml:space="preserve"> </w:t>
            </w:r>
            <w:r w:rsidR="00E02AC5" w:rsidRPr="007A1A11">
              <w:rPr>
                <w:rFonts w:ascii="Corbel" w:hAnsi="Corbel"/>
                <w:sz w:val="16"/>
                <w:szCs w:val="16"/>
              </w:rPr>
              <w:t>reguliere schoonmaakdienst</w:t>
            </w:r>
            <w:r w:rsidR="00A72D8B">
              <w:rPr>
                <w:rFonts w:ascii="Corbel" w:hAnsi="Corbel"/>
                <w:sz w:val="16"/>
                <w:szCs w:val="16"/>
              </w:rPr>
              <w:t>-</w:t>
            </w:r>
            <w:r w:rsidR="00E02AC5" w:rsidRPr="007A1A11">
              <w:rPr>
                <w:rFonts w:ascii="Corbel" w:hAnsi="Corbel"/>
                <w:sz w:val="16"/>
                <w:szCs w:val="16"/>
              </w:rPr>
              <w:t>verlening uitgevoerd</w:t>
            </w:r>
            <w:r w:rsidR="00C13452">
              <w:rPr>
                <w:rFonts w:ascii="Corbel" w:hAnsi="Corbel"/>
                <w:sz w:val="16"/>
                <w:szCs w:val="16"/>
              </w:rPr>
              <w:t xml:space="preserve">, </w:t>
            </w:r>
            <w:r w:rsidR="00E02AC5" w:rsidRPr="007A1A11">
              <w:rPr>
                <w:rFonts w:ascii="Corbel" w:hAnsi="Corbel"/>
                <w:sz w:val="16"/>
                <w:szCs w:val="16"/>
              </w:rPr>
              <w:t>inclusief het schoonmaken van kantoorruimten, algemene ruimten en sanitaire ruimten</w:t>
            </w:r>
            <w:r w:rsidR="007A1A11" w:rsidRPr="007A1A11">
              <w:rPr>
                <w:rFonts w:ascii="Corbel" w:hAnsi="Corbel"/>
                <w:sz w:val="16"/>
                <w:szCs w:val="16"/>
              </w:rPr>
              <w:t>,</w:t>
            </w:r>
            <w:r w:rsidR="00E02AC5" w:rsidRPr="007A1A11">
              <w:rPr>
                <w:rFonts w:ascii="Corbel" w:hAnsi="Corbel"/>
                <w:sz w:val="16"/>
                <w:szCs w:val="16"/>
              </w:rPr>
              <w:t xml:space="preserve"> </w:t>
            </w:r>
            <w:r w:rsidR="004810CB" w:rsidRPr="007A1A11">
              <w:rPr>
                <w:rFonts w:ascii="Corbel" w:hAnsi="Corbel"/>
                <w:sz w:val="16"/>
                <w:szCs w:val="16"/>
              </w:rPr>
              <w:t>inclusief</w:t>
            </w:r>
            <w:r w:rsidR="00E02AC5" w:rsidRPr="007A1A11">
              <w:rPr>
                <w:rFonts w:ascii="Corbel" w:hAnsi="Corbel"/>
                <w:sz w:val="16"/>
                <w:szCs w:val="16"/>
              </w:rPr>
              <w:t xml:space="preserve"> de levering, het beheer en/of het aanvullen van sanitaire voorzieningen en verbruiksartikelen?</w:t>
            </w:r>
          </w:p>
        </w:tc>
        <w:tc>
          <w:tcPr>
            <w:tcW w:w="3941" w:type="dxa"/>
          </w:tcPr>
          <w:p w14:paraId="24BF787A" w14:textId="77777777" w:rsidR="00702A25" w:rsidRPr="000D01BB" w:rsidRDefault="009D1CF7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59776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2A25" w:rsidRPr="000D01B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0D01BB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702A25" w:rsidRPr="000D01BB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607DB1EA" w14:textId="77777777" w:rsidR="00702A25" w:rsidRPr="00133F0C" w:rsidRDefault="009D1CF7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51367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2A25" w:rsidRPr="000D01B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0D01BB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702A25" w:rsidRPr="000D01BB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133F0C" w:rsidRPr="000D01BB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133F0C" w:rsidRPr="000D01BB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 w:rsidRPr="000D01BB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</w:t>
            </w:r>
            <w:r w:rsidR="00CE7F7A" w:rsidRPr="000D01BB">
              <w:rPr>
                <w:rFonts w:ascii="Corbel" w:eastAsia="MS Gothic" w:hAnsi="Corbel"/>
                <w:sz w:val="16"/>
                <w:szCs w:val="16"/>
              </w:rPr>
              <w:t>g.</w:t>
            </w:r>
          </w:p>
        </w:tc>
      </w:tr>
      <w:tr w:rsidR="00702A25" w:rsidRPr="001A17B8" w14:paraId="55633E94" w14:textId="77777777" w:rsidTr="001E36FF">
        <w:trPr>
          <w:jc w:val="center"/>
        </w:trPr>
        <w:tc>
          <w:tcPr>
            <w:tcW w:w="5076" w:type="dxa"/>
          </w:tcPr>
          <w:p w14:paraId="3A517C18" w14:textId="60739B44" w:rsidR="00702A25" w:rsidRDefault="00194E42" w:rsidP="00702A2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94E42">
              <w:rPr>
                <w:rFonts w:ascii="Corbel" w:hAnsi="Corbel"/>
                <w:sz w:val="16"/>
                <w:szCs w:val="16"/>
              </w:rPr>
              <w:t>Had de referentieopdracht betrekking op een kantooromgeving of vergelijkbare werkomgeving met een gezamenlijk vloeroppervlak van minimaal 2.000 m²?</w:t>
            </w:r>
          </w:p>
        </w:tc>
        <w:tc>
          <w:tcPr>
            <w:tcW w:w="3941" w:type="dxa"/>
          </w:tcPr>
          <w:p w14:paraId="665C7A58" w14:textId="72A35050" w:rsidR="00702A25" w:rsidRDefault="009D1CF7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517537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6775" w:rsidRPr="000D01B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E6775" w:rsidRPr="000D01BB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3127018" w14:textId="364D500C" w:rsidR="00BE6775" w:rsidRPr="00BE6775" w:rsidRDefault="009D1CF7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61219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6775" w:rsidRPr="000D01B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E6775" w:rsidRPr="000D01BB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BE6775" w:rsidRPr="000D01BB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BE6775" w:rsidRPr="000D01BB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7650B2" w:rsidRPr="001A17B8" w14:paraId="476C7FB1" w14:textId="77777777" w:rsidTr="001E36FF">
        <w:trPr>
          <w:trHeight w:val="1402"/>
          <w:jc w:val="center"/>
        </w:trPr>
        <w:tc>
          <w:tcPr>
            <w:tcW w:w="5076" w:type="dxa"/>
          </w:tcPr>
          <w:p w14:paraId="6985B272" w14:textId="10663833" w:rsidR="00376FA8" w:rsidRPr="001A17B8" w:rsidRDefault="007650B2" w:rsidP="00D82414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is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 w:rsidR="00D82414">
              <w:rPr>
                <w:rFonts w:ascii="Corbel" w:hAnsi="Corbel"/>
                <w:sz w:val="16"/>
                <w:szCs w:val="16"/>
              </w:rPr>
              <w:t>-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="00D82414" w:rsidRPr="00122D2E">
              <w:rPr>
                <w:rFonts w:ascii="Corbel" w:hAnsi="Corbel"/>
                <w:sz w:val="16"/>
                <w:szCs w:val="16"/>
              </w:rPr>
              <w:t>36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 w:rsidR="00D82414">
              <w:rPr>
                <w:rFonts w:ascii="Corbel" w:hAnsi="Corbel"/>
                <w:sz w:val="16"/>
                <w:szCs w:val="16"/>
              </w:rPr>
              <w:t>atum voor het indienen van de</w:t>
            </w:r>
            <w:r w:rsidR="000D01BB">
              <w:rPr>
                <w:rFonts w:ascii="Corbel" w:hAnsi="Corbel"/>
                <w:sz w:val="16"/>
                <w:szCs w:val="16"/>
              </w:rPr>
              <w:t xml:space="preserve"> </w:t>
            </w:r>
            <w:r w:rsidR="00D82414" w:rsidRPr="000D01BB">
              <w:rPr>
                <w:rFonts w:ascii="Corbel" w:hAnsi="Corbel"/>
                <w:sz w:val="16"/>
                <w:szCs w:val="16"/>
              </w:rPr>
              <w:t>Inschrijving.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 De complete </w:t>
            </w:r>
            <w:r w:rsidR="00D82414">
              <w:rPr>
                <w:rFonts w:ascii="Corbel" w:hAnsi="Corbel"/>
                <w:sz w:val="16"/>
                <w:szCs w:val="16"/>
              </w:rPr>
              <w:t>referentie-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 w:rsidR="00D82414">
              <w:rPr>
                <w:rFonts w:ascii="Corbel" w:hAnsi="Corbel"/>
                <w:sz w:val="16"/>
                <w:szCs w:val="16"/>
              </w:rPr>
              <w:t>op heeft</w:t>
            </w:r>
            <w:r w:rsidR="004E305E">
              <w:rPr>
                <w:rFonts w:ascii="Corbel" w:hAnsi="Corbel"/>
                <w:sz w:val="16"/>
                <w:szCs w:val="16"/>
              </w:rPr>
              <w:t>,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moeten</w:t>
            </w:r>
            <w:r w:rsidR="00D82414"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</w:tcPr>
          <w:p w14:paraId="491BB67A" w14:textId="77777777" w:rsidR="00376FA8" w:rsidRPr="00A019E4" w:rsidRDefault="009D1CF7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31586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473431D9" w14:textId="77777777" w:rsidR="007650B2" w:rsidRPr="00A019E4" w:rsidRDefault="009D1CF7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31104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376FA8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133F0C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  <w:r w:rsidR="00CE7F7A">
              <w:rPr>
                <w:rFonts w:ascii="Corbel" w:eastAsia="MS Gothic" w:hAnsi="Corbel"/>
                <w:sz w:val="16"/>
                <w:szCs w:val="16"/>
              </w:rPr>
              <w:t>.</w:t>
            </w:r>
          </w:p>
          <w:p w14:paraId="38692F45" w14:textId="77777777" w:rsidR="00376FA8" w:rsidRPr="00A019E4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64730F3" w14:textId="77777777" w:rsidR="00376FA8" w:rsidRPr="00A019E4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42DADAC" w14:textId="77777777" w:rsidR="00376FA8" w:rsidRPr="00376FA8" w:rsidRDefault="00376FA8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75D41374" w14:textId="77777777" w:rsidTr="00F97BBD">
        <w:trPr>
          <w:trHeight w:val="283"/>
          <w:jc w:val="center"/>
        </w:trPr>
        <w:tc>
          <w:tcPr>
            <w:tcW w:w="5076" w:type="dxa"/>
          </w:tcPr>
          <w:p w14:paraId="286B8BD5" w14:textId="43244E9C" w:rsidR="00D82414" w:rsidRPr="001A17B8" w:rsidRDefault="001E36FF" w:rsidP="00376FA8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 xml:space="preserve">In welke periode </w:t>
            </w:r>
            <w:r w:rsidR="007A5243">
              <w:rPr>
                <w:rFonts w:ascii="Corbel" w:hAnsi="Corbel"/>
                <w:sz w:val="16"/>
                <w:szCs w:val="16"/>
              </w:rPr>
              <w:t xml:space="preserve">van 12 aaneengesloten maanden </w:t>
            </w:r>
            <w:r w:rsidRPr="00BC7775">
              <w:rPr>
                <w:rFonts w:ascii="Corbel" w:hAnsi="Corbel"/>
                <w:sz w:val="16"/>
                <w:szCs w:val="16"/>
              </w:rPr>
              <w:t>zijn de werkzaamheden als gevraagd bij de kerncompetentie uitgevoerd?</w:t>
            </w:r>
          </w:p>
        </w:tc>
        <w:tc>
          <w:tcPr>
            <w:tcW w:w="3941" w:type="dxa"/>
          </w:tcPr>
          <w:p w14:paraId="40E03EC0" w14:textId="77777777" w:rsidR="001E36FF" w:rsidRPr="00376FA8" w:rsidRDefault="001E36FF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650B2" w:rsidRPr="001A17B8" w14:paraId="393F71E5" w14:textId="77777777" w:rsidTr="001E36FF">
        <w:trPr>
          <w:trHeight w:val="212"/>
          <w:jc w:val="center"/>
        </w:trPr>
        <w:tc>
          <w:tcPr>
            <w:tcW w:w="9017" w:type="dxa"/>
            <w:gridSpan w:val="2"/>
          </w:tcPr>
          <w:p w14:paraId="63FB42D3" w14:textId="77777777" w:rsidR="007650B2" w:rsidRPr="001A17B8" w:rsidRDefault="00E76EC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="007650B2"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7650B2" w:rsidRPr="001A17B8" w14:paraId="34FC0C5C" w14:textId="77777777" w:rsidTr="001E36FF">
        <w:trPr>
          <w:trHeight w:val="171"/>
          <w:jc w:val="center"/>
        </w:trPr>
        <w:tc>
          <w:tcPr>
            <w:tcW w:w="5076" w:type="dxa"/>
          </w:tcPr>
          <w:p w14:paraId="52011E7B" w14:textId="17A43F12" w:rsidR="007650B2" w:rsidRPr="001A17B8" w:rsidRDefault="007650B2" w:rsidP="00F97BBD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E6364A">
              <w:rPr>
                <w:rFonts w:ascii="Corbel" w:hAnsi="Corbel"/>
                <w:sz w:val="16"/>
                <w:szCs w:val="16"/>
              </w:rPr>
              <w:t>Inschrijver</w:t>
            </w:r>
            <w:r w:rsidR="00E6364A">
              <w:rPr>
                <w:rFonts w:ascii="Corbel" w:hAnsi="Corbel"/>
                <w:sz w:val="16"/>
                <w:szCs w:val="16"/>
              </w:rPr>
              <w:t xml:space="preserve"> </w:t>
            </w:r>
            <w:r w:rsidRPr="001A17B8">
              <w:rPr>
                <w:rFonts w:ascii="Corbel" w:hAnsi="Corbel"/>
                <w:sz w:val="16"/>
                <w:szCs w:val="16"/>
              </w:rPr>
              <w:t>verklaart, door het naar volle tevreden</w:t>
            </w:r>
            <w:r w:rsidR="00376FA8">
              <w:rPr>
                <w:rFonts w:ascii="Corbel" w:hAnsi="Corbel"/>
                <w:sz w:val="16"/>
                <w:szCs w:val="16"/>
              </w:rPr>
              <w:t xml:space="preserve">heid </w:t>
            </w:r>
            <w:r w:rsidR="00D82414">
              <w:rPr>
                <w:rFonts w:ascii="Corbel" w:hAnsi="Corbel"/>
                <w:sz w:val="16"/>
                <w:szCs w:val="16"/>
              </w:rPr>
              <w:t>uitvoeren van deze referentie-o</w:t>
            </w:r>
            <w:r w:rsidRPr="001A17B8">
              <w:rPr>
                <w:rFonts w:ascii="Corbel" w:hAnsi="Corbel"/>
                <w:sz w:val="16"/>
                <w:szCs w:val="16"/>
              </w:rPr>
              <w:t>pdracht, ervaring te hebben met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bovengenoemde kerncompetentie. </w:t>
            </w:r>
          </w:p>
          <w:p w14:paraId="0FFB28AE" w14:textId="77777777" w:rsidR="007650B2" w:rsidRPr="001A17B8" w:rsidRDefault="007650B2" w:rsidP="001C76A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31546671" w14:textId="77777777" w:rsidR="008717DD" w:rsidRPr="00376FA8" w:rsidRDefault="007650B2" w:rsidP="00D82414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 w:rsidR="00D82414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</w:tcPr>
          <w:p w14:paraId="0DEABE9E" w14:textId="77777777" w:rsidR="00376FA8" w:rsidRPr="00A019E4" w:rsidRDefault="009D1CF7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1306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019F6468" w14:textId="77777777" w:rsidR="007650B2" w:rsidRPr="001A17B8" w:rsidRDefault="009D1CF7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29888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376FA8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133F0C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  <w:r w:rsidR="00CE7F7A">
              <w:rPr>
                <w:rFonts w:ascii="Corbel" w:eastAsia="MS Gothic" w:hAnsi="Corbel"/>
                <w:sz w:val="16"/>
                <w:szCs w:val="16"/>
              </w:rPr>
              <w:t>.</w:t>
            </w:r>
          </w:p>
          <w:p w14:paraId="5ADB9550" w14:textId="77777777" w:rsidR="007650B2" w:rsidRPr="001A17B8" w:rsidRDefault="007650B2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2B81EA3B" w14:textId="77777777" w:rsidR="00FC4CC5" w:rsidRDefault="00FC4CC5" w:rsidP="007650B2">
      <w:pPr>
        <w:spacing w:after="200" w:line="276" w:lineRule="auto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FC4CC5" w:rsidRPr="00A57DF0" w14:paraId="02B23090" w14:textId="77777777" w:rsidTr="00216F9D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610A31F0" w14:textId="04D99D98" w:rsidR="00FC4CC5" w:rsidRPr="00A57DF0" w:rsidRDefault="00FC4CC5" w:rsidP="00216F9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2</w:t>
            </w:r>
            <w:r w:rsidRPr="004F27B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5F2AA96A" w14:textId="6FC3BAD3" w:rsidR="00FC4CC5" w:rsidRPr="00412A07" w:rsidRDefault="00412A07" w:rsidP="00216F9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Verdana"/>
                <w:color w:val="FFFFFF" w:themeColor="background1"/>
                <w:sz w:val="16"/>
                <w:szCs w:val="16"/>
              </w:rPr>
            </w:pPr>
            <w:r w:rsidRPr="00412A07">
              <w:rPr>
                <w:rFonts w:ascii="Corbel" w:hAnsi="Corbel" w:cs="Verdana"/>
                <w:color w:val="FFFFFF" w:themeColor="background1"/>
                <w:sz w:val="16"/>
                <w:szCs w:val="16"/>
              </w:rPr>
              <w:t>Inschrijver heeft gedurende een periode van ten minste 12 aaneengesloten maanden naar tevredenheid van de referentie-organisatie glasbewassing uitgevoerd.</w:t>
            </w:r>
          </w:p>
        </w:tc>
      </w:tr>
      <w:tr w:rsidR="00FC4CC5" w:rsidRPr="001A17B8" w14:paraId="53941A7E" w14:textId="77777777" w:rsidTr="00216F9D">
        <w:trPr>
          <w:jc w:val="center"/>
        </w:trPr>
        <w:tc>
          <w:tcPr>
            <w:tcW w:w="5076" w:type="dxa"/>
          </w:tcPr>
          <w:p w14:paraId="08FDAAC1" w14:textId="77777777" w:rsidR="00FC4CC5" w:rsidRPr="001A17B8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068C6890" w14:textId="77777777" w:rsidR="00FC4CC5" w:rsidRPr="001A17B8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FC4CC5" w:rsidRPr="001A17B8" w14:paraId="1D9F5891" w14:textId="77777777" w:rsidTr="00216F9D">
        <w:trPr>
          <w:jc w:val="center"/>
        </w:trPr>
        <w:tc>
          <w:tcPr>
            <w:tcW w:w="5076" w:type="dxa"/>
          </w:tcPr>
          <w:p w14:paraId="73C93B93" w14:textId="77777777" w:rsidR="00FC4CC5" w:rsidRPr="001A17B8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09FF6D9E" w14:textId="77777777" w:rsidR="00FC4CC5" w:rsidRPr="001E36FF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71CF994" w14:textId="77777777" w:rsidR="00FC4CC5" w:rsidRPr="001A17B8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FC4CC5" w:rsidRPr="001A17B8" w14:paraId="6F56BDC0" w14:textId="77777777" w:rsidTr="00216F9D">
        <w:trPr>
          <w:trHeight w:val="507"/>
          <w:jc w:val="center"/>
        </w:trPr>
        <w:tc>
          <w:tcPr>
            <w:tcW w:w="5076" w:type="dxa"/>
          </w:tcPr>
          <w:p w14:paraId="05157631" w14:textId="77777777" w:rsidR="00FC4CC5" w:rsidRPr="001A17B8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2363DC2B" w14:textId="77777777" w:rsidR="00FC4CC5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9021119" w14:textId="77777777" w:rsidR="00FC4CC5" w:rsidRPr="001A17B8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FC4CC5" w:rsidRPr="001A17B8" w14:paraId="1788330E" w14:textId="77777777" w:rsidTr="00216F9D">
        <w:trPr>
          <w:jc w:val="center"/>
        </w:trPr>
        <w:tc>
          <w:tcPr>
            <w:tcW w:w="5076" w:type="dxa"/>
          </w:tcPr>
          <w:p w14:paraId="6DBA6E80" w14:textId="77777777" w:rsidR="00FC4CC5" w:rsidRPr="001A17B8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242E192A" w14:textId="77777777" w:rsidR="00FC4CC5" w:rsidRPr="001A17B8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FC4CC5" w:rsidRPr="001A17B8" w14:paraId="11CF7308" w14:textId="77777777" w:rsidTr="00216F9D">
        <w:trPr>
          <w:jc w:val="center"/>
        </w:trPr>
        <w:tc>
          <w:tcPr>
            <w:tcW w:w="5076" w:type="dxa"/>
          </w:tcPr>
          <w:p w14:paraId="5F1B6EE9" w14:textId="77777777" w:rsidR="00FC4CC5" w:rsidRPr="001A17B8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3A7ABDC8" w14:textId="77777777" w:rsidR="00FC4CC5" w:rsidRPr="001A17B8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FC4CC5" w:rsidRPr="001A17B8" w14:paraId="10B3762C" w14:textId="77777777" w:rsidTr="00216F9D">
        <w:trPr>
          <w:jc w:val="center"/>
        </w:trPr>
        <w:tc>
          <w:tcPr>
            <w:tcW w:w="5076" w:type="dxa"/>
          </w:tcPr>
          <w:p w14:paraId="5E7CB76C" w14:textId="77777777" w:rsidR="00FC4CC5" w:rsidRPr="001A17B8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719588F1" w14:textId="77777777" w:rsidR="00FC4CC5" w:rsidRPr="001A17B8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FC4CC5" w:rsidRPr="001A17B8" w14:paraId="4EF27BCA" w14:textId="77777777" w:rsidTr="00216F9D">
        <w:trPr>
          <w:jc w:val="center"/>
        </w:trPr>
        <w:tc>
          <w:tcPr>
            <w:tcW w:w="5076" w:type="dxa"/>
          </w:tcPr>
          <w:p w14:paraId="4FC929C2" w14:textId="77777777" w:rsidR="00FC4CC5" w:rsidRPr="001A17B8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 </w:t>
            </w:r>
            <w:r w:rsidRPr="00EE561E">
              <w:rPr>
                <w:rFonts w:ascii="Corbel" w:hAnsi="Corbel"/>
                <w:sz w:val="16"/>
                <w:szCs w:val="16"/>
              </w:rPr>
              <w:t>Inschrijver een</w:t>
            </w:r>
            <w:r>
              <w:rPr>
                <w:rFonts w:ascii="Corbel" w:hAnsi="Corbel"/>
                <w:sz w:val="16"/>
                <w:szCs w:val="16"/>
              </w:rPr>
              <w:t xml:space="preserve"> beroep wordt gedaan: welke entiteit heeft deze referentie-opdracht uitgevoerd?</w:t>
            </w:r>
          </w:p>
        </w:tc>
        <w:tc>
          <w:tcPr>
            <w:tcW w:w="3941" w:type="dxa"/>
          </w:tcPr>
          <w:p w14:paraId="7353E505" w14:textId="77777777" w:rsidR="00FC4CC5" w:rsidRPr="001A17B8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485E015" w14:textId="77777777" w:rsidR="00FC4CC5" w:rsidRPr="001A17B8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FC4CC5" w:rsidRPr="00376FA8" w14:paraId="1A3703C6" w14:textId="77777777" w:rsidTr="00216F9D">
        <w:trPr>
          <w:jc w:val="center"/>
        </w:trPr>
        <w:tc>
          <w:tcPr>
            <w:tcW w:w="5076" w:type="dxa"/>
          </w:tcPr>
          <w:p w14:paraId="4783DF75" w14:textId="77777777" w:rsidR="00FC4CC5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292054A3" w14:textId="77777777" w:rsidR="00FC4CC5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85BAF7B" w14:textId="77777777" w:rsidR="00FC4CC5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067D959" w14:textId="77777777" w:rsidR="00FC4CC5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B0A191A" w14:textId="77777777" w:rsidR="00FC4CC5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D71D842" w14:textId="77777777" w:rsidR="00FC4CC5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3821F56" w14:textId="77777777" w:rsidR="00FC4CC5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</w:tcPr>
          <w:p w14:paraId="11F90B66" w14:textId="77777777" w:rsidR="00FC4CC5" w:rsidRPr="00376FA8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FC4CC5" w:rsidRPr="00133F0C" w14:paraId="1D5B719F" w14:textId="77777777" w:rsidTr="00216F9D">
        <w:trPr>
          <w:jc w:val="center"/>
        </w:trPr>
        <w:tc>
          <w:tcPr>
            <w:tcW w:w="5076" w:type="dxa"/>
          </w:tcPr>
          <w:p w14:paraId="4B9893DA" w14:textId="3F93552E" w:rsidR="00FC4CC5" w:rsidRPr="007A1A11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7A1A11">
              <w:rPr>
                <w:rFonts w:ascii="Corbel" w:hAnsi="Corbel"/>
                <w:sz w:val="16"/>
                <w:szCs w:val="16"/>
              </w:rPr>
              <w:t>Is voor de referentie-organisatie</w:t>
            </w:r>
            <w:r>
              <w:rPr>
                <w:rFonts w:ascii="Corbel" w:hAnsi="Corbel"/>
                <w:sz w:val="16"/>
                <w:szCs w:val="16"/>
              </w:rPr>
              <w:t xml:space="preserve"> gedurende een periode van ten minste 12 aangesloten maanden</w:t>
            </w:r>
            <w:r w:rsidRPr="007A1A11">
              <w:rPr>
                <w:rFonts w:ascii="Corbel" w:hAnsi="Corbel"/>
                <w:sz w:val="16"/>
                <w:szCs w:val="16"/>
              </w:rPr>
              <w:t xml:space="preserve"> </w:t>
            </w:r>
            <w:r w:rsidR="00B60673">
              <w:rPr>
                <w:rFonts w:ascii="Corbel" w:hAnsi="Corbel"/>
                <w:sz w:val="16"/>
                <w:szCs w:val="16"/>
              </w:rPr>
              <w:t>glasbewassing uitgevoerd?</w:t>
            </w:r>
          </w:p>
          <w:p w14:paraId="376CF2A1" w14:textId="77777777" w:rsidR="00FC4CC5" w:rsidRPr="00702A25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</w:tcPr>
          <w:p w14:paraId="69A4DB8F" w14:textId="77777777" w:rsidR="00FC4CC5" w:rsidRPr="000D01BB" w:rsidRDefault="009D1CF7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19532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CC5" w:rsidRPr="000D01B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FC4CC5" w:rsidRPr="000D01BB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7487EB51" w14:textId="77777777" w:rsidR="00FC4CC5" w:rsidRPr="00133F0C" w:rsidRDefault="009D1CF7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400554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CC5" w:rsidRPr="000D01B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FC4CC5" w:rsidRPr="000D01BB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FC4CC5" w:rsidRPr="000D01BB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FC4CC5" w:rsidRPr="000D01BB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FC4CC5" w:rsidRPr="00376FA8" w14:paraId="71B6BCBF" w14:textId="77777777" w:rsidTr="00216F9D">
        <w:trPr>
          <w:trHeight w:val="1402"/>
          <w:jc w:val="center"/>
        </w:trPr>
        <w:tc>
          <w:tcPr>
            <w:tcW w:w="5076" w:type="dxa"/>
          </w:tcPr>
          <w:p w14:paraId="36C2CC4B" w14:textId="77777777" w:rsidR="00FC4CC5" w:rsidRPr="001A17B8" w:rsidRDefault="00FC4CC5" w:rsidP="00216F9D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Pr="00122D2E">
              <w:rPr>
                <w:rFonts w:ascii="Corbel" w:hAnsi="Corbel"/>
                <w:sz w:val="16"/>
                <w:szCs w:val="16"/>
              </w:rPr>
              <w:t>36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Pr="000D01BB">
              <w:rPr>
                <w:rFonts w:ascii="Corbel" w:hAnsi="Corbel"/>
                <w:sz w:val="16"/>
                <w:szCs w:val="16"/>
              </w:rPr>
              <w:t>Inschrijving.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heeft,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</w:tcPr>
          <w:p w14:paraId="6A2436E7" w14:textId="77777777" w:rsidR="00FC4CC5" w:rsidRPr="00A019E4" w:rsidRDefault="009D1CF7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372354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CC5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FC4CC5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0A5B3E12" w14:textId="77777777" w:rsidR="00FC4CC5" w:rsidRPr="00A019E4" w:rsidRDefault="009D1CF7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859878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CC5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FC4CC5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FC4CC5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FC4CC5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FC4CC5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6968FF92" w14:textId="77777777" w:rsidR="00FC4CC5" w:rsidRPr="00A019E4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C21655E" w14:textId="77777777" w:rsidR="00FC4CC5" w:rsidRPr="00A019E4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83AC57B" w14:textId="77777777" w:rsidR="00FC4CC5" w:rsidRPr="00376FA8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412A07" w:rsidRPr="00376FA8" w14:paraId="07AF9D1A" w14:textId="77777777" w:rsidTr="00216F9D">
        <w:trPr>
          <w:trHeight w:val="283"/>
          <w:jc w:val="center"/>
        </w:trPr>
        <w:tc>
          <w:tcPr>
            <w:tcW w:w="5076" w:type="dxa"/>
          </w:tcPr>
          <w:p w14:paraId="0A73ED04" w14:textId="5DC2B399" w:rsidR="00412A07" w:rsidRPr="001A17B8" w:rsidRDefault="00412A07" w:rsidP="00412A07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 xml:space="preserve">In welke periode </w:t>
            </w:r>
            <w:r>
              <w:rPr>
                <w:rFonts w:ascii="Corbel" w:hAnsi="Corbel"/>
                <w:sz w:val="16"/>
                <w:szCs w:val="16"/>
              </w:rPr>
              <w:t xml:space="preserve">van 12 aaneengesloten maanden </w:t>
            </w:r>
            <w:r w:rsidRPr="00BC7775">
              <w:rPr>
                <w:rFonts w:ascii="Corbel" w:hAnsi="Corbel"/>
                <w:sz w:val="16"/>
                <w:szCs w:val="16"/>
              </w:rPr>
              <w:t>zijn de werkzaamheden als gevraagd bij de kerncompetentie uitgevoerd?</w:t>
            </w:r>
          </w:p>
        </w:tc>
        <w:tc>
          <w:tcPr>
            <w:tcW w:w="3941" w:type="dxa"/>
          </w:tcPr>
          <w:p w14:paraId="1C586F39" w14:textId="77777777" w:rsidR="00412A07" w:rsidRPr="00376FA8" w:rsidRDefault="00412A07" w:rsidP="00412A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FC4CC5" w:rsidRPr="001A17B8" w14:paraId="37AA0264" w14:textId="77777777" w:rsidTr="00216F9D">
        <w:trPr>
          <w:trHeight w:val="212"/>
          <w:jc w:val="center"/>
        </w:trPr>
        <w:tc>
          <w:tcPr>
            <w:tcW w:w="9017" w:type="dxa"/>
            <w:gridSpan w:val="2"/>
          </w:tcPr>
          <w:p w14:paraId="772A952E" w14:textId="77777777" w:rsidR="00FC4CC5" w:rsidRPr="001A17B8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FC4CC5" w:rsidRPr="001A17B8" w14:paraId="09D52038" w14:textId="77777777" w:rsidTr="00216F9D">
        <w:trPr>
          <w:trHeight w:val="171"/>
          <w:jc w:val="center"/>
        </w:trPr>
        <w:tc>
          <w:tcPr>
            <w:tcW w:w="5076" w:type="dxa"/>
          </w:tcPr>
          <w:p w14:paraId="102A99C3" w14:textId="77777777" w:rsidR="00FC4CC5" w:rsidRPr="001A17B8" w:rsidRDefault="00FC4CC5" w:rsidP="00216F9D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E6364A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</w:t>
            </w:r>
            <w:r w:rsidRPr="001A17B8">
              <w:rPr>
                <w:rFonts w:ascii="Corbel" w:hAnsi="Corbel"/>
                <w:sz w:val="16"/>
                <w:szCs w:val="16"/>
              </w:rPr>
              <w:t>verklaart, door het naar volle tevreden</w:t>
            </w:r>
            <w:r>
              <w:rPr>
                <w:rFonts w:ascii="Corbel" w:hAnsi="Corbel"/>
                <w:sz w:val="16"/>
                <w:szCs w:val="16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</w:rPr>
              <w:t xml:space="preserve"> bovengenoemde kerncompetentie. </w:t>
            </w:r>
          </w:p>
          <w:p w14:paraId="4D5982BD" w14:textId="77777777" w:rsidR="00FC4CC5" w:rsidRPr="001A17B8" w:rsidRDefault="00FC4CC5" w:rsidP="00216F9D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7DF96FA3" w14:textId="77777777" w:rsidR="00FC4CC5" w:rsidRPr="00376FA8" w:rsidRDefault="00FC4CC5" w:rsidP="00216F9D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</w:tcPr>
          <w:p w14:paraId="653CBE64" w14:textId="77777777" w:rsidR="00FC4CC5" w:rsidRPr="00A019E4" w:rsidRDefault="009D1CF7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462773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CC5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FC4CC5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660FE08" w14:textId="77777777" w:rsidR="00FC4CC5" w:rsidRPr="001A17B8" w:rsidRDefault="009D1CF7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729111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CC5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FC4CC5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FC4CC5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FC4CC5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FC4CC5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31FE74D7" w14:textId="77777777" w:rsidR="00FC4CC5" w:rsidRPr="001A17B8" w:rsidRDefault="00FC4CC5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61C7A9F8" w14:textId="77777777" w:rsidR="00FC4CC5" w:rsidRDefault="00FC4CC5" w:rsidP="007650B2">
      <w:pPr>
        <w:spacing w:after="200" w:line="276" w:lineRule="auto"/>
      </w:pPr>
    </w:p>
    <w:p w14:paraId="6C85258D" w14:textId="77777777" w:rsidR="00706A43" w:rsidRDefault="00706A43" w:rsidP="007650B2">
      <w:pPr>
        <w:spacing w:after="200" w:line="276" w:lineRule="auto"/>
      </w:pPr>
    </w:p>
    <w:p w14:paraId="1F4D7F13" w14:textId="77777777" w:rsidR="00706A43" w:rsidRDefault="00706A43" w:rsidP="007650B2">
      <w:pPr>
        <w:spacing w:after="200" w:line="276" w:lineRule="auto"/>
      </w:pPr>
    </w:p>
    <w:p w14:paraId="4BB47BEF" w14:textId="77777777" w:rsidR="00706A43" w:rsidRDefault="00706A43" w:rsidP="007650B2">
      <w:pPr>
        <w:spacing w:after="200" w:line="276" w:lineRule="auto"/>
      </w:pPr>
    </w:p>
    <w:p w14:paraId="29E9DC8D" w14:textId="77777777" w:rsidR="00706A43" w:rsidRDefault="00706A43" w:rsidP="007650B2">
      <w:pPr>
        <w:spacing w:after="200" w:line="276" w:lineRule="auto"/>
      </w:pPr>
    </w:p>
    <w:p w14:paraId="345A3201" w14:textId="77777777" w:rsidR="00706A43" w:rsidRDefault="00706A43" w:rsidP="007650B2">
      <w:pPr>
        <w:spacing w:after="200" w:line="276" w:lineRule="auto"/>
      </w:pPr>
    </w:p>
    <w:p w14:paraId="5BD6A694" w14:textId="77777777" w:rsidR="00706A43" w:rsidRDefault="00706A43" w:rsidP="007650B2">
      <w:pPr>
        <w:spacing w:after="200" w:line="276" w:lineRule="auto"/>
      </w:pPr>
    </w:p>
    <w:p w14:paraId="1BB8590D" w14:textId="77777777" w:rsidR="00706A43" w:rsidRDefault="00706A43" w:rsidP="007650B2">
      <w:pPr>
        <w:spacing w:after="200" w:line="276" w:lineRule="auto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706A43" w:rsidRPr="00A57DF0" w14:paraId="55D6E4DC" w14:textId="77777777" w:rsidTr="00216F9D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6616C371" w14:textId="7AA76D2B" w:rsidR="00706A43" w:rsidRPr="00A57DF0" w:rsidRDefault="00706A43" w:rsidP="00216F9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 w:rsidR="00380A8D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3</w:t>
            </w:r>
            <w:r w:rsidRPr="004F27B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1254AF54" w14:textId="46EDA959" w:rsidR="00706A43" w:rsidRPr="00F24020" w:rsidRDefault="00F24020" w:rsidP="00216F9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Verdana"/>
                <w:color w:val="FFFFFF" w:themeColor="background1"/>
                <w:sz w:val="16"/>
                <w:szCs w:val="16"/>
              </w:rPr>
            </w:pPr>
            <w:r w:rsidRPr="00F24020">
              <w:rPr>
                <w:rFonts w:ascii="Corbel" w:hAnsi="Corbel" w:cs="Verdana"/>
                <w:color w:val="FFFFFF" w:themeColor="background1"/>
                <w:sz w:val="16"/>
                <w:szCs w:val="16"/>
              </w:rPr>
              <w:t>Inschrijver heeft gedurende een periode van ten minste 12 aaneengesloten maanden naar tevredenheid van de referentie-organisatie sanitaire dieptereiniging uitgevoerd.</w:t>
            </w:r>
          </w:p>
        </w:tc>
      </w:tr>
      <w:tr w:rsidR="00706A43" w:rsidRPr="001A17B8" w14:paraId="47ACE1DA" w14:textId="77777777" w:rsidTr="00216F9D">
        <w:trPr>
          <w:jc w:val="center"/>
        </w:trPr>
        <w:tc>
          <w:tcPr>
            <w:tcW w:w="5076" w:type="dxa"/>
          </w:tcPr>
          <w:p w14:paraId="3016A05E" w14:textId="77777777" w:rsidR="00706A43" w:rsidRPr="001A17B8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6F1304D2" w14:textId="77777777" w:rsidR="00706A43" w:rsidRPr="001A17B8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06A43" w:rsidRPr="001A17B8" w14:paraId="2C7CED5F" w14:textId="77777777" w:rsidTr="00216F9D">
        <w:trPr>
          <w:jc w:val="center"/>
        </w:trPr>
        <w:tc>
          <w:tcPr>
            <w:tcW w:w="5076" w:type="dxa"/>
          </w:tcPr>
          <w:p w14:paraId="4E6141E2" w14:textId="77777777" w:rsidR="00706A43" w:rsidRPr="001A17B8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04296534" w14:textId="77777777" w:rsidR="00706A43" w:rsidRPr="001E36FF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31C3729" w14:textId="77777777" w:rsidR="00706A43" w:rsidRPr="001A17B8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706A43" w:rsidRPr="001A17B8" w14:paraId="2AAC0560" w14:textId="77777777" w:rsidTr="00216F9D">
        <w:trPr>
          <w:trHeight w:val="507"/>
          <w:jc w:val="center"/>
        </w:trPr>
        <w:tc>
          <w:tcPr>
            <w:tcW w:w="5076" w:type="dxa"/>
          </w:tcPr>
          <w:p w14:paraId="4FAB284F" w14:textId="77777777" w:rsidR="00706A43" w:rsidRPr="001A17B8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74362D85" w14:textId="77777777" w:rsidR="00706A43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D7D4AD0" w14:textId="77777777" w:rsidR="00706A43" w:rsidRPr="001A17B8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706A43" w:rsidRPr="001A17B8" w14:paraId="2D7389B8" w14:textId="77777777" w:rsidTr="00216F9D">
        <w:trPr>
          <w:jc w:val="center"/>
        </w:trPr>
        <w:tc>
          <w:tcPr>
            <w:tcW w:w="5076" w:type="dxa"/>
          </w:tcPr>
          <w:p w14:paraId="2456F85D" w14:textId="77777777" w:rsidR="00706A43" w:rsidRPr="001A17B8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3782BC03" w14:textId="77777777" w:rsidR="00706A43" w:rsidRPr="001A17B8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06A43" w:rsidRPr="001A17B8" w14:paraId="1F8F8F17" w14:textId="77777777" w:rsidTr="00216F9D">
        <w:trPr>
          <w:jc w:val="center"/>
        </w:trPr>
        <w:tc>
          <w:tcPr>
            <w:tcW w:w="5076" w:type="dxa"/>
          </w:tcPr>
          <w:p w14:paraId="44772E63" w14:textId="77777777" w:rsidR="00706A43" w:rsidRPr="001A17B8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2B3B5DF0" w14:textId="77777777" w:rsidR="00706A43" w:rsidRPr="001A17B8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06A43" w:rsidRPr="001A17B8" w14:paraId="0A8FF823" w14:textId="77777777" w:rsidTr="00216F9D">
        <w:trPr>
          <w:jc w:val="center"/>
        </w:trPr>
        <w:tc>
          <w:tcPr>
            <w:tcW w:w="5076" w:type="dxa"/>
          </w:tcPr>
          <w:p w14:paraId="61712318" w14:textId="77777777" w:rsidR="00706A43" w:rsidRPr="001A17B8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</w:tcPr>
          <w:p w14:paraId="4C5C4355" w14:textId="77777777" w:rsidR="00706A43" w:rsidRPr="001A17B8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06A43" w:rsidRPr="001A17B8" w14:paraId="14CF5A36" w14:textId="77777777" w:rsidTr="00216F9D">
        <w:trPr>
          <w:jc w:val="center"/>
        </w:trPr>
        <w:tc>
          <w:tcPr>
            <w:tcW w:w="5076" w:type="dxa"/>
          </w:tcPr>
          <w:p w14:paraId="502F0B8A" w14:textId="77777777" w:rsidR="00706A43" w:rsidRPr="001A17B8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 </w:t>
            </w:r>
            <w:r w:rsidRPr="00EE561E">
              <w:rPr>
                <w:rFonts w:ascii="Corbel" w:hAnsi="Corbel"/>
                <w:sz w:val="16"/>
                <w:szCs w:val="16"/>
              </w:rPr>
              <w:t>Inschrijver een</w:t>
            </w:r>
            <w:r>
              <w:rPr>
                <w:rFonts w:ascii="Corbel" w:hAnsi="Corbel"/>
                <w:sz w:val="16"/>
                <w:szCs w:val="16"/>
              </w:rPr>
              <w:t xml:space="preserve"> beroep wordt gedaan: welke entiteit heeft deze referentie-opdracht uitgevoerd?</w:t>
            </w:r>
          </w:p>
        </w:tc>
        <w:tc>
          <w:tcPr>
            <w:tcW w:w="3941" w:type="dxa"/>
          </w:tcPr>
          <w:p w14:paraId="37DA8925" w14:textId="77777777" w:rsidR="00706A43" w:rsidRPr="001A17B8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5CC2C61" w14:textId="77777777" w:rsidR="00706A43" w:rsidRPr="001A17B8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706A43" w:rsidRPr="00376FA8" w14:paraId="35E0B68A" w14:textId="77777777" w:rsidTr="00216F9D">
        <w:trPr>
          <w:jc w:val="center"/>
        </w:trPr>
        <w:tc>
          <w:tcPr>
            <w:tcW w:w="5076" w:type="dxa"/>
          </w:tcPr>
          <w:p w14:paraId="71C47C57" w14:textId="77777777" w:rsidR="00706A43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19E314B0" w14:textId="77777777" w:rsidR="00706A43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79D59D0" w14:textId="77777777" w:rsidR="00706A43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A8B4B0B" w14:textId="77777777" w:rsidR="00706A43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CCAAD9A" w14:textId="77777777" w:rsidR="00706A43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672C729" w14:textId="77777777" w:rsidR="00706A43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C4F3E0C" w14:textId="77777777" w:rsidR="00706A43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</w:tcPr>
          <w:p w14:paraId="470C1725" w14:textId="77777777" w:rsidR="00706A43" w:rsidRPr="00376FA8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06A43" w:rsidRPr="00133F0C" w14:paraId="00AA9D92" w14:textId="77777777" w:rsidTr="00216F9D">
        <w:trPr>
          <w:jc w:val="center"/>
        </w:trPr>
        <w:tc>
          <w:tcPr>
            <w:tcW w:w="5076" w:type="dxa"/>
          </w:tcPr>
          <w:p w14:paraId="08C7ACA5" w14:textId="7A341307" w:rsidR="00706A43" w:rsidRPr="007A1A11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7A1A11">
              <w:rPr>
                <w:rFonts w:ascii="Corbel" w:hAnsi="Corbel"/>
                <w:sz w:val="16"/>
                <w:szCs w:val="16"/>
              </w:rPr>
              <w:t>Is voor de referentie-organisatie</w:t>
            </w:r>
            <w:r>
              <w:rPr>
                <w:rFonts w:ascii="Corbel" w:hAnsi="Corbel"/>
                <w:sz w:val="16"/>
                <w:szCs w:val="16"/>
              </w:rPr>
              <w:t xml:space="preserve"> gedurende een periode van ten minste 12 aangesloten maanden</w:t>
            </w:r>
            <w:r w:rsidRPr="007A1A11">
              <w:rPr>
                <w:rFonts w:ascii="Corbel" w:hAnsi="Corbel"/>
                <w:sz w:val="16"/>
                <w:szCs w:val="16"/>
              </w:rPr>
              <w:t xml:space="preserve"> </w:t>
            </w:r>
            <w:r w:rsidR="001E6FED">
              <w:rPr>
                <w:rFonts w:ascii="Corbel" w:hAnsi="Corbel"/>
                <w:sz w:val="16"/>
                <w:szCs w:val="16"/>
              </w:rPr>
              <w:t>sanitaire dieptereiniging</w:t>
            </w:r>
            <w:r>
              <w:rPr>
                <w:rFonts w:ascii="Corbel" w:hAnsi="Corbel"/>
                <w:sz w:val="16"/>
                <w:szCs w:val="16"/>
              </w:rPr>
              <w:t xml:space="preserve"> uitgevoerd?</w:t>
            </w:r>
          </w:p>
          <w:p w14:paraId="6F36E79E" w14:textId="77777777" w:rsidR="00706A43" w:rsidRPr="00702A25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</w:tcPr>
          <w:p w14:paraId="286082A6" w14:textId="77777777" w:rsidR="00706A43" w:rsidRPr="000D01BB" w:rsidRDefault="009D1CF7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664049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6A43" w:rsidRPr="000D01B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06A43" w:rsidRPr="000D01BB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1980E3AA" w14:textId="77777777" w:rsidR="00706A43" w:rsidRPr="00133F0C" w:rsidRDefault="009D1CF7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90974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6A43" w:rsidRPr="000D01B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06A43" w:rsidRPr="000D01BB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706A43" w:rsidRPr="000D01BB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706A43" w:rsidRPr="000D01BB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706A43" w:rsidRPr="00376FA8" w14:paraId="2B9D9F40" w14:textId="77777777" w:rsidTr="00216F9D">
        <w:trPr>
          <w:trHeight w:val="1402"/>
          <w:jc w:val="center"/>
        </w:trPr>
        <w:tc>
          <w:tcPr>
            <w:tcW w:w="5076" w:type="dxa"/>
          </w:tcPr>
          <w:p w14:paraId="2C6B8EFB" w14:textId="77777777" w:rsidR="00706A43" w:rsidRPr="001A17B8" w:rsidRDefault="00706A43" w:rsidP="00216F9D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Pr="00122D2E">
              <w:rPr>
                <w:rFonts w:ascii="Corbel" w:hAnsi="Corbel"/>
                <w:sz w:val="16"/>
                <w:szCs w:val="16"/>
              </w:rPr>
              <w:t>36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Pr="000D01BB">
              <w:rPr>
                <w:rFonts w:ascii="Corbel" w:hAnsi="Corbel"/>
                <w:sz w:val="16"/>
                <w:szCs w:val="16"/>
              </w:rPr>
              <w:t>Inschrijving.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heeft,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</w:tcPr>
          <w:p w14:paraId="3558FBB7" w14:textId="77777777" w:rsidR="00706A43" w:rsidRPr="00A019E4" w:rsidRDefault="009D1CF7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782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6A43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06A43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31BD7A3A" w14:textId="77777777" w:rsidR="00706A43" w:rsidRPr="00A019E4" w:rsidRDefault="009D1CF7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358318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6A43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06A43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706A43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706A43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706A43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4D06E3FD" w14:textId="77777777" w:rsidR="00706A43" w:rsidRPr="00A019E4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C654C19" w14:textId="77777777" w:rsidR="00706A43" w:rsidRPr="00A019E4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5251B84" w14:textId="77777777" w:rsidR="00706A43" w:rsidRPr="00376FA8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412A07" w:rsidRPr="00376FA8" w14:paraId="16C8AF2C" w14:textId="77777777" w:rsidTr="00216F9D">
        <w:trPr>
          <w:trHeight w:val="283"/>
          <w:jc w:val="center"/>
        </w:trPr>
        <w:tc>
          <w:tcPr>
            <w:tcW w:w="5076" w:type="dxa"/>
          </w:tcPr>
          <w:p w14:paraId="58F31D4F" w14:textId="43E2539A" w:rsidR="00412A07" w:rsidRPr="001A17B8" w:rsidRDefault="00412A07" w:rsidP="00412A07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 xml:space="preserve">In welke periode </w:t>
            </w:r>
            <w:r>
              <w:rPr>
                <w:rFonts w:ascii="Corbel" w:hAnsi="Corbel"/>
                <w:sz w:val="16"/>
                <w:szCs w:val="16"/>
              </w:rPr>
              <w:t xml:space="preserve">van 12 aaneengesloten maanden </w:t>
            </w:r>
            <w:r w:rsidRPr="00BC7775">
              <w:rPr>
                <w:rFonts w:ascii="Corbel" w:hAnsi="Corbel"/>
                <w:sz w:val="16"/>
                <w:szCs w:val="16"/>
              </w:rPr>
              <w:t>zijn de werkzaamheden als gevraagd bij de kerncompetentie uitgevoerd?</w:t>
            </w:r>
          </w:p>
        </w:tc>
        <w:tc>
          <w:tcPr>
            <w:tcW w:w="3941" w:type="dxa"/>
          </w:tcPr>
          <w:p w14:paraId="01B84F59" w14:textId="77777777" w:rsidR="00412A07" w:rsidRPr="00376FA8" w:rsidRDefault="00412A07" w:rsidP="00412A0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06A43" w:rsidRPr="001A17B8" w14:paraId="70376D4D" w14:textId="77777777" w:rsidTr="00216F9D">
        <w:trPr>
          <w:trHeight w:val="212"/>
          <w:jc w:val="center"/>
        </w:trPr>
        <w:tc>
          <w:tcPr>
            <w:tcW w:w="9017" w:type="dxa"/>
            <w:gridSpan w:val="2"/>
          </w:tcPr>
          <w:p w14:paraId="2BF4FA6A" w14:textId="77777777" w:rsidR="00706A43" w:rsidRPr="001A17B8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706A43" w:rsidRPr="001A17B8" w14:paraId="1B577145" w14:textId="77777777" w:rsidTr="00216F9D">
        <w:trPr>
          <w:trHeight w:val="171"/>
          <w:jc w:val="center"/>
        </w:trPr>
        <w:tc>
          <w:tcPr>
            <w:tcW w:w="5076" w:type="dxa"/>
          </w:tcPr>
          <w:p w14:paraId="1969170A" w14:textId="77777777" w:rsidR="00706A43" w:rsidRPr="001A17B8" w:rsidRDefault="00706A43" w:rsidP="00216F9D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E6364A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</w:t>
            </w:r>
            <w:r w:rsidRPr="001A17B8">
              <w:rPr>
                <w:rFonts w:ascii="Corbel" w:hAnsi="Corbel"/>
                <w:sz w:val="16"/>
                <w:szCs w:val="16"/>
              </w:rPr>
              <w:t>verklaart, door het naar volle tevreden</w:t>
            </w:r>
            <w:r>
              <w:rPr>
                <w:rFonts w:ascii="Corbel" w:hAnsi="Corbel"/>
                <w:sz w:val="16"/>
                <w:szCs w:val="16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</w:rPr>
              <w:t xml:space="preserve"> bovengenoemde kerncompetentie. </w:t>
            </w:r>
          </w:p>
          <w:p w14:paraId="6FA59C0B" w14:textId="77777777" w:rsidR="00706A43" w:rsidRPr="001A17B8" w:rsidRDefault="00706A43" w:rsidP="00216F9D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3F6041CA" w14:textId="77777777" w:rsidR="00706A43" w:rsidRPr="00376FA8" w:rsidRDefault="00706A43" w:rsidP="00216F9D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</w:tcPr>
          <w:p w14:paraId="6AC8BC85" w14:textId="77777777" w:rsidR="00706A43" w:rsidRPr="00A019E4" w:rsidRDefault="009D1CF7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97791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6A43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06A43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31F527DD" w14:textId="77777777" w:rsidR="00706A43" w:rsidRPr="001A17B8" w:rsidRDefault="009D1CF7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83456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6A43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06A43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706A43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706A43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706A43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25071258" w14:textId="77777777" w:rsidR="00706A43" w:rsidRPr="001A17B8" w:rsidRDefault="00706A43" w:rsidP="00216F9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60FEFF61" w14:textId="77777777" w:rsidR="00706A43" w:rsidRDefault="00706A43" w:rsidP="007650B2">
      <w:pPr>
        <w:spacing w:after="200" w:line="276" w:lineRule="auto"/>
      </w:pPr>
    </w:p>
    <w:sectPr w:rsidR="00706A43" w:rsidSect="00376FA8">
      <w:footerReference w:type="default" r:id="rId10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C019" w14:textId="77777777" w:rsidR="009D1CF7" w:rsidRDefault="009D1CF7" w:rsidP="00A57DF0">
      <w:pPr>
        <w:spacing w:line="240" w:lineRule="auto"/>
      </w:pPr>
      <w:r>
        <w:separator/>
      </w:r>
    </w:p>
  </w:endnote>
  <w:endnote w:type="continuationSeparator" w:id="0">
    <w:p w14:paraId="39D0EC35" w14:textId="77777777" w:rsidR="009D1CF7" w:rsidRDefault="009D1CF7" w:rsidP="00A57D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bel" w:hAnsi="Corbel"/>
      </w:rPr>
      <w:id w:val="-277105462"/>
      <w:docPartObj>
        <w:docPartGallery w:val="Page Numbers (Bottom of Page)"/>
        <w:docPartUnique/>
      </w:docPartObj>
    </w:sdtPr>
    <w:sdtEndPr/>
    <w:sdtContent>
      <w:p w14:paraId="046E9EFF" w14:textId="77777777" w:rsidR="00FF239A" w:rsidRPr="00FF239A" w:rsidRDefault="00FF239A">
        <w:pPr>
          <w:pStyle w:val="Voettekst"/>
          <w:jc w:val="right"/>
          <w:rPr>
            <w:rFonts w:ascii="Corbel" w:hAnsi="Corbel"/>
          </w:rPr>
        </w:pPr>
        <w:r w:rsidRPr="00FF239A">
          <w:rPr>
            <w:rFonts w:ascii="Corbel" w:hAnsi="Corbel"/>
          </w:rPr>
          <w:fldChar w:fldCharType="begin"/>
        </w:r>
        <w:r w:rsidRPr="00FF239A">
          <w:rPr>
            <w:rFonts w:ascii="Corbel" w:hAnsi="Corbel"/>
          </w:rPr>
          <w:instrText>PAGE   \* MERGEFORMAT</w:instrText>
        </w:r>
        <w:r w:rsidRPr="00FF239A">
          <w:rPr>
            <w:rFonts w:ascii="Corbel" w:hAnsi="Corbel"/>
          </w:rPr>
          <w:fldChar w:fldCharType="separate"/>
        </w:r>
        <w:r w:rsidR="00087AF2">
          <w:rPr>
            <w:rFonts w:ascii="Corbel" w:hAnsi="Corbel"/>
            <w:noProof/>
          </w:rPr>
          <w:t>1</w:t>
        </w:r>
        <w:r w:rsidRPr="00FF239A">
          <w:rPr>
            <w:rFonts w:ascii="Corbel" w:hAnsi="Corbel"/>
          </w:rPr>
          <w:fldChar w:fldCharType="end"/>
        </w:r>
      </w:p>
    </w:sdtContent>
  </w:sdt>
  <w:p w14:paraId="22D66039" w14:textId="77777777" w:rsidR="00FF239A" w:rsidRDefault="00FF23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0B956" w14:textId="77777777" w:rsidR="009D1CF7" w:rsidRDefault="009D1CF7" w:rsidP="00A57DF0">
      <w:pPr>
        <w:spacing w:line="240" w:lineRule="auto"/>
      </w:pPr>
      <w:r>
        <w:separator/>
      </w:r>
    </w:p>
  </w:footnote>
  <w:footnote w:type="continuationSeparator" w:id="0">
    <w:p w14:paraId="24D3E15C" w14:textId="77777777" w:rsidR="009D1CF7" w:rsidRDefault="009D1CF7" w:rsidP="00A57D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81AB4"/>
    <w:multiLevelType w:val="hybridMultilevel"/>
    <w:tmpl w:val="940289A6"/>
    <w:lvl w:ilvl="0" w:tplc="0B5E82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2A66DD3"/>
    <w:multiLevelType w:val="hybridMultilevel"/>
    <w:tmpl w:val="4B5448D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589222">
    <w:abstractNumId w:val="0"/>
  </w:num>
  <w:num w:numId="2" w16cid:durableId="116534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8FB"/>
    <w:rsid w:val="00051C11"/>
    <w:rsid w:val="00064E11"/>
    <w:rsid w:val="00087AF2"/>
    <w:rsid w:val="000A5C56"/>
    <w:rsid w:val="000D01BB"/>
    <w:rsid w:val="00100A15"/>
    <w:rsid w:val="00122D2E"/>
    <w:rsid w:val="00125F21"/>
    <w:rsid w:val="00133F0C"/>
    <w:rsid w:val="00194E42"/>
    <w:rsid w:val="001A2B17"/>
    <w:rsid w:val="001E36FF"/>
    <w:rsid w:val="001E37FA"/>
    <w:rsid w:val="001E6FED"/>
    <w:rsid w:val="0021279C"/>
    <w:rsid w:val="00241426"/>
    <w:rsid w:val="00287178"/>
    <w:rsid w:val="003265BB"/>
    <w:rsid w:val="00376002"/>
    <w:rsid w:val="00376FA8"/>
    <w:rsid w:val="00380A8D"/>
    <w:rsid w:val="004045F0"/>
    <w:rsid w:val="00412A07"/>
    <w:rsid w:val="0043041C"/>
    <w:rsid w:val="004358FB"/>
    <w:rsid w:val="0047548D"/>
    <w:rsid w:val="004810CB"/>
    <w:rsid w:val="00490A15"/>
    <w:rsid w:val="004E305E"/>
    <w:rsid w:val="004F27BB"/>
    <w:rsid w:val="00520270"/>
    <w:rsid w:val="00632021"/>
    <w:rsid w:val="00632837"/>
    <w:rsid w:val="006C5C2C"/>
    <w:rsid w:val="00702A25"/>
    <w:rsid w:val="00706A43"/>
    <w:rsid w:val="007576F1"/>
    <w:rsid w:val="007650B2"/>
    <w:rsid w:val="007A05D6"/>
    <w:rsid w:val="007A1A11"/>
    <w:rsid w:val="007A5243"/>
    <w:rsid w:val="007B2A9F"/>
    <w:rsid w:val="00837C39"/>
    <w:rsid w:val="0085665D"/>
    <w:rsid w:val="008717DD"/>
    <w:rsid w:val="008A5C68"/>
    <w:rsid w:val="008B7F5B"/>
    <w:rsid w:val="00904410"/>
    <w:rsid w:val="009D1CF7"/>
    <w:rsid w:val="009F064B"/>
    <w:rsid w:val="00A019E4"/>
    <w:rsid w:val="00A57DF0"/>
    <w:rsid w:val="00A72D8B"/>
    <w:rsid w:val="00B60673"/>
    <w:rsid w:val="00BE6775"/>
    <w:rsid w:val="00BF2B8C"/>
    <w:rsid w:val="00C12F22"/>
    <w:rsid w:val="00C13452"/>
    <w:rsid w:val="00C13E9C"/>
    <w:rsid w:val="00C54F07"/>
    <w:rsid w:val="00CE7F7A"/>
    <w:rsid w:val="00D155E8"/>
    <w:rsid w:val="00D82414"/>
    <w:rsid w:val="00DD23FA"/>
    <w:rsid w:val="00DD55CD"/>
    <w:rsid w:val="00E02AC5"/>
    <w:rsid w:val="00E6364A"/>
    <w:rsid w:val="00E76EC8"/>
    <w:rsid w:val="00EC52F5"/>
    <w:rsid w:val="00EE561E"/>
    <w:rsid w:val="00F24020"/>
    <w:rsid w:val="00F53C5A"/>
    <w:rsid w:val="00F54A91"/>
    <w:rsid w:val="00F97BBD"/>
    <w:rsid w:val="00FC4CC5"/>
    <w:rsid w:val="00FE135A"/>
    <w:rsid w:val="00FF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C41B6"/>
  <w15:docId w15:val="{B8A5DC1E-D0FF-4032-ACEE-BBD7FA692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50B2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65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7650B2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Cs w:val="0"/>
      <w:caps/>
      <w:color w:val="auto"/>
      <w:spacing w:val="0"/>
      <w:sz w:val="24"/>
      <w:szCs w:val="24"/>
    </w:rPr>
  </w:style>
  <w:style w:type="paragraph" w:styleId="Voetnoottekst">
    <w:name w:val="footnote text"/>
    <w:basedOn w:val="Standaard"/>
    <w:link w:val="VoetnoottekstChar"/>
    <w:rsid w:val="007650B2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7650B2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7650B2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7650B2"/>
    <w:rPr>
      <w:rFonts w:asciiTheme="majorHAnsi" w:eastAsiaTheme="majorEastAsia" w:hAnsiTheme="majorHAnsi" w:cstheme="majorBidi"/>
      <w:b/>
      <w:bCs/>
      <w:color w:val="365F91" w:themeColor="accent1" w:themeShade="BF"/>
      <w:spacing w:val="5"/>
      <w:sz w:val="28"/>
      <w:szCs w:val="28"/>
      <w:lang w:eastAsia="nl-NL"/>
    </w:rPr>
  </w:style>
  <w:style w:type="paragraph" w:styleId="Lijstalinea">
    <w:name w:val="List Paragraph"/>
    <w:aliases w:val="Kop 1.1"/>
    <w:basedOn w:val="Standaard"/>
    <w:link w:val="LijstalineaChar"/>
    <w:uiPriority w:val="34"/>
    <w:qFormat/>
    <w:rsid w:val="007B2A9F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LijstalineaChar">
    <w:name w:val="Lijstalinea Char"/>
    <w:aliases w:val="Kop 1.1 Char"/>
    <w:basedOn w:val="Standaardalinea-lettertype"/>
    <w:link w:val="Lijstalinea"/>
    <w:uiPriority w:val="34"/>
    <w:locked/>
    <w:rsid w:val="007B2A9F"/>
    <w:rPr>
      <w:rFonts w:ascii="Calibri" w:eastAsia="Calibri" w:hAnsi="Calibri" w:cs="Times New Roman"/>
      <w:lang w:val="en-US"/>
    </w:rPr>
  </w:style>
  <w:style w:type="table" w:styleId="Tabelraster">
    <w:name w:val="Table Grid"/>
    <w:basedOn w:val="Standaardtabel"/>
    <w:uiPriority w:val="59"/>
    <w:rsid w:val="00D1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2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2A25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Revisie">
    <w:name w:val="Revision"/>
    <w:hidden/>
    <w:uiPriority w:val="99"/>
    <w:semiHidden/>
    <w:rsid w:val="004E305E"/>
    <w:pPr>
      <w:spacing w:after="0" w:line="240" w:lineRule="auto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606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60673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60673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6067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60673"/>
    <w:rPr>
      <w:rFonts w:ascii="Verdana" w:eastAsia="Times New Roman" w:hAnsi="Verdana" w:cs="Times New Roman"/>
      <w:b/>
      <w:bCs/>
      <w:spacing w:val="5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et\Coppa\Pro10%20-%20Documenten\Kennisdomeinen\0.%20Aanbestedingstemplates\9.%20Overige%20veel%20voorkomende%20bijlagen\30jun25_Format%20kerncompet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af2ced-04e6-4c02-a477-66307dd9c155">
      <Terms xmlns="http://schemas.microsoft.com/office/infopath/2007/PartnerControls"/>
    </lcf76f155ced4ddcb4097134ff3c332f>
    <TaxCatchAll xmlns="efbad40d-6140-479e-85be-bd4fb052c3b3" xsi:nil="true"/>
    <SharedWithUsers xmlns="efbad40d-6140-479e-85be-bd4fb052c3b3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C289C48323AA49BE7AFA16B5F64F2E" ma:contentTypeVersion="15" ma:contentTypeDescription="Een nieuw document maken." ma:contentTypeScope="" ma:versionID="a267eb9588b2155a6e035cc51b4633c4">
  <xsd:schema xmlns:xsd="http://www.w3.org/2001/XMLSchema" xmlns:xs="http://www.w3.org/2001/XMLSchema" xmlns:p="http://schemas.microsoft.com/office/2006/metadata/properties" xmlns:ns2="5faf2ced-04e6-4c02-a477-66307dd9c155" xmlns:ns3="efbad40d-6140-479e-85be-bd4fb052c3b3" targetNamespace="http://schemas.microsoft.com/office/2006/metadata/properties" ma:root="true" ma:fieldsID="b921ead5a82d47f09214351921476f01" ns2:_="" ns3:_="">
    <xsd:import namespace="5faf2ced-04e6-4c02-a477-66307dd9c155"/>
    <xsd:import namespace="efbad40d-6140-479e-85be-bd4fb052c3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f2ced-04e6-4c02-a477-66307dd9c1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5816b8ea-71a6-4b80-a097-62824622d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bad40d-6140-479e-85be-bd4fb052c3b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1ceba3a-55d8-49bb-ac02-8ab01e8a3de7}" ma:internalName="TaxCatchAll" ma:readOnly="false" ma:showField="CatchAllData" ma:web="efbad40d-6140-479e-85be-bd4fb052c3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137766-1D0D-4887-8ECA-7BC4F645D14F}">
  <ds:schemaRefs>
    <ds:schemaRef ds:uri="http://schemas.microsoft.com/office/2006/metadata/properties"/>
    <ds:schemaRef ds:uri="http://schemas.microsoft.com/office/infopath/2007/PartnerControls"/>
    <ds:schemaRef ds:uri="5faf2ced-04e6-4c02-a477-66307dd9c155"/>
    <ds:schemaRef ds:uri="efbad40d-6140-479e-85be-bd4fb052c3b3"/>
  </ds:schemaRefs>
</ds:datastoreItem>
</file>

<file path=customXml/itemProps2.xml><?xml version="1.0" encoding="utf-8"?>
<ds:datastoreItem xmlns:ds="http://schemas.openxmlformats.org/officeDocument/2006/customXml" ds:itemID="{E0FE353E-7DAE-4E72-B424-8453A10259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af2ced-04e6-4c02-a477-66307dd9c155"/>
    <ds:schemaRef ds:uri="efbad40d-6140-479e-85be-bd4fb052c3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A6EA2C-2CBB-433B-83A0-8ADBBDE7EE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30jun25_Format kerncompetenties</Template>
  <TotalTime>26</TotalTime>
  <Pages>3</Pages>
  <Words>1050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Floris-Jan Foet</dc:creator>
  <cp:lastModifiedBy>Emily van der Linden</cp:lastModifiedBy>
  <cp:revision>31</cp:revision>
  <dcterms:created xsi:type="dcterms:W3CDTF">2026-07-31T10:01:00Z</dcterms:created>
  <dcterms:modified xsi:type="dcterms:W3CDTF">2026-08-31T10:42:00Z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0x01010040C289C48323AA49BE7AFA16B5F64F2E</vt:lpwstr>
  </property>
  <property fmtid="{D5CDD505-2E9C-101B-9397-08002B2CF9AE}" pid="3" name="Order">
    <vt:r8>45500</vt:r8>
  </property>
  <property fmtid="{D5CDD505-2E9C-101B-9397-08002B2CF9AE}" pid="4" name="MediaServiceImageTags">
    <vt:lpwstr/>
  </property>
  <property fmtid="{D5CDD505-2E9C-101B-9397-08002B2CF9AE}" pid="5" name="GUID">
    <vt:lpwstr>e56bb388-4ed6-4db2-b7fa-24e09e49b841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docLang">
    <vt:lpwstr>nl</vt:lpwstr>
  </property>
</Properties>
</file>