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5914C" w14:textId="3894798E" w:rsidR="00F944F3" w:rsidRPr="00F944F3" w:rsidRDefault="00F944F3" w:rsidP="00F944F3">
      <w:pPr>
        <w:spacing w:after="0"/>
        <w:rPr>
          <w:lang w:val="nl-NL"/>
        </w:rPr>
      </w:pPr>
      <w:r w:rsidRPr="00F944F3">
        <w:rPr>
          <w:rFonts w:cs="Arial"/>
          <w:b/>
          <w:color w:val="1F3A68"/>
          <w:sz w:val="20"/>
          <w:lang w:val="nl-NL"/>
        </w:rPr>
        <w:t>BIJLAGE 1</w:t>
      </w:r>
    </w:p>
    <w:p w14:paraId="0E18875C" w14:textId="77777777" w:rsidR="00F944F3" w:rsidRDefault="00F944F3" w:rsidP="00F944F3">
      <w:pPr>
        <w:spacing w:after="0"/>
        <w:rPr>
          <w:rFonts w:cs="Arial"/>
          <w:b/>
          <w:color w:val="1F3A68"/>
          <w:sz w:val="40"/>
          <w:lang w:val="nl-NL"/>
        </w:rPr>
      </w:pPr>
    </w:p>
    <w:p w14:paraId="4DC3D970" w14:textId="31225B62" w:rsidR="00F944F3" w:rsidRPr="00F944F3" w:rsidRDefault="00F944F3" w:rsidP="00F944F3">
      <w:pPr>
        <w:spacing w:after="0"/>
        <w:rPr>
          <w:lang w:val="nl-NL"/>
        </w:rPr>
      </w:pPr>
      <w:r w:rsidRPr="00F944F3">
        <w:rPr>
          <w:rFonts w:cs="Arial"/>
          <w:b/>
          <w:color w:val="1F3A68"/>
          <w:sz w:val="40"/>
          <w:lang w:val="nl-NL"/>
        </w:rPr>
        <w:t>Verklaring referentie kerncompetentie 1</w:t>
      </w:r>
    </w:p>
    <w:p w14:paraId="6D798CCE" w14:textId="31E517D9" w:rsidR="00F944F3" w:rsidRPr="003E1BD8" w:rsidRDefault="00F944F3" w:rsidP="00F944F3">
      <w:pPr>
        <w:spacing w:after="0"/>
        <w:rPr>
          <w:lang w:val="nl-NL"/>
        </w:rPr>
      </w:pPr>
      <w:r w:rsidRPr="003E1BD8">
        <w:rPr>
          <w:rFonts w:cs="Arial"/>
          <w:i/>
          <w:lang w:val="nl-NL"/>
        </w:rPr>
        <w:t xml:space="preserve">Behorende bij de aanbesteding ‘Integraal beheer en onderhoud vastgoedportfolio Lowys Porquinstichting’, kenmerk LPS </w:t>
      </w:r>
      <w:r w:rsidR="00AE0EEB" w:rsidRPr="003E1BD8">
        <w:rPr>
          <w:rFonts w:cs="Arial"/>
          <w:i/>
          <w:lang w:val="nl-NL"/>
        </w:rPr>
        <w:t>2026141</w:t>
      </w:r>
      <w:r w:rsidRPr="003E1BD8">
        <w:rPr>
          <w:rFonts w:cs="Arial"/>
          <w:i/>
          <w:lang w:val="nl-NL"/>
        </w:rPr>
        <w:t xml:space="preserve"> d.d. 1</w:t>
      </w:r>
      <w:r w:rsidR="003E1BD8" w:rsidRPr="003E1BD8">
        <w:rPr>
          <w:rFonts w:cs="Arial"/>
          <w:i/>
          <w:lang w:val="nl-NL"/>
        </w:rPr>
        <w:t>2</w:t>
      </w:r>
      <w:r w:rsidRPr="003E1BD8">
        <w:rPr>
          <w:rFonts w:cs="Arial"/>
          <w:i/>
          <w:lang w:val="nl-NL"/>
        </w:rPr>
        <w:t>-</w:t>
      </w:r>
      <w:r w:rsidR="003E1BD8" w:rsidRPr="003E1BD8">
        <w:rPr>
          <w:rFonts w:cs="Arial"/>
          <w:i/>
          <w:lang w:val="nl-NL"/>
        </w:rPr>
        <w:t>10</w:t>
      </w:r>
      <w:r w:rsidRPr="003E1BD8">
        <w:rPr>
          <w:rFonts w:cs="Arial"/>
          <w:i/>
          <w:lang w:val="nl-NL"/>
        </w:rPr>
        <w:t>-2026</w:t>
      </w:r>
    </w:p>
    <w:p w14:paraId="169B6AF0" w14:textId="77777777" w:rsidR="00F944F3" w:rsidRPr="003E1BD8" w:rsidRDefault="00F944F3" w:rsidP="00F944F3">
      <w:pPr>
        <w:spacing w:after="0"/>
        <w:rPr>
          <w:rFonts w:cs="Arial"/>
          <w:b/>
          <w:lang w:val="nl-NL"/>
        </w:rPr>
      </w:pPr>
    </w:p>
    <w:p w14:paraId="6B1BA2FC" w14:textId="0C00D296" w:rsidR="00F944F3" w:rsidRPr="003E1BD8" w:rsidRDefault="00F944F3" w:rsidP="00F944F3">
      <w:pPr>
        <w:spacing w:after="0"/>
        <w:rPr>
          <w:lang w:val="nl-NL"/>
        </w:rPr>
      </w:pPr>
      <w:r w:rsidRPr="003E1BD8">
        <w:rPr>
          <w:rFonts w:cs="Arial"/>
          <w:b/>
          <w:lang w:val="nl-NL"/>
        </w:rPr>
        <w:t>Geschiktheidseis</w:t>
      </w:r>
    </w:p>
    <w:p w14:paraId="17E51C71" w14:textId="468304D9" w:rsidR="003E1BD8" w:rsidRPr="003E1BD8" w:rsidRDefault="003E1BD8" w:rsidP="003E1BD8">
      <w:pPr>
        <w:spacing w:after="40"/>
        <w:rPr>
          <w:rFonts w:cs="Arial"/>
          <w:lang w:val="nl-NL"/>
        </w:rPr>
      </w:pPr>
      <w:r w:rsidRPr="003E1BD8">
        <w:rPr>
          <w:rFonts w:cs="Arial"/>
          <w:lang w:val="nl-NL"/>
        </w:rPr>
        <w:t xml:space="preserve">U dient aan te tonen dat u de afgelopen </w:t>
      </w:r>
      <w:r>
        <w:rPr>
          <w:rFonts w:cs="Arial"/>
          <w:lang w:val="nl-NL"/>
        </w:rPr>
        <w:t>vijf (5)</w:t>
      </w:r>
      <w:r w:rsidRPr="003E1BD8">
        <w:rPr>
          <w:rFonts w:cs="Arial"/>
          <w:lang w:val="nl-NL"/>
        </w:rPr>
        <w:t xml:space="preserve"> jaar minimaal vier </w:t>
      </w:r>
      <w:r>
        <w:rPr>
          <w:rFonts w:cs="Arial"/>
          <w:lang w:val="nl-NL"/>
        </w:rPr>
        <w:t xml:space="preserve">(4) </w:t>
      </w:r>
      <w:r w:rsidRPr="003E1BD8">
        <w:rPr>
          <w:rFonts w:cs="Arial"/>
          <w:lang w:val="nl-NL"/>
        </w:rPr>
        <w:t>jaar aantoonbare relevante ervaring heeft met het integraal uitvoeren en/of coördineren van beheer- en onderhoudswerkzaamheden aan onderwijs- en/of kinderopvanglocaties.</w:t>
      </w:r>
    </w:p>
    <w:p w14:paraId="5FE1C2A3" w14:textId="77777777" w:rsidR="00F944F3" w:rsidRPr="003E1BD8" w:rsidRDefault="00F944F3" w:rsidP="00F944F3">
      <w:pPr>
        <w:spacing w:after="0"/>
        <w:rPr>
          <w:rFonts w:cs="Arial"/>
          <w:lang w:val="nl-NL"/>
        </w:rPr>
      </w:pPr>
      <w:r w:rsidRPr="003E1BD8">
        <w:rPr>
          <w:rFonts w:cs="Arial"/>
          <w:lang w:val="nl-NL"/>
        </w:rPr>
        <w:t>De gegadigde verklaart hierbij dat de hieronder vermelde referentie tot volle tevredenheid van de referent is uitgevoerd. De aanbestedende dienst kan de referentie toetsen zonder voorafgaande toestemming van de gegadigde.</w:t>
      </w:r>
    </w:p>
    <w:p w14:paraId="4715F9F1" w14:textId="77777777" w:rsidR="00F944F3" w:rsidRPr="003E1BD8" w:rsidRDefault="00F944F3" w:rsidP="00F944F3">
      <w:pPr>
        <w:spacing w:after="0"/>
        <w:rPr>
          <w:rFonts w:cs="Arial"/>
          <w:lang w:val="nl-N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45"/>
        <w:gridCol w:w="4543"/>
      </w:tblGrid>
      <w:tr w:rsidR="00F944F3" w:rsidRPr="003E1BD8" w14:paraId="56838F4F" w14:textId="77777777" w:rsidTr="00F944F3">
        <w:tc>
          <w:tcPr>
            <w:tcW w:w="424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72F4D55B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Referentie (naam organisatie)</w:t>
            </w:r>
          </w:p>
        </w:tc>
        <w:tc>
          <w:tcPr>
            <w:tcW w:w="45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35AA04B6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74CA1AD0" w14:textId="77777777" w:rsidTr="00F944F3">
        <w:tc>
          <w:tcPr>
            <w:tcW w:w="424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101DB7B2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Contactpersoon referentie</w:t>
            </w:r>
          </w:p>
        </w:tc>
        <w:tc>
          <w:tcPr>
            <w:tcW w:w="45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5F1CF404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5228E177" w14:textId="77777777" w:rsidTr="00F944F3">
        <w:tc>
          <w:tcPr>
            <w:tcW w:w="424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087383D8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Functie contactpersoon</w:t>
            </w:r>
          </w:p>
        </w:tc>
        <w:tc>
          <w:tcPr>
            <w:tcW w:w="45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5295A6B2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43E35D33" w14:textId="77777777" w:rsidTr="00F944F3">
        <w:tc>
          <w:tcPr>
            <w:tcW w:w="424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055E742A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Telefoonnummer contactpersoon</w:t>
            </w:r>
          </w:p>
        </w:tc>
        <w:tc>
          <w:tcPr>
            <w:tcW w:w="45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139B323F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3E837391" w14:textId="77777777" w:rsidTr="00F944F3">
        <w:tc>
          <w:tcPr>
            <w:tcW w:w="424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047B3DDB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E-mailadres contactpersoon</w:t>
            </w:r>
          </w:p>
        </w:tc>
        <w:tc>
          <w:tcPr>
            <w:tcW w:w="45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0700A340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</w:tbl>
    <w:p w14:paraId="53F546AF" w14:textId="77777777" w:rsidR="00F944F3" w:rsidRPr="003E1BD8" w:rsidRDefault="00F944F3" w:rsidP="00F944F3">
      <w:pPr>
        <w:spacing w:after="0"/>
        <w:rPr>
          <w:lang w:val="nl-N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87"/>
        <w:gridCol w:w="4401"/>
      </w:tblGrid>
      <w:tr w:rsidR="00F944F3" w:rsidRPr="003E1BD8" w14:paraId="32640CCF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03A58C95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Naam project / opdracht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010EDDEA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4DE8C94F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434C40E2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Looptijd contract (van — tot)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5F6201B8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18095302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767FB0E4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Type gebouw(en) (bv. school, kantoor, zorg, sport, multifunctioneel)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1BB208D3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3FF02990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38C22ABA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Bruto vloeroppervlak (m² BVO) van het object / portfolio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0BEDE17D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2202B8E6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7B775924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Korte omschrijving van het integrale beheer en onderhoud (bouwkundig én installatietechnisch — beschrijf welke disciplines in scope vielen, hoe coördinatie was belegd en welke prestatie-/KPI-afspraken golden):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2CA3C67F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5DF41D08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5D7C2353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Korte omschrijving van de rol van de gegadigde (zelfstandig / penvoerder combinatie / hoofdaannemer / overig — beschrijf in het kort):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7E6403D6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76FF483C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790A9225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Datum start uitvoering opdracht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25959845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6C64AF77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3A831657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Datum einde uitvoering opdracht (of ‘doorlopend per [datum]’)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51FCDADA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</w:tbl>
    <w:p w14:paraId="58B3B9D0" w14:textId="77777777" w:rsidR="00F944F3" w:rsidRPr="003E1BD8" w:rsidRDefault="00F944F3" w:rsidP="00F944F3">
      <w:pPr>
        <w:spacing w:after="0"/>
        <w:rPr>
          <w:rFonts w:cs="Arial"/>
          <w:i/>
          <w:lang w:val="nl-NL"/>
        </w:rPr>
      </w:pPr>
    </w:p>
    <w:p w14:paraId="06F92110" w14:textId="2FEE0146" w:rsidR="00F944F3" w:rsidRPr="003E1BD8" w:rsidRDefault="00F944F3" w:rsidP="00F944F3">
      <w:pPr>
        <w:spacing w:after="0"/>
        <w:rPr>
          <w:lang w:val="nl-NL"/>
        </w:rPr>
      </w:pPr>
      <w:r w:rsidRPr="003E1BD8">
        <w:rPr>
          <w:rFonts w:cs="Arial"/>
          <w:i/>
          <w:lang w:val="nl-NL"/>
        </w:rPr>
        <w:t>Aldus naar waarheid ingevuld en rechtsgeldig ondertekend.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87"/>
        <w:gridCol w:w="4401"/>
      </w:tblGrid>
      <w:tr w:rsidR="00F944F3" w:rsidRPr="003E1BD8" w14:paraId="3F5C58E1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1E76123F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Naam organisatie (gegadigde / inschrijver):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32A6AD8A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73C6D290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54CA9018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Plaats: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7A06D92F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4B419FC0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2D88CD22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t>Datum: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74325DB3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3E1BD8" w14:paraId="10B3EE11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2F9A6F2E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  <w:r w:rsidRPr="003E1BD8">
              <w:rPr>
                <w:rFonts w:cs="Arial"/>
                <w:b/>
                <w:lang w:val="nl-NL"/>
              </w:rPr>
              <w:lastRenderedPageBreak/>
              <w:t>Naam ondertekenaar: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52A7F6CD" w14:textId="77777777" w:rsidR="00F944F3" w:rsidRPr="003E1BD8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F944F3" w14:paraId="2C6E0715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61C0C29D" w14:textId="77777777" w:rsidR="00F944F3" w:rsidRPr="00FF5B02" w:rsidRDefault="00F944F3" w:rsidP="00F944F3">
            <w:pPr>
              <w:spacing w:after="0"/>
              <w:rPr>
                <w:lang w:val="nl-NL"/>
              </w:rPr>
            </w:pPr>
            <w:r w:rsidRPr="00FF5B02">
              <w:rPr>
                <w:rFonts w:cs="Arial"/>
                <w:b/>
                <w:lang w:val="nl-NL"/>
              </w:rPr>
              <w:t>Functie ondertekenaar: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3AF6E2F8" w14:textId="77777777" w:rsidR="00F944F3" w:rsidRPr="00F944F3" w:rsidRDefault="00F944F3" w:rsidP="00F944F3">
            <w:pPr>
              <w:spacing w:after="0"/>
              <w:rPr>
                <w:lang w:val="nl-NL"/>
              </w:rPr>
            </w:pPr>
          </w:p>
        </w:tc>
      </w:tr>
      <w:tr w:rsidR="00F944F3" w:rsidRPr="00F944F3" w14:paraId="2DC7FB6D" w14:textId="77777777" w:rsidTr="00F944F3">
        <w:tc>
          <w:tcPr>
            <w:tcW w:w="43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141272F2" w14:textId="77777777" w:rsidR="00F944F3" w:rsidRPr="00FF5B02" w:rsidRDefault="00F944F3" w:rsidP="00F944F3">
            <w:pPr>
              <w:spacing w:after="0"/>
              <w:rPr>
                <w:lang w:val="nl-NL"/>
              </w:rPr>
            </w:pPr>
            <w:r w:rsidRPr="00FF5B02">
              <w:rPr>
                <w:rFonts w:cs="Arial"/>
                <w:b/>
                <w:lang w:val="nl-NL"/>
              </w:rPr>
              <w:t>Handtekening:</w:t>
            </w:r>
          </w:p>
        </w:tc>
        <w:tc>
          <w:tcPr>
            <w:tcW w:w="44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22D057E0" w14:textId="77777777" w:rsidR="00F944F3" w:rsidRPr="00F944F3" w:rsidRDefault="00F944F3" w:rsidP="00F944F3">
            <w:pPr>
              <w:spacing w:after="0"/>
              <w:rPr>
                <w:lang w:val="nl-NL"/>
              </w:rPr>
            </w:pPr>
          </w:p>
        </w:tc>
      </w:tr>
    </w:tbl>
    <w:p w14:paraId="6C055046" w14:textId="77777777" w:rsidR="00F944F3" w:rsidRPr="00F944F3" w:rsidRDefault="00F944F3" w:rsidP="003E1BD8">
      <w:pPr>
        <w:spacing w:after="0"/>
        <w:rPr>
          <w:lang w:val="nl-NL"/>
        </w:rPr>
      </w:pPr>
    </w:p>
    <w:sectPr w:rsidR="00F944F3" w:rsidRPr="00F944F3" w:rsidSect="006F0B6E">
      <w:headerReference w:type="default" r:id="rId11"/>
      <w:footerReference w:type="default" r:id="rId12"/>
      <w:footerReference w:type="first" r:id="rId13"/>
      <w:pgSz w:w="11906" w:h="16838"/>
      <w:pgMar w:top="1418" w:right="1134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4DD64" w14:textId="77777777" w:rsidR="008B2FC6" w:rsidRDefault="008B2FC6" w:rsidP="00F863CD">
      <w:r>
        <w:separator/>
      </w:r>
    </w:p>
  </w:endnote>
  <w:endnote w:type="continuationSeparator" w:id="0">
    <w:p w14:paraId="083BB6FB" w14:textId="77777777" w:rsidR="008B2FC6" w:rsidRDefault="008B2FC6" w:rsidP="00F8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Book">
    <w:altName w:val="Century Gothic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veat">
    <w:altName w:val="Calibri"/>
    <w:charset w:val="00"/>
    <w:family w:val="auto"/>
    <w:pitch w:val="variable"/>
    <w:sig w:usb0="A00000FF" w:usb1="50000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4817135"/>
      <w:docPartObj>
        <w:docPartGallery w:val="Page Numbers (Bottom of Page)"/>
        <w:docPartUnique/>
      </w:docPartObj>
    </w:sdtPr>
    <w:sdtEndPr>
      <w:rPr>
        <w:rFonts w:cs="Arial"/>
      </w:rPr>
    </w:sdtEndPr>
    <w:sdtContent>
      <w:p w14:paraId="2819AF3D" w14:textId="77777777" w:rsidR="00D70B6E" w:rsidRPr="00C80EA5" w:rsidRDefault="00CB06AB">
        <w:pPr>
          <w:pStyle w:val="Voettekst"/>
          <w:jc w:val="right"/>
          <w:rPr>
            <w:rFonts w:cs="Arial"/>
          </w:rPr>
        </w:pPr>
        <w:r w:rsidRPr="00623EFB">
          <w:rPr>
            <w:rStyle w:val="huiskleur"/>
          </w:rPr>
          <w:fldChar w:fldCharType="begin"/>
        </w:r>
        <w:r w:rsidRPr="00623EFB">
          <w:rPr>
            <w:rStyle w:val="huiskleur"/>
          </w:rPr>
          <w:instrText>PAGE   \* MERGEFORMAT</w:instrText>
        </w:r>
        <w:r w:rsidRPr="00623EFB">
          <w:rPr>
            <w:rStyle w:val="huiskleur"/>
          </w:rPr>
          <w:fldChar w:fldCharType="separate"/>
        </w:r>
        <w:r w:rsidRPr="00623EFB">
          <w:rPr>
            <w:rStyle w:val="huiskleur"/>
          </w:rPr>
          <w:t>2</w:t>
        </w:r>
        <w:r w:rsidRPr="00623EFB">
          <w:rPr>
            <w:rStyle w:val="huiskleur"/>
          </w:rPr>
          <w:fldChar w:fldCharType="end"/>
        </w:r>
      </w:p>
    </w:sdtContent>
  </w:sdt>
  <w:p w14:paraId="7C6477F8" w14:textId="77777777" w:rsidR="00182B36" w:rsidRDefault="00182B36" w:rsidP="002C771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93E65" w14:textId="77777777" w:rsidR="00D70B6E" w:rsidRDefault="00D70B6E" w:rsidP="002C771F">
    <w:pPr>
      <w:pStyle w:val="Voettekst"/>
    </w:pPr>
  </w:p>
  <w:p w14:paraId="0ADB6CE1" w14:textId="77777777" w:rsidR="00182B36" w:rsidRDefault="00182B36" w:rsidP="002C771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1C45B" w14:textId="77777777" w:rsidR="008B2FC6" w:rsidRDefault="008B2FC6" w:rsidP="00F863CD">
      <w:r>
        <w:separator/>
      </w:r>
    </w:p>
  </w:footnote>
  <w:footnote w:type="continuationSeparator" w:id="0">
    <w:p w14:paraId="08541C67" w14:textId="77777777" w:rsidR="008B2FC6" w:rsidRDefault="008B2FC6" w:rsidP="00F86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11048" w14:textId="77777777" w:rsidR="008D5F9A" w:rsidRDefault="008D5F9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B03D150" wp14:editId="3B41239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8766" cy="10691997"/>
          <wp:effectExtent l="0" t="0" r="0" b="0"/>
          <wp:wrapNone/>
          <wp:docPr id="42" name="Afbeelding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Afbeelding 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6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C248E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EA8A3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3E2A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848B7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B60CA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C1E9D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82A3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28F2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7A90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2007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78676E"/>
    <w:multiLevelType w:val="hybridMultilevel"/>
    <w:tmpl w:val="9210EF3E"/>
    <w:lvl w:ilvl="0" w:tplc="ACB2D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24C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007F7"/>
    <w:multiLevelType w:val="multilevel"/>
    <w:tmpl w:val="456460C6"/>
    <w:styleLink w:val="Stijl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color w:val="404040" w:themeColor="text1" w:themeTint="BF"/>
      </w:rPr>
    </w:lvl>
    <w:lvl w:ilvl="1">
      <w:start w:val="1"/>
      <w:numFmt w:val="lowerLetter"/>
      <w:lvlText w:val="%2."/>
      <w:lvlJc w:val="left"/>
      <w:pPr>
        <w:ind w:left="850" w:hanging="425"/>
      </w:pPr>
      <w:rPr>
        <w:rFonts w:hint="default"/>
        <w:color w:val="404040" w:themeColor="text1" w:themeTint="BF"/>
      </w:rPr>
    </w:lvl>
    <w:lvl w:ilvl="2">
      <w:start w:val="1"/>
      <w:numFmt w:val="lowerRoman"/>
      <w:lvlText w:val="%3."/>
      <w:lvlJc w:val="right"/>
      <w:pPr>
        <w:ind w:left="1275" w:hanging="425"/>
      </w:pPr>
      <w:rPr>
        <w:rFonts w:hint="default"/>
        <w:color w:val="404040" w:themeColor="text1" w:themeTint="BF"/>
      </w:rPr>
    </w:lvl>
    <w:lvl w:ilvl="3">
      <w:start w:val="1"/>
      <w:numFmt w:val="decimal"/>
      <w:lvlText w:val="%4."/>
      <w:lvlJc w:val="left"/>
      <w:pPr>
        <w:ind w:left="1700" w:hanging="425"/>
      </w:pPr>
      <w:rPr>
        <w:rFonts w:hint="default"/>
        <w:color w:val="404040" w:themeColor="text1" w:themeTint="BF"/>
      </w:rPr>
    </w:lvl>
    <w:lvl w:ilvl="4">
      <w:start w:val="1"/>
      <w:numFmt w:val="lowerLetter"/>
      <w:lvlText w:val="%5."/>
      <w:lvlJc w:val="left"/>
      <w:pPr>
        <w:ind w:left="2125" w:hanging="425"/>
      </w:pPr>
      <w:rPr>
        <w:rFonts w:hint="default"/>
        <w:color w:val="404040" w:themeColor="text1" w:themeTint="BF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  <w:color w:val="404040" w:themeColor="text1" w:themeTint="BF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  <w:color w:val="404040" w:themeColor="text1" w:themeTint="BF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  <w:color w:val="404040" w:themeColor="text1" w:themeTint="BF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  <w:color w:val="404040" w:themeColor="text1" w:themeTint="BF"/>
      </w:rPr>
    </w:lvl>
  </w:abstractNum>
  <w:abstractNum w:abstractNumId="12" w15:restartNumberingAfterBreak="0">
    <w:nsid w:val="57774594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1588" w:hanging="432"/>
      </w:pPr>
    </w:lvl>
    <w:lvl w:ilvl="1">
      <w:start w:val="1"/>
      <w:numFmt w:val="decimal"/>
      <w:pStyle w:val="Kop2"/>
      <w:lvlText w:val="%1.%2"/>
      <w:lvlJc w:val="left"/>
      <w:pPr>
        <w:ind w:left="1732" w:hanging="576"/>
      </w:pPr>
    </w:lvl>
    <w:lvl w:ilvl="2">
      <w:start w:val="1"/>
      <w:numFmt w:val="decimal"/>
      <w:lvlText w:val="%1.%2.%3"/>
      <w:lvlJc w:val="left"/>
      <w:pPr>
        <w:ind w:left="2444" w:hanging="720"/>
      </w:pPr>
    </w:lvl>
    <w:lvl w:ilvl="3">
      <w:start w:val="1"/>
      <w:numFmt w:val="decimal"/>
      <w:lvlText w:val="%1.%2.%3.%4"/>
      <w:lvlJc w:val="left"/>
      <w:pPr>
        <w:ind w:left="2020" w:hanging="864"/>
      </w:pPr>
    </w:lvl>
    <w:lvl w:ilvl="4">
      <w:start w:val="1"/>
      <w:numFmt w:val="decimal"/>
      <w:lvlText w:val="%1.%2.%3.%4.%5"/>
      <w:lvlJc w:val="left"/>
      <w:pPr>
        <w:ind w:left="2164" w:hanging="1008"/>
      </w:pPr>
    </w:lvl>
    <w:lvl w:ilvl="5">
      <w:start w:val="1"/>
      <w:numFmt w:val="decimal"/>
      <w:lvlText w:val="%1.%2.%3.%4.%5.%6"/>
      <w:lvlJc w:val="left"/>
      <w:pPr>
        <w:ind w:left="2308" w:hanging="1152"/>
      </w:pPr>
    </w:lvl>
    <w:lvl w:ilvl="6">
      <w:start w:val="1"/>
      <w:numFmt w:val="decimal"/>
      <w:lvlText w:val="%1.%2.%3.%4.%5.%6.%7"/>
      <w:lvlJc w:val="left"/>
      <w:pPr>
        <w:ind w:left="2452" w:hanging="1296"/>
      </w:pPr>
    </w:lvl>
    <w:lvl w:ilvl="7">
      <w:start w:val="1"/>
      <w:numFmt w:val="decimal"/>
      <w:lvlText w:val="%1.%2.%3.%4.%5.%6.%7.%8"/>
      <w:lvlJc w:val="left"/>
      <w:pPr>
        <w:ind w:left="2596" w:hanging="1440"/>
      </w:pPr>
    </w:lvl>
    <w:lvl w:ilvl="8">
      <w:start w:val="1"/>
      <w:numFmt w:val="decimal"/>
      <w:lvlText w:val="%1.%2.%3.%4.%5.%6.%7.%8.%9"/>
      <w:lvlJc w:val="left"/>
      <w:pPr>
        <w:ind w:left="2740" w:hanging="1584"/>
      </w:pPr>
    </w:lvl>
  </w:abstractNum>
  <w:abstractNum w:abstractNumId="13" w15:restartNumberingAfterBreak="0">
    <w:nsid w:val="62D715B3"/>
    <w:multiLevelType w:val="multilevel"/>
    <w:tmpl w:val="F82C61B0"/>
    <w:numStyleLink w:val="Stijl2"/>
  </w:abstractNum>
  <w:abstractNum w:abstractNumId="14" w15:restartNumberingAfterBreak="0">
    <w:nsid w:val="645C7A39"/>
    <w:multiLevelType w:val="multilevel"/>
    <w:tmpl w:val="F82C61B0"/>
    <w:styleLink w:val="Stijl2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524C"/>
        <w:sz w:val="22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ourier New" w:hAnsi="Courier New" w:hint="default"/>
        <w:color w:val="00524C"/>
        <w:sz w:val="22"/>
      </w:rPr>
    </w:lvl>
    <w:lvl w:ilvl="2">
      <w:start w:val="1"/>
      <w:numFmt w:val="bullet"/>
      <w:lvlText w:val=""/>
      <w:lvlJc w:val="left"/>
      <w:pPr>
        <w:ind w:left="852" w:hanging="284"/>
      </w:pPr>
      <w:rPr>
        <w:rFonts w:ascii="Symbol" w:hAnsi="Symbol" w:hint="default"/>
        <w:color w:val="00524C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404040" w:themeColor="text1" w:themeTint="BF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cs="Courier New" w:hint="default"/>
        <w:color w:val="404040" w:themeColor="text1" w:themeTint="BF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404040" w:themeColor="text1" w:themeTint="BF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404040" w:themeColor="text1" w:themeTint="BF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cs="Courier New" w:hint="default"/>
        <w:color w:val="404040" w:themeColor="text1" w:themeTint="BF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404040" w:themeColor="text1" w:themeTint="BF"/>
      </w:rPr>
    </w:lvl>
  </w:abstractNum>
  <w:num w:numId="1" w16cid:durableId="940532592">
    <w:abstractNumId w:val="12"/>
  </w:num>
  <w:num w:numId="2" w16cid:durableId="1780028839">
    <w:abstractNumId w:val="11"/>
  </w:num>
  <w:num w:numId="3" w16cid:durableId="1330475226">
    <w:abstractNumId w:val="14"/>
  </w:num>
  <w:num w:numId="4" w16cid:durableId="1525092195">
    <w:abstractNumId w:val="10"/>
  </w:num>
  <w:num w:numId="5" w16cid:durableId="59060137">
    <w:abstractNumId w:val="13"/>
  </w:num>
  <w:num w:numId="6" w16cid:durableId="1052920441">
    <w:abstractNumId w:val="9"/>
  </w:num>
  <w:num w:numId="7" w16cid:durableId="1188134099">
    <w:abstractNumId w:val="7"/>
  </w:num>
  <w:num w:numId="8" w16cid:durableId="389236153">
    <w:abstractNumId w:val="6"/>
  </w:num>
  <w:num w:numId="9" w16cid:durableId="1815559430">
    <w:abstractNumId w:val="5"/>
  </w:num>
  <w:num w:numId="10" w16cid:durableId="161165806">
    <w:abstractNumId w:val="4"/>
  </w:num>
  <w:num w:numId="11" w16cid:durableId="1621719352">
    <w:abstractNumId w:val="8"/>
  </w:num>
  <w:num w:numId="12" w16cid:durableId="339477340">
    <w:abstractNumId w:val="3"/>
  </w:num>
  <w:num w:numId="13" w16cid:durableId="350185161">
    <w:abstractNumId w:val="2"/>
  </w:num>
  <w:num w:numId="14" w16cid:durableId="1789856429">
    <w:abstractNumId w:val="1"/>
  </w:num>
  <w:num w:numId="15" w16cid:durableId="174857025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4F3"/>
    <w:rsid w:val="0002213A"/>
    <w:rsid w:val="00036E17"/>
    <w:rsid w:val="00080E87"/>
    <w:rsid w:val="00084069"/>
    <w:rsid w:val="000856D2"/>
    <w:rsid w:val="000A6249"/>
    <w:rsid w:val="000B043E"/>
    <w:rsid w:val="000F075D"/>
    <w:rsid w:val="0010334C"/>
    <w:rsid w:val="00107819"/>
    <w:rsid w:val="00113B45"/>
    <w:rsid w:val="00120358"/>
    <w:rsid w:val="00120A12"/>
    <w:rsid w:val="001276D1"/>
    <w:rsid w:val="00137DFD"/>
    <w:rsid w:val="001411EF"/>
    <w:rsid w:val="001430B2"/>
    <w:rsid w:val="00145DFA"/>
    <w:rsid w:val="001509B1"/>
    <w:rsid w:val="00163BC8"/>
    <w:rsid w:val="00166121"/>
    <w:rsid w:val="001702C5"/>
    <w:rsid w:val="0017639B"/>
    <w:rsid w:val="00182B36"/>
    <w:rsid w:val="001856EA"/>
    <w:rsid w:val="00196018"/>
    <w:rsid w:val="001B044E"/>
    <w:rsid w:val="001D27D7"/>
    <w:rsid w:val="002025F6"/>
    <w:rsid w:val="00205E58"/>
    <w:rsid w:val="002260A6"/>
    <w:rsid w:val="00226DC8"/>
    <w:rsid w:val="00232170"/>
    <w:rsid w:val="00233F79"/>
    <w:rsid w:val="00247336"/>
    <w:rsid w:val="00271F5B"/>
    <w:rsid w:val="00294AB5"/>
    <w:rsid w:val="002B1282"/>
    <w:rsid w:val="002D67EB"/>
    <w:rsid w:val="002E73C8"/>
    <w:rsid w:val="002F5C63"/>
    <w:rsid w:val="002F6515"/>
    <w:rsid w:val="002F729F"/>
    <w:rsid w:val="002F7324"/>
    <w:rsid w:val="00304426"/>
    <w:rsid w:val="003326DF"/>
    <w:rsid w:val="00334FE4"/>
    <w:rsid w:val="003418D5"/>
    <w:rsid w:val="00352DD4"/>
    <w:rsid w:val="00353FA5"/>
    <w:rsid w:val="00356026"/>
    <w:rsid w:val="00366A06"/>
    <w:rsid w:val="00374E34"/>
    <w:rsid w:val="0037691A"/>
    <w:rsid w:val="003A5E07"/>
    <w:rsid w:val="003B49BF"/>
    <w:rsid w:val="003E1BD8"/>
    <w:rsid w:val="003E7E91"/>
    <w:rsid w:val="003F2C3B"/>
    <w:rsid w:val="003F5469"/>
    <w:rsid w:val="00404D58"/>
    <w:rsid w:val="004050D9"/>
    <w:rsid w:val="00423E5E"/>
    <w:rsid w:val="004308C2"/>
    <w:rsid w:val="00433870"/>
    <w:rsid w:val="00435FEF"/>
    <w:rsid w:val="00445998"/>
    <w:rsid w:val="00453623"/>
    <w:rsid w:val="00457A6D"/>
    <w:rsid w:val="00466C61"/>
    <w:rsid w:val="00476C7C"/>
    <w:rsid w:val="00477122"/>
    <w:rsid w:val="0047794F"/>
    <w:rsid w:val="004A4B63"/>
    <w:rsid w:val="004B38EF"/>
    <w:rsid w:val="004D002A"/>
    <w:rsid w:val="005334E4"/>
    <w:rsid w:val="00537E61"/>
    <w:rsid w:val="00545C4F"/>
    <w:rsid w:val="00554884"/>
    <w:rsid w:val="00556CEA"/>
    <w:rsid w:val="00564DFA"/>
    <w:rsid w:val="00567B46"/>
    <w:rsid w:val="00567BCA"/>
    <w:rsid w:val="00573CD8"/>
    <w:rsid w:val="00582D22"/>
    <w:rsid w:val="00595473"/>
    <w:rsid w:val="005C415F"/>
    <w:rsid w:val="0060059C"/>
    <w:rsid w:val="0060242B"/>
    <w:rsid w:val="00623B09"/>
    <w:rsid w:val="00623EFB"/>
    <w:rsid w:val="00642D39"/>
    <w:rsid w:val="00652D22"/>
    <w:rsid w:val="0066284F"/>
    <w:rsid w:val="00695236"/>
    <w:rsid w:val="006B7F33"/>
    <w:rsid w:val="006D7DA7"/>
    <w:rsid w:val="006E73CC"/>
    <w:rsid w:val="006F0B6E"/>
    <w:rsid w:val="00716063"/>
    <w:rsid w:val="0074483C"/>
    <w:rsid w:val="00750DD5"/>
    <w:rsid w:val="007555D3"/>
    <w:rsid w:val="00777BC4"/>
    <w:rsid w:val="007846AE"/>
    <w:rsid w:val="00794BFF"/>
    <w:rsid w:val="007B3227"/>
    <w:rsid w:val="007B6BBC"/>
    <w:rsid w:val="007D7C03"/>
    <w:rsid w:val="007F07C9"/>
    <w:rsid w:val="007F45E2"/>
    <w:rsid w:val="00804664"/>
    <w:rsid w:val="0080565C"/>
    <w:rsid w:val="00807AC4"/>
    <w:rsid w:val="008158E8"/>
    <w:rsid w:val="0082221E"/>
    <w:rsid w:val="008322D1"/>
    <w:rsid w:val="00834979"/>
    <w:rsid w:val="008441FB"/>
    <w:rsid w:val="00846C8D"/>
    <w:rsid w:val="00850E1B"/>
    <w:rsid w:val="00877ABD"/>
    <w:rsid w:val="00896D79"/>
    <w:rsid w:val="00897613"/>
    <w:rsid w:val="008B1015"/>
    <w:rsid w:val="008B2FC6"/>
    <w:rsid w:val="008B4A6D"/>
    <w:rsid w:val="008C0C4F"/>
    <w:rsid w:val="008C44AB"/>
    <w:rsid w:val="008D5F9A"/>
    <w:rsid w:val="008E42C1"/>
    <w:rsid w:val="008E5019"/>
    <w:rsid w:val="008E66AA"/>
    <w:rsid w:val="0090340A"/>
    <w:rsid w:val="00904350"/>
    <w:rsid w:val="00916113"/>
    <w:rsid w:val="009317FB"/>
    <w:rsid w:val="009446C4"/>
    <w:rsid w:val="0097583F"/>
    <w:rsid w:val="009A0182"/>
    <w:rsid w:val="009B3C65"/>
    <w:rsid w:val="009B3D85"/>
    <w:rsid w:val="00A02870"/>
    <w:rsid w:val="00A029DA"/>
    <w:rsid w:val="00A02EC0"/>
    <w:rsid w:val="00A13189"/>
    <w:rsid w:val="00A36CBD"/>
    <w:rsid w:val="00A46A76"/>
    <w:rsid w:val="00A546AA"/>
    <w:rsid w:val="00AB2271"/>
    <w:rsid w:val="00AD7136"/>
    <w:rsid w:val="00AE04C7"/>
    <w:rsid w:val="00AE0EEB"/>
    <w:rsid w:val="00AF11EB"/>
    <w:rsid w:val="00B06CA9"/>
    <w:rsid w:val="00B42C52"/>
    <w:rsid w:val="00B56180"/>
    <w:rsid w:val="00B56A6C"/>
    <w:rsid w:val="00B57112"/>
    <w:rsid w:val="00B62BE4"/>
    <w:rsid w:val="00B67208"/>
    <w:rsid w:val="00B67E20"/>
    <w:rsid w:val="00B7056F"/>
    <w:rsid w:val="00B8265D"/>
    <w:rsid w:val="00B85DAD"/>
    <w:rsid w:val="00B8665F"/>
    <w:rsid w:val="00B944EE"/>
    <w:rsid w:val="00BD3158"/>
    <w:rsid w:val="00BD5459"/>
    <w:rsid w:val="00BD692D"/>
    <w:rsid w:val="00BE6657"/>
    <w:rsid w:val="00BE76BD"/>
    <w:rsid w:val="00BF4CA8"/>
    <w:rsid w:val="00C06EDD"/>
    <w:rsid w:val="00C30322"/>
    <w:rsid w:val="00C373F7"/>
    <w:rsid w:val="00C64C51"/>
    <w:rsid w:val="00C67932"/>
    <w:rsid w:val="00C76327"/>
    <w:rsid w:val="00C80EA5"/>
    <w:rsid w:val="00C8353A"/>
    <w:rsid w:val="00C852D3"/>
    <w:rsid w:val="00C928B8"/>
    <w:rsid w:val="00CA1251"/>
    <w:rsid w:val="00CB0283"/>
    <w:rsid w:val="00CB06AB"/>
    <w:rsid w:val="00CB1C95"/>
    <w:rsid w:val="00CC1F42"/>
    <w:rsid w:val="00CD51D1"/>
    <w:rsid w:val="00CF0E64"/>
    <w:rsid w:val="00CF164C"/>
    <w:rsid w:val="00D07487"/>
    <w:rsid w:val="00D23DA4"/>
    <w:rsid w:val="00D70B6E"/>
    <w:rsid w:val="00D744FF"/>
    <w:rsid w:val="00D816D2"/>
    <w:rsid w:val="00D81C3A"/>
    <w:rsid w:val="00D8478B"/>
    <w:rsid w:val="00DA2339"/>
    <w:rsid w:val="00DB27C4"/>
    <w:rsid w:val="00DB650D"/>
    <w:rsid w:val="00DC5739"/>
    <w:rsid w:val="00DC7898"/>
    <w:rsid w:val="00DE141C"/>
    <w:rsid w:val="00E15E4D"/>
    <w:rsid w:val="00E32A1F"/>
    <w:rsid w:val="00E331CE"/>
    <w:rsid w:val="00E33D76"/>
    <w:rsid w:val="00E514BF"/>
    <w:rsid w:val="00E75261"/>
    <w:rsid w:val="00EA1953"/>
    <w:rsid w:val="00EC3B11"/>
    <w:rsid w:val="00ED26E0"/>
    <w:rsid w:val="00EF30EA"/>
    <w:rsid w:val="00EF3992"/>
    <w:rsid w:val="00F118B7"/>
    <w:rsid w:val="00F26C5B"/>
    <w:rsid w:val="00F55133"/>
    <w:rsid w:val="00F6597E"/>
    <w:rsid w:val="00F71637"/>
    <w:rsid w:val="00F857A4"/>
    <w:rsid w:val="00F86284"/>
    <w:rsid w:val="00F863CD"/>
    <w:rsid w:val="00F944F3"/>
    <w:rsid w:val="00F97F1E"/>
    <w:rsid w:val="00FA3141"/>
    <w:rsid w:val="00FB2DB7"/>
    <w:rsid w:val="00FC6FAA"/>
    <w:rsid w:val="00FE70CA"/>
    <w:rsid w:val="00FF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B762A"/>
  <w15:docId w15:val="{793617B2-BA15-42DE-AA3C-05FB4DA8B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44F3"/>
    <w:pPr>
      <w:spacing w:after="200" w:line="276" w:lineRule="auto"/>
    </w:pPr>
    <w:rPr>
      <w:rFonts w:ascii="Arial" w:eastAsiaTheme="minorEastAsia" w:hAnsi="Arial"/>
      <w:lang w:val="en-US"/>
    </w:rPr>
  </w:style>
  <w:style w:type="paragraph" w:styleId="Kop1">
    <w:name w:val="heading 1"/>
    <w:basedOn w:val="Default"/>
    <w:next w:val="Standaard"/>
    <w:link w:val="Kop1Char"/>
    <w:qFormat/>
    <w:rsid w:val="00B56180"/>
    <w:pPr>
      <w:pageBreakBefore/>
      <w:numPr>
        <w:numId w:val="1"/>
      </w:numPr>
      <w:spacing w:line="240" w:lineRule="auto"/>
      <w:ind w:left="431" w:hanging="431"/>
      <w:jc w:val="center"/>
      <w:outlineLvl w:val="0"/>
    </w:pPr>
    <w:rPr>
      <w:rFonts w:ascii="Calibri" w:hAnsi="Calibri"/>
      <w:b/>
      <w:bCs/>
      <w:caps/>
      <w:color w:val="00524C"/>
      <w:sz w:val="32"/>
      <w:szCs w:val="32"/>
    </w:rPr>
  </w:style>
  <w:style w:type="paragraph" w:styleId="Kop2">
    <w:name w:val="heading 2"/>
    <w:basedOn w:val="Default"/>
    <w:next w:val="Standaard"/>
    <w:link w:val="Kop2Char"/>
    <w:qFormat/>
    <w:rsid w:val="00B56180"/>
    <w:pPr>
      <w:keepNext/>
      <w:numPr>
        <w:ilvl w:val="1"/>
        <w:numId w:val="1"/>
      </w:numPr>
      <w:spacing w:line="240" w:lineRule="auto"/>
      <w:ind w:left="578" w:hanging="578"/>
      <w:outlineLvl w:val="1"/>
    </w:pPr>
    <w:rPr>
      <w:rFonts w:ascii="Calibri" w:hAnsi="Calibri"/>
      <w:b/>
      <w:bCs/>
      <w:color w:val="00524C"/>
      <w:sz w:val="28"/>
      <w:szCs w:val="28"/>
    </w:rPr>
  </w:style>
  <w:style w:type="paragraph" w:styleId="Kop3">
    <w:name w:val="heading 3"/>
    <w:basedOn w:val="Default"/>
    <w:next w:val="Standaard"/>
    <w:link w:val="Kop3Char"/>
    <w:uiPriority w:val="9"/>
    <w:qFormat/>
    <w:rsid w:val="00B56180"/>
    <w:pPr>
      <w:keepNext/>
      <w:spacing w:line="240" w:lineRule="auto"/>
      <w:outlineLvl w:val="2"/>
    </w:pPr>
    <w:rPr>
      <w:rFonts w:ascii="Calibri" w:hAnsi="Calibri"/>
      <w:b/>
      <w:bCs/>
      <w:color w:val="00524C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60059C"/>
    <w:pPr>
      <w:keepNext/>
      <w:keepLines/>
      <w:spacing w:before="40" w:after="0" w:line="240" w:lineRule="auto"/>
      <w:outlineLvl w:val="3"/>
    </w:pPr>
    <w:rPr>
      <w:rFonts w:ascii="Calibri" w:eastAsiaTheme="majorEastAsia" w:hAnsi="Calibri" w:cstheme="majorBidi"/>
      <w:i/>
      <w:iCs/>
      <w:color w:val="00524C"/>
      <w:lang w:val="nl-NL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60059C"/>
    <w:pPr>
      <w:keepNext/>
      <w:keepLines/>
      <w:spacing w:before="40" w:after="0" w:line="240" w:lineRule="auto"/>
      <w:outlineLvl w:val="4"/>
    </w:pPr>
    <w:rPr>
      <w:rFonts w:ascii="Calibri" w:eastAsiaTheme="majorEastAsia" w:hAnsi="Calibri" w:cstheme="majorBidi"/>
      <w:color w:val="00524C"/>
      <w:lang w:val="nl-NL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60059C"/>
    <w:pPr>
      <w:keepNext/>
      <w:keepLines/>
      <w:spacing w:before="40" w:after="0" w:line="240" w:lineRule="auto"/>
      <w:outlineLvl w:val="5"/>
    </w:pPr>
    <w:rPr>
      <w:rFonts w:ascii="Calibri" w:eastAsiaTheme="majorEastAsia" w:hAnsi="Calibri" w:cstheme="majorBidi"/>
      <w:color w:val="00524C"/>
      <w:lang w:val="nl-NL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60059C"/>
    <w:pPr>
      <w:keepNext/>
      <w:keepLines/>
      <w:spacing w:before="40" w:after="0" w:line="240" w:lineRule="auto"/>
      <w:outlineLvl w:val="6"/>
    </w:pPr>
    <w:rPr>
      <w:rFonts w:ascii="Calibri" w:eastAsiaTheme="majorEastAsia" w:hAnsi="Calibri" w:cstheme="majorBidi"/>
      <w:i/>
      <w:iCs/>
      <w:color w:val="00524C"/>
      <w:lang w:val="nl-NL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60059C"/>
    <w:pPr>
      <w:keepNext/>
      <w:keepLines/>
      <w:spacing w:before="40" w:after="0" w:line="240" w:lineRule="auto"/>
      <w:outlineLvl w:val="7"/>
    </w:pPr>
    <w:rPr>
      <w:rFonts w:ascii="Calibri" w:eastAsiaTheme="majorEastAsia" w:hAnsi="Calibri" w:cstheme="majorBidi"/>
      <w:color w:val="00524C"/>
      <w:sz w:val="21"/>
      <w:szCs w:val="21"/>
      <w:lang w:val="nl-NL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60059C"/>
    <w:pPr>
      <w:keepNext/>
      <w:keepLines/>
      <w:spacing w:before="40" w:after="0" w:line="240" w:lineRule="auto"/>
      <w:outlineLvl w:val="8"/>
    </w:pPr>
    <w:rPr>
      <w:rFonts w:ascii="Calibri" w:eastAsiaTheme="majorEastAsia" w:hAnsi="Calibri" w:cstheme="majorBidi"/>
      <w:i/>
      <w:iCs/>
      <w:color w:val="00524C"/>
      <w:sz w:val="21"/>
      <w:szCs w:val="21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777BC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77BC4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B56180"/>
    <w:rPr>
      <w:rFonts w:ascii="Calibri" w:hAnsi="Calibri" w:cs="Calibri"/>
      <w:b/>
      <w:bCs/>
      <w:caps/>
      <w:color w:val="00524C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B56180"/>
    <w:rPr>
      <w:rFonts w:ascii="Calibri" w:hAnsi="Calibri" w:cs="Calibri"/>
      <w:b/>
      <w:bCs/>
      <w:color w:val="00524C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B56180"/>
    <w:rPr>
      <w:rFonts w:ascii="Calibri" w:hAnsi="Calibri" w:cs="Calibri"/>
      <w:b/>
      <w:bCs/>
      <w:color w:val="00524C"/>
      <w:sz w:val="24"/>
      <w:szCs w:val="24"/>
    </w:rPr>
  </w:style>
  <w:style w:type="character" w:customStyle="1" w:styleId="fl-heading-text">
    <w:name w:val="fl-heading-text"/>
    <w:basedOn w:val="Standaardalinea-lettertype"/>
    <w:rsid w:val="00777BC4"/>
  </w:style>
  <w:style w:type="paragraph" w:styleId="Normaalweb">
    <w:name w:val="Normal (Web)"/>
    <w:basedOn w:val="Standaard"/>
    <w:uiPriority w:val="99"/>
    <w:semiHidden/>
    <w:unhideWhenUsed/>
    <w:rsid w:val="00777BC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rsid w:val="00777BC4"/>
    <w:rPr>
      <w:b/>
      <w:bCs/>
    </w:rPr>
  </w:style>
  <w:style w:type="character" w:styleId="Nadruk">
    <w:name w:val="Emphasis"/>
    <w:basedOn w:val="Standaardalinea-lettertype"/>
    <w:uiPriority w:val="20"/>
    <w:rsid w:val="003F2C3B"/>
    <w:rPr>
      <w:i/>
      <w:iCs/>
    </w:rPr>
  </w:style>
  <w:style w:type="character" w:styleId="Hyperlink">
    <w:name w:val="Hyperlink"/>
    <w:basedOn w:val="Standaardalinea-lettertype"/>
    <w:uiPriority w:val="99"/>
    <w:unhideWhenUsed/>
    <w:qFormat/>
    <w:rsid w:val="0060059C"/>
    <w:rPr>
      <w:color w:val="00524C"/>
      <w:u w:val="single"/>
    </w:rPr>
  </w:style>
  <w:style w:type="paragraph" w:customStyle="1" w:styleId="Default">
    <w:name w:val="Default"/>
    <w:rsid w:val="0060242B"/>
    <w:pPr>
      <w:autoSpaceDE w:val="0"/>
      <w:autoSpaceDN w:val="0"/>
      <w:adjustRightInd w:val="0"/>
      <w:spacing w:after="0" w:line="288" w:lineRule="auto"/>
    </w:pPr>
    <w:rPr>
      <w:rFonts w:ascii="Futura Book" w:hAnsi="Futura Book" w:cs="Calibri"/>
      <w:color w:val="404040" w:themeColor="text1" w:themeTint="BF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8C0C4F"/>
    <w:pPr>
      <w:spacing w:after="0" w:line="240" w:lineRule="auto"/>
    </w:pPr>
    <w:rPr>
      <w:rFonts w:ascii="Calibri" w:eastAsiaTheme="minorHAnsi" w:hAnsi="Calibri"/>
      <w:color w:val="00524C"/>
      <w:lang w:val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8C0C4F"/>
    <w:rPr>
      <w:rFonts w:ascii="Futura Book" w:hAnsi="Futura Book"/>
      <w:color w:val="00524C"/>
    </w:rPr>
  </w:style>
  <w:style w:type="paragraph" w:styleId="Voettekst">
    <w:name w:val="footer"/>
    <w:basedOn w:val="Standaard"/>
    <w:link w:val="VoettekstChar"/>
    <w:uiPriority w:val="99"/>
    <w:unhideWhenUsed/>
    <w:rsid w:val="00C80EA5"/>
    <w:pPr>
      <w:tabs>
        <w:tab w:val="right" w:pos="9412"/>
      </w:tabs>
      <w:spacing w:after="0" w:line="240" w:lineRule="auto"/>
    </w:pPr>
    <w:rPr>
      <w:rFonts w:ascii="Calibri" w:eastAsiaTheme="minorHAnsi" w:hAnsi="Calibri"/>
      <w:color w:val="00524C"/>
      <w:sz w:val="20"/>
      <w:lang w:val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C80EA5"/>
    <w:rPr>
      <w:rFonts w:ascii="Futura Book" w:hAnsi="Futura Book"/>
      <w:color w:val="00524C"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059C"/>
    <w:rPr>
      <w:rFonts w:ascii="Arial" w:eastAsiaTheme="majorEastAsia" w:hAnsi="Arial" w:cstheme="majorBidi"/>
      <w:i/>
      <w:iCs/>
      <w:color w:val="00524C"/>
    </w:rPr>
  </w:style>
  <w:style w:type="paragraph" w:styleId="Titel">
    <w:name w:val="Title"/>
    <w:basedOn w:val="Standaard"/>
    <w:next w:val="Standaard"/>
    <w:link w:val="TitelChar"/>
    <w:uiPriority w:val="10"/>
    <w:qFormat/>
    <w:rsid w:val="00453623"/>
    <w:pPr>
      <w:spacing w:after="0" w:line="240" w:lineRule="auto"/>
      <w:jc w:val="center"/>
    </w:pPr>
    <w:rPr>
      <w:rFonts w:ascii="Calibri" w:eastAsiaTheme="minorHAnsi" w:hAnsi="Calibri"/>
      <w:b/>
      <w:color w:val="00524C"/>
      <w:sz w:val="40"/>
      <w:szCs w:val="32"/>
      <w:lang w:val="nl-NL"/>
    </w:rPr>
  </w:style>
  <w:style w:type="character" w:customStyle="1" w:styleId="TitelChar">
    <w:name w:val="Titel Char"/>
    <w:basedOn w:val="Standaardalinea-lettertype"/>
    <w:link w:val="Titel"/>
    <w:uiPriority w:val="10"/>
    <w:rsid w:val="00453623"/>
    <w:rPr>
      <w:rFonts w:ascii="Futura Book" w:hAnsi="Futura Book"/>
      <w:b/>
      <w:color w:val="00524C"/>
      <w:sz w:val="40"/>
      <w:szCs w:val="32"/>
    </w:rPr>
  </w:style>
  <w:style w:type="paragraph" w:styleId="Lijstalinea">
    <w:name w:val="List Paragraph"/>
    <w:basedOn w:val="Standaard"/>
    <w:uiPriority w:val="34"/>
    <w:rsid w:val="00CF0E64"/>
    <w:pPr>
      <w:ind w:left="720"/>
      <w:contextualSpacing/>
    </w:pPr>
    <w:rPr>
      <w:rFonts w:cs="Arial"/>
      <w:szCs w:val="20"/>
    </w:rPr>
  </w:style>
  <w:style w:type="paragraph" w:styleId="Plattetekst">
    <w:name w:val="Body Text"/>
    <w:basedOn w:val="Standaard"/>
    <w:link w:val="PlattetekstChar"/>
    <w:rsid w:val="00CF0E64"/>
    <w:pPr>
      <w:spacing w:after="0" w:line="240" w:lineRule="auto"/>
    </w:pPr>
    <w:rPr>
      <w:rFonts w:ascii="Comic Sans MS" w:eastAsia="Times New Roman" w:hAnsi="Comic Sans MS" w:cs="Times New Roman"/>
      <w:color w:val="404040" w:themeColor="text1" w:themeTint="BF"/>
      <w:sz w:val="28"/>
      <w:szCs w:val="20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CF0E64"/>
    <w:rPr>
      <w:rFonts w:ascii="Comic Sans MS" w:eastAsia="Times New Roman" w:hAnsi="Comic Sans MS" w:cs="Times New Roman"/>
      <w:color w:val="404040" w:themeColor="text1" w:themeTint="BF"/>
      <w:sz w:val="28"/>
      <w:szCs w:val="20"/>
      <w:lang w:eastAsia="nl-NL"/>
    </w:rPr>
  </w:style>
  <w:style w:type="paragraph" w:styleId="Geenafstand">
    <w:name w:val="No Spacing"/>
    <w:basedOn w:val="Standaard"/>
    <w:link w:val="GeenafstandChar"/>
    <w:uiPriority w:val="1"/>
    <w:rsid w:val="00CF0E64"/>
    <w:rPr>
      <w:rFonts w:eastAsia="Times New Roman" w:cs="Times New Roman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rsid w:val="00897613"/>
    <w:pPr>
      <w:keepNext/>
      <w:keepLines/>
      <w:autoSpaceDE/>
      <w:autoSpaceDN/>
      <w:adjustRightInd/>
      <w:jc w:val="left"/>
      <w:outlineLvl w:val="9"/>
    </w:pPr>
    <w:rPr>
      <w:rFonts w:eastAsiaTheme="majorEastAsia" w:cstheme="majorBidi"/>
      <w:bCs w:val="0"/>
      <w:spacing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B56A6C"/>
    <w:pPr>
      <w:keepNext/>
      <w:tabs>
        <w:tab w:val="left" w:pos="567"/>
        <w:tab w:val="right" w:leader="dot" w:pos="9638"/>
      </w:tabs>
      <w:spacing w:after="0" w:line="240" w:lineRule="auto"/>
      <w:ind w:left="567" w:hanging="567"/>
    </w:pPr>
    <w:rPr>
      <w:rFonts w:ascii="Calibri" w:eastAsiaTheme="minorHAnsi" w:hAnsi="Calibri" w:cs="Arial"/>
      <w:caps/>
      <w:color w:val="404040" w:themeColor="text1" w:themeTint="BF"/>
      <w:szCs w:val="20"/>
      <w:lang w:val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B56A6C"/>
    <w:pPr>
      <w:tabs>
        <w:tab w:val="left" w:pos="567"/>
        <w:tab w:val="right" w:leader="dot" w:pos="9638"/>
      </w:tabs>
      <w:spacing w:after="0" w:line="240" w:lineRule="auto"/>
      <w:ind w:left="567" w:hanging="567"/>
    </w:pPr>
    <w:rPr>
      <w:rFonts w:ascii="Calibri" w:eastAsiaTheme="minorHAnsi" w:hAnsi="Calibri" w:cs="Arial"/>
      <w:color w:val="404040" w:themeColor="text1" w:themeTint="BF"/>
      <w:szCs w:val="20"/>
      <w:lang w:val="nl-NL"/>
    </w:rPr>
  </w:style>
  <w:style w:type="character" w:customStyle="1" w:styleId="GeenafstandChar">
    <w:name w:val="Geen afstand Char"/>
    <w:link w:val="Geenafstand"/>
    <w:uiPriority w:val="1"/>
    <w:locked/>
    <w:rsid w:val="00CF0E64"/>
    <w:rPr>
      <w:rFonts w:ascii="Futura Book" w:eastAsia="Times New Roman" w:hAnsi="Futura Book" w:cs="Times New Roman"/>
      <w:color w:val="404040" w:themeColor="text1" w:themeTint="BF"/>
      <w:szCs w:val="20"/>
      <w:lang w:eastAsia="nl-NL"/>
    </w:rPr>
  </w:style>
  <w:style w:type="paragraph" w:customStyle="1" w:styleId="Normal0">
    <w:name w:val="Normal0"/>
    <w:rsid w:val="00CF0E64"/>
    <w:pPr>
      <w:spacing w:after="0" w:line="240" w:lineRule="auto"/>
    </w:pPr>
    <w:rPr>
      <w:rFonts w:ascii="Arial" w:eastAsia="Arial" w:hAnsi="Arial" w:cs="Arial"/>
      <w:sz w:val="24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F0E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0E64"/>
    <w:pPr>
      <w:spacing w:after="0" w:line="240" w:lineRule="auto"/>
    </w:pPr>
    <w:rPr>
      <w:rFonts w:ascii="Calibri" w:eastAsiaTheme="minorHAnsi" w:hAnsi="Calibri" w:cs="Arial"/>
      <w:color w:val="404040" w:themeColor="text1" w:themeTint="BF"/>
      <w:szCs w:val="20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0E64"/>
    <w:rPr>
      <w:rFonts w:ascii="Futura Book" w:hAnsi="Futura Book" w:cs="Arial"/>
      <w:color w:val="404040" w:themeColor="text1" w:themeTint="BF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0E6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0E64"/>
    <w:rPr>
      <w:rFonts w:ascii="Futura Book" w:hAnsi="Futura Book" w:cs="Arial"/>
      <w:b/>
      <w:bCs/>
      <w:color w:val="404040" w:themeColor="text1" w:themeTint="BF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CB1C95"/>
    <w:pPr>
      <w:spacing w:after="100" w:line="240" w:lineRule="auto"/>
      <w:ind w:left="284"/>
    </w:pPr>
    <w:rPr>
      <w:rFonts w:ascii="Calibri" w:eastAsiaTheme="minorHAnsi" w:hAnsi="Calibri" w:cs="Arial"/>
      <w:color w:val="404040" w:themeColor="text1" w:themeTint="BF"/>
      <w:szCs w:val="20"/>
      <w:lang w:val="nl-NL"/>
    </w:rPr>
  </w:style>
  <w:style w:type="character" w:customStyle="1" w:styleId="normaltextrun">
    <w:name w:val="normaltextrun"/>
    <w:basedOn w:val="Standaardalinea-lettertype"/>
    <w:rsid w:val="00CF0E64"/>
  </w:style>
  <w:style w:type="character" w:customStyle="1" w:styleId="eop">
    <w:name w:val="eop"/>
    <w:basedOn w:val="Standaardalinea-lettertype"/>
    <w:rsid w:val="00CF0E64"/>
  </w:style>
  <w:style w:type="character" w:customStyle="1" w:styleId="spellingerror">
    <w:name w:val="spellingerror"/>
    <w:basedOn w:val="Standaardalinea-lettertype"/>
    <w:rsid w:val="00CF0E64"/>
  </w:style>
  <w:style w:type="paragraph" w:customStyle="1" w:styleId="paragraph">
    <w:name w:val="paragraph"/>
    <w:basedOn w:val="Standaard"/>
    <w:rsid w:val="00CF0E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164C"/>
    <w:pPr>
      <w:numPr>
        <w:ilvl w:val="1"/>
      </w:numPr>
      <w:spacing w:after="0" w:line="240" w:lineRule="auto"/>
      <w:jc w:val="center"/>
    </w:pPr>
    <w:rPr>
      <w:rFonts w:ascii="Calibri" w:hAnsi="Calibri"/>
      <w:b/>
      <w:color w:val="EA823B"/>
      <w:sz w:val="32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F164C"/>
    <w:rPr>
      <w:rFonts w:ascii="Calibri" w:eastAsiaTheme="minorEastAsia" w:hAnsi="Calibri"/>
      <w:b/>
      <w:color w:val="EA823B"/>
      <w:sz w:val="32"/>
    </w:rPr>
  </w:style>
  <w:style w:type="character" w:customStyle="1" w:styleId="huiskleur">
    <w:name w:val="huiskleur"/>
    <w:basedOn w:val="Standaardalinea-lettertype"/>
    <w:uiPriority w:val="1"/>
    <w:qFormat/>
    <w:rsid w:val="00C76327"/>
    <w:rPr>
      <w:color w:val="00524C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E70CA"/>
    <w:pPr>
      <w:spacing w:after="0" w:line="240" w:lineRule="auto"/>
    </w:pPr>
    <w:rPr>
      <w:rFonts w:ascii="Calibri" w:eastAsiaTheme="minorHAnsi" w:hAnsi="Calibri"/>
      <w:color w:val="404040" w:themeColor="text1" w:themeTint="BF"/>
      <w:sz w:val="20"/>
      <w:szCs w:val="20"/>
      <w:lang w:val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E70CA"/>
    <w:rPr>
      <w:rFonts w:ascii="Futura Book" w:hAnsi="Futura Book"/>
      <w:color w:val="404040" w:themeColor="text1" w:themeTint="BF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E70CA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rsid w:val="0060059C"/>
    <w:rPr>
      <w:rFonts w:ascii="Arial" w:eastAsiaTheme="majorEastAsia" w:hAnsi="Arial" w:cstheme="majorBidi"/>
      <w:color w:val="00524C"/>
    </w:rPr>
  </w:style>
  <w:style w:type="character" w:customStyle="1" w:styleId="Kop6Char">
    <w:name w:val="Kop 6 Char"/>
    <w:basedOn w:val="Standaardalinea-lettertype"/>
    <w:link w:val="Kop6"/>
    <w:uiPriority w:val="9"/>
    <w:rsid w:val="0060059C"/>
    <w:rPr>
      <w:rFonts w:ascii="Arial" w:eastAsiaTheme="majorEastAsia" w:hAnsi="Arial" w:cstheme="majorBidi"/>
      <w:color w:val="00524C"/>
    </w:rPr>
  </w:style>
  <w:style w:type="character" w:customStyle="1" w:styleId="Kop7Char">
    <w:name w:val="Kop 7 Char"/>
    <w:basedOn w:val="Standaardalinea-lettertype"/>
    <w:link w:val="Kop7"/>
    <w:uiPriority w:val="9"/>
    <w:rsid w:val="0060059C"/>
    <w:rPr>
      <w:rFonts w:ascii="Arial" w:eastAsiaTheme="majorEastAsia" w:hAnsi="Arial" w:cstheme="majorBidi"/>
      <w:i/>
      <w:iCs/>
      <w:color w:val="00524C"/>
    </w:rPr>
  </w:style>
  <w:style w:type="character" w:customStyle="1" w:styleId="Kop8Char">
    <w:name w:val="Kop 8 Char"/>
    <w:basedOn w:val="Standaardalinea-lettertype"/>
    <w:link w:val="Kop8"/>
    <w:uiPriority w:val="9"/>
    <w:rsid w:val="0060059C"/>
    <w:rPr>
      <w:rFonts w:ascii="Arial" w:eastAsiaTheme="majorEastAsia" w:hAnsi="Arial" w:cstheme="majorBidi"/>
      <w:color w:val="00524C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60059C"/>
    <w:rPr>
      <w:rFonts w:ascii="Arial" w:eastAsiaTheme="majorEastAsia" w:hAnsi="Arial" w:cstheme="majorBidi"/>
      <w:i/>
      <w:iCs/>
      <w:color w:val="00524C"/>
      <w:sz w:val="21"/>
      <w:szCs w:val="21"/>
    </w:rPr>
  </w:style>
  <w:style w:type="numbering" w:customStyle="1" w:styleId="Stijl1">
    <w:name w:val="Stijl1"/>
    <w:uiPriority w:val="99"/>
    <w:rsid w:val="00916113"/>
    <w:pPr>
      <w:numPr>
        <w:numId w:val="2"/>
      </w:numPr>
    </w:pPr>
  </w:style>
  <w:style w:type="numbering" w:customStyle="1" w:styleId="Stijl2">
    <w:name w:val="Stijl2"/>
    <w:uiPriority w:val="99"/>
    <w:rsid w:val="00916113"/>
    <w:pPr>
      <w:numPr>
        <w:numId w:val="3"/>
      </w:numPr>
    </w:pPr>
  </w:style>
  <w:style w:type="table" w:styleId="Gemiddeldelijst2-accent1">
    <w:name w:val="Medium List 2 Accent 1"/>
    <w:basedOn w:val="Standaardtabel"/>
    <w:uiPriority w:val="66"/>
    <w:rsid w:val="00C373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nl-NL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Citaat">
    <w:name w:val="Quote"/>
    <w:aliases w:val="LPSHandtekening"/>
    <w:basedOn w:val="Standaard"/>
    <w:next w:val="Standaard"/>
    <w:link w:val="CitaatChar"/>
    <w:uiPriority w:val="29"/>
    <w:qFormat/>
    <w:rsid w:val="00294AB5"/>
    <w:pPr>
      <w:spacing w:before="200" w:after="160" w:line="240" w:lineRule="auto"/>
      <w:ind w:left="864" w:right="864"/>
      <w:jc w:val="center"/>
    </w:pPr>
    <w:rPr>
      <w:rFonts w:ascii="Caveat" w:eastAsiaTheme="minorHAnsi" w:hAnsi="Caveat"/>
      <w:iCs/>
      <w:color w:val="EA823B"/>
      <w:sz w:val="40"/>
      <w:lang w:val="nl-NL"/>
    </w:rPr>
  </w:style>
  <w:style w:type="character" w:customStyle="1" w:styleId="CitaatChar">
    <w:name w:val="Citaat Char"/>
    <w:aliases w:val="LPSHandtekening Char"/>
    <w:basedOn w:val="Standaardalinea-lettertype"/>
    <w:link w:val="Citaat"/>
    <w:uiPriority w:val="29"/>
    <w:rsid w:val="00294AB5"/>
    <w:rPr>
      <w:rFonts w:ascii="Caveat" w:hAnsi="Caveat"/>
      <w:iCs/>
      <w:color w:val="EA823B"/>
      <w:sz w:val="40"/>
    </w:rPr>
  </w:style>
  <w:style w:type="table" w:styleId="Tabelraster">
    <w:name w:val="Table Grid"/>
    <w:basedOn w:val="Standaardtabel"/>
    <w:uiPriority w:val="39"/>
    <w:rsid w:val="00453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uidelijkcitaat">
    <w:name w:val="Intense Quote"/>
    <w:basedOn w:val="Standaard"/>
    <w:next w:val="Standaard"/>
    <w:link w:val="DuidelijkcitaatChar"/>
    <w:uiPriority w:val="30"/>
    <w:rsid w:val="0060059C"/>
    <w:pPr>
      <w:pBdr>
        <w:top w:val="single" w:sz="4" w:space="10" w:color="EA823B"/>
        <w:bottom w:val="single" w:sz="4" w:space="10" w:color="EA823B"/>
      </w:pBdr>
      <w:spacing w:before="360" w:after="360"/>
      <w:ind w:left="864" w:right="864"/>
      <w:jc w:val="center"/>
    </w:pPr>
    <w:rPr>
      <w:i/>
      <w:iCs/>
      <w:color w:val="EA823B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059C"/>
    <w:rPr>
      <w:rFonts w:ascii="Arial" w:hAnsi="Arial"/>
      <w:i/>
      <w:iCs/>
      <w:color w:val="EA823B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0059C"/>
    <w:rPr>
      <w:color w:val="00524C"/>
      <w:u w:val="single"/>
    </w:rPr>
  </w:style>
  <w:style w:type="paragraph" w:customStyle="1" w:styleId="Citaat1">
    <w:name w:val="Citaat1"/>
    <w:basedOn w:val="Standaard"/>
    <w:qFormat/>
    <w:rsid w:val="003326DF"/>
    <w:pPr>
      <w:shd w:val="clear" w:color="auto" w:fill="00524C"/>
      <w:spacing w:after="0" w:line="240" w:lineRule="auto"/>
    </w:pPr>
    <w:rPr>
      <w:rFonts w:ascii="Caveat" w:eastAsiaTheme="minorHAnsi" w:hAnsi="Caveat"/>
      <w:color w:val="FFFFFF" w:themeColor="background1"/>
      <w:sz w:val="4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0381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08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1463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33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2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320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43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7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17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66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33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81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9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0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7635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6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8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125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8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6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13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2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54142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51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75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821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94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6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0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23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41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5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53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7571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92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3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436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273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1492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97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114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ue.moerland\Lowys%20Porquinstichting\LPS%20Huisstijl%20Sjablonen%20-%20Documenten\Bestuurskantoor\Huisstijlsjablonen\LPS-onderwijs_document_leeg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C836F00B7B2D45957727B818315AEC" ma:contentTypeVersion="3" ma:contentTypeDescription="Een nieuw document maken." ma:contentTypeScope="" ma:versionID="6969fee2b2a5839eb4cd8b46ef465e7d">
  <xsd:schema xmlns:xsd="http://www.w3.org/2001/XMLSchema" xmlns:xs="http://www.w3.org/2001/XMLSchema" xmlns:p="http://schemas.microsoft.com/office/2006/metadata/properties" xmlns:ns2="dbb7392b-3711-4092-b963-c57240a73df6" targetNamespace="http://schemas.microsoft.com/office/2006/metadata/properties" ma:root="true" ma:fieldsID="d2004854d4a5665cfe3755b9c4fd8158" ns2:_="">
    <xsd:import namespace="dbb7392b-3711-4092-b963-c57240a73d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7392b-3711-4092-b963-c57240a7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4B2D9-C7DA-4DEB-BA5B-635B3E12E1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95D591-456F-46F9-AF59-E229E36724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E6E331-ABCB-470D-ADF0-752610588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b7392b-3711-4092-b963-c57240a7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EDB88C-F774-42A8-A24E-E5547E1E9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LPS-onderwijs_document_leeg</Template>
  <TotalTime>1</TotalTime>
  <Pages>2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Moerland, bestuurssecretaresse LPS</dc:creator>
  <cp:keywords/>
  <dc:description/>
  <cp:lastModifiedBy>Roger</cp:lastModifiedBy>
  <cp:revision>5</cp:revision>
  <cp:lastPrinted>2021-11-16T09:50:00Z</cp:lastPrinted>
  <dcterms:created xsi:type="dcterms:W3CDTF">2026-10-12T14:12:00Z</dcterms:created>
  <dcterms:modified xsi:type="dcterms:W3CDTF">2026-10-12T14:15:00Z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0x0101008CC836F00B7B2D45957727B818315AEC</vt:lpwstr>
  </property>
  <property fmtid="{D5CDD505-2E9C-101B-9397-08002B2CF9AE}" pid="3" name="MediaServiceImageTags">
    <vt:lpwstr/>
  </property>
</Properties>
</file>