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1EA25" w14:textId="27B0B830" w:rsidR="00674EF7" w:rsidRPr="00100BD3" w:rsidRDefault="00674EF7" w:rsidP="00674EF7">
      <w:pPr>
        <w:rPr>
          <w:lang w:val="nl-NL"/>
        </w:rPr>
      </w:pPr>
      <w:r w:rsidRPr="00100BD3">
        <w:rPr>
          <w:rFonts w:cs="Arial"/>
          <w:b/>
          <w:color w:val="1F3A68"/>
          <w:sz w:val="20"/>
          <w:lang w:val="nl-NL"/>
        </w:rPr>
        <w:t xml:space="preserve">BIJLAGE 3 </w:t>
      </w:r>
    </w:p>
    <w:p w14:paraId="73007DFB" w14:textId="77777777" w:rsidR="00674EF7" w:rsidRPr="00100BD3" w:rsidRDefault="00674EF7" w:rsidP="00674EF7">
      <w:pPr>
        <w:spacing w:after="40"/>
        <w:rPr>
          <w:lang w:val="nl-NL"/>
        </w:rPr>
      </w:pPr>
      <w:r w:rsidRPr="00100BD3">
        <w:rPr>
          <w:rFonts w:cs="Arial"/>
          <w:b/>
          <w:color w:val="1F3A68"/>
          <w:sz w:val="40"/>
          <w:lang w:val="nl-NL"/>
        </w:rPr>
        <w:t>Verklaring vast FTE als aanspreekpunt</w:t>
      </w:r>
    </w:p>
    <w:p w14:paraId="74EDFFA4" w14:textId="680F1760" w:rsidR="00674EF7" w:rsidRPr="00100BD3" w:rsidRDefault="00674EF7" w:rsidP="00674EF7">
      <w:pPr>
        <w:spacing w:after="240"/>
        <w:rPr>
          <w:lang w:val="nl-NL"/>
        </w:rPr>
      </w:pPr>
      <w:r w:rsidRPr="00100BD3">
        <w:rPr>
          <w:rFonts w:cs="Arial"/>
          <w:i/>
          <w:lang w:val="nl-NL"/>
        </w:rPr>
        <w:t xml:space="preserve">Behorende bij de aanbesteding ‘Integraal beheer en onderhoud vastgoedportfolio Lowys Porquinstichting’, </w:t>
      </w:r>
      <w:r w:rsidRPr="004F4E51">
        <w:rPr>
          <w:rFonts w:cs="Arial"/>
          <w:i/>
          <w:lang w:val="nl-NL"/>
        </w:rPr>
        <w:t xml:space="preserve">kenmerk LPS </w:t>
      </w:r>
      <w:r w:rsidR="004F4E51" w:rsidRPr="004F4E51">
        <w:rPr>
          <w:rFonts w:cs="Arial"/>
          <w:i/>
          <w:lang w:val="nl-NL"/>
        </w:rPr>
        <w:t>2026141</w:t>
      </w:r>
      <w:r w:rsidRPr="004F4E51">
        <w:rPr>
          <w:rFonts w:cs="Arial"/>
          <w:i/>
          <w:lang w:val="nl-NL"/>
        </w:rPr>
        <w:t>, d.d.</w:t>
      </w:r>
      <w:r>
        <w:rPr>
          <w:rFonts w:cs="Arial"/>
          <w:i/>
          <w:lang w:val="nl-NL"/>
        </w:rPr>
        <w:t xml:space="preserve"> 10-09-2026</w:t>
      </w:r>
    </w:p>
    <w:p w14:paraId="5357FAF3" w14:textId="77777777" w:rsidR="00674EF7" w:rsidRDefault="00674EF7" w:rsidP="00674EF7">
      <w:pPr>
        <w:spacing w:after="80"/>
        <w:rPr>
          <w:rFonts w:cs="Arial"/>
          <w:b/>
          <w:lang w:val="nl-NL"/>
        </w:rPr>
      </w:pPr>
    </w:p>
    <w:p w14:paraId="69752159" w14:textId="4196DAE3" w:rsidR="00674EF7" w:rsidRPr="00100BD3" w:rsidRDefault="00674EF7" w:rsidP="00674EF7">
      <w:pPr>
        <w:spacing w:after="80"/>
        <w:rPr>
          <w:lang w:val="nl-NL"/>
        </w:rPr>
      </w:pPr>
      <w:r w:rsidRPr="00100BD3">
        <w:rPr>
          <w:rFonts w:cs="Arial"/>
          <w:b/>
          <w:lang w:val="nl-NL"/>
        </w:rPr>
        <w:t>Selectiecriterium 5</w:t>
      </w:r>
    </w:p>
    <w:p w14:paraId="4D8D4D64" w14:textId="77777777" w:rsidR="00674EF7" w:rsidRPr="00100BD3" w:rsidRDefault="00674EF7" w:rsidP="00674EF7">
      <w:pPr>
        <w:spacing w:after="80"/>
        <w:rPr>
          <w:lang w:val="nl-NL"/>
        </w:rPr>
      </w:pPr>
      <w:r w:rsidRPr="00100BD3">
        <w:rPr>
          <w:rFonts w:cs="Arial"/>
          <w:lang w:val="nl-NL"/>
        </w:rPr>
        <w:t>De gegadigde wijst hierbij één vaste medewerker (vast FTE in dienst van — of duurzaam verbonden aan — de eigen onderhoudsorganisatie) aan als vast aanspreekpunt voor de Lowys Porquinstichting gedurende de gehele looptijd van de overeenkomst, en onderbouwt diens rol, mandaat en vervangingsregeling.</w:t>
      </w:r>
    </w:p>
    <w:p w14:paraId="40DECB0C" w14:textId="77777777" w:rsidR="00674EF7" w:rsidRPr="00100BD3" w:rsidRDefault="00674EF7" w:rsidP="00674EF7">
      <w:pPr>
        <w:rPr>
          <w:lang w:val="nl-NL"/>
        </w:rPr>
      </w:pPr>
      <w:r w:rsidRPr="00100BD3">
        <w:rPr>
          <w:rFonts w:cs="Arial"/>
          <w:i/>
          <w:sz w:val="20"/>
          <w:lang w:val="nl-NL"/>
        </w:rPr>
        <w:t>Indien de gegadigde geen vast FTE als aanspreekpunt aanwijst, behoeft deze bijlage niet te worden ingediend. Het ontbreken leidt tot een score van 0 punten op selectiecriterium 5.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9"/>
        <w:gridCol w:w="4819"/>
      </w:tblGrid>
      <w:tr w:rsidR="00674EF7" w14:paraId="3B6CA44A" w14:textId="77777777" w:rsidTr="00985DD4"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E205D68" w14:textId="77777777" w:rsidR="00674EF7" w:rsidRDefault="00674EF7" w:rsidP="00985DD4">
            <w:pPr>
              <w:spacing w:after="40"/>
            </w:pPr>
            <w:r>
              <w:rPr>
                <w:rFonts w:cs="Arial"/>
                <w:b/>
                <w:sz w:val="20"/>
              </w:rPr>
              <w:t xml:space="preserve">Naam vast </w:t>
            </w:r>
            <w:proofErr w:type="spellStart"/>
            <w:r>
              <w:rPr>
                <w:rFonts w:cs="Arial"/>
                <w:b/>
                <w:sz w:val="20"/>
              </w:rPr>
              <w:t>aanspreekpunt</w:t>
            </w:r>
            <w:proofErr w:type="spellEnd"/>
          </w:p>
        </w:tc>
        <w:tc>
          <w:tcPr>
            <w:tcW w:w="481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AAC34A5" w14:textId="77777777" w:rsidR="00674EF7" w:rsidRDefault="00674EF7" w:rsidP="00985DD4">
            <w:pPr>
              <w:spacing w:after="40"/>
            </w:pPr>
          </w:p>
        </w:tc>
      </w:tr>
      <w:tr w:rsidR="00674EF7" w14:paraId="6C1054D7" w14:textId="77777777" w:rsidTr="00985DD4"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1E77895" w14:textId="77777777" w:rsidR="00674EF7" w:rsidRDefault="00674EF7" w:rsidP="00985DD4">
            <w:pPr>
              <w:spacing w:after="40"/>
            </w:pPr>
            <w:proofErr w:type="spellStart"/>
            <w:r>
              <w:rPr>
                <w:rFonts w:cs="Arial"/>
                <w:b/>
                <w:sz w:val="20"/>
              </w:rPr>
              <w:t>Functie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proofErr w:type="spellStart"/>
            <w:r>
              <w:rPr>
                <w:rFonts w:cs="Arial"/>
                <w:b/>
                <w:sz w:val="20"/>
              </w:rPr>
              <w:t>binnen</w:t>
            </w:r>
            <w:proofErr w:type="spellEnd"/>
            <w:r>
              <w:rPr>
                <w:rFonts w:cs="Arial"/>
                <w:b/>
                <w:sz w:val="20"/>
              </w:rPr>
              <w:t xml:space="preserve"> de </w:t>
            </w:r>
            <w:proofErr w:type="spellStart"/>
            <w:r>
              <w:rPr>
                <w:rFonts w:cs="Arial"/>
                <w:b/>
                <w:sz w:val="20"/>
              </w:rPr>
              <w:t>onderhoudsorganisatie</w:t>
            </w:r>
            <w:proofErr w:type="spellEnd"/>
          </w:p>
        </w:tc>
        <w:tc>
          <w:tcPr>
            <w:tcW w:w="481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809D3D5" w14:textId="77777777" w:rsidR="00674EF7" w:rsidRDefault="00674EF7" w:rsidP="00985DD4">
            <w:pPr>
              <w:spacing w:after="40"/>
            </w:pPr>
          </w:p>
        </w:tc>
      </w:tr>
      <w:tr w:rsidR="00674EF7" w:rsidRPr="004F4E51" w14:paraId="1437192D" w14:textId="77777777" w:rsidTr="00985DD4"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9939A5D" w14:textId="77777777" w:rsidR="00674EF7" w:rsidRPr="00100BD3" w:rsidRDefault="00674EF7" w:rsidP="00985DD4">
            <w:pPr>
              <w:spacing w:after="40"/>
              <w:rPr>
                <w:lang w:val="nl-NL"/>
              </w:rPr>
            </w:pPr>
            <w:r w:rsidRPr="00100BD3">
              <w:rPr>
                <w:rFonts w:cs="Arial"/>
                <w:b/>
                <w:sz w:val="20"/>
                <w:lang w:val="nl-NL"/>
              </w:rPr>
              <w:t xml:space="preserve">Aantal jaren in </w:t>
            </w:r>
            <w:proofErr w:type="gramStart"/>
            <w:r w:rsidRPr="00100BD3">
              <w:rPr>
                <w:rFonts w:cs="Arial"/>
                <w:b/>
                <w:sz w:val="20"/>
                <w:lang w:val="nl-NL"/>
              </w:rPr>
              <w:t>dienst /</w:t>
            </w:r>
            <w:proofErr w:type="gramEnd"/>
            <w:r w:rsidRPr="00100BD3">
              <w:rPr>
                <w:rFonts w:cs="Arial"/>
                <w:b/>
                <w:sz w:val="20"/>
                <w:lang w:val="nl-NL"/>
              </w:rPr>
              <w:t xml:space="preserve"> verbonden aan de onderhoudsorganisatie</w:t>
            </w:r>
          </w:p>
        </w:tc>
        <w:tc>
          <w:tcPr>
            <w:tcW w:w="481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E95CF1B" w14:textId="77777777" w:rsidR="00674EF7" w:rsidRPr="00100BD3" w:rsidRDefault="00674EF7" w:rsidP="00985DD4">
            <w:pPr>
              <w:spacing w:after="40"/>
              <w:rPr>
                <w:lang w:val="nl-NL"/>
              </w:rPr>
            </w:pPr>
          </w:p>
        </w:tc>
      </w:tr>
      <w:tr w:rsidR="00674EF7" w:rsidRPr="004F4E51" w14:paraId="766A9842" w14:textId="77777777" w:rsidTr="00985DD4"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0CD8913" w14:textId="77777777" w:rsidR="00674EF7" w:rsidRPr="00100BD3" w:rsidRDefault="00674EF7" w:rsidP="00985DD4">
            <w:pPr>
              <w:spacing w:after="40"/>
              <w:rPr>
                <w:lang w:val="nl-NL"/>
              </w:rPr>
            </w:pPr>
            <w:r w:rsidRPr="00100BD3">
              <w:rPr>
                <w:rFonts w:cs="Arial"/>
                <w:b/>
                <w:sz w:val="20"/>
                <w:lang w:val="nl-NL"/>
              </w:rPr>
              <w:t>Beschikbaarheid (FTE-percentage) voor LPS</w:t>
            </w:r>
          </w:p>
        </w:tc>
        <w:tc>
          <w:tcPr>
            <w:tcW w:w="481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8105A73" w14:textId="77777777" w:rsidR="00674EF7" w:rsidRPr="00100BD3" w:rsidRDefault="00674EF7" w:rsidP="00985DD4">
            <w:pPr>
              <w:spacing w:after="40"/>
              <w:rPr>
                <w:lang w:val="nl-NL"/>
              </w:rPr>
            </w:pPr>
          </w:p>
        </w:tc>
      </w:tr>
      <w:tr w:rsidR="00674EF7" w:rsidRPr="004F4E51" w14:paraId="5D10515A" w14:textId="77777777" w:rsidTr="00985DD4"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2601BCD" w14:textId="77777777" w:rsidR="00674EF7" w:rsidRPr="00100BD3" w:rsidRDefault="00674EF7" w:rsidP="00985DD4">
            <w:pPr>
              <w:spacing w:after="40"/>
              <w:rPr>
                <w:lang w:val="nl-NL"/>
              </w:rPr>
            </w:pPr>
            <w:r w:rsidRPr="00100BD3">
              <w:rPr>
                <w:rFonts w:cs="Arial"/>
                <w:b/>
                <w:sz w:val="20"/>
                <w:lang w:val="nl-NL"/>
              </w:rPr>
              <w:t>Telefonisch bereikbaar (vast nummer + werktijden)</w:t>
            </w:r>
          </w:p>
        </w:tc>
        <w:tc>
          <w:tcPr>
            <w:tcW w:w="481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C17832D" w14:textId="77777777" w:rsidR="00674EF7" w:rsidRPr="00100BD3" w:rsidRDefault="00674EF7" w:rsidP="00985DD4">
            <w:pPr>
              <w:spacing w:after="40"/>
              <w:rPr>
                <w:lang w:val="nl-NL"/>
              </w:rPr>
            </w:pPr>
          </w:p>
        </w:tc>
      </w:tr>
      <w:tr w:rsidR="00674EF7" w14:paraId="3F20EDE4" w14:textId="77777777" w:rsidTr="00985DD4"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60DDB36" w14:textId="77777777" w:rsidR="00674EF7" w:rsidRDefault="00674EF7" w:rsidP="00985DD4">
            <w:pPr>
              <w:spacing w:after="40"/>
            </w:pPr>
            <w:r>
              <w:rPr>
                <w:rFonts w:cs="Arial"/>
                <w:b/>
                <w:sz w:val="20"/>
              </w:rPr>
              <w:t>E-</w:t>
            </w:r>
            <w:proofErr w:type="spellStart"/>
            <w:r>
              <w:rPr>
                <w:rFonts w:cs="Arial"/>
                <w:b/>
                <w:sz w:val="20"/>
              </w:rPr>
              <w:t>mailadres</w:t>
            </w:r>
            <w:proofErr w:type="spellEnd"/>
          </w:p>
        </w:tc>
        <w:tc>
          <w:tcPr>
            <w:tcW w:w="481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C9F8792" w14:textId="77777777" w:rsidR="00674EF7" w:rsidRDefault="00674EF7" w:rsidP="00985DD4">
            <w:pPr>
              <w:spacing w:after="40"/>
            </w:pPr>
          </w:p>
        </w:tc>
      </w:tr>
      <w:tr w:rsidR="00674EF7" w:rsidRPr="004F4E51" w14:paraId="2051972A" w14:textId="77777777" w:rsidTr="00985DD4"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D53156C" w14:textId="77777777" w:rsidR="00674EF7" w:rsidRPr="00100BD3" w:rsidRDefault="00674EF7" w:rsidP="00985DD4">
            <w:pPr>
              <w:spacing w:after="40"/>
              <w:rPr>
                <w:lang w:val="nl-NL"/>
              </w:rPr>
            </w:pPr>
            <w:r w:rsidRPr="00100BD3">
              <w:rPr>
                <w:rFonts w:cs="Arial"/>
                <w:b/>
                <w:sz w:val="20"/>
                <w:lang w:val="nl-NL"/>
              </w:rPr>
              <w:t>Mandaat van het aanspreekpunt — beschrijf in het kort tot welke operationele en financiële beslissingen het aanspreekpunt zelfstandig bevoegd is namens de opdrachtnemer:</w:t>
            </w:r>
          </w:p>
        </w:tc>
        <w:tc>
          <w:tcPr>
            <w:tcW w:w="481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769C905" w14:textId="77777777" w:rsidR="00674EF7" w:rsidRPr="00100BD3" w:rsidRDefault="00674EF7" w:rsidP="00985DD4">
            <w:pPr>
              <w:spacing w:after="40"/>
              <w:rPr>
                <w:lang w:val="nl-NL"/>
              </w:rPr>
            </w:pPr>
          </w:p>
        </w:tc>
      </w:tr>
      <w:tr w:rsidR="00674EF7" w:rsidRPr="004F4E51" w14:paraId="166140AF" w14:textId="77777777" w:rsidTr="00985DD4"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520F1A2" w14:textId="77777777" w:rsidR="00674EF7" w:rsidRPr="00100BD3" w:rsidRDefault="00674EF7" w:rsidP="00985DD4">
            <w:pPr>
              <w:spacing w:after="40"/>
              <w:rPr>
                <w:lang w:val="nl-NL"/>
              </w:rPr>
            </w:pPr>
            <w:r w:rsidRPr="00100BD3">
              <w:rPr>
                <w:rFonts w:cs="Arial"/>
                <w:b/>
                <w:sz w:val="20"/>
                <w:lang w:val="nl-NL"/>
              </w:rPr>
              <w:t>Vervangingsregeling — beschrijf wie het aanspreekpunt vervangt bij vakantie, ziekte of langdurige afwezigheid; toelichting op warme overdracht en informatieborging:</w:t>
            </w:r>
          </w:p>
        </w:tc>
        <w:tc>
          <w:tcPr>
            <w:tcW w:w="481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BE2C9B8" w14:textId="77777777" w:rsidR="00674EF7" w:rsidRPr="00100BD3" w:rsidRDefault="00674EF7" w:rsidP="00985DD4">
            <w:pPr>
              <w:spacing w:after="40"/>
              <w:rPr>
                <w:lang w:val="nl-NL"/>
              </w:rPr>
            </w:pPr>
          </w:p>
        </w:tc>
      </w:tr>
    </w:tbl>
    <w:p w14:paraId="2BFB2CD4" w14:textId="77777777" w:rsidR="00674EF7" w:rsidRPr="00100BD3" w:rsidRDefault="00674EF7" w:rsidP="00674EF7">
      <w:pPr>
        <w:spacing w:after="80"/>
        <w:rPr>
          <w:lang w:val="nl-NL"/>
        </w:rPr>
      </w:pPr>
    </w:p>
    <w:p w14:paraId="5DF37DC8" w14:textId="77777777" w:rsidR="00674EF7" w:rsidRPr="00100BD3" w:rsidRDefault="00674EF7" w:rsidP="00674EF7">
      <w:pPr>
        <w:spacing w:after="240"/>
        <w:rPr>
          <w:lang w:val="nl-NL"/>
        </w:rPr>
      </w:pPr>
      <w:r w:rsidRPr="00100BD3">
        <w:rPr>
          <w:rFonts w:cs="Arial"/>
          <w:i/>
          <w:lang w:val="nl-NL"/>
        </w:rPr>
        <w:t>Aldus naar waarheid ingevuld en rechtsgeldig ondertekend.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5386"/>
      </w:tblGrid>
      <w:tr w:rsidR="00674EF7" w14:paraId="63C1CB34" w14:textId="77777777" w:rsidTr="00985DD4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12D4768" w14:textId="77777777" w:rsidR="00674EF7" w:rsidRDefault="00674EF7" w:rsidP="00985DD4">
            <w:pPr>
              <w:spacing w:after="40"/>
            </w:pPr>
            <w:r>
              <w:rPr>
                <w:rFonts w:cs="Arial"/>
                <w:b/>
                <w:sz w:val="20"/>
              </w:rPr>
              <w:t xml:space="preserve">Naam </w:t>
            </w:r>
            <w:proofErr w:type="spellStart"/>
            <w:r>
              <w:rPr>
                <w:rFonts w:cs="Arial"/>
                <w:b/>
                <w:sz w:val="20"/>
              </w:rPr>
              <w:t>organisatie</w:t>
            </w:r>
            <w:proofErr w:type="spellEnd"/>
            <w:r>
              <w:rPr>
                <w:rFonts w:cs="Arial"/>
                <w:b/>
                <w:sz w:val="20"/>
              </w:rPr>
              <w:t xml:space="preserve"> (</w:t>
            </w:r>
            <w:proofErr w:type="spellStart"/>
            <w:r>
              <w:rPr>
                <w:rFonts w:cs="Arial"/>
                <w:b/>
                <w:sz w:val="20"/>
              </w:rPr>
              <w:t>gegadigde</w:t>
            </w:r>
            <w:proofErr w:type="spellEnd"/>
            <w:r>
              <w:rPr>
                <w:rFonts w:cs="Arial"/>
                <w:b/>
                <w:sz w:val="20"/>
              </w:rPr>
              <w:t xml:space="preserve"> / </w:t>
            </w:r>
            <w:proofErr w:type="spellStart"/>
            <w:r>
              <w:rPr>
                <w:rFonts w:cs="Arial"/>
                <w:b/>
                <w:sz w:val="20"/>
              </w:rPr>
              <w:t>inschrijver</w:t>
            </w:r>
            <w:proofErr w:type="spellEnd"/>
            <w:r>
              <w:rPr>
                <w:rFonts w:cs="Arial"/>
                <w:b/>
                <w:sz w:val="20"/>
              </w:rPr>
              <w:t>):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119543F" w14:textId="77777777" w:rsidR="00674EF7" w:rsidRDefault="00674EF7" w:rsidP="00985DD4">
            <w:pPr>
              <w:spacing w:after="40"/>
            </w:pPr>
          </w:p>
        </w:tc>
      </w:tr>
      <w:tr w:rsidR="00674EF7" w14:paraId="32C2DBB4" w14:textId="77777777" w:rsidTr="00985DD4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C9D6D53" w14:textId="77777777" w:rsidR="00674EF7" w:rsidRDefault="00674EF7" w:rsidP="00985DD4">
            <w:pPr>
              <w:spacing w:after="40"/>
            </w:pPr>
            <w:proofErr w:type="spellStart"/>
            <w:r>
              <w:rPr>
                <w:rFonts w:cs="Arial"/>
                <w:b/>
                <w:sz w:val="20"/>
              </w:rPr>
              <w:t>Plaats</w:t>
            </w:r>
            <w:proofErr w:type="spellEnd"/>
            <w:r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E77BE0D" w14:textId="77777777" w:rsidR="00674EF7" w:rsidRDefault="00674EF7" w:rsidP="00985DD4">
            <w:pPr>
              <w:spacing w:after="40"/>
            </w:pPr>
          </w:p>
        </w:tc>
      </w:tr>
      <w:tr w:rsidR="00674EF7" w14:paraId="678A1139" w14:textId="77777777" w:rsidTr="00985DD4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8736034" w14:textId="77777777" w:rsidR="00674EF7" w:rsidRDefault="00674EF7" w:rsidP="00985DD4">
            <w:pPr>
              <w:spacing w:after="40"/>
            </w:pPr>
            <w:r>
              <w:rPr>
                <w:rFonts w:cs="Arial"/>
                <w:b/>
                <w:sz w:val="20"/>
              </w:rPr>
              <w:t>Datum: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D3EA698" w14:textId="77777777" w:rsidR="00674EF7" w:rsidRDefault="00674EF7" w:rsidP="00985DD4">
            <w:pPr>
              <w:spacing w:after="40"/>
            </w:pPr>
          </w:p>
        </w:tc>
      </w:tr>
      <w:tr w:rsidR="00674EF7" w14:paraId="2A34E53F" w14:textId="77777777" w:rsidTr="00985DD4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6C3A939" w14:textId="77777777" w:rsidR="00674EF7" w:rsidRDefault="00674EF7" w:rsidP="00985DD4">
            <w:pPr>
              <w:spacing w:after="40"/>
            </w:pPr>
            <w:r>
              <w:rPr>
                <w:rFonts w:cs="Arial"/>
                <w:b/>
                <w:sz w:val="20"/>
              </w:rPr>
              <w:t xml:space="preserve">Naam </w:t>
            </w:r>
            <w:proofErr w:type="spellStart"/>
            <w:r>
              <w:rPr>
                <w:rFonts w:cs="Arial"/>
                <w:b/>
                <w:sz w:val="20"/>
              </w:rPr>
              <w:t>ondertekenaar</w:t>
            </w:r>
            <w:proofErr w:type="spellEnd"/>
            <w:r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B3FD0AB" w14:textId="77777777" w:rsidR="00674EF7" w:rsidRDefault="00674EF7" w:rsidP="00985DD4">
            <w:pPr>
              <w:spacing w:after="40"/>
            </w:pPr>
          </w:p>
        </w:tc>
      </w:tr>
      <w:tr w:rsidR="00674EF7" w14:paraId="06AF1A0E" w14:textId="77777777" w:rsidTr="00985DD4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A4B7369" w14:textId="77777777" w:rsidR="00674EF7" w:rsidRDefault="00674EF7" w:rsidP="00985DD4">
            <w:pPr>
              <w:spacing w:after="40"/>
            </w:pPr>
            <w:proofErr w:type="spellStart"/>
            <w:r>
              <w:rPr>
                <w:rFonts w:cs="Arial"/>
                <w:b/>
                <w:sz w:val="20"/>
              </w:rPr>
              <w:t>Functie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proofErr w:type="spellStart"/>
            <w:r>
              <w:rPr>
                <w:rFonts w:cs="Arial"/>
                <w:b/>
                <w:sz w:val="20"/>
              </w:rPr>
              <w:t>ondertekenaar</w:t>
            </w:r>
            <w:proofErr w:type="spellEnd"/>
            <w:r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B974E99" w14:textId="77777777" w:rsidR="00674EF7" w:rsidRDefault="00674EF7" w:rsidP="00985DD4">
            <w:pPr>
              <w:spacing w:after="40"/>
            </w:pPr>
          </w:p>
        </w:tc>
      </w:tr>
      <w:tr w:rsidR="00674EF7" w14:paraId="022F1597" w14:textId="77777777" w:rsidTr="00985DD4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6872FBB" w14:textId="77777777" w:rsidR="00674EF7" w:rsidRDefault="00674EF7" w:rsidP="00985DD4">
            <w:pPr>
              <w:spacing w:after="40"/>
            </w:pPr>
            <w:proofErr w:type="spellStart"/>
            <w:r>
              <w:rPr>
                <w:rFonts w:cs="Arial"/>
                <w:b/>
                <w:sz w:val="20"/>
              </w:rPr>
              <w:t>Handtekening</w:t>
            </w:r>
            <w:proofErr w:type="spellEnd"/>
            <w:r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B3EC598" w14:textId="77777777" w:rsidR="00674EF7" w:rsidRDefault="00674EF7" w:rsidP="00985DD4">
            <w:pPr>
              <w:spacing w:after="40"/>
            </w:pPr>
          </w:p>
        </w:tc>
      </w:tr>
    </w:tbl>
    <w:p w14:paraId="538CB960" w14:textId="77777777" w:rsidR="00BF4CA8" w:rsidRPr="00294AB5" w:rsidRDefault="00BF4CA8" w:rsidP="00674EF7">
      <w:pPr>
        <w:rPr>
          <w:rStyle w:val="Hyperlink"/>
        </w:rPr>
      </w:pPr>
    </w:p>
    <w:sectPr w:rsidR="00BF4CA8" w:rsidRPr="00294AB5" w:rsidSect="006F0B6E">
      <w:headerReference w:type="default" r:id="rId11"/>
      <w:footerReference w:type="default" r:id="rId12"/>
      <w:footerReference w:type="first" r:id="rId13"/>
      <w:pgSz w:w="11906" w:h="16838"/>
      <w:pgMar w:top="1418" w:right="1134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0517B" w14:textId="77777777" w:rsidR="005A424A" w:rsidRDefault="005A424A" w:rsidP="00F863CD">
      <w:r>
        <w:separator/>
      </w:r>
    </w:p>
  </w:endnote>
  <w:endnote w:type="continuationSeparator" w:id="0">
    <w:p w14:paraId="0405E4B3" w14:textId="77777777" w:rsidR="005A424A" w:rsidRDefault="005A424A" w:rsidP="00F86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ook">
    <w:altName w:val="Century Gothic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veat">
    <w:altName w:val="Calibri"/>
    <w:charset w:val="00"/>
    <w:family w:val="auto"/>
    <w:pitch w:val="variable"/>
    <w:sig w:usb0="A00000FF" w:usb1="50000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4817135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6E548F91" w14:textId="77777777" w:rsidR="00D70B6E" w:rsidRPr="00C80EA5" w:rsidRDefault="00CB06AB">
        <w:pPr>
          <w:pStyle w:val="Voettekst"/>
          <w:jc w:val="right"/>
          <w:rPr>
            <w:rFonts w:cs="Arial"/>
          </w:rPr>
        </w:pPr>
        <w:r w:rsidRPr="00623EFB">
          <w:rPr>
            <w:rStyle w:val="huiskleur"/>
          </w:rPr>
          <w:fldChar w:fldCharType="begin"/>
        </w:r>
        <w:r w:rsidRPr="00623EFB">
          <w:rPr>
            <w:rStyle w:val="huiskleur"/>
          </w:rPr>
          <w:instrText>PAGE   \* MERGEFORMAT</w:instrText>
        </w:r>
        <w:r w:rsidRPr="00623EFB">
          <w:rPr>
            <w:rStyle w:val="huiskleur"/>
          </w:rPr>
          <w:fldChar w:fldCharType="separate"/>
        </w:r>
        <w:r w:rsidRPr="00623EFB">
          <w:rPr>
            <w:rStyle w:val="huiskleur"/>
          </w:rPr>
          <w:t>2</w:t>
        </w:r>
        <w:r w:rsidRPr="00623EFB">
          <w:rPr>
            <w:rStyle w:val="huiskleur"/>
          </w:rPr>
          <w:fldChar w:fldCharType="end"/>
        </w:r>
      </w:p>
    </w:sdtContent>
  </w:sdt>
  <w:p w14:paraId="3D14A350" w14:textId="77777777" w:rsidR="00DD4434" w:rsidRDefault="00DD4434" w:rsidP="002C77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C9CB0" w14:textId="77777777" w:rsidR="00D70B6E" w:rsidRDefault="00D70B6E" w:rsidP="002C771F">
    <w:pPr>
      <w:pStyle w:val="Voettekst"/>
    </w:pPr>
  </w:p>
  <w:p w14:paraId="17641030" w14:textId="77777777" w:rsidR="00DD4434" w:rsidRDefault="00DD4434" w:rsidP="002C77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DAF1" w14:textId="77777777" w:rsidR="005A424A" w:rsidRDefault="005A424A" w:rsidP="00F863CD">
      <w:r>
        <w:separator/>
      </w:r>
    </w:p>
  </w:footnote>
  <w:footnote w:type="continuationSeparator" w:id="0">
    <w:p w14:paraId="129C9A2C" w14:textId="77777777" w:rsidR="005A424A" w:rsidRDefault="005A424A" w:rsidP="00F86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1A9A" w14:textId="77777777" w:rsidR="008D5F9A" w:rsidRDefault="008D5F9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03D150" wp14:editId="3B41239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766" cy="10691997"/>
          <wp:effectExtent l="0" t="0" r="0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Afbeelding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6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C248E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A8A3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3E2A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48B7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60CA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1E9D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82A3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28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7A90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2007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78676E"/>
    <w:multiLevelType w:val="hybridMultilevel"/>
    <w:tmpl w:val="9210EF3E"/>
    <w:lvl w:ilvl="0" w:tplc="ACB2D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24C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007F7"/>
    <w:multiLevelType w:val="multilevel"/>
    <w:tmpl w:val="456460C6"/>
    <w:styleLink w:val="Stijl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color w:val="404040" w:themeColor="text1" w:themeTint="BF"/>
      </w:rPr>
    </w:lvl>
    <w:lvl w:ilvl="1">
      <w:start w:val="1"/>
      <w:numFmt w:val="lowerLetter"/>
      <w:lvlText w:val="%2."/>
      <w:lvlJc w:val="left"/>
      <w:pPr>
        <w:ind w:left="850" w:hanging="425"/>
      </w:pPr>
      <w:rPr>
        <w:rFonts w:hint="default"/>
        <w:color w:val="404040" w:themeColor="text1" w:themeTint="BF"/>
      </w:rPr>
    </w:lvl>
    <w:lvl w:ilvl="2">
      <w:start w:val="1"/>
      <w:numFmt w:val="lowerRoman"/>
      <w:lvlText w:val="%3."/>
      <w:lvlJc w:val="right"/>
      <w:pPr>
        <w:ind w:left="1275" w:hanging="425"/>
      </w:pPr>
      <w:rPr>
        <w:rFonts w:hint="default"/>
        <w:color w:val="404040" w:themeColor="text1" w:themeTint="BF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  <w:color w:val="404040" w:themeColor="text1" w:themeTint="BF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  <w:color w:val="404040" w:themeColor="text1" w:themeTint="BF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  <w:color w:val="404040" w:themeColor="text1" w:themeTint="BF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  <w:color w:val="404040" w:themeColor="text1" w:themeTint="BF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  <w:color w:val="404040" w:themeColor="text1" w:themeTint="BF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  <w:color w:val="404040" w:themeColor="text1" w:themeTint="BF"/>
      </w:rPr>
    </w:lvl>
  </w:abstractNum>
  <w:abstractNum w:abstractNumId="12" w15:restartNumberingAfterBreak="0">
    <w:nsid w:val="57774594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1588" w:hanging="432"/>
      </w:pPr>
    </w:lvl>
    <w:lvl w:ilvl="1">
      <w:start w:val="1"/>
      <w:numFmt w:val="decimal"/>
      <w:pStyle w:val="Kop2"/>
      <w:lvlText w:val="%1.%2"/>
      <w:lvlJc w:val="left"/>
      <w:pPr>
        <w:ind w:left="1732" w:hanging="576"/>
      </w:pPr>
    </w:lvl>
    <w:lvl w:ilvl="2">
      <w:start w:val="1"/>
      <w:numFmt w:val="decimal"/>
      <w:lvlText w:val="%1.%2.%3"/>
      <w:lvlJc w:val="left"/>
      <w:pPr>
        <w:ind w:left="2444" w:hanging="720"/>
      </w:pPr>
    </w:lvl>
    <w:lvl w:ilvl="3">
      <w:start w:val="1"/>
      <w:numFmt w:val="decimal"/>
      <w:lvlText w:val="%1.%2.%3.%4"/>
      <w:lvlJc w:val="left"/>
      <w:pPr>
        <w:ind w:left="2020" w:hanging="864"/>
      </w:pPr>
    </w:lvl>
    <w:lvl w:ilvl="4">
      <w:start w:val="1"/>
      <w:numFmt w:val="decimal"/>
      <w:lvlText w:val="%1.%2.%3.%4.%5"/>
      <w:lvlJc w:val="left"/>
      <w:pPr>
        <w:ind w:left="2164" w:hanging="1008"/>
      </w:pPr>
    </w:lvl>
    <w:lvl w:ilvl="5">
      <w:start w:val="1"/>
      <w:numFmt w:val="decimal"/>
      <w:lvlText w:val="%1.%2.%3.%4.%5.%6"/>
      <w:lvlJc w:val="left"/>
      <w:pPr>
        <w:ind w:left="2308" w:hanging="1152"/>
      </w:pPr>
    </w:lvl>
    <w:lvl w:ilvl="6">
      <w:start w:val="1"/>
      <w:numFmt w:val="decimal"/>
      <w:lvlText w:val="%1.%2.%3.%4.%5.%6.%7"/>
      <w:lvlJc w:val="left"/>
      <w:pPr>
        <w:ind w:left="2452" w:hanging="1296"/>
      </w:pPr>
    </w:lvl>
    <w:lvl w:ilvl="7">
      <w:start w:val="1"/>
      <w:numFmt w:val="decimal"/>
      <w:lvlText w:val="%1.%2.%3.%4.%5.%6.%7.%8"/>
      <w:lvlJc w:val="left"/>
      <w:pPr>
        <w:ind w:left="2596" w:hanging="1440"/>
      </w:pPr>
    </w:lvl>
    <w:lvl w:ilvl="8">
      <w:start w:val="1"/>
      <w:numFmt w:val="decimal"/>
      <w:lvlText w:val="%1.%2.%3.%4.%5.%6.%7.%8.%9"/>
      <w:lvlJc w:val="left"/>
      <w:pPr>
        <w:ind w:left="2740" w:hanging="1584"/>
      </w:pPr>
    </w:lvl>
  </w:abstractNum>
  <w:abstractNum w:abstractNumId="13" w15:restartNumberingAfterBreak="0">
    <w:nsid w:val="62D715B3"/>
    <w:multiLevelType w:val="multilevel"/>
    <w:tmpl w:val="F82C61B0"/>
    <w:numStyleLink w:val="Stijl2"/>
  </w:abstractNum>
  <w:abstractNum w:abstractNumId="14" w15:restartNumberingAfterBreak="0">
    <w:nsid w:val="645C7A39"/>
    <w:multiLevelType w:val="multilevel"/>
    <w:tmpl w:val="F82C61B0"/>
    <w:styleLink w:val="Stijl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24C"/>
        <w:sz w:val="22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hint="default"/>
        <w:color w:val="00524C"/>
        <w:sz w:val="22"/>
      </w:rPr>
    </w:lvl>
    <w:lvl w:ilvl="2">
      <w:start w:val="1"/>
      <w:numFmt w:val="bullet"/>
      <w:lvlText w:val=""/>
      <w:lvlJc w:val="left"/>
      <w:pPr>
        <w:ind w:left="852" w:hanging="284"/>
      </w:pPr>
      <w:rPr>
        <w:rFonts w:ascii="Symbol" w:hAnsi="Symbol" w:hint="default"/>
        <w:color w:val="00524C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404040" w:themeColor="text1" w:themeTint="BF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cs="Courier New" w:hint="default"/>
        <w:color w:val="404040" w:themeColor="text1" w:themeTint="BF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404040" w:themeColor="text1" w:themeTint="BF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404040" w:themeColor="text1" w:themeTint="BF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cs="Courier New" w:hint="default"/>
        <w:color w:val="404040" w:themeColor="text1" w:themeTint="BF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404040" w:themeColor="text1" w:themeTint="BF"/>
      </w:rPr>
    </w:lvl>
  </w:abstractNum>
  <w:num w:numId="1" w16cid:durableId="940532592">
    <w:abstractNumId w:val="12"/>
  </w:num>
  <w:num w:numId="2" w16cid:durableId="1780028839">
    <w:abstractNumId w:val="11"/>
  </w:num>
  <w:num w:numId="3" w16cid:durableId="1330475226">
    <w:abstractNumId w:val="14"/>
  </w:num>
  <w:num w:numId="4" w16cid:durableId="1525092195">
    <w:abstractNumId w:val="10"/>
  </w:num>
  <w:num w:numId="5" w16cid:durableId="59060137">
    <w:abstractNumId w:val="13"/>
  </w:num>
  <w:num w:numId="6" w16cid:durableId="1052920441">
    <w:abstractNumId w:val="9"/>
  </w:num>
  <w:num w:numId="7" w16cid:durableId="1188134099">
    <w:abstractNumId w:val="7"/>
  </w:num>
  <w:num w:numId="8" w16cid:durableId="389236153">
    <w:abstractNumId w:val="6"/>
  </w:num>
  <w:num w:numId="9" w16cid:durableId="1815559430">
    <w:abstractNumId w:val="5"/>
  </w:num>
  <w:num w:numId="10" w16cid:durableId="161165806">
    <w:abstractNumId w:val="4"/>
  </w:num>
  <w:num w:numId="11" w16cid:durableId="1621719352">
    <w:abstractNumId w:val="8"/>
  </w:num>
  <w:num w:numId="12" w16cid:durableId="339477340">
    <w:abstractNumId w:val="3"/>
  </w:num>
  <w:num w:numId="13" w16cid:durableId="350185161">
    <w:abstractNumId w:val="2"/>
  </w:num>
  <w:num w:numId="14" w16cid:durableId="1789856429">
    <w:abstractNumId w:val="1"/>
  </w:num>
  <w:num w:numId="15" w16cid:durableId="174857025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F7"/>
    <w:rsid w:val="0002213A"/>
    <w:rsid w:val="00036E17"/>
    <w:rsid w:val="00080E87"/>
    <w:rsid w:val="00084069"/>
    <w:rsid w:val="000856D2"/>
    <w:rsid w:val="000A6249"/>
    <w:rsid w:val="000B043E"/>
    <w:rsid w:val="000F075D"/>
    <w:rsid w:val="0010334C"/>
    <w:rsid w:val="00107819"/>
    <w:rsid w:val="00113B45"/>
    <w:rsid w:val="00120358"/>
    <w:rsid w:val="00120A12"/>
    <w:rsid w:val="001276D1"/>
    <w:rsid w:val="00137DFD"/>
    <w:rsid w:val="001411EF"/>
    <w:rsid w:val="001430B2"/>
    <w:rsid w:val="00145DFA"/>
    <w:rsid w:val="001509B1"/>
    <w:rsid w:val="00163BC8"/>
    <w:rsid w:val="00166121"/>
    <w:rsid w:val="001702C5"/>
    <w:rsid w:val="0017639B"/>
    <w:rsid w:val="001856EA"/>
    <w:rsid w:val="00196018"/>
    <w:rsid w:val="001B044E"/>
    <w:rsid w:val="001D27D7"/>
    <w:rsid w:val="002025F6"/>
    <w:rsid w:val="00205E58"/>
    <w:rsid w:val="002260A6"/>
    <w:rsid w:val="00226DC8"/>
    <w:rsid w:val="00232170"/>
    <w:rsid w:val="00233F79"/>
    <w:rsid w:val="00247336"/>
    <w:rsid w:val="00271F5B"/>
    <w:rsid w:val="00294AB5"/>
    <w:rsid w:val="002B1282"/>
    <w:rsid w:val="002E73C8"/>
    <w:rsid w:val="002F5C63"/>
    <w:rsid w:val="002F6515"/>
    <w:rsid w:val="002F729F"/>
    <w:rsid w:val="002F7324"/>
    <w:rsid w:val="00304426"/>
    <w:rsid w:val="003326DF"/>
    <w:rsid w:val="00334FE4"/>
    <w:rsid w:val="003418D5"/>
    <w:rsid w:val="00352DD4"/>
    <w:rsid w:val="00353FA5"/>
    <w:rsid w:val="00356026"/>
    <w:rsid w:val="00366A06"/>
    <w:rsid w:val="00374E34"/>
    <w:rsid w:val="0037691A"/>
    <w:rsid w:val="003A5E07"/>
    <w:rsid w:val="003B49BF"/>
    <w:rsid w:val="003E7E91"/>
    <w:rsid w:val="003F2C3B"/>
    <w:rsid w:val="003F5469"/>
    <w:rsid w:val="00404D58"/>
    <w:rsid w:val="004050D9"/>
    <w:rsid w:val="00423E5E"/>
    <w:rsid w:val="004308C2"/>
    <w:rsid w:val="00433870"/>
    <w:rsid w:val="00435FEF"/>
    <w:rsid w:val="00445998"/>
    <w:rsid w:val="00453623"/>
    <w:rsid w:val="00457A6D"/>
    <w:rsid w:val="00466C61"/>
    <w:rsid w:val="00476C7C"/>
    <w:rsid w:val="00477122"/>
    <w:rsid w:val="0047794F"/>
    <w:rsid w:val="004A4B63"/>
    <w:rsid w:val="004B38EF"/>
    <w:rsid w:val="004D002A"/>
    <w:rsid w:val="004F4E51"/>
    <w:rsid w:val="005334E4"/>
    <w:rsid w:val="00537E61"/>
    <w:rsid w:val="00545C4F"/>
    <w:rsid w:val="00554884"/>
    <w:rsid w:val="00556CEA"/>
    <w:rsid w:val="00564DFA"/>
    <w:rsid w:val="00567B46"/>
    <w:rsid w:val="00567BCA"/>
    <w:rsid w:val="00573CD8"/>
    <w:rsid w:val="00582D22"/>
    <w:rsid w:val="00595473"/>
    <w:rsid w:val="005A424A"/>
    <w:rsid w:val="005C415F"/>
    <w:rsid w:val="0060059C"/>
    <w:rsid w:val="0060242B"/>
    <w:rsid w:val="00623B09"/>
    <w:rsid w:val="00623EFB"/>
    <w:rsid w:val="00642D39"/>
    <w:rsid w:val="00652D22"/>
    <w:rsid w:val="0066284F"/>
    <w:rsid w:val="00674EF7"/>
    <w:rsid w:val="00695236"/>
    <w:rsid w:val="006B7F33"/>
    <w:rsid w:val="006D7DA7"/>
    <w:rsid w:val="006E73CC"/>
    <w:rsid w:val="006F0B6E"/>
    <w:rsid w:val="00716063"/>
    <w:rsid w:val="0074483C"/>
    <w:rsid w:val="00750DD5"/>
    <w:rsid w:val="007555D3"/>
    <w:rsid w:val="00777BC4"/>
    <w:rsid w:val="007846AE"/>
    <w:rsid w:val="007B3227"/>
    <w:rsid w:val="007B6BBC"/>
    <w:rsid w:val="007D7C03"/>
    <w:rsid w:val="007F07C9"/>
    <w:rsid w:val="007F45E2"/>
    <w:rsid w:val="00804664"/>
    <w:rsid w:val="0080565C"/>
    <w:rsid w:val="00807AC4"/>
    <w:rsid w:val="008158E8"/>
    <w:rsid w:val="0082221E"/>
    <w:rsid w:val="008322D1"/>
    <w:rsid w:val="00834979"/>
    <w:rsid w:val="008441FB"/>
    <w:rsid w:val="00846C8D"/>
    <w:rsid w:val="00850E1B"/>
    <w:rsid w:val="00877ABD"/>
    <w:rsid w:val="00896D79"/>
    <w:rsid w:val="00897613"/>
    <w:rsid w:val="008B1015"/>
    <w:rsid w:val="008B4A6D"/>
    <w:rsid w:val="008C0C4F"/>
    <w:rsid w:val="008D5F9A"/>
    <w:rsid w:val="008E42C1"/>
    <w:rsid w:val="008E5019"/>
    <w:rsid w:val="008E66AA"/>
    <w:rsid w:val="0090340A"/>
    <w:rsid w:val="00904350"/>
    <w:rsid w:val="00916113"/>
    <w:rsid w:val="009317FB"/>
    <w:rsid w:val="009446C4"/>
    <w:rsid w:val="0097583F"/>
    <w:rsid w:val="009A0182"/>
    <w:rsid w:val="009B3C65"/>
    <w:rsid w:val="009B3D85"/>
    <w:rsid w:val="00A02870"/>
    <w:rsid w:val="00A029DA"/>
    <w:rsid w:val="00A02EC0"/>
    <w:rsid w:val="00A13189"/>
    <w:rsid w:val="00A36CBD"/>
    <w:rsid w:val="00A46A76"/>
    <w:rsid w:val="00A546AA"/>
    <w:rsid w:val="00A914B5"/>
    <w:rsid w:val="00AB2271"/>
    <w:rsid w:val="00AD7136"/>
    <w:rsid w:val="00AE04C7"/>
    <w:rsid w:val="00AF11EB"/>
    <w:rsid w:val="00B06CA9"/>
    <w:rsid w:val="00B42C52"/>
    <w:rsid w:val="00B56180"/>
    <w:rsid w:val="00B56A6C"/>
    <w:rsid w:val="00B57112"/>
    <w:rsid w:val="00B62BE4"/>
    <w:rsid w:val="00B67208"/>
    <w:rsid w:val="00B67E20"/>
    <w:rsid w:val="00B7056F"/>
    <w:rsid w:val="00B8265D"/>
    <w:rsid w:val="00B85DAD"/>
    <w:rsid w:val="00B8665F"/>
    <w:rsid w:val="00B944EE"/>
    <w:rsid w:val="00BD3158"/>
    <w:rsid w:val="00BD5459"/>
    <w:rsid w:val="00BD692D"/>
    <w:rsid w:val="00BE76BD"/>
    <w:rsid w:val="00BF4CA8"/>
    <w:rsid w:val="00C06EDD"/>
    <w:rsid w:val="00C30322"/>
    <w:rsid w:val="00C373F7"/>
    <w:rsid w:val="00C64C51"/>
    <w:rsid w:val="00C67932"/>
    <w:rsid w:val="00C76327"/>
    <w:rsid w:val="00C80EA5"/>
    <w:rsid w:val="00C8353A"/>
    <w:rsid w:val="00C852D3"/>
    <w:rsid w:val="00C928B8"/>
    <w:rsid w:val="00CA1251"/>
    <w:rsid w:val="00CB0283"/>
    <w:rsid w:val="00CB06AB"/>
    <w:rsid w:val="00CB1C95"/>
    <w:rsid w:val="00CC1F42"/>
    <w:rsid w:val="00CD51D1"/>
    <w:rsid w:val="00CF0E64"/>
    <w:rsid w:val="00CF164C"/>
    <w:rsid w:val="00D07487"/>
    <w:rsid w:val="00D23DA4"/>
    <w:rsid w:val="00D70B6E"/>
    <w:rsid w:val="00D744FF"/>
    <w:rsid w:val="00D816D2"/>
    <w:rsid w:val="00D81C3A"/>
    <w:rsid w:val="00D8478B"/>
    <w:rsid w:val="00DA2339"/>
    <w:rsid w:val="00DB27C4"/>
    <w:rsid w:val="00DB650D"/>
    <w:rsid w:val="00DC5739"/>
    <w:rsid w:val="00DC7898"/>
    <w:rsid w:val="00DD4434"/>
    <w:rsid w:val="00DE141C"/>
    <w:rsid w:val="00E32A1F"/>
    <w:rsid w:val="00E33D76"/>
    <w:rsid w:val="00E514BF"/>
    <w:rsid w:val="00E75261"/>
    <w:rsid w:val="00EA1953"/>
    <w:rsid w:val="00EC3B11"/>
    <w:rsid w:val="00ED26E0"/>
    <w:rsid w:val="00EF30EA"/>
    <w:rsid w:val="00EF3992"/>
    <w:rsid w:val="00F118B7"/>
    <w:rsid w:val="00F26C5B"/>
    <w:rsid w:val="00F55133"/>
    <w:rsid w:val="00F6597E"/>
    <w:rsid w:val="00F71637"/>
    <w:rsid w:val="00F857A4"/>
    <w:rsid w:val="00F86284"/>
    <w:rsid w:val="00F863CD"/>
    <w:rsid w:val="00F97F1E"/>
    <w:rsid w:val="00FA3141"/>
    <w:rsid w:val="00FB2DB7"/>
    <w:rsid w:val="00FC6FAA"/>
    <w:rsid w:val="00F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E7237"/>
  <w15:docId w15:val="{099B6416-A719-43C0-8D34-68074F14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4EF7"/>
    <w:pPr>
      <w:spacing w:after="200" w:line="276" w:lineRule="auto"/>
    </w:pPr>
    <w:rPr>
      <w:rFonts w:ascii="Arial" w:eastAsiaTheme="minorEastAsia" w:hAnsi="Arial"/>
      <w:lang w:val="en-US"/>
    </w:rPr>
  </w:style>
  <w:style w:type="paragraph" w:styleId="Kop1">
    <w:name w:val="heading 1"/>
    <w:basedOn w:val="Default"/>
    <w:next w:val="Standaard"/>
    <w:link w:val="Kop1Char"/>
    <w:qFormat/>
    <w:rsid w:val="00B56180"/>
    <w:pPr>
      <w:pageBreakBefore/>
      <w:numPr>
        <w:numId w:val="1"/>
      </w:numPr>
      <w:spacing w:line="240" w:lineRule="auto"/>
      <w:ind w:left="431" w:hanging="431"/>
      <w:jc w:val="center"/>
      <w:outlineLvl w:val="0"/>
    </w:pPr>
    <w:rPr>
      <w:rFonts w:ascii="Calibri" w:hAnsi="Calibri"/>
      <w:b/>
      <w:bCs/>
      <w:caps/>
      <w:color w:val="00524C"/>
      <w:sz w:val="32"/>
      <w:szCs w:val="32"/>
    </w:rPr>
  </w:style>
  <w:style w:type="paragraph" w:styleId="Kop2">
    <w:name w:val="heading 2"/>
    <w:basedOn w:val="Default"/>
    <w:next w:val="Standaard"/>
    <w:link w:val="Kop2Char"/>
    <w:qFormat/>
    <w:rsid w:val="00B56180"/>
    <w:pPr>
      <w:keepNext/>
      <w:numPr>
        <w:ilvl w:val="1"/>
        <w:numId w:val="1"/>
      </w:numPr>
      <w:spacing w:line="240" w:lineRule="auto"/>
      <w:ind w:left="578" w:hanging="578"/>
      <w:outlineLvl w:val="1"/>
    </w:pPr>
    <w:rPr>
      <w:rFonts w:ascii="Calibri" w:hAnsi="Calibri"/>
      <w:b/>
      <w:bCs/>
      <w:color w:val="00524C"/>
      <w:sz w:val="28"/>
      <w:szCs w:val="28"/>
    </w:rPr>
  </w:style>
  <w:style w:type="paragraph" w:styleId="Kop3">
    <w:name w:val="heading 3"/>
    <w:basedOn w:val="Default"/>
    <w:next w:val="Standaard"/>
    <w:link w:val="Kop3Char"/>
    <w:uiPriority w:val="9"/>
    <w:qFormat/>
    <w:rsid w:val="00B56180"/>
    <w:pPr>
      <w:keepNext/>
      <w:spacing w:line="240" w:lineRule="auto"/>
      <w:outlineLvl w:val="2"/>
    </w:pPr>
    <w:rPr>
      <w:rFonts w:ascii="Calibri" w:hAnsi="Calibri"/>
      <w:b/>
      <w:bCs/>
      <w:color w:val="00524C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60059C"/>
    <w:pPr>
      <w:keepNext/>
      <w:keepLines/>
      <w:spacing w:before="40" w:after="0" w:line="240" w:lineRule="auto"/>
      <w:outlineLvl w:val="3"/>
    </w:pPr>
    <w:rPr>
      <w:rFonts w:ascii="Calibri" w:eastAsiaTheme="majorEastAsia" w:hAnsi="Calibri" w:cstheme="majorBidi"/>
      <w:i/>
      <w:iCs/>
      <w:color w:val="00524C"/>
      <w:lang w:val="nl-NL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60059C"/>
    <w:pPr>
      <w:keepNext/>
      <w:keepLines/>
      <w:spacing w:before="40" w:after="0" w:line="240" w:lineRule="auto"/>
      <w:outlineLvl w:val="4"/>
    </w:pPr>
    <w:rPr>
      <w:rFonts w:ascii="Calibri" w:eastAsiaTheme="majorEastAsia" w:hAnsi="Calibri" w:cstheme="majorBidi"/>
      <w:color w:val="00524C"/>
      <w:lang w:val="nl-NL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60059C"/>
    <w:pPr>
      <w:keepNext/>
      <w:keepLines/>
      <w:spacing w:before="40" w:after="0" w:line="240" w:lineRule="auto"/>
      <w:outlineLvl w:val="5"/>
    </w:pPr>
    <w:rPr>
      <w:rFonts w:ascii="Calibri" w:eastAsiaTheme="majorEastAsia" w:hAnsi="Calibri" w:cstheme="majorBidi"/>
      <w:color w:val="00524C"/>
      <w:lang w:val="nl-NL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60059C"/>
    <w:pPr>
      <w:keepNext/>
      <w:keepLines/>
      <w:spacing w:before="40" w:after="0" w:line="240" w:lineRule="auto"/>
      <w:outlineLvl w:val="6"/>
    </w:pPr>
    <w:rPr>
      <w:rFonts w:ascii="Calibri" w:eastAsiaTheme="majorEastAsia" w:hAnsi="Calibri" w:cstheme="majorBidi"/>
      <w:i/>
      <w:iCs/>
      <w:color w:val="00524C"/>
      <w:lang w:val="nl-NL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60059C"/>
    <w:pPr>
      <w:keepNext/>
      <w:keepLines/>
      <w:spacing w:before="40" w:after="0" w:line="240" w:lineRule="auto"/>
      <w:outlineLvl w:val="7"/>
    </w:pPr>
    <w:rPr>
      <w:rFonts w:ascii="Calibri" w:eastAsiaTheme="majorEastAsia" w:hAnsi="Calibri" w:cstheme="majorBidi"/>
      <w:color w:val="00524C"/>
      <w:sz w:val="21"/>
      <w:szCs w:val="21"/>
      <w:lang w:val="nl-NL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60059C"/>
    <w:pPr>
      <w:keepNext/>
      <w:keepLines/>
      <w:spacing w:before="40" w:after="0" w:line="240" w:lineRule="auto"/>
      <w:outlineLvl w:val="8"/>
    </w:pPr>
    <w:rPr>
      <w:rFonts w:ascii="Calibri" w:eastAsiaTheme="majorEastAsia" w:hAnsi="Calibri" w:cstheme="majorBidi"/>
      <w:i/>
      <w:iCs/>
      <w:color w:val="00524C"/>
      <w:sz w:val="21"/>
      <w:szCs w:val="21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77BC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7BC4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B56180"/>
    <w:rPr>
      <w:rFonts w:ascii="Calibri" w:hAnsi="Calibri" w:cs="Calibri"/>
      <w:b/>
      <w:bCs/>
      <w:caps/>
      <w:color w:val="00524C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B56180"/>
    <w:rPr>
      <w:rFonts w:ascii="Calibri" w:hAnsi="Calibri" w:cs="Calibri"/>
      <w:b/>
      <w:bCs/>
      <w:color w:val="00524C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B56180"/>
    <w:rPr>
      <w:rFonts w:ascii="Calibri" w:hAnsi="Calibri" w:cs="Calibri"/>
      <w:b/>
      <w:bCs/>
      <w:color w:val="00524C"/>
      <w:sz w:val="24"/>
      <w:szCs w:val="24"/>
    </w:rPr>
  </w:style>
  <w:style w:type="character" w:customStyle="1" w:styleId="fl-heading-text">
    <w:name w:val="fl-heading-text"/>
    <w:basedOn w:val="Standaardalinea-lettertype"/>
    <w:rsid w:val="00777BC4"/>
  </w:style>
  <w:style w:type="paragraph" w:styleId="Normaalweb">
    <w:name w:val="Normal (Web)"/>
    <w:basedOn w:val="Standaard"/>
    <w:uiPriority w:val="99"/>
    <w:semiHidden/>
    <w:unhideWhenUsed/>
    <w:rsid w:val="00777B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rsid w:val="00777BC4"/>
    <w:rPr>
      <w:b/>
      <w:bCs/>
    </w:rPr>
  </w:style>
  <w:style w:type="character" w:styleId="Nadruk">
    <w:name w:val="Emphasis"/>
    <w:basedOn w:val="Standaardalinea-lettertype"/>
    <w:uiPriority w:val="20"/>
    <w:rsid w:val="003F2C3B"/>
    <w:rPr>
      <w:i/>
      <w:iCs/>
    </w:rPr>
  </w:style>
  <w:style w:type="character" w:styleId="Hyperlink">
    <w:name w:val="Hyperlink"/>
    <w:basedOn w:val="Standaardalinea-lettertype"/>
    <w:uiPriority w:val="99"/>
    <w:unhideWhenUsed/>
    <w:qFormat/>
    <w:rsid w:val="0060059C"/>
    <w:rPr>
      <w:color w:val="00524C"/>
      <w:u w:val="single"/>
    </w:rPr>
  </w:style>
  <w:style w:type="paragraph" w:customStyle="1" w:styleId="Default">
    <w:name w:val="Default"/>
    <w:rsid w:val="0060242B"/>
    <w:pPr>
      <w:autoSpaceDE w:val="0"/>
      <w:autoSpaceDN w:val="0"/>
      <w:adjustRightInd w:val="0"/>
      <w:spacing w:after="0" w:line="288" w:lineRule="auto"/>
    </w:pPr>
    <w:rPr>
      <w:rFonts w:ascii="Futura Book" w:hAnsi="Futura Book" w:cs="Calibri"/>
      <w:color w:val="404040" w:themeColor="text1" w:themeTint="BF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8C0C4F"/>
    <w:pPr>
      <w:spacing w:after="0" w:line="240" w:lineRule="auto"/>
    </w:pPr>
    <w:rPr>
      <w:rFonts w:ascii="Calibri" w:eastAsiaTheme="minorHAnsi" w:hAnsi="Calibri"/>
      <w:color w:val="00524C"/>
      <w:lang w:val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8C0C4F"/>
    <w:rPr>
      <w:rFonts w:ascii="Futura Book" w:hAnsi="Futura Book"/>
      <w:color w:val="00524C"/>
    </w:rPr>
  </w:style>
  <w:style w:type="paragraph" w:styleId="Voettekst">
    <w:name w:val="footer"/>
    <w:basedOn w:val="Standaard"/>
    <w:link w:val="VoettekstChar"/>
    <w:uiPriority w:val="99"/>
    <w:unhideWhenUsed/>
    <w:rsid w:val="00C80EA5"/>
    <w:pPr>
      <w:tabs>
        <w:tab w:val="right" w:pos="9412"/>
      </w:tabs>
      <w:spacing w:after="0" w:line="240" w:lineRule="auto"/>
    </w:pPr>
    <w:rPr>
      <w:rFonts w:ascii="Calibri" w:eastAsiaTheme="minorHAnsi" w:hAnsi="Calibri"/>
      <w:color w:val="00524C"/>
      <w:sz w:val="20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80EA5"/>
    <w:rPr>
      <w:rFonts w:ascii="Futura Book" w:hAnsi="Futura Book"/>
      <w:color w:val="00524C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059C"/>
    <w:rPr>
      <w:rFonts w:ascii="Arial" w:eastAsiaTheme="majorEastAsia" w:hAnsi="Arial" w:cstheme="majorBidi"/>
      <w:i/>
      <w:iCs/>
      <w:color w:val="00524C"/>
    </w:rPr>
  </w:style>
  <w:style w:type="paragraph" w:styleId="Titel">
    <w:name w:val="Title"/>
    <w:basedOn w:val="Standaard"/>
    <w:next w:val="Standaard"/>
    <w:link w:val="TitelChar"/>
    <w:uiPriority w:val="10"/>
    <w:qFormat/>
    <w:rsid w:val="00453623"/>
    <w:pPr>
      <w:spacing w:after="0" w:line="240" w:lineRule="auto"/>
      <w:jc w:val="center"/>
    </w:pPr>
    <w:rPr>
      <w:rFonts w:ascii="Calibri" w:eastAsiaTheme="minorHAnsi" w:hAnsi="Calibri"/>
      <w:b/>
      <w:color w:val="00524C"/>
      <w:sz w:val="40"/>
      <w:szCs w:val="32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453623"/>
    <w:rPr>
      <w:rFonts w:ascii="Futura Book" w:hAnsi="Futura Book"/>
      <w:b/>
      <w:color w:val="00524C"/>
      <w:sz w:val="40"/>
      <w:szCs w:val="32"/>
    </w:rPr>
  </w:style>
  <w:style w:type="paragraph" w:styleId="Lijstalinea">
    <w:name w:val="List Paragraph"/>
    <w:basedOn w:val="Standaard"/>
    <w:uiPriority w:val="34"/>
    <w:rsid w:val="00CF0E64"/>
    <w:pPr>
      <w:ind w:left="720"/>
      <w:contextualSpacing/>
    </w:pPr>
    <w:rPr>
      <w:rFonts w:cs="Arial"/>
      <w:szCs w:val="20"/>
    </w:rPr>
  </w:style>
  <w:style w:type="paragraph" w:styleId="Plattetekst">
    <w:name w:val="Body Text"/>
    <w:basedOn w:val="Standaard"/>
    <w:link w:val="PlattetekstChar"/>
    <w:rsid w:val="00CF0E64"/>
    <w:pPr>
      <w:spacing w:after="0" w:line="240" w:lineRule="auto"/>
    </w:pPr>
    <w:rPr>
      <w:rFonts w:ascii="Comic Sans MS" w:eastAsia="Times New Roman" w:hAnsi="Comic Sans MS" w:cs="Times New Roman"/>
      <w:color w:val="404040" w:themeColor="text1" w:themeTint="BF"/>
      <w:sz w:val="28"/>
      <w:szCs w:val="20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CF0E64"/>
    <w:rPr>
      <w:rFonts w:ascii="Comic Sans MS" w:eastAsia="Times New Roman" w:hAnsi="Comic Sans MS" w:cs="Times New Roman"/>
      <w:color w:val="404040" w:themeColor="text1" w:themeTint="BF"/>
      <w:sz w:val="28"/>
      <w:szCs w:val="20"/>
      <w:lang w:eastAsia="nl-NL"/>
    </w:rPr>
  </w:style>
  <w:style w:type="paragraph" w:styleId="Geenafstand">
    <w:name w:val="No Spacing"/>
    <w:basedOn w:val="Standaard"/>
    <w:link w:val="GeenafstandChar"/>
    <w:uiPriority w:val="1"/>
    <w:rsid w:val="00CF0E64"/>
    <w:rPr>
      <w:rFonts w:eastAsia="Times New Roman" w:cs="Times New Roman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rsid w:val="00897613"/>
    <w:pPr>
      <w:keepNext/>
      <w:keepLines/>
      <w:autoSpaceDE/>
      <w:autoSpaceDN/>
      <w:adjustRightInd/>
      <w:jc w:val="left"/>
      <w:outlineLvl w:val="9"/>
    </w:pPr>
    <w:rPr>
      <w:rFonts w:eastAsiaTheme="majorEastAsia" w:cstheme="majorBidi"/>
      <w:bCs w:val="0"/>
      <w:spacing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56A6C"/>
    <w:pPr>
      <w:keepNext/>
      <w:tabs>
        <w:tab w:val="left" w:pos="567"/>
        <w:tab w:val="right" w:leader="dot" w:pos="9638"/>
      </w:tabs>
      <w:spacing w:after="0" w:line="240" w:lineRule="auto"/>
      <w:ind w:left="567" w:hanging="567"/>
    </w:pPr>
    <w:rPr>
      <w:rFonts w:ascii="Calibri" w:eastAsiaTheme="minorHAnsi" w:hAnsi="Calibri" w:cs="Arial"/>
      <w:caps/>
      <w:color w:val="404040" w:themeColor="text1" w:themeTint="BF"/>
      <w:szCs w:val="20"/>
      <w:lang w:val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B56A6C"/>
    <w:pPr>
      <w:tabs>
        <w:tab w:val="left" w:pos="567"/>
        <w:tab w:val="right" w:leader="dot" w:pos="9638"/>
      </w:tabs>
      <w:spacing w:after="0" w:line="240" w:lineRule="auto"/>
      <w:ind w:left="567" w:hanging="567"/>
    </w:pPr>
    <w:rPr>
      <w:rFonts w:ascii="Calibri" w:eastAsiaTheme="minorHAnsi" w:hAnsi="Calibri" w:cs="Arial"/>
      <w:color w:val="404040" w:themeColor="text1" w:themeTint="BF"/>
      <w:szCs w:val="20"/>
      <w:lang w:val="nl-NL"/>
    </w:rPr>
  </w:style>
  <w:style w:type="character" w:customStyle="1" w:styleId="GeenafstandChar">
    <w:name w:val="Geen afstand Char"/>
    <w:link w:val="Geenafstand"/>
    <w:uiPriority w:val="1"/>
    <w:locked/>
    <w:rsid w:val="00CF0E64"/>
    <w:rPr>
      <w:rFonts w:ascii="Futura Book" w:eastAsia="Times New Roman" w:hAnsi="Futura Book" w:cs="Times New Roman"/>
      <w:color w:val="404040" w:themeColor="text1" w:themeTint="BF"/>
      <w:szCs w:val="20"/>
      <w:lang w:eastAsia="nl-NL"/>
    </w:rPr>
  </w:style>
  <w:style w:type="paragraph" w:customStyle="1" w:styleId="Normal0">
    <w:name w:val="Normal0"/>
    <w:rsid w:val="00CF0E64"/>
    <w:pPr>
      <w:spacing w:after="0" w:line="240" w:lineRule="auto"/>
    </w:pPr>
    <w:rPr>
      <w:rFonts w:ascii="Arial" w:eastAsia="Arial" w:hAnsi="Arial" w:cs="Arial"/>
      <w:sz w:val="24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0E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0E64"/>
    <w:pPr>
      <w:spacing w:after="0" w:line="240" w:lineRule="auto"/>
    </w:pPr>
    <w:rPr>
      <w:rFonts w:ascii="Calibri" w:eastAsiaTheme="minorHAnsi" w:hAnsi="Calibri" w:cs="Arial"/>
      <w:color w:val="404040" w:themeColor="text1" w:themeTint="BF"/>
      <w:szCs w:val="20"/>
      <w:lang w:val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0E64"/>
    <w:rPr>
      <w:rFonts w:ascii="Futura Book" w:hAnsi="Futura Book" w:cs="Arial"/>
      <w:color w:val="404040" w:themeColor="text1" w:themeTint="BF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0E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0E64"/>
    <w:rPr>
      <w:rFonts w:ascii="Futura Book" w:hAnsi="Futura Book" w:cs="Arial"/>
      <w:b/>
      <w:bCs/>
      <w:color w:val="404040" w:themeColor="text1" w:themeTint="BF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CB1C95"/>
    <w:pPr>
      <w:spacing w:after="100" w:line="240" w:lineRule="auto"/>
      <w:ind w:left="284"/>
    </w:pPr>
    <w:rPr>
      <w:rFonts w:ascii="Calibri" w:eastAsiaTheme="minorHAnsi" w:hAnsi="Calibri" w:cs="Arial"/>
      <w:color w:val="404040" w:themeColor="text1" w:themeTint="BF"/>
      <w:szCs w:val="20"/>
      <w:lang w:val="nl-NL"/>
    </w:rPr>
  </w:style>
  <w:style w:type="character" w:customStyle="1" w:styleId="normaltextrun">
    <w:name w:val="normaltextrun"/>
    <w:basedOn w:val="Standaardalinea-lettertype"/>
    <w:rsid w:val="00CF0E64"/>
  </w:style>
  <w:style w:type="character" w:customStyle="1" w:styleId="eop">
    <w:name w:val="eop"/>
    <w:basedOn w:val="Standaardalinea-lettertype"/>
    <w:rsid w:val="00CF0E64"/>
  </w:style>
  <w:style w:type="character" w:customStyle="1" w:styleId="spellingerror">
    <w:name w:val="spellingerror"/>
    <w:basedOn w:val="Standaardalinea-lettertype"/>
    <w:rsid w:val="00CF0E64"/>
  </w:style>
  <w:style w:type="paragraph" w:customStyle="1" w:styleId="paragraph">
    <w:name w:val="paragraph"/>
    <w:basedOn w:val="Standaard"/>
    <w:rsid w:val="00CF0E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164C"/>
    <w:pPr>
      <w:numPr>
        <w:ilvl w:val="1"/>
      </w:numPr>
      <w:spacing w:after="0" w:line="240" w:lineRule="auto"/>
      <w:jc w:val="center"/>
    </w:pPr>
    <w:rPr>
      <w:rFonts w:ascii="Calibri" w:hAnsi="Calibri"/>
      <w:b/>
      <w:color w:val="EA823B"/>
      <w:sz w:val="32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164C"/>
    <w:rPr>
      <w:rFonts w:ascii="Calibri" w:eastAsiaTheme="minorEastAsia" w:hAnsi="Calibri"/>
      <w:b/>
      <w:color w:val="EA823B"/>
      <w:sz w:val="32"/>
    </w:rPr>
  </w:style>
  <w:style w:type="character" w:customStyle="1" w:styleId="huiskleur">
    <w:name w:val="huiskleur"/>
    <w:basedOn w:val="Standaardalinea-lettertype"/>
    <w:uiPriority w:val="1"/>
    <w:qFormat/>
    <w:rsid w:val="00C76327"/>
    <w:rPr>
      <w:color w:val="00524C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E70CA"/>
    <w:pPr>
      <w:spacing w:after="0" w:line="240" w:lineRule="auto"/>
    </w:pPr>
    <w:rPr>
      <w:rFonts w:ascii="Calibri" w:eastAsiaTheme="minorHAnsi" w:hAnsi="Calibri"/>
      <w:color w:val="404040" w:themeColor="text1" w:themeTint="BF"/>
      <w:sz w:val="20"/>
      <w:szCs w:val="20"/>
      <w:lang w:val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E70CA"/>
    <w:rPr>
      <w:rFonts w:ascii="Futura Book" w:hAnsi="Futura Book"/>
      <w:color w:val="404040" w:themeColor="text1" w:themeTint="BF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E70CA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rsid w:val="0060059C"/>
    <w:rPr>
      <w:rFonts w:ascii="Arial" w:eastAsiaTheme="majorEastAsia" w:hAnsi="Arial" w:cstheme="majorBidi"/>
      <w:color w:val="00524C"/>
    </w:rPr>
  </w:style>
  <w:style w:type="character" w:customStyle="1" w:styleId="Kop6Char">
    <w:name w:val="Kop 6 Char"/>
    <w:basedOn w:val="Standaardalinea-lettertype"/>
    <w:link w:val="Kop6"/>
    <w:uiPriority w:val="9"/>
    <w:rsid w:val="0060059C"/>
    <w:rPr>
      <w:rFonts w:ascii="Arial" w:eastAsiaTheme="majorEastAsia" w:hAnsi="Arial" w:cstheme="majorBidi"/>
      <w:color w:val="00524C"/>
    </w:rPr>
  </w:style>
  <w:style w:type="character" w:customStyle="1" w:styleId="Kop7Char">
    <w:name w:val="Kop 7 Char"/>
    <w:basedOn w:val="Standaardalinea-lettertype"/>
    <w:link w:val="Kop7"/>
    <w:uiPriority w:val="9"/>
    <w:rsid w:val="0060059C"/>
    <w:rPr>
      <w:rFonts w:ascii="Arial" w:eastAsiaTheme="majorEastAsia" w:hAnsi="Arial" w:cstheme="majorBidi"/>
      <w:i/>
      <w:iCs/>
      <w:color w:val="00524C"/>
    </w:rPr>
  </w:style>
  <w:style w:type="character" w:customStyle="1" w:styleId="Kop8Char">
    <w:name w:val="Kop 8 Char"/>
    <w:basedOn w:val="Standaardalinea-lettertype"/>
    <w:link w:val="Kop8"/>
    <w:uiPriority w:val="9"/>
    <w:rsid w:val="0060059C"/>
    <w:rPr>
      <w:rFonts w:ascii="Arial" w:eastAsiaTheme="majorEastAsia" w:hAnsi="Arial" w:cstheme="majorBidi"/>
      <w:color w:val="00524C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60059C"/>
    <w:rPr>
      <w:rFonts w:ascii="Arial" w:eastAsiaTheme="majorEastAsia" w:hAnsi="Arial" w:cstheme="majorBidi"/>
      <w:i/>
      <w:iCs/>
      <w:color w:val="00524C"/>
      <w:sz w:val="21"/>
      <w:szCs w:val="21"/>
    </w:rPr>
  </w:style>
  <w:style w:type="numbering" w:customStyle="1" w:styleId="Stijl1">
    <w:name w:val="Stijl1"/>
    <w:uiPriority w:val="99"/>
    <w:rsid w:val="00916113"/>
    <w:pPr>
      <w:numPr>
        <w:numId w:val="2"/>
      </w:numPr>
    </w:pPr>
  </w:style>
  <w:style w:type="numbering" w:customStyle="1" w:styleId="Stijl2">
    <w:name w:val="Stijl2"/>
    <w:uiPriority w:val="99"/>
    <w:rsid w:val="00916113"/>
    <w:pPr>
      <w:numPr>
        <w:numId w:val="3"/>
      </w:numPr>
    </w:pPr>
  </w:style>
  <w:style w:type="table" w:styleId="Gemiddeldelijst2-accent1">
    <w:name w:val="Medium List 2 Accent 1"/>
    <w:basedOn w:val="Standaardtabel"/>
    <w:uiPriority w:val="66"/>
    <w:rsid w:val="00C373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nl-N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Citaat">
    <w:name w:val="Quote"/>
    <w:aliases w:val="LPSHandtekening"/>
    <w:basedOn w:val="Standaard"/>
    <w:next w:val="Standaard"/>
    <w:link w:val="CitaatChar"/>
    <w:uiPriority w:val="29"/>
    <w:qFormat/>
    <w:rsid w:val="00294AB5"/>
    <w:pPr>
      <w:spacing w:before="200" w:after="160" w:line="240" w:lineRule="auto"/>
      <w:ind w:left="864" w:right="864"/>
      <w:jc w:val="center"/>
    </w:pPr>
    <w:rPr>
      <w:rFonts w:ascii="Caveat" w:eastAsiaTheme="minorHAnsi" w:hAnsi="Caveat"/>
      <w:iCs/>
      <w:color w:val="EA823B"/>
      <w:sz w:val="40"/>
      <w:lang w:val="nl-NL"/>
    </w:rPr>
  </w:style>
  <w:style w:type="character" w:customStyle="1" w:styleId="CitaatChar">
    <w:name w:val="Citaat Char"/>
    <w:aliases w:val="LPSHandtekening Char"/>
    <w:basedOn w:val="Standaardalinea-lettertype"/>
    <w:link w:val="Citaat"/>
    <w:uiPriority w:val="29"/>
    <w:rsid w:val="00294AB5"/>
    <w:rPr>
      <w:rFonts w:ascii="Caveat" w:hAnsi="Caveat"/>
      <w:iCs/>
      <w:color w:val="EA823B"/>
      <w:sz w:val="40"/>
    </w:rPr>
  </w:style>
  <w:style w:type="table" w:styleId="Tabelraster">
    <w:name w:val="Table Grid"/>
    <w:basedOn w:val="Standaardtabel"/>
    <w:uiPriority w:val="39"/>
    <w:rsid w:val="0045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uidelijkcitaat">
    <w:name w:val="Intense Quote"/>
    <w:basedOn w:val="Standaard"/>
    <w:next w:val="Standaard"/>
    <w:link w:val="DuidelijkcitaatChar"/>
    <w:uiPriority w:val="30"/>
    <w:rsid w:val="0060059C"/>
    <w:pPr>
      <w:pBdr>
        <w:top w:val="single" w:sz="4" w:space="10" w:color="EA823B"/>
        <w:bottom w:val="single" w:sz="4" w:space="10" w:color="EA823B"/>
      </w:pBdr>
      <w:spacing w:before="360" w:after="360"/>
      <w:ind w:left="864" w:right="864"/>
      <w:jc w:val="center"/>
    </w:pPr>
    <w:rPr>
      <w:i/>
      <w:iCs/>
      <w:color w:val="EA823B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059C"/>
    <w:rPr>
      <w:rFonts w:ascii="Arial" w:hAnsi="Arial"/>
      <w:i/>
      <w:iCs/>
      <w:color w:val="EA823B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0059C"/>
    <w:rPr>
      <w:color w:val="00524C"/>
      <w:u w:val="single"/>
    </w:rPr>
  </w:style>
  <w:style w:type="paragraph" w:customStyle="1" w:styleId="Citaat1">
    <w:name w:val="Citaat1"/>
    <w:basedOn w:val="Standaard"/>
    <w:qFormat/>
    <w:rsid w:val="003326DF"/>
    <w:pPr>
      <w:shd w:val="clear" w:color="auto" w:fill="00524C"/>
      <w:spacing w:after="0" w:line="240" w:lineRule="auto"/>
    </w:pPr>
    <w:rPr>
      <w:rFonts w:ascii="Caveat" w:eastAsiaTheme="minorHAnsi" w:hAnsi="Caveat"/>
      <w:color w:val="FFFFFF" w:themeColor="background1"/>
      <w:sz w:val="4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38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8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463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33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2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2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3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66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3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81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0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7635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4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25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8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6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8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13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5414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51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75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8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94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6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23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41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757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9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0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3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27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71492">
                          <w:marLeft w:val="0"/>
                          <w:marRight w:val="0"/>
                          <w:marTop w:val="30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9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1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que.moerland\Lowys%20Porquinstichting\LPS%20Huisstijl%20Sjablonen%20-%20Documenten\Bestuurskantoor\Huisstijlsjablonen\LPS-onderwijs_document_lee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9F8BE7648D344194CD974543C0F643" ma:contentTypeVersion="10" ma:contentTypeDescription="Een nieuw document maken." ma:contentTypeScope="" ma:versionID="036d7cfdc7829c5b775718c76ee3d9eb">
  <xsd:schema xmlns:xsd="http://www.w3.org/2001/XMLSchema" xmlns:xs="http://www.w3.org/2001/XMLSchema" xmlns:p="http://schemas.microsoft.com/office/2006/metadata/properties" xmlns:ns2="2fe9ddb5-aa11-431a-b537-5d59ede6ebbe" xmlns:ns3="bbaa9aa5-887f-44bc-92f1-ab9590deee53" targetNamespace="http://schemas.microsoft.com/office/2006/metadata/properties" ma:root="true" ma:fieldsID="b3da64821ad99f941bad0e6526be07a9" ns2:_="" ns3:_="">
    <xsd:import namespace="2fe9ddb5-aa11-431a-b537-5d59ede6ebbe"/>
    <xsd:import namespace="bbaa9aa5-887f-44bc-92f1-ab9590dee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9ddb5-aa11-431a-b537-5d59ede6e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d7bde90-9df4-4922-ae60-86befcc452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a9aa5-887f-44bc-92f1-ab9590deee5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063c82-b5c8-4f9a-8e77-c8deb12a1fc7}" ma:internalName="TaxCatchAll" ma:showField="CatchAllData" ma:web="bbaa9aa5-887f-44bc-92f1-ab9590dee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aa9aa5-887f-44bc-92f1-ab9590deee53" xsi:nil="true"/>
    <lcf76f155ced4ddcb4097134ff3c332f xmlns="2fe9ddb5-aa11-431a-b537-5d59ede6eb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EDB88C-F774-42A8-A24E-E5547E1E9C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769479-C55B-4A21-B600-655E165C1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9ddb5-aa11-431a-b537-5d59ede6ebbe"/>
    <ds:schemaRef ds:uri="bbaa9aa5-887f-44bc-92f1-ab9590dee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95D591-456F-46F9-AF59-E229E36724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B4B2D9-C7DA-4DEB-BA5B-635B3E12E172}">
  <ds:schemaRefs>
    <ds:schemaRef ds:uri="http://schemas.microsoft.com/office/2006/metadata/properties"/>
    <ds:schemaRef ds:uri="http://schemas.microsoft.com/office/infopath/2007/PartnerControls"/>
    <ds:schemaRef ds:uri="bbaa9aa5-887f-44bc-92f1-ab9590deee53"/>
    <ds:schemaRef ds:uri="2fe9ddb5-aa11-431a-b537-5d59ede6eb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LPS-onderwijs_document_leeg</Template>
  <TotalTime>1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Moerland, bestuurssecretaresse LPS</dc:creator>
  <cp:keywords/>
  <dc:description/>
  <cp:lastModifiedBy>Josca Snoek, officemanager LPS</cp:lastModifiedBy>
  <cp:revision>2</cp:revision>
  <cp:lastPrinted>2021-11-16T09:50:00Z</cp:lastPrinted>
  <dcterms:created xsi:type="dcterms:W3CDTF">2026-09-10T07:13:00Z</dcterms:created>
  <dcterms:modified xsi:type="dcterms:W3CDTF">2026-09-10T07:46:00Z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0x010100979F8BE7648D344194CD974543C0F643</vt:lpwstr>
  </property>
  <property fmtid="{D5CDD505-2E9C-101B-9397-08002B2CF9AE}" pid="3" name="MediaServiceImageTags">
    <vt:lpwstr/>
  </property>
</Properties>
</file>