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87D9" w14:textId="17B10D94" w:rsidR="00FE5F24" w:rsidRPr="00285D8B" w:rsidRDefault="00FE5F24" w:rsidP="00FE5F24">
      <w:pPr>
        <w:pStyle w:val="KopBijlage"/>
        <w:rPr>
          <w:color w:val="004563"/>
        </w:rPr>
      </w:pPr>
      <w:bookmarkStart w:id="0" w:name="_Toc465840776"/>
      <w:r w:rsidRPr="00285D8B">
        <w:rPr>
          <w:color w:val="004563"/>
        </w:rPr>
        <w:t xml:space="preserve">Bijlage </w:t>
      </w:r>
      <w:r w:rsidR="00E66B9D">
        <w:rPr>
          <w:color w:val="004563"/>
        </w:rPr>
        <w:t>2</w:t>
      </w:r>
      <w:r w:rsidRPr="00285D8B">
        <w:rPr>
          <w:color w:val="004563"/>
        </w:rPr>
        <w:t xml:space="preserve"> </w:t>
      </w:r>
      <w:r w:rsidRPr="00285D8B">
        <w:rPr>
          <w:color w:val="004563"/>
        </w:rPr>
        <w:br/>
      </w:r>
      <w:bookmarkEnd w:id="0"/>
      <w:r w:rsidR="008D022B">
        <w:rPr>
          <w:color w:val="004563"/>
        </w:rPr>
        <w:t>Standaardformulier vragen</w:t>
      </w:r>
    </w:p>
    <w:p w14:paraId="3852566A" w14:textId="77777777" w:rsidR="00FE5F24" w:rsidRPr="006B6D0C" w:rsidRDefault="00FE5F24" w:rsidP="00FE5F24"/>
    <w:p w14:paraId="0E80BB25" w14:textId="7B1ABF34" w:rsidR="009F7380" w:rsidRPr="007140F1" w:rsidRDefault="009F7380" w:rsidP="009F7380">
      <w:r w:rsidRPr="007234C7">
        <w:t>Betreft:</w:t>
      </w:r>
      <w:r w:rsidRPr="007234C7">
        <w:tab/>
      </w:r>
      <w:r w:rsidR="000701D2" w:rsidRPr="007234C7">
        <w:t>Europese aanbesteding</w:t>
      </w:r>
      <w:r w:rsidR="007234C7" w:rsidRPr="007234C7">
        <w:t xml:space="preserve"> ‘Vernieuwen </w:t>
      </w:r>
      <w:proofErr w:type="spellStart"/>
      <w:r w:rsidR="007234C7" w:rsidRPr="007234C7">
        <w:t>Geo</w:t>
      </w:r>
      <w:proofErr w:type="spellEnd"/>
      <w:r w:rsidR="007234C7" w:rsidRPr="007234C7">
        <w:t>-stack’</w:t>
      </w:r>
    </w:p>
    <w:p w14:paraId="65313305" w14:textId="77777777" w:rsidR="0082542E" w:rsidRDefault="0082542E" w:rsidP="00DB290A">
      <w:pPr>
        <w:spacing w:line="276" w:lineRule="auto"/>
        <w:ind w:right="850"/>
        <w:rPr>
          <w:rFonts w:cs="Arial"/>
        </w:rPr>
      </w:pPr>
    </w:p>
    <w:tbl>
      <w:tblPr>
        <w:tblStyle w:val="Tabelraster1"/>
        <w:tblW w:w="9493" w:type="dxa"/>
        <w:tblLook w:val="04A0" w:firstRow="1" w:lastRow="0" w:firstColumn="1" w:lastColumn="0" w:noHBand="0" w:noVBand="1"/>
      </w:tblPr>
      <w:tblGrid>
        <w:gridCol w:w="988"/>
        <w:gridCol w:w="2693"/>
        <w:gridCol w:w="5812"/>
      </w:tblGrid>
      <w:tr w:rsidR="009F7380" w:rsidRPr="00444DB5" w14:paraId="6E925346" w14:textId="77777777" w:rsidTr="009F73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tcW w:w="988" w:type="dxa"/>
          </w:tcPr>
          <w:p w14:paraId="2B7F27DA" w14:textId="3D027058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Vraag nr. </w:t>
            </w:r>
          </w:p>
        </w:tc>
        <w:tc>
          <w:tcPr>
            <w:tcW w:w="2693" w:type="dxa"/>
          </w:tcPr>
          <w:p w14:paraId="4828924A" w14:textId="09CEA523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Document, paragraaf</w:t>
            </w:r>
            <w:r w:rsidR="000F4C72">
              <w:rPr>
                <w:rFonts w:cs="Arial"/>
                <w:b/>
                <w:bCs/>
                <w:sz w:val="18"/>
                <w:szCs w:val="18"/>
              </w:rPr>
              <w:t>, pag. nr.</w:t>
            </w:r>
          </w:p>
        </w:tc>
        <w:tc>
          <w:tcPr>
            <w:tcW w:w="5812" w:type="dxa"/>
          </w:tcPr>
          <w:p w14:paraId="5780EE48" w14:textId="7C8A640A" w:rsidR="009F7380" w:rsidRPr="00444DB5" w:rsidRDefault="000F4C72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Vraag</w:t>
            </w:r>
          </w:p>
        </w:tc>
      </w:tr>
      <w:tr w:rsidR="009F7380" w:rsidRPr="00444DB5" w14:paraId="1B18BEA5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988" w:type="dxa"/>
          </w:tcPr>
          <w:p w14:paraId="7E91A78D" w14:textId="797D9E2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34D5C7A1" w14:textId="23C80CF2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5812" w:type="dxa"/>
          </w:tcPr>
          <w:p w14:paraId="08584BA0" w14:textId="642CBFD4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</w:tr>
      <w:tr w:rsidR="009F7380" w:rsidRPr="00444DB5" w14:paraId="05B786D7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tcW w:w="988" w:type="dxa"/>
          </w:tcPr>
          <w:p w14:paraId="1F568747" w14:textId="6F6709C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55905F45" w14:textId="0156E8A5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EA3C7EA" w14:textId="4CA56D17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3C8B5B0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tcW w:w="988" w:type="dxa"/>
          </w:tcPr>
          <w:p w14:paraId="6CBCA545" w14:textId="393E3C5B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C1D26A1" w14:textId="5539721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255FAAF5" w14:textId="7E27BAE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79CBE84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tcW w:w="988" w:type="dxa"/>
          </w:tcPr>
          <w:p w14:paraId="65EEF5C1" w14:textId="718E89B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B56DEA2" w14:textId="5060C97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6EA7A771" w14:textId="17DB3A8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6961AEE5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tcW w:w="988" w:type="dxa"/>
          </w:tcPr>
          <w:p w14:paraId="4345A060" w14:textId="2B34BC75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61265538" w14:textId="6F7120A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6A03716" w14:textId="2C1CFF0B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45BAB7BB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6"/>
        </w:trPr>
        <w:tc>
          <w:tcPr>
            <w:tcW w:w="988" w:type="dxa"/>
          </w:tcPr>
          <w:p w14:paraId="637F8033" w14:textId="017427DC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2D660BC8" w14:textId="0A10E626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3EDEB6AC" w14:textId="61FEE12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5C0DAA60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tcW w:w="988" w:type="dxa"/>
          </w:tcPr>
          <w:p w14:paraId="2727627E" w14:textId="13EA7EEF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2CFA4DBF" w14:textId="2483DD9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985674A" w14:textId="4559E3C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3831D364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134E0922" w14:textId="6FAE05F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33C1122D" w14:textId="30A262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0E3245D" w14:textId="71D919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EC42A0" w:rsidRPr="00444DB5" w14:paraId="575FAF6B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43C1B789" w14:textId="77777777" w:rsidR="00EC42A0" w:rsidRPr="009F7380" w:rsidRDefault="00EC42A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79AAE0BA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2B7C373B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EC42A0" w:rsidRPr="00444DB5" w14:paraId="2F185505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197E5E67" w14:textId="77777777" w:rsidR="00EC42A0" w:rsidRPr="009F7380" w:rsidRDefault="00EC42A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FF84958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3228A17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</w:tbl>
    <w:p w14:paraId="6A877C91" w14:textId="77777777" w:rsidR="00815E70" w:rsidRDefault="00815E70" w:rsidP="00FE5F24">
      <w:pPr>
        <w:ind w:right="850"/>
      </w:pPr>
    </w:p>
    <w:sectPr w:rsidR="00815E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4CA43" w14:textId="77777777" w:rsidR="00753743" w:rsidRDefault="00753743" w:rsidP="009753AC">
      <w:pPr>
        <w:spacing w:line="240" w:lineRule="auto"/>
      </w:pPr>
      <w:r>
        <w:separator/>
      </w:r>
    </w:p>
  </w:endnote>
  <w:endnote w:type="continuationSeparator" w:id="0">
    <w:p w14:paraId="6A51DCD3" w14:textId="77777777" w:rsidR="00753743" w:rsidRDefault="00753743" w:rsidP="00975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D688" w14:textId="77777777" w:rsidR="009753AC" w:rsidRDefault="009753A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50F6" w14:textId="77777777" w:rsidR="009753AC" w:rsidRDefault="009753AC">
    <w:pPr>
      <w:pStyle w:val="Voettekst"/>
    </w:pPr>
    <w:r>
      <w:rPr>
        <w:noProof/>
      </w:rPr>
      <w:drawing>
        <wp:inline distT="0" distB="0" distL="0" distR="0" wp14:anchorId="176B2BFA" wp14:editId="0582D97C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2C6D" w14:textId="77777777" w:rsidR="009753AC" w:rsidRDefault="009753A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E2FEE" w14:textId="77777777" w:rsidR="00753743" w:rsidRDefault="00753743" w:rsidP="009753AC">
      <w:pPr>
        <w:spacing w:line="240" w:lineRule="auto"/>
      </w:pPr>
      <w:r>
        <w:separator/>
      </w:r>
    </w:p>
  </w:footnote>
  <w:footnote w:type="continuationSeparator" w:id="0">
    <w:p w14:paraId="3D897E17" w14:textId="77777777" w:rsidR="00753743" w:rsidRDefault="00753743" w:rsidP="009753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AA6C" w14:textId="77777777" w:rsidR="009753AC" w:rsidRDefault="009753A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5A3AE" w14:textId="77777777" w:rsidR="009753AC" w:rsidRDefault="009753A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4C2C" w14:textId="77777777" w:rsidR="009753AC" w:rsidRDefault="009753A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75DD9"/>
    <w:multiLevelType w:val="hybridMultilevel"/>
    <w:tmpl w:val="469E9C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89"/>
    <w:rsid w:val="000701D2"/>
    <w:rsid w:val="000F4C72"/>
    <w:rsid w:val="00156928"/>
    <w:rsid w:val="001F42F1"/>
    <w:rsid w:val="00282A89"/>
    <w:rsid w:val="00285D8B"/>
    <w:rsid w:val="003911E8"/>
    <w:rsid w:val="00397C2A"/>
    <w:rsid w:val="00397DF0"/>
    <w:rsid w:val="003B3DCF"/>
    <w:rsid w:val="00444DB5"/>
    <w:rsid w:val="004457C8"/>
    <w:rsid w:val="004F576D"/>
    <w:rsid w:val="0055461C"/>
    <w:rsid w:val="0056258F"/>
    <w:rsid w:val="005B5319"/>
    <w:rsid w:val="0068171F"/>
    <w:rsid w:val="00722C4F"/>
    <w:rsid w:val="007234C7"/>
    <w:rsid w:val="00753743"/>
    <w:rsid w:val="007C021F"/>
    <w:rsid w:val="00815E70"/>
    <w:rsid w:val="0082542E"/>
    <w:rsid w:val="008D022B"/>
    <w:rsid w:val="00932644"/>
    <w:rsid w:val="009753AC"/>
    <w:rsid w:val="009F7380"/>
    <w:rsid w:val="00C47E0A"/>
    <w:rsid w:val="00CE629E"/>
    <w:rsid w:val="00DB290A"/>
    <w:rsid w:val="00DE11E5"/>
    <w:rsid w:val="00E52772"/>
    <w:rsid w:val="00E66B9D"/>
    <w:rsid w:val="00EC42A0"/>
    <w:rsid w:val="00ED46D5"/>
    <w:rsid w:val="00F45363"/>
    <w:rsid w:val="00F82E2C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0DED"/>
  <w15:chartTrackingRefBased/>
  <w15:docId w15:val="{C1C25620-E49D-4292-8589-A752138A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5F2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FE5F2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semiHidden/>
    <w:unhideWhenUsed/>
    <w:rsid w:val="00FE5F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FE5F2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FE5F24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FE5F24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FE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444DB5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F7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et.kunst\NIPV\Team%20Inkoop%20-%20Documenten\26.%20Algemene%20formats\20.%20Nieuwe%20formats%202024-2025\2.%20Huidige%20offerteaanvraag\Bijlage%201.%20Checklist%20offerte_MO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99299289E1649B09FEDF03B154661" ma:contentTypeVersion="3" ma:contentTypeDescription="Een nieuw document maken." ma:contentTypeScope="" ma:versionID="a9642d0434bd93fa91dd4380efa95865">
  <xsd:schema xmlns:xsd="http://www.w3.org/2001/XMLSchema" xmlns:xs="http://www.w3.org/2001/XMLSchema" xmlns:p="http://schemas.microsoft.com/office/2006/metadata/properties" xmlns:ns2="eb474c91-d03b-4629-a037-8188fe84118f" targetNamespace="http://schemas.microsoft.com/office/2006/metadata/properties" ma:root="true" ma:fieldsID="d6f47a19791439bd0362c93e5acaa446" ns2:_="">
    <xsd:import namespace="eb474c91-d03b-4629-a037-8188fe8411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74c91-d03b-4629-a037-8188fe8411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08D379-2508-4B8B-9573-64B2F13B8D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18D0A8-14FB-464B-99D6-A2605FE7B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22B95D-3B53-420D-8A24-84EA66608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74c91-d03b-4629-a037-8188fe8411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1. Checklist offerte_MO</Template>
  <TotalTime>1</TotalTime>
  <Pages>1</Pages>
  <Words>28</Words>
  <Characters>154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Yvonne van de Geer [NIPV]</cp:lastModifiedBy>
  <cp:revision>7</cp:revision>
  <dcterms:created xsi:type="dcterms:W3CDTF">2025-05-08T09:55:00Z</dcterms:created>
  <dcterms:modified xsi:type="dcterms:W3CDTF">2026-08-26T14:26:00Z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0x0101009F499299289E1649B09FEDF03B154661</vt:lpwstr>
  </property>
  <property fmtid="{D5CDD505-2E9C-101B-9397-08002B2CF9AE}" pid="3" name="Order">
    <vt:r8>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