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8E25" w14:textId="2ECD079C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23BBCBEE" w14:textId="77777777" w:rsidR="00672967" w:rsidRPr="00555C9B" w:rsidRDefault="00672967" w:rsidP="00672967">
      <w:pPr>
        <w:rPr>
          <w:rFonts w:eastAsia="MS Mincho"/>
        </w:rPr>
      </w:pPr>
    </w:p>
    <w:p w14:paraId="768B1C8F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51D39581" w14:textId="77777777" w:rsidR="00672967" w:rsidRPr="00555C9B" w:rsidRDefault="00672967" w:rsidP="0023083C">
      <w:pPr>
        <w:ind w:left="567"/>
        <w:rPr>
          <w:rFonts w:cs="Arial"/>
        </w:rPr>
      </w:pPr>
    </w:p>
    <w:p w14:paraId="3D1B63E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5ED59B25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43ADB3A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79D300D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2ED4F24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3A5F7F7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7CA99A6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11950E4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1E52725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5BF87F2A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6733641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3994C863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1BD8509D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549957EC" w14:textId="77777777" w:rsidR="00672967" w:rsidRPr="00555C9B" w:rsidRDefault="00672967" w:rsidP="0023083C"/>
    <w:p w14:paraId="19CEDE1D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302BCF29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1BB71C7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5ACB6FB2" w14:textId="77777777" w:rsidR="00672967" w:rsidRPr="00555C9B" w:rsidRDefault="00672967" w:rsidP="0023083C">
      <w:pPr>
        <w:ind w:left="567"/>
        <w:rPr>
          <w:rFonts w:cs="Arial"/>
        </w:rPr>
      </w:pPr>
    </w:p>
    <w:p w14:paraId="4988EC89" w14:textId="26609930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46D0D69F" w14:textId="77777777" w:rsidTr="003F3E6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24E71AB0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A06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584BD13" w14:textId="77777777" w:rsidTr="003F3E6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4C677BD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6FA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0F186E9D" w14:textId="77777777" w:rsidTr="00BE5E7B">
        <w:tc>
          <w:tcPr>
            <w:tcW w:w="2835" w:type="dxa"/>
            <w:shd w:val="clear" w:color="auto" w:fill="CBE3F2"/>
          </w:tcPr>
          <w:p w14:paraId="2DA9392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0029B9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280ACA5E" w14:textId="77777777" w:rsidTr="00BE5E7B">
        <w:tc>
          <w:tcPr>
            <w:tcW w:w="2835" w:type="dxa"/>
            <w:shd w:val="clear" w:color="auto" w:fill="CBE3F2"/>
          </w:tcPr>
          <w:p w14:paraId="375846B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09CBCF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FE86E96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4102422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EB1A3E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C027363" w14:textId="77777777" w:rsidTr="00BE5E7B">
        <w:tc>
          <w:tcPr>
            <w:tcW w:w="2835" w:type="dxa"/>
            <w:shd w:val="clear" w:color="auto" w:fill="CBE3F2"/>
          </w:tcPr>
          <w:p w14:paraId="0B6482F9" w14:textId="7A3BAA8C" w:rsidR="00672967" w:rsidRPr="00555C9B" w:rsidRDefault="00672967" w:rsidP="00287512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A01395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744FB64F" w14:textId="77777777" w:rsidTr="00BE5E7B">
        <w:tc>
          <w:tcPr>
            <w:tcW w:w="2835" w:type="dxa"/>
            <w:shd w:val="clear" w:color="auto" w:fill="CBE3F2"/>
          </w:tcPr>
          <w:p w14:paraId="55116532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7640CE7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3111DDFA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099F" w14:textId="77777777" w:rsidR="00D21FE3" w:rsidRDefault="00D21FE3" w:rsidP="00BE5E7B">
      <w:pPr>
        <w:spacing w:line="240" w:lineRule="auto"/>
      </w:pPr>
      <w:r>
        <w:separator/>
      </w:r>
    </w:p>
  </w:endnote>
  <w:endnote w:type="continuationSeparator" w:id="0">
    <w:p w14:paraId="2B494E4F" w14:textId="77777777" w:rsidR="00D21FE3" w:rsidRDefault="00D21FE3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F0FD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6EA7D6E4" wp14:editId="37EBDB52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FABE6E4" w14:textId="77777777" w:rsidTr="00842E0F">
      <w:tc>
        <w:tcPr>
          <w:tcW w:w="704" w:type="dxa"/>
          <w:shd w:val="clear" w:color="auto" w:fill="auto"/>
          <w:vAlign w:val="bottom"/>
        </w:tcPr>
        <w:p w14:paraId="3C1513F8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50C56B7B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05DD3" w14:textId="77777777" w:rsidR="00D21FE3" w:rsidRDefault="00D21FE3" w:rsidP="00BE5E7B">
      <w:pPr>
        <w:spacing w:line="240" w:lineRule="auto"/>
      </w:pPr>
      <w:r>
        <w:separator/>
      </w:r>
    </w:p>
  </w:footnote>
  <w:footnote w:type="continuationSeparator" w:id="0">
    <w:p w14:paraId="66F293B1" w14:textId="77777777" w:rsidR="00D21FE3" w:rsidRDefault="00D21FE3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92"/>
    <w:rsid w:val="00185DF4"/>
    <w:rsid w:val="0023083C"/>
    <w:rsid w:val="00287512"/>
    <w:rsid w:val="00372CBC"/>
    <w:rsid w:val="003F3E69"/>
    <w:rsid w:val="00510527"/>
    <w:rsid w:val="00672967"/>
    <w:rsid w:val="006B0956"/>
    <w:rsid w:val="007A7492"/>
    <w:rsid w:val="009923CB"/>
    <w:rsid w:val="00B11069"/>
    <w:rsid w:val="00BE5E7B"/>
    <w:rsid w:val="00D2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BA2B"/>
  <w15:chartTrackingRefBased/>
  <w15:docId w15:val="{465D333A-C9BB-4E7A-95C4-B5F29876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06.%20Overige%20aanbestedingsdocumenten\Bijlage%2016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99299289E1649B09FEDF03B154661" ma:contentTypeVersion="3" ma:contentTypeDescription="Een nieuw document maken." ma:contentTypeScope="" ma:versionID="a9642d0434bd93fa91dd4380efa95865">
  <xsd:schema xmlns:xsd="http://www.w3.org/2001/XMLSchema" xmlns:xs="http://www.w3.org/2001/XMLSchema" xmlns:p="http://schemas.microsoft.com/office/2006/metadata/properties" xmlns:ns2="eb474c91-d03b-4629-a037-8188fe84118f" targetNamespace="http://schemas.microsoft.com/office/2006/metadata/properties" ma:root="true" ma:fieldsID="d6f47a19791439bd0362c93e5acaa446" ns2:_="">
    <xsd:import namespace="eb474c91-d03b-4629-a037-8188fe841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74c91-d03b-4629-a037-8188fe841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ADCE740C-2ED9-4DF1-A8EF-7E46D58DBC3F}"/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16. Verklaring middelen derde.dotx</Template>
  <TotalTime>4</TotalTime>
  <Pages>1</Pages>
  <Words>252</Words>
  <Characters>1392</Characters>
  <Application>Microsoft Office Word</Application>
  <DocSecurity>0</DocSecurity>
  <Lines>11</Lines>
  <Paragraphs>3</Paragraphs>
  <ScaleCrop>false</ScaleCrop>
  <Company>Nederlands Instituut Publieke Veiligheid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4</cp:revision>
  <dcterms:created xsi:type="dcterms:W3CDTF">2025-09-16T12:20:00Z</dcterms:created>
  <dcterms:modified xsi:type="dcterms:W3CDTF">2025-09-25T08:31:00Z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0x0101009F499299289E1649B09FEDF03B154661</vt:lpwstr>
  </property>
  <property fmtid="{D5CDD505-2E9C-101B-9397-08002B2CF9AE}" pid="3" name="MediaServiceImageTags">
    <vt:lpwstr/>
  </property>
</Properties>
</file>