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678B" w14:textId="33383E1F" w:rsidR="009F7F9D" w:rsidRPr="009F7F9D" w:rsidRDefault="009F7F9D" w:rsidP="009F7F9D">
      <w:pPr>
        <w:rPr>
          <w:lang w:val="nl-NL"/>
        </w:rPr>
      </w:pPr>
      <w:r w:rsidRPr="009F7F9D">
        <w:rPr>
          <w:rFonts w:cs="Arial"/>
          <w:b/>
          <w:color w:val="1F3A68"/>
          <w:sz w:val="20"/>
          <w:lang w:val="nl-NL"/>
        </w:rPr>
        <w:t>BIJLAGE 1B</w:t>
      </w:r>
    </w:p>
    <w:p w14:paraId="34BD112B" w14:textId="77777777" w:rsidR="009F7F9D" w:rsidRPr="009F7F9D" w:rsidRDefault="009F7F9D" w:rsidP="009F7F9D">
      <w:pPr>
        <w:spacing w:after="40"/>
        <w:rPr>
          <w:lang w:val="nl-NL"/>
        </w:rPr>
      </w:pPr>
      <w:r w:rsidRPr="009F7F9D">
        <w:rPr>
          <w:rFonts w:cs="Arial"/>
          <w:b/>
          <w:color w:val="1F3A68"/>
          <w:sz w:val="40"/>
          <w:lang w:val="nl-NL"/>
        </w:rPr>
        <w:t>Verklaring referentie kerncompetentie 2</w:t>
      </w:r>
    </w:p>
    <w:p w14:paraId="54487802" w14:textId="77777777" w:rsidR="009F7F9D" w:rsidRPr="009F7F9D" w:rsidRDefault="009F7F9D" w:rsidP="009F7F9D">
      <w:pPr>
        <w:spacing w:after="240"/>
        <w:rPr>
          <w:lang w:val="nl-NL"/>
        </w:rPr>
      </w:pPr>
      <w:r w:rsidRPr="009F7F9D">
        <w:rPr>
          <w:rFonts w:cs="Arial"/>
          <w:i/>
          <w:lang w:val="nl-NL"/>
        </w:rPr>
        <w:t>≥ 5 jaar aaneengesloten ervaring</w:t>
      </w:r>
    </w:p>
    <w:p w14:paraId="7B30D950" w14:textId="77777777" w:rsidR="009F7F9D" w:rsidRPr="009F7F9D" w:rsidRDefault="009F7F9D" w:rsidP="009F7F9D">
      <w:pPr>
        <w:spacing w:after="80"/>
        <w:rPr>
          <w:lang w:val="nl-NL"/>
        </w:rPr>
      </w:pPr>
      <w:r w:rsidRPr="009F7F9D">
        <w:rPr>
          <w:rFonts w:cs="Arial"/>
          <w:b/>
          <w:lang w:val="nl-NL"/>
        </w:rPr>
        <w:t>Geschiktheidseis</w:t>
      </w:r>
    </w:p>
    <w:p w14:paraId="1C0DC42E" w14:textId="77777777" w:rsidR="009F7F9D" w:rsidRPr="009F7F9D" w:rsidRDefault="009F7F9D" w:rsidP="009F7F9D">
      <w:pPr>
        <w:spacing w:after="80"/>
        <w:rPr>
          <w:lang w:val="nl-NL"/>
        </w:rPr>
      </w:pPr>
      <w:r w:rsidRPr="009F7F9D">
        <w:rPr>
          <w:rFonts w:cs="Arial"/>
          <w:lang w:val="nl-NL"/>
        </w:rPr>
        <w:t>De gegadigde heeft ten minste drie (3) jaar aaneengesloten aantoonbare ervaring in het uitvoeren van bouwkundige en installatietechnische werkzaamheden aan onderwijs- en/of kinderopvanglocaties of vergelijkbaar.</w:t>
      </w:r>
    </w:p>
    <w:p w14:paraId="572BE4C3" w14:textId="77777777" w:rsidR="009F7F9D" w:rsidRPr="009F7F9D" w:rsidRDefault="009F7F9D" w:rsidP="009F7F9D">
      <w:pPr>
        <w:rPr>
          <w:lang w:val="nl-NL"/>
        </w:rPr>
      </w:pPr>
      <w:r w:rsidRPr="009F7F9D">
        <w:rPr>
          <w:rFonts w:cs="Arial"/>
          <w:lang w:val="nl-NL"/>
        </w:rPr>
        <w:t>De gegadigde onderbouwt deze geschiktheidseis hieronder in een samenhangend overzicht van maximaal twee (2) pagina's A4. Verwijzingen naar één of meerdere referenten worden eveneens opgegeven, zodat de aanbestedende dienst — desgewenst — verificatie kan uitvoeren zonder voorafgaande toestemming van de gegadigde.</w:t>
      </w:r>
    </w:p>
    <w:p w14:paraId="49F3F4B1" w14:textId="77777777" w:rsidR="009F7F9D" w:rsidRPr="009F7F9D" w:rsidRDefault="009F7F9D" w:rsidP="009F7F9D">
      <w:pPr>
        <w:spacing w:after="80"/>
        <w:rPr>
          <w:lang w:val="nl-NL"/>
        </w:rPr>
      </w:pPr>
      <w:r w:rsidRPr="009F7F9D">
        <w:rPr>
          <w:rFonts w:cs="Arial"/>
          <w:b/>
          <w:lang w:val="nl-NL"/>
        </w:rPr>
        <w:t>Onderbouwing ≥ 3 jaar aaneengesloten ervaring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4819"/>
      </w:tblGrid>
      <w:tr w:rsidR="009F7F9D" w:rsidRPr="009F7F9D" w14:paraId="065142EB" w14:textId="77777777" w:rsidTr="00275467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EFEFAB3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Periode (startdatum en einddatum)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6E47B0D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78A04C31" w14:textId="77777777" w:rsidTr="00275467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680F6C0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Aard van de werkzaamheden in schoolgebouwen (disciplines, type onderhoud, MJOP-werken, etc.)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C872B98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7A01F4BD" w14:textId="77777777" w:rsidTr="00275467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897FC2C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Voor welke opdrachtgevers in het primair onderwijs en/of de kinderopvang of vergelijkbaar is aaneengesloten gewerkt: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9B1EDF0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4674F29A" w14:textId="77777777" w:rsidTr="00275467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816EDB9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Indicatie omvang (aantal locaties, m² BVO, jaarlijkse omzet binnen onderwijssegment):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2AA9DCF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1503C063" w14:textId="77777777" w:rsidTr="00275467"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F8BE713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 xml:space="preserve">Onderbouwing van het aaneengesloten karakter van het werkverleden (bv. langjarige onderhouds- of afroeprelaties, terugkerende opdrachten, </w:t>
            </w:r>
            <w:proofErr w:type="spellStart"/>
            <w:r w:rsidRPr="009F7F9D">
              <w:rPr>
                <w:rFonts w:cs="Arial"/>
                <w:b/>
                <w:sz w:val="20"/>
                <w:lang w:val="nl-NL"/>
              </w:rPr>
              <w:t>dedicated</w:t>
            </w:r>
            <w:proofErr w:type="spellEnd"/>
            <w:r w:rsidRPr="009F7F9D">
              <w:rPr>
                <w:rFonts w:cs="Arial"/>
                <w:b/>
                <w:sz w:val="20"/>
                <w:lang w:val="nl-NL"/>
              </w:rPr>
              <w:t xml:space="preserve"> team, specialisatie):</w:t>
            </w:r>
          </w:p>
        </w:tc>
        <w:tc>
          <w:tcPr>
            <w:tcW w:w="481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52C7150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</w:tbl>
    <w:p w14:paraId="4BF863E4" w14:textId="77777777" w:rsidR="009F7F9D" w:rsidRPr="009F7F9D" w:rsidRDefault="009F7F9D" w:rsidP="009F7F9D">
      <w:pPr>
        <w:spacing w:after="80"/>
        <w:rPr>
          <w:lang w:val="nl-NL"/>
        </w:rPr>
      </w:pPr>
    </w:p>
    <w:p w14:paraId="131CF813" w14:textId="77777777" w:rsidR="009F7F9D" w:rsidRPr="009F7F9D" w:rsidRDefault="009F7F9D" w:rsidP="009F7F9D">
      <w:pPr>
        <w:spacing w:after="80"/>
        <w:rPr>
          <w:lang w:val="nl-NL"/>
        </w:rPr>
      </w:pPr>
      <w:r w:rsidRPr="009F7F9D">
        <w:rPr>
          <w:rFonts w:cs="Arial"/>
          <w:b/>
          <w:lang w:val="nl-NL"/>
        </w:rPr>
        <w:t>Referentie(n) ter verificatie</w:t>
      </w:r>
    </w:p>
    <w:p w14:paraId="5965A700" w14:textId="77777777" w:rsidR="009F7F9D" w:rsidRPr="009F7F9D" w:rsidRDefault="009F7F9D" w:rsidP="009F7F9D">
      <w:pPr>
        <w:spacing w:after="80"/>
        <w:rPr>
          <w:lang w:val="nl-NL"/>
        </w:rPr>
      </w:pPr>
      <w:r w:rsidRPr="009F7F9D">
        <w:rPr>
          <w:rFonts w:cs="Arial"/>
          <w:i/>
          <w:sz w:val="20"/>
          <w:lang w:val="nl-NL"/>
        </w:rPr>
        <w:t>Onderstaand kunnen één of meer referenten worden opgegeven. Indien meer referenten gewenst, kan deze tabel worden gekopieerd.</w:t>
      </w:r>
    </w:p>
    <w:p w14:paraId="2BC48A63" w14:textId="77777777" w:rsidR="009F7F9D" w:rsidRPr="009F7F9D" w:rsidRDefault="009F7F9D" w:rsidP="009F7F9D">
      <w:pPr>
        <w:spacing w:after="40"/>
        <w:rPr>
          <w:lang w:val="nl-NL"/>
        </w:rPr>
      </w:pPr>
      <w:r w:rsidRPr="009F7F9D">
        <w:rPr>
          <w:rFonts w:cs="Arial"/>
          <w:b/>
          <w:sz w:val="20"/>
          <w:lang w:val="nl-NL"/>
        </w:rPr>
        <w:t>Referent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5386"/>
      </w:tblGrid>
      <w:tr w:rsidR="009F7F9D" w:rsidRPr="009F7F9D" w14:paraId="3E0FFACE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DFDB435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 xml:space="preserve">Referent 1 (naam organisatie) 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8F73097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66321073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61584AF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Contactpersoon referentie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28FEADF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6337F2F2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9AE08C3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Functie contactpersoon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492EA6C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6D9869C1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4701337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Telefoonnummer contactpersoon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A9E1500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7D62EB4E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B1DF944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E-mailadres contactpersoon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7F06BC4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</w:tbl>
    <w:p w14:paraId="56EA1CE0" w14:textId="77777777" w:rsidR="009F7F9D" w:rsidRPr="009F7F9D" w:rsidRDefault="009F7F9D" w:rsidP="009F7F9D">
      <w:pPr>
        <w:spacing w:after="80"/>
        <w:rPr>
          <w:lang w:val="nl-NL"/>
        </w:rPr>
      </w:pPr>
    </w:p>
    <w:p w14:paraId="6E629BDB" w14:textId="77777777" w:rsidR="009F7F9D" w:rsidRPr="009F7F9D" w:rsidRDefault="009F7F9D" w:rsidP="009F7F9D">
      <w:pPr>
        <w:spacing w:after="40"/>
        <w:rPr>
          <w:lang w:val="nl-NL"/>
        </w:rPr>
      </w:pPr>
      <w:r w:rsidRPr="009F7F9D">
        <w:rPr>
          <w:rFonts w:cs="Arial"/>
          <w:b/>
          <w:sz w:val="20"/>
          <w:lang w:val="nl-NL"/>
        </w:rPr>
        <w:t>Referent 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5386"/>
      </w:tblGrid>
      <w:tr w:rsidR="009F7F9D" w:rsidRPr="009F7F9D" w14:paraId="070D9440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80222A2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 xml:space="preserve">Referent 2 (naam organisatie) 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4F78747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40EA0631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EFD0C7B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lastRenderedPageBreak/>
              <w:t>Contactpersoon referentie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CD48B1F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74E35814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6CFC6F26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Functie contactpersoon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2B40ED7B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4CB159AB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0B6F3A5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Telefoonnummer contactpersoon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5ADEEDD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33ABDADF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AC9D69A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E-mailadres contactpersoon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C3AB7D9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</w:tbl>
    <w:p w14:paraId="62F86B16" w14:textId="77777777" w:rsidR="009F7F9D" w:rsidRPr="009F7F9D" w:rsidRDefault="009F7F9D" w:rsidP="009F7F9D">
      <w:pPr>
        <w:spacing w:after="80"/>
        <w:rPr>
          <w:lang w:val="nl-NL"/>
        </w:rPr>
      </w:pPr>
    </w:p>
    <w:p w14:paraId="6F310F2B" w14:textId="77777777" w:rsidR="009F7F9D" w:rsidRPr="009F7F9D" w:rsidRDefault="009F7F9D" w:rsidP="009F7F9D">
      <w:pPr>
        <w:spacing w:after="240"/>
        <w:rPr>
          <w:lang w:val="nl-NL"/>
        </w:rPr>
      </w:pPr>
      <w:r w:rsidRPr="009F7F9D">
        <w:rPr>
          <w:rFonts w:cs="Arial"/>
          <w:i/>
          <w:lang w:val="nl-NL"/>
        </w:rPr>
        <w:t>Aldus naar waarheid ingevuld en rechtsgeldig ondertekend.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5386"/>
      </w:tblGrid>
      <w:tr w:rsidR="009F7F9D" w:rsidRPr="009F7F9D" w14:paraId="0C9AF7BF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81FDF34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Naam organisatie (gegadigde / inschrijver):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9C2AE07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7362265C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01F0C84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Plaats: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322FEB49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2A552208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7668545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Datum: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31366A1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50D37ACA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1F0743D5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Naam ondertekenaar: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4C1FB52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7F9CF751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5C1A76EA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Functie ondertekenaar: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7E50DF8C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  <w:tr w:rsidR="009F7F9D" w:rsidRPr="009F7F9D" w14:paraId="675FC96C" w14:textId="77777777" w:rsidTr="00275467">
        <w:tc>
          <w:tcPr>
            <w:tcW w:w="3402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43C8C933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  <w:r w:rsidRPr="009F7F9D">
              <w:rPr>
                <w:rFonts w:cs="Arial"/>
                <w:b/>
                <w:sz w:val="20"/>
                <w:lang w:val="nl-NL"/>
              </w:rPr>
              <w:t>Handtekening:</w:t>
            </w:r>
          </w:p>
        </w:tc>
        <w:tc>
          <w:tcPr>
            <w:tcW w:w="53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14:paraId="08DB7D3A" w14:textId="77777777" w:rsidR="009F7F9D" w:rsidRPr="009F7F9D" w:rsidRDefault="009F7F9D" w:rsidP="00275467">
            <w:pPr>
              <w:spacing w:after="40"/>
              <w:rPr>
                <w:lang w:val="nl-NL"/>
              </w:rPr>
            </w:pPr>
          </w:p>
        </w:tc>
      </w:tr>
    </w:tbl>
    <w:p w14:paraId="60BF2CA4" w14:textId="77777777" w:rsidR="009F7F9D" w:rsidRPr="009F7F9D" w:rsidRDefault="009F7F9D" w:rsidP="009F7F9D">
      <w:pPr>
        <w:rPr>
          <w:lang w:val="nl-NL"/>
        </w:rPr>
      </w:pPr>
    </w:p>
    <w:p w14:paraId="398A6346" w14:textId="77777777" w:rsidR="006F0B6E" w:rsidRPr="009F7F9D" w:rsidRDefault="006F0B6E">
      <w:pPr>
        <w:spacing w:after="160" w:line="259" w:lineRule="auto"/>
        <w:rPr>
          <w:lang w:val="nl-NL"/>
        </w:rPr>
      </w:pPr>
    </w:p>
    <w:p w14:paraId="0D0F3D1D" w14:textId="77777777" w:rsidR="00C64C51" w:rsidRPr="009F7F9D" w:rsidRDefault="00C64C51">
      <w:pPr>
        <w:spacing w:after="160" w:line="259" w:lineRule="auto"/>
        <w:rPr>
          <w:lang w:val="nl-NL"/>
        </w:rPr>
      </w:pPr>
    </w:p>
    <w:p w14:paraId="1CA83C5B" w14:textId="77777777" w:rsidR="00BF4CA8" w:rsidRPr="009F7F9D" w:rsidRDefault="00BF4CA8" w:rsidP="003326DF">
      <w:pPr>
        <w:rPr>
          <w:rStyle w:val="Hyperlink"/>
          <w:lang w:val="nl-NL"/>
        </w:rPr>
      </w:pPr>
    </w:p>
    <w:sectPr w:rsidR="00BF4CA8" w:rsidRPr="009F7F9D" w:rsidSect="006F0B6E">
      <w:headerReference w:type="default" r:id="rId11"/>
      <w:footerReference w:type="default" r:id="rId12"/>
      <w:footerReference w:type="first" r:id="rId13"/>
      <w:pgSz w:w="11906" w:h="16838"/>
      <w:pgMar w:top="1418" w:right="1134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50FA" w14:textId="77777777" w:rsidR="008C07BA" w:rsidRDefault="008C07BA" w:rsidP="00F863CD">
      <w:r>
        <w:separator/>
      </w:r>
    </w:p>
  </w:endnote>
  <w:endnote w:type="continuationSeparator" w:id="0">
    <w:p w14:paraId="161E920F" w14:textId="77777777" w:rsidR="008C07BA" w:rsidRDefault="008C07BA" w:rsidP="00F8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veat">
    <w:altName w:val="Calibri"/>
    <w:charset w:val="00"/>
    <w:family w:val="auto"/>
    <w:pitch w:val="variable"/>
    <w:sig w:usb0="A00000FF" w:usb1="50000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4817135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6329151F" w14:textId="77777777" w:rsidR="00D70B6E" w:rsidRPr="00C80EA5" w:rsidRDefault="00CB06AB">
        <w:pPr>
          <w:pStyle w:val="Voettekst"/>
          <w:jc w:val="right"/>
          <w:rPr>
            <w:rFonts w:cs="Arial"/>
          </w:rPr>
        </w:pPr>
        <w:r w:rsidRPr="00623EFB">
          <w:rPr>
            <w:rStyle w:val="huiskleur"/>
          </w:rPr>
          <w:fldChar w:fldCharType="begin"/>
        </w:r>
        <w:r w:rsidRPr="00623EFB">
          <w:rPr>
            <w:rStyle w:val="huiskleur"/>
          </w:rPr>
          <w:instrText>PAGE   \* MERGEFORMAT</w:instrText>
        </w:r>
        <w:r w:rsidRPr="00623EFB">
          <w:rPr>
            <w:rStyle w:val="huiskleur"/>
          </w:rPr>
          <w:fldChar w:fldCharType="separate"/>
        </w:r>
        <w:r w:rsidRPr="00623EFB">
          <w:rPr>
            <w:rStyle w:val="huiskleur"/>
          </w:rPr>
          <w:t>2</w:t>
        </w:r>
        <w:r w:rsidRPr="00623EFB">
          <w:rPr>
            <w:rStyle w:val="huiskleur"/>
          </w:rPr>
          <w:fldChar w:fldCharType="end"/>
        </w:r>
      </w:p>
    </w:sdtContent>
  </w:sdt>
  <w:p w14:paraId="3A1C4305" w14:textId="77777777" w:rsidR="008C07BA" w:rsidRDefault="008C07BA" w:rsidP="002C77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B456" w14:textId="77777777" w:rsidR="00D70B6E" w:rsidRDefault="00D70B6E" w:rsidP="002C771F">
    <w:pPr>
      <w:pStyle w:val="Voettekst"/>
    </w:pPr>
  </w:p>
  <w:p w14:paraId="20262A99" w14:textId="77777777" w:rsidR="008C07BA" w:rsidRDefault="008C07BA" w:rsidP="002C77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E0D3E" w14:textId="77777777" w:rsidR="008C07BA" w:rsidRDefault="008C07BA" w:rsidP="00F863CD">
      <w:r>
        <w:separator/>
      </w:r>
    </w:p>
  </w:footnote>
  <w:footnote w:type="continuationSeparator" w:id="0">
    <w:p w14:paraId="67A889C5" w14:textId="77777777" w:rsidR="008C07BA" w:rsidRDefault="008C07BA" w:rsidP="00F86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98" w14:textId="77777777" w:rsidR="008D5F9A" w:rsidRDefault="008D5F9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3D150" wp14:editId="3B41239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66" cy="10691997"/>
          <wp:effectExtent l="0" t="0" r="0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Afbeelding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248E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A8A3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3E2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48B7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0CA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C1E9D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82A3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28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7A9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2007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78676E"/>
    <w:multiLevelType w:val="hybridMultilevel"/>
    <w:tmpl w:val="9210EF3E"/>
    <w:lvl w:ilvl="0" w:tplc="ACB2D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24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07F7"/>
    <w:multiLevelType w:val="multilevel"/>
    <w:tmpl w:val="456460C6"/>
    <w:styleLink w:val="Stijl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color w:val="404040" w:themeColor="text1" w:themeTint="BF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  <w:color w:val="404040" w:themeColor="text1" w:themeTint="BF"/>
      </w:rPr>
    </w:lvl>
    <w:lvl w:ilvl="2">
      <w:start w:val="1"/>
      <w:numFmt w:val="lowerRoman"/>
      <w:lvlText w:val="%3."/>
      <w:lvlJc w:val="right"/>
      <w:pPr>
        <w:ind w:left="1275" w:hanging="425"/>
      </w:pPr>
      <w:rPr>
        <w:rFonts w:hint="default"/>
        <w:color w:val="404040" w:themeColor="text1" w:themeTint="BF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  <w:color w:val="404040" w:themeColor="text1" w:themeTint="BF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  <w:color w:val="404040" w:themeColor="text1" w:themeTint="BF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  <w:color w:val="404040" w:themeColor="text1" w:themeTint="BF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  <w:color w:val="404040" w:themeColor="text1" w:themeTint="BF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  <w:color w:val="404040" w:themeColor="text1" w:themeTint="BF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  <w:color w:val="404040" w:themeColor="text1" w:themeTint="BF"/>
      </w:rPr>
    </w:lvl>
  </w:abstractNum>
  <w:abstractNum w:abstractNumId="12" w15:restartNumberingAfterBreak="0">
    <w:nsid w:val="57774594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1588" w:hanging="432"/>
      </w:pPr>
    </w:lvl>
    <w:lvl w:ilvl="1">
      <w:start w:val="1"/>
      <w:numFmt w:val="decimal"/>
      <w:pStyle w:val="Kop2"/>
      <w:lvlText w:val="%1.%2"/>
      <w:lvlJc w:val="left"/>
      <w:pPr>
        <w:ind w:left="1732" w:hanging="576"/>
      </w:pPr>
    </w:lvl>
    <w:lvl w:ilvl="2">
      <w:start w:val="1"/>
      <w:numFmt w:val="decimal"/>
      <w:lvlText w:val="%1.%2.%3"/>
      <w:lvlJc w:val="left"/>
      <w:pPr>
        <w:ind w:left="2444" w:hanging="720"/>
      </w:pPr>
    </w:lvl>
    <w:lvl w:ilvl="3">
      <w:start w:val="1"/>
      <w:numFmt w:val="decimal"/>
      <w:lvlText w:val="%1.%2.%3.%4"/>
      <w:lvlJc w:val="left"/>
      <w:pPr>
        <w:ind w:left="2020" w:hanging="864"/>
      </w:pPr>
    </w:lvl>
    <w:lvl w:ilvl="4">
      <w:start w:val="1"/>
      <w:numFmt w:val="decimal"/>
      <w:lvlText w:val="%1.%2.%3.%4.%5"/>
      <w:lvlJc w:val="left"/>
      <w:pPr>
        <w:ind w:left="2164" w:hanging="1008"/>
      </w:pPr>
    </w:lvl>
    <w:lvl w:ilvl="5">
      <w:start w:val="1"/>
      <w:numFmt w:val="decimal"/>
      <w:lvlText w:val="%1.%2.%3.%4.%5.%6"/>
      <w:lvlJc w:val="left"/>
      <w:pPr>
        <w:ind w:left="2308" w:hanging="1152"/>
      </w:pPr>
    </w:lvl>
    <w:lvl w:ilvl="6">
      <w:start w:val="1"/>
      <w:numFmt w:val="decimal"/>
      <w:lvlText w:val="%1.%2.%3.%4.%5.%6.%7"/>
      <w:lvlJc w:val="left"/>
      <w:pPr>
        <w:ind w:left="2452" w:hanging="1296"/>
      </w:pPr>
    </w:lvl>
    <w:lvl w:ilvl="7">
      <w:start w:val="1"/>
      <w:numFmt w:val="decimal"/>
      <w:lvlText w:val="%1.%2.%3.%4.%5.%6.%7.%8"/>
      <w:lvlJc w:val="left"/>
      <w:pPr>
        <w:ind w:left="2596" w:hanging="1440"/>
      </w:pPr>
    </w:lvl>
    <w:lvl w:ilvl="8">
      <w:start w:val="1"/>
      <w:numFmt w:val="decimal"/>
      <w:lvlText w:val="%1.%2.%3.%4.%5.%6.%7.%8.%9"/>
      <w:lvlJc w:val="left"/>
      <w:pPr>
        <w:ind w:left="2740" w:hanging="1584"/>
      </w:pPr>
    </w:lvl>
  </w:abstractNum>
  <w:abstractNum w:abstractNumId="13" w15:restartNumberingAfterBreak="0">
    <w:nsid w:val="62D715B3"/>
    <w:multiLevelType w:val="multilevel"/>
    <w:tmpl w:val="F82C61B0"/>
    <w:numStyleLink w:val="Stijl2"/>
  </w:abstractNum>
  <w:abstractNum w:abstractNumId="14" w15:restartNumberingAfterBreak="0">
    <w:nsid w:val="645C7A39"/>
    <w:multiLevelType w:val="multilevel"/>
    <w:tmpl w:val="F82C61B0"/>
    <w:styleLink w:val="Stijl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24C"/>
        <w:sz w:val="22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00524C"/>
        <w:sz w:val="22"/>
      </w:rPr>
    </w:lvl>
    <w:lvl w:ilvl="2">
      <w:start w:val="1"/>
      <w:numFmt w:val="bullet"/>
      <w:lvlText w:val=""/>
      <w:lvlJc w:val="left"/>
      <w:pPr>
        <w:ind w:left="852" w:hanging="284"/>
      </w:pPr>
      <w:rPr>
        <w:rFonts w:ascii="Symbol" w:hAnsi="Symbol" w:hint="default"/>
        <w:color w:val="00524C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404040" w:themeColor="text1" w:themeTint="BF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cs="Courier New" w:hint="default"/>
        <w:color w:val="404040" w:themeColor="text1" w:themeTint="BF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404040" w:themeColor="text1" w:themeTint="BF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404040" w:themeColor="text1" w:themeTint="BF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cs="Courier New" w:hint="default"/>
        <w:color w:val="404040" w:themeColor="text1" w:themeTint="BF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404040" w:themeColor="text1" w:themeTint="BF"/>
      </w:rPr>
    </w:lvl>
  </w:abstractNum>
  <w:num w:numId="1" w16cid:durableId="940532592">
    <w:abstractNumId w:val="12"/>
  </w:num>
  <w:num w:numId="2" w16cid:durableId="1780028839">
    <w:abstractNumId w:val="11"/>
  </w:num>
  <w:num w:numId="3" w16cid:durableId="1330475226">
    <w:abstractNumId w:val="14"/>
  </w:num>
  <w:num w:numId="4" w16cid:durableId="1525092195">
    <w:abstractNumId w:val="10"/>
  </w:num>
  <w:num w:numId="5" w16cid:durableId="59060137">
    <w:abstractNumId w:val="13"/>
  </w:num>
  <w:num w:numId="6" w16cid:durableId="1052920441">
    <w:abstractNumId w:val="9"/>
  </w:num>
  <w:num w:numId="7" w16cid:durableId="1188134099">
    <w:abstractNumId w:val="7"/>
  </w:num>
  <w:num w:numId="8" w16cid:durableId="389236153">
    <w:abstractNumId w:val="6"/>
  </w:num>
  <w:num w:numId="9" w16cid:durableId="1815559430">
    <w:abstractNumId w:val="5"/>
  </w:num>
  <w:num w:numId="10" w16cid:durableId="161165806">
    <w:abstractNumId w:val="4"/>
  </w:num>
  <w:num w:numId="11" w16cid:durableId="1621719352">
    <w:abstractNumId w:val="8"/>
  </w:num>
  <w:num w:numId="12" w16cid:durableId="339477340">
    <w:abstractNumId w:val="3"/>
  </w:num>
  <w:num w:numId="13" w16cid:durableId="350185161">
    <w:abstractNumId w:val="2"/>
  </w:num>
  <w:num w:numId="14" w16cid:durableId="1789856429">
    <w:abstractNumId w:val="1"/>
  </w:num>
  <w:num w:numId="15" w16cid:durableId="174857025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9D"/>
    <w:rsid w:val="0002213A"/>
    <w:rsid w:val="00036E17"/>
    <w:rsid w:val="00080E87"/>
    <w:rsid w:val="00084069"/>
    <w:rsid w:val="000856D2"/>
    <w:rsid w:val="000A6249"/>
    <w:rsid w:val="000B043E"/>
    <w:rsid w:val="000F075D"/>
    <w:rsid w:val="0010334C"/>
    <w:rsid w:val="00107819"/>
    <w:rsid w:val="00113B45"/>
    <w:rsid w:val="00120358"/>
    <w:rsid w:val="00120A12"/>
    <w:rsid w:val="001276D1"/>
    <w:rsid w:val="00137DFD"/>
    <w:rsid w:val="001411EF"/>
    <w:rsid w:val="001430B2"/>
    <w:rsid w:val="00145DFA"/>
    <w:rsid w:val="001509B1"/>
    <w:rsid w:val="00163BC8"/>
    <w:rsid w:val="00166121"/>
    <w:rsid w:val="001702C5"/>
    <w:rsid w:val="0017639B"/>
    <w:rsid w:val="001856EA"/>
    <w:rsid w:val="001B044E"/>
    <w:rsid w:val="001D27D7"/>
    <w:rsid w:val="002025F6"/>
    <w:rsid w:val="00205E58"/>
    <w:rsid w:val="002260A6"/>
    <w:rsid w:val="00226DC8"/>
    <w:rsid w:val="00232170"/>
    <w:rsid w:val="00233F79"/>
    <w:rsid w:val="00247336"/>
    <w:rsid w:val="00271F5B"/>
    <w:rsid w:val="00294AB5"/>
    <w:rsid w:val="002B1282"/>
    <w:rsid w:val="002E73C8"/>
    <w:rsid w:val="002F5C63"/>
    <w:rsid w:val="002F6515"/>
    <w:rsid w:val="002F729F"/>
    <w:rsid w:val="002F7324"/>
    <w:rsid w:val="00304426"/>
    <w:rsid w:val="003326DF"/>
    <w:rsid w:val="00334FE4"/>
    <w:rsid w:val="003418D5"/>
    <w:rsid w:val="00352DD4"/>
    <w:rsid w:val="00353FA5"/>
    <w:rsid w:val="00356026"/>
    <w:rsid w:val="00366A06"/>
    <w:rsid w:val="00374E34"/>
    <w:rsid w:val="0037691A"/>
    <w:rsid w:val="003A5E07"/>
    <w:rsid w:val="003B49BF"/>
    <w:rsid w:val="003E7E91"/>
    <w:rsid w:val="003F2C3B"/>
    <w:rsid w:val="003F5469"/>
    <w:rsid w:val="00404D58"/>
    <w:rsid w:val="004050D9"/>
    <w:rsid w:val="00423E5E"/>
    <w:rsid w:val="004308C2"/>
    <w:rsid w:val="00433870"/>
    <w:rsid w:val="00435FEF"/>
    <w:rsid w:val="00445998"/>
    <w:rsid w:val="00453623"/>
    <w:rsid w:val="00457A6D"/>
    <w:rsid w:val="00466C61"/>
    <w:rsid w:val="00476C7C"/>
    <w:rsid w:val="00477122"/>
    <w:rsid w:val="0047794F"/>
    <w:rsid w:val="004A4B63"/>
    <w:rsid w:val="004B38EF"/>
    <w:rsid w:val="004D002A"/>
    <w:rsid w:val="005334E4"/>
    <w:rsid w:val="00537E61"/>
    <w:rsid w:val="00545C4F"/>
    <w:rsid w:val="00554884"/>
    <w:rsid w:val="00556CEA"/>
    <w:rsid w:val="00564DFA"/>
    <w:rsid w:val="00567B46"/>
    <w:rsid w:val="00567BCA"/>
    <w:rsid w:val="00573CD8"/>
    <w:rsid w:val="00582D22"/>
    <w:rsid w:val="00595473"/>
    <w:rsid w:val="005C415F"/>
    <w:rsid w:val="0060059C"/>
    <w:rsid w:val="0060242B"/>
    <w:rsid w:val="00623B09"/>
    <w:rsid w:val="00623EFB"/>
    <w:rsid w:val="00642D39"/>
    <w:rsid w:val="00652D22"/>
    <w:rsid w:val="0066284F"/>
    <w:rsid w:val="00695236"/>
    <w:rsid w:val="006B7F33"/>
    <w:rsid w:val="006D7DA7"/>
    <w:rsid w:val="006E73CC"/>
    <w:rsid w:val="006F0B6E"/>
    <w:rsid w:val="00716063"/>
    <w:rsid w:val="0074483C"/>
    <w:rsid w:val="00750DD5"/>
    <w:rsid w:val="007555D3"/>
    <w:rsid w:val="00777BC4"/>
    <w:rsid w:val="007846AE"/>
    <w:rsid w:val="007B3227"/>
    <w:rsid w:val="007B6BBC"/>
    <w:rsid w:val="007D7C03"/>
    <w:rsid w:val="007F07C9"/>
    <w:rsid w:val="007F45E2"/>
    <w:rsid w:val="00804664"/>
    <w:rsid w:val="0080565C"/>
    <w:rsid w:val="00807AC4"/>
    <w:rsid w:val="008158E8"/>
    <w:rsid w:val="0082221E"/>
    <w:rsid w:val="008322D1"/>
    <w:rsid w:val="00834979"/>
    <w:rsid w:val="008441FB"/>
    <w:rsid w:val="00846C8D"/>
    <w:rsid w:val="00850E1B"/>
    <w:rsid w:val="00877ABD"/>
    <w:rsid w:val="00896D79"/>
    <w:rsid w:val="00897613"/>
    <w:rsid w:val="008B1015"/>
    <w:rsid w:val="008B4A6D"/>
    <w:rsid w:val="008C07BA"/>
    <w:rsid w:val="008C0C4F"/>
    <w:rsid w:val="008C44AB"/>
    <w:rsid w:val="008D5F9A"/>
    <w:rsid w:val="008E42C1"/>
    <w:rsid w:val="008E5019"/>
    <w:rsid w:val="008E66AA"/>
    <w:rsid w:val="0090340A"/>
    <w:rsid w:val="00904350"/>
    <w:rsid w:val="00916113"/>
    <w:rsid w:val="009317FB"/>
    <w:rsid w:val="009446C4"/>
    <w:rsid w:val="0097583F"/>
    <w:rsid w:val="009A0182"/>
    <w:rsid w:val="009B3C65"/>
    <w:rsid w:val="009B3D85"/>
    <w:rsid w:val="009F7F9D"/>
    <w:rsid w:val="00A02870"/>
    <w:rsid w:val="00A029DA"/>
    <w:rsid w:val="00A02EC0"/>
    <w:rsid w:val="00A13189"/>
    <w:rsid w:val="00A36CBD"/>
    <w:rsid w:val="00A46A76"/>
    <w:rsid w:val="00A546AA"/>
    <w:rsid w:val="00AB2271"/>
    <w:rsid w:val="00AD7136"/>
    <w:rsid w:val="00AE04C7"/>
    <w:rsid w:val="00AF11EB"/>
    <w:rsid w:val="00B06CA9"/>
    <w:rsid w:val="00B42C52"/>
    <w:rsid w:val="00B56180"/>
    <w:rsid w:val="00B56A6C"/>
    <w:rsid w:val="00B57112"/>
    <w:rsid w:val="00B62BE4"/>
    <w:rsid w:val="00B67208"/>
    <w:rsid w:val="00B67E20"/>
    <w:rsid w:val="00B7056F"/>
    <w:rsid w:val="00B8265D"/>
    <w:rsid w:val="00B85DAD"/>
    <w:rsid w:val="00B8665F"/>
    <w:rsid w:val="00B944EE"/>
    <w:rsid w:val="00BD3158"/>
    <w:rsid w:val="00BD5459"/>
    <w:rsid w:val="00BD692D"/>
    <w:rsid w:val="00BE76BD"/>
    <w:rsid w:val="00BF4CA8"/>
    <w:rsid w:val="00C06EDD"/>
    <w:rsid w:val="00C30322"/>
    <w:rsid w:val="00C373F7"/>
    <w:rsid w:val="00C64C51"/>
    <w:rsid w:val="00C67932"/>
    <w:rsid w:val="00C76327"/>
    <w:rsid w:val="00C80EA5"/>
    <w:rsid w:val="00C8353A"/>
    <w:rsid w:val="00C852D3"/>
    <w:rsid w:val="00C928B8"/>
    <w:rsid w:val="00CA1251"/>
    <w:rsid w:val="00CB0283"/>
    <w:rsid w:val="00CB06AB"/>
    <w:rsid w:val="00CB1C95"/>
    <w:rsid w:val="00CC1F42"/>
    <w:rsid w:val="00CD51D1"/>
    <w:rsid w:val="00CF0E64"/>
    <w:rsid w:val="00CF164C"/>
    <w:rsid w:val="00D07487"/>
    <w:rsid w:val="00D23DA4"/>
    <w:rsid w:val="00D70B6E"/>
    <w:rsid w:val="00D744FF"/>
    <w:rsid w:val="00D816D2"/>
    <w:rsid w:val="00D81C3A"/>
    <w:rsid w:val="00D8478B"/>
    <w:rsid w:val="00DA2339"/>
    <w:rsid w:val="00DB27C4"/>
    <w:rsid w:val="00DB650D"/>
    <w:rsid w:val="00DC5739"/>
    <w:rsid w:val="00DC7898"/>
    <w:rsid w:val="00DE141C"/>
    <w:rsid w:val="00E32A1F"/>
    <w:rsid w:val="00E33D76"/>
    <w:rsid w:val="00E514BF"/>
    <w:rsid w:val="00E75261"/>
    <w:rsid w:val="00EA1953"/>
    <w:rsid w:val="00EC3B11"/>
    <w:rsid w:val="00ED26E0"/>
    <w:rsid w:val="00EF30EA"/>
    <w:rsid w:val="00EF3992"/>
    <w:rsid w:val="00F118B7"/>
    <w:rsid w:val="00F26C5B"/>
    <w:rsid w:val="00F55133"/>
    <w:rsid w:val="00F6597E"/>
    <w:rsid w:val="00F71637"/>
    <w:rsid w:val="00F857A4"/>
    <w:rsid w:val="00F86284"/>
    <w:rsid w:val="00F863CD"/>
    <w:rsid w:val="00F97F1E"/>
    <w:rsid w:val="00FA3141"/>
    <w:rsid w:val="00FB2DB7"/>
    <w:rsid w:val="00FC6FAA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DFBDA"/>
  <w15:docId w15:val="{D302B495-A4AF-4EA1-9223-DF6C8608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F9D"/>
    <w:pPr>
      <w:spacing w:after="200" w:line="276" w:lineRule="auto"/>
    </w:pPr>
    <w:rPr>
      <w:rFonts w:ascii="Arial" w:eastAsiaTheme="minorEastAsia" w:hAnsi="Arial"/>
      <w:lang w:val="en-US"/>
    </w:rPr>
  </w:style>
  <w:style w:type="paragraph" w:styleId="Kop1">
    <w:name w:val="heading 1"/>
    <w:basedOn w:val="Default"/>
    <w:next w:val="Standaard"/>
    <w:link w:val="Kop1Char"/>
    <w:qFormat/>
    <w:rsid w:val="00B56180"/>
    <w:pPr>
      <w:pageBreakBefore/>
      <w:numPr>
        <w:numId w:val="1"/>
      </w:numPr>
      <w:spacing w:line="240" w:lineRule="auto"/>
      <w:ind w:left="431" w:hanging="431"/>
      <w:jc w:val="center"/>
      <w:outlineLvl w:val="0"/>
    </w:pPr>
    <w:rPr>
      <w:rFonts w:ascii="Calibri" w:hAnsi="Calibri"/>
      <w:b/>
      <w:bCs/>
      <w:caps/>
      <w:color w:val="00524C"/>
      <w:sz w:val="32"/>
      <w:szCs w:val="32"/>
    </w:rPr>
  </w:style>
  <w:style w:type="paragraph" w:styleId="Kop2">
    <w:name w:val="heading 2"/>
    <w:basedOn w:val="Default"/>
    <w:next w:val="Standaard"/>
    <w:link w:val="Kop2Char"/>
    <w:qFormat/>
    <w:rsid w:val="00B56180"/>
    <w:pPr>
      <w:keepNext/>
      <w:numPr>
        <w:ilvl w:val="1"/>
        <w:numId w:val="1"/>
      </w:numPr>
      <w:spacing w:line="240" w:lineRule="auto"/>
      <w:ind w:left="578" w:hanging="578"/>
      <w:outlineLvl w:val="1"/>
    </w:pPr>
    <w:rPr>
      <w:rFonts w:ascii="Calibri" w:hAnsi="Calibri"/>
      <w:b/>
      <w:bCs/>
      <w:color w:val="00524C"/>
      <w:sz w:val="28"/>
      <w:szCs w:val="28"/>
    </w:rPr>
  </w:style>
  <w:style w:type="paragraph" w:styleId="Kop3">
    <w:name w:val="heading 3"/>
    <w:basedOn w:val="Default"/>
    <w:next w:val="Standaard"/>
    <w:link w:val="Kop3Char"/>
    <w:uiPriority w:val="9"/>
    <w:qFormat/>
    <w:rsid w:val="00B56180"/>
    <w:pPr>
      <w:keepNext/>
      <w:spacing w:line="240" w:lineRule="auto"/>
      <w:outlineLvl w:val="2"/>
    </w:pPr>
    <w:rPr>
      <w:rFonts w:ascii="Calibri" w:hAnsi="Calibri"/>
      <w:b/>
      <w:bCs/>
      <w:color w:val="00524C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059C"/>
    <w:pPr>
      <w:keepNext/>
      <w:keepLines/>
      <w:spacing w:before="40"/>
      <w:outlineLvl w:val="3"/>
    </w:pPr>
    <w:rPr>
      <w:rFonts w:eastAsiaTheme="majorEastAsia" w:cstheme="majorBidi"/>
      <w:i/>
      <w:iCs/>
      <w:color w:val="00524C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60059C"/>
    <w:pPr>
      <w:keepNext/>
      <w:keepLines/>
      <w:spacing w:before="40"/>
      <w:outlineLvl w:val="4"/>
    </w:pPr>
    <w:rPr>
      <w:rFonts w:eastAsiaTheme="majorEastAsia" w:cstheme="majorBidi"/>
      <w:color w:val="00524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60059C"/>
    <w:pPr>
      <w:keepNext/>
      <w:keepLines/>
      <w:spacing w:before="40"/>
      <w:outlineLvl w:val="5"/>
    </w:pPr>
    <w:rPr>
      <w:rFonts w:eastAsiaTheme="majorEastAsia" w:cstheme="majorBidi"/>
      <w:color w:val="00524C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60059C"/>
    <w:pPr>
      <w:keepNext/>
      <w:keepLines/>
      <w:spacing w:before="40"/>
      <w:outlineLvl w:val="6"/>
    </w:pPr>
    <w:rPr>
      <w:rFonts w:eastAsiaTheme="majorEastAsia" w:cstheme="majorBidi"/>
      <w:i/>
      <w:iCs/>
      <w:color w:val="00524C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60059C"/>
    <w:pPr>
      <w:keepNext/>
      <w:keepLines/>
      <w:spacing w:before="40"/>
      <w:outlineLvl w:val="7"/>
    </w:pPr>
    <w:rPr>
      <w:rFonts w:eastAsiaTheme="majorEastAsia" w:cstheme="majorBidi"/>
      <w:color w:val="00524C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60059C"/>
    <w:pPr>
      <w:keepNext/>
      <w:keepLines/>
      <w:spacing w:before="40"/>
      <w:outlineLvl w:val="8"/>
    </w:pPr>
    <w:rPr>
      <w:rFonts w:eastAsiaTheme="majorEastAsia" w:cstheme="majorBidi"/>
      <w:i/>
      <w:iCs/>
      <w:color w:val="00524C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77BC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7BC4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B56180"/>
    <w:rPr>
      <w:rFonts w:ascii="Calibri" w:hAnsi="Calibri" w:cs="Calibri"/>
      <w:b/>
      <w:bCs/>
      <w:caps/>
      <w:color w:val="00524C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B56180"/>
    <w:rPr>
      <w:rFonts w:ascii="Calibri" w:hAnsi="Calibri" w:cs="Calibri"/>
      <w:b/>
      <w:bCs/>
      <w:color w:val="00524C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B56180"/>
    <w:rPr>
      <w:rFonts w:ascii="Calibri" w:hAnsi="Calibri" w:cs="Calibri"/>
      <w:b/>
      <w:bCs/>
      <w:color w:val="00524C"/>
      <w:sz w:val="24"/>
      <w:szCs w:val="24"/>
    </w:rPr>
  </w:style>
  <w:style w:type="character" w:customStyle="1" w:styleId="fl-heading-text">
    <w:name w:val="fl-heading-text"/>
    <w:basedOn w:val="Standaardalinea-lettertype"/>
    <w:rsid w:val="00777BC4"/>
  </w:style>
  <w:style w:type="paragraph" w:styleId="Normaalweb">
    <w:name w:val="Normal (Web)"/>
    <w:basedOn w:val="Standaard"/>
    <w:uiPriority w:val="99"/>
    <w:semiHidden/>
    <w:unhideWhenUsed/>
    <w:rsid w:val="00777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77BC4"/>
    <w:rPr>
      <w:b/>
      <w:bCs/>
    </w:rPr>
  </w:style>
  <w:style w:type="character" w:styleId="Nadruk">
    <w:name w:val="Emphasis"/>
    <w:basedOn w:val="Standaardalinea-lettertype"/>
    <w:uiPriority w:val="20"/>
    <w:rsid w:val="003F2C3B"/>
    <w:rPr>
      <w:i/>
      <w:iCs/>
    </w:rPr>
  </w:style>
  <w:style w:type="character" w:styleId="Hyperlink">
    <w:name w:val="Hyperlink"/>
    <w:basedOn w:val="Standaardalinea-lettertype"/>
    <w:uiPriority w:val="99"/>
    <w:unhideWhenUsed/>
    <w:qFormat/>
    <w:rsid w:val="0060059C"/>
    <w:rPr>
      <w:color w:val="00524C"/>
      <w:u w:val="single"/>
    </w:rPr>
  </w:style>
  <w:style w:type="paragraph" w:customStyle="1" w:styleId="Default">
    <w:name w:val="Default"/>
    <w:rsid w:val="0060242B"/>
    <w:pPr>
      <w:autoSpaceDE w:val="0"/>
      <w:autoSpaceDN w:val="0"/>
      <w:adjustRightInd w:val="0"/>
      <w:spacing w:after="0" w:line="288" w:lineRule="auto"/>
    </w:pPr>
    <w:rPr>
      <w:rFonts w:ascii="Futura Book" w:hAnsi="Futura Book" w:cs="Calibri"/>
      <w:color w:val="404040" w:themeColor="text1" w:themeTint="BF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8C0C4F"/>
    <w:rPr>
      <w:color w:val="00524C"/>
    </w:rPr>
  </w:style>
  <w:style w:type="character" w:customStyle="1" w:styleId="KoptekstChar">
    <w:name w:val="Koptekst Char"/>
    <w:basedOn w:val="Standaardalinea-lettertype"/>
    <w:link w:val="Koptekst"/>
    <w:uiPriority w:val="99"/>
    <w:rsid w:val="008C0C4F"/>
    <w:rPr>
      <w:rFonts w:ascii="Futura Book" w:hAnsi="Futura Book"/>
      <w:color w:val="00524C"/>
    </w:rPr>
  </w:style>
  <w:style w:type="paragraph" w:styleId="Voettekst">
    <w:name w:val="footer"/>
    <w:basedOn w:val="Standaard"/>
    <w:link w:val="VoettekstChar"/>
    <w:uiPriority w:val="99"/>
    <w:unhideWhenUsed/>
    <w:rsid w:val="00C80EA5"/>
    <w:pPr>
      <w:tabs>
        <w:tab w:val="right" w:pos="9412"/>
      </w:tabs>
    </w:pPr>
    <w:rPr>
      <w:color w:val="00524C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C80EA5"/>
    <w:rPr>
      <w:rFonts w:ascii="Futura Book" w:hAnsi="Futura Book"/>
      <w:color w:val="00524C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059C"/>
    <w:rPr>
      <w:rFonts w:ascii="Arial" w:eastAsiaTheme="majorEastAsia" w:hAnsi="Arial" w:cstheme="majorBidi"/>
      <w:i/>
      <w:iCs/>
      <w:color w:val="00524C"/>
    </w:rPr>
  </w:style>
  <w:style w:type="paragraph" w:styleId="Titel">
    <w:name w:val="Title"/>
    <w:basedOn w:val="Standaard"/>
    <w:next w:val="Standaard"/>
    <w:link w:val="TitelChar"/>
    <w:uiPriority w:val="10"/>
    <w:qFormat/>
    <w:rsid w:val="00453623"/>
    <w:pPr>
      <w:jc w:val="center"/>
    </w:pPr>
    <w:rPr>
      <w:b/>
      <w:color w:val="00524C"/>
      <w:sz w:val="40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53623"/>
    <w:rPr>
      <w:rFonts w:ascii="Futura Book" w:hAnsi="Futura Book"/>
      <w:b/>
      <w:color w:val="00524C"/>
      <w:sz w:val="40"/>
      <w:szCs w:val="32"/>
    </w:rPr>
  </w:style>
  <w:style w:type="paragraph" w:styleId="Lijstalinea">
    <w:name w:val="List Paragraph"/>
    <w:basedOn w:val="Standaard"/>
    <w:uiPriority w:val="34"/>
    <w:rsid w:val="00CF0E64"/>
    <w:pPr>
      <w:ind w:left="720"/>
      <w:contextualSpacing/>
    </w:pPr>
    <w:rPr>
      <w:rFonts w:cs="Arial"/>
      <w:szCs w:val="20"/>
    </w:rPr>
  </w:style>
  <w:style w:type="paragraph" w:styleId="Plattetekst">
    <w:name w:val="Body Text"/>
    <w:basedOn w:val="Standaard"/>
    <w:link w:val="PlattetekstChar"/>
    <w:rsid w:val="00CF0E64"/>
    <w:rPr>
      <w:rFonts w:ascii="Comic Sans MS" w:eastAsia="Times New Roman" w:hAnsi="Comic Sans MS" w:cs="Times New Roman"/>
      <w:sz w:val="28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F0E64"/>
    <w:rPr>
      <w:rFonts w:ascii="Comic Sans MS" w:eastAsia="Times New Roman" w:hAnsi="Comic Sans MS" w:cs="Times New Roman"/>
      <w:color w:val="404040" w:themeColor="text1" w:themeTint="BF"/>
      <w:sz w:val="28"/>
      <w:szCs w:val="20"/>
      <w:lang w:eastAsia="nl-NL"/>
    </w:rPr>
  </w:style>
  <w:style w:type="paragraph" w:styleId="Geenafstand">
    <w:name w:val="No Spacing"/>
    <w:basedOn w:val="Standaard"/>
    <w:link w:val="GeenafstandChar"/>
    <w:uiPriority w:val="1"/>
    <w:rsid w:val="00CF0E64"/>
    <w:rPr>
      <w:rFonts w:eastAsia="Times New Roman" w:cs="Times New Roman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rsid w:val="00897613"/>
    <w:pPr>
      <w:keepNext/>
      <w:keepLines/>
      <w:autoSpaceDE/>
      <w:autoSpaceDN/>
      <w:adjustRightInd/>
      <w:jc w:val="left"/>
      <w:outlineLvl w:val="9"/>
    </w:pPr>
    <w:rPr>
      <w:rFonts w:eastAsiaTheme="majorEastAsia" w:cstheme="majorBidi"/>
      <w:bCs w:val="0"/>
      <w:spacing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56A6C"/>
    <w:pPr>
      <w:keepNext/>
      <w:tabs>
        <w:tab w:val="left" w:pos="567"/>
        <w:tab w:val="right" w:leader="dot" w:pos="9638"/>
      </w:tabs>
      <w:ind w:left="567" w:hanging="567"/>
    </w:pPr>
    <w:rPr>
      <w:rFonts w:cs="Arial"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6A6C"/>
    <w:pPr>
      <w:tabs>
        <w:tab w:val="left" w:pos="567"/>
        <w:tab w:val="right" w:leader="dot" w:pos="9638"/>
      </w:tabs>
      <w:ind w:left="567" w:hanging="567"/>
    </w:pPr>
    <w:rPr>
      <w:rFonts w:cs="Arial"/>
      <w:szCs w:val="20"/>
    </w:rPr>
  </w:style>
  <w:style w:type="character" w:customStyle="1" w:styleId="GeenafstandChar">
    <w:name w:val="Geen afstand Char"/>
    <w:link w:val="Geenafstand"/>
    <w:uiPriority w:val="1"/>
    <w:locked/>
    <w:rsid w:val="00CF0E64"/>
    <w:rPr>
      <w:rFonts w:ascii="Futura Book" w:eastAsia="Times New Roman" w:hAnsi="Futura Book" w:cs="Times New Roman"/>
      <w:color w:val="404040" w:themeColor="text1" w:themeTint="BF"/>
      <w:szCs w:val="20"/>
      <w:lang w:eastAsia="nl-NL"/>
    </w:rPr>
  </w:style>
  <w:style w:type="paragraph" w:customStyle="1" w:styleId="Normal0">
    <w:name w:val="Normal0"/>
    <w:rsid w:val="00CF0E64"/>
    <w:pPr>
      <w:spacing w:after="0" w:line="240" w:lineRule="auto"/>
    </w:pPr>
    <w:rPr>
      <w:rFonts w:ascii="Arial" w:eastAsia="Arial" w:hAnsi="Arial" w:cs="Arial"/>
      <w:sz w:val="24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E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E64"/>
    <w:rPr>
      <w:rFonts w:cs="Arial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E64"/>
    <w:rPr>
      <w:rFonts w:ascii="Futura Book" w:hAnsi="Futura Book" w:cs="Arial"/>
      <w:color w:val="404040" w:themeColor="text1" w:themeTint="BF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E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E64"/>
    <w:rPr>
      <w:rFonts w:ascii="Futura Book" w:hAnsi="Futura Book" w:cs="Arial"/>
      <w:b/>
      <w:bCs/>
      <w:color w:val="404040" w:themeColor="text1" w:themeTint="BF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B1C95"/>
    <w:pPr>
      <w:spacing w:after="100"/>
      <w:ind w:left="284"/>
    </w:pPr>
    <w:rPr>
      <w:rFonts w:cs="Arial"/>
      <w:szCs w:val="20"/>
    </w:rPr>
  </w:style>
  <w:style w:type="character" w:customStyle="1" w:styleId="normaltextrun">
    <w:name w:val="normaltextrun"/>
    <w:basedOn w:val="Standaardalinea-lettertype"/>
    <w:rsid w:val="00CF0E64"/>
  </w:style>
  <w:style w:type="character" w:customStyle="1" w:styleId="eop">
    <w:name w:val="eop"/>
    <w:basedOn w:val="Standaardalinea-lettertype"/>
    <w:rsid w:val="00CF0E64"/>
  </w:style>
  <w:style w:type="character" w:customStyle="1" w:styleId="spellingerror">
    <w:name w:val="spellingerror"/>
    <w:basedOn w:val="Standaardalinea-lettertype"/>
    <w:rsid w:val="00CF0E64"/>
  </w:style>
  <w:style w:type="paragraph" w:customStyle="1" w:styleId="paragraph">
    <w:name w:val="paragraph"/>
    <w:basedOn w:val="Standaard"/>
    <w:rsid w:val="00CF0E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164C"/>
    <w:pPr>
      <w:numPr>
        <w:ilvl w:val="1"/>
      </w:numPr>
      <w:jc w:val="center"/>
    </w:pPr>
    <w:rPr>
      <w:b/>
      <w:color w:val="EA823B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164C"/>
    <w:rPr>
      <w:rFonts w:ascii="Calibri" w:eastAsiaTheme="minorEastAsia" w:hAnsi="Calibri"/>
      <w:b/>
      <w:color w:val="EA823B"/>
      <w:sz w:val="32"/>
    </w:rPr>
  </w:style>
  <w:style w:type="character" w:customStyle="1" w:styleId="huiskleur">
    <w:name w:val="huiskleur"/>
    <w:basedOn w:val="Standaardalinea-lettertype"/>
    <w:uiPriority w:val="1"/>
    <w:qFormat/>
    <w:rsid w:val="00C76327"/>
    <w:rPr>
      <w:color w:val="00524C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E70C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E70CA"/>
    <w:rPr>
      <w:rFonts w:ascii="Futura Book" w:hAnsi="Futura Book"/>
      <w:color w:val="404040" w:themeColor="text1" w:themeTint="BF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E70CA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rsid w:val="0060059C"/>
    <w:rPr>
      <w:rFonts w:ascii="Arial" w:eastAsiaTheme="majorEastAsia" w:hAnsi="Arial" w:cstheme="majorBidi"/>
      <w:color w:val="00524C"/>
    </w:rPr>
  </w:style>
  <w:style w:type="character" w:customStyle="1" w:styleId="Kop6Char">
    <w:name w:val="Kop 6 Char"/>
    <w:basedOn w:val="Standaardalinea-lettertype"/>
    <w:link w:val="Kop6"/>
    <w:uiPriority w:val="9"/>
    <w:rsid w:val="0060059C"/>
    <w:rPr>
      <w:rFonts w:ascii="Arial" w:eastAsiaTheme="majorEastAsia" w:hAnsi="Arial" w:cstheme="majorBidi"/>
      <w:color w:val="00524C"/>
    </w:rPr>
  </w:style>
  <w:style w:type="character" w:customStyle="1" w:styleId="Kop7Char">
    <w:name w:val="Kop 7 Char"/>
    <w:basedOn w:val="Standaardalinea-lettertype"/>
    <w:link w:val="Kop7"/>
    <w:uiPriority w:val="9"/>
    <w:rsid w:val="0060059C"/>
    <w:rPr>
      <w:rFonts w:ascii="Arial" w:eastAsiaTheme="majorEastAsia" w:hAnsi="Arial" w:cstheme="majorBidi"/>
      <w:i/>
      <w:iCs/>
      <w:color w:val="00524C"/>
    </w:rPr>
  </w:style>
  <w:style w:type="character" w:customStyle="1" w:styleId="Kop8Char">
    <w:name w:val="Kop 8 Char"/>
    <w:basedOn w:val="Standaardalinea-lettertype"/>
    <w:link w:val="Kop8"/>
    <w:uiPriority w:val="9"/>
    <w:rsid w:val="0060059C"/>
    <w:rPr>
      <w:rFonts w:ascii="Arial" w:eastAsiaTheme="majorEastAsia" w:hAnsi="Arial" w:cstheme="majorBidi"/>
      <w:color w:val="00524C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60059C"/>
    <w:rPr>
      <w:rFonts w:ascii="Arial" w:eastAsiaTheme="majorEastAsia" w:hAnsi="Arial" w:cstheme="majorBidi"/>
      <w:i/>
      <w:iCs/>
      <w:color w:val="00524C"/>
      <w:sz w:val="21"/>
      <w:szCs w:val="21"/>
    </w:rPr>
  </w:style>
  <w:style w:type="numbering" w:customStyle="1" w:styleId="Stijl1">
    <w:name w:val="Stijl1"/>
    <w:uiPriority w:val="99"/>
    <w:rsid w:val="00916113"/>
    <w:pPr>
      <w:numPr>
        <w:numId w:val="2"/>
      </w:numPr>
    </w:pPr>
  </w:style>
  <w:style w:type="numbering" w:customStyle="1" w:styleId="Stijl2">
    <w:name w:val="Stijl2"/>
    <w:uiPriority w:val="99"/>
    <w:rsid w:val="00916113"/>
    <w:pPr>
      <w:numPr>
        <w:numId w:val="3"/>
      </w:numPr>
    </w:pPr>
  </w:style>
  <w:style w:type="table" w:styleId="Gemiddeldelijst2-accent1">
    <w:name w:val="Medium List 2 Accent 1"/>
    <w:basedOn w:val="Standaardtabel"/>
    <w:uiPriority w:val="66"/>
    <w:rsid w:val="00C373F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Citaat">
    <w:name w:val="Quote"/>
    <w:aliases w:val="LPSHandtekening"/>
    <w:basedOn w:val="Standaard"/>
    <w:next w:val="Standaard"/>
    <w:link w:val="CitaatChar"/>
    <w:uiPriority w:val="29"/>
    <w:qFormat/>
    <w:rsid w:val="00294AB5"/>
    <w:pPr>
      <w:spacing w:before="200" w:after="160"/>
      <w:ind w:left="864" w:right="864"/>
      <w:jc w:val="center"/>
    </w:pPr>
    <w:rPr>
      <w:rFonts w:ascii="Caveat" w:hAnsi="Caveat"/>
      <w:iCs/>
      <w:color w:val="EA823B"/>
      <w:sz w:val="40"/>
    </w:rPr>
  </w:style>
  <w:style w:type="character" w:customStyle="1" w:styleId="CitaatChar">
    <w:name w:val="Citaat Char"/>
    <w:aliases w:val="LPSHandtekening Char"/>
    <w:basedOn w:val="Standaardalinea-lettertype"/>
    <w:link w:val="Citaat"/>
    <w:uiPriority w:val="29"/>
    <w:rsid w:val="00294AB5"/>
    <w:rPr>
      <w:rFonts w:ascii="Caveat" w:hAnsi="Caveat"/>
      <w:iCs/>
      <w:color w:val="EA823B"/>
      <w:sz w:val="40"/>
    </w:rPr>
  </w:style>
  <w:style w:type="table" w:styleId="Tabelraster">
    <w:name w:val="Table Grid"/>
    <w:basedOn w:val="Standaardtabel"/>
    <w:uiPriority w:val="39"/>
    <w:rsid w:val="0045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uidelijkcitaat">
    <w:name w:val="Intense Quote"/>
    <w:basedOn w:val="Standaard"/>
    <w:next w:val="Standaard"/>
    <w:link w:val="DuidelijkcitaatChar"/>
    <w:uiPriority w:val="30"/>
    <w:rsid w:val="0060059C"/>
    <w:pPr>
      <w:pBdr>
        <w:top w:val="single" w:sz="4" w:space="10" w:color="EA823B"/>
        <w:bottom w:val="single" w:sz="4" w:space="10" w:color="EA823B"/>
      </w:pBdr>
      <w:spacing w:before="360" w:after="360"/>
      <w:ind w:left="864" w:right="864"/>
      <w:jc w:val="center"/>
    </w:pPr>
    <w:rPr>
      <w:i/>
      <w:iCs/>
      <w:color w:val="EA823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059C"/>
    <w:rPr>
      <w:rFonts w:ascii="Arial" w:hAnsi="Arial"/>
      <w:i/>
      <w:iCs/>
      <w:color w:val="EA823B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059C"/>
    <w:rPr>
      <w:color w:val="00524C"/>
      <w:u w:val="single"/>
    </w:rPr>
  </w:style>
  <w:style w:type="paragraph" w:customStyle="1" w:styleId="Citaat1">
    <w:name w:val="Citaat1"/>
    <w:basedOn w:val="Standaard"/>
    <w:qFormat/>
    <w:rsid w:val="003326DF"/>
    <w:pPr>
      <w:shd w:val="clear" w:color="auto" w:fill="00524C"/>
    </w:pPr>
    <w:rPr>
      <w:rFonts w:ascii="Caveat" w:hAnsi="Caveat"/>
      <w:color w:val="FFFFFF" w:themeColor="background1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38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463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2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3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66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3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0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635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2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9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1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5414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5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7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8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94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1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57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0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3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7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1492">
                          <w:marLeft w:val="0"/>
                          <w:marRight w:val="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9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1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que.moerland\Lowys%20Porquinstichting\LPS%20Huisstijl%20Sjablonen%20-%20Documenten\Bestuurskantoor\Huisstijlsjablonen\LPS-onderwijs_document_lee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8BE7648D344194CD974543C0F643" ma:contentTypeVersion="10" ma:contentTypeDescription="Een nieuw document maken." ma:contentTypeScope="" ma:versionID="036d7cfdc7829c5b775718c76ee3d9eb">
  <xsd:schema xmlns:xsd="http://www.w3.org/2001/XMLSchema" xmlns:xs="http://www.w3.org/2001/XMLSchema" xmlns:p="http://schemas.microsoft.com/office/2006/metadata/properties" xmlns:ns2="2fe9ddb5-aa11-431a-b537-5d59ede6ebbe" xmlns:ns3="bbaa9aa5-887f-44bc-92f1-ab9590deee53" targetNamespace="http://schemas.microsoft.com/office/2006/metadata/properties" ma:root="true" ma:fieldsID="b3da64821ad99f941bad0e6526be07a9" ns2:_="" ns3:_="">
    <xsd:import namespace="2fe9ddb5-aa11-431a-b537-5d59ede6ebbe"/>
    <xsd:import namespace="bbaa9aa5-887f-44bc-92f1-ab9590dee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9ddb5-aa11-431a-b537-5d59ede6e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7bde90-9df4-4922-ae60-86befcc452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9aa5-887f-44bc-92f1-ab9590deee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063c82-b5c8-4f9a-8e77-c8deb12a1fc7}" ma:internalName="TaxCatchAll" ma:showField="CatchAllData" ma:web="bbaa9aa5-887f-44bc-92f1-ab9590dee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a9aa5-887f-44bc-92f1-ab9590deee53" xsi:nil="true"/>
    <lcf76f155ced4ddcb4097134ff3c332f xmlns="2fe9ddb5-aa11-431a-b537-5d59ede6e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5D591-456F-46F9-AF59-E229E3672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53EEB-60DD-483A-A93C-6F7A7D8D2B96}"/>
</file>

<file path=customXml/itemProps3.xml><?xml version="1.0" encoding="utf-8"?>
<ds:datastoreItem xmlns:ds="http://schemas.openxmlformats.org/officeDocument/2006/customXml" ds:itemID="{31EDB88C-F774-42A8-A24E-E5547E1E9C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B4B2D9-C7DA-4DEB-BA5B-635B3E12E172}">
  <ds:schemaRefs>
    <ds:schemaRef ds:uri="http://schemas.microsoft.com/office/2006/metadata/properties"/>
    <ds:schemaRef ds:uri="http://schemas.microsoft.com/office/infopath/2007/PartnerControls"/>
    <ds:schemaRef ds:uri="b161a3a3-6003-42cc-8b3c-0904fae53a60"/>
    <ds:schemaRef ds:uri="23b8ef5a-1270-4f9d-97bb-18104b60f4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LPS-onderwijs_document_leeg.dotx</Template>
  <TotalTime>1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Moerland, bestuurssecretaresse LPS</dc:creator>
  <cp:keywords/>
  <dc:description/>
  <cp:lastModifiedBy>Monique Moerland, bestuurssecretaresse LPS</cp:lastModifiedBy>
  <cp:revision>2</cp:revision>
  <cp:lastPrinted>2021-11-16T09:50:00Z</cp:lastPrinted>
  <dcterms:created xsi:type="dcterms:W3CDTF">2026-09-10T07:19:00Z</dcterms:created>
  <dcterms:modified xsi:type="dcterms:W3CDTF">2026-09-10T07:19:00Z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0x010100979F8BE7648D344194CD974543C0F643</vt:lpwstr>
  </property>
</Properties>
</file>