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72BE8" w14:textId="12448006" w:rsidR="00D56B85" w:rsidRPr="00EA4E03" w:rsidRDefault="00D56B85" w:rsidP="00EA4E03">
      <w:pPr>
        <w:pStyle w:val="Voorpaginaovkconcepttekst"/>
      </w:pPr>
      <w:bookmarkStart w:id="0" w:name="_Hlk239678843"/>
      <w:r w:rsidRPr="00EA4E03">
        <w:t xml:space="preserve">Bijlage </w:t>
      </w:r>
      <w:r w:rsidR="00A17C7C">
        <w:t>A</w:t>
      </w:r>
      <w:r w:rsidRPr="00EA4E03">
        <w:t xml:space="preserve"> – concept</w:t>
      </w:r>
    </w:p>
    <w:bookmarkEnd w:id="0"/>
    <w:p w14:paraId="64FC1E06" w14:textId="77777777" w:rsidR="00EA2E6F" w:rsidRPr="00EA4E03" w:rsidRDefault="00F23339" w:rsidP="00EA4E03">
      <w:pPr>
        <w:pStyle w:val="Voorpaginaovk"/>
      </w:pPr>
      <w:r>
        <w:t>Raam</w:t>
      </w:r>
      <w:r w:rsidR="00EA2E6F" w:rsidRPr="00EA4E03">
        <w:t>overeenkomst</w:t>
      </w:r>
    </w:p>
    <w:p w14:paraId="3718C11A" w14:textId="77777777" w:rsidR="00EA2E6F" w:rsidRPr="00EA4E03" w:rsidRDefault="005D3615" w:rsidP="00EA4E03">
      <w:pPr>
        <w:pStyle w:val="Voorpaginaovk"/>
      </w:pPr>
      <w:r w:rsidRPr="00EA4E03">
        <w:t xml:space="preserve">op basis van de </w:t>
      </w:r>
      <w:r w:rsidR="00EA2E6F" w:rsidRPr="00EA4E03">
        <w:t>ARVODI-20</w:t>
      </w:r>
      <w:r w:rsidR="000C3313" w:rsidRPr="00EA4E03">
        <w:t>25</w:t>
      </w:r>
    </w:p>
    <w:p w14:paraId="4BB4D2C5" w14:textId="77777777" w:rsidR="00EA2E6F" w:rsidRPr="00EA4E03" w:rsidRDefault="00EA2E6F" w:rsidP="00EA4E03">
      <w:pPr>
        <w:pStyle w:val="Voorpaginaovk"/>
      </w:pPr>
    </w:p>
    <w:p w14:paraId="73069E9D" w14:textId="77777777" w:rsidR="006A7AEA" w:rsidRPr="00EA4E03" w:rsidRDefault="006A7AEA" w:rsidP="00EA4E03">
      <w:pPr>
        <w:pStyle w:val="Voorpaginaovk"/>
      </w:pPr>
    </w:p>
    <w:p w14:paraId="5FFFDF13" w14:textId="77777777" w:rsidR="00EA2E6F" w:rsidRPr="00EA4E03" w:rsidRDefault="0050042E" w:rsidP="00EA4E03">
      <w:pPr>
        <w:pStyle w:val="Voorpaginaovk"/>
      </w:pPr>
      <w:r w:rsidRPr="00EA4E03">
        <w:t>tussen</w:t>
      </w:r>
    </w:p>
    <w:p w14:paraId="761DC76C" w14:textId="77777777" w:rsidR="00EA2E6F" w:rsidRPr="00EA4E03" w:rsidRDefault="00EA2E6F" w:rsidP="00EA4E03">
      <w:pPr>
        <w:pStyle w:val="Voorpaginaovk"/>
      </w:pPr>
    </w:p>
    <w:p w14:paraId="6F786D2C" w14:textId="77777777" w:rsidR="00852AC3" w:rsidRPr="00EA4E03" w:rsidRDefault="00852AC3" w:rsidP="00EA4E03">
      <w:pPr>
        <w:pStyle w:val="Voorpaginaovk"/>
      </w:pPr>
    </w:p>
    <w:p w14:paraId="7A012366" w14:textId="4A90ECD3" w:rsidR="00EA2E6F" w:rsidRPr="00EA4E03" w:rsidRDefault="005D3615" w:rsidP="00EA4E03">
      <w:pPr>
        <w:pStyle w:val="Voorpaginaovk"/>
      </w:pPr>
      <w:r w:rsidRPr="00EA4E03">
        <w:t>het m</w:t>
      </w:r>
      <w:r w:rsidR="00EA2E6F" w:rsidRPr="00EA4E03">
        <w:t>in</w:t>
      </w:r>
      <w:r w:rsidR="0050042E" w:rsidRPr="00EA4E03">
        <w:t>i</w:t>
      </w:r>
      <w:r w:rsidR="00A05F21" w:rsidRPr="00EA4E03">
        <w:t xml:space="preserve">sterie van </w:t>
      </w:r>
      <w:r w:rsidR="00A17C7C">
        <w:t>Buitenlandse Zaken</w:t>
      </w:r>
      <w:r w:rsidR="00B8062A" w:rsidRPr="00EA4E03">
        <w:br/>
      </w:r>
      <w:r w:rsidR="00A17C7C">
        <w:t>Hoofddirectie Consulaire en Visumzaken</w:t>
      </w:r>
    </w:p>
    <w:p w14:paraId="18B7E7FC" w14:textId="77777777" w:rsidR="00EA2E6F" w:rsidRPr="00EA4E03" w:rsidRDefault="00EA2E6F" w:rsidP="00EA4E03">
      <w:pPr>
        <w:pStyle w:val="Voorpaginaovk"/>
      </w:pPr>
    </w:p>
    <w:p w14:paraId="624B5FA0" w14:textId="77777777" w:rsidR="006A7AEA" w:rsidRPr="00EA4E03" w:rsidRDefault="006A7AEA" w:rsidP="00EA4E03">
      <w:pPr>
        <w:pStyle w:val="Voorpaginaovk"/>
      </w:pPr>
    </w:p>
    <w:p w14:paraId="00A055FF" w14:textId="77777777" w:rsidR="00EA2E6F" w:rsidRPr="00EA4E03" w:rsidRDefault="00810F5A" w:rsidP="00EA4E03">
      <w:pPr>
        <w:pStyle w:val="Voorpaginaovk"/>
      </w:pPr>
      <w:r w:rsidRPr="00EA4E03">
        <w:t>en</w:t>
      </w:r>
    </w:p>
    <w:p w14:paraId="220FB516" w14:textId="77777777" w:rsidR="00EA2E6F" w:rsidRPr="00EA4E03" w:rsidRDefault="00EA2E6F" w:rsidP="00EA4E03">
      <w:pPr>
        <w:pStyle w:val="Voorpaginaovk"/>
      </w:pPr>
    </w:p>
    <w:p w14:paraId="4FA2CF3B" w14:textId="77777777" w:rsidR="006A7AEA" w:rsidRPr="00EA4E03" w:rsidRDefault="006A7AEA" w:rsidP="00EA4E03">
      <w:pPr>
        <w:pStyle w:val="Voorpaginaovk"/>
      </w:pPr>
    </w:p>
    <w:p w14:paraId="33F4DF4A" w14:textId="77777777" w:rsidR="00EA2E6F" w:rsidRPr="00EA4E03" w:rsidRDefault="00EA2E6F" w:rsidP="00EA4E03">
      <w:pPr>
        <w:pStyle w:val="Voorpaginaovk"/>
      </w:pPr>
      <w:r w:rsidRPr="00EA4E03">
        <w:rPr>
          <w:highlight w:val="lightGray"/>
        </w:rPr>
        <w:t>&lt;Opd</w:t>
      </w:r>
      <w:r w:rsidR="0050042E" w:rsidRPr="00EA4E03">
        <w:rPr>
          <w:highlight w:val="lightGray"/>
        </w:rPr>
        <w:t>r</w:t>
      </w:r>
      <w:r w:rsidRPr="00EA4E03">
        <w:rPr>
          <w:highlight w:val="lightGray"/>
        </w:rPr>
        <w:t>achtnemer&gt;</w:t>
      </w:r>
    </w:p>
    <w:p w14:paraId="5426FBBD" w14:textId="77777777" w:rsidR="00EA2E6F" w:rsidRPr="00EA4E03" w:rsidRDefault="00EA2E6F" w:rsidP="00EA4E03">
      <w:pPr>
        <w:pStyle w:val="Voorpaginaovk"/>
      </w:pPr>
    </w:p>
    <w:p w14:paraId="7694640A" w14:textId="77777777" w:rsidR="006A7AEA" w:rsidRPr="00EA4E03" w:rsidRDefault="006A7AEA" w:rsidP="00EA4E03">
      <w:pPr>
        <w:pStyle w:val="Voorpaginaovk"/>
      </w:pPr>
    </w:p>
    <w:p w14:paraId="35CEC06E" w14:textId="77777777" w:rsidR="00EA2E6F" w:rsidRPr="00EA4E03" w:rsidRDefault="0050042E" w:rsidP="00EA4E03">
      <w:pPr>
        <w:pStyle w:val="Voorpaginaovk"/>
      </w:pPr>
      <w:r w:rsidRPr="00EA4E03">
        <w:t>i</w:t>
      </w:r>
      <w:r w:rsidR="00EA2E6F" w:rsidRPr="00EA4E03">
        <w:t>nzake</w:t>
      </w:r>
    </w:p>
    <w:p w14:paraId="57B90BE9" w14:textId="77777777" w:rsidR="00EA2E6F" w:rsidRPr="00EA4E03" w:rsidRDefault="00EA2E6F" w:rsidP="00EA4E03">
      <w:pPr>
        <w:pStyle w:val="Voorpaginaovk"/>
      </w:pPr>
    </w:p>
    <w:p w14:paraId="710ABC36" w14:textId="77777777" w:rsidR="006A7AEA" w:rsidRPr="00EA4E03" w:rsidRDefault="006A7AEA" w:rsidP="00EA4E03">
      <w:pPr>
        <w:pStyle w:val="Voorpaginaovk"/>
      </w:pPr>
    </w:p>
    <w:bookmarkStart w:id="1" w:name="TitelInkooptraject" w:displacedByCustomXml="next"/>
    <w:sdt>
      <w:sdtPr>
        <w:rPr>
          <w:rFonts w:eastAsiaTheme="minorHAnsi" w:cstheme="minorBidi"/>
          <w:b/>
          <w:sz w:val="32"/>
          <w:szCs w:val="32"/>
          <w:lang w:eastAsia="en-US"/>
        </w:rPr>
        <w:alias w:val="Titel Inkooptraject"/>
        <w:tag w:val="txt"/>
        <w:id w:val="28618889"/>
        <w:placeholder>
          <w:docPart w:val="145FA44863C3414DAC57E3254A25D9D5"/>
        </w:placeholder>
        <w:text/>
      </w:sdtPr>
      <w:sdtEndPr/>
      <w:sdtContent>
        <w:p w14:paraId="5CFD330C" w14:textId="0BE1C4C6" w:rsidR="00A17C7C" w:rsidRPr="00A17C7C" w:rsidRDefault="00A17C7C" w:rsidP="00A17C7C">
          <w:pPr>
            <w:overflowPunct/>
            <w:autoSpaceDE/>
            <w:autoSpaceDN/>
            <w:adjustRightInd/>
            <w:spacing w:line="276" w:lineRule="auto"/>
            <w:jc w:val="center"/>
            <w:textAlignment w:val="auto"/>
            <w:rPr>
              <w:rFonts w:eastAsiaTheme="minorHAnsi" w:cstheme="minorBidi"/>
              <w:b/>
              <w:sz w:val="32"/>
              <w:szCs w:val="32"/>
              <w:lang w:eastAsia="en-US"/>
            </w:rPr>
          </w:pPr>
          <w:r w:rsidRPr="00A17C7C">
            <w:rPr>
              <w:rFonts w:eastAsiaTheme="minorHAnsi" w:cstheme="minorBidi"/>
              <w:b/>
              <w:sz w:val="32"/>
              <w:szCs w:val="32"/>
              <w:lang w:eastAsia="en-US"/>
            </w:rPr>
            <w:t>Ondersteunend Facilitair Contactcenter NederlandWereld</w:t>
          </w:r>
          <w:r w:rsidR="00E22532">
            <w:rPr>
              <w:rFonts w:eastAsiaTheme="minorHAnsi" w:cstheme="minorBidi"/>
              <w:b/>
              <w:sz w:val="32"/>
              <w:szCs w:val="32"/>
              <w:lang w:eastAsia="en-US"/>
            </w:rPr>
            <w:t>w</w:t>
          </w:r>
          <w:r w:rsidRPr="00A17C7C">
            <w:rPr>
              <w:rFonts w:eastAsiaTheme="minorHAnsi" w:cstheme="minorBidi"/>
              <w:b/>
              <w:sz w:val="32"/>
              <w:szCs w:val="32"/>
              <w:lang w:eastAsia="en-US"/>
            </w:rPr>
            <w:t>ijd (NWW)</w:t>
          </w:r>
        </w:p>
      </w:sdtContent>
    </w:sdt>
    <w:bookmarkEnd w:id="1" w:displacedByCustomXml="prev"/>
    <w:p w14:paraId="067075EB" w14:textId="77777777" w:rsidR="00EA2E6F" w:rsidRPr="00EA4E03" w:rsidRDefault="00EA2E6F" w:rsidP="00EA4E03">
      <w:pPr>
        <w:pStyle w:val="Voorpaginaovk"/>
      </w:pPr>
    </w:p>
    <w:p w14:paraId="2368693A" w14:textId="77777777" w:rsidR="00810F5A" w:rsidRPr="00EA4E03" w:rsidRDefault="00810F5A" w:rsidP="00EA4E03">
      <w:pPr>
        <w:pStyle w:val="Voorpaginaovk"/>
      </w:pPr>
    </w:p>
    <w:p w14:paraId="77999A07" w14:textId="77777777" w:rsidR="00EA2E6F" w:rsidRPr="00EA4E03" w:rsidRDefault="0050042E" w:rsidP="00EA4E03">
      <w:pPr>
        <w:pStyle w:val="Voorpaginaovk"/>
      </w:pPr>
      <w:r w:rsidRPr="00EA4E03">
        <w:t>m</w:t>
      </w:r>
      <w:r w:rsidR="00EA2E6F" w:rsidRPr="00EA4E03">
        <w:t>et kenmerk</w:t>
      </w:r>
    </w:p>
    <w:p w14:paraId="5AB6F514" w14:textId="3832854E" w:rsidR="00EA2E6F" w:rsidRPr="00EA4E03" w:rsidRDefault="00A17C7C" w:rsidP="00EA4E03">
      <w:pPr>
        <w:pStyle w:val="Voorpaginaovk"/>
      </w:pPr>
      <w:r>
        <w:t>201865003.001.143</w:t>
      </w:r>
    </w:p>
    <w:p w14:paraId="37E4E7E4" w14:textId="77777777" w:rsidR="000F4A30" w:rsidRPr="004A424B" w:rsidRDefault="00EA2E6F" w:rsidP="004A424B">
      <w:r w:rsidRPr="004A424B">
        <w:br w:type="page"/>
      </w:r>
    </w:p>
    <w:p w14:paraId="374954F0" w14:textId="4811BE87" w:rsidR="00A17C7C" w:rsidRPr="00A17C7C" w:rsidRDefault="00F23339" w:rsidP="00A17C7C">
      <w:pPr>
        <w:jc w:val="center"/>
        <w:rPr>
          <w:rFonts w:eastAsiaTheme="minorHAnsi" w:cstheme="minorBidi"/>
          <w:b/>
          <w:sz w:val="24"/>
          <w:szCs w:val="24"/>
          <w:lang w:eastAsia="en-US"/>
        </w:rPr>
      </w:pPr>
      <w:r w:rsidRPr="00F23339">
        <w:rPr>
          <w:b/>
          <w:bCs/>
        </w:rPr>
        <w:lastRenderedPageBreak/>
        <w:t xml:space="preserve">Raamovereenkomst ARVODI-2025 inzake </w:t>
      </w:r>
      <w:sdt>
        <w:sdtPr>
          <w:rPr>
            <w:rFonts w:eastAsiaTheme="minorHAnsi" w:cstheme="minorBidi"/>
            <w:b/>
            <w:szCs w:val="18"/>
            <w:lang w:eastAsia="en-US"/>
          </w:rPr>
          <w:alias w:val="Titel Inkooptraject"/>
          <w:tag w:val="txt"/>
          <w:id w:val="-741015097"/>
          <w:placeholder>
            <w:docPart w:val="A1DD5B31F91141EBA23A6D525D8A6F8E"/>
          </w:placeholder>
          <w:text/>
        </w:sdtPr>
        <w:sdtEndPr/>
        <w:sdtContent>
          <w:r w:rsidR="00A17C7C">
            <w:rPr>
              <w:rFonts w:eastAsiaTheme="minorHAnsi" w:cstheme="minorBidi"/>
              <w:b/>
              <w:szCs w:val="18"/>
              <w:lang w:eastAsia="en-US"/>
            </w:rPr>
            <w:t>‘</w:t>
          </w:r>
          <w:r w:rsidR="00A17C7C" w:rsidRPr="00A17C7C">
            <w:rPr>
              <w:rFonts w:eastAsiaTheme="minorHAnsi" w:cstheme="minorBidi"/>
              <w:b/>
              <w:szCs w:val="18"/>
              <w:lang w:eastAsia="en-US"/>
            </w:rPr>
            <w:t>Ondersteunend Facilitair Contactcenter NederlandWereld</w:t>
          </w:r>
          <w:r w:rsidR="00F669F0">
            <w:rPr>
              <w:rFonts w:eastAsiaTheme="minorHAnsi" w:cstheme="minorBidi"/>
              <w:b/>
              <w:szCs w:val="18"/>
              <w:lang w:eastAsia="en-US"/>
            </w:rPr>
            <w:t>w</w:t>
          </w:r>
          <w:r w:rsidR="00A17C7C" w:rsidRPr="00A17C7C">
            <w:rPr>
              <w:rFonts w:eastAsiaTheme="minorHAnsi" w:cstheme="minorBidi"/>
              <w:b/>
              <w:szCs w:val="18"/>
              <w:lang w:eastAsia="en-US"/>
            </w:rPr>
            <w:t>ijd (NWW)</w:t>
          </w:r>
          <w:r w:rsidR="00A17C7C">
            <w:rPr>
              <w:rFonts w:eastAsiaTheme="minorHAnsi" w:cstheme="minorBidi"/>
              <w:b/>
              <w:szCs w:val="18"/>
              <w:lang w:eastAsia="en-US"/>
            </w:rPr>
            <w:t>’</w:t>
          </w:r>
        </w:sdtContent>
      </w:sdt>
    </w:p>
    <w:p w14:paraId="122D7A9D" w14:textId="134C5BD9" w:rsidR="00F23339" w:rsidRDefault="00F23339" w:rsidP="004A424B">
      <w:pPr>
        <w:rPr>
          <w:b/>
          <w:bCs/>
        </w:rPr>
      </w:pPr>
    </w:p>
    <w:p w14:paraId="75C59D4B" w14:textId="05912419" w:rsidR="0054692C" w:rsidRPr="004A424B" w:rsidRDefault="008E12C1" w:rsidP="004A424B">
      <w:r w:rsidRPr="004A424B">
        <w:br/>
      </w:r>
      <w:r w:rsidR="0054692C" w:rsidRPr="00FF4662">
        <w:rPr>
          <w:b/>
          <w:bCs/>
        </w:rPr>
        <w:t>Contractnummer:</w:t>
      </w:r>
      <w:r w:rsidR="0054692C" w:rsidRPr="004A424B">
        <w:t xml:space="preserve"> </w:t>
      </w:r>
      <w:r w:rsidR="00151F13">
        <w:t>201865003.001.143</w:t>
      </w:r>
    </w:p>
    <w:p w14:paraId="3930324B" w14:textId="77777777" w:rsidR="0054692C" w:rsidRPr="004A424B" w:rsidRDefault="0054692C" w:rsidP="004A424B">
      <w:r w:rsidRPr="00FF4662">
        <w:rPr>
          <w:b/>
          <w:bCs/>
        </w:rPr>
        <w:t>Verplichtingennummer:</w:t>
      </w:r>
      <w:r w:rsidRPr="004A424B">
        <w:t xml:space="preserve"> </w:t>
      </w:r>
      <w:r w:rsidR="00C74D7E" w:rsidRPr="004A424B">
        <w:rPr>
          <w:highlight w:val="lightGray"/>
        </w:rPr>
        <w:t>&lt;…&gt;</w:t>
      </w:r>
      <w:r w:rsidR="000919AB" w:rsidRPr="004A424B">
        <w:t xml:space="preserve"> </w:t>
      </w:r>
    </w:p>
    <w:p w14:paraId="09063E64" w14:textId="77777777" w:rsidR="0042725E" w:rsidRPr="004A424B" w:rsidRDefault="0042725E" w:rsidP="004A424B"/>
    <w:p w14:paraId="4F943F52" w14:textId="77777777" w:rsidR="00AE704A" w:rsidRPr="004A424B" w:rsidRDefault="00AE704A" w:rsidP="004A424B"/>
    <w:p w14:paraId="054E0116" w14:textId="77777777" w:rsidR="0054692C" w:rsidRPr="00FF4662" w:rsidRDefault="00FF4662" w:rsidP="004A424B">
      <w:pPr>
        <w:rPr>
          <w:b/>
          <w:bCs/>
        </w:rPr>
      </w:pPr>
      <w:bookmarkStart w:id="2" w:name="_Hlk143610611"/>
      <w:r w:rsidRPr="00FF4662">
        <w:rPr>
          <w:b/>
          <w:bCs/>
        </w:rPr>
        <w:t>NAW-gegevens</w:t>
      </w:r>
      <w:r w:rsidR="0054692C" w:rsidRPr="00FF4662">
        <w:rPr>
          <w:b/>
          <w:bCs/>
        </w:rPr>
        <w:t>:</w:t>
      </w:r>
    </w:p>
    <w:p w14:paraId="1C8C69BC" w14:textId="77777777" w:rsidR="0054692C" w:rsidRPr="00F23339" w:rsidRDefault="00C74D7E" w:rsidP="004A424B">
      <w:pPr>
        <w:rPr>
          <w:b/>
          <w:bCs/>
        </w:rPr>
      </w:pPr>
      <w:r w:rsidRPr="00F23339">
        <w:rPr>
          <w:b/>
          <w:bCs/>
          <w:highlight w:val="lightGray"/>
        </w:rPr>
        <w:t>&lt;</w:t>
      </w:r>
      <w:r w:rsidR="0054692C" w:rsidRPr="00F23339">
        <w:rPr>
          <w:b/>
          <w:bCs/>
          <w:highlight w:val="lightGray"/>
        </w:rPr>
        <w:t>Naam</w:t>
      </w:r>
      <w:r w:rsidRPr="00F23339">
        <w:rPr>
          <w:b/>
          <w:bCs/>
          <w:highlight w:val="lightGray"/>
        </w:rPr>
        <w:t>&gt;</w:t>
      </w:r>
    </w:p>
    <w:p w14:paraId="51C10260" w14:textId="77777777" w:rsidR="0054692C" w:rsidRPr="001F5441" w:rsidRDefault="00C74D7E" w:rsidP="004A424B">
      <w:pPr>
        <w:rPr>
          <w:b/>
          <w:bCs/>
          <w:lang w:val="fr-FR"/>
        </w:rPr>
      </w:pPr>
      <w:r w:rsidRPr="001F5441">
        <w:rPr>
          <w:b/>
          <w:bCs/>
          <w:highlight w:val="lightGray"/>
          <w:lang w:val="fr-FR"/>
        </w:rPr>
        <w:t>&lt;</w:t>
      </w:r>
      <w:proofErr w:type="spellStart"/>
      <w:r w:rsidR="0054692C" w:rsidRPr="001F5441">
        <w:rPr>
          <w:b/>
          <w:bCs/>
          <w:highlight w:val="lightGray"/>
          <w:lang w:val="fr-FR"/>
        </w:rPr>
        <w:t>Adres</w:t>
      </w:r>
      <w:proofErr w:type="spellEnd"/>
      <w:r w:rsidRPr="001F5441">
        <w:rPr>
          <w:b/>
          <w:bCs/>
          <w:highlight w:val="lightGray"/>
          <w:lang w:val="fr-FR"/>
        </w:rPr>
        <w:t>&gt;</w:t>
      </w:r>
    </w:p>
    <w:p w14:paraId="7484F5BD" w14:textId="77777777" w:rsidR="0054692C" w:rsidRPr="001F5441" w:rsidRDefault="00C74D7E" w:rsidP="004A424B">
      <w:pPr>
        <w:rPr>
          <w:b/>
          <w:bCs/>
          <w:lang w:val="fr-FR"/>
        </w:rPr>
      </w:pPr>
      <w:r w:rsidRPr="001F5441">
        <w:rPr>
          <w:b/>
          <w:bCs/>
          <w:highlight w:val="lightGray"/>
          <w:lang w:val="fr-FR"/>
        </w:rPr>
        <w:t>&lt;</w:t>
      </w:r>
      <w:proofErr w:type="spellStart"/>
      <w:r w:rsidR="0054692C" w:rsidRPr="001F5441">
        <w:rPr>
          <w:b/>
          <w:bCs/>
          <w:highlight w:val="lightGray"/>
          <w:lang w:val="fr-FR"/>
        </w:rPr>
        <w:t>Postcode</w:t>
      </w:r>
      <w:proofErr w:type="spellEnd"/>
      <w:r w:rsidRPr="001F5441">
        <w:rPr>
          <w:b/>
          <w:bCs/>
          <w:highlight w:val="lightGray"/>
          <w:lang w:val="fr-FR"/>
        </w:rPr>
        <w:t>&gt;</w:t>
      </w:r>
    </w:p>
    <w:p w14:paraId="2BD43DD6" w14:textId="77777777" w:rsidR="0054692C" w:rsidRPr="001F5441" w:rsidRDefault="0054692C" w:rsidP="004A424B">
      <w:pPr>
        <w:rPr>
          <w:b/>
          <w:bCs/>
          <w:lang w:val="fr-FR"/>
        </w:rPr>
      </w:pPr>
    </w:p>
    <w:p w14:paraId="0854FD0F" w14:textId="77777777" w:rsidR="0054692C" w:rsidRPr="001F5441" w:rsidRDefault="00FF4662" w:rsidP="004A424B">
      <w:pPr>
        <w:rPr>
          <w:b/>
          <w:bCs/>
          <w:lang w:val="fr-FR"/>
        </w:rPr>
      </w:pPr>
      <w:r w:rsidRPr="001F5441">
        <w:rPr>
          <w:b/>
          <w:bCs/>
          <w:lang w:val="fr-FR"/>
        </w:rPr>
        <w:t>IBAN-code</w:t>
      </w:r>
      <w:r w:rsidR="0054692C" w:rsidRPr="001F5441">
        <w:rPr>
          <w:b/>
          <w:bCs/>
          <w:lang w:val="fr-FR"/>
        </w:rPr>
        <w:t xml:space="preserve">: </w:t>
      </w:r>
      <w:r w:rsidR="00C74D7E" w:rsidRPr="001F5441">
        <w:rPr>
          <w:b/>
          <w:bCs/>
          <w:highlight w:val="lightGray"/>
          <w:lang w:val="fr-FR"/>
        </w:rPr>
        <w:t>&lt;…&gt;</w:t>
      </w:r>
    </w:p>
    <w:p w14:paraId="3F7CD269" w14:textId="77777777" w:rsidR="0054692C" w:rsidRPr="001F5441" w:rsidRDefault="0054692C" w:rsidP="004A424B">
      <w:pPr>
        <w:rPr>
          <w:b/>
          <w:bCs/>
          <w:lang w:val="fr-FR"/>
        </w:rPr>
      </w:pPr>
      <w:r w:rsidRPr="001F5441">
        <w:rPr>
          <w:b/>
          <w:bCs/>
          <w:lang w:val="fr-FR"/>
        </w:rPr>
        <w:t xml:space="preserve">BIC code: </w:t>
      </w:r>
      <w:r w:rsidR="00C74D7E" w:rsidRPr="001F5441">
        <w:rPr>
          <w:b/>
          <w:bCs/>
          <w:highlight w:val="lightGray"/>
          <w:lang w:val="fr-FR"/>
        </w:rPr>
        <w:t>&lt;…&gt;</w:t>
      </w:r>
    </w:p>
    <w:p w14:paraId="32A0D532" w14:textId="77777777" w:rsidR="00927814" w:rsidRPr="00FF4662" w:rsidRDefault="00927814" w:rsidP="004A424B">
      <w:pPr>
        <w:rPr>
          <w:b/>
          <w:bCs/>
        </w:rPr>
      </w:pPr>
      <w:r w:rsidRPr="00FF4662">
        <w:rPr>
          <w:b/>
          <w:bCs/>
        </w:rPr>
        <w:t xml:space="preserve">KvK-nummer: </w:t>
      </w:r>
      <w:r w:rsidRPr="00FF4662">
        <w:rPr>
          <w:b/>
          <w:bCs/>
          <w:highlight w:val="lightGray"/>
        </w:rPr>
        <w:t>&lt;…&gt;</w:t>
      </w:r>
    </w:p>
    <w:p w14:paraId="5F1FAAD7" w14:textId="77777777" w:rsidR="00927814" w:rsidRPr="00FF4662" w:rsidRDefault="00927814" w:rsidP="004A424B">
      <w:pPr>
        <w:rPr>
          <w:b/>
          <w:bCs/>
        </w:rPr>
      </w:pPr>
      <w:r w:rsidRPr="00FF4662">
        <w:rPr>
          <w:b/>
          <w:bCs/>
        </w:rPr>
        <w:t xml:space="preserve">KvK-vestigingsnummer: </w:t>
      </w:r>
      <w:r w:rsidRPr="00FF4662">
        <w:rPr>
          <w:b/>
          <w:bCs/>
          <w:highlight w:val="lightGray"/>
        </w:rPr>
        <w:t>&lt;…&gt;</w:t>
      </w:r>
    </w:p>
    <w:bookmarkEnd w:id="2"/>
    <w:p w14:paraId="5CE9E57A" w14:textId="77777777" w:rsidR="0054692C" w:rsidRPr="004A424B" w:rsidRDefault="0054692C" w:rsidP="004A424B"/>
    <w:p w14:paraId="14155E54" w14:textId="77777777" w:rsidR="0054692C" w:rsidRPr="004A424B" w:rsidRDefault="0054692C" w:rsidP="004A424B">
      <w:r w:rsidRPr="004A424B">
        <w:tab/>
      </w:r>
    </w:p>
    <w:p w14:paraId="12D06A4D" w14:textId="77777777" w:rsidR="0054692C" w:rsidRPr="00FF4662" w:rsidRDefault="0054692C" w:rsidP="004A424B">
      <w:pPr>
        <w:rPr>
          <w:b/>
          <w:bCs/>
        </w:rPr>
      </w:pPr>
      <w:r w:rsidRPr="00FF4662">
        <w:rPr>
          <w:b/>
          <w:bCs/>
        </w:rPr>
        <w:t>De ondergetekenden:</w:t>
      </w:r>
    </w:p>
    <w:p w14:paraId="608ABEC6" w14:textId="77777777" w:rsidR="0054692C" w:rsidRPr="004A424B" w:rsidRDefault="0054692C" w:rsidP="004A424B"/>
    <w:p w14:paraId="45C5919D" w14:textId="2CE986A9" w:rsidR="00FF4662" w:rsidRDefault="0054692C" w:rsidP="003020B6">
      <w:pPr>
        <w:pStyle w:val="Lijstalinea"/>
        <w:numPr>
          <w:ilvl w:val="0"/>
          <w:numId w:val="3"/>
        </w:numPr>
        <w:ind w:left="284" w:hanging="284"/>
      </w:pPr>
      <w:r w:rsidRPr="004A424B">
        <w:t xml:space="preserve">De Staat der Nederlanden, waarvan de zetel is gevestigd te Den Haag, </w:t>
      </w:r>
      <w:r w:rsidR="00FF4662">
        <w:br/>
      </w:r>
      <w:r w:rsidR="00233A7D" w:rsidRPr="004A424B">
        <w:t>hierbij</w:t>
      </w:r>
      <w:r w:rsidRPr="004A424B">
        <w:t xml:space="preserve"> vertegenwoordigd door de </w:t>
      </w:r>
      <w:r w:rsidR="00192D2D" w:rsidRPr="00A17C7C">
        <w:t>m</w:t>
      </w:r>
      <w:r w:rsidRPr="00A17C7C">
        <w:t>inister</w:t>
      </w:r>
      <w:r w:rsidR="00A17C7C" w:rsidRPr="00A17C7C">
        <w:t>ie van Buitenlandse Zaken</w:t>
      </w:r>
      <w:r w:rsidR="00A17C7C">
        <w:t>, Hoofddirectie Consulaire en Visumzaken</w:t>
      </w:r>
      <w:r w:rsidRPr="004A424B">
        <w:t>,</w:t>
      </w:r>
      <w:r w:rsidR="00FF4662">
        <w:br/>
      </w:r>
      <w:r w:rsidRPr="004A424B">
        <w:t>namens deze</w:t>
      </w:r>
      <w:r w:rsidR="00FF4662">
        <w:t>,</w:t>
      </w:r>
      <w:r w:rsidR="00FF4662">
        <w:br/>
      </w:r>
      <w:r w:rsidR="00C74D7E" w:rsidRPr="00FF4662">
        <w:rPr>
          <w:highlight w:val="lightGray"/>
        </w:rPr>
        <w:t>&lt;</w:t>
      </w:r>
      <w:r w:rsidRPr="00FF4662">
        <w:rPr>
          <w:highlight w:val="lightGray"/>
        </w:rPr>
        <w:t>functienaam en naam ondertekenaar</w:t>
      </w:r>
      <w:r w:rsidR="00C74D7E" w:rsidRPr="00FF4662">
        <w:rPr>
          <w:highlight w:val="lightGray"/>
        </w:rPr>
        <w:t>&gt;</w:t>
      </w:r>
      <w:r w:rsidR="00852AC3" w:rsidRPr="004A424B">
        <w:t>,</w:t>
      </w:r>
    </w:p>
    <w:p w14:paraId="47700C27" w14:textId="77777777" w:rsidR="00852AC3" w:rsidRPr="004A424B" w:rsidRDefault="0054692C" w:rsidP="00FF4662">
      <w:pPr>
        <w:pStyle w:val="Lijstalinea"/>
        <w:ind w:left="284"/>
      </w:pPr>
      <w:r w:rsidRPr="004A424B">
        <w:t>hierna te noemen: Opdrachtgever,</w:t>
      </w:r>
    </w:p>
    <w:p w14:paraId="308EFF06" w14:textId="77777777" w:rsidR="00122BC9" w:rsidRPr="00FF4662" w:rsidRDefault="00122BC9" w:rsidP="004A424B">
      <w:pPr>
        <w:rPr>
          <w:b/>
          <w:bCs/>
        </w:rPr>
      </w:pPr>
      <w:r w:rsidRPr="00FF4662">
        <w:rPr>
          <w:b/>
          <w:bCs/>
        </w:rPr>
        <w:t>en</w:t>
      </w:r>
    </w:p>
    <w:p w14:paraId="78DA4E43" w14:textId="77777777" w:rsidR="00B468E6" w:rsidRPr="004A424B" w:rsidRDefault="00B468E6" w:rsidP="004A424B"/>
    <w:p w14:paraId="1BF1692A" w14:textId="39BA26F6" w:rsidR="00FF4662" w:rsidRPr="00FF4662" w:rsidRDefault="00C74D7E" w:rsidP="00CC41CD">
      <w:pPr>
        <w:pStyle w:val="Lijstalinea"/>
        <w:numPr>
          <w:ilvl w:val="0"/>
          <w:numId w:val="3"/>
        </w:numPr>
        <w:ind w:left="284" w:hanging="284"/>
      </w:pPr>
      <w:r w:rsidRPr="00151F13">
        <w:rPr>
          <w:highlight w:val="lightGray"/>
        </w:rPr>
        <w:t>&lt;</w:t>
      </w:r>
      <w:r w:rsidR="00122BC9" w:rsidRPr="00151F13">
        <w:rPr>
          <w:highlight w:val="lightGray"/>
        </w:rPr>
        <w:t>volledige</w:t>
      </w:r>
      <w:r w:rsidR="00E173ED" w:rsidRPr="00151F13">
        <w:rPr>
          <w:highlight w:val="lightGray"/>
        </w:rPr>
        <w:t xml:space="preserve"> naam en rechtsvorm contractant</w:t>
      </w:r>
      <w:r w:rsidRPr="00151F13">
        <w:rPr>
          <w:highlight w:val="lightGray"/>
        </w:rPr>
        <w:t>&gt;</w:t>
      </w:r>
      <w:r w:rsidR="00122BC9" w:rsidRPr="004A424B">
        <w:t>,</w:t>
      </w:r>
      <w:r w:rsidR="00151F13">
        <w:t xml:space="preserve"> </w:t>
      </w:r>
      <w:r w:rsidRPr="004A424B">
        <w:t>(</w:t>
      </w:r>
      <w:r w:rsidR="00E173ED" w:rsidRPr="004A424B">
        <w:t>statutair</w:t>
      </w:r>
      <w:r w:rsidRPr="004A424B">
        <w:t>)</w:t>
      </w:r>
      <w:r w:rsidR="00122BC9" w:rsidRPr="004A424B">
        <w:t xml:space="preserve"> gevestigd te </w:t>
      </w:r>
      <w:r w:rsidRPr="00151F13">
        <w:rPr>
          <w:highlight w:val="lightGray"/>
        </w:rPr>
        <w:t>&lt;plaatsnaam&gt;</w:t>
      </w:r>
      <w:r w:rsidR="00122BC9" w:rsidRPr="004A424B">
        <w:t>,</w:t>
      </w:r>
    </w:p>
    <w:p w14:paraId="45D38975" w14:textId="1A2B090D" w:rsidR="00FF4662" w:rsidRPr="00FF4662" w:rsidRDefault="00233A7D" w:rsidP="00FF4662">
      <w:pPr>
        <w:pStyle w:val="Lijstalinea"/>
        <w:ind w:left="284"/>
      </w:pPr>
      <w:r w:rsidRPr="004A424B">
        <w:t>hierbij</w:t>
      </w:r>
      <w:r w:rsidR="00122BC9" w:rsidRPr="004A424B">
        <w:t xml:space="preserve"> vertegenwoordigd door</w:t>
      </w:r>
      <w:r w:rsidR="00C06C69" w:rsidRPr="004A424B">
        <w:t>,</w:t>
      </w:r>
      <w:r w:rsidR="00151F13">
        <w:t xml:space="preserve"> </w:t>
      </w:r>
      <w:r w:rsidR="00C74D7E" w:rsidRPr="00FF4662">
        <w:rPr>
          <w:highlight w:val="lightGray"/>
        </w:rPr>
        <w:t>&lt;</w:t>
      </w:r>
      <w:r w:rsidR="00B935E7" w:rsidRPr="00FF4662">
        <w:rPr>
          <w:highlight w:val="lightGray"/>
        </w:rPr>
        <w:t xml:space="preserve">functienaam </w:t>
      </w:r>
      <w:r w:rsidR="00122BC9" w:rsidRPr="00FF4662">
        <w:rPr>
          <w:highlight w:val="lightGray"/>
        </w:rPr>
        <w:t xml:space="preserve">en </w:t>
      </w:r>
      <w:r w:rsidR="00E173ED" w:rsidRPr="00FF4662">
        <w:rPr>
          <w:highlight w:val="lightGray"/>
        </w:rPr>
        <w:t>naam ondertekenaar</w:t>
      </w:r>
      <w:r w:rsidR="00C74D7E" w:rsidRPr="00FF4662">
        <w:rPr>
          <w:highlight w:val="lightGray"/>
        </w:rPr>
        <w:t>&gt;</w:t>
      </w:r>
      <w:r w:rsidR="00B935E7" w:rsidRPr="004A424B">
        <w:t>,</w:t>
      </w:r>
    </w:p>
    <w:p w14:paraId="5F4D37C0" w14:textId="77777777" w:rsidR="00122BC9" w:rsidRPr="00FF4662" w:rsidRDefault="00122BC9" w:rsidP="00FF4662">
      <w:pPr>
        <w:pStyle w:val="Lijstalinea"/>
        <w:ind w:left="284"/>
      </w:pPr>
      <w:r w:rsidRPr="004A424B">
        <w:t>hierna te noemen: Opdrachtnemer</w:t>
      </w:r>
      <w:r w:rsidR="00450CF0" w:rsidRPr="004A424B">
        <w:t>.</w:t>
      </w:r>
    </w:p>
    <w:p w14:paraId="3060B052" w14:textId="77777777" w:rsidR="007D2EBF" w:rsidRPr="00FF4662" w:rsidRDefault="00450CF0" w:rsidP="00EA4E03">
      <w:r w:rsidRPr="00FF4662">
        <w:t>H</w:t>
      </w:r>
      <w:r w:rsidR="007D2EBF" w:rsidRPr="00FF4662">
        <w:t>ierna gezamenlijk te noemen: de Partijen</w:t>
      </w:r>
      <w:r w:rsidR="005D3615" w:rsidRPr="00FF4662">
        <w:t>.</w:t>
      </w:r>
    </w:p>
    <w:p w14:paraId="0858FF07" w14:textId="77777777" w:rsidR="002052FA" w:rsidRPr="004A424B" w:rsidRDefault="002052FA" w:rsidP="004A424B"/>
    <w:p w14:paraId="593C5CB9" w14:textId="77777777" w:rsidR="00122BC9" w:rsidRDefault="009718E1" w:rsidP="004A424B">
      <w:pPr>
        <w:rPr>
          <w:b/>
          <w:bCs/>
        </w:rPr>
      </w:pPr>
      <w:r w:rsidRPr="00FF4662">
        <w:rPr>
          <w:b/>
          <w:bCs/>
        </w:rPr>
        <w:t>OVERWEGENDE DAT</w:t>
      </w:r>
      <w:r w:rsidR="00122BC9" w:rsidRPr="00FF4662">
        <w:rPr>
          <w:b/>
          <w:bCs/>
        </w:rPr>
        <w:t>:</w:t>
      </w:r>
    </w:p>
    <w:p w14:paraId="7BBE1359" w14:textId="77777777" w:rsidR="00F23339" w:rsidRPr="00FF4662" w:rsidRDefault="00F23339" w:rsidP="004A424B">
      <w:pPr>
        <w:rPr>
          <w:b/>
          <w:bCs/>
        </w:rPr>
      </w:pPr>
    </w:p>
    <w:p w14:paraId="45F93DFC" w14:textId="0BBECAA3" w:rsidR="00F23339" w:rsidRDefault="00F23339" w:rsidP="00F23339">
      <w:pPr>
        <w:pStyle w:val="Lijstalinea"/>
        <w:ind w:left="426" w:hanging="426"/>
      </w:pPr>
      <w:r>
        <w:t>1.</w:t>
      </w:r>
      <w:r>
        <w:tab/>
        <w:t xml:space="preserve">Opdrachtgever met betrekking tot de uitvoering van Diensten op het gebied van </w:t>
      </w:r>
      <w:r w:rsidR="00513822">
        <w:t xml:space="preserve">ondersteunend </w:t>
      </w:r>
      <w:r w:rsidR="00151F13">
        <w:t xml:space="preserve">facilitair </w:t>
      </w:r>
      <w:r w:rsidR="00513822">
        <w:t>C</w:t>
      </w:r>
      <w:r w:rsidR="00151F13">
        <w:t xml:space="preserve">ontactcenter </w:t>
      </w:r>
      <w:r>
        <w:t xml:space="preserve">gedurende een zekere tijd vaste afspraken met </w:t>
      </w:r>
      <w:r w:rsidR="00151F13">
        <w:t xml:space="preserve">één </w:t>
      </w:r>
      <w:r>
        <w:t>dienstverleners wil maken;</w:t>
      </w:r>
    </w:p>
    <w:p w14:paraId="1219C263" w14:textId="77777777" w:rsidR="00F23339" w:rsidRDefault="00F23339" w:rsidP="00F23339">
      <w:pPr>
        <w:pStyle w:val="Lijstalinea"/>
        <w:ind w:left="426" w:hanging="426"/>
      </w:pPr>
    </w:p>
    <w:p w14:paraId="0143070B" w14:textId="70AF0634" w:rsidR="00F23339" w:rsidRDefault="00F669F0" w:rsidP="00F23339">
      <w:pPr>
        <w:pStyle w:val="Lijstalinea"/>
        <w:ind w:left="426" w:hanging="426"/>
      </w:pPr>
      <w:r>
        <w:t>2</w:t>
      </w:r>
      <w:r w:rsidR="00F23339">
        <w:t>.</w:t>
      </w:r>
      <w:r w:rsidR="00F23339">
        <w:tab/>
        <w:t>een Europese aanbesteding voor de gunning van de deelname aan deze Raamovereenkomst heeft plaatsgevonden op basis van het Beschrijvend document onder toepassing van de Aanbestedingswet 2012;</w:t>
      </w:r>
    </w:p>
    <w:p w14:paraId="1CEE04D9" w14:textId="77777777" w:rsidR="00F23339" w:rsidRDefault="00F23339" w:rsidP="00F23339">
      <w:pPr>
        <w:pStyle w:val="Lijstalinea"/>
        <w:ind w:left="426" w:hanging="426"/>
      </w:pPr>
    </w:p>
    <w:p w14:paraId="723CA9C2" w14:textId="34F600D5" w:rsidR="00F23339" w:rsidRDefault="00F669F0" w:rsidP="00F23339">
      <w:pPr>
        <w:pStyle w:val="Lijstalinea"/>
        <w:ind w:left="426" w:hanging="426"/>
      </w:pPr>
      <w:r>
        <w:t>3</w:t>
      </w:r>
      <w:r w:rsidR="00F23339">
        <w:t>.</w:t>
      </w:r>
      <w:r w:rsidR="00F23339">
        <w:tab/>
        <w:t xml:space="preserve">Opdrachtgever de Inschrijving van Opdrachtnemer als de </w:t>
      </w:r>
      <w:r w:rsidR="0052411B">
        <w:t xml:space="preserve">Inschrijving met de </w:t>
      </w:r>
      <w:r w:rsidR="00F23339" w:rsidRPr="0052411B">
        <w:t>beste prijs-kwaliteitverhouding</w:t>
      </w:r>
      <w:r w:rsidR="00F23339">
        <w:t xml:space="preserve"> heeft beoordeeld;</w:t>
      </w:r>
    </w:p>
    <w:p w14:paraId="1C4968C5" w14:textId="77777777" w:rsidR="00F23339" w:rsidRDefault="00F23339" w:rsidP="00F23339">
      <w:pPr>
        <w:pStyle w:val="Lijstalinea"/>
        <w:ind w:left="426" w:hanging="426"/>
      </w:pPr>
    </w:p>
    <w:p w14:paraId="17C08379" w14:textId="6297D3DC" w:rsidR="0052411B" w:rsidRPr="004A424B" w:rsidRDefault="00F669F0" w:rsidP="0052411B">
      <w:pPr>
        <w:pStyle w:val="Lijstalinea"/>
        <w:ind w:left="426" w:hanging="426"/>
      </w:pPr>
      <w:r>
        <w:t>4</w:t>
      </w:r>
      <w:r w:rsidR="00F23339">
        <w:t>.</w:t>
      </w:r>
      <w:r w:rsidR="00F23339">
        <w:tab/>
      </w:r>
      <w:r w:rsidR="000B4218">
        <w:t>i</w:t>
      </w:r>
      <w:r w:rsidR="00F23339">
        <w:t>n deze Raamovereenkomst de voorwaarden zijn vastgelegd die van toepassing zijn op alle opdrachten tot het verrichten van Diensten die Opdrachtgever voornemens is</w:t>
      </w:r>
      <w:r w:rsidR="0052411B">
        <w:t xml:space="preserve"> om uit te laten voeren gedurende de looptijd van deze Raamovereenkomst.</w:t>
      </w:r>
    </w:p>
    <w:p w14:paraId="400986B6" w14:textId="77777777" w:rsidR="00845819" w:rsidRPr="004A424B" w:rsidRDefault="00845819" w:rsidP="004A424B"/>
    <w:p w14:paraId="4881B980" w14:textId="77777777" w:rsidR="00122BC9" w:rsidRPr="00FF4662" w:rsidRDefault="009718E1" w:rsidP="004A424B">
      <w:pPr>
        <w:rPr>
          <w:b/>
          <w:bCs/>
        </w:rPr>
      </w:pPr>
      <w:r w:rsidRPr="00FF4662">
        <w:rPr>
          <w:b/>
          <w:bCs/>
        </w:rPr>
        <w:lastRenderedPageBreak/>
        <w:t>KOMEN OVEREEN</w:t>
      </w:r>
      <w:r w:rsidR="00122BC9" w:rsidRPr="00FF4662">
        <w:rPr>
          <w:b/>
          <w:bCs/>
        </w:rPr>
        <w:t xml:space="preserve">: </w:t>
      </w:r>
    </w:p>
    <w:p w14:paraId="33B644FC" w14:textId="77777777" w:rsidR="00F23339" w:rsidRDefault="00F23339" w:rsidP="00F23339"/>
    <w:p w14:paraId="72813715" w14:textId="77777777" w:rsidR="00F23339" w:rsidRPr="0052411B" w:rsidRDefault="00F23339" w:rsidP="00F23339">
      <w:pPr>
        <w:rPr>
          <w:rFonts w:eastAsia="Calibri" w:cs="Times New Roman"/>
          <w:szCs w:val="22"/>
          <w:lang w:eastAsia="en-US"/>
        </w:rPr>
      </w:pPr>
      <w:r w:rsidRPr="0052411B">
        <w:rPr>
          <w:rFonts w:eastAsia="Calibri" w:cs="Times New Roman"/>
          <w:szCs w:val="22"/>
          <w:lang w:eastAsia="en-US"/>
        </w:rPr>
        <w:t>In deze Raamovereenkomst wordt een aantal begrippen met een beginhoofdletter gebruikt. De betekenis van deze begrippen is vermeld in artikel 1 van de Algemene Rijksvoorwaarden voor het verstrekken van opdrachten tot het uitvoeren van Diensten 2025 (ARVODI-2025). In aanvulling daarop wordt onder de volgende begrippen in deze Raamovereenkomst verstaan:</w:t>
      </w:r>
    </w:p>
    <w:p w14:paraId="622B2207" w14:textId="77777777" w:rsidR="00F23339" w:rsidRDefault="00F23339" w:rsidP="00F23339"/>
    <w:p w14:paraId="2BC55B0F" w14:textId="77777777" w:rsidR="00F23339" w:rsidRDefault="00F23339" w:rsidP="00F23339">
      <w:r w:rsidRPr="00F23339">
        <w:rPr>
          <w:u w:val="single"/>
        </w:rPr>
        <w:t>Aanbestedingsstukken:</w:t>
      </w:r>
      <w:r>
        <w:t xml:space="preserve"> alle stukken die door Opdrachtgever zijn opgesteld voor de aanbesteding.</w:t>
      </w:r>
    </w:p>
    <w:p w14:paraId="4D43133C" w14:textId="77777777" w:rsidR="00F23339" w:rsidRDefault="00F23339" w:rsidP="00F23339"/>
    <w:p w14:paraId="2145B4E6" w14:textId="156D9A01" w:rsidR="00F23339" w:rsidRDefault="00F23339" w:rsidP="00F23339">
      <w:r w:rsidRPr="00F23339">
        <w:rPr>
          <w:u w:val="single"/>
        </w:rPr>
        <w:t>Inschrijving:</w:t>
      </w:r>
      <w:r>
        <w:t xml:space="preserve"> de in het kader van de Europese aanbesteding </w:t>
      </w:r>
      <w:r w:rsidR="00E64366">
        <w:t>Ondersteunend Facilitair Contactcenter met</w:t>
      </w:r>
      <w:r>
        <w:t xml:space="preserve"> kenmerk </w:t>
      </w:r>
      <w:r w:rsidR="00E64366">
        <w:t>201865003.001.143</w:t>
      </w:r>
      <w:r>
        <w:t xml:space="preserve"> door Opdrachtnemer ingediende inschrijving van </w:t>
      </w:r>
      <w:r w:rsidRPr="000B4218">
        <w:rPr>
          <w:highlight w:val="lightGray"/>
        </w:rPr>
        <w:t>&lt;datum&gt;</w:t>
      </w:r>
      <w:r>
        <w:t xml:space="preserve"> met kenmerk </w:t>
      </w:r>
      <w:r w:rsidRPr="00F23339">
        <w:rPr>
          <w:highlight w:val="lightGray"/>
        </w:rPr>
        <w:t>&lt;kenmerk&gt;</w:t>
      </w:r>
      <w:r>
        <w:t>.</w:t>
      </w:r>
    </w:p>
    <w:p w14:paraId="0A3995B4" w14:textId="77777777" w:rsidR="00F23339" w:rsidRDefault="00F23339" w:rsidP="00F23339"/>
    <w:p w14:paraId="5E30CC11" w14:textId="7D945EDB" w:rsidR="00F23339" w:rsidRPr="005C3697" w:rsidRDefault="00B46F11" w:rsidP="00F23339">
      <w:r w:rsidRPr="005C3697">
        <w:rPr>
          <w:u w:val="single"/>
        </w:rPr>
        <w:t>Opdrachtbrief</w:t>
      </w:r>
      <w:r w:rsidR="00F23339" w:rsidRPr="005C3697">
        <w:rPr>
          <w:u w:val="single"/>
        </w:rPr>
        <w:t>:</w:t>
      </w:r>
      <w:r w:rsidR="00F23339" w:rsidRPr="005C3697">
        <w:t xml:space="preserve"> de </w:t>
      </w:r>
      <w:r w:rsidRPr="005C3697">
        <w:t xml:space="preserve">opdrachtbrief </w:t>
      </w:r>
      <w:r w:rsidR="00F23339" w:rsidRPr="005C3697">
        <w:t xml:space="preserve">tussen Opdrachtgever en Opdrachtnemer tot het uitvoeren van </w:t>
      </w:r>
      <w:r w:rsidRPr="005C3697">
        <w:t>extra</w:t>
      </w:r>
      <w:r w:rsidR="005C3697">
        <w:t xml:space="preserve"> of fallback</w:t>
      </w:r>
      <w:r w:rsidRPr="005C3697">
        <w:t xml:space="preserve">/crisis </w:t>
      </w:r>
      <w:r w:rsidR="00F23339" w:rsidRPr="005C3697">
        <w:t>Diensten.</w:t>
      </w:r>
    </w:p>
    <w:p w14:paraId="1111926D" w14:textId="77777777" w:rsidR="00F23339" w:rsidRPr="00513822" w:rsidRDefault="00F23339" w:rsidP="00F23339">
      <w:pPr>
        <w:rPr>
          <w:highlight w:val="yellow"/>
        </w:rPr>
      </w:pPr>
    </w:p>
    <w:p w14:paraId="6A2B28CD" w14:textId="264AAE0D" w:rsidR="00F23339" w:rsidRPr="005C3697" w:rsidRDefault="00F23339" w:rsidP="00F23339">
      <w:r w:rsidRPr="005C3697">
        <w:rPr>
          <w:u w:val="single"/>
        </w:rPr>
        <w:t>Offerte:</w:t>
      </w:r>
      <w:r w:rsidRPr="005C3697">
        <w:t xml:space="preserve"> een aanbieding van Opdrachtnemer tot het uitvoeren van </w:t>
      </w:r>
      <w:r w:rsidR="00B46F11" w:rsidRPr="005C3697">
        <w:t>extra</w:t>
      </w:r>
      <w:r w:rsidR="005C3697">
        <w:t xml:space="preserve"> of fallback</w:t>
      </w:r>
      <w:r w:rsidR="00B46F11" w:rsidRPr="005C3697">
        <w:t xml:space="preserve">/crisis </w:t>
      </w:r>
      <w:r w:rsidRPr="005C3697">
        <w:t>Diensten.</w:t>
      </w:r>
    </w:p>
    <w:p w14:paraId="14C92C13" w14:textId="77777777" w:rsidR="00F23339" w:rsidRPr="005C3697" w:rsidRDefault="00F23339" w:rsidP="00F23339"/>
    <w:p w14:paraId="04AC8217" w14:textId="63676CC8" w:rsidR="00BE7E65" w:rsidRDefault="00F87860" w:rsidP="00F23339">
      <w:r w:rsidRPr="005C3697">
        <w:rPr>
          <w:u w:val="single"/>
        </w:rPr>
        <w:t>Extra</w:t>
      </w:r>
      <w:r w:rsidR="00B46F11" w:rsidRPr="005C3697">
        <w:rPr>
          <w:u w:val="single"/>
        </w:rPr>
        <w:t xml:space="preserve"> </w:t>
      </w:r>
      <w:r w:rsidR="005C3697">
        <w:rPr>
          <w:u w:val="single"/>
        </w:rPr>
        <w:t>of fallback</w:t>
      </w:r>
      <w:r w:rsidR="006C25C2" w:rsidRPr="005C3697">
        <w:rPr>
          <w:u w:val="single"/>
        </w:rPr>
        <w:t>/</w:t>
      </w:r>
      <w:r w:rsidRPr="005C3697">
        <w:rPr>
          <w:u w:val="single"/>
        </w:rPr>
        <w:t>crisis</w:t>
      </w:r>
      <w:r w:rsidR="006C25C2" w:rsidRPr="005C3697">
        <w:rPr>
          <w:u w:val="single"/>
        </w:rPr>
        <w:t xml:space="preserve"> Diensten</w:t>
      </w:r>
      <w:r w:rsidR="00F23339" w:rsidRPr="005C3697">
        <w:rPr>
          <w:u w:val="single"/>
        </w:rPr>
        <w:t>:</w:t>
      </w:r>
      <w:r w:rsidR="00F23339" w:rsidRPr="005C3697">
        <w:t xml:space="preserve"> een </w:t>
      </w:r>
      <w:r w:rsidR="00B46F11" w:rsidRPr="005C3697">
        <w:t xml:space="preserve">verzoek </w:t>
      </w:r>
      <w:r w:rsidR="00F23339" w:rsidRPr="005C3697">
        <w:t xml:space="preserve">van Opdrachtgever </w:t>
      </w:r>
      <w:r w:rsidR="00B46F11" w:rsidRPr="005C3697">
        <w:t xml:space="preserve">(via mail of telefonisch) </w:t>
      </w:r>
      <w:r w:rsidR="00F23339" w:rsidRPr="005C3697">
        <w:t>tot het uitbrengen van een Offerte</w:t>
      </w:r>
      <w:r w:rsidR="00B46F11" w:rsidRPr="005C3697">
        <w:t xml:space="preserve"> bij een </w:t>
      </w:r>
      <w:r w:rsidRPr="005C3697">
        <w:t xml:space="preserve">extra opdracht of </w:t>
      </w:r>
      <w:r w:rsidR="00B46F11" w:rsidRPr="005C3697">
        <w:t>crisissituatie</w:t>
      </w:r>
      <w:r w:rsidR="00F23339" w:rsidRPr="005C3697">
        <w:t>.</w:t>
      </w:r>
    </w:p>
    <w:p w14:paraId="0318BCDE" w14:textId="77777777" w:rsidR="00E22532" w:rsidRDefault="00E22532" w:rsidP="00F23339"/>
    <w:p w14:paraId="583F7F38" w14:textId="77777777" w:rsidR="006C532B" w:rsidRPr="004A424B" w:rsidRDefault="006C532B" w:rsidP="004A424B"/>
    <w:p w14:paraId="17005C77" w14:textId="3A4BC812" w:rsidR="00122BC9" w:rsidRPr="004A424B" w:rsidRDefault="00122BC9" w:rsidP="003020B6">
      <w:pPr>
        <w:pStyle w:val="Kop1"/>
        <w:numPr>
          <w:ilvl w:val="0"/>
          <w:numId w:val="4"/>
        </w:numPr>
        <w:ind w:left="567" w:hanging="567"/>
      </w:pPr>
      <w:r w:rsidRPr="004A424B">
        <w:t xml:space="preserve">Voorwerp van de </w:t>
      </w:r>
      <w:r w:rsidR="00486CA4">
        <w:t>Raam</w:t>
      </w:r>
      <w:r w:rsidRPr="004A424B">
        <w:t>Overeenkomst</w:t>
      </w:r>
    </w:p>
    <w:p w14:paraId="03E801E6" w14:textId="77777777" w:rsidR="00122BC9" w:rsidRPr="004A424B" w:rsidRDefault="00122BC9" w:rsidP="004A424B"/>
    <w:p w14:paraId="0CB61705" w14:textId="523ECBC1" w:rsidR="00513822" w:rsidRDefault="00122BC9" w:rsidP="003020B6">
      <w:pPr>
        <w:pStyle w:val="Lijstalinea"/>
        <w:numPr>
          <w:ilvl w:val="1"/>
          <w:numId w:val="5"/>
        </w:numPr>
        <w:ind w:left="567" w:hanging="567"/>
      </w:pPr>
      <w:r w:rsidRPr="004A424B">
        <w:t xml:space="preserve">Opdrachtgever </w:t>
      </w:r>
      <w:r w:rsidR="00513822" w:rsidRPr="006D5DCF">
        <w:t xml:space="preserve">verleent aan Opdrachtnemer opdracht tot het verrichten van Diensten voor </w:t>
      </w:r>
      <w:r w:rsidR="00513822">
        <w:t>o</w:t>
      </w:r>
      <w:r w:rsidR="00513822" w:rsidRPr="006D5DCF">
        <w:t>nder</w:t>
      </w:r>
      <w:r w:rsidR="00513822">
        <w:t xml:space="preserve">steunend facilitair Contactcenter </w:t>
      </w:r>
      <w:r w:rsidR="00513822" w:rsidRPr="006D5DCF">
        <w:t xml:space="preserve">overeenkomstig de op basis van het Beschrijvend document van Opdrachtgever van </w:t>
      </w:r>
      <w:r w:rsidR="00513822" w:rsidRPr="00513822">
        <w:rPr>
          <w:highlight w:val="lightGray"/>
        </w:rPr>
        <w:t>&lt;datum&gt;</w:t>
      </w:r>
      <w:r w:rsidR="00513822" w:rsidRPr="006D5DCF">
        <w:t xml:space="preserve"> met kenmerk </w:t>
      </w:r>
      <w:bookmarkStart w:id="3" w:name="_Hlk196742875"/>
      <w:r w:rsidR="00513822" w:rsidRPr="004A385F">
        <w:t>20186500</w:t>
      </w:r>
      <w:r w:rsidR="00513822">
        <w:t>3</w:t>
      </w:r>
      <w:r w:rsidR="00513822" w:rsidRPr="004A385F">
        <w:t>.001.1</w:t>
      </w:r>
      <w:r w:rsidR="00513822">
        <w:t>43</w:t>
      </w:r>
      <w:bookmarkEnd w:id="3"/>
      <w:r w:rsidR="00513822" w:rsidRPr="006D5DCF">
        <w:t xml:space="preserve"> (Bijlage 1), door Opdrachtnemer uitgebrachte Inschrijving van </w:t>
      </w:r>
      <w:r w:rsidR="00513822" w:rsidRPr="00513822">
        <w:rPr>
          <w:highlight w:val="lightGray"/>
        </w:rPr>
        <w:t>&lt;datum&gt;</w:t>
      </w:r>
      <w:r w:rsidR="00513822">
        <w:t xml:space="preserve"> </w:t>
      </w:r>
      <w:r w:rsidR="00513822" w:rsidRPr="006D5DCF">
        <w:t xml:space="preserve">(Bijlage 2), welke opdracht Opdrachtnemer bij dezen aanvaardt, een en ander voor zover daarvan niet in deze </w:t>
      </w:r>
      <w:r w:rsidR="00486CA4">
        <w:t>Raamo</w:t>
      </w:r>
      <w:r w:rsidR="00513822" w:rsidRPr="006D5DCF">
        <w:t>vereenkomst wordt afgeweken.</w:t>
      </w:r>
    </w:p>
    <w:p w14:paraId="026454E3" w14:textId="77777777" w:rsidR="00513822" w:rsidRDefault="00513822" w:rsidP="00513822">
      <w:pPr>
        <w:pStyle w:val="Lijstalinea"/>
        <w:ind w:left="567"/>
      </w:pPr>
    </w:p>
    <w:p w14:paraId="12888EE6" w14:textId="7D515881" w:rsidR="0006249A" w:rsidRDefault="00E91DA2" w:rsidP="003020B6">
      <w:pPr>
        <w:pStyle w:val="Lijstalinea"/>
        <w:numPr>
          <w:ilvl w:val="1"/>
          <w:numId w:val="5"/>
        </w:numPr>
        <w:ind w:left="567" w:hanging="567"/>
      </w:pPr>
      <w:r w:rsidRPr="004A424B">
        <w:t xml:space="preserve">Op </w:t>
      </w:r>
      <w:r w:rsidR="00E46197" w:rsidRPr="00E46197">
        <w:t xml:space="preserve">deze Raamovereenkomst </w:t>
      </w:r>
      <w:r w:rsidR="00486CA4">
        <w:t xml:space="preserve">en Opdrachtbrieven </w:t>
      </w:r>
      <w:r w:rsidR="00E46197" w:rsidRPr="00E46197">
        <w:t xml:space="preserve">zijn uitsluitend van toepassing de ARVODI-2025 </w:t>
      </w:r>
      <w:r w:rsidR="00E46197" w:rsidRPr="005D23FB">
        <w:t>(</w:t>
      </w:r>
      <w:r w:rsidR="005D23FB" w:rsidRPr="005D23FB">
        <w:t>al in het bezit van Partijen</w:t>
      </w:r>
      <w:r w:rsidR="00E46197" w:rsidRPr="005D23FB">
        <w:t>)</w:t>
      </w:r>
      <w:r w:rsidR="00E46197" w:rsidRPr="00E46197">
        <w:t>, tenzij daarvan in deze Raamovereenkomst wordt afgeweken. De (eventuele) algemene en bijzondere voorwaarden van Opdrachtnemer zijn niet van toepassing.</w:t>
      </w:r>
    </w:p>
    <w:p w14:paraId="1BDEDA49" w14:textId="77777777" w:rsidR="0006249A" w:rsidRDefault="0006249A" w:rsidP="00EA4E03">
      <w:pPr>
        <w:pStyle w:val="Lijstalinea"/>
        <w:ind w:left="567"/>
      </w:pPr>
    </w:p>
    <w:p w14:paraId="4F68D5FF" w14:textId="77777777" w:rsidR="00122BC9" w:rsidRPr="004A424B" w:rsidRDefault="00783E67" w:rsidP="003020B6">
      <w:pPr>
        <w:pStyle w:val="Lijstalinea"/>
        <w:numPr>
          <w:ilvl w:val="1"/>
          <w:numId w:val="5"/>
        </w:numPr>
        <w:ind w:left="567" w:hanging="567"/>
      </w:pPr>
      <w:r w:rsidRPr="004A424B">
        <w:t xml:space="preserve">De volgende documenten vormen gezamenlijk de </w:t>
      </w:r>
      <w:r w:rsidR="00E46197">
        <w:t>Raamo</w:t>
      </w:r>
      <w:r w:rsidRPr="004A424B">
        <w:t xml:space="preserve">vereenkomst. </w:t>
      </w:r>
      <w:r w:rsidR="00E91DA2" w:rsidRPr="004A424B">
        <w:t>Als deze documenten elkaar tegenspreken, gaat het eerdergenoemde document boven het later genoemde:</w:t>
      </w:r>
    </w:p>
    <w:p w14:paraId="03E66950" w14:textId="2F912F81" w:rsidR="00C6168B" w:rsidRPr="002C72FA" w:rsidRDefault="003F6A15" w:rsidP="003020B6">
      <w:pPr>
        <w:pStyle w:val="Lijstalinea"/>
        <w:numPr>
          <w:ilvl w:val="0"/>
          <w:numId w:val="6"/>
        </w:numPr>
        <w:ind w:left="993" w:hanging="426"/>
      </w:pPr>
      <w:r w:rsidRPr="002C72FA">
        <w:t xml:space="preserve">deze </w:t>
      </w:r>
      <w:r w:rsidR="00486CA4">
        <w:t>Raamo</w:t>
      </w:r>
      <w:r w:rsidRPr="002C72FA">
        <w:t>vereenkomst</w:t>
      </w:r>
      <w:r w:rsidR="00C6168B" w:rsidRPr="002C72FA">
        <w:t>;</w:t>
      </w:r>
    </w:p>
    <w:p w14:paraId="3962D517" w14:textId="6087A402" w:rsidR="00E91DA2" w:rsidRPr="002C72FA" w:rsidRDefault="00E91DA2" w:rsidP="003020B6">
      <w:pPr>
        <w:pStyle w:val="Lijstalinea"/>
        <w:numPr>
          <w:ilvl w:val="0"/>
          <w:numId w:val="6"/>
        </w:numPr>
        <w:ind w:left="993" w:hanging="426"/>
      </w:pPr>
      <w:r w:rsidRPr="002C72FA">
        <w:t>de Verwerkersovereenkomst;</w:t>
      </w:r>
    </w:p>
    <w:p w14:paraId="1F95A195" w14:textId="77777777" w:rsidR="00C6168B" w:rsidRDefault="009D5591" w:rsidP="003020B6">
      <w:pPr>
        <w:pStyle w:val="Lijstalinea"/>
        <w:numPr>
          <w:ilvl w:val="0"/>
          <w:numId w:val="6"/>
        </w:numPr>
        <w:ind w:left="993" w:hanging="426"/>
      </w:pPr>
      <w:r w:rsidRPr="002C72FA">
        <w:t>d</w:t>
      </w:r>
      <w:r w:rsidR="00A15F4B" w:rsidRPr="002C72FA">
        <w:t>e ARVODI-</w:t>
      </w:r>
      <w:r w:rsidR="00E91DA2" w:rsidRPr="002C72FA">
        <w:t>2025</w:t>
      </w:r>
      <w:r w:rsidR="00C6168B" w:rsidRPr="002C72FA">
        <w:t>;</w:t>
      </w:r>
    </w:p>
    <w:p w14:paraId="103C0A4A" w14:textId="2E31F950" w:rsidR="005D23FB" w:rsidRPr="002C72FA" w:rsidRDefault="005D23FB" w:rsidP="003020B6">
      <w:pPr>
        <w:pStyle w:val="Lijstalinea"/>
        <w:numPr>
          <w:ilvl w:val="0"/>
          <w:numId w:val="6"/>
        </w:numPr>
        <w:ind w:left="993" w:hanging="426"/>
      </w:pPr>
      <w:r>
        <w:t>Nota van Inlichtingen;</w:t>
      </w:r>
    </w:p>
    <w:p w14:paraId="4A649CE2" w14:textId="628031E0" w:rsidR="0074200B" w:rsidRPr="005D23FB" w:rsidRDefault="00E46197" w:rsidP="0074200B">
      <w:pPr>
        <w:pStyle w:val="Lijstalinea"/>
        <w:numPr>
          <w:ilvl w:val="0"/>
          <w:numId w:val="6"/>
        </w:numPr>
        <w:ind w:left="993" w:hanging="426"/>
      </w:pPr>
      <w:r w:rsidRPr="005D23FB">
        <w:t>het Beschrijvend document inclusief Bijlagen</w:t>
      </w:r>
      <w:r w:rsidR="00FF39BD" w:rsidRPr="005D23FB">
        <w:t>;</w:t>
      </w:r>
    </w:p>
    <w:p w14:paraId="7C6A1E25" w14:textId="2250F6D6" w:rsidR="0074200B" w:rsidRPr="002C72FA" w:rsidRDefault="00E46197" w:rsidP="005D23FB">
      <w:pPr>
        <w:pStyle w:val="Lijstalinea"/>
        <w:numPr>
          <w:ilvl w:val="0"/>
          <w:numId w:val="6"/>
        </w:numPr>
        <w:ind w:left="993" w:hanging="426"/>
      </w:pPr>
      <w:r w:rsidRPr="005D23FB">
        <w:t>Inschrijving</w:t>
      </w:r>
      <w:r>
        <w:t xml:space="preserve"> inclusief Bijlagen</w:t>
      </w:r>
      <w:r w:rsidR="005D23FB">
        <w:t>.</w:t>
      </w:r>
    </w:p>
    <w:p w14:paraId="0E136C54" w14:textId="77777777" w:rsidR="0074200B" w:rsidRDefault="0074200B" w:rsidP="0074200B">
      <w:pPr>
        <w:pStyle w:val="Lijstalinea"/>
        <w:ind w:left="567"/>
      </w:pPr>
    </w:p>
    <w:p w14:paraId="1A2F81CC" w14:textId="382CBFC2" w:rsidR="0006249A" w:rsidRDefault="00E46197" w:rsidP="003020B6">
      <w:pPr>
        <w:pStyle w:val="Lijstalinea"/>
        <w:numPr>
          <w:ilvl w:val="1"/>
          <w:numId w:val="5"/>
        </w:numPr>
        <w:ind w:left="567" w:hanging="567"/>
      </w:pPr>
      <w:r>
        <w:t xml:space="preserve">De </w:t>
      </w:r>
      <w:r w:rsidRPr="00E46197">
        <w:t xml:space="preserve">voorwaarden van deze Raamovereenkomst zijn integraal van toepassing op alle </w:t>
      </w:r>
      <w:r w:rsidR="000F1A9D">
        <w:t>opdrachten</w:t>
      </w:r>
      <w:r w:rsidR="005D23FB">
        <w:t xml:space="preserve">, die middels een </w:t>
      </w:r>
      <w:r w:rsidR="00733322">
        <w:t>O</w:t>
      </w:r>
      <w:r w:rsidR="000F1A9D">
        <w:t>pdracht</w:t>
      </w:r>
      <w:r w:rsidR="00733322">
        <w:t>brief</w:t>
      </w:r>
      <w:r w:rsidR="000F1A9D">
        <w:t>/</w:t>
      </w:r>
      <w:r w:rsidR="005D23FB">
        <w:t>Opdrachtbevestiging worden vastgelegd.</w:t>
      </w:r>
    </w:p>
    <w:p w14:paraId="2B933A30" w14:textId="77777777" w:rsidR="0006249A" w:rsidRDefault="0006249A" w:rsidP="0006249A">
      <w:pPr>
        <w:pStyle w:val="Lijstalinea"/>
        <w:ind w:left="567"/>
      </w:pPr>
    </w:p>
    <w:p w14:paraId="4A2C1D6D" w14:textId="07693938" w:rsidR="00E46197" w:rsidRDefault="00E46197" w:rsidP="00E46197">
      <w:pPr>
        <w:pStyle w:val="Lijstalinea"/>
        <w:numPr>
          <w:ilvl w:val="1"/>
          <w:numId w:val="5"/>
        </w:numPr>
        <w:ind w:left="567" w:hanging="567"/>
      </w:pPr>
      <w:r>
        <w:t>Afwijkingen van deze Raamovereenkomst of een</w:t>
      </w:r>
      <w:r w:rsidR="000F1A9D">
        <w:t xml:space="preserve"> </w:t>
      </w:r>
      <w:r w:rsidR="00733322">
        <w:t xml:space="preserve">Opdrachtbrief </w:t>
      </w:r>
      <w:r>
        <w:t>zijn alleen bindend als Partijen dit uitdrukkelijk schriftelijk of per e-mail zijn overeengekomen. Door ondertekening van deze Raamovereenkomst vervallen alle eventueel eerder door Partijen gemaakte afspraken ten aanzien van de Diensten.</w:t>
      </w:r>
    </w:p>
    <w:p w14:paraId="1971BE35" w14:textId="77777777" w:rsidR="00E46197" w:rsidRDefault="00E46197" w:rsidP="00E46197">
      <w:pPr>
        <w:pStyle w:val="Lijstalinea"/>
      </w:pPr>
    </w:p>
    <w:p w14:paraId="3C06E665" w14:textId="60786756" w:rsidR="00E46197" w:rsidRPr="005D23FB" w:rsidRDefault="00E46197" w:rsidP="005D23FB">
      <w:pPr>
        <w:pStyle w:val="Lijstalinea"/>
        <w:numPr>
          <w:ilvl w:val="1"/>
          <w:numId w:val="5"/>
        </w:numPr>
        <w:ind w:left="567" w:hanging="567"/>
      </w:pPr>
      <w:r>
        <w:lastRenderedPageBreak/>
        <w:t xml:space="preserve">In </w:t>
      </w:r>
      <w:r w:rsidRPr="00E46197">
        <w:t>een</w:t>
      </w:r>
      <w:r w:rsidR="000F1A9D">
        <w:t xml:space="preserve"> </w:t>
      </w:r>
      <w:r w:rsidR="00733322">
        <w:t>O</w:t>
      </w:r>
      <w:r w:rsidR="000F1A9D">
        <w:t>pdracht</w:t>
      </w:r>
      <w:r w:rsidR="00733322">
        <w:t>brief</w:t>
      </w:r>
      <w:r w:rsidR="000F1A9D">
        <w:t xml:space="preserve"> </w:t>
      </w:r>
      <w:r w:rsidRPr="00E46197">
        <w:t>wordt vastgelegd met betrekking tot welke specifieke Diensten en gedurende welke periode de desbetreffende</w:t>
      </w:r>
      <w:r w:rsidR="000F1A9D">
        <w:t xml:space="preserve"> </w:t>
      </w:r>
      <w:r w:rsidR="00733322">
        <w:t xml:space="preserve">Opdrachtbrief </w:t>
      </w:r>
      <w:r w:rsidRPr="00E46197">
        <w:t>wordt aangegaan.</w:t>
      </w:r>
    </w:p>
    <w:p w14:paraId="43E8C18C" w14:textId="77777777" w:rsidR="000B18E3" w:rsidRPr="004A424B" w:rsidRDefault="000B18E3" w:rsidP="004A424B"/>
    <w:p w14:paraId="5355E230" w14:textId="71991BEC" w:rsidR="0054692C" w:rsidRPr="004A424B" w:rsidRDefault="00765841" w:rsidP="003020B6">
      <w:pPr>
        <w:pStyle w:val="Kop1"/>
        <w:numPr>
          <w:ilvl w:val="0"/>
          <w:numId w:val="4"/>
        </w:numPr>
        <w:ind w:left="567" w:hanging="567"/>
      </w:pPr>
      <w:r>
        <w:t xml:space="preserve">Duur </w:t>
      </w:r>
      <w:r w:rsidRPr="00765841">
        <w:t>van de Raamovereenkomst</w:t>
      </w:r>
    </w:p>
    <w:p w14:paraId="20D32C79" w14:textId="77777777" w:rsidR="0058612D" w:rsidRDefault="0058612D" w:rsidP="003020B6">
      <w:pPr>
        <w:rPr>
          <w:lang w:val="nl"/>
        </w:rPr>
      </w:pPr>
    </w:p>
    <w:p w14:paraId="605DDA0C" w14:textId="77777777" w:rsidR="005560E1" w:rsidRPr="005560E1" w:rsidRDefault="0054692C" w:rsidP="004A424B">
      <w:pPr>
        <w:pStyle w:val="Lijstalinea"/>
        <w:numPr>
          <w:ilvl w:val="1"/>
          <w:numId w:val="4"/>
        </w:numPr>
        <w:ind w:left="567" w:hanging="567"/>
        <w:rPr>
          <w:b/>
          <w:bCs/>
        </w:rPr>
      </w:pPr>
      <w:r w:rsidRPr="004A424B">
        <w:t>De</w:t>
      </w:r>
      <w:r w:rsidR="00284DD8">
        <w:t xml:space="preserve"> </w:t>
      </w:r>
      <w:r w:rsidR="00284DD8" w:rsidRPr="00284DD8">
        <w:t>Raamovereenkomst komt tot stand door ondertekening van de Overeenkomst door Partijen.</w:t>
      </w:r>
    </w:p>
    <w:p w14:paraId="0B82F221" w14:textId="77777777" w:rsidR="005560E1" w:rsidRPr="005560E1" w:rsidRDefault="005560E1" w:rsidP="002C72FA">
      <w:pPr>
        <w:pStyle w:val="Lijstalinea"/>
        <w:ind w:left="567"/>
        <w:rPr>
          <w:b/>
          <w:bCs/>
        </w:rPr>
      </w:pPr>
    </w:p>
    <w:p w14:paraId="5C23FDD9" w14:textId="553A1F9F" w:rsidR="00284DD8" w:rsidRDefault="00284DD8" w:rsidP="00B13BDE">
      <w:pPr>
        <w:pStyle w:val="Lijstalinea"/>
        <w:numPr>
          <w:ilvl w:val="1"/>
          <w:numId w:val="4"/>
        </w:numPr>
        <w:ind w:left="567" w:hanging="567"/>
      </w:pPr>
      <w:r w:rsidRPr="00284DD8">
        <w:t>De</w:t>
      </w:r>
      <w:r>
        <w:t xml:space="preserve"> Raamovereenkomst heeft een looptijd van </w:t>
      </w:r>
      <w:r w:rsidRPr="005D23FB">
        <w:rPr>
          <w:highlight w:val="lightGray"/>
        </w:rPr>
        <w:t>&lt;datum&gt;</w:t>
      </w:r>
      <w:r>
        <w:t xml:space="preserve"> tot en met </w:t>
      </w:r>
      <w:r w:rsidRPr="005D23FB">
        <w:rPr>
          <w:highlight w:val="lightGray"/>
        </w:rPr>
        <w:t>&lt;datum&gt;</w:t>
      </w:r>
      <w:r>
        <w:t xml:space="preserve">. </w:t>
      </w:r>
    </w:p>
    <w:p w14:paraId="6BCE4AAA" w14:textId="48E9BE3D" w:rsidR="005560E1" w:rsidRPr="005560E1" w:rsidRDefault="00284DD8" w:rsidP="00284DD8">
      <w:pPr>
        <w:pStyle w:val="Lijstalinea"/>
        <w:ind w:left="567"/>
        <w:rPr>
          <w:b/>
          <w:bCs/>
        </w:rPr>
      </w:pPr>
      <w:r>
        <w:t xml:space="preserve">Daarna is er de (eenzijdig door Opdrachtgever uit te oefenen) mogelijkheid tot verlenging. Opdrachtgever verlengt de </w:t>
      </w:r>
      <w:r w:rsidR="00486CA4">
        <w:t>Raamo</w:t>
      </w:r>
      <w:r>
        <w:t xml:space="preserve">vereenkomst maximaal </w:t>
      </w:r>
      <w:r w:rsidR="005D23FB">
        <w:t xml:space="preserve">twee (2) </w:t>
      </w:r>
      <w:r>
        <w:t xml:space="preserve">keer voor maximaal </w:t>
      </w:r>
      <w:r w:rsidR="005D23FB">
        <w:t xml:space="preserve">12 maanden </w:t>
      </w:r>
      <w:r>
        <w:t xml:space="preserve">per keer. Als Opdrachtgever wenst te verlengen wordt dit schriftelijk aan Opdrachtnemer bevestigd voor de einddatum van de </w:t>
      </w:r>
      <w:r w:rsidR="00486CA4">
        <w:t>Raamo</w:t>
      </w:r>
      <w:r>
        <w:t>vereenkomst. De looptijd inclusief verlenging</w:t>
      </w:r>
      <w:r w:rsidRPr="005D23FB">
        <w:t>en</w:t>
      </w:r>
      <w:r>
        <w:t xml:space="preserve"> is tot en met </w:t>
      </w:r>
      <w:r w:rsidRPr="00E6313D">
        <w:rPr>
          <w:highlight w:val="lightGray"/>
        </w:rPr>
        <w:t>&lt;datum&gt;</w:t>
      </w:r>
      <w:r>
        <w:t>. Als Opdrachtgever de verlengingsoptie niet gebruikt eindigt de Raamovereenkomst van rechtswege na het verstrijken van de initiële of op dat moment geldende termijn.</w:t>
      </w:r>
    </w:p>
    <w:p w14:paraId="64135DFB" w14:textId="77777777" w:rsidR="005560E1" w:rsidRPr="005560E1" w:rsidRDefault="005560E1" w:rsidP="002C72FA">
      <w:pPr>
        <w:pStyle w:val="Lijstalinea"/>
        <w:ind w:left="567"/>
        <w:rPr>
          <w:b/>
          <w:bCs/>
        </w:rPr>
      </w:pPr>
    </w:p>
    <w:p w14:paraId="56095AB2" w14:textId="482077BB" w:rsidR="0054692C" w:rsidRDefault="00F03D8F" w:rsidP="00E6313D">
      <w:pPr>
        <w:pStyle w:val="Lijstalinea"/>
        <w:numPr>
          <w:ilvl w:val="1"/>
          <w:numId w:val="4"/>
        </w:numPr>
        <w:ind w:left="567" w:hanging="567"/>
      </w:pPr>
      <w:r w:rsidRPr="004A424B">
        <w:t xml:space="preserve">Als </w:t>
      </w:r>
      <w:r w:rsidR="00E6313D" w:rsidRPr="00E6313D">
        <w:t xml:space="preserve">deze Raamovereenkomst om welke reden dan ook eindigt, blijven de rechten en verplichtingen uit een </w:t>
      </w:r>
      <w:r w:rsidR="00733322">
        <w:t>O</w:t>
      </w:r>
      <w:r w:rsidR="000F1A9D">
        <w:t>pdracht</w:t>
      </w:r>
      <w:r w:rsidR="00733322">
        <w:t>brief</w:t>
      </w:r>
      <w:r w:rsidR="000F1A9D">
        <w:t xml:space="preserve"> </w:t>
      </w:r>
      <w:r w:rsidR="00E6313D" w:rsidRPr="00E6313D">
        <w:t>van kracht.</w:t>
      </w:r>
    </w:p>
    <w:p w14:paraId="3FE949D0" w14:textId="77777777" w:rsidR="00E6313D" w:rsidRDefault="00E6313D" w:rsidP="00E6313D">
      <w:pPr>
        <w:pStyle w:val="Lijstalinea"/>
        <w:ind w:left="567"/>
      </w:pPr>
    </w:p>
    <w:p w14:paraId="3526A83A" w14:textId="60F30CEE" w:rsidR="00E6313D" w:rsidRPr="005D23FB" w:rsidRDefault="00E6313D" w:rsidP="005D23FB">
      <w:pPr>
        <w:pStyle w:val="Lijstalinea"/>
        <w:numPr>
          <w:ilvl w:val="1"/>
          <w:numId w:val="4"/>
        </w:numPr>
        <w:ind w:left="567" w:hanging="567"/>
      </w:pPr>
      <w:r>
        <w:t xml:space="preserve">In </w:t>
      </w:r>
      <w:r w:rsidRPr="00E6313D">
        <w:t>aanvulling op het bepaalde in artikel 21 van de ARVODI-2025 kan Opdrachtgever de Raamovereenkomst met onmiddellijke ingang schriftelijk of per e-mail opzeggen als de maximale hoeveelheid en/of waarde zoals beschreven in de Aanbestedingsstukken is bereikt, of deze door een eerstvolgende opdrachtverstrekking kan worden overschreden. Opdrachtgever hoeft Opdrachtnemer niet schadeloos te stellen voor de gevolgen van het opzeggen van de Raamovereenkomst.</w:t>
      </w:r>
      <w:r w:rsidR="006C532B" w:rsidRPr="005D23FB">
        <w:rPr>
          <w:lang w:val="nl"/>
        </w:rPr>
        <w:br/>
      </w:r>
    </w:p>
    <w:p w14:paraId="271080DA" w14:textId="688E51B4" w:rsidR="0054692C" w:rsidRPr="006C3FB3" w:rsidRDefault="00F87860" w:rsidP="003020B6">
      <w:pPr>
        <w:pStyle w:val="Kop1"/>
        <w:numPr>
          <w:ilvl w:val="0"/>
          <w:numId w:val="4"/>
        </w:numPr>
        <w:ind w:left="567" w:hanging="567"/>
        <w:rPr>
          <w:lang w:val="nl-NL"/>
        </w:rPr>
      </w:pPr>
      <w:r w:rsidRPr="006C3FB3">
        <w:rPr>
          <w:lang w:val="nl-NL"/>
        </w:rPr>
        <w:t>G</w:t>
      </w:r>
      <w:r w:rsidR="00765841" w:rsidRPr="006C3FB3">
        <w:rPr>
          <w:lang w:val="nl-NL"/>
        </w:rPr>
        <w:t>unning</w:t>
      </w:r>
      <w:r w:rsidR="00B255BC" w:rsidRPr="006C3FB3">
        <w:rPr>
          <w:lang w:val="nl-NL"/>
        </w:rPr>
        <w:t xml:space="preserve"> </w:t>
      </w:r>
      <w:r w:rsidRPr="006C3FB3">
        <w:rPr>
          <w:lang w:val="nl-NL"/>
        </w:rPr>
        <w:t xml:space="preserve">bij </w:t>
      </w:r>
      <w:r w:rsidR="005C3697" w:rsidRPr="006C3FB3">
        <w:rPr>
          <w:lang w:val="nl-NL"/>
        </w:rPr>
        <w:t>fallback</w:t>
      </w:r>
      <w:r w:rsidR="00486CA4">
        <w:rPr>
          <w:lang w:val="nl-NL"/>
        </w:rPr>
        <w:t>, c</w:t>
      </w:r>
      <w:r w:rsidRPr="006C3FB3">
        <w:rPr>
          <w:lang w:val="nl-NL"/>
        </w:rPr>
        <w:t>risis</w:t>
      </w:r>
      <w:r w:rsidR="006C25C2" w:rsidRPr="006C3FB3">
        <w:rPr>
          <w:lang w:val="nl-NL"/>
        </w:rPr>
        <w:t xml:space="preserve"> </w:t>
      </w:r>
      <w:r w:rsidR="00486CA4">
        <w:rPr>
          <w:lang w:val="nl-NL"/>
        </w:rPr>
        <w:t xml:space="preserve">of plan- en onplanbare </w:t>
      </w:r>
      <w:r w:rsidR="006C25C2" w:rsidRPr="006C3FB3">
        <w:rPr>
          <w:lang w:val="nl-NL"/>
        </w:rPr>
        <w:t>Diensten</w:t>
      </w:r>
    </w:p>
    <w:p w14:paraId="3F2C057C" w14:textId="77777777" w:rsidR="007A0A1B" w:rsidRPr="006C3FB3" w:rsidRDefault="007A0A1B" w:rsidP="004A424B"/>
    <w:p w14:paraId="16DB3B2B" w14:textId="2DAA733C" w:rsidR="00122BC9" w:rsidRPr="006C3FB3" w:rsidRDefault="00122BC9" w:rsidP="00765841">
      <w:pPr>
        <w:pStyle w:val="Lijstalinea"/>
        <w:numPr>
          <w:ilvl w:val="1"/>
          <w:numId w:val="4"/>
        </w:numPr>
        <w:ind w:left="567" w:hanging="567"/>
      </w:pPr>
      <w:r w:rsidRPr="006C3FB3">
        <w:t xml:space="preserve">Opdrachtnemer </w:t>
      </w:r>
      <w:r w:rsidR="00765841" w:rsidRPr="006C3FB3">
        <w:t xml:space="preserve">is verplicht om </w:t>
      </w:r>
      <w:r w:rsidR="00DB6AD6" w:rsidRPr="00486CA4">
        <w:t xml:space="preserve">binnen 24 uur </w:t>
      </w:r>
      <w:r w:rsidR="00765841" w:rsidRPr="00486CA4">
        <w:t>na</w:t>
      </w:r>
      <w:r w:rsidR="00765841" w:rsidRPr="006C3FB3">
        <w:t xml:space="preserve"> ontvangst van </w:t>
      </w:r>
      <w:r w:rsidR="006C25C2" w:rsidRPr="006C3FB3">
        <w:t xml:space="preserve">de </w:t>
      </w:r>
      <w:r w:rsidR="00765841" w:rsidRPr="006C3FB3">
        <w:t xml:space="preserve">Offerteaanvraag </w:t>
      </w:r>
      <w:r w:rsidR="006C25C2" w:rsidRPr="006C3FB3">
        <w:t>(per mail of telefonisch),</w:t>
      </w:r>
      <w:r w:rsidR="00765841" w:rsidRPr="006C3FB3">
        <w:t xml:space="preserve"> een Offerte uit te brengen die voldoet aan de bepalingen in deze Raamovereenkomst. Aan het verkrijgen van een Offerte zijn voor Opdrachtgever geen kosten verbonden.</w:t>
      </w:r>
      <w:r w:rsidR="006C3FB3" w:rsidRPr="006C3FB3">
        <w:t xml:space="preserve"> Opdrachtverlening gebeurd via een </w:t>
      </w:r>
      <w:r w:rsidR="00733322">
        <w:t>Opdrachtbrief</w:t>
      </w:r>
      <w:r w:rsidR="006C3FB3" w:rsidRPr="006C3FB3">
        <w:t>.</w:t>
      </w:r>
    </w:p>
    <w:p w14:paraId="7379A148" w14:textId="77777777" w:rsidR="00765841" w:rsidRPr="00CC42A5" w:rsidRDefault="00765841" w:rsidP="00765841">
      <w:pPr>
        <w:pStyle w:val="Lijstalinea"/>
        <w:ind w:left="567"/>
      </w:pPr>
    </w:p>
    <w:p w14:paraId="62287F3C" w14:textId="04171C99" w:rsidR="006C25C2" w:rsidRPr="00CC42A5" w:rsidRDefault="00765841" w:rsidP="006C25C2">
      <w:pPr>
        <w:pStyle w:val="Lijstalinea"/>
        <w:numPr>
          <w:ilvl w:val="1"/>
          <w:numId w:val="4"/>
        </w:numPr>
        <w:ind w:left="567" w:hanging="567"/>
      </w:pPr>
      <w:r w:rsidRPr="00CC42A5">
        <w:t>De Offerte mag niet minder gunstig zijn dan de Inschrijving.</w:t>
      </w:r>
      <w:r w:rsidR="006C25C2" w:rsidRPr="00CC42A5">
        <w:t xml:space="preserve"> Mogelijk aantoonbaar meer inzet wordt achteraf verrekend.</w:t>
      </w:r>
    </w:p>
    <w:p w14:paraId="46A5FF95" w14:textId="77777777" w:rsidR="006C25C2" w:rsidRPr="00CC42A5" w:rsidRDefault="006C25C2" w:rsidP="006C25C2">
      <w:pPr>
        <w:pStyle w:val="Lijstalinea"/>
      </w:pPr>
    </w:p>
    <w:p w14:paraId="0EB0166A" w14:textId="7EBD837A" w:rsidR="00122BC9" w:rsidRPr="00CC42A5" w:rsidRDefault="006C25C2" w:rsidP="006C25C2">
      <w:pPr>
        <w:pStyle w:val="Lijstalinea"/>
        <w:numPr>
          <w:ilvl w:val="1"/>
          <w:numId w:val="4"/>
        </w:numPr>
        <w:ind w:left="567" w:hanging="567"/>
      </w:pPr>
      <w:r w:rsidRPr="00CC42A5">
        <w:t xml:space="preserve">Opdracht en gunning voor </w:t>
      </w:r>
      <w:r w:rsidR="00486CA4" w:rsidRPr="006C3FB3">
        <w:t>fallback</w:t>
      </w:r>
      <w:r w:rsidR="00486CA4">
        <w:t>, c</w:t>
      </w:r>
      <w:r w:rsidR="00486CA4" w:rsidRPr="006C3FB3">
        <w:t xml:space="preserve">risis </w:t>
      </w:r>
      <w:r w:rsidR="00486CA4">
        <w:t xml:space="preserve">of plan- en onplanbare </w:t>
      </w:r>
      <w:r w:rsidRPr="00CC42A5">
        <w:t>Diensten gebeur</w:t>
      </w:r>
      <w:r w:rsidR="00486CA4">
        <w:t>t</w:t>
      </w:r>
      <w:r w:rsidRPr="00CC42A5">
        <w:t xml:space="preserve"> door een Opdrachtbrief.</w:t>
      </w:r>
      <w:r w:rsidR="00F03D8F" w:rsidRPr="00CC42A5">
        <w:br/>
      </w:r>
    </w:p>
    <w:p w14:paraId="14588B85" w14:textId="77777777" w:rsidR="00765841" w:rsidRPr="00CC42A5" w:rsidRDefault="00765841" w:rsidP="00765841">
      <w:pPr>
        <w:pStyle w:val="Lijstalinea"/>
        <w:ind w:left="567"/>
      </w:pPr>
    </w:p>
    <w:p w14:paraId="23ED2AD6" w14:textId="77777777" w:rsidR="00122BC9" w:rsidRPr="00CC42A5" w:rsidRDefault="00765841" w:rsidP="00765841">
      <w:pPr>
        <w:pStyle w:val="Lijstalinea"/>
        <w:numPr>
          <w:ilvl w:val="0"/>
          <w:numId w:val="4"/>
        </w:numPr>
        <w:ind w:left="567" w:hanging="567"/>
        <w:rPr>
          <w:b/>
          <w:bCs/>
        </w:rPr>
      </w:pPr>
      <w:r w:rsidRPr="00CC42A5">
        <w:rPr>
          <w:b/>
          <w:bCs/>
        </w:rPr>
        <w:t xml:space="preserve">Prijs en overige </w:t>
      </w:r>
      <w:r w:rsidR="006C532B" w:rsidRPr="00CC42A5">
        <w:rPr>
          <w:b/>
          <w:bCs/>
        </w:rPr>
        <w:t>financiële</w:t>
      </w:r>
      <w:r w:rsidRPr="00CC42A5">
        <w:rPr>
          <w:b/>
          <w:bCs/>
        </w:rPr>
        <w:t xml:space="preserve"> bepalingen</w:t>
      </w:r>
    </w:p>
    <w:p w14:paraId="5C910C16" w14:textId="77777777" w:rsidR="00765841" w:rsidRPr="003C2E07" w:rsidRDefault="00765841" w:rsidP="003C2E07">
      <w:pPr>
        <w:pStyle w:val="Lijstalinea"/>
        <w:ind w:left="567"/>
        <w:rPr>
          <w:b/>
          <w:bCs/>
        </w:rPr>
      </w:pPr>
    </w:p>
    <w:p w14:paraId="12F3C0C5" w14:textId="231F4D43" w:rsidR="00765841" w:rsidRDefault="00765841" w:rsidP="00DA6F46">
      <w:pPr>
        <w:pStyle w:val="Lijstalinea"/>
        <w:numPr>
          <w:ilvl w:val="1"/>
          <w:numId w:val="4"/>
        </w:numPr>
        <w:ind w:left="567" w:hanging="567"/>
        <w:rPr>
          <w:rFonts w:cs="Arial"/>
          <w:szCs w:val="18"/>
          <w:lang w:val="nl"/>
        </w:rPr>
      </w:pPr>
      <w:r w:rsidRPr="00B255BC">
        <w:rPr>
          <w:rFonts w:cs="Arial"/>
          <w:szCs w:val="18"/>
          <w:lang w:val="nl"/>
        </w:rPr>
        <w:t xml:space="preserve">Opdrachtnemer declareert het werkelijk aantal bestede uren met betrekking tot de op grond van </w:t>
      </w:r>
      <w:r w:rsidR="000F1A9D">
        <w:rPr>
          <w:rFonts w:cs="Arial"/>
          <w:szCs w:val="18"/>
          <w:lang w:val="nl"/>
        </w:rPr>
        <w:t>de</w:t>
      </w:r>
      <w:r w:rsidRPr="00B255BC">
        <w:rPr>
          <w:rFonts w:cs="Arial"/>
          <w:szCs w:val="18"/>
          <w:lang w:val="nl"/>
        </w:rPr>
        <w:t xml:space="preserve"> </w:t>
      </w:r>
      <w:r w:rsidR="000F1A9D">
        <w:rPr>
          <w:rFonts w:cs="Arial"/>
          <w:szCs w:val="18"/>
          <w:lang w:val="nl"/>
        </w:rPr>
        <w:t>O</w:t>
      </w:r>
      <w:r w:rsidRPr="00B255BC">
        <w:rPr>
          <w:rFonts w:cs="Arial"/>
          <w:szCs w:val="18"/>
          <w:lang w:val="nl"/>
        </w:rPr>
        <w:t xml:space="preserve">vereenkomst uitgevoerde Diensten per maand op nacalculatiebasis tegen het in de </w:t>
      </w:r>
      <w:r w:rsidR="000F1A9D">
        <w:rPr>
          <w:rFonts w:cs="Arial"/>
          <w:szCs w:val="18"/>
          <w:lang w:val="nl"/>
        </w:rPr>
        <w:t>O</w:t>
      </w:r>
      <w:r w:rsidRPr="00B255BC">
        <w:rPr>
          <w:rFonts w:cs="Arial"/>
          <w:szCs w:val="18"/>
          <w:lang w:val="nl"/>
        </w:rPr>
        <w:t>vereenkomst opgenomen dag-/uurtarief.</w:t>
      </w:r>
      <w:r w:rsidR="005012A6">
        <w:rPr>
          <w:rFonts w:cs="Arial"/>
          <w:szCs w:val="18"/>
          <w:lang w:val="nl"/>
        </w:rPr>
        <w:t xml:space="preserve"> Zie </w:t>
      </w:r>
      <w:r w:rsidR="000F1A9D" w:rsidRPr="000F1A9D">
        <w:rPr>
          <w:rFonts w:cs="Arial"/>
          <w:szCs w:val="18"/>
          <w:lang w:val="nl"/>
        </w:rPr>
        <w:t>B</w:t>
      </w:r>
      <w:r w:rsidR="005012A6" w:rsidRPr="000F1A9D">
        <w:rPr>
          <w:rFonts w:cs="Arial"/>
          <w:szCs w:val="18"/>
          <w:lang w:val="nl"/>
        </w:rPr>
        <w:t xml:space="preserve">ijlage </w:t>
      </w:r>
      <w:r w:rsidR="000F1A9D" w:rsidRPr="000F1A9D">
        <w:rPr>
          <w:rFonts w:cs="Arial"/>
          <w:szCs w:val="18"/>
          <w:lang w:val="nl"/>
        </w:rPr>
        <w:t>3</w:t>
      </w:r>
      <w:r w:rsidR="005012A6" w:rsidRPr="000F1A9D">
        <w:rPr>
          <w:rFonts w:cs="Arial"/>
          <w:szCs w:val="18"/>
          <w:lang w:val="nl"/>
        </w:rPr>
        <w:t xml:space="preserve"> Prijzenblad voor</w:t>
      </w:r>
      <w:r w:rsidR="005012A6">
        <w:rPr>
          <w:rFonts w:cs="Arial"/>
          <w:szCs w:val="18"/>
          <w:lang w:val="nl"/>
        </w:rPr>
        <w:t xml:space="preserve"> de tareiven.</w:t>
      </w:r>
    </w:p>
    <w:p w14:paraId="5F6854D0" w14:textId="77777777" w:rsidR="005012A6" w:rsidRDefault="005012A6" w:rsidP="005012A6">
      <w:pPr>
        <w:rPr>
          <w:rFonts w:cs="Arial"/>
          <w:szCs w:val="18"/>
          <w:lang w:val="nl"/>
        </w:rPr>
      </w:pPr>
    </w:p>
    <w:p w14:paraId="6E202AD4" w14:textId="77777777" w:rsidR="005012A6" w:rsidRPr="005012A6" w:rsidRDefault="005012A6" w:rsidP="005012A6">
      <w:pPr>
        <w:rPr>
          <w:rFonts w:cs="Arial"/>
          <w:szCs w:val="18"/>
          <w:lang w:val="nl"/>
        </w:rPr>
      </w:pPr>
    </w:p>
    <w:p w14:paraId="2C3706D5" w14:textId="77777777" w:rsidR="00765841" w:rsidRDefault="00765841" w:rsidP="00765841">
      <w:pPr>
        <w:pStyle w:val="Lijstalinea"/>
        <w:ind w:left="567"/>
      </w:pPr>
    </w:p>
    <w:p w14:paraId="560DD4DF" w14:textId="77777777" w:rsidR="00765841" w:rsidRDefault="00765841" w:rsidP="004E3C0B">
      <w:pPr>
        <w:pStyle w:val="Lijstalinea"/>
        <w:numPr>
          <w:ilvl w:val="1"/>
          <w:numId w:val="4"/>
        </w:numPr>
        <w:ind w:left="567" w:hanging="567"/>
      </w:pPr>
      <w:r>
        <w:lastRenderedPageBreak/>
        <w:t xml:space="preserve">Als </w:t>
      </w:r>
      <w:r w:rsidRPr="00765841">
        <w:t>Opdrachtnemer geen btw in rekening brengt, maar voor (een deel van) de Diensten geen vrijstelling van btw blijkt te bestaan, kan Opdrachtnemer deze btw niet alsnog in rekening brengen.</w:t>
      </w:r>
    </w:p>
    <w:p w14:paraId="6BAC5164" w14:textId="77777777" w:rsidR="00765841" w:rsidRDefault="00765841" w:rsidP="00765841">
      <w:pPr>
        <w:pStyle w:val="Lijstalinea"/>
        <w:ind w:left="567"/>
      </w:pPr>
    </w:p>
    <w:p w14:paraId="4CBB5620" w14:textId="03FEEDFC" w:rsidR="00765841" w:rsidRPr="00765841" w:rsidRDefault="00765841" w:rsidP="00765841">
      <w:pPr>
        <w:pStyle w:val="Lijstalinea"/>
        <w:numPr>
          <w:ilvl w:val="1"/>
          <w:numId w:val="4"/>
        </w:numPr>
        <w:ind w:left="567" w:hanging="567"/>
      </w:pPr>
      <w:r>
        <w:t>De</w:t>
      </w:r>
      <w:r w:rsidRPr="00765841">
        <w:t xml:space="preserve"> in artikel 4.1 van deze Raamovereenkomst bedoelde prijs heeft betrekking op alle door Opdrachtnemer in het kader van de</w:t>
      </w:r>
      <w:r w:rsidR="000F1A9D">
        <w:t>ze O</w:t>
      </w:r>
      <w:r w:rsidRPr="00765841">
        <w:t xml:space="preserve">vereenkomst </w:t>
      </w:r>
      <w:r w:rsidR="000F1A9D">
        <w:t xml:space="preserve">en Bestelopdrachten </w:t>
      </w:r>
      <w:r w:rsidRPr="00765841">
        <w:t xml:space="preserve">uit te voeren Diensten en eventueel daartoe benodigde materialen en is inclusief eventuele reis- en verblijfskosten en alle eventueel bijkomende kosten en exclusief btw. </w:t>
      </w:r>
      <w:r>
        <w:br/>
      </w:r>
    </w:p>
    <w:p w14:paraId="452B66BD" w14:textId="66D6F36E" w:rsidR="00983015" w:rsidRDefault="00765841" w:rsidP="005012A6">
      <w:pPr>
        <w:pStyle w:val="Lijstalinea"/>
        <w:numPr>
          <w:ilvl w:val="1"/>
          <w:numId w:val="4"/>
        </w:numPr>
        <w:ind w:left="567" w:hanging="567"/>
      </w:pPr>
      <w:r>
        <w:t xml:space="preserve">De </w:t>
      </w:r>
      <w:r w:rsidR="00983015" w:rsidRPr="004A424B">
        <w:t xml:space="preserve">overeengekomen (maximum) tarieven staan vast gedurende de eerste </w:t>
      </w:r>
      <w:r w:rsidR="005012A6">
        <w:t>12</w:t>
      </w:r>
      <w:r w:rsidR="00983015" w:rsidRPr="004A424B">
        <w:t xml:space="preserve"> maanden van de Overeenkomst. Daarna kunnen de overeengekomen tarieven en prijzen éénmaal per 12 maanden geïndexeerd worden. De eerste indexering kan plaatsvinden ingaande </w:t>
      </w:r>
      <w:r w:rsidR="00983015" w:rsidRPr="005012A6">
        <w:rPr>
          <w:highlight w:val="lightGray"/>
        </w:rPr>
        <w:t>&lt;datum&gt;</w:t>
      </w:r>
      <w:r w:rsidR="00983015" w:rsidRPr="004A424B">
        <w:t xml:space="preserve">. </w:t>
      </w:r>
    </w:p>
    <w:p w14:paraId="2D114A29" w14:textId="77777777" w:rsidR="00CD2EE5" w:rsidRPr="004A424B" w:rsidRDefault="00CD2EE5" w:rsidP="00CD2EE5">
      <w:pPr>
        <w:pStyle w:val="Lijstalinea"/>
        <w:ind w:left="567"/>
      </w:pPr>
    </w:p>
    <w:p w14:paraId="0B56D725" w14:textId="37CDE599" w:rsidR="00983015" w:rsidRDefault="00983015" w:rsidP="00CD2EE5">
      <w:pPr>
        <w:pStyle w:val="Lijstalinea"/>
        <w:ind w:left="567"/>
      </w:pPr>
      <w:r w:rsidRPr="004A424B">
        <w:t xml:space="preserve">Voor het indexeren geldt de jaar op jaar methode. De peilmaand ten behoeve van het bepalen van de indexatie is </w:t>
      </w:r>
      <w:r w:rsidR="005C3697">
        <w:t>&lt;maand&gt;</w:t>
      </w:r>
      <w:r w:rsidR="005012A6">
        <w:t xml:space="preserve"> </w:t>
      </w:r>
      <w:r w:rsidRPr="004A424B">
        <w:t xml:space="preserve">en het voorstel dient uiterlijk </w:t>
      </w:r>
      <w:r w:rsidR="005C3697">
        <w:t>&lt;maand&gt;</w:t>
      </w:r>
      <w:r w:rsidR="005012A6">
        <w:t xml:space="preserve"> i</w:t>
      </w:r>
      <w:r w:rsidRPr="004A424B">
        <w:t xml:space="preserve">ngediend te zijn. </w:t>
      </w:r>
    </w:p>
    <w:p w14:paraId="1D886E86" w14:textId="77777777" w:rsidR="00CD2EE5" w:rsidRPr="004A424B" w:rsidRDefault="00CD2EE5" w:rsidP="00CD2EE5">
      <w:pPr>
        <w:pStyle w:val="Lijstalinea"/>
        <w:ind w:left="567"/>
      </w:pPr>
    </w:p>
    <w:p w14:paraId="1604DA7B" w14:textId="51D2C1D4" w:rsidR="001F5441" w:rsidRPr="004A424B" w:rsidRDefault="00983015" w:rsidP="001F5441">
      <w:pPr>
        <w:pStyle w:val="Lijstalinea"/>
        <w:ind w:left="567"/>
      </w:pPr>
      <w:r w:rsidRPr="004A424B">
        <w:t xml:space="preserve">Indien Opdrachtnemer gebruik wil maken van de mogelijkheid tot indexatie, dient hij een onderbouwd voorstel voor nieuwe tarieven in, waarbij Opdrachtnemer gebruik maakt van de volgende index: </w:t>
      </w:r>
      <w:r w:rsidR="005012A6" w:rsidRPr="006C25C2">
        <w:rPr>
          <w:i/>
          <w:iCs/>
        </w:rPr>
        <w:t>CBS-prijsindexcijfer CAO lonen per uur inclusief bijzondere beloningen, categorie zakelijke dienstverlening (2020=100</w:t>
      </w:r>
      <w:r w:rsidR="005012A6" w:rsidRPr="00B67242">
        <w:rPr>
          <w:i/>
          <w:iCs/>
        </w:rPr>
        <w:t>)</w:t>
      </w:r>
      <w:r w:rsidR="005012A6" w:rsidRPr="00B67242">
        <w:t xml:space="preserve">. </w:t>
      </w:r>
      <w:r w:rsidRPr="004A424B">
        <w:t xml:space="preserve">Indien van toepassing gelden altijd de eerst-gepubliceerde cijfers. </w:t>
      </w:r>
      <w:r w:rsidR="001F5441" w:rsidRPr="004A424B">
        <w:t xml:space="preserve">De Opdrachtnemer hanteert de onderstaande rekenmethode, waarbij het indexeringspercentage wordt afgerond op </w:t>
      </w:r>
      <w:r w:rsidR="001F5441">
        <w:t>één (1)</w:t>
      </w:r>
      <w:r w:rsidR="001F5441" w:rsidRPr="004A424B">
        <w:t xml:space="preserve"> decima</w:t>
      </w:r>
      <w:r w:rsidR="001F5441">
        <w:t>al</w:t>
      </w:r>
      <w:r w:rsidR="001F5441" w:rsidRPr="004A424B">
        <w:t>:</w:t>
      </w:r>
    </w:p>
    <w:p w14:paraId="533E6551" w14:textId="77777777" w:rsidR="001F5441" w:rsidRPr="004A424B" w:rsidRDefault="001F5441" w:rsidP="001F5441">
      <w:r w:rsidRPr="004A424B">
        <w:rPr>
          <w:noProof/>
        </w:rPr>
        <w:drawing>
          <wp:inline distT="0" distB="0" distL="0" distR="0" wp14:anchorId="629200F4" wp14:editId="163B7187">
            <wp:extent cx="3933645" cy="285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1375"/>
                    <a:stretch/>
                  </pic:blipFill>
                  <pic:spPr bwMode="auto">
                    <a:xfrm>
                      <a:off x="0" y="0"/>
                      <a:ext cx="393364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1BC1BCF4" w14:textId="77777777" w:rsidR="00983015" w:rsidRPr="004A424B" w:rsidRDefault="00983015" w:rsidP="001F5441">
      <w:pPr>
        <w:pStyle w:val="Lijstalinea"/>
        <w:ind w:left="567"/>
      </w:pPr>
    </w:p>
    <w:p w14:paraId="727A9F06" w14:textId="1B3C0A58" w:rsidR="00983015" w:rsidRDefault="00983015" w:rsidP="00CD2EE5">
      <w:pPr>
        <w:pStyle w:val="Lijstalinea"/>
        <w:ind w:left="567"/>
      </w:pPr>
      <w:r w:rsidRPr="004A424B">
        <w:t>De Opdrachtnemer voegt een schermafdruk van de gebruikte gegevens toe ter onderbouwing. Opdrachtnemer stuurt dit voorstel, voorzien van contractnaam en -kenmerk</w:t>
      </w:r>
      <w:r w:rsidR="00CD2EE5">
        <w:t xml:space="preserve"> </w:t>
      </w:r>
      <w:r w:rsidRPr="004A424B">
        <w:t xml:space="preserve">naar het volgende emailadres: </w:t>
      </w:r>
      <w:r w:rsidR="005C3697">
        <w:t>….@buza.nl</w:t>
      </w:r>
    </w:p>
    <w:p w14:paraId="6533A6D5" w14:textId="77777777" w:rsidR="00CD2EE5" w:rsidRPr="004A424B" w:rsidRDefault="00CD2EE5" w:rsidP="00CD2EE5">
      <w:pPr>
        <w:pStyle w:val="Lijstalinea"/>
        <w:ind w:left="567"/>
      </w:pPr>
    </w:p>
    <w:p w14:paraId="09942AC0" w14:textId="77777777" w:rsidR="00CD2EE5" w:rsidRDefault="00983015" w:rsidP="00CD2EE5">
      <w:pPr>
        <w:pStyle w:val="Lijstalinea"/>
        <w:ind w:left="567"/>
      </w:pPr>
      <w:r w:rsidRPr="004A424B">
        <w:t>De indexering is pas van kracht nadat Opdrachtgever schriftelijk instemt met het ingediende voorstel. Voorwaarde is dat de levering of dienstverlening over de voorgaande periode conform de gemaakte afspraken plaatsvond. Indien Opdrachtnemer te laat is met zijn voorstel wordt er slechts geïndexeerd over de resterende tijd; er wordt niet met terugwerkende kracht geïndexeerd.</w:t>
      </w:r>
    </w:p>
    <w:p w14:paraId="1438B469" w14:textId="77777777" w:rsidR="00CD2EE5" w:rsidRDefault="00CD2EE5" w:rsidP="00CD2EE5">
      <w:pPr>
        <w:pStyle w:val="Lijstalinea"/>
        <w:ind w:left="567"/>
      </w:pPr>
    </w:p>
    <w:p w14:paraId="5E6DDD82" w14:textId="09E3F924" w:rsidR="00E516A4" w:rsidRDefault="00E516A4" w:rsidP="00E516A4">
      <w:pPr>
        <w:pStyle w:val="Lijstalinea"/>
        <w:numPr>
          <w:ilvl w:val="1"/>
          <w:numId w:val="4"/>
        </w:numPr>
        <w:ind w:left="567" w:hanging="567"/>
      </w:pPr>
      <w:r w:rsidRPr="00E516A4">
        <w:t xml:space="preserve">De indexering geldt uitsluitend voor de (plafond)tarieven zoals bedoeld in artikel 4.1, ten behoeve van </w:t>
      </w:r>
      <w:r w:rsidR="000F1A9D">
        <w:t xml:space="preserve">deze Raamovereenkomst en Bestelopdrachten </w:t>
      </w:r>
      <w:r w:rsidRPr="00E516A4">
        <w:t xml:space="preserve">die worden uitgebracht/afgesloten nadat de indexering van kracht is. De indexering is niet van toepassing op reeds uitgebrachte </w:t>
      </w:r>
      <w:r w:rsidR="000F1A9D">
        <w:t>Bestelopdrachten.</w:t>
      </w:r>
    </w:p>
    <w:p w14:paraId="37D7BB5D" w14:textId="77777777" w:rsidR="00E516A4" w:rsidRPr="00E516A4" w:rsidRDefault="00E516A4" w:rsidP="00E516A4">
      <w:pPr>
        <w:pStyle w:val="Lijstalinea"/>
        <w:ind w:left="567"/>
      </w:pPr>
    </w:p>
    <w:p w14:paraId="6A3BB147" w14:textId="77777777" w:rsidR="00E516A4" w:rsidRDefault="00E516A4" w:rsidP="00E516A4">
      <w:pPr>
        <w:pStyle w:val="Lijstalinea"/>
        <w:ind w:left="567"/>
      </w:pPr>
      <w:r>
        <w:t xml:space="preserve">Opdrachtnemer </w:t>
      </w:r>
      <w:r w:rsidRPr="00E516A4">
        <w:t>is verplicht de factuur als e-factuur in te dienen. Vermeld op de e-factuur altijd de orderreferentie (verplichtingnummer of inkoopordernummer) welke op de bestelorder, opdrachtbevestiging of getekende Overeenkomst is vermeld. Neem de orderreferentie exact over, zonder toevoegingen of wijzigingen. Alleen dan kan de e-factuur worden verwerkt.</w:t>
      </w:r>
      <w:r>
        <w:br/>
      </w:r>
    </w:p>
    <w:p w14:paraId="0F0CF079" w14:textId="308C1BBE" w:rsidR="00E516A4" w:rsidRDefault="00E516A4" w:rsidP="00E516A4">
      <w:pPr>
        <w:pStyle w:val="Lijstalinea"/>
        <w:ind w:left="567"/>
      </w:pPr>
      <w:r w:rsidRPr="00E516A4">
        <w:t xml:space="preserve">Gebruik voor het indienen van de e-factuur aan </w:t>
      </w:r>
      <w:r w:rsidR="005012A6">
        <w:t xml:space="preserve">ministerie van Buitenlandse Zaken, Hoofddirectie Consulaire en Visumzaken </w:t>
      </w:r>
      <w:r w:rsidRPr="00E516A4">
        <w:t xml:space="preserve">het volgende organisatie-identificatienummer (OIN): </w:t>
      </w:r>
      <w:r w:rsidRPr="00E516A4">
        <w:rPr>
          <w:highlight w:val="lightGray"/>
        </w:rPr>
        <w:t>&lt;OIN-nummer&gt;</w:t>
      </w:r>
      <w:r w:rsidRPr="00E516A4">
        <w:t>.</w:t>
      </w:r>
    </w:p>
    <w:p w14:paraId="3B683463" w14:textId="77777777" w:rsidR="00A375BC" w:rsidRPr="004A424B" w:rsidRDefault="00A375BC" w:rsidP="004A424B"/>
    <w:p w14:paraId="27AE8A84" w14:textId="11BFC409" w:rsidR="00122BC9" w:rsidRPr="004A424B" w:rsidRDefault="00122BC9" w:rsidP="003020B6">
      <w:pPr>
        <w:pStyle w:val="Kop1"/>
        <w:numPr>
          <w:ilvl w:val="0"/>
          <w:numId w:val="4"/>
        </w:numPr>
        <w:ind w:left="567" w:hanging="567"/>
      </w:pPr>
      <w:r w:rsidRPr="004A424B">
        <w:t>Contactpersonen</w:t>
      </w:r>
    </w:p>
    <w:p w14:paraId="6E04A78B" w14:textId="77777777" w:rsidR="00122BC9" w:rsidRPr="004A424B" w:rsidRDefault="00122BC9" w:rsidP="004A424B"/>
    <w:p w14:paraId="439C652D" w14:textId="667872B3" w:rsidR="00122BC9" w:rsidRPr="004A424B" w:rsidRDefault="00122BC9" w:rsidP="00FD0587">
      <w:pPr>
        <w:pStyle w:val="Lijstalinea"/>
        <w:numPr>
          <w:ilvl w:val="1"/>
          <w:numId w:val="4"/>
        </w:numPr>
        <w:ind w:left="567" w:hanging="567"/>
      </w:pPr>
      <w:r w:rsidRPr="004A424B">
        <w:t xml:space="preserve">Contactpersoon </w:t>
      </w:r>
      <w:r w:rsidR="00A85A53" w:rsidRPr="004A424B">
        <w:t xml:space="preserve">namens </w:t>
      </w:r>
      <w:r w:rsidRPr="004A424B">
        <w:t xml:space="preserve">Opdrachtgever is </w:t>
      </w:r>
      <w:r w:rsidR="00943204">
        <w:t>Marije Hofman</w:t>
      </w:r>
      <w:r w:rsidR="000E66BB" w:rsidRPr="004A424B">
        <w:t xml:space="preserve">, telefonisch bereikbaar via </w:t>
      </w:r>
      <w:r w:rsidR="00483198">
        <w:t xml:space="preserve">06 -25725458 </w:t>
      </w:r>
      <w:r w:rsidR="000E66BB" w:rsidRPr="004A424B">
        <w:t xml:space="preserve">en per </w:t>
      </w:r>
      <w:r w:rsidR="00233A7D" w:rsidRPr="004A424B">
        <w:t>e-</w:t>
      </w:r>
      <w:r w:rsidR="000E66BB" w:rsidRPr="004A424B">
        <w:t xml:space="preserve">mail via </w:t>
      </w:r>
      <w:r w:rsidR="00943204" w:rsidRPr="00943204">
        <w:t>marije.hofman@minbuza.nl</w:t>
      </w:r>
      <w:r w:rsidR="0021799C" w:rsidRPr="004A424B">
        <w:t>.</w:t>
      </w:r>
    </w:p>
    <w:p w14:paraId="036E8FAE" w14:textId="77777777" w:rsidR="00483198" w:rsidRDefault="00483198" w:rsidP="00E516A4">
      <w:pPr>
        <w:pStyle w:val="Lijstalinea"/>
        <w:ind w:left="567"/>
      </w:pPr>
    </w:p>
    <w:p w14:paraId="61E2358E" w14:textId="507DC154" w:rsidR="00E516A4" w:rsidRDefault="00122BC9" w:rsidP="00E516A4">
      <w:pPr>
        <w:pStyle w:val="Lijstalinea"/>
        <w:ind w:left="567"/>
      </w:pPr>
      <w:r w:rsidRPr="004A424B">
        <w:t xml:space="preserve">Contactpersoon </w:t>
      </w:r>
      <w:r w:rsidR="00A85A53" w:rsidRPr="004A424B">
        <w:t xml:space="preserve">namens </w:t>
      </w:r>
      <w:r w:rsidRPr="004A424B">
        <w:t xml:space="preserve">Opdrachtnemer is </w:t>
      </w:r>
      <w:r w:rsidR="00A85A53" w:rsidRPr="004A424B">
        <w:rPr>
          <w:highlight w:val="lightGray"/>
        </w:rPr>
        <w:t>&lt;naam&gt;</w:t>
      </w:r>
      <w:r w:rsidR="000E66BB" w:rsidRPr="004A424B">
        <w:t xml:space="preserve">, telefonisch bereikbaar via </w:t>
      </w:r>
      <w:r w:rsidR="000E66BB" w:rsidRPr="004A424B">
        <w:rPr>
          <w:highlight w:val="lightGray"/>
        </w:rPr>
        <w:t>&lt;telefoonnummer&gt;</w:t>
      </w:r>
      <w:r w:rsidR="000E66BB" w:rsidRPr="004A424B">
        <w:t xml:space="preserve"> en per </w:t>
      </w:r>
      <w:r w:rsidR="00233A7D" w:rsidRPr="004A424B">
        <w:t>e-</w:t>
      </w:r>
      <w:r w:rsidR="000E66BB" w:rsidRPr="004A424B">
        <w:t xml:space="preserve">mail via </w:t>
      </w:r>
      <w:r w:rsidR="000E66BB" w:rsidRPr="004A424B">
        <w:rPr>
          <w:highlight w:val="lightGray"/>
        </w:rPr>
        <w:t>&lt;e-mailadres&gt;</w:t>
      </w:r>
      <w:r w:rsidR="000E66BB" w:rsidRPr="004A424B">
        <w:t>.</w:t>
      </w:r>
    </w:p>
    <w:p w14:paraId="41A3593F" w14:textId="77777777" w:rsidR="00E516A4" w:rsidRDefault="00E516A4" w:rsidP="00E516A4">
      <w:pPr>
        <w:pStyle w:val="Lijstalinea"/>
      </w:pPr>
    </w:p>
    <w:p w14:paraId="32A3A4F9" w14:textId="77777777" w:rsidR="00F6159C" w:rsidRPr="004A424B" w:rsidRDefault="00122BC9" w:rsidP="00387154">
      <w:pPr>
        <w:pStyle w:val="Lijstalinea"/>
        <w:numPr>
          <w:ilvl w:val="1"/>
          <w:numId w:val="4"/>
        </w:numPr>
        <w:ind w:left="567" w:hanging="567"/>
      </w:pPr>
      <w:r w:rsidRPr="004A424B">
        <w:t xml:space="preserve">In afwijking van het bepaalde in artikel </w:t>
      </w:r>
      <w:r w:rsidR="00F6159C" w:rsidRPr="004A424B">
        <w:t>8</w:t>
      </w:r>
      <w:r w:rsidRPr="004A424B">
        <w:t>.2 van de ARVODI-</w:t>
      </w:r>
      <w:r w:rsidR="00F6159C" w:rsidRPr="004A424B">
        <w:t xml:space="preserve">2025 </w:t>
      </w:r>
      <w:r w:rsidRPr="004A424B">
        <w:t>bind</w:t>
      </w:r>
      <w:r w:rsidR="007C1FD3" w:rsidRPr="004A424B">
        <w:t>en de genoemde contactpersonen P</w:t>
      </w:r>
      <w:r w:rsidRPr="004A424B">
        <w:t>artijen niet.</w:t>
      </w:r>
      <w:r w:rsidR="00FD0587">
        <w:br/>
      </w:r>
    </w:p>
    <w:p w14:paraId="6D54986D" w14:textId="2DBFC080" w:rsidR="00AE43CE" w:rsidRPr="004A424B" w:rsidRDefault="00AE43CE" w:rsidP="003020B6">
      <w:pPr>
        <w:pStyle w:val="Kop1"/>
        <w:numPr>
          <w:ilvl w:val="0"/>
          <w:numId w:val="4"/>
        </w:numPr>
        <w:ind w:left="567" w:hanging="567"/>
      </w:pPr>
      <w:r w:rsidRPr="004A424B">
        <w:t>Social return</w:t>
      </w:r>
    </w:p>
    <w:p w14:paraId="61686F61" w14:textId="77777777" w:rsidR="00AE43CE" w:rsidRPr="004A424B" w:rsidRDefault="00AE43CE" w:rsidP="004A424B"/>
    <w:p w14:paraId="76156303" w14:textId="7DB8B2E9" w:rsidR="009504A6" w:rsidRPr="00483198" w:rsidRDefault="00AE43CE" w:rsidP="00483198">
      <w:pPr>
        <w:pStyle w:val="Lijstalinea"/>
        <w:numPr>
          <w:ilvl w:val="1"/>
          <w:numId w:val="4"/>
        </w:numPr>
        <w:ind w:left="567" w:hanging="567"/>
      </w:pPr>
      <w:r w:rsidRPr="004A424B">
        <w:t xml:space="preserve">Opdrachtnemer besteedt gedurende de looptijd van de Overeenkomst </w:t>
      </w:r>
      <w:r w:rsidRPr="00483198">
        <w:t xml:space="preserve">jaarlijks </w:t>
      </w:r>
      <w:r w:rsidR="00233A7D" w:rsidRPr="00483198">
        <w:br/>
      </w:r>
      <w:r w:rsidR="00483198" w:rsidRPr="00483198">
        <w:t>5</w:t>
      </w:r>
      <w:r w:rsidRPr="00483198">
        <w:t xml:space="preserve">% van de opdrachtwaarde aan social return zoals beschreven in </w:t>
      </w:r>
      <w:r w:rsidR="000B4218" w:rsidRPr="00483198">
        <w:t xml:space="preserve">het </w:t>
      </w:r>
      <w:r w:rsidRPr="00483198">
        <w:t>Beschrijvend document.</w:t>
      </w:r>
      <w:r w:rsidR="00546C90" w:rsidRPr="004A424B">
        <w:br/>
      </w:r>
    </w:p>
    <w:p w14:paraId="2D845F5B" w14:textId="77777777" w:rsidR="009504A6" w:rsidRPr="004A424B" w:rsidRDefault="009504A6" w:rsidP="003020B6">
      <w:pPr>
        <w:pStyle w:val="Kop1"/>
        <w:numPr>
          <w:ilvl w:val="0"/>
          <w:numId w:val="4"/>
        </w:numPr>
        <w:ind w:left="567" w:hanging="567"/>
      </w:pPr>
      <w:r w:rsidRPr="004A424B">
        <w:t>Integriteit</w:t>
      </w:r>
    </w:p>
    <w:p w14:paraId="4A4AE3E0" w14:textId="77777777" w:rsidR="009504A6" w:rsidRPr="004A424B" w:rsidRDefault="009504A6" w:rsidP="004A424B"/>
    <w:p w14:paraId="3614DC98" w14:textId="72C5344E" w:rsidR="007B320D" w:rsidRPr="004A424B" w:rsidRDefault="009504A6" w:rsidP="000E1EB1">
      <w:pPr>
        <w:pStyle w:val="Lijstalinea"/>
        <w:numPr>
          <w:ilvl w:val="1"/>
          <w:numId w:val="4"/>
        </w:numPr>
        <w:ind w:left="567" w:hanging="567"/>
      </w:pPr>
      <w:r w:rsidRPr="004A424B">
        <w:t xml:space="preserve">Opdrachtnemer </w:t>
      </w:r>
      <w:r w:rsidR="00FB5CB5" w:rsidRPr="00FB5CB5">
        <w:t xml:space="preserve">verklaart dat aan Personeel van Opdrachtgever geen voordeel is of wordt gegeven in het kader van de gunning van deze Raamovereenkomst en ook niet in het kader van het verkrijgen van </w:t>
      </w:r>
      <w:r w:rsidR="000F1A9D">
        <w:t>Bestel</w:t>
      </w:r>
      <w:r w:rsidR="00FB5CB5" w:rsidRPr="00FB5CB5">
        <w:t>opdrachten tot het uitvoeren van Diensten</w:t>
      </w:r>
      <w:r w:rsidR="000F1A9D">
        <w:t>.</w:t>
      </w:r>
    </w:p>
    <w:p w14:paraId="595F935A" w14:textId="77777777" w:rsidR="009504A6" w:rsidRPr="004A424B" w:rsidRDefault="009504A6" w:rsidP="004A424B"/>
    <w:p w14:paraId="42A4BF42" w14:textId="77777777" w:rsidR="00FB5CB5" w:rsidRDefault="00FB5CB5" w:rsidP="003020B6">
      <w:pPr>
        <w:pStyle w:val="Kop1"/>
        <w:numPr>
          <w:ilvl w:val="0"/>
          <w:numId w:val="4"/>
        </w:numPr>
        <w:ind w:left="567" w:hanging="567"/>
      </w:pPr>
      <w:r>
        <w:t>Intellectuele eigendomsrechten</w:t>
      </w:r>
    </w:p>
    <w:p w14:paraId="454A1F78" w14:textId="77777777" w:rsidR="00FB5CB5" w:rsidRPr="00FB5CB5" w:rsidRDefault="00FB5CB5" w:rsidP="00FB5CB5">
      <w:pPr>
        <w:rPr>
          <w:lang w:val="nl"/>
        </w:rPr>
      </w:pPr>
    </w:p>
    <w:p w14:paraId="47A605ED" w14:textId="77777777" w:rsidR="00FB5CB5" w:rsidRDefault="00FB5CB5" w:rsidP="00FB5CB5">
      <w:pPr>
        <w:pStyle w:val="Lijstalinea"/>
        <w:numPr>
          <w:ilvl w:val="1"/>
          <w:numId w:val="4"/>
        </w:numPr>
        <w:ind w:left="567" w:hanging="567"/>
        <w:rPr>
          <w:lang w:val="nl"/>
        </w:rPr>
      </w:pPr>
      <w:r>
        <w:rPr>
          <w:lang w:val="nl"/>
        </w:rPr>
        <w:t xml:space="preserve">Zoals bepaald </w:t>
      </w:r>
      <w:r w:rsidRPr="00FB5CB5">
        <w:rPr>
          <w:lang w:val="nl"/>
        </w:rPr>
        <w:t>in de artikelen 23.1, 23.4 en 23.5 van de ARVODI-2025 worden de auteursrechten en databankrechten die kunnen worden uitgeoefend ten aanzien van de resultaten van de Diensten overgedragen aan Opdrachtgever.</w:t>
      </w:r>
    </w:p>
    <w:p w14:paraId="1BD989E1" w14:textId="77777777" w:rsidR="00FB5CB5" w:rsidRPr="00FB5CB5" w:rsidRDefault="00FB5CB5" w:rsidP="00FB5CB5">
      <w:pPr>
        <w:pStyle w:val="Lijstalinea"/>
        <w:ind w:left="567"/>
        <w:rPr>
          <w:lang w:val="nl"/>
        </w:rPr>
      </w:pPr>
    </w:p>
    <w:p w14:paraId="038B34F0" w14:textId="17C9A47E" w:rsidR="009504A6" w:rsidRPr="004A424B" w:rsidRDefault="009504A6" w:rsidP="003020B6">
      <w:pPr>
        <w:pStyle w:val="Kop1"/>
        <w:numPr>
          <w:ilvl w:val="0"/>
          <w:numId w:val="4"/>
        </w:numPr>
        <w:ind w:left="567" w:hanging="567"/>
      </w:pPr>
      <w:r w:rsidRPr="004A424B">
        <w:t>Informatieverplichting en audit</w:t>
      </w:r>
    </w:p>
    <w:p w14:paraId="0E7A9782" w14:textId="77777777" w:rsidR="009504A6" w:rsidRPr="004A424B" w:rsidRDefault="009504A6" w:rsidP="004A424B"/>
    <w:p w14:paraId="1013122C" w14:textId="77777777" w:rsidR="009504A6" w:rsidRPr="004A424B" w:rsidRDefault="009504A6" w:rsidP="00016B75">
      <w:pPr>
        <w:pStyle w:val="Lijstalinea"/>
        <w:numPr>
          <w:ilvl w:val="1"/>
          <w:numId w:val="4"/>
        </w:numPr>
        <w:ind w:left="567" w:hanging="567"/>
      </w:pPr>
      <w:r w:rsidRPr="004A424B">
        <w:t>Kwaliteitsborging is een aspect van het kwaliteitsmanagement van Opdrachtnemer en maakt onderdeel uit van de Overeenkomst. In het kader van kwaliteitsborging treft Opdrachtnemer maatregelen die Opdrachtgever het vertrouwen geven dat het overeengekomen gebruik van de Diensten kan worden gemaakt. Opdrachtnemer treft deze maatregelen uit eigen beweging.</w:t>
      </w:r>
      <w:r w:rsidR="00C507FC">
        <w:br/>
      </w:r>
    </w:p>
    <w:p w14:paraId="46ACE173" w14:textId="77777777" w:rsidR="009504A6" w:rsidRPr="004A424B" w:rsidRDefault="009504A6" w:rsidP="00105429">
      <w:pPr>
        <w:pStyle w:val="Lijstalinea"/>
        <w:numPr>
          <w:ilvl w:val="1"/>
          <w:numId w:val="4"/>
        </w:numPr>
        <w:ind w:left="567" w:hanging="567"/>
      </w:pPr>
      <w:r w:rsidRPr="004A424B">
        <w:t>Opdrachtnemer stelt alle informatie ter beschikking die nodig is om aan te tonen dat de verplichtingen uit deze Overeenkomst zijn en worden nagekomen.</w:t>
      </w:r>
      <w:r w:rsidR="00C507FC">
        <w:br/>
      </w:r>
    </w:p>
    <w:p w14:paraId="7151CCD8" w14:textId="77777777" w:rsidR="009504A6" w:rsidRPr="004A424B" w:rsidRDefault="009504A6" w:rsidP="00444426">
      <w:pPr>
        <w:pStyle w:val="Lijstalinea"/>
        <w:numPr>
          <w:ilvl w:val="1"/>
          <w:numId w:val="4"/>
        </w:numPr>
        <w:ind w:left="567" w:hanging="567"/>
      </w:pPr>
      <w:r w:rsidRPr="004A424B">
        <w:t>Als concrete omstandigheden daartoe aanleiding geven kan Opdrachtgever een audit (laten) uitvoeren. Opdrachtnemer verleent alle medewerking aan audits, waaronder begrepen audits bij Personeel van Opdrachtnemer, tenzij dit in redelijkheid niet van Opdrachtnemer kan worden verwacht.</w:t>
      </w:r>
      <w:r w:rsidR="00C507FC">
        <w:br/>
      </w:r>
    </w:p>
    <w:p w14:paraId="6A2C7307" w14:textId="77777777" w:rsidR="009504A6" w:rsidRPr="004A424B" w:rsidRDefault="009504A6" w:rsidP="002961DE">
      <w:pPr>
        <w:pStyle w:val="Lijstalinea"/>
        <w:numPr>
          <w:ilvl w:val="1"/>
          <w:numId w:val="4"/>
        </w:numPr>
        <w:ind w:left="567" w:hanging="567"/>
      </w:pPr>
      <w:r w:rsidRPr="004A424B">
        <w:t xml:space="preserve">Partijen dragen zelf de kosten die zij maken in verband met de in dit artikel bedoelde informatieverstrekking en audits, waaronder begrepen de kosten van door hen </w:t>
      </w:r>
      <w:r w:rsidRPr="004A424B">
        <w:lastRenderedPageBreak/>
        <w:t>ingeschakelde derden.</w:t>
      </w:r>
      <w:r w:rsidR="00C507FC">
        <w:br/>
      </w:r>
    </w:p>
    <w:p w14:paraId="6561BC39" w14:textId="2ED3DF38" w:rsidR="00122BC9" w:rsidRPr="004A424B" w:rsidRDefault="009504A6" w:rsidP="00483198">
      <w:pPr>
        <w:pStyle w:val="Lijstalinea"/>
        <w:numPr>
          <w:ilvl w:val="1"/>
          <w:numId w:val="4"/>
        </w:numPr>
        <w:ind w:left="567" w:hanging="567"/>
      </w:pPr>
      <w:r w:rsidRPr="004A424B">
        <w:t>Opdrachtgever kan naar aanleiding van de op grond van dit artikel verkregen informatie op elk moment nadere maatregelen voorstellen. Opdrachtnemer moet die maatregelen in redelijkheid uitvoeren.</w:t>
      </w:r>
    </w:p>
    <w:p w14:paraId="717EC6DF" w14:textId="77777777" w:rsidR="0054692C" w:rsidRPr="004A424B" w:rsidRDefault="0054692C" w:rsidP="004A424B"/>
    <w:p w14:paraId="27A055FE" w14:textId="77777777" w:rsidR="0054692C" w:rsidRPr="004A424B" w:rsidRDefault="0054692C" w:rsidP="004A424B">
      <w:r w:rsidRPr="004A424B">
        <w:t>Aldus op de laatste van de twee hierna genoemde data overeengekomen en in tweevoud ondertekend,</w:t>
      </w:r>
    </w:p>
    <w:p w14:paraId="4D0FCA36" w14:textId="77777777" w:rsidR="0054692C" w:rsidRPr="004A424B" w:rsidRDefault="0054692C" w:rsidP="004A424B"/>
    <w:tbl>
      <w:tblPr>
        <w:tblW w:w="5079" w:type="pct"/>
        <w:tblInd w:w="-142" w:type="dxa"/>
        <w:tblCellMar>
          <w:left w:w="0" w:type="dxa"/>
          <w:right w:w="0" w:type="dxa"/>
        </w:tblCellMar>
        <w:tblLook w:val="04A0" w:firstRow="1" w:lastRow="0" w:firstColumn="1" w:lastColumn="0" w:noHBand="0" w:noVBand="1"/>
      </w:tblPr>
      <w:tblGrid>
        <w:gridCol w:w="4655"/>
        <w:gridCol w:w="4515"/>
      </w:tblGrid>
      <w:tr w:rsidR="00A33B25" w:rsidRPr="004A424B" w14:paraId="4B7E18CF" w14:textId="77777777" w:rsidTr="00A33B25">
        <w:tc>
          <w:tcPr>
            <w:tcW w:w="2538" w:type="pct"/>
            <w:tcMar>
              <w:top w:w="0" w:type="dxa"/>
              <w:left w:w="108" w:type="dxa"/>
              <w:bottom w:w="0" w:type="dxa"/>
              <w:right w:w="108" w:type="dxa"/>
            </w:tcMar>
            <w:hideMark/>
          </w:tcPr>
          <w:p w14:paraId="71CD6AC2" w14:textId="33E2179C" w:rsidR="00A33B25" w:rsidRPr="004A424B" w:rsidRDefault="00A33B25" w:rsidP="004A424B">
            <w:r w:rsidRPr="004A424B">
              <w:t xml:space="preserve">Plaats:   </w:t>
            </w:r>
            <w:r w:rsidR="00A17C7C">
              <w:t>Den Haag</w:t>
            </w:r>
          </w:p>
        </w:tc>
        <w:tc>
          <w:tcPr>
            <w:tcW w:w="2462" w:type="pct"/>
            <w:tcMar>
              <w:top w:w="0" w:type="dxa"/>
              <w:left w:w="108" w:type="dxa"/>
              <w:bottom w:w="0" w:type="dxa"/>
              <w:right w:w="108" w:type="dxa"/>
            </w:tcMar>
            <w:hideMark/>
          </w:tcPr>
          <w:p w14:paraId="708578F4" w14:textId="77777777" w:rsidR="00A33B25" w:rsidRPr="004A424B" w:rsidRDefault="00A33B25" w:rsidP="004A424B">
            <w:r w:rsidRPr="004A424B">
              <w:t>Plaats:   …………………</w:t>
            </w:r>
          </w:p>
        </w:tc>
      </w:tr>
      <w:tr w:rsidR="00A33B25" w:rsidRPr="004A424B" w14:paraId="56102651" w14:textId="77777777" w:rsidTr="00A33B25">
        <w:tc>
          <w:tcPr>
            <w:tcW w:w="2538" w:type="pct"/>
            <w:tcMar>
              <w:top w:w="0" w:type="dxa"/>
              <w:left w:w="108" w:type="dxa"/>
              <w:bottom w:w="0" w:type="dxa"/>
              <w:right w:w="108" w:type="dxa"/>
            </w:tcMar>
            <w:hideMark/>
          </w:tcPr>
          <w:p w14:paraId="3F8A93E4" w14:textId="5C484BB4" w:rsidR="00A33B25" w:rsidRPr="004A424B" w:rsidRDefault="00A33B25" w:rsidP="004A424B">
            <w:r w:rsidRPr="004A424B">
              <w:t>Datum:  ……-……-</w:t>
            </w:r>
            <w:r w:rsidR="00A17C7C">
              <w:t>2027</w:t>
            </w:r>
          </w:p>
        </w:tc>
        <w:tc>
          <w:tcPr>
            <w:tcW w:w="2462" w:type="pct"/>
            <w:tcMar>
              <w:top w:w="0" w:type="dxa"/>
              <w:left w:w="108" w:type="dxa"/>
              <w:bottom w:w="0" w:type="dxa"/>
              <w:right w:w="108" w:type="dxa"/>
            </w:tcMar>
            <w:hideMark/>
          </w:tcPr>
          <w:p w14:paraId="425871BD" w14:textId="2145F5C3" w:rsidR="00A33B25" w:rsidRPr="004A424B" w:rsidRDefault="00A33B25" w:rsidP="004A424B">
            <w:r w:rsidRPr="004A424B">
              <w:t>Datum:  ……-……-</w:t>
            </w:r>
            <w:r w:rsidR="00A17C7C">
              <w:t>2027</w:t>
            </w:r>
          </w:p>
        </w:tc>
      </w:tr>
      <w:tr w:rsidR="00A33B25" w:rsidRPr="004A424B" w14:paraId="499A2731" w14:textId="77777777" w:rsidTr="00A33B25">
        <w:tc>
          <w:tcPr>
            <w:tcW w:w="2538" w:type="pct"/>
            <w:tcMar>
              <w:top w:w="0" w:type="dxa"/>
              <w:left w:w="108" w:type="dxa"/>
              <w:bottom w:w="0" w:type="dxa"/>
              <w:right w:w="108" w:type="dxa"/>
            </w:tcMar>
          </w:tcPr>
          <w:p w14:paraId="449AD648" w14:textId="77777777" w:rsidR="00A33B25" w:rsidRPr="004A424B" w:rsidRDefault="00A33B25" w:rsidP="004A424B"/>
        </w:tc>
        <w:tc>
          <w:tcPr>
            <w:tcW w:w="2462" w:type="pct"/>
            <w:tcMar>
              <w:top w:w="0" w:type="dxa"/>
              <w:left w:w="108" w:type="dxa"/>
              <w:bottom w:w="0" w:type="dxa"/>
              <w:right w:w="108" w:type="dxa"/>
            </w:tcMar>
          </w:tcPr>
          <w:p w14:paraId="031B4E5E" w14:textId="77777777" w:rsidR="00A33B25" w:rsidRPr="004A424B" w:rsidRDefault="00A33B25" w:rsidP="004A424B"/>
        </w:tc>
      </w:tr>
      <w:tr w:rsidR="00A33B25" w:rsidRPr="004A424B" w14:paraId="1052F681" w14:textId="77777777" w:rsidTr="00A33B25">
        <w:tc>
          <w:tcPr>
            <w:tcW w:w="2538" w:type="pct"/>
            <w:tcMar>
              <w:top w:w="0" w:type="dxa"/>
              <w:left w:w="108" w:type="dxa"/>
              <w:bottom w:w="0" w:type="dxa"/>
              <w:right w:w="108" w:type="dxa"/>
            </w:tcMar>
            <w:hideMark/>
          </w:tcPr>
          <w:p w14:paraId="39DE61BD" w14:textId="3C77163A" w:rsidR="00A33B25" w:rsidRPr="004A424B" w:rsidRDefault="00A17C7C" w:rsidP="004A424B">
            <w:r w:rsidRPr="00A17C7C">
              <w:t>M</w:t>
            </w:r>
            <w:r w:rsidR="00A33B25" w:rsidRPr="00A17C7C">
              <w:t>inister</w:t>
            </w:r>
            <w:r w:rsidRPr="00A17C7C">
              <w:t>ie van Buitenlandse Zaken, Hoofddirectie Consulaire en Visumzaken</w:t>
            </w:r>
            <w:r w:rsidR="00A33B25" w:rsidRPr="00A17C7C">
              <w:t>,</w:t>
            </w:r>
          </w:p>
        </w:tc>
        <w:tc>
          <w:tcPr>
            <w:tcW w:w="2462" w:type="pct"/>
            <w:tcMar>
              <w:top w:w="0" w:type="dxa"/>
              <w:left w:w="108" w:type="dxa"/>
              <w:bottom w:w="0" w:type="dxa"/>
              <w:right w:w="108" w:type="dxa"/>
            </w:tcMar>
            <w:hideMark/>
          </w:tcPr>
          <w:p w14:paraId="23585F76" w14:textId="77777777" w:rsidR="00A33B25" w:rsidRPr="004A424B" w:rsidRDefault="00A33B25" w:rsidP="004A424B">
            <w:r w:rsidRPr="004A424B">
              <w:rPr>
                <w:highlight w:val="lightGray"/>
              </w:rPr>
              <w:t>&lt;naam Opdrachtnemer&gt;</w:t>
            </w:r>
            <w:r w:rsidRPr="004A424B">
              <w:t>,</w:t>
            </w:r>
          </w:p>
        </w:tc>
      </w:tr>
      <w:tr w:rsidR="00A33B25" w:rsidRPr="004A424B" w14:paraId="05C434C2" w14:textId="77777777" w:rsidTr="00A33B25">
        <w:tc>
          <w:tcPr>
            <w:tcW w:w="2538" w:type="pct"/>
            <w:tcMar>
              <w:top w:w="0" w:type="dxa"/>
              <w:left w:w="108" w:type="dxa"/>
              <w:bottom w:w="0" w:type="dxa"/>
              <w:right w:w="108" w:type="dxa"/>
            </w:tcMar>
            <w:hideMark/>
          </w:tcPr>
          <w:p w14:paraId="59C77506" w14:textId="77777777" w:rsidR="00A33B25" w:rsidRPr="004A424B" w:rsidRDefault="00A33B25" w:rsidP="004A424B">
            <w:r w:rsidRPr="004A424B">
              <w:t>namens deze,</w:t>
            </w:r>
          </w:p>
        </w:tc>
        <w:tc>
          <w:tcPr>
            <w:tcW w:w="2462" w:type="pct"/>
            <w:tcMar>
              <w:top w:w="0" w:type="dxa"/>
              <w:left w:w="108" w:type="dxa"/>
              <w:bottom w:w="0" w:type="dxa"/>
              <w:right w:w="108" w:type="dxa"/>
            </w:tcMar>
            <w:hideMark/>
          </w:tcPr>
          <w:p w14:paraId="53E14FEE" w14:textId="77777777" w:rsidR="00A33B25" w:rsidRPr="004A424B" w:rsidRDefault="00A33B25" w:rsidP="004A424B">
            <w:r w:rsidRPr="004A424B">
              <w:t>namens deze,</w:t>
            </w:r>
          </w:p>
        </w:tc>
      </w:tr>
      <w:tr w:rsidR="00A33B25" w:rsidRPr="004A424B" w14:paraId="7E8AD135" w14:textId="77777777" w:rsidTr="00A33B25">
        <w:tc>
          <w:tcPr>
            <w:tcW w:w="2538" w:type="pct"/>
            <w:tcMar>
              <w:top w:w="0" w:type="dxa"/>
              <w:left w:w="108" w:type="dxa"/>
              <w:bottom w:w="0" w:type="dxa"/>
              <w:right w:w="108" w:type="dxa"/>
            </w:tcMar>
            <w:hideMark/>
          </w:tcPr>
          <w:p w14:paraId="53289B0A" w14:textId="77777777" w:rsidR="00A33B25" w:rsidRPr="004A424B" w:rsidRDefault="00A33B25" w:rsidP="004A424B">
            <w:pPr>
              <w:rPr>
                <w:highlight w:val="lightGray"/>
              </w:rPr>
            </w:pPr>
            <w:r w:rsidRPr="004A424B">
              <w:rPr>
                <w:highlight w:val="lightGray"/>
              </w:rPr>
              <w:t>&lt;functie gevolmachtigde&gt;</w:t>
            </w:r>
            <w:r w:rsidRPr="004A424B">
              <w:t>,</w:t>
            </w:r>
          </w:p>
        </w:tc>
        <w:tc>
          <w:tcPr>
            <w:tcW w:w="2462" w:type="pct"/>
            <w:tcMar>
              <w:top w:w="0" w:type="dxa"/>
              <w:left w:w="108" w:type="dxa"/>
              <w:bottom w:w="0" w:type="dxa"/>
              <w:right w:w="108" w:type="dxa"/>
            </w:tcMar>
            <w:hideMark/>
          </w:tcPr>
          <w:p w14:paraId="57D0C10C" w14:textId="77777777" w:rsidR="00A33B25" w:rsidRPr="004A424B" w:rsidRDefault="00A33B25" w:rsidP="004A424B">
            <w:pPr>
              <w:rPr>
                <w:highlight w:val="lightGray"/>
              </w:rPr>
            </w:pPr>
            <w:r w:rsidRPr="004A424B">
              <w:rPr>
                <w:highlight w:val="lightGray"/>
              </w:rPr>
              <w:t>&lt;functie gevolmachtigde&gt;</w:t>
            </w:r>
            <w:r w:rsidRPr="004A424B">
              <w:t>,</w:t>
            </w:r>
          </w:p>
        </w:tc>
      </w:tr>
      <w:tr w:rsidR="00A33B25" w:rsidRPr="004A424B" w14:paraId="6EE88130" w14:textId="77777777" w:rsidTr="00A33B25">
        <w:tc>
          <w:tcPr>
            <w:tcW w:w="2538" w:type="pct"/>
            <w:tcMar>
              <w:top w:w="0" w:type="dxa"/>
              <w:left w:w="108" w:type="dxa"/>
              <w:bottom w:w="0" w:type="dxa"/>
              <w:right w:w="108" w:type="dxa"/>
            </w:tcMar>
          </w:tcPr>
          <w:p w14:paraId="2E88D504" w14:textId="77777777" w:rsidR="00A33B25" w:rsidRPr="004A424B" w:rsidRDefault="00A33B25" w:rsidP="004A424B"/>
          <w:p w14:paraId="5260D08C" w14:textId="77777777" w:rsidR="00A33B25" w:rsidRPr="004A424B" w:rsidRDefault="00A33B25" w:rsidP="004A424B"/>
          <w:p w14:paraId="672D5962" w14:textId="77777777" w:rsidR="00A33B25" w:rsidRPr="004A424B" w:rsidRDefault="00A33B25" w:rsidP="004A424B"/>
          <w:p w14:paraId="51CAEC3A" w14:textId="77777777" w:rsidR="00A33B25" w:rsidRPr="004A424B" w:rsidRDefault="00A33B25" w:rsidP="004A424B"/>
          <w:p w14:paraId="70D54EED" w14:textId="77777777" w:rsidR="00A33B25" w:rsidRPr="004A424B" w:rsidRDefault="00A33B25" w:rsidP="004A424B"/>
        </w:tc>
        <w:tc>
          <w:tcPr>
            <w:tcW w:w="2462" w:type="pct"/>
            <w:tcMar>
              <w:top w:w="0" w:type="dxa"/>
              <w:left w:w="108" w:type="dxa"/>
              <w:bottom w:w="0" w:type="dxa"/>
              <w:right w:w="108" w:type="dxa"/>
            </w:tcMar>
          </w:tcPr>
          <w:p w14:paraId="4241BC7B" w14:textId="77777777" w:rsidR="00A33B25" w:rsidRPr="004A424B" w:rsidRDefault="00A33B25" w:rsidP="004A424B"/>
        </w:tc>
      </w:tr>
      <w:tr w:rsidR="00A33B25" w:rsidRPr="004A424B" w14:paraId="1449FDE8" w14:textId="77777777" w:rsidTr="00A33B25">
        <w:trPr>
          <w:trHeight w:val="117"/>
        </w:trPr>
        <w:tc>
          <w:tcPr>
            <w:tcW w:w="2538" w:type="pct"/>
            <w:tcMar>
              <w:top w:w="0" w:type="dxa"/>
              <w:left w:w="108" w:type="dxa"/>
              <w:bottom w:w="0" w:type="dxa"/>
              <w:right w:w="108" w:type="dxa"/>
            </w:tcMar>
            <w:hideMark/>
          </w:tcPr>
          <w:p w14:paraId="68B10BB7" w14:textId="77777777" w:rsidR="00A33B25" w:rsidRPr="004A424B" w:rsidRDefault="00A33B25" w:rsidP="004A424B">
            <w:pPr>
              <w:rPr>
                <w:highlight w:val="lightGray"/>
              </w:rPr>
            </w:pPr>
            <w:r w:rsidRPr="004A424B">
              <w:rPr>
                <w:highlight w:val="lightGray"/>
              </w:rPr>
              <w:t>&lt;Naam gevolmachtigde&gt;</w:t>
            </w:r>
          </w:p>
        </w:tc>
        <w:tc>
          <w:tcPr>
            <w:tcW w:w="2462" w:type="pct"/>
            <w:tcMar>
              <w:top w:w="0" w:type="dxa"/>
              <w:left w:w="108" w:type="dxa"/>
              <w:bottom w:w="0" w:type="dxa"/>
              <w:right w:w="108" w:type="dxa"/>
            </w:tcMar>
            <w:hideMark/>
          </w:tcPr>
          <w:p w14:paraId="6B1B604B" w14:textId="77777777" w:rsidR="00A33B25" w:rsidRPr="004A424B" w:rsidRDefault="00A33B25" w:rsidP="004A424B">
            <w:pPr>
              <w:rPr>
                <w:highlight w:val="lightGray"/>
              </w:rPr>
            </w:pPr>
            <w:r w:rsidRPr="004A424B">
              <w:rPr>
                <w:highlight w:val="lightGray"/>
              </w:rPr>
              <w:t>&lt;Naam gevolmachtigde&gt;</w:t>
            </w:r>
          </w:p>
        </w:tc>
      </w:tr>
    </w:tbl>
    <w:p w14:paraId="759E6D0B" w14:textId="77777777" w:rsidR="0054692C" w:rsidRPr="004A424B" w:rsidRDefault="0054692C" w:rsidP="004A424B"/>
    <w:p w14:paraId="59CA2EF0" w14:textId="77777777" w:rsidR="00CA1C92" w:rsidRPr="004A424B" w:rsidRDefault="00CA1C92" w:rsidP="004A424B"/>
    <w:p w14:paraId="3C77956A" w14:textId="77777777" w:rsidR="0026785F" w:rsidRPr="004A424B" w:rsidRDefault="0026785F" w:rsidP="004A424B">
      <w:r w:rsidRPr="004A424B">
        <w:t>Bijlag</w:t>
      </w:r>
      <w:r w:rsidRPr="00BA2DAD">
        <w:t>en</w:t>
      </w:r>
      <w:r w:rsidRPr="004A424B">
        <w:t xml:space="preserve"> (reeds in het bezit van Partijen):</w:t>
      </w:r>
    </w:p>
    <w:p w14:paraId="52ABD062" w14:textId="795AEE7A" w:rsidR="0026785F" w:rsidRPr="004A424B" w:rsidRDefault="0026785F" w:rsidP="002C72FA">
      <w:pPr>
        <w:pStyle w:val="Lijstalinea"/>
        <w:ind w:left="0"/>
      </w:pPr>
      <w:r w:rsidRPr="004A424B">
        <w:t xml:space="preserve">1. </w:t>
      </w:r>
      <w:r w:rsidRPr="00BA2DAD">
        <w:t>Beschrijven</w:t>
      </w:r>
      <w:r w:rsidR="00D20418" w:rsidRPr="00BA2DAD">
        <w:t>d</w:t>
      </w:r>
      <w:r w:rsidRPr="00BA2DAD">
        <w:t xml:space="preserve"> document</w:t>
      </w:r>
      <w:r w:rsidRPr="004A424B">
        <w:t xml:space="preserve"> inclusief Bijlagen </w:t>
      </w:r>
      <w:r w:rsidR="00E5385B" w:rsidRPr="004A424B">
        <w:t>van</w:t>
      </w:r>
      <w:r w:rsidRPr="004A424B">
        <w:t xml:space="preserve"> </w:t>
      </w:r>
      <w:r w:rsidRPr="004A424B">
        <w:rPr>
          <w:highlight w:val="lightGray"/>
        </w:rPr>
        <w:t>&lt;datum&gt;</w:t>
      </w:r>
      <w:r w:rsidRPr="004A424B">
        <w:t xml:space="preserve"> met kenmerk </w:t>
      </w:r>
      <w:r w:rsidR="00BA2DAD">
        <w:t>201865003.001.143</w:t>
      </w:r>
      <w:r w:rsidRPr="004A424B">
        <w:t>;</w:t>
      </w:r>
    </w:p>
    <w:p w14:paraId="24662761" w14:textId="6EA5A776" w:rsidR="0026785F" w:rsidRPr="004A424B" w:rsidRDefault="0026785F" w:rsidP="002C72FA">
      <w:pPr>
        <w:pStyle w:val="Lijstalinea"/>
        <w:ind w:left="0"/>
      </w:pPr>
      <w:r w:rsidRPr="004A424B">
        <w:t xml:space="preserve">2. </w:t>
      </w:r>
      <w:r w:rsidRPr="00BA2DAD">
        <w:t>Inschrijving inclusief</w:t>
      </w:r>
      <w:r w:rsidRPr="004A424B">
        <w:t xml:space="preserve"> Bijlagen </w:t>
      </w:r>
      <w:r w:rsidR="00E5385B" w:rsidRPr="004A424B">
        <w:t>van</w:t>
      </w:r>
      <w:r w:rsidRPr="004A424B">
        <w:t xml:space="preserve"> </w:t>
      </w:r>
      <w:r w:rsidRPr="004A424B">
        <w:rPr>
          <w:highlight w:val="lightGray"/>
        </w:rPr>
        <w:t>&lt;datum&gt;</w:t>
      </w:r>
      <w:r w:rsidRPr="004A424B">
        <w:t xml:space="preserve"> </w:t>
      </w:r>
      <w:r w:rsidRPr="004A424B">
        <w:rPr>
          <w:highlight w:val="lightGray"/>
        </w:rPr>
        <w:t>met/zonder</w:t>
      </w:r>
      <w:r w:rsidRPr="004A424B">
        <w:t xml:space="preserve"> kenmerk </w:t>
      </w:r>
      <w:r w:rsidRPr="004A424B">
        <w:rPr>
          <w:highlight w:val="lightGray"/>
        </w:rPr>
        <w:t>&lt;kenmerk&gt;</w:t>
      </w:r>
      <w:r w:rsidRPr="004A424B">
        <w:t>;</w:t>
      </w:r>
    </w:p>
    <w:p w14:paraId="7E017DAA" w14:textId="77777777" w:rsidR="0026785F" w:rsidRPr="004A424B" w:rsidRDefault="0026785F" w:rsidP="002C72FA">
      <w:pPr>
        <w:pStyle w:val="Lijstalinea"/>
        <w:ind w:left="0"/>
      </w:pPr>
      <w:r w:rsidRPr="004A424B">
        <w:t>3. ARVODI-</w:t>
      </w:r>
      <w:r w:rsidR="00D20418" w:rsidRPr="004A424B">
        <w:t>2025</w:t>
      </w:r>
      <w:r w:rsidRPr="004A424B">
        <w:t>;</w:t>
      </w:r>
    </w:p>
    <w:p w14:paraId="1A3EE343" w14:textId="2709D331" w:rsidR="00927814" w:rsidRPr="004A424B" w:rsidRDefault="0026785F" w:rsidP="002C72FA">
      <w:pPr>
        <w:pStyle w:val="Lijstalinea"/>
        <w:ind w:left="0"/>
      </w:pPr>
      <w:r w:rsidRPr="004A424B">
        <w:t>4. Verwerkersovereenkomst ARVODI-20</w:t>
      </w:r>
      <w:r w:rsidR="00D20418" w:rsidRPr="004A424B">
        <w:t>25</w:t>
      </w:r>
      <w:r w:rsidRPr="004A424B">
        <w:t xml:space="preserve"> met kenmerk </w:t>
      </w:r>
      <w:r w:rsidR="00BA2DAD">
        <w:t>201865003.001.143_A</w:t>
      </w:r>
      <w:r w:rsidR="00EB0AD3">
        <w:t>.</w:t>
      </w:r>
    </w:p>
    <w:sectPr w:rsidR="00927814" w:rsidRPr="004A424B" w:rsidSect="00D00BB2">
      <w:headerReference w:type="default" r:id="rId12"/>
      <w:footerReference w:type="default" r:id="rId13"/>
      <w:headerReference w:type="first" r:id="rId14"/>
      <w:footnotePr>
        <w:numFmt w:val="chicago"/>
        <w:numRestart w:val="eachSect"/>
      </w:footnotePr>
      <w:endnotePr>
        <w:numFmt w:val="decimal"/>
      </w:endnotePr>
      <w:pgSz w:w="11907" w:h="16840" w:code="9"/>
      <w:pgMar w:top="2693" w:right="1440" w:bottom="1440" w:left="144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2DA7" w14:textId="77777777" w:rsidR="00862B09" w:rsidRDefault="00862B09" w:rsidP="00751174">
      <w:r>
        <w:separator/>
      </w:r>
    </w:p>
  </w:endnote>
  <w:endnote w:type="continuationSeparator" w:id="0">
    <w:p w14:paraId="79652D59" w14:textId="77777777" w:rsidR="00862B09" w:rsidRDefault="00862B09" w:rsidP="00751174">
      <w:r>
        <w:continuationSeparator/>
      </w:r>
    </w:p>
  </w:endnote>
  <w:endnote w:type="continuationNotice" w:id="1">
    <w:p w14:paraId="7298A715" w14:textId="77777777" w:rsidR="00862B09" w:rsidRDefault="00862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E447" w14:textId="0D58897C" w:rsidR="006D7FFE" w:rsidRPr="00EA2E6F" w:rsidRDefault="006D7FFE">
    <w:pPr>
      <w:rPr>
        <w:bCs/>
        <w:iCs/>
        <w:sz w:val="16"/>
        <w:szCs w:val="16"/>
      </w:rPr>
    </w:pPr>
    <w:r w:rsidRPr="00EA2E6F">
      <w:rPr>
        <w:bCs/>
        <w:iCs/>
        <w:sz w:val="16"/>
        <w:szCs w:val="16"/>
      </w:rPr>
      <w:t xml:space="preserve">Kenmerk: </w:t>
    </w:r>
    <w:r w:rsidR="00A17C7C">
      <w:rPr>
        <w:sz w:val="16"/>
      </w:rPr>
      <w:t>201865003.001.143</w:t>
    </w:r>
  </w:p>
  <w:p w14:paraId="00DF4606" w14:textId="77777777" w:rsidR="006D7FFE" w:rsidRPr="00EA2E6F" w:rsidRDefault="006D7FFE" w:rsidP="00EA2E6F">
    <w:pPr>
      <w:jc w:val="center"/>
      <w:rPr>
        <w:sz w:val="16"/>
        <w:szCs w:val="16"/>
      </w:rPr>
    </w:pPr>
    <w:r w:rsidRPr="00EA2E6F">
      <w:rPr>
        <w:sz w:val="16"/>
        <w:szCs w:val="16"/>
      </w:rPr>
      <w:t xml:space="preserve">Pagina </w:t>
    </w:r>
    <w:r w:rsidRPr="008243B7">
      <w:rPr>
        <w:sz w:val="16"/>
        <w:szCs w:val="16"/>
      </w:rPr>
      <w:fldChar w:fldCharType="begin"/>
    </w:r>
    <w:r w:rsidRPr="008243B7">
      <w:rPr>
        <w:sz w:val="16"/>
        <w:szCs w:val="16"/>
      </w:rPr>
      <w:instrText xml:space="preserve"> PAGE </w:instrText>
    </w:r>
    <w:r w:rsidRPr="008243B7">
      <w:rPr>
        <w:sz w:val="16"/>
        <w:szCs w:val="16"/>
      </w:rPr>
      <w:fldChar w:fldCharType="separate"/>
    </w:r>
    <w:r w:rsidR="00817928">
      <w:rPr>
        <w:noProof/>
        <w:sz w:val="16"/>
        <w:szCs w:val="16"/>
      </w:rPr>
      <w:t>10</w:t>
    </w:r>
    <w:r w:rsidRPr="008243B7">
      <w:rPr>
        <w:sz w:val="16"/>
        <w:szCs w:val="16"/>
      </w:rPr>
      <w:fldChar w:fldCharType="end"/>
    </w:r>
    <w:r w:rsidRPr="00EA2E6F">
      <w:rPr>
        <w:sz w:val="16"/>
        <w:szCs w:val="16"/>
      </w:rPr>
      <w:t xml:space="preserve"> van </w:t>
    </w:r>
    <w:r w:rsidRPr="00EA2E6F">
      <w:rPr>
        <w:sz w:val="16"/>
        <w:szCs w:val="16"/>
      </w:rPr>
      <w:fldChar w:fldCharType="begin"/>
    </w:r>
    <w:r w:rsidRPr="00EA2E6F">
      <w:rPr>
        <w:sz w:val="16"/>
        <w:szCs w:val="16"/>
      </w:rPr>
      <w:instrText xml:space="preserve"> NUMPAGES  </w:instrText>
    </w:r>
    <w:r w:rsidRPr="00EA2E6F">
      <w:rPr>
        <w:sz w:val="16"/>
        <w:szCs w:val="16"/>
      </w:rPr>
      <w:fldChar w:fldCharType="separate"/>
    </w:r>
    <w:r w:rsidR="00817928">
      <w:rPr>
        <w:noProof/>
        <w:sz w:val="16"/>
        <w:szCs w:val="16"/>
      </w:rPr>
      <w:t>10</w:t>
    </w:r>
    <w:r w:rsidRPr="00EA2E6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4BD6" w14:textId="77777777" w:rsidR="00862B09" w:rsidRDefault="00862B09" w:rsidP="00751174">
      <w:r>
        <w:separator/>
      </w:r>
    </w:p>
  </w:footnote>
  <w:footnote w:type="continuationSeparator" w:id="0">
    <w:p w14:paraId="5EAFA2D4" w14:textId="77777777" w:rsidR="00862B09" w:rsidRDefault="00862B09" w:rsidP="00751174">
      <w:r>
        <w:continuationSeparator/>
      </w:r>
    </w:p>
  </w:footnote>
  <w:footnote w:type="continuationNotice" w:id="1">
    <w:p w14:paraId="7CDDFE21" w14:textId="77777777" w:rsidR="00862B09" w:rsidRDefault="00862B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43AF" w14:textId="77777777" w:rsidR="00D00BB2" w:rsidRDefault="00D00BB2">
    <w:r>
      <w:rPr>
        <w:noProof/>
        <w:color w:val="1F497D"/>
      </w:rPr>
      <w:drawing>
        <wp:anchor distT="0" distB="0" distL="114300" distR="114300" simplePos="0" relativeHeight="251661312" behindDoc="0" locked="0" layoutInCell="1" allowOverlap="1" wp14:anchorId="69D16049" wp14:editId="2067BDB1">
          <wp:simplePos x="0" y="0"/>
          <wp:positionH relativeFrom="margin">
            <wp:posOffset>2581275</wp:posOffset>
          </wp:positionH>
          <wp:positionV relativeFrom="paragraph">
            <wp:posOffset>-457835</wp:posOffset>
          </wp:positionV>
          <wp:extent cx="466725" cy="1581150"/>
          <wp:effectExtent l="0" t="0" r="9525"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2205" w14:textId="77777777" w:rsidR="00D00BB2" w:rsidRDefault="00D00BB2">
    <w:r>
      <w:rPr>
        <w:noProof/>
        <w:color w:val="1F497D"/>
      </w:rPr>
      <w:drawing>
        <wp:anchor distT="0" distB="0" distL="114300" distR="114300" simplePos="0" relativeHeight="251659264" behindDoc="0" locked="0" layoutInCell="1" allowOverlap="1" wp14:anchorId="46E4FBBA" wp14:editId="5999F2E6">
          <wp:simplePos x="0" y="0"/>
          <wp:positionH relativeFrom="margin">
            <wp:align>center</wp:align>
          </wp:positionH>
          <wp:positionV relativeFrom="paragraph">
            <wp:posOffset>-495935</wp:posOffset>
          </wp:positionV>
          <wp:extent cx="466725" cy="1581150"/>
          <wp:effectExtent l="0" t="0" r="9525" b="0"/>
          <wp:wrapNone/>
          <wp:docPr id="4" name="Afbeelding 4"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1DFD7" w14:textId="77777777" w:rsidR="00D00BB2" w:rsidRDefault="00D00B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0E7"/>
    <w:multiLevelType w:val="hybridMultilevel"/>
    <w:tmpl w:val="0F1617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BF5CD3"/>
    <w:multiLevelType w:val="multilevel"/>
    <w:tmpl w:val="B4C0D0EA"/>
    <w:lvl w:ilvl="0">
      <w:start w:val="1"/>
      <w:numFmt w:val="decimal"/>
      <w:lvlText w:val="%1."/>
      <w:lvlJc w:val="left"/>
      <w:pPr>
        <w:ind w:left="360" w:hanging="360"/>
      </w:pPr>
    </w:lvl>
    <w:lvl w:ilvl="1">
      <w:start w:val="1"/>
      <w:numFmt w:val="decimal"/>
      <w:lvlText w:val="%1.%2."/>
      <w:lvlJc w:val="left"/>
      <w:pPr>
        <w:ind w:left="792" w:hanging="432"/>
      </w:pPr>
      <w:rPr>
        <w:b w:val="0"/>
        <w:bCs w:val="0"/>
        <w:lang w:val="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CB55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358F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5" w15:restartNumberingAfterBreak="0">
    <w:nsid w:val="5475621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7" w15:restartNumberingAfterBreak="0">
    <w:nsid w:val="68C64B1A"/>
    <w:multiLevelType w:val="hybridMultilevel"/>
    <w:tmpl w:val="EE28361E"/>
    <w:lvl w:ilvl="0" w:tplc="5A12BFD0">
      <w:start w:val="2"/>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2578178">
    <w:abstractNumId w:val="6"/>
  </w:num>
  <w:num w:numId="2" w16cid:durableId="1502164875">
    <w:abstractNumId w:val="4"/>
  </w:num>
  <w:num w:numId="3" w16cid:durableId="845099791">
    <w:abstractNumId w:val="0"/>
  </w:num>
  <w:num w:numId="4" w16cid:durableId="399716734">
    <w:abstractNumId w:val="3"/>
  </w:num>
  <w:num w:numId="5" w16cid:durableId="2037464768">
    <w:abstractNumId w:val="1"/>
  </w:num>
  <w:num w:numId="6" w16cid:durableId="1940137236">
    <w:abstractNumId w:val="2"/>
  </w:num>
  <w:num w:numId="7" w16cid:durableId="985207034">
    <w:abstractNumId w:val="7"/>
  </w:num>
  <w:num w:numId="8" w16cid:durableId="199074757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B09"/>
    <w:rsid w:val="00000C75"/>
    <w:rsid w:val="000011F1"/>
    <w:rsid w:val="00001510"/>
    <w:rsid w:val="00002175"/>
    <w:rsid w:val="0000426E"/>
    <w:rsid w:val="00004A19"/>
    <w:rsid w:val="00004BA3"/>
    <w:rsid w:val="00004E1B"/>
    <w:rsid w:val="00004EA3"/>
    <w:rsid w:val="000055B9"/>
    <w:rsid w:val="0002038C"/>
    <w:rsid w:val="00021553"/>
    <w:rsid w:val="00023C38"/>
    <w:rsid w:val="00024751"/>
    <w:rsid w:val="00025400"/>
    <w:rsid w:val="0003164A"/>
    <w:rsid w:val="00032184"/>
    <w:rsid w:val="0003277E"/>
    <w:rsid w:val="00032E33"/>
    <w:rsid w:val="00037D49"/>
    <w:rsid w:val="000403AF"/>
    <w:rsid w:val="0004286F"/>
    <w:rsid w:val="0005007A"/>
    <w:rsid w:val="00050259"/>
    <w:rsid w:val="000506A4"/>
    <w:rsid w:val="000509BE"/>
    <w:rsid w:val="00050C94"/>
    <w:rsid w:val="000519C4"/>
    <w:rsid w:val="00060E6B"/>
    <w:rsid w:val="0006249A"/>
    <w:rsid w:val="00065827"/>
    <w:rsid w:val="00065C8F"/>
    <w:rsid w:val="000708DE"/>
    <w:rsid w:val="000712E7"/>
    <w:rsid w:val="000725BE"/>
    <w:rsid w:val="000738AE"/>
    <w:rsid w:val="00075BB1"/>
    <w:rsid w:val="0007682D"/>
    <w:rsid w:val="000776C9"/>
    <w:rsid w:val="000831BD"/>
    <w:rsid w:val="0008342F"/>
    <w:rsid w:val="00083ABD"/>
    <w:rsid w:val="00085E0D"/>
    <w:rsid w:val="00090E9E"/>
    <w:rsid w:val="000919AB"/>
    <w:rsid w:val="000925CA"/>
    <w:rsid w:val="00094CE0"/>
    <w:rsid w:val="0009794D"/>
    <w:rsid w:val="000A32F2"/>
    <w:rsid w:val="000B18E3"/>
    <w:rsid w:val="000B3D20"/>
    <w:rsid w:val="000B4218"/>
    <w:rsid w:val="000B4F00"/>
    <w:rsid w:val="000B528A"/>
    <w:rsid w:val="000C11F2"/>
    <w:rsid w:val="000C1D70"/>
    <w:rsid w:val="000C3313"/>
    <w:rsid w:val="000C4649"/>
    <w:rsid w:val="000C4F41"/>
    <w:rsid w:val="000C7944"/>
    <w:rsid w:val="000D260C"/>
    <w:rsid w:val="000D3858"/>
    <w:rsid w:val="000D7E08"/>
    <w:rsid w:val="000D7FAF"/>
    <w:rsid w:val="000E1F08"/>
    <w:rsid w:val="000E28BF"/>
    <w:rsid w:val="000E43AA"/>
    <w:rsid w:val="000E66BB"/>
    <w:rsid w:val="000F1780"/>
    <w:rsid w:val="000F1A9D"/>
    <w:rsid w:val="000F4A30"/>
    <w:rsid w:val="000F7B4C"/>
    <w:rsid w:val="001007FE"/>
    <w:rsid w:val="001031FD"/>
    <w:rsid w:val="001062AC"/>
    <w:rsid w:val="00113CD0"/>
    <w:rsid w:val="00122BC9"/>
    <w:rsid w:val="001256E3"/>
    <w:rsid w:val="00125AB0"/>
    <w:rsid w:val="00126045"/>
    <w:rsid w:val="001267F3"/>
    <w:rsid w:val="001272BA"/>
    <w:rsid w:val="001315CD"/>
    <w:rsid w:val="00132858"/>
    <w:rsid w:val="00135768"/>
    <w:rsid w:val="00135E19"/>
    <w:rsid w:val="00136A80"/>
    <w:rsid w:val="001400EB"/>
    <w:rsid w:val="00143147"/>
    <w:rsid w:val="0014675F"/>
    <w:rsid w:val="00146CCB"/>
    <w:rsid w:val="00150BB1"/>
    <w:rsid w:val="00151F13"/>
    <w:rsid w:val="001600E4"/>
    <w:rsid w:val="00161F8B"/>
    <w:rsid w:val="00162345"/>
    <w:rsid w:val="00162A6C"/>
    <w:rsid w:val="00162F13"/>
    <w:rsid w:val="00163933"/>
    <w:rsid w:val="00164741"/>
    <w:rsid w:val="001667CF"/>
    <w:rsid w:val="00166BB3"/>
    <w:rsid w:val="00166CA9"/>
    <w:rsid w:val="00170805"/>
    <w:rsid w:val="0017345D"/>
    <w:rsid w:val="0017474C"/>
    <w:rsid w:val="00177575"/>
    <w:rsid w:val="00177768"/>
    <w:rsid w:val="00180647"/>
    <w:rsid w:val="00181E17"/>
    <w:rsid w:val="001836D4"/>
    <w:rsid w:val="00187356"/>
    <w:rsid w:val="0019020A"/>
    <w:rsid w:val="0019139D"/>
    <w:rsid w:val="00192D2D"/>
    <w:rsid w:val="00192E2C"/>
    <w:rsid w:val="00195945"/>
    <w:rsid w:val="0019729A"/>
    <w:rsid w:val="001A3B39"/>
    <w:rsid w:val="001A4863"/>
    <w:rsid w:val="001A5745"/>
    <w:rsid w:val="001A6D0D"/>
    <w:rsid w:val="001A6E64"/>
    <w:rsid w:val="001A71A2"/>
    <w:rsid w:val="001A7B90"/>
    <w:rsid w:val="001B0513"/>
    <w:rsid w:val="001B1123"/>
    <w:rsid w:val="001B53DC"/>
    <w:rsid w:val="001B6D89"/>
    <w:rsid w:val="001B700C"/>
    <w:rsid w:val="001C212B"/>
    <w:rsid w:val="001C4751"/>
    <w:rsid w:val="001D4F30"/>
    <w:rsid w:val="001D572A"/>
    <w:rsid w:val="001E12A1"/>
    <w:rsid w:val="001E2ABE"/>
    <w:rsid w:val="001E4574"/>
    <w:rsid w:val="001E4D6B"/>
    <w:rsid w:val="001E5A4A"/>
    <w:rsid w:val="001F0C82"/>
    <w:rsid w:val="001F1EAA"/>
    <w:rsid w:val="001F5047"/>
    <w:rsid w:val="001F5441"/>
    <w:rsid w:val="001F608F"/>
    <w:rsid w:val="00204E4A"/>
    <w:rsid w:val="002052A8"/>
    <w:rsid w:val="002052FA"/>
    <w:rsid w:val="00207DD4"/>
    <w:rsid w:val="00210647"/>
    <w:rsid w:val="00211E50"/>
    <w:rsid w:val="002137B7"/>
    <w:rsid w:val="002147D0"/>
    <w:rsid w:val="00214F72"/>
    <w:rsid w:val="0021799C"/>
    <w:rsid w:val="00223DCC"/>
    <w:rsid w:val="0022422E"/>
    <w:rsid w:val="00233A7D"/>
    <w:rsid w:val="00234DB5"/>
    <w:rsid w:val="002361C3"/>
    <w:rsid w:val="00236E0D"/>
    <w:rsid w:val="002430F6"/>
    <w:rsid w:val="00243573"/>
    <w:rsid w:val="00246BB2"/>
    <w:rsid w:val="00247244"/>
    <w:rsid w:val="00247590"/>
    <w:rsid w:val="00252ABA"/>
    <w:rsid w:val="00253C83"/>
    <w:rsid w:val="002560BB"/>
    <w:rsid w:val="00256149"/>
    <w:rsid w:val="00257041"/>
    <w:rsid w:val="002575F3"/>
    <w:rsid w:val="00260C5C"/>
    <w:rsid w:val="00262CF4"/>
    <w:rsid w:val="0026433E"/>
    <w:rsid w:val="00266C61"/>
    <w:rsid w:val="0026785F"/>
    <w:rsid w:val="00271DD6"/>
    <w:rsid w:val="00283A10"/>
    <w:rsid w:val="00284C7D"/>
    <w:rsid w:val="00284DD8"/>
    <w:rsid w:val="002864C1"/>
    <w:rsid w:val="0029147B"/>
    <w:rsid w:val="00294F5C"/>
    <w:rsid w:val="00295A49"/>
    <w:rsid w:val="00295BB3"/>
    <w:rsid w:val="0029639C"/>
    <w:rsid w:val="002968C9"/>
    <w:rsid w:val="00297DFA"/>
    <w:rsid w:val="002A083F"/>
    <w:rsid w:val="002A1801"/>
    <w:rsid w:val="002A323C"/>
    <w:rsid w:val="002A32C2"/>
    <w:rsid w:val="002A52F2"/>
    <w:rsid w:val="002A57E1"/>
    <w:rsid w:val="002B0D4C"/>
    <w:rsid w:val="002B2721"/>
    <w:rsid w:val="002B7444"/>
    <w:rsid w:val="002C0119"/>
    <w:rsid w:val="002C0990"/>
    <w:rsid w:val="002C46F1"/>
    <w:rsid w:val="002C72FA"/>
    <w:rsid w:val="002C7B87"/>
    <w:rsid w:val="002D0A0C"/>
    <w:rsid w:val="002D3272"/>
    <w:rsid w:val="002D46C3"/>
    <w:rsid w:val="002D56BB"/>
    <w:rsid w:val="002D5CB0"/>
    <w:rsid w:val="002E03DE"/>
    <w:rsid w:val="002E2DEF"/>
    <w:rsid w:val="002E6DF2"/>
    <w:rsid w:val="002F16F6"/>
    <w:rsid w:val="002F328E"/>
    <w:rsid w:val="002F3995"/>
    <w:rsid w:val="002F50F3"/>
    <w:rsid w:val="003020B6"/>
    <w:rsid w:val="003039C5"/>
    <w:rsid w:val="003058AF"/>
    <w:rsid w:val="003105F8"/>
    <w:rsid w:val="003121D5"/>
    <w:rsid w:val="003126B9"/>
    <w:rsid w:val="00313108"/>
    <w:rsid w:val="00316DFB"/>
    <w:rsid w:val="00317A7A"/>
    <w:rsid w:val="00323AFE"/>
    <w:rsid w:val="003246DC"/>
    <w:rsid w:val="0032700E"/>
    <w:rsid w:val="003320B1"/>
    <w:rsid w:val="00332F53"/>
    <w:rsid w:val="00334EC2"/>
    <w:rsid w:val="00346E15"/>
    <w:rsid w:val="003573CF"/>
    <w:rsid w:val="0036477C"/>
    <w:rsid w:val="0036591F"/>
    <w:rsid w:val="00367A24"/>
    <w:rsid w:val="003726BC"/>
    <w:rsid w:val="00374EF5"/>
    <w:rsid w:val="00377814"/>
    <w:rsid w:val="00381C73"/>
    <w:rsid w:val="00382864"/>
    <w:rsid w:val="00382D14"/>
    <w:rsid w:val="0038528E"/>
    <w:rsid w:val="003856B7"/>
    <w:rsid w:val="00392781"/>
    <w:rsid w:val="003930E6"/>
    <w:rsid w:val="00394B62"/>
    <w:rsid w:val="003959FD"/>
    <w:rsid w:val="003A0333"/>
    <w:rsid w:val="003A1C89"/>
    <w:rsid w:val="003A2DAA"/>
    <w:rsid w:val="003B271D"/>
    <w:rsid w:val="003B2F3F"/>
    <w:rsid w:val="003B4D36"/>
    <w:rsid w:val="003B539B"/>
    <w:rsid w:val="003C05C4"/>
    <w:rsid w:val="003C1332"/>
    <w:rsid w:val="003C2E07"/>
    <w:rsid w:val="003C4301"/>
    <w:rsid w:val="003C4F35"/>
    <w:rsid w:val="003C5CF0"/>
    <w:rsid w:val="003C7826"/>
    <w:rsid w:val="003D00C4"/>
    <w:rsid w:val="003D1435"/>
    <w:rsid w:val="003D21D1"/>
    <w:rsid w:val="003D2CBA"/>
    <w:rsid w:val="003E197D"/>
    <w:rsid w:val="003E2956"/>
    <w:rsid w:val="003E6345"/>
    <w:rsid w:val="003F1D94"/>
    <w:rsid w:val="003F27F3"/>
    <w:rsid w:val="003F3797"/>
    <w:rsid w:val="003F3A33"/>
    <w:rsid w:val="003F3E62"/>
    <w:rsid w:val="003F6A15"/>
    <w:rsid w:val="00402A2F"/>
    <w:rsid w:val="004076FD"/>
    <w:rsid w:val="00407EC0"/>
    <w:rsid w:val="00407FA5"/>
    <w:rsid w:val="00411864"/>
    <w:rsid w:val="00411E4F"/>
    <w:rsid w:val="00412826"/>
    <w:rsid w:val="00412B1E"/>
    <w:rsid w:val="004143F4"/>
    <w:rsid w:val="004237C5"/>
    <w:rsid w:val="00424740"/>
    <w:rsid w:val="0042725E"/>
    <w:rsid w:val="00430341"/>
    <w:rsid w:val="004309AC"/>
    <w:rsid w:val="004312BC"/>
    <w:rsid w:val="00431877"/>
    <w:rsid w:val="0043279F"/>
    <w:rsid w:val="0043380A"/>
    <w:rsid w:val="00433C28"/>
    <w:rsid w:val="0044167A"/>
    <w:rsid w:val="0044381D"/>
    <w:rsid w:val="00447B3C"/>
    <w:rsid w:val="00450CF0"/>
    <w:rsid w:val="00450ECD"/>
    <w:rsid w:val="00451290"/>
    <w:rsid w:val="0045682E"/>
    <w:rsid w:val="004647EB"/>
    <w:rsid w:val="0046508D"/>
    <w:rsid w:val="00471ED1"/>
    <w:rsid w:val="004746B3"/>
    <w:rsid w:val="00474F76"/>
    <w:rsid w:val="00475C04"/>
    <w:rsid w:val="00477BF4"/>
    <w:rsid w:val="00483198"/>
    <w:rsid w:val="00484408"/>
    <w:rsid w:val="00484C88"/>
    <w:rsid w:val="00486C2E"/>
    <w:rsid w:val="00486CA4"/>
    <w:rsid w:val="00493197"/>
    <w:rsid w:val="004933DF"/>
    <w:rsid w:val="00493578"/>
    <w:rsid w:val="004953C6"/>
    <w:rsid w:val="004962AF"/>
    <w:rsid w:val="00497B77"/>
    <w:rsid w:val="004A0DC8"/>
    <w:rsid w:val="004A29E1"/>
    <w:rsid w:val="004A36FC"/>
    <w:rsid w:val="004A424B"/>
    <w:rsid w:val="004A4DD8"/>
    <w:rsid w:val="004A6949"/>
    <w:rsid w:val="004A6B3D"/>
    <w:rsid w:val="004A7064"/>
    <w:rsid w:val="004B50D4"/>
    <w:rsid w:val="004B5E03"/>
    <w:rsid w:val="004B7BDA"/>
    <w:rsid w:val="004C0351"/>
    <w:rsid w:val="004C2D2E"/>
    <w:rsid w:val="004D0546"/>
    <w:rsid w:val="004D1A84"/>
    <w:rsid w:val="004D1DD0"/>
    <w:rsid w:val="004D4CAD"/>
    <w:rsid w:val="004E1B30"/>
    <w:rsid w:val="004E3B7C"/>
    <w:rsid w:val="004E472F"/>
    <w:rsid w:val="004E76C2"/>
    <w:rsid w:val="004F0C6F"/>
    <w:rsid w:val="004F1D13"/>
    <w:rsid w:val="004F5BEC"/>
    <w:rsid w:val="004F5DF9"/>
    <w:rsid w:val="004F6EF8"/>
    <w:rsid w:val="004F7ED5"/>
    <w:rsid w:val="0050042E"/>
    <w:rsid w:val="005012A6"/>
    <w:rsid w:val="005032BA"/>
    <w:rsid w:val="005062B9"/>
    <w:rsid w:val="00510807"/>
    <w:rsid w:val="00511CA0"/>
    <w:rsid w:val="00511F6C"/>
    <w:rsid w:val="00513007"/>
    <w:rsid w:val="00513822"/>
    <w:rsid w:val="00514059"/>
    <w:rsid w:val="00515E92"/>
    <w:rsid w:val="005215D3"/>
    <w:rsid w:val="0052411B"/>
    <w:rsid w:val="00525C8D"/>
    <w:rsid w:val="00525EEB"/>
    <w:rsid w:val="00531FF8"/>
    <w:rsid w:val="00533846"/>
    <w:rsid w:val="005355CC"/>
    <w:rsid w:val="00544567"/>
    <w:rsid w:val="0054692C"/>
    <w:rsid w:val="00546C90"/>
    <w:rsid w:val="005526EE"/>
    <w:rsid w:val="005554AF"/>
    <w:rsid w:val="005560E1"/>
    <w:rsid w:val="00556C39"/>
    <w:rsid w:val="00561215"/>
    <w:rsid w:val="00561C20"/>
    <w:rsid w:val="00562DE6"/>
    <w:rsid w:val="00563C30"/>
    <w:rsid w:val="0056743E"/>
    <w:rsid w:val="00567D0E"/>
    <w:rsid w:val="00571A6E"/>
    <w:rsid w:val="00573E4E"/>
    <w:rsid w:val="0057702C"/>
    <w:rsid w:val="0058612D"/>
    <w:rsid w:val="00590B7D"/>
    <w:rsid w:val="00594A1B"/>
    <w:rsid w:val="00597204"/>
    <w:rsid w:val="005A5571"/>
    <w:rsid w:val="005A7E95"/>
    <w:rsid w:val="005B35DC"/>
    <w:rsid w:val="005B44D8"/>
    <w:rsid w:val="005B7A99"/>
    <w:rsid w:val="005B7AB3"/>
    <w:rsid w:val="005C2121"/>
    <w:rsid w:val="005C2CEC"/>
    <w:rsid w:val="005C3697"/>
    <w:rsid w:val="005C50AE"/>
    <w:rsid w:val="005C757A"/>
    <w:rsid w:val="005D10C1"/>
    <w:rsid w:val="005D12D9"/>
    <w:rsid w:val="005D23FB"/>
    <w:rsid w:val="005D3615"/>
    <w:rsid w:val="005D458E"/>
    <w:rsid w:val="005E3780"/>
    <w:rsid w:val="005E6F9D"/>
    <w:rsid w:val="005F02E3"/>
    <w:rsid w:val="005F1165"/>
    <w:rsid w:val="005F2CB4"/>
    <w:rsid w:val="00600A16"/>
    <w:rsid w:val="00604DB0"/>
    <w:rsid w:val="0060523A"/>
    <w:rsid w:val="006063E3"/>
    <w:rsid w:val="0060685E"/>
    <w:rsid w:val="00607142"/>
    <w:rsid w:val="00610CC8"/>
    <w:rsid w:val="00611701"/>
    <w:rsid w:val="006117CF"/>
    <w:rsid w:val="00612434"/>
    <w:rsid w:val="00612F59"/>
    <w:rsid w:val="006150FB"/>
    <w:rsid w:val="00620F3B"/>
    <w:rsid w:val="0062112E"/>
    <w:rsid w:val="00627211"/>
    <w:rsid w:val="006303C0"/>
    <w:rsid w:val="00631117"/>
    <w:rsid w:val="0063257A"/>
    <w:rsid w:val="00632988"/>
    <w:rsid w:val="00633594"/>
    <w:rsid w:val="00637286"/>
    <w:rsid w:val="006412C9"/>
    <w:rsid w:val="00643F23"/>
    <w:rsid w:val="0064681C"/>
    <w:rsid w:val="00650FD8"/>
    <w:rsid w:val="00657600"/>
    <w:rsid w:val="006579E7"/>
    <w:rsid w:val="00657B46"/>
    <w:rsid w:val="00660C0F"/>
    <w:rsid w:val="006639BA"/>
    <w:rsid w:val="006641C3"/>
    <w:rsid w:val="00665165"/>
    <w:rsid w:val="00670A51"/>
    <w:rsid w:val="00670A6B"/>
    <w:rsid w:val="00670B0A"/>
    <w:rsid w:val="00672E1B"/>
    <w:rsid w:val="0067370A"/>
    <w:rsid w:val="006762B2"/>
    <w:rsid w:val="006764C7"/>
    <w:rsid w:val="0068167E"/>
    <w:rsid w:val="00683166"/>
    <w:rsid w:val="00685A07"/>
    <w:rsid w:val="0068603D"/>
    <w:rsid w:val="00691FB6"/>
    <w:rsid w:val="006945E7"/>
    <w:rsid w:val="0069795B"/>
    <w:rsid w:val="006A0304"/>
    <w:rsid w:val="006A7AEA"/>
    <w:rsid w:val="006B1B1B"/>
    <w:rsid w:val="006B5071"/>
    <w:rsid w:val="006B5721"/>
    <w:rsid w:val="006B5E5B"/>
    <w:rsid w:val="006B6452"/>
    <w:rsid w:val="006B6A55"/>
    <w:rsid w:val="006C16E8"/>
    <w:rsid w:val="006C25C2"/>
    <w:rsid w:val="006C29B9"/>
    <w:rsid w:val="006C3FB3"/>
    <w:rsid w:val="006C4257"/>
    <w:rsid w:val="006C532B"/>
    <w:rsid w:val="006C58E4"/>
    <w:rsid w:val="006C6FE2"/>
    <w:rsid w:val="006D20E0"/>
    <w:rsid w:val="006D222A"/>
    <w:rsid w:val="006D31C9"/>
    <w:rsid w:val="006D3E2E"/>
    <w:rsid w:val="006D6A96"/>
    <w:rsid w:val="006D75B4"/>
    <w:rsid w:val="006D774D"/>
    <w:rsid w:val="006D776D"/>
    <w:rsid w:val="006D7FFE"/>
    <w:rsid w:val="006E207A"/>
    <w:rsid w:val="006E2FDC"/>
    <w:rsid w:val="006E431A"/>
    <w:rsid w:val="006E6D71"/>
    <w:rsid w:val="006E723A"/>
    <w:rsid w:val="006E7B91"/>
    <w:rsid w:val="006F1083"/>
    <w:rsid w:val="006F1A2D"/>
    <w:rsid w:val="0070074A"/>
    <w:rsid w:val="007065C2"/>
    <w:rsid w:val="00706AD7"/>
    <w:rsid w:val="00710D3E"/>
    <w:rsid w:val="007112E0"/>
    <w:rsid w:val="00715D69"/>
    <w:rsid w:val="00716192"/>
    <w:rsid w:val="00722AE5"/>
    <w:rsid w:val="00724438"/>
    <w:rsid w:val="00724DBD"/>
    <w:rsid w:val="00726C70"/>
    <w:rsid w:val="0073135E"/>
    <w:rsid w:val="007313C3"/>
    <w:rsid w:val="00731A3D"/>
    <w:rsid w:val="00731B00"/>
    <w:rsid w:val="00732AA1"/>
    <w:rsid w:val="00733322"/>
    <w:rsid w:val="007370E5"/>
    <w:rsid w:val="00737867"/>
    <w:rsid w:val="00741B11"/>
    <w:rsid w:val="0074200B"/>
    <w:rsid w:val="00744D32"/>
    <w:rsid w:val="00747EB8"/>
    <w:rsid w:val="00751174"/>
    <w:rsid w:val="00753226"/>
    <w:rsid w:val="0075386C"/>
    <w:rsid w:val="0075660B"/>
    <w:rsid w:val="00757C85"/>
    <w:rsid w:val="00757DAF"/>
    <w:rsid w:val="007600B4"/>
    <w:rsid w:val="00764F3B"/>
    <w:rsid w:val="00765556"/>
    <w:rsid w:val="00765841"/>
    <w:rsid w:val="007660C4"/>
    <w:rsid w:val="007676F3"/>
    <w:rsid w:val="00771DE6"/>
    <w:rsid w:val="007750B4"/>
    <w:rsid w:val="00776500"/>
    <w:rsid w:val="0078119B"/>
    <w:rsid w:val="007831B5"/>
    <w:rsid w:val="00783E67"/>
    <w:rsid w:val="00784332"/>
    <w:rsid w:val="007876E9"/>
    <w:rsid w:val="0079550B"/>
    <w:rsid w:val="007966BB"/>
    <w:rsid w:val="00796F79"/>
    <w:rsid w:val="007A0A1B"/>
    <w:rsid w:val="007A2460"/>
    <w:rsid w:val="007A4543"/>
    <w:rsid w:val="007B320D"/>
    <w:rsid w:val="007B5216"/>
    <w:rsid w:val="007C08EB"/>
    <w:rsid w:val="007C1269"/>
    <w:rsid w:val="007C1AAC"/>
    <w:rsid w:val="007C1E39"/>
    <w:rsid w:val="007C1FD3"/>
    <w:rsid w:val="007D0AF3"/>
    <w:rsid w:val="007D2A2A"/>
    <w:rsid w:val="007D2EBF"/>
    <w:rsid w:val="007D2F66"/>
    <w:rsid w:val="007D7480"/>
    <w:rsid w:val="007E033C"/>
    <w:rsid w:val="007E562C"/>
    <w:rsid w:val="007F05AE"/>
    <w:rsid w:val="007F2A0E"/>
    <w:rsid w:val="007F4924"/>
    <w:rsid w:val="0080044B"/>
    <w:rsid w:val="00800B93"/>
    <w:rsid w:val="008035EA"/>
    <w:rsid w:val="00804770"/>
    <w:rsid w:val="008047B1"/>
    <w:rsid w:val="0080554C"/>
    <w:rsid w:val="008061C2"/>
    <w:rsid w:val="00806DB4"/>
    <w:rsid w:val="0080758A"/>
    <w:rsid w:val="00807D44"/>
    <w:rsid w:val="00810729"/>
    <w:rsid w:val="00810F5A"/>
    <w:rsid w:val="00812427"/>
    <w:rsid w:val="00817928"/>
    <w:rsid w:val="0081799B"/>
    <w:rsid w:val="00821556"/>
    <w:rsid w:val="008243B7"/>
    <w:rsid w:val="00825D86"/>
    <w:rsid w:val="00832745"/>
    <w:rsid w:val="00836008"/>
    <w:rsid w:val="00836AC7"/>
    <w:rsid w:val="00837147"/>
    <w:rsid w:val="00837F8B"/>
    <w:rsid w:val="00840454"/>
    <w:rsid w:val="00843CBD"/>
    <w:rsid w:val="008451E7"/>
    <w:rsid w:val="00845819"/>
    <w:rsid w:val="0084761F"/>
    <w:rsid w:val="00847E39"/>
    <w:rsid w:val="008507D8"/>
    <w:rsid w:val="00852AC3"/>
    <w:rsid w:val="00855FFD"/>
    <w:rsid w:val="00856AFA"/>
    <w:rsid w:val="00860D2D"/>
    <w:rsid w:val="0086141A"/>
    <w:rsid w:val="008614EB"/>
    <w:rsid w:val="00861C31"/>
    <w:rsid w:val="00861DD6"/>
    <w:rsid w:val="00862758"/>
    <w:rsid w:val="00862B09"/>
    <w:rsid w:val="00863BC3"/>
    <w:rsid w:val="00864112"/>
    <w:rsid w:val="008676CC"/>
    <w:rsid w:val="00871249"/>
    <w:rsid w:val="00873FB8"/>
    <w:rsid w:val="00876C96"/>
    <w:rsid w:val="00877E0C"/>
    <w:rsid w:val="00880679"/>
    <w:rsid w:val="008864EC"/>
    <w:rsid w:val="008878E6"/>
    <w:rsid w:val="00890D50"/>
    <w:rsid w:val="0089166F"/>
    <w:rsid w:val="00892AF0"/>
    <w:rsid w:val="0089737C"/>
    <w:rsid w:val="008A2BFA"/>
    <w:rsid w:val="008B1A64"/>
    <w:rsid w:val="008B3978"/>
    <w:rsid w:val="008B3A8E"/>
    <w:rsid w:val="008B62D5"/>
    <w:rsid w:val="008C39C5"/>
    <w:rsid w:val="008C3DB3"/>
    <w:rsid w:val="008C5015"/>
    <w:rsid w:val="008D11A6"/>
    <w:rsid w:val="008D5195"/>
    <w:rsid w:val="008D7AD9"/>
    <w:rsid w:val="008D7BC8"/>
    <w:rsid w:val="008E12C1"/>
    <w:rsid w:val="008E2019"/>
    <w:rsid w:val="008E2A5D"/>
    <w:rsid w:val="008E33DE"/>
    <w:rsid w:val="008E342A"/>
    <w:rsid w:val="008E5682"/>
    <w:rsid w:val="008F0DEB"/>
    <w:rsid w:val="008F10DC"/>
    <w:rsid w:val="008F624E"/>
    <w:rsid w:val="008F6AFF"/>
    <w:rsid w:val="00901EC6"/>
    <w:rsid w:val="009028FE"/>
    <w:rsid w:val="00907A48"/>
    <w:rsid w:val="00911141"/>
    <w:rsid w:val="009130E8"/>
    <w:rsid w:val="00917457"/>
    <w:rsid w:val="00922CA6"/>
    <w:rsid w:val="009237FD"/>
    <w:rsid w:val="00927814"/>
    <w:rsid w:val="00936D3B"/>
    <w:rsid w:val="00941A24"/>
    <w:rsid w:val="00942113"/>
    <w:rsid w:val="009421D4"/>
    <w:rsid w:val="009428B9"/>
    <w:rsid w:val="00943204"/>
    <w:rsid w:val="00944459"/>
    <w:rsid w:val="00946420"/>
    <w:rsid w:val="009504A6"/>
    <w:rsid w:val="00967045"/>
    <w:rsid w:val="009715F6"/>
    <w:rsid w:val="009718E1"/>
    <w:rsid w:val="00972F73"/>
    <w:rsid w:val="009739B1"/>
    <w:rsid w:val="00976512"/>
    <w:rsid w:val="0097704B"/>
    <w:rsid w:val="009802B5"/>
    <w:rsid w:val="00980909"/>
    <w:rsid w:val="00981184"/>
    <w:rsid w:val="0098244A"/>
    <w:rsid w:val="00983015"/>
    <w:rsid w:val="00986E7C"/>
    <w:rsid w:val="0098709D"/>
    <w:rsid w:val="00991655"/>
    <w:rsid w:val="00995011"/>
    <w:rsid w:val="00997A97"/>
    <w:rsid w:val="009A0EA7"/>
    <w:rsid w:val="009A2CCE"/>
    <w:rsid w:val="009A3094"/>
    <w:rsid w:val="009A43CA"/>
    <w:rsid w:val="009A469A"/>
    <w:rsid w:val="009A5EED"/>
    <w:rsid w:val="009A6966"/>
    <w:rsid w:val="009A6FDE"/>
    <w:rsid w:val="009B0C67"/>
    <w:rsid w:val="009B10FC"/>
    <w:rsid w:val="009B3E00"/>
    <w:rsid w:val="009B6AB2"/>
    <w:rsid w:val="009C0223"/>
    <w:rsid w:val="009C2558"/>
    <w:rsid w:val="009C2A22"/>
    <w:rsid w:val="009C4295"/>
    <w:rsid w:val="009C4CD8"/>
    <w:rsid w:val="009C6220"/>
    <w:rsid w:val="009D3F08"/>
    <w:rsid w:val="009D5591"/>
    <w:rsid w:val="009D5A8B"/>
    <w:rsid w:val="009E070B"/>
    <w:rsid w:val="009E3188"/>
    <w:rsid w:val="009F1B94"/>
    <w:rsid w:val="009F41A5"/>
    <w:rsid w:val="00A01354"/>
    <w:rsid w:val="00A03E2D"/>
    <w:rsid w:val="00A05F21"/>
    <w:rsid w:val="00A064C6"/>
    <w:rsid w:val="00A06770"/>
    <w:rsid w:val="00A10C86"/>
    <w:rsid w:val="00A12F03"/>
    <w:rsid w:val="00A1339D"/>
    <w:rsid w:val="00A14272"/>
    <w:rsid w:val="00A144FF"/>
    <w:rsid w:val="00A15F4B"/>
    <w:rsid w:val="00A161F3"/>
    <w:rsid w:val="00A17C7C"/>
    <w:rsid w:val="00A21639"/>
    <w:rsid w:val="00A23CF7"/>
    <w:rsid w:val="00A24F82"/>
    <w:rsid w:val="00A25005"/>
    <w:rsid w:val="00A26BE7"/>
    <w:rsid w:val="00A2765C"/>
    <w:rsid w:val="00A30A5C"/>
    <w:rsid w:val="00A30CB2"/>
    <w:rsid w:val="00A311B7"/>
    <w:rsid w:val="00A33B25"/>
    <w:rsid w:val="00A37193"/>
    <w:rsid w:val="00A375BC"/>
    <w:rsid w:val="00A400DE"/>
    <w:rsid w:val="00A40F41"/>
    <w:rsid w:val="00A45544"/>
    <w:rsid w:val="00A46F2F"/>
    <w:rsid w:val="00A50B4A"/>
    <w:rsid w:val="00A50C2A"/>
    <w:rsid w:val="00A531F0"/>
    <w:rsid w:val="00A5323D"/>
    <w:rsid w:val="00A5401D"/>
    <w:rsid w:val="00A564C9"/>
    <w:rsid w:val="00A5762D"/>
    <w:rsid w:val="00A577BA"/>
    <w:rsid w:val="00A60FA2"/>
    <w:rsid w:val="00A66774"/>
    <w:rsid w:val="00A66F39"/>
    <w:rsid w:val="00A70D4D"/>
    <w:rsid w:val="00A84A36"/>
    <w:rsid w:val="00A85A53"/>
    <w:rsid w:val="00A85EEE"/>
    <w:rsid w:val="00A931E5"/>
    <w:rsid w:val="00A964BD"/>
    <w:rsid w:val="00AA0B27"/>
    <w:rsid w:val="00AA0C50"/>
    <w:rsid w:val="00AA3889"/>
    <w:rsid w:val="00AA4344"/>
    <w:rsid w:val="00AA697E"/>
    <w:rsid w:val="00AB040C"/>
    <w:rsid w:val="00AB09BF"/>
    <w:rsid w:val="00AB443A"/>
    <w:rsid w:val="00AB5F10"/>
    <w:rsid w:val="00AB71E2"/>
    <w:rsid w:val="00AB78EF"/>
    <w:rsid w:val="00AB7E89"/>
    <w:rsid w:val="00AC21C2"/>
    <w:rsid w:val="00AC3FEA"/>
    <w:rsid w:val="00AD338F"/>
    <w:rsid w:val="00AD3FEC"/>
    <w:rsid w:val="00AD4C76"/>
    <w:rsid w:val="00AE1A4F"/>
    <w:rsid w:val="00AE1F68"/>
    <w:rsid w:val="00AE3D42"/>
    <w:rsid w:val="00AE43A7"/>
    <w:rsid w:val="00AE43CE"/>
    <w:rsid w:val="00AE657C"/>
    <w:rsid w:val="00AE704A"/>
    <w:rsid w:val="00AE7508"/>
    <w:rsid w:val="00AE7AA4"/>
    <w:rsid w:val="00AF340D"/>
    <w:rsid w:val="00AF4CAB"/>
    <w:rsid w:val="00AF6780"/>
    <w:rsid w:val="00B00AF0"/>
    <w:rsid w:val="00B01616"/>
    <w:rsid w:val="00B01E51"/>
    <w:rsid w:val="00B03E38"/>
    <w:rsid w:val="00B0463A"/>
    <w:rsid w:val="00B06387"/>
    <w:rsid w:val="00B06923"/>
    <w:rsid w:val="00B1212A"/>
    <w:rsid w:val="00B172D2"/>
    <w:rsid w:val="00B220A7"/>
    <w:rsid w:val="00B23245"/>
    <w:rsid w:val="00B251F6"/>
    <w:rsid w:val="00B255BC"/>
    <w:rsid w:val="00B25D78"/>
    <w:rsid w:val="00B2622D"/>
    <w:rsid w:val="00B27B60"/>
    <w:rsid w:val="00B32BDA"/>
    <w:rsid w:val="00B33D7D"/>
    <w:rsid w:val="00B37E4A"/>
    <w:rsid w:val="00B42B8D"/>
    <w:rsid w:val="00B4329B"/>
    <w:rsid w:val="00B44346"/>
    <w:rsid w:val="00B447B4"/>
    <w:rsid w:val="00B45CF7"/>
    <w:rsid w:val="00B468E6"/>
    <w:rsid w:val="00B46F11"/>
    <w:rsid w:val="00B50E33"/>
    <w:rsid w:val="00B521F8"/>
    <w:rsid w:val="00B60838"/>
    <w:rsid w:val="00B6092E"/>
    <w:rsid w:val="00B62AF4"/>
    <w:rsid w:val="00B64975"/>
    <w:rsid w:val="00B70B1B"/>
    <w:rsid w:val="00B71E34"/>
    <w:rsid w:val="00B77908"/>
    <w:rsid w:val="00B8062A"/>
    <w:rsid w:val="00B81A02"/>
    <w:rsid w:val="00B822EB"/>
    <w:rsid w:val="00B84A49"/>
    <w:rsid w:val="00B84B2A"/>
    <w:rsid w:val="00B9041A"/>
    <w:rsid w:val="00B935E7"/>
    <w:rsid w:val="00B93D55"/>
    <w:rsid w:val="00B94CC8"/>
    <w:rsid w:val="00B97DAF"/>
    <w:rsid w:val="00BA01BF"/>
    <w:rsid w:val="00BA0A81"/>
    <w:rsid w:val="00BA1642"/>
    <w:rsid w:val="00BA1AF7"/>
    <w:rsid w:val="00BA1FAC"/>
    <w:rsid w:val="00BA2DAD"/>
    <w:rsid w:val="00BA66FC"/>
    <w:rsid w:val="00BB043D"/>
    <w:rsid w:val="00BC023B"/>
    <w:rsid w:val="00BC1C12"/>
    <w:rsid w:val="00BC1F1D"/>
    <w:rsid w:val="00BC2F77"/>
    <w:rsid w:val="00BC3F3E"/>
    <w:rsid w:val="00BC7410"/>
    <w:rsid w:val="00BD496D"/>
    <w:rsid w:val="00BD4F1A"/>
    <w:rsid w:val="00BD5BD0"/>
    <w:rsid w:val="00BD5BEC"/>
    <w:rsid w:val="00BD6C60"/>
    <w:rsid w:val="00BE1241"/>
    <w:rsid w:val="00BE5CB0"/>
    <w:rsid w:val="00BE7E65"/>
    <w:rsid w:val="00BF0C23"/>
    <w:rsid w:val="00BF2764"/>
    <w:rsid w:val="00BF3E84"/>
    <w:rsid w:val="00BF4048"/>
    <w:rsid w:val="00C06C69"/>
    <w:rsid w:val="00C07CFC"/>
    <w:rsid w:val="00C07E2E"/>
    <w:rsid w:val="00C103A4"/>
    <w:rsid w:val="00C137E3"/>
    <w:rsid w:val="00C16600"/>
    <w:rsid w:val="00C17B0F"/>
    <w:rsid w:val="00C17E47"/>
    <w:rsid w:val="00C205C6"/>
    <w:rsid w:val="00C20CD6"/>
    <w:rsid w:val="00C2125C"/>
    <w:rsid w:val="00C21CA7"/>
    <w:rsid w:val="00C24DC4"/>
    <w:rsid w:val="00C25638"/>
    <w:rsid w:val="00C257C6"/>
    <w:rsid w:val="00C26327"/>
    <w:rsid w:val="00C3264F"/>
    <w:rsid w:val="00C34A45"/>
    <w:rsid w:val="00C35931"/>
    <w:rsid w:val="00C4042A"/>
    <w:rsid w:val="00C40434"/>
    <w:rsid w:val="00C42012"/>
    <w:rsid w:val="00C4231C"/>
    <w:rsid w:val="00C436C4"/>
    <w:rsid w:val="00C47058"/>
    <w:rsid w:val="00C507FC"/>
    <w:rsid w:val="00C517EC"/>
    <w:rsid w:val="00C547AD"/>
    <w:rsid w:val="00C60E2F"/>
    <w:rsid w:val="00C6168B"/>
    <w:rsid w:val="00C6309A"/>
    <w:rsid w:val="00C65232"/>
    <w:rsid w:val="00C702C2"/>
    <w:rsid w:val="00C719C4"/>
    <w:rsid w:val="00C73549"/>
    <w:rsid w:val="00C74A3E"/>
    <w:rsid w:val="00C74D7E"/>
    <w:rsid w:val="00C76165"/>
    <w:rsid w:val="00C76D67"/>
    <w:rsid w:val="00C77618"/>
    <w:rsid w:val="00C80A3A"/>
    <w:rsid w:val="00C9064F"/>
    <w:rsid w:val="00C90BF9"/>
    <w:rsid w:val="00C91F41"/>
    <w:rsid w:val="00C92205"/>
    <w:rsid w:val="00C94E53"/>
    <w:rsid w:val="00CA0A3A"/>
    <w:rsid w:val="00CA0C86"/>
    <w:rsid w:val="00CA102D"/>
    <w:rsid w:val="00CA10DA"/>
    <w:rsid w:val="00CA1C92"/>
    <w:rsid w:val="00CA23EB"/>
    <w:rsid w:val="00CA24C2"/>
    <w:rsid w:val="00CA3A0A"/>
    <w:rsid w:val="00CA3FE9"/>
    <w:rsid w:val="00CA683E"/>
    <w:rsid w:val="00CB0D2C"/>
    <w:rsid w:val="00CB44D9"/>
    <w:rsid w:val="00CC42A5"/>
    <w:rsid w:val="00CC4CAC"/>
    <w:rsid w:val="00CC5277"/>
    <w:rsid w:val="00CC5361"/>
    <w:rsid w:val="00CC6441"/>
    <w:rsid w:val="00CC7B3C"/>
    <w:rsid w:val="00CD1EA4"/>
    <w:rsid w:val="00CD2EE5"/>
    <w:rsid w:val="00CD36FF"/>
    <w:rsid w:val="00CD46C1"/>
    <w:rsid w:val="00CD488C"/>
    <w:rsid w:val="00CD58FA"/>
    <w:rsid w:val="00CD6722"/>
    <w:rsid w:val="00CE13EC"/>
    <w:rsid w:val="00CE1477"/>
    <w:rsid w:val="00CE4E16"/>
    <w:rsid w:val="00CE68A8"/>
    <w:rsid w:val="00CE6C48"/>
    <w:rsid w:val="00CE7C77"/>
    <w:rsid w:val="00CF22AA"/>
    <w:rsid w:val="00CF2AC1"/>
    <w:rsid w:val="00CF3178"/>
    <w:rsid w:val="00CF4B58"/>
    <w:rsid w:val="00CF5563"/>
    <w:rsid w:val="00D00036"/>
    <w:rsid w:val="00D00BB2"/>
    <w:rsid w:val="00D02995"/>
    <w:rsid w:val="00D031EE"/>
    <w:rsid w:val="00D1032C"/>
    <w:rsid w:val="00D11543"/>
    <w:rsid w:val="00D116D3"/>
    <w:rsid w:val="00D11C5B"/>
    <w:rsid w:val="00D12A2B"/>
    <w:rsid w:val="00D1446F"/>
    <w:rsid w:val="00D1491E"/>
    <w:rsid w:val="00D20418"/>
    <w:rsid w:val="00D22FD1"/>
    <w:rsid w:val="00D23EF7"/>
    <w:rsid w:val="00D262D1"/>
    <w:rsid w:val="00D26D88"/>
    <w:rsid w:val="00D27390"/>
    <w:rsid w:val="00D30288"/>
    <w:rsid w:val="00D34AC2"/>
    <w:rsid w:val="00D35673"/>
    <w:rsid w:val="00D360DD"/>
    <w:rsid w:val="00D37F1F"/>
    <w:rsid w:val="00D40776"/>
    <w:rsid w:val="00D420DA"/>
    <w:rsid w:val="00D4301D"/>
    <w:rsid w:val="00D46086"/>
    <w:rsid w:val="00D474AB"/>
    <w:rsid w:val="00D5463C"/>
    <w:rsid w:val="00D56B85"/>
    <w:rsid w:val="00D57C19"/>
    <w:rsid w:val="00D65A2A"/>
    <w:rsid w:val="00D67E88"/>
    <w:rsid w:val="00D70572"/>
    <w:rsid w:val="00D7063E"/>
    <w:rsid w:val="00D707C6"/>
    <w:rsid w:val="00D7511D"/>
    <w:rsid w:val="00D75533"/>
    <w:rsid w:val="00D81F48"/>
    <w:rsid w:val="00D90DF2"/>
    <w:rsid w:val="00D9493E"/>
    <w:rsid w:val="00DA044D"/>
    <w:rsid w:val="00DA26A5"/>
    <w:rsid w:val="00DB6AD6"/>
    <w:rsid w:val="00DC047C"/>
    <w:rsid w:val="00DC0BB0"/>
    <w:rsid w:val="00DC18D4"/>
    <w:rsid w:val="00DC3E0F"/>
    <w:rsid w:val="00DC506A"/>
    <w:rsid w:val="00DC5ADA"/>
    <w:rsid w:val="00DD0F56"/>
    <w:rsid w:val="00DD18F2"/>
    <w:rsid w:val="00DD2E2B"/>
    <w:rsid w:val="00DD350A"/>
    <w:rsid w:val="00DD43C3"/>
    <w:rsid w:val="00DD4813"/>
    <w:rsid w:val="00DD4BAE"/>
    <w:rsid w:val="00DD515B"/>
    <w:rsid w:val="00DD590A"/>
    <w:rsid w:val="00DD593C"/>
    <w:rsid w:val="00DD629A"/>
    <w:rsid w:val="00DD749F"/>
    <w:rsid w:val="00DE0258"/>
    <w:rsid w:val="00DE1BD7"/>
    <w:rsid w:val="00DE2679"/>
    <w:rsid w:val="00DE4564"/>
    <w:rsid w:val="00DE4FDF"/>
    <w:rsid w:val="00DE6E51"/>
    <w:rsid w:val="00DF1E50"/>
    <w:rsid w:val="00DF36B4"/>
    <w:rsid w:val="00DF575C"/>
    <w:rsid w:val="00E010A4"/>
    <w:rsid w:val="00E043E1"/>
    <w:rsid w:val="00E101FF"/>
    <w:rsid w:val="00E10D97"/>
    <w:rsid w:val="00E13E83"/>
    <w:rsid w:val="00E173ED"/>
    <w:rsid w:val="00E22532"/>
    <w:rsid w:val="00E22B1E"/>
    <w:rsid w:val="00E23FCD"/>
    <w:rsid w:val="00E3125F"/>
    <w:rsid w:val="00E320E3"/>
    <w:rsid w:val="00E340CA"/>
    <w:rsid w:val="00E343D2"/>
    <w:rsid w:val="00E35F4A"/>
    <w:rsid w:val="00E43084"/>
    <w:rsid w:val="00E46197"/>
    <w:rsid w:val="00E516A4"/>
    <w:rsid w:val="00E5285A"/>
    <w:rsid w:val="00E5385B"/>
    <w:rsid w:val="00E57EA2"/>
    <w:rsid w:val="00E60A6C"/>
    <w:rsid w:val="00E62CC8"/>
    <w:rsid w:val="00E6313D"/>
    <w:rsid w:val="00E63480"/>
    <w:rsid w:val="00E64366"/>
    <w:rsid w:val="00E75DDD"/>
    <w:rsid w:val="00E7626A"/>
    <w:rsid w:val="00E869D8"/>
    <w:rsid w:val="00E91DA2"/>
    <w:rsid w:val="00E94639"/>
    <w:rsid w:val="00E96970"/>
    <w:rsid w:val="00E977F6"/>
    <w:rsid w:val="00EA13C5"/>
    <w:rsid w:val="00EA26AD"/>
    <w:rsid w:val="00EA2E6F"/>
    <w:rsid w:val="00EA3756"/>
    <w:rsid w:val="00EA4CE0"/>
    <w:rsid w:val="00EA4E03"/>
    <w:rsid w:val="00EA6351"/>
    <w:rsid w:val="00EA6511"/>
    <w:rsid w:val="00EA6FB6"/>
    <w:rsid w:val="00EA7F1B"/>
    <w:rsid w:val="00EB010A"/>
    <w:rsid w:val="00EB0AD3"/>
    <w:rsid w:val="00EB527A"/>
    <w:rsid w:val="00EB7A90"/>
    <w:rsid w:val="00EC05E2"/>
    <w:rsid w:val="00EC0BE5"/>
    <w:rsid w:val="00EC1CC2"/>
    <w:rsid w:val="00EC3471"/>
    <w:rsid w:val="00EC58AB"/>
    <w:rsid w:val="00EC7A1D"/>
    <w:rsid w:val="00ED13F6"/>
    <w:rsid w:val="00ED375E"/>
    <w:rsid w:val="00ED403E"/>
    <w:rsid w:val="00ED45B9"/>
    <w:rsid w:val="00EE1CE4"/>
    <w:rsid w:val="00EE542E"/>
    <w:rsid w:val="00EE7B81"/>
    <w:rsid w:val="00EF22E7"/>
    <w:rsid w:val="00EF6440"/>
    <w:rsid w:val="00EF7D9E"/>
    <w:rsid w:val="00F02244"/>
    <w:rsid w:val="00F03649"/>
    <w:rsid w:val="00F03870"/>
    <w:rsid w:val="00F03D8F"/>
    <w:rsid w:val="00F05801"/>
    <w:rsid w:val="00F06E5C"/>
    <w:rsid w:val="00F140E5"/>
    <w:rsid w:val="00F160D7"/>
    <w:rsid w:val="00F172D3"/>
    <w:rsid w:val="00F21DEF"/>
    <w:rsid w:val="00F230D4"/>
    <w:rsid w:val="00F23339"/>
    <w:rsid w:val="00F23761"/>
    <w:rsid w:val="00F247DC"/>
    <w:rsid w:val="00F275BB"/>
    <w:rsid w:val="00F27C1B"/>
    <w:rsid w:val="00F30A60"/>
    <w:rsid w:val="00F31048"/>
    <w:rsid w:val="00F32633"/>
    <w:rsid w:val="00F4108C"/>
    <w:rsid w:val="00F4139B"/>
    <w:rsid w:val="00F41B40"/>
    <w:rsid w:val="00F42BC4"/>
    <w:rsid w:val="00F45752"/>
    <w:rsid w:val="00F45C43"/>
    <w:rsid w:val="00F52763"/>
    <w:rsid w:val="00F55E32"/>
    <w:rsid w:val="00F56CB4"/>
    <w:rsid w:val="00F56EC4"/>
    <w:rsid w:val="00F6097B"/>
    <w:rsid w:val="00F60E02"/>
    <w:rsid w:val="00F6159C"/>
    <w:rsid w:val="00F62A5F"/>
    <w:rsid w:val="00F64F5F"/>
    <w:rsid w:val="00F669F0"/>
    <w:rsid w:val="00F67FA6"/>
    <w:rsid w:val="00F776CD"/>
    <w:rsid w:val="00F80359"/>
    <w:rsid w:val="00F82E79"/>
    <w:rsid w:val="00F83561"/>
    <w:rsid w:val="00F83719"/>
    <w:rsid w:val="00F83BE5"/>
    <w:rsid w:val="00F86918"/>
    <w:rsid w:val="00F87860"/>
    <w:rsid w:val="00F87AD3"/>
    <w:rsid w:val="00F91712"/>
    <w:rsid w:val="00F93AFA"/>
    <w:rsid w:val="00F96245"/>
    <w:rsid w:val="00F96EBA"/>
    <w:rsid w:val="00FA1185"/>
    <w:rsid w:val="00FA33E7"/>
    <w:rsid w:val="00FA43B2"/>
    <w:rsid w:val="00FA5913"/>
    <w:rsid w:val="00FB0D6C"/>
    <w:rsid w:val="00FB5310"/>
    <w:rsid w:val="00FB5CB5"/>
    <w:rsid w:val="00FB7DDE"/>
    <w:rsid w:val="00FC11BF"/>
    <w:rsid w:val="00FC175E"/>
    <w:rsid w:val="00FC2431"/>
    <w:rsid w:val="00FC28F3"/>
    <w:rsid w:val="00FD0587"/>
    <w:rsid w:val="00FD3C37"/>
    <w:rsid w:val="00FD3E57"/>
    <w:rsid w:val="00FD508E"/>
    <w:rsid w:val="00FD7BB1"/>
    <w:rsid w:val="00FE47F0"/>
    <w:rsid w:val="00FE617C"/>
    <w:rsid w:val="00FF032F"/>
    <w:rsid w:val="00FF040F"/>
    <w:rsid w:val="00FF2184"/>
    <w:rsid w:val="00FF39BD"/>
    <w:rsid w:val="00FF4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62B65"/>
  <w15:chartTrackingRefBased/>
  <w15:docId w15:val="{2B03D38D-B5C1-4655-A6F5-4E775140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49A"/>
    <w:pPr>
      <w:overflowPunct w:val="0"/>
      <w:autoSpaceDE w:val="0"/>
      <w:autoSpaceDN w:val="0"/>
      <w:adjustRightInd w:val="0"/>
      <w:textAlignment w:val="baseline"/>
    </w:pPr>
    <w:rPr>
      <w:rFonts w:ascii="Verdana" w:hAnsi="Verdana" w:cs="Courier New"/>
      <w:sz w:val="18"/>
    </w:rPr>
  </w:style>
  <w:style w:type="paragraph" w:styleId="Kop1">
    <w:name w:val="heading 1"/>
    <w:basedOn w:val="Standaard"/>
    <w:next w:val="Standaard"/>
    <w:link w:val="Kop1Char"/>
    <w:uiPriority w:val="9"/>
    <w:qFormat/>
    <w:rsid w:val="0054692C"/>
    <w:pPr>
      <w:suppressAutoHyphens/>
      <w:ind w:left="700" w:right="-1" w:hanging="700"/>
      <w:outlineLvl w:val="0"/>
    </w:pPr>
    <w:rPr>
      <w:rFonts w:cs="Arial"/>
      <w:b/>
      <w:bCs/>
      <w:szCs w:val="18"/>
      <w:lang w:val="nl"/>
    </w:rPr>
  </w:style>
  <w:style w:type="paragraph" w:styleId="Kop3">
    <w:name w:val="heading 3"/>
    <w:basedOn w:val="Standaard"/>
    <w:next w:val="Standaard"/>
    <w:link w:val="Kop3Char"/>
    <w:uiPriority w:val="9"/>
    <w:semiHidden/>
    <w:unhideWhenUsed/>
    <w:qFormat/>
    <w:rsid w:val="009504A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Onderwerpvanopmerking">
    <w:name w:val="annotation subject"/>
    <w:basedOn w:val="Standaard"/>
    <w:next w:val="Standaard"/>
    <w:link w:val="OnderwerpvanopmerkingChar"/>
    <w:uiPriority w:val="99"/>
    <w:semiHidden/>
    <w:unhideWhenUsed/>
    <w:rsid w:val="003020B6"/>
    <w:rPr>
      <w:rFonts w:cs="Times New Roman"/>
      <w:b/>
      <w:bCs/>
      <w:lang w:val="x-none" w:eastAsia="x-none"/>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1Char">
    <w:name w:val="Kop 1 Char"/>
    <w:basedOn w:val="Standaardalinea-lettertype"/>
    <w:link w:val="Kop1"/>
    <w:uiPriority w:val="9"/>
    <w:rsid w:val="0054692C"/>
    <w:rPr>
      <w:rFonts w:ascii="Verdana" w:hAnsi="Verdana" w:cs="Arial"/>
      <w:b/>
      <w:bCs/>
      <w:sz w:val="18"/>
      <w:szCs w:val="18"/>
      <w:lang w:val="nl"/>
    </w:rPr>
  </w:style>
  <w:style w:type="paragraph" w:styleId="Lijstalinea">
    <w:name w:val="List Paragraph"/>
    <w:basedOn w:val="Standaard"/>
    <w:link w:val="LijstalineaChar"/>
    <w:uiPriority w:val="34"/>
    <w:qFormat/>
    <w:rsid w:val="0054692C"/>
    <w:pPr>
      <w:overflowPunct/>
      <w:autoSpaceDE/>
      <w:autoSpaceDN/>
      <w:adjustRightInd/>
      <w:spacing w:after="200" w:line="276" w:lineRule="auto"/>
      <w:ind w:left="720"/>
      <w:contextualSpacing/>
      <w:textAlignment w:val="auto"/>
    </w:pPr>
    <w:rPr>
      <w:rFonts w:eastAsia="Calibri" w:cs="Times New Roman"/>
      <w:szCs w:val="22"/>
      <w:lang w:eastAsia="en-US"/>
    </w:rPr>
  </w:style>
  <w:style w:type="paragraph" w:styleId="Revisie">
    <w:name w:val="Revision"/>
    <w:hidden/>
    <w:uiPriority w:val="99"/>
    <w:semiHidden/>
    <w:rsid w:val="0054692C"/>
    <w:rPr>
      <w:rFonts w:ascii="Courier New" w:hAnsi="Courier New" w:cs="Courier New"/>
    </w:rPr>
  </w:style>
  <w:style w:type="paragraph" w:styleId="Inhopg4">
    <w:name w:val="toc 4"/>
    <w:basedOn w:val="Standaard"/>
    <w:next w:val="Standaard"/>
    <w:semiHidden/>
    <w:rsid w:val="000919AB"/>
    <w:pPr>
      <w:tabs>
        <w:tab w:val="right" w:leader="dot" w:pos="9360"/>
      </w:tabs>
      <w:suppressAutoHyphens/>
      <w:ind w:left="2880" w:right="720" w:hanging="720"/>
    </w:pPr>
    <w:rPr>
      <w:rFonts w:cs="Times New Roman"/>
      <w:lang w:val="en-US"/>
    </w:rPr>
  </w:style>
  <w:style w:type="character" w:styleId="GevolgdeHyperlink">
    <w:name w:val="FollowedHyperlink"/>
    <w:basedOn w:val="Standaardalinea-lettertype"/>
    <w:uiPriority w:val="99"/>
    <w:semiHidden/>
    <w:unhideWhenUsed/>
    <w:rsid w:val="003A2DAA"/>
    <w:rPr>
      <w:color w:val="954F72" w:themeColor="followedHyperlink"/>
      <w:u w:val="single"/>
    </w:rPr>
  </w:style>
  <w:style w:type="character" w:customStyle="1" w:styleId="LijstalineaChar">
    <w:name w:val="Lijstalinea Char"/>
    <w:basedOn w:val="Standaardalinea-lettertype"/>
    <w:link w:val="Lijstalinea"/>
    <w:uiPriority w:val="34"/>
    <w:locked/>
    <w:rsid w:val="00F42BC4"/>
    <w:rPr>
      <w:rFonts w:ascii="Verdana" w:eastAsia="Calibri" w:hAnsi="Verdana"/>
      <w:sz w:val="18"/>
      <w:szCs w:val="22"/>
      <w:lang w:eastAsia="en-US"/>
    </w:rPr>
  </w:style>
  <w:style w:type="table" w:styleId="Tabelraster">
    <w:name w:val="Table Grid"/>
    <w:basedOn w:val="Standaardtabel"/>
    <w:uiPriority w:val="59"/>
    <w:rsid w:val="00A4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C0BE5"/>
    <w:rPr>
      <w:color w:val="605E5C"/>
      <w:shd w:val="clear" w:color="auto" w:fill="E1DFDD"/>
    </w:rPr>
  </w:style>
  <w:style w:type="paragraph" w:styleId="Inhopg5">
    <w:name w:val="toc 5"/>
    <w:basedOn w:val="Standaard"/>
    <w:next w:val="Standaard"/>
    <w:autoRedefine/>
    <w:uiPriority w:val="39"/>
    <w:semiHidden/>
    <w:unhideWhenUsed/>
    <w:rsid w:val="00D02995"/>
    <w:pPr>
      <w:spacing w:after="100"/>
      <w:ind w:left="800"/>
    </w:pPr>
  </w:style>
  <w:style w:type="paragraph" w:styleId="Eindnoottekst">
    <w:name w:val="endnote text"/>
    <w:basedOn w:val="Standaard"/>
    <w:link w:val="EindnoottekstChar"/>
    <w:uiPriority w:val="99"/>
    <w:semiHidden/>
    <w:unhideWhenUsed/>
    <w:rsid w:val="00983015"/>
  </w:style>
  <w:style w:type="character" w:customStyle="1" w:styleId="EindnoottekstChar">
    <w:name w:val="Eindnoottekst Char"/>
    <w:basedOn w:val="Standaardalinea-lettertype"/>
    <w:link w:val="Eindnoottekst"/>
    <w:uiPriority w:val="99"/>
    <w:semiHidden/>
    <w:rsid w:val="00983015"/>
    <w:rPr>
      <w:rFonts w:ascii="Courier New" w:hAnsi="Courier New" w:cs="Courier New"/>
    </w:rPr>
  </w:style>
  <w:style w:type="character" w:styleId="Eindnootmarkering">
    <w:name w:val="endnote reference"/>
    <w:basedOn w:val="Standaardalinea-lettertype"/>
    <w:uiPriority w:val="99"/>
    <w:semiHidden/>
    <w:unhideWhenUsed/>
    <w:rsid w:val="00983015"/>
    <w:rPr>
      <w:vertAlign w:val="superscript"/>
    </w:rPr>
  </w:style>
  <w:style w:type="character" w:customStyle="1" w:styleId="Kop3Char">
    <w:name w:val="Kop 3 Char"/>
    <w:basedOn w:val="Standaardalinea-lettertype"/>
    <w:link w:val="Kop3"/>
    <w:uiPriority w:val="9"/>
    <w:rsid w:val="009504A6"/>
    <w:rPr>
      <w:rFonts w:asciiTheme="majorHAnsi" w:eastAsiaTheme="majorEastAsia" w:hAnsiTheme="majorHAnsi" w:cstheme="majorBidi"/>
      <w:color w:val="1F4D78" w:themeColor="accent1" w:themeShade="7F"/>
      <w:sz w:val="24"/>
      <w:szCs w:val="24"/>
    </w:rPr>
  </w:style>
  <w:style w:type="paragraph" w:styleId="Tekstopmerking">
    <w:name w:val="annotation text"/>
    <w:basedOn w:val="Standaard"/>
    <w:link w:val="TekstopmerkingChar"/>
    <w:uiPriority w:val="99"/>
    <w:unhideWhenUsed/>
    <w:rsid w:val="002C72FA"/>
    <w:rPr>
      <w:sz w:val="20"/>
    </w:rPr>
  </w:style>
  <w:style w:type="character" w:customStyle="1" w:styleId="TekstopmerkingChar">
    <w:name w:val="Tekst opmerking Char"/>
    <w:basedOn w:val="Standaardalinea-lettertype"/>
    <w:link w:val="Tekstopmerking"/>
    <w:uiPriority w:val="99"/>
    <w:rsid w:val="002C72FA"/>
    <w:rPr>
      <w:rFonts w:ascii="Verdana" w:hAnsi="Verdana" w:cs="Courier New"/>
    </w:rPr>
  </w:style>
  <w:style w:type="paragraph" w:customStyle="1" w:styleId="Voorpaginaovk">
    <w:name w:val="Voorpagina ovk"/>
    <w:basedOn w:val="Standaard"/>
    <w:rsid w:val="00EA4E03"/>
    <w:pPr>
      <w:jc w:val="center"/>
    </w:pPr>
    <w:rPr>
      <w:rFonts w:cs="Times New Roman"/>
      <w:b/>
      <w:bCs/>
      <w:sz w:val="32"/>
    </w:rPr>
  </w:style>
  <w:style w:type="paragraph" w:customStyle="1" w:styleId="Voorpaginaovkconcepttekst">
    <w:name w:val="Voorpagina ovk concept tekst"/>
    <w:basedOn w:val="Kop1"/>
    <w:rsid w:val="00EA4E03"/>
    <w:pPr>
      <w:jc w:val="center"/>
    </w:pPr>
    <w:rPr>
      <w:rFonts w:cs="Times New Roman"/>
      <w:color w:val="70AD47" w:themeColor="accent6"/>
      <w:sz w:val="32"/>
      <w:szCs w:val="20"/>
    </w:rPr>
  </w:style>
  <w:style w:type="character" w:styleId="Hyperlink">
    <w:name w:val="Hyperlink"/>
    <w:basedOn w:val="Standaardalinea-lettertype"/>
    <w:uiPriority w:val="99"/>
    <w:unhideWhenUsed/>
    <w:rsid w:val="002C72FA"/>
    <w:rPr>
      <w:color w:val="0563C1" w:themeColor="hyperlink"/>
      <w:u w:val="single"/>
    </w:rPr>
  </w:style>
  <w:style w:type="paragraph" w:styleId="Koptekst">
    <w:name w:val="header"/>
    <w:basedOn w:val="Standaard"/>
    <w:link w:val="KoptekstChar"/>
    <w:uiPriority w:val="99"/>
    <w:unhideWhenUsed/>
    <w:rsid w:val="00A17C7C"/>
    <w:pPr>
      <w:tabs>
        <w:tab w:val="center" w:pos="4536"/>
        <w:tab w:val="right" w:pos="9072"/>
      </w:tabs>
    </w:pPr>
  </w:style>
  <w:style w:type="character" w:customStyle="1" w:styleId="KoptekstChar">
    <w:name w:val="Koptekst Char"/>
    <w:basedOn w:val="Standaardalinea-lettertype"/>
    <w:link w:val="Koptekst"/>
    <w:uiPriority w:val="99"/>
    <w:rsid w:val="00A17C7C"/>
    <w:rPr>
      <w:rFonts w:ascii="Verdana" w:hAnsi="Verdana" w:cs="Courier New"/>
      <w:sz w:val="18"/>
    </w:rPr>
  </w:style>
  <w:style w:type="paragraph" w:styleId="Voettekst">
    <w:name w:val="footer"/>
    <w:basedOn w:val="Standaard"/>
    <w:link w:val="VoettekstChar"/>
    <w:uiPriority w:val="99"/>
    <w:unhideWhenUsed/>
    <w:rsid w:val="00A17C7C"/>
    <w:pPr>
      <w:tabs>
        <w:tab w:val="center" w:pos="4536"/>
        <w:tab w:val="right" w:pos="9072"/>
      </w:tabs>
    </w:pPr>
  </w:style>
  <w:style w:type="character" w:customStyle="1" w:styleId="VoettekstChar">
    <w:name w:val="Voettekst Char"/>
    <w:basedOn w:val="Standaardalinea-lettertype"/>
    <w:link w:val="Voettekst"/>
    <w:uiPriority w:val="99"/>
    <w:rsid w:val="00A17C7C"/>
    <w:rPr>
      <w:rFonts w:ascii="Verdana" w:hAnsi="Verdana" w:cs="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28921268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588201821">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931667830">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08861383">
      <w:bodyDiv w:val="1"/>
      <w:marLeft w:val="0"/>
      <w:marRight w:val="0"/>
      <w:marTop w:val="0"/>
      <w:marBottom w:val="0"/>
      <w:divBdr>
        <w:top w:val="none" w:sz="0" w:space="0" w:color="auto"/>
        <w:left w:val="none" w:sz="0" w:space="0" w:color="auto"/>
        <w:bottom w:val="none" w:sz="0" w:space="0" w:color="auto"/>
        <w:right w:val="none" w:sz="0" w:space="0" w:color="auto"/>
      </w:divBdr>
    </w:div>
    <w:div w:id="1672371423">
      <w:bodyDiv w:val="1"/>
      <w:marLeft w:val="0"/>
      <w:marRight w:val="0"/>
      <w:marTop w:val="0"/>
      <w:marBottom w:val="0"/>
      <w:divBdr>
        <w:top w:val="none" w:sz="0" w:space="0" w:color="auto"/>
        <w:left w:val="none" w:sz="0" w:space="0" w:color="auto"/>
        <w:bottom w:val="none" w:sz="0" w:space="0" w:color="auto"/>
        <w:right w:val="none" w:sz="0" w:space="0" w:color="auto"/>
      </w:divBdr>
    </w:div>
    <w:div w:id="1887179055">
      <w:bodyDiv w:val="1"/>
      <w:marLeft w:val="0"/>
      <w:marRight w:val="0"/>
      <w:marTop w:val="0"/>
      <w:marBottom w:val="0"/>
      <w:divBdr>
        <w:top w:val="none" w:sz="0" w:space="0" w:color="auto"/>
        <w:left w:val="none" w:sz="0" w:space="0" w:color="auto"/>
        <w:bottom w:val="none" w:sz="0" w:space="0" w:color="auto"/>
        <w:right w:val="none" w:sz="0" w:space="0" w:color="auto"/>
      </w:divBdr>
    </w:div>
    <w:div w:id="189650296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RIS\Org\RIS-teams\Inkoop\Rijksvoorwaarden%20en%20model-OVK's\ARVODI-2025\ARVODI-2025%20-%20NED%20-%20ROK%20Algemeen%2001-04-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FA44863C3414DAC57E3254A25D9D5"/>
        <w:category>
          <w:name w:val="Algemeen"/>
          <w:gallery w:val="placeholder"/>
        </w:category>
        <w:types>
          <w:type w:val="bbPlcHdr"/>
        </w:types>
        <w:behaviors>
          <w:behavior w:val="content"/>
        </w:behaviors>
        <w:guid w:val="{42602EE9-86B3-4B74-BEBC-14DC6E7C713F}"/>
      </w:docPartPr>
      <w:docPartBody>
        <w:p w:rsidR="009D0CAF" w:rsidRDefault="009D0CAF" w:rsidP="009D0CAF">
          <w:pPr>
            <w:pStyle w:val="145FA44863C3414DAC57E3254A25D9D5"/>
          </w:pPr>
          <w:r w:rsidRPr="00B551E7">
            <w:rPr>
              <w:rStyle w:val="Tekstvantijdelijkeaanduiding"/>
            </w:rPr>
            <w:t>Klik of tik om tekst in te voeren.</w:t>
          </w:r>
        </w:p>
      </w:docPartBody>
    </w:docPart>
    <w:docPart>
      <w:docPartPr>
        <w:name w:val="A1DD5B31F91141EBA23A6D525D8A6F8E"/>
        <w:category>
          <w:name w:val="Algemeen"/>
          <w:gallery w:val="placeholder"/>
        </w:category>
        <w:types>
          <w:type w:val="bbPlcHdr"/>
        </w:types>
        <w:behaviors>
          <w:behavior w:val="content"/>
        </w:behaviors>
        <w:guid w:val="{E881921A-A8B1-4E75-84F8-067DA4D9DB09}"/>
      </w:docPartPr>
      <w:docPartBody>
        <w:p w:rsidR="009D0CAF" w:rsidRDefault="009D0CAF" w:rsidP="009D0CAF">
          <w:pPr>
            <w:pStyle w:val="A1DD5B31F91141EBA23A6D525D8A6F8E"/>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AF"/>
    <w:rsid w:val="00210647"/>
    <w:rsid w:val="006D3E2E"/>
    <w:rsid w:val="007D2A2A"/>
    <w:rsid w:val="009D0CAF"/>
    <w:rsid w:val="00B60838"/>
    <w:rsid w:val="00BB19AB"/>
    <w:rsid w:val="00C73549"/>
    <w:rsid w:val="00DD593C"/>
    <w:rsid w:val="00DE2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B19AB"/>
    <w:rPr>
      <w:color w:val="808080"/>
    </w:rPr>
  </w:style>
  <w:style w:type="paragraph" w:customStyle="1" w:styleId="145FA44863C3414DAC57E3254A25D9D5">
    <w:name w:val="145FA44863C3414DAC57E3254A25D9D5"/>
    <w:rsid w:val="009D0CAF"/>
  </w:style>
  <w:style w:type="paragraph" w:customStyle="1" w:styleId="A1DD5B31F91141EBA23A6D525D8A6F8E">
    <w:name w:val="A1DD5B31F91141EBA23A6D525D8A6F8E"/>
    <w:rsid w:val="009D0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ECD74436FC20F43BC620F3CFABC83C8" ma:contentTypeVersion="2" ma:contentTypeDescription="Een nieuw document maken." ma:contentTypeScope="" ma:versionID="ccd72b38d9f38072faabfcb5582b2e80">
  <xsd:schema xmlns:xsd="http://www.w3.org/2001/XMLSchema" xmlns:xs="http://www.w3.org/2001/XMLSchema" xmlns:p="http://schemas.microsoft.com/office/2006/metadata/properties" xmlns:ns2="6e39b56e-6195-46a3-a64f-d2d6e053c105" targetNamespace="http://schemas.microsoft.com/office/2006/metadata/properties" ma:root="true" ma:fieldsID="dab7133a83c4bf2089ef71ac95cf2139" ns2:_="">
    <xsd:import namespace="6e39b56e-6195-46a3-a64f-d2d6e053c10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9b56e-6195-46a3-a64f-d2d6e053c10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338D8-B433-4FED-8B73-9CEFA0254468}">
  <ds:schemaRefs>
    <ds:schemaRef ds:uri="http://schemas.microsoft.com/sharepoint/v3/contenttype/forms"/>
  </ds:schemaRefs>
</ds:datastoreItem>
</file>

<file path=customXml/itemProps2.xml><?xml version="1.0" encoding="utf-8"?>
<ds:datastoreItem xmlns:ds="http://schemas.openxmlformats.org/officeDocument/2006/customXml" ds:itemID="{CDD31748-0A87-4D9F-A216-EB7C3E6BD784}">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e39b56e-6195-46a3-a64f-d2d6e053c105"/>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D2F00CD-E765-4765-8038-0BF61CF5D6DF}">
  <ds:schemaRefs>
    <ds:schemaRef ds:uri="http://schemas.openxmlformats.org/officeDocument/2006/bibliography"/>
  </ds:schemaRefs>
</ds:datastoreItem>
</file>

<file path=customXml/itemProps4.xml><?xml version="1.0" encoding="utf-8"?>
<ds:datastoreItem xmlns:ds="http://schemas.openxmlformats.org/officeDocument/2006/customXml" ds:itemID="{4BE095BB-9C80-4130-B246-478655481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9b56e-6195-46a3-a64f-d2d6e053c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ARVODI-2025 - NED - ROK Algemeen 01-04-2026</Template>
  <TotalTime>0</TotalTime>
  <Pages>7</Pages>
  <Words>1965</Words>
  <Characters>10811</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Instructie: teksten die cursief zijn gedrukt zijn optioneel</vt:lpstr>
    </vt:vector>
  </TitlesOfParts>
  <Company>Min. van BZK</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Smildiger, Matthijs</dc:creator>
  <cp:keywords/>
  <cp:lastModifiedBy>Smildiger, Matthijs</cp:lastModifiedBy>
  <cp:revision>2</cp:revision>
  <dcterms:created xsi:type="dcterms:W3CDTF">2026-09-10T10:59:00Z</dcterms:created>
  <dcterms:modified xsi:type="dcterms:W3CDTF">2026-09-10T10:59:00Z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0x0101008ECD74436FC20F43BC620F3CFABC83C8</vt:lpwstr>
  </property>
</Properties>
</file>