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85F326" w14:textId="0E61020F" w:rsidR="00D56B85" w:rsidRPr="007848B6" w:rsidRDefault="00D56B85" w:rsidP="00EA4E03">
      <w:pPr>
        <w:pStyle w:val="Voorpaginaovkconcepttekst"/>
        <w:rPr>
          <w:color w:val="ED7D31" w:themeColor="accent2"/>
        </w:rPr>
      </w:pPr>
      <w:r w:rsidRPr="007848B6">
        <w:rPr>
          <w:color w:val="ED7D31" w:themeColor="accent2"/>
        </w:rPr>
        <w:t xml:space="preserve">Bijlage </w:t>
      </w:r>
      <w:r w:rsidR="00943BAB">
        <w:rPr>
          <w:color w:val="ED7D31" w:themeColor="accent2"/>
        </w:rPr>
        <w:t>B</w:t>
      </w:r>
      <w:r w:rsidRPr="007848B6">
        <w:rPr>
          <w:color w:val="ED7D31" w:themeColor="accent2"/>
        </w:rPr>
        <w:t xml:space="preserve"> – concept</w:t>
      </w:r>
    </w:p>
    <w:p w14:paraId="2FCDF8A2" w14:textId="77777777" w:rsidR="00EA2E6F" w:rsidRPr="00EA4E03" w:rsidRDefault="00D6097E" w:rsidP="00EA4E03">
      <w:pPr>
        <w:pStyle w:val="Voorpaginaovk"/>
      </w:pPr>
      <w:r>
        <w:t>Verwerkers</w:t>
      </w:r>
      <w:r w:rsidR="00EA2E6F" w:rsidRPr="00EA4E03">
        <w:t>overeenkomst</w:t>
      </w:r>
    </w:p>
    <w:p w14:paraId="0BC8340C" w14:textId="77777777" w:rsidR="00EA2E6F" w:rsidRPr="00EA4E03" w:rsidRDefault="005D3615" w:rsidP="00EA4E03">
      <w:pPr>
        <w:pStyle w:val="Voorpaginaovk"/>
      </w:pPr>
      <w:r w:rsidRPr="00EA4E03">
        <w:t xml:space="preserve">op basis van de </w:t>
      </w:r>
      <w:r w:rsidR="00EA2E6F" w:rsidRPr="00EA4E03">
        <w:t>ARVODI-20</w:t>
      </w:r>
      <w:r w:rsidR="000C3313" w:rsidRPr="00EA4E03">
        <w:t>25</w:t>
      </w:r>
    </w:p>
    <w:p w14:paraId="1A8177FE" w14:textId="77777777" w:rsidR="00EA2E6F" w:rsidRPr="00EA4E03" w:rsidRDefault="00EA2E6F" w:rsidP="00EA4E03">
      <w:pPr>
        <w:pStyle w:val="Voorpaginaovk"/>
      </w:pPr>
    </w:p>
    <w:p w14:paraId="73E5179F" w14:textId="77777777" w:rsidR="006A7AEA" w:rsidRPr="00EA4E03" w:rsidRDefault="006A7AEA" w:rsidP="00EA4E03">
      <w:pPr>
        <w:pStyle w:val="Voorpaginaovk"/>
      </w:pPr>
    </w:p>
    <w:p w14:paraId="36C8327D" w14:textId="77777777" w:rsidR="00EA2E6F" w:rsidRPr="00EA4E03" w:rsidRDefault="0050042E" w:rsidP="00EA4E03">
      <w:pPr>
        <w:pStyle w:val="Voorpaginaovk"/>
      </w:pPr>
      <w:r w:rsidRPr="00EA4E03">
        <w:t>tussen</w:t>
      </w:r>
    </w:p>
    <w:p w14:paraId="3945A579" w14:textId="77777777" w:rsidR="00EA2E6F" w:rsidRPr="00EA4E03" w:rsidRDefault="00EA2E6F" w:rsidP="00EA4E03">
      <w:pPr>
        <w:pStyle w:val="Voorpaginaovk"/>
      </w:pPr>
    </w:p>
    <w:p w14:paraId="3FE9F869" w14:textId="77777777" w:rsidR="00852AC3" w:rsidRPr="00EA4E03" w:rsidRDefault="00852AC3" w:rsidP="00EA4E03">
      <w:pPr>
        <w:pStyle w:val="Voorpaginaovk"/>
      </w:pPr>
    </w:p>
    <w:p w14:paraId="3F81E19A" w14:textId="77777777" w:rsidR="00AA0D36" w:rsidRPr="00EA4E03" w:rsidRDefault="00AA0D36" w:rsidP="00AA0D36">
      <w:pPr>
        <w:pStyle w:val="Voorpaginaovk"/>
      </w:pPr>
      <w:r w:rsidRPr="00EA4E03">
        <w:t xml:space="preserve">het ministerie van </w:t>
      </w:r>
      <w:r>
        <w:t>Buitenlandse Zaken</w:t>
      </w:r>
      <w:r w:rsidRPr="00EA4E03">
        <w:br/>
      </w:r>
      <w:r>
        <w:t>Hoofddirectie Consulaire en Visumzaken</w:t>
      </w:r>
    </w:p>
    <w:p w14:paraId="74B89A5F" w14:textId="77777777" w:rsidR="00AA0D36" w:rsidRPr="00EA4E03" w:rsidRDefault="00AA0D36" w:rsidP="00AA0D36">
      <w:pPr>
        <w:pStyle w:val="Voorpaginaovk"/>
      </w:pPr>
    </w:p>
    <w:p w14:paraId="69072F03" w14:textId="77777777" w:rsidR="00AA0D36" w:rsidRPr="00EA4E03" w:rsidRDefault="00AA0D36" w:rsidP="00AA0D36">
      <w:pPr>
        <w:pStyle w:val="Voorpaginaovk"/>
      </w:pPr>
    </w:p>
    <w:p w14:paraId="53A373B6" w14:textId="77777777" w:rsidR="00AA0D36" w:rsidRPr="00EA4E03" w:rsidRDefault="00AA0D36" w:rsidP="00AA0D36">
      <w:pPr>
        <w:pStyle w:val="Voorpaginaovk"/>
      </w:pPr>
      <w:r w:rsidRPr="00EA4E03">
        <w:t>en</w:t>
      </w:r>
    </w:p>
    <w:p w14:paraId="409ADCFE" w14:textId="77777777" w:rsidR="00AA0D36" w:rsidRPr="00EA4E03" w:rsidRDefault="00AA0D36" w:rsidP="00AA0D36">
      <w:pPr>
        <w:pStyle w:val="Voorpaginaovk"/>
      </w:pPr>
    </w:p>
    <w:p w14:paraId="101CC7E1" w14:textId="77777777" w:rsidR="00AA0D36" w:rsidRPr="00EA4E03" w:rsidRDefault="00AA0D36" w:rsidP="00AA0D36">
      <w:pPr>
        <w:pStyle w:val="Voorpaginaovk"/>
      </w:pPr>
    </w:p>
    <w:p w14:paraId="3B2CC0C8" w14:textId="77777777" w:rsidR="00AA0D36" w:rsidRPr="00EA4E03" w:rsidRDefault="00AA0D36" w:rsidP="00AA0D36">
      <w:pPr>
        <w:pStyle w:val="Voorpaginaovk"/>
      </w:pPr>
      <w:r w:rsidRPr="00EA4E03">
        <w:rPr>
          <w:highlight w:val="lightGray"/>
        </w:rPr>
        <w:t>&lt;Opdrachtnemer&gt;</w:t>
      </w:r>
    </w:p>
    <w:p w14:paraId="3EEC7B6B" w14:textId="77777777" w:rsidR="00AA0D36" w:rsidRPr="00EA4E03" w:rsidRDefault="00AA0D36" w:rsidP="00AA0D36">
      <w:pPr>
        <w:pStyle w:val="Voorpaginaovk"/>
      </w:pPr>
    </w:p>
    <w:p w14:paraId="11478BA5" w14:textId="77777777" w:rsidR="00AA0D36" w:rsidRPr="00EA4E03" w:rsidRDefault="00AA0D36" w:rsidP="00AA0D36">
      <w:pPr>
        <w:pStyle w:val="Voorpaginaovk"/>
      </w:pPr>
    </w:p>
    <w:p w14:paraId="00C4EF45" w14:textId="77777777" w:rsidR="00AA0D36" w:rsidRPr="00EA4E03" w:rsidRDefault="00AA0D36" w:rsidP="00AA0D36">
      <w:pPr>
        <w:pStyle w:val="Voorpaginaovk"/>
      </w:pPr>
      <w:r w:rsidRPr="00EA4E03">
        <w:t>inzake</w:t>
      </w:r>
    </w:p>
    <w:p w14:paraId="1E1BD1A2" w14:textId="77777777" w:rsidR="00AA0D36" w:rsidRPr="00EA4E03" w:rsidRDefault="00AA0D36" w:rsidP="00AA0D36">
      <w:pPr>
        <w:pStyle w:val="Voorpaginaovk"/>
      </w:pPr>
    </w:p>
    <w:p w14:paraId="2C45E3BC" w14:textId="77777777" w:rsidR="00AA0D36" w:rsidRPr="00EA4E03" w:rsidRDefault="00AA0D36" w:rsidP="00AA0D36">
      <w:pPr>
        <w:pStyle w:val="Voorpaginaovk"/>
      </w:pPr>
    </w:p>
    <w:bookmarkStart w:id="0" w:name="TitelInkooptraject" w:displacedByCustomXml="next"/>
    <w:sdt>
      <w:sdtPr>
        <w:rPr>
          <w:rFonts w:eastAsiaTheme="minorHAnsi" w:cstheme="minorBidi"/>
          <w:b/>
          <w:sz w:val="32"/>
          <w:szCs w:val="32"/>
          <w:lang w:eastAsia="en-US"/>
        </w:rPr>
        <w:alias w:val="Titel Inkooptraject"/>
        <w:tag w:val="txt"/>
        <w:id w:val="28618889"/>
        <w:placeholder>
          <w:docPart w:val="13BBB8D2719D42379374CDA0E6B54A34"/>
        </w:placeholder>
        <w:text/>
      </w:sdtPr>
      <w:sdtEndPr/>
      <w:sdtContent>
        <w:p w14:paraId="103E64E6" w14:textId="77777777" w:rsidR="00AA0D36" w:rsidRPr="00A17C7C" w:rsidRDefault="00AA0D36" w:rsidP="00AA0D36">
          <w:pPr>
            <w:overflowPunct/>
            <w:autoSpaceDE/>
            <w:autoSpaceDN/>
            <w:adjustRightInd/>
            <w:spacing w:line="276" w:lineRule="auto"/>
            <w:jc w:val="center"/>
            <w:textAlignment w:val="auto"/>
            <w:rPr>
              <w:rFonts w:eastAsiaTheme="minorHAnsi" w:cstheme="minorBidi"/>
              <w:b/>
              <w:sz w:val="32"/>
              <w:szCs w:val="32"/>
              <w:lang w:eastAsia="en-US"/>
            </w:rPr>
          </w:pPr>
          <w:r w:rsidRPr="00A17C7C">
            <w:rPr>
              <w:rFonts w:eastAsiaTheme="minorHAnsi" w:cstheme="minorBidi"/>
              <w:b/>
              <w:sz w:val="32"/>
              <w:szCs w:val="32"/>
              <w:lang w:eastAsia="en-US"/>
            </w:rPr>
            <w:t xml:space="preserve">Ondersteunend Facilitair Contactcenter </w:t>
          </w:r>
          <w:proofErr w:type="spellStart"/>
          <w:r w:rsidRPr="00A17C7C">
            <w:rPr>
              <w:rFonts w:eastAsiaTheme="minorHAnsi" w:cstheme="minorBidi"/>
              <w:b/>
              <w:sz w:val="32"/>
              <w:szCs w:val="32"/>
              <w:lang w:eastAsia="en-US"/>
            </w:rPr>
            <w:t>NederlandWereldWijd</w:t>
          </w:r>
          <w:proofErr w:type="spellEnd"/>
          <w:r w:rsidRPr="00A17C7C">
            <w:rPr>
              <w:rFonts w:eastAsiaTheme="minorHAnsi" w:cstheme="minorBidi"/>
              <w:b/>
              <w:sz w:val="32"/>
              <w:szCs w:val="32"/>
              <w:lang w:eastAsia="en-US"/>
            </w:rPr>
            <w:t xml:space="preserve"> (NWW)</w:t>
          </w:r>
        </w:p>
      </w:sdtContent>
    </w:sdt>
    <w:bookmarkEnd w:id="0" w:displacedByCustomXml="prev"/>
    <w:p w14:paraId="44B19339" w14:textId="77777777" w:rsidR="00AA0D36" w:rsidRPr="00EA4E03" w:rsidRDefault="00AA0D36" w:rsidP="00AA0D36">
      <w:pPr>
        <w:pStyle w:val="Voorpaginaovk"/>
      </w:pPr>
    </w:p>
    <w:p w14:paraId="6B69D4B9" w14:textId="77777777" w:rsidR="00AA0D36" w:rsidRPr="00EA4E03" w:rsidRDefault="00AA0D36" w:rsidP="00AA0D36">
      <w:pPr>
        <w:pStyle w:val="Voorpaginaovk"/>
      </w:pPr>
    </w:p>
    <w:p w14:paraId="5612ABA6" w14:textId="77777777" w:rsidR="00AA0D36" w:rsidRPr="00EA4E03" w:rsidRDefault="00AA0D36" w:rsidP="00AA0D36">
      <w:pPr>
        <w:pStyle w:val="Voorpaginaovk"/>
      </w:pPr>
      <w:r w:rsidRPr="00EA4E03">
        <w:t>met kenmerk</w:t>
      </w:r>
    </w:p>
    <w:p w14:paraId="254FF59E" w14:textId="1372881B" w:rsidR="00AA0D36" w:rsidRPr="00EA4E03" w:rsidRDefault="00AA0D36" w:rsidP="00AA0D36">
      <w:pPr>
        <w:pStyle w:val="Voorpaginaovk"/>
      </w:pPr>
      <w:r>
        <w:t>201865003.001.143 - A</w:t>
      </w:r>
    </w:p>
    <w:p w14:paraId="5668402E" w14:textId="5B113DEF" w:rsidR="00EA2E6F" w:rsidRPr="00EA4E03" w:rsidRDefault="00EA2E6F" w:rsidP="00EA4E03">
      <w:pPr>
        <w:pStyle w:val="Voorpaginaovk"/>
      </w:pPr>
    </w:p>
    <w:p w14:paraId="78731B18" w14:textId="77777777" w:rsidR="000F4A30" w:rsidRPr="004A424B" w:rsidRDefault="00EA2E6F" w:rsidP="004A424B">
      <w:r w:rsidRPr="004A424B">
        <w:br w:type="page"/>
      </w:r>
    </w:p>
    <w:p w14:paraId="0D18F10B" w14:textId="77777777" w:rsidR="0054692C" w:rsidRPr="00FF4662" w:rsidRDefault="003B1155" w:rsidP="004A424B">
      <w:pPr>
        <w:rPr>
          <w:b/>
          <w:bCs/>
        </w:rPr>
      </w:pPr>
      <w:r>
        <w:rPr>
          <w:b/>
          <w:bCs/>
        </w:rPr>
        <w:lastRenderedPageBreak/>
        <w:t>Verwerker</w:t>
      </w:r>
      <w:r w:rsidR="0054692C" w:rsidRPr="00FF4662">
        <w:rPr>
          <w:b/>
          <w:bCs/>
        </w:rPr>
        <w:t>sovereenkomst ARVODI-</w:t>
      </w:r>
      <w:r w:rsidR="002F50F3" w:rsidRPr="00FF4662">
        <w:rPr>
          <w:b/>
          <w:bCs/>
        </w:rPr>
        <w:t>2025</w:t>
      </w:r>
    </w:p>
    <w:p w14:paraId="10E3E234" w14:textId="2CA77132" w:rsidR="0054692C" w:rsidRPr="004A424B" w:rsidRDefault="008E12C1" w:rsidP="004A424B">
      <w:r w:rsidRPr="004A424B">
        <w:br/>
      </w:r>
      <w:r w:rsidR="0054692C" w:rsidRPr="00FF4662">
        <w:rPr>
          <w:b/>
          <w:bCs/>
        </w:rPr>
        <w:t>Contractnummer:</w:t>
      </w:r>
      <w:r w:rsidR="0054692C" w:rsidRPr="004A424B">
        <w:t xml:space="preserve"> </w:t>
      </w:r>
      <w:r w:rsidR="007F085D">
        <w:t>201865003.001.143</w:t>
      </w:r>
      <w:r w:rsidR="003B1155">
        <w:t>_A</w:t>
      </w:r>
    </w:p>
    <w:p w14:paraId="1169A901" w14:textId="77777777" w:rsidR="0054692C" w:rsidRPr="004A424B" w:rsidRDefault="0054692C" w:rsidP="004A424B">
      <w:r w:rsidRPr="004A424B">
        <w:tab/>
      </w:r>
    </w:p>
    <w:p w14:paraId="1D85431D" w14:textId="77777777" w:rsidR="0054692C" w:rsidRPr="00FF4662" w:rsidRDefault="0054692C" w:rsidP="004A424B">
      <w:pPr>
        <w:rPr>
          <w:b/>
          <w:bCs/>
        </w:rPr>
      </w:pPr>
      <w:r w:rsidRPr="00FF4662">
        <w:rPr>
          <w:b/>
          <w:bCs/>
        </w:rPr>
        <w:t>De ondergetekenden:</w:t>
      </w:r>
    </w:p>
    <w:p w14:paraId="1C6C6869" w14:textId="77777777" w:rsidR="0054692C" w:rsidRPr="004A424B" w:rsidRDefault="0054692C" w:rsidP="004A424B"/>
    <w:p w14:paraId="066F8811" w14:textId="3A195AA0" w:rsidR="00AA0D36" w:rsidRDefault="0054692C" w:rsidP="00AA0D36">
      <w:pPr>
        <w:pStyle w:val="Lijstalinea"/>
        <w:numPr>
          <w:ilvl w:val="0"/>
          <w:numId w:val="3"/>
        </w:numPr>
        <w:ind w:left="284" w:hanging="284"/>
      </w:pPr>
      <w:r w:rsidRPr="004A424B">
        <w:t xml:space="preserve">De Staat der Nederlanden, waarvan de zetel is gevestigd te Den Haag, </w:t>
      </w:r>
      <w:r w:rsidR="00FF4662">
        <w:br/>
      </w:r>
      <w:r w:rsidR="00AA0D36" w:rsidRPr="004A424B">
        <w:t xml:space="preserve">hierbij vertegenwoordigd door de </w:t>
      </w:r>
      <w:r w:rsidR="00AA0D36" w:rsidRPr="00A17C7C">
        <w:t>ministerie van Buitenlandse Zaken</w:t>
      </w:r>
      <w:r w:rsidR="00AA0D36">
        <w:t>, Hoofddirectie Consulaire en Visumzaken</w:t>
      </w:r>
      <w:r w:rsidR="00AA0D36" w:rsidRPr="004A424B">
        <w:t>,</w:t>
      </w:r>
      <w:r w:rsidR="00AA0D36">
        <w:t xml:space="preserve"> </w:t>
      </w:r>
      <w:r w:rsidR="00AA0D36" w:rsidRPr="004A424B">
        <w:t>namens deze</w:t>
      </w:r>
      <w:r w:rsidR="00AA0D36">
        <w:t>,</w:t>
      </w:r>
      <w:r w:rsidR="00AA0D36">
        <w:br/>
      </w:r>
      <w:r w:rsidR="00AA0D36" w:rsidRPr="00FF4662">
        <w:rPr>
          <w:highlight w:val="lightGray"/>
        </w:rPr>
        <w:t>&lt;functienaam en naam ondertekenaar&gt;</w:t>
      </w:r>
      <w:r w:rsidR="00AA0D36" w:rsidRPr="004A424B">
        <w:t>,</w:t>
      </w:r>
    </w:p>
    <w:p w14:paraId="7FC3AC98" w14:textId="77777777" w:rsidR="00AA0D36" w:rsidRPr="004A424B" w:rsidRDefault="00AA0D36" w:rsidP="00AA0D36">
      <w:pPr>
        <w:pStyle w:val="Lijstalinea"/>
        <w:ind w:left="284"/>
      </w:pPr>
      <w:r w:rsidRPr="004A424B">
        <w:t>hierna te noemen: Opdrachtgever,</w:t>
      </w:r>
    </w:p>
    <w:p w14:paraId="1B3F21DD" w14:textId="77777777" w:rsidR="00954D9D" w:rsidRDefault="00954D9D" w:rsidP="00954D9D">
      <w:pPr>
        <w:pStyle w:val="Lijstalinea"/>
        <w:ind w:left="284"/>
        <w:rPr>
          <w:b/>
          <w:bCs/>
        </w:rPr>
      </w:pPr>
    </w:p>
    <w:p w14:paraId="3E951142" w14:textId="2C2ED21B" w:rsidR="00122BC9" w:rsidRPr="00954D9D" w:rsidRDefault="00122BC9" w:rsidP="00954D9D">
      <w:pPr>
        <w:pStyle w:val="Lijstalinea"/>
        <w:ind w:left="284"/>
        <w:rPr>
          <w:b/>
          <w:bCs/>
        </w:rPr>
      </w:pPr>
      <w:r w:rsidRPr="00954D9D">
        <w:rPr>
          <w:b/>
          <w:bCs/>
        </w:rPr>
        <w:t>en</w:t>
      </w:r>
    </w:p>
    <w:p w14:paraId="77C3EBB6" w14:textId="77777777" w:rsidR="00B468E6" w:rsidRPr="004A424B" w:rsidRDefault="00B468E6" w:rsidP="004A424B"/>
    <w:p w14:paraId="75402ECE" w14:textId="507CB9B0" w:rsidR="00FF4662" w:rsidRPr="00FF4662" w:rsidRDefault="00C74D7E" w:rsidP="009C4951">
      <w:pPr>
        <w:pStyle w:val="Lijstalinea"/>
        <w:numPr>
          <w:ilvl w:val="0"/>
          <w:numId w:val="3"/>
        </w:numPr>
        <w:ind w:left="284" w:hanging="284"/>
      </w:pPr>
      <w:r w:rsidRPr="00954D9D">
        <w:rPr>
          <w:highlight w:val="lightGray"/>
        </w:rPr>
        <w:t>&lt;</w:t>
      </w:r>
      <w:r w:rsidR="00122BC9" w:rsidRPr="00954D9D">
        <w:rPr>
          <w:highlight w:val="lightGray"/>
        </w:rPr>
        <w:t>volledige</w:t>
      </w:r>
      <w:r w:rsidR="00E173ED" w:rsidRPr="00954D9D">
        <w:rPr>
          <w:highlight w:val="lightGray"/>
        </w:rPr>
        <w:t xml:space="preserve"> naam en rechtsvorm contractant</w:t>
      </w:r>
      <w:r w:rsidRPr="00954D9D">
        <w:rPr>
          <w:highlight w:val="lightGray"/>
        </w:rPr>
        <w:t>&gt;</w:t>
      </w:r>
      <w:r w:rsidR="00122BC9" w:rsidRPr="004A424B">
        <w:t>,</w:t>
      </w:r>
      <w:r w:rsidR="00954D9D">
        <w:t xml:space="preserve"> </w:t>
      </w:r>
      <w:r w:rsidRPr="004A424B">
        <w:t>(</w:t>
      </w:r>
      <w:r w:rsidR="00E173ED" w:rsidRPr="004A424B">
        <w:t>statutair</w:t>
      </w:r>
      <w:r w:rsidRPr="004A424B">
        <w:t>)</w:t>
      </w:r>
      <w:r w:rsidR="00122BC9" w:rsidRPr="004A424B">
        <w:t xml:space="preserve"> gevestigd te </w:t>
      </w:r>
      <w:r w:rsidRPr="00954D9D">
        <w:rPr>
          <w:highlight w:val="lightGray"/>
        </w:rPr>
        <w:t>&lt;plaatsnaam&gt;</w:t>
      </w:r>
      <w:r w:rsidR="00122BC9" w:rsidRPr="004A424B">
        <w:t>,</w:t>
      </w:r>
    </w:p>
    <w:p w14:paraId="417806B0" w14:textId="2E557029" w:rsidR="00FF4662" w:rsidRPr="00FF4662" w:rsidRDefault="00233A7D" w:rsidP="00FF4662">
      <w:pPr>
        <w:pStyle w:val="Lijstalinea"/>
        <w:ind w:left="284"/>
      </w:pPr>
      <w:r w:rsidRPr="004A424B">
        <w:t>hierbij</w:t>
      </w:r>
      <w:r w:rsidR="00122BC9" w:rsidRPr="004A424B">
        <w:t xml:space="preserve"> vertegenwoordigd door</w:t>
      </w:r>
      <w:r w:rsidR="00C06C69" w:rsidRPr="004A424B">
        <w:t>,</w:t>
      </w:r>
      <w:r w:rsidR="00954D9D">
        <w:t xml:space="preserve"> </w:t>
      </w:r>
      <w:r w:rsidR="00C74D7E" w:rsidRPr="00FF4662">
        <w:rPr>
          <w:highlight w:val="lightGray"/>
        </w:rPr>
        <w:t>&lt;</w:t>
      </w:r>
      <w:r w:rsidR="00B935E7" w:rsidRPr="00FF4662">
        <w:rPr>
          <w:highlight w:val="lightGray"/>
        </w:rPr>
        <w:t xml:space="preserve">functienaam </w:t>
      </w:r>
      <w:r w:rsidR="00122BC9" w:rsidRPr="00FF4662">
        <w:rPr>
          <w:highlight w:val="lightGray"/>
        </w:rPr>
        <w:t xml:space="preserve">en </w:t>
      </w:r>
      <w:r w:rsidR="00E173ED" w:rsidRPr="00FF4662">
        <w:rPr>
          <w:highlight w:val="lightGray"/>
        </w:rPr>
        <w:t>naam ondertekenaar</w:t>
      </w:r>
      <w:r w:rsidR="00C74D7E" w:rsidRPr="00FF4662">
        <w:rPr>
          <w:highlight w:val="lightGray"/>
        </w:rPr>
        <w:t>&gt;</w:t>
      </w:r>
      <w:r w:rsidR="00B935E7" w:rsidRPr="004A424B">
        <w:t>,</w:t>
      </w:r>
    </w:p>
    <w:p w14:paraId="34A55785" w14:textId="77777777" w:rsidR="00122BC9" w:rsidRPr="00FF4662" w:rsidRDefault="00122BC9" w:rsidP="00FF4662">
      <w:pPr>
        <w:pStyle w:val="Lijstalinea"/>
        <w:ind w:left="284"/>
      </w:pPr>
      <w:r w:rsidRPr="004A424B">
        <w:t>hierna te noemen: Opdrachtnemer</w:t>
      </w:r>
      <w:r w:rsidR="00450CF0" w:rsidRPr="004A424B">
        <w:t>.</w:t>
      </w:r>
    </w:p>
    <w:p w14:paraId="461B4B07" w14:textId="77777777" w:rsidR="007D2EBF" w:rsidRPr="00FF4662" w:rsidRDefault="00450CF0" w:rsidP="00EA4E03">
      <w:r w:rsidRPr="00FF4662">
        <w:t>H</w:t>
      </w:r>
      <w:r w:rsidR="007D2EBF" w:rsidRPr="00FF4662">
        <w:t>ierna gezamenlijk te noemen: de Partijen</w:t>
      </w:r>
      <w:r w:rsidR="005D3615" w:rsidRPr="00FF4662">
        <w:t>.</w:t>
      </w:r>
    </w:p>
    <w:p w14:paraId="201A30D9" w14:textId="77777777" w:rsidR="002052FA" w:rsidRPr="004A424B" w:rsidRDefault="002052FA" w:rsidP="004A424B"/>
    <w:p w14:paraId="27D0BE7D" w14:textId="77777777" w:rsidR="00122BC9" w:rsidRPr="00FF4662" w:rsidRDefault="009718E1" w:rsidP="004A424B">
      <w:pPr>
        <w:rPr>
          <w:b/>
          <w:bCs/>
        </w:rPr>
      </w:pPr>
      <w:r w:rsidRPr="00FF4662">
        <w:rPr>
          <w:b/>
          <w:bCs/>
        </w:rPr>
        <w:t>OVERWEGENDE DAT</w:t>
      </w:r>
      <w:r w:rsidR="00122BC9" w:rsidRPr="00FF4662">
        <w:rPr>
          <w:b/>
          <w:bCs/>
        </w:rPr>
        <w:t>:</w:t>
      </w:r>
    </w:p>
    <w:p w14:paraId="0E288A18" w14:textId="77777777" w:rsidR="00122BC9" w:rsidRPr="004A424B" w:rsidRDefault="00122BC9" w:rsidP="004A424B"/>
    <w:p w14:paraId="4446758A" w14:textId="77777777" w:rsidR="003B1155" w:rsidRDefault="003B1155" w:rsidP="003B1155">
      <w:pPr>
        <w:pStyle w:val="Lijstalinea"/>
        <w:numPr>
          <w:ilvl w:val="0"/>
          <w:numId w:val="7"/>
        </w:numPr>
      </w:pPr>
      <w:r>
        <w:t>voor zover Opdrachtnemer Persoonsgegevens Verwerkt ten behoeve van Opdrachtgever in het kader van de Overeenkomst, kwalificeert Opdrachtgever als Verwerkingsverantwoordelijke voor de Verwerking van Persoonsgegevens en Opdrachtnemer als Verwerker;</w:t>
      </w:r>
    </w:p>
    <w:p w14:paraId="5E17F929" w14:textId="77777777" w:rsidR="003B1155" w:rsidRDefault="003B1155" w:rsidP="003B1155">
      <w:pPr>
        <w:pStyle w:val="Lijstalinea"/>
        <w:numPr>
          <w:ilvl w:val="0"/>
          <w:numId w:val="7"/>
        </w:numPr>
      </w:pPr>
      <w:r>
        <w:t>Partijen in deze Verwerkersovereenkomst, zoals bedoeld in artikel 28, derde lid, van de Verordening, hun afspraken over de Verwerking van Persoonsgegevens door Opdrachtnemer wensen vast te leggen.</w:t>
      </w:r>
    </w:p>
    <w:p w14:paraId="58BE856A" w14:textId="77777777" w:rsidR="00845819" w:rsidRPr="004A424B" w:rsidRDefault="00845819" w:rsidP="004A424B"/>
    <w:p w14:paraId="20112673" w14:textId="77777777" w:rsidR="00122BC9" w:rsidRPr="00FF4662" w:rsidRDefault="009718E1" w:rsidP="004A424B">
      <w:pPr>
        <w:rPr>
          <w:b/>
          <w:bCs/>
        </w:rPr>
      </w:pPr>
      <w:r w:rsidRPr="00FF4662">
        <w:rPr>
          <w:b/>
          <w:bCs/>
        </w:rPr>
        <w:t>KOMEN OVEREEN</w:t>
      </w:r>
      <w:r w:rsidR="00122BC9" w:rsidRPr="00FF4662">
        <w:rPr>
          <w:b/>
          <w:bCs/>
        </w:rPr>
        <w:t xml:space="preserve">: </w:t>
      </w:r>
    </w:p>
    <w:p w14:paraId="4CFCD5AE" w14:textId="77777777" w:rsidR="00122BC9" w:rsidRPr="004A424B" w:rsidRDefault="00122BC9" w:rsidP="004A424B"/>
    <w:p w14:paraId="1A9E4E21" w14:textId="77777777" w:rsidR="00852AC3" w:rsidRPr="004A424B" w:rsidRDefault="00852AC3" w:rsidP="004A424B"/>
    <w:p w14:paraId="4627FA44" w14:textId="77777777" w:rsidR="00122BC9" w:rsidRPr="004A424B" w:rsidRDefault="003B1155" w:rsidP="003020B6">
      <w:pPr>
        <w:pStyle w:val="Kop1"/>
        <w:numPr>
          <w:ilvl w:val="0"/>
          <w:numId w:val="4"/>
        </w:numPr>
        <w:ind w:left="567" w:hanging="567"/>
      </w:pPr>
      <w:r>
        <w:t>Begrippen</w:t>
      </w:r>
    </w:p>
    <w:p w14:paraId="06B8D7FA" w14:textId="77777777" w:rsidR="00122BC9" w:rsidRDefault="00122BC9" w:rsidP="004A424B"/>
    <w:p w14:paraId="7C423A0E" w14:textId="77777777" w:rsidR="003B1155" w:rsidRDefault="003B1155" w:rsidP="004A424B">
      <w:r w:rsidRPr="003B1155">
        <w:t>In deze Verwerkersovereenkomst wordt een aantal begrippen met een beginhoofdletter gebruikt. Aan deze begrippen komt de betekenis toe die hieraan wordt gegeven in de ARVODI-2025 of de Verordening, met dien verstande dat een aantal begrippen op de Verwerkersovereenkomst zijn toegespitst. Aldus en in aanvulling daarop wordt onder de volgende begrippen, ongeacht of ze in meervoud of enkelvoud, of als werkwoord of zelfstandig naamwoord worden gebruikt, in deze Verwerkersovereenkomst verstaan:</w:t>
      </w:r>
    </w:p>
    <w:p w14:paraId="13BA19AF" w14:textId="77777777" w:rsidR="003B1155" w:rsidRPr="004A424B" w:rsidRDefault="003B1155" w:rsidP="004A424B"/>
    <w:p w14:paraId="657805F2" w14:textId="77777777" w:rsidR="0006249A" w:rsidRDefault="003B1155" w:rsidP="003020B6">
      <w:pPr>
        <w:pStyle w:val="Lijstalinea"/>
        <w:numPr>
          <w:ilvl w:val="1"/>
          <w:numId w:val="5"/>
        </w:numPr>
        <w:ind w:left="567" w:hanging="567"/>
      </w:pPr>
      <w:r w:rsidRPr="003B1155">
        <w:rPr>
          <w:u w:val="single"/>
        </w:rPr>
        <w:t>ARVODI-2025</w:t>
      </w:r>
      <w:r>
        <w:t xml:space="preserve">: </w:t>
      </w:r>
      <w:r w:rsidRPr="003B1155">
        <w:t>Algemene Rijksvoorwaarden voor het verstrekken van opdrachten tot het verrichten van Diensten 2025.</w:t>
      </w:r>
    </w:p>
    <w:p w14:paraId="4888F7AB" w14:textId="77777777" w:rsidR="0006249A" w:rsidRDefault="0006249A" w:rsidP="00EA4E03">
      <w:pPr>
        <w:pStyle w:val="Lijstalinea"/>
        <w:ind w:left="567"/>
      </w:pPr>
    </w:p>
    <w:p w14:paraId="49924465" w14:textId="77777777" w:rsidR="0006249A" w:rsidRDefault="003B1155" w:rsidP="003020B6">
      <w:pPr>
        <w:pStyle w:val="Lijstalinea"/>
        <w:numPr>
          <w:ilvl w:val="1"/>
          <w:numId w:val="5"/>
        </w:numPr>
        <w:ind w:left="567" w:hanging="567"/>
      </w:pPr>
      <w:r>
        <w:rPr>
          <w:u w:val="single"/>
        </w:rPr>
        <w:t>Betrokkene:</w:t>
      </w:r>
      <w:r w:rsidRPr="003B1155">
        <w:t xml:space="preserve"> degene op wie een Persoonsgegeven betrekking heeft. </w:t>
      </w:r>
    </w:p>
    <w:p w14:paraId="0B56B867" w14:textId="77777777" w:rsidR="0006249A" w:rsidRDefault="0006249A" w:rsidP="00EA4E03">
      <w:pPr>
        <w:pStyle w:val="Lijstalinea"/>
        <w:ind w:left="567"/>
      </w:pPr>
    </w:p>
    <w:p w14:paraId="18ECF580" w14:textId="77777777" w:rsidR="0074200B" w:rsidRDefault="003B1155" w:rsidP="003B1155">
      <w:pPr>
        <w:pStyle w:val="Lijstalinea"/>
        <w:numPr>
          <w:ilvl w:val="1"/>
          <w:numId w:val="5"/>
        </w:numPr>
        <w:ind w:left="567" w:hanging="567"/>
      </w:pPr>
      <w:r w:rsidRPr="003B1155">
        <w:rPr>
          <w:u w:val="single"/>
        </w:rPr>
        <w:t>EER:</w:t>
      </w:r>
      <w:r>
        <w:t xml:space="preserve"> </w:t>
      </w:r>
      <w:r w:rsidRPr="003B1155">
        <w:t>Europese Economische Ruimte, zijnde alle EU-landen plus Liechtenstein, Noorwegen en IJsland</w:t>
      </w:r>
    </w:p>
    <w:p w14:paraId="5592FE2C" w14:textId="77777777" w:rsidR="003B1155" w:rsidRDefault="003B1155" w:rsidP="003B1155">
      <w:pPr>
        <w:pStyle w:val="Lijstalinea"/>
      </w:pPr>
    </w:p>
    <w:p w14:paraId="032DD38D" w14:textId="77777777" w:rsidR="003B1155" w:rsidRDefault="003B1155" w:rsidP="003B1155">
      <w:pPr>
        <w:pStyle w:val="Lijstalinea"/>
        <w:numPr>
          <w:ilvl w:val="1"/>
          <w:numId w:val="5"/>
        </w:numPr>
        <w:ind w:left="567" w:hanging="567"/>
      </w:pPr>
      <w:r w:rsidRPr="003B1155">
        <w:rPr>
          <w:u w:val="single"/>
        </w:rPr>
        <w:t>Inbreuk in verband met Persoonsgegevens:</w:t>
      </w:r>
      <w:r>
        <w:t xml:space="preserve"> </w:t>
      </w:r>
      <w:r w:rsidRPr="003B1155">
        <w:t xml:space="preserve">een inbreuk op de beveiliging die per ongeluk of op onrechtmatige wijze leidt tot de vernietiging, het verlies, de wijziging of de ongeoorloofde </w:t>
      </w:r>
      <w:r w:rsidRPr="003B1155">
        <w:lastRenderedPageBreak/>
        <w:t>verstrekking van of de ongeoorloofde toegang tot doorgezonden, opgeslagen of anderszins Verwerkte gegevens.</w:t>
      </w:r>
    </w:p>
    <w:p w14:paraId="10197B7A" w14:textId="77777777" w:rsidR="003B1155" w:rsidRDefault="003B1155" w:rsidP="003B1155">
      <w:pPr>
        <w:pStyle w:val="Lijstalinea"/>
        <w:ind w:left="567"/>
      </w:pPr>
    </w:p>
    <w:p w14:paraId="3CA2B417" w14:textId="77777777" w:rsidR="0006249A" w:rsidRDefault="009C20EC" w:rsidP="003020B6">
      <w:pPr>
        <w:pStyle w:val="Lijstalinea"/>
        <w:numPr>
          <w:ilvl w:val="1"/>
          <w:numId w:val="5"/>
        </w:numPr>
        <w:ind w:left="567" w:hanging="567"/>
      </w:pPr>
      <w:r w:rsidRPr="009C20EC">
        <w:rPr>
          <w:u w:val="single"/>
        </w:rPr>
        <w:t>Ontvanger</w:t>
      </w:r>
      <w:r>
        <w:t xml:space="preserve">: </w:t>
      </w:r>
      <w:r w:rsidRPr="009C20EC">
        <w:t>een natuurlijke persoon of rechtspersoon, een overheidsinstantie, een dienst of een ander orgaan, al dan niet een derde, aan wie/waaraan de Persoonsgegevens worden verstrekt. Overheidsinstanties die mogelijk Persoonsgegevens ontvangen in het kader van een bijzonder onderzoek overeenkomstig het Unierecht of het lidstatelijke recht gelden echter niet als Ontvangers; de Verwerking van die gegevens door die overheidsinstanties strookt met de gegevensbeschermingsregels die op het betreffende verwerkingsdoel van toepassing zijn.</w:t>
      </w:r>
    </w:p>
    <w:p w14:paraId="48E3ACBF" w14:textId="77777777" w:rsidR="0006249A" w:rsidRDefault="0006249A" w:rsidP="0006249A">
      <w:pPr>
        <w:pStyle w:val="Lijstalinea"/>
        <w:ind w:left="567"/>
      </w:pPr>
    </w:p>
    <w:p w14:paraId="616705C8" w14:textId="0CB8C22F" w:rsidR="0006249A" w:rsidRDefault="009C20EC" w:rsidP="003020B6">
      <w:pPr>
        <w:pStyle w:val="Lijstalinea"/>
        <w:numPr>
          <w:ilvl w:val="1"/>
          <w:numId w:val="5"/>
        </w:numPr>
        <w:ind w:left="567" w:hanging="567"/>
      </w:pPr>
      <w:r>
        <w:rPr>
          <w:u w:val="single"/>
        </w:rPr>
        <w:t>Overeenkomst:</w:t>
      </w:r>
      <w:r w:rsidRPr="009C20EC">
        <w:t xml:space="preserve"> de Overeenkomst tussen Opdrachtgever en Opdrachtnemer </w:t>
      </w:r>
      <w:r w:rsidR="00AA0D36">
        <w:t>met titel ‘Ondersteunend Facilitair Contactcenter NederlandWereldwijd (NWW)’</w:t>
      </w:r>
      <w:r w:rsidRPr="009C20EC">
        <w:t xml:space="preserve"> van </w:t>
      </w:r>
      <w:r w:rsidRPr="009C20EC">
        <w:rPr>
          <w:highlight w:val="lightGray"/>
        </w:rPr>
        <w:t>&lt;datum&gt;</w:t>
      </w:r>
      <w:r w:rsidRPr="009C20EC">
        <w:t xml:space="preserve">, met kenmerk </w:t>
      </w:r>
      <w:r w:rsidR="00AA0D36">
        <w:t>201865003.001.143</w:t>
      </w:r>
      <w:r w:rsidRPr="009C20EC">
        <w:t>.</w:t>
      </w:r>
    </w:p>
    <w:p w14:paraId="4855C729" w14:textId="77777777" w:rsidR="0006249A" w:rsidRDefault="0006249A" w:rsidP="00EA4E03">
      <w:pPr>
        <w:pStyle w:val="Lijstalinea"/>
        <w:ind w:left="567"/>
      </w:pPr>
    </w:p>
    <w:p w14:paraId="1DC65340" w14:textId="77777777" w:rsidR="0006249A" w:rsidRDefault="009C20EC" w:rsidP="004D79BD">
      <w:pPr>
        <w:pStyle w:val="Lijstalinea"/>
        <w:numPr>
          <w:ilvl w:val="1"/>
          <w:numId w:val="5"/>
        </w:numPr>
        <w:ind w:left="567" w:hanging="567"/>
      </w:pPr>
      <w:r w:rsidRPr="009C20EC">
        <w:rPr>
          <w:u w:val="single"/>
        </w:rPr>
        <w:t>Persoonsgegevens:</w:t>
      </w:r>
      <w:r w:rsidRPr="009C20EC">
        <w:t xml:space="preserve"> Alle informatie over een geïdentificeerde of identificeerbare natuurlijke persoon, die Opdrachtnemer in het kader van de Overeenkomst ten behoeve van Opdrachtgever Verwerkt.</w:t>
      </w:r>
      <w:r>
        <w:t xml:space="preserve"> </w:t>
      </w:r>
      <w:r w:rsidR="00CE1477" w:rsidRPr="004A424B">
        <w:br/>
      </w:r>
    </w:p>
    <w:p w14:paraId="5C74928B" w14:textId="77777777" w:rsidR="007A2460" w:rsidRDefault="009C20EC" w:rsidP="003020B6">
      <w:pPr>
        <w:pStyle w:val="Lijstalinea"/>
        <w:numPr>
          <w:ilvl w:val="1"/>
          <w:numId w:val="5"/>
        </w:numPr>
        <w:ind w:left="567" w:hanging="567"/>
      </w:pPr>
      <w:r w:rsidRPr="009C20EC">
        <w:rPr>
          <w:u w:val="single"/>
        </w:rPr>
        <w:t>Toezichthoudende autoriteit:</w:t>
      </w:r>
      <w:r w:rsidRPr="009C20EC">
        <w:t xml:space="preserve"> </w:t>
      </w:r>
      <w:r>
        <w:t>E</w:t>
      </w:r>
      <w:r w:rsidRPr="009C20EC">
        <w:t>en door een lidstaat ingevolge artikel 51 van de Verordening ingestelde onafhankelijke overheidsinstantie.</w:t>
      </w:r>
      <w:r>
        <w:t xml:space="preserve"> </w:t>
      </w:r>
    </w:p>
    <w:p w14:paraId="7F26C598" w14:textId="77777777" w:rsidR="009C20EC" w:rsidRDefault="009C20EC" w:rsidP="009C20EC">
      <w:pPr>
        <w:pStyle w:val="Lijstalinea"/>
        <w:ind w:left="567"/>
      </w:pPr>
    </w:p>
    <w:p w14:paraId="0D775607" w14:textId="77777777" w:rsidR="009C20EC" w:rsidRDefault="009C20EC" w:rsidP="003020B6">
      <w:pPr>
        <w:pStyle w:val="Lijstalinea"/>
        <w:numPr>
          <w:ilvl w:val="1"/>
          <w:numId w:val="5"/>
        </w:numPr>
        <w:ind w:left="567" w:hanging="567"/>
      </w:pPr>
      <w:r>
        <w:rPr>
          <w:u w:val="single"/>
        </w:rPr>
        <w:t>Verordening:</w:t>
      </w:r>
      <w:r>
        <w:t xml:space="preserve"> </w:t>
      </w:r>
      <w:r w:rsidRPr="009C20EC">
        <w:t>Verordening (EU) 2016/679 van het Europees Parlement en de Raad van 27 april 2016 betreffende de bescherming van natuurlijke personen in verband met de verwerking van persoonsgegevens en betreffende het vrije verkeer van die gegevens en tot intrekking van de Richtlijn 95/46/EG (algemene verordening gegevensbescherming).</w:t>
      </w:r>
    </w:p>
    <w:p w14:paraId="362BFD1F" w14:textId="77777777" w:rsidR="009C20EC" w:rsidRDefault="009C20EC" w:rsidP="009C20EC">
      <w:pPr>
        <w:pStyle w:val="Lijstalinea"/>
        <w:ind w:left="567"/>
      </w:pPr>
    </w:p>
    <w:p w14:paraId="509A590A" w14:textId="77777777" w:rsidR="009C20EC" w:rsidRDefault="009C20EC" w:rsidP="003020B6">
      <w:pPr>
        <w:pStyle w:val="Lijstalinea"/>
        <w:numPr>
          <w:ilvl w:val="1"/>
          <w:numId w:val="5"/>
        </w:numPr>
        <w:ind w:left="567" w:hanging="567"/>
      </w:pPr>
      <w:r w:rsidRPr="009C20EC">
        <w:rPr>
          <w:u w:val="single"/>
        </w:rPr>
        <w:t>Verwerker:</w:t>
      </w:r>
      <w:r>
        <w:t xml:space="preserve"> </w:t>
      </w:r>
      <w:r w:rsidRPr="009C20EC">
        <w:t>een natuurlijke persoon of rechtspersoon, een overheidsinstantie, een dienst of een ander orgaan die/dat ten behoeve van de Verwerkingsverantwoordelijke Persoonsgegevens Verwerkt.</w:t>
      </w:r>
    </w:p>
    <w:p w14:paraId="4C56B91C" w14:textId="77777777" w:rsidR="009C20EC" w:rsidRDefault="009C20EC" w:rsidP="009C20EC">
      <w:pPr>
        <w:pStyle w:val="Lijstalinea"/>
        <w:ind w:left="567"/>
      </w:pPr>
    </w:p>
    <w:p w14:paraId="36085744" w14:textId="77777777" w:rsidR="009C20EC" w:rsidRPr="009C20EC" w:rsidRDefault="009C20EC" w:rsidP="003020B6">
      <w:pPr>
        <w:pStyle w:val="Lijstalinea"/>
        <w:numPr>
          <w:ilvl w:val="1"/>
          <w:numId w:val="5"/>
        </w:numPr>
        <w:ind w:left="567" w:hanging="567"/>
      </w:pPr>
      <w:r w:rsidRPr="009C20EC">
        <w:rPr>
          <w:u w:val="single"/>
        </w:rPr>
        <w:t>Verwerkersovereenkomst:</w:t>
      </w:r>
      <w:r>
        <w:t xml:space="preserve"> </w:t>
      </w:r>
      <w:r w:rsidRPr="001A5842">
        <w:rPr>
          <w:szCs w:val="18"/>
        </w:rPr>
        <w:t>deze Overeenkomst inclusief overwegingen en bijbehorende bijlagen.</w:t>
      </w:r>
    </w:p>
    <w:p w14:paraId="79089B59" w14:textId="77777777" w:rsidR="009C20EC" w:rsidRDefault="009C20EC" w:rsidP="009C20EC">
      <w:pPr>
        <w:pStyle w:val="Lijstalinea"/>
        <w:ind w:left="567"/>
      </w:pPr>
    </w:p>
    <w:p w14:paraId="5A3CA8C1" w14:textId="77777777" w:rsidR="009C20EC" w:rsidRPr="009C20EC" w:rsidRDefault="009C20EC" w:rsidP="003020B6">
      <w:pPr>
        <w:pStyle w:val="Lijstalinea"/>
        <w:numPr>
          <w:ilvl w:val="1"/>
          <w:numId w:val="5"/>
        </w:numPr>
        <w:ind w:left="567" w:hanging="567"/>
      </w:pPr>
      <w:r w:rsidRPr="009C20EC">
        <w:rPr>
          <w:u w:val="single"/>
        </w:rPr>
        <w:t>Verwerking</w:t>
      </w:r>
      <w:r>
        <w:t>:</w:t>
      </w:r>
      <w:r w:rsidRPr="009C20EC">
        <w:rPr>
          <w:szCs w:val="18"/>
        </w:rPr>
        <w:t xml:space="preserve"> </w:t>
      </w:r>
      <w:r w:rsidRPr="001A5842">
        <w:rPr>
          <w:szCs w:val="18"/>
        </w:rPr>
        <w:t>een bewerking of een geheel van bewerkingen in het kader van de Overeenkomst met betrekking tot Persoonsgegevens, of een geheel van Persoonsgegevens, al dan niet uitgevoerd via geautomatiseerde procedés, zoals het verzamelen, vastleggen, ordenen, structureren, opslaan, bijwerken of wijzigen, opvragen, raadplegen, gebruiken, verstrekken door middel van doorzending, verspreiding of op andere wijze ter beschikking stellen, aligneren of combineren, afschermen, wissen of vernietigen van gegevens.</w:t>
      </w:r>
    </w:p>
    <w:p w14:paraId="6422E507" w14:textId="77777777" w:rsidR="009C20EC" w:rsidRDefault="009C20EC" w:rsidP="009C20EC">
      <w:pPr>
        <w:pStyle w:val="Lijstalinea"/>
        <w:ind w:left="567"/>
      </w:pPr>
    </w:p>
    <w:p w14:paraId="29B9337B" w14:textId="77777777" w:rsidR="009C20EC" w:rsidRPr="00954D9D" w:rsidRDefault="009C20EC" w:rsidP="003020B6">
      <w:pPr>
        <w:pStyle w:val="Lijstalinea"/>
        <w:numPr>
          <w:ilvl w:val="1"/>
          <w:numId w:val="5"/>
        </w:numPr>
        <w:ind w:left="567" w:hanging="567"/>
      </w:pPr>
      <w:r w:rsidRPr="009C20EC">
        <w:rPr>
          <w:u w:val="single"/>
        </w:rPr>
        <w:t>Verwerkingsverantwoordelijke</w:t>
      </w:r>
      <w:r>
        <w:t xml:space="preserve">: </w:t>
      </w:r>
      <w:r w:rsidRPr="001A5842">
        <w:rPr>
          <w:szCs w:val="18"/>
        </w:rPr>
        <w:t>een natuurlijke persoon of rechtspersoon, een overheidsinstantie, een dienst of een ander orgaan die/dat, alleen of samen met anderen, het doel van en de middelen voor de Verwerking van Persoonsgegevens vaststelt; wanneer de doelstellingen van en de middelen voor deze Verwerking in het Unierecht of het lidstatelijke recht worden vastgesteld, kan daarin worden bepaald wie de Verwerkingsverantwoordelijke is of volgens welke criteria deze wordt aangewezen.</w:t>
      </w:r>
    </w:p>
    <w:p w14:paraId="1D70D702" w14:textId="77777777" w:rsidR="00954D9D" w:rsidRDefault="00954D9D" w:rsidP="00954D9D">
      <w:pPr>
        <w:pStyle w:val="Lijstalinea"/>
      </w:pPr>
    </w:p>
    <w:p w14:paraId="407D2E95" w14:textId="77777777" w:rsidR="00954D9D" w:rsidRPr="004A424B" w:rsidRDefault="00954D9D" w:rsidP="00954D9D">
      <w:pPr>
        <w:pStyle w:val="Lijstalinea"/>
        <w:ind w:left="567"/>
      </w:pPr>
    </w:p>
    <w:p w14:paraId="23AE5FD2" w14:textId="77777777" w:rsidR="000B18E3" w:rsidRPr="004A424B" w:rsidRDefault="000B18E3" w:rsidP="004A424B"/>
    <w:p w14:paraId="739EBC8C" w14:textId="77777777" w:rsidR="0054692C" w:rsidRPr="004A424B" w:rsidRDefault="0037593F" w:rsidP="003020B6">
      <w:pPr>
        <w:pStyle w:val="Kop1"/>
        <w:numPr>
          <w:ilvl w:val="0"/>
          <w:numId w:val="4"/>
        </w:numPr>
        <w:ind w:left="567" w:hanging="567"/>
      </w:pPr>
      <w:r>
        <w:t>Voorwerp van deze Verwerkersovereenkomst</w:t>
      </w:r>
    </w:p>
    <w:p w14:paraId="2BB44F15" w14:textId="77777777" w:rsidR="0058612D" w:rsidRDefault="0058612D" w:rsidP="003020B6">
      <w:pPr>
        <w:rPr>
          <w:lang w:val="nl"/>
        </w:rPr>
      </w:pPr>
    </w:p>
    <w:p w14:paraId="3F4A94CC" w14:textId="77777777" w:rsidR="0037593F" w:rsidRDefault="0054692C" w:rsidP="0037593F">
      <w:pPr>
        <w:pStyle w:val="Lijstalinea"/>
        <w:numPr>
          <w:ilvl w:val="1"/>
          <w:numId w:val="4"/>
        </w:numPr>
        <w:ind w:left="567" w:hanging="567"/>
      </w:pPr>
      <w:r w:rsidRPr="004A424B">
        <w:t xml:space="preserve">Deze </w:t>
      </w:r>
      <w:r w:rsidR="0037593F" w:rsidRPr="0037593F">
        <w:t xml:space="preserve">Verwerkersovereenkomst regelt de Verwerking door Opdrachtnemer in het kader van de Overeenkomst en is onlosmakelijk verbonden met de Overeenkomst. </w:t>
      </w:r>
    </w:p>
    <w:p w14:paraId="2B3B2A7B" w14:textId="77777777" w:rsidR="0037593F" w:rsidRPr="0037593F" w:rsidRDefault="0037593F" w:rsidP="0037593F">
      <w:pPr>
        <w:pStyle w:val="Lijstalinea"/>
        <w:ind w:left="567"/>
      </w:pPr>
    </w:p>
    <w:p w14:paraId="17D97865" w14:textId="77777777" w:rsidR="0037593F" w:rsidRPr="0037593F" w:rsidRDefault="0037593F" w:rsidP="00333671">
      <w:pPr>
        <w:pStyle w:val="Lijstalinea"/>
        <w:numPr>
          <w:ilvl w:val="1"/>
          <w:numId w:val="4"/>
        </w:numPr>
        <w:ind w:left="567" w:hanging="567"/>
      </w:pPr>
      <w:r>
        <w:t xml:space="preserve">De </w:t>
      </w:r>
      <w:r w:rsidRPr="0037593F">
        <w:t xml:space="preserve">aard en het doel van de Verwerking, het soort Persoonsgegevens en de categorieën van Persoonsgegevens, Betrokkenen en Ontvangers zijn in Bijlage 1 omschreven. </w:t>
      </w:r>
      <w:r w:rsidR="002A3589">
        <w:br/>
      </w:r>
    </w:p>
    <w:p w14:paraId="0CEC67A7" w14:textId="77777777" w:rsidR="0037593F" w:rsidRDefault="0037593F" w:rsidP="0037593F">
      <w:pPr>
        <w:pStyle w:val="Lijstalinea"/>
        <w:numPr>
          <w:ilvl w:val="1"/>
          <w:numId w:val="4"/>
        </w:numPr>
        <w:ind w:left="567" w:hanging="567"/>
      </w:pPr>
      <w:r>
        <w:t xml:space="preserve">Opdrachtnemer </w:t>
      </w:r>
      <w:r w:rsidRPr="0037593F">
        <w:t>garandeert de toepassing van passende technische en organisatorische maatregelen, opdat de Verwerking aan de vereisten van de Verordening voldoet en de bescherming van de rechten van de Betrokkene is gewaarborgd.</w:t>
      </w:r>
    </w:p>
    <w:p w14:paraId="6451248B" w14:textId="77777777" w:rsidR="0037593F" w:rsidRDefault="0037593F" w:rsidP="0037593F">
      <w:pPr>
        <w:pStyle w:val="Lijstalinea"/>
      </w:pPr>
    </w:p>
    <w:p w14:paraId="17F3CF27" w14:textId="77777777" w:rsidR="005560E1" w:rsidRPr="008B2B24" w:rsidRDefault="0037593F" w:rsidP="008B2B24">
      <w:pPr>
        <w:pStyle w:val="Lijstalinea"/>
        <w:numPr>
          <w:ilvl w:val="1"/>
          <w:numId w:val="4"/>
        </w:numPr>
        <w:ind w:left="567" w:hanging="567"/>
      </w:pPr>
      <w:r>
        <w:t xml:space="preserve">Opdrachtnemer </w:t>
      </w:r>
      <w:r w:rsidRPr="0037593F">
        <w:t>garandeert te voldoen aan de vereisten van de toepasselijke wet- en regelgeving betreffende de Verwerking.</w:t>
      </w:r>
    </w:p>
    <w:p w14:paraId="7F5EB8CC" w14:textId="77777777" w:rsidR="0054692C" w:rsidRPr="004A424B" w:rsidRDefault="0054692C" w:rsidP="004A424B"/>
    <w:p w14:paraId="6FE45BB3" w14:textId="77777777" w:rsidR="0054692C" w:rsidRPr="004A424B" w:rsidRDefault="0037593F" w:rsidP="003020B6">
      <w:pPr>
        <w:pStyle w:val="Kop1"/>
        <w:numPr>
          <w:ilvl w:val="0"/>
          <w:numId w:val="4"/>
        </w:numPr>
        <w:ind w:left="567" w:hanging="567"/>
      </w:pPr>
      <w:r>
        <w:t xml:space="preserve">Inwerktreding en duur </w:t>
      </w:r>
    </w:p>
    <w:p w14:paraId="269EC9F4" w14:textId="77777777" w:rsidR="007A0A1B" w:rsidRPr="004A424B" w:rsidRDefault="007A0A1B" w:rsidP="004A424B"/>
    <w:p w14:paraId="34B66D15" w14:textId="77777777" w:rsidR="00C4231C" w:rsidRDefault="0037593F" w:rsidP="00981F2F">
      <w:pPr>
        <w:pStyle w:val="Lijstalinea"/>
        <w:numPr>
          <w:ilvl w:val="1"/>
          <w:numId w:val="4"/>
        </w:numPr>
        <w:ind w:left="567" w:hanging="567"/>
      </w:pPr>
      <w:r>
        <w:t xml:space="preserve">Deze </w:t>
      </w:r>
      <w:r w:rsidRPr="0037593F">
        <w:t>Verwerkersovereenkomst treedt in werking op het moment waarop deze door Partijen is ondertekend.</w:t>
      </w:r>
    </w:p>
    <w:p w14:paraId="5583977E" w14:textId="77777777" w:rsidR="0037593F" w:rsidRPr="004A424B" w:rsidRDefault="0037593F" w:rsidP="0037593F">
      <w:pPr>
        <w:pStyle w:val="Lijstalinea"/>
        <w:ind w:left="567"/>
      </w:pPr>
    </w:p>
    <w:p w14:paraId="3457A6F3" w14:textId="77777777" w:rsidR="00122BC9" w:rsidRPr="004A424B" w:rsidRDefault="0037593F" w:rsidP="00CD2EE5">
      <w:pPr>
        <w:pStyle w:val="Lijstalinea"/>
        <w:numPr>
          <w:ilvl w:val="1"/>
          <w:numId w:val="4"/>
        </w:numPr>
        <w:ind w:left="567" w:hanging="567"/>
      </w:pPr>
      <w:r>
        <w:t xml:space="preserve">Deze </w:t>
      </w:r>
      <w:r w:rsidRPr="0037593F">
        <w:t>Verwerkersovereenkomst eindigt voor zover en nadat Opdrachtnemer alle Persoonsgegevens heeft gewist, terugbezorgd en bestaande kopieën heeft verwijderd met inachtneming van artikel 10 van deze Verwerkersovereenkomst.</w:t>
      </w:r>
      <w:r w:rsidRPr="004A424B">
        <w:t xml:space="preserve"> </w:t>
      </w:r>
      <w:r w:rsidR="00F03D8F" w:rsidRPr="004A424B">
        <w:br/>
      </w:r>
    </w:p>
    <w:p w14:paraId="21AC7A84" w14:textId="77777777" w:rsidR="00122BC9" w:rsidRPr="004A424B" w:rsidRDefault="00122BC9" w:rsidP="00CD2EE5">
      <w:pPr>
        <w:pStyle w:val="Lijstalinea"/>
        <w:numPr>
          <w:ilvl w:val="1"/>
          <w:numId w:val="4"/>
        </w:numPr>
        <w:ind w:left="567" w:hanging="567"/>
      </w:pPr>
      <w:r w:rsidRPr="004A424B">
        <w:t>De</w:t>
      </w:r>
      <w:r w:rsidR="0037593F">
        <w:t>ze</w:t>
      </w:r>
      <w:r w:rsidRPr="004A424B">
        <w:t xml:space="preserve"> </w:t>
      </w:r>
      <w:r w:rsidR="0037593F" w:rsidRPr="0037593F">
        <w:t xml:space="preserve">Verwerkersovereenkomst is niet tussentijds opzegbaar. </w:t>
      </w:r>
    </w:p>
    <w:p w14:paraId="70E4E34E" w14:textId="77777777" w:rsidR="00122BC9" w:rsidRPr="004A424B" w:rsidRDefault="00122BC9" w:rsidP="00CD2EE5">
      <w:pPr>
        <w:ind w:left="567" w:hanging="567"/>
      </w:pPr>
    </w:p>
    <w:p w14:paraId="17F120DF" w14:textId="77777777" w:rsidR="00122BC9" w:rsidRPr="004A424B" w:rsidRDefault="0037593F" w:rsidP="003020B6">
      <w:pPr>
        <w:pStyle w:val="Kop1"/>
        <w:numPr>
          <w:ilvl w:val="0"/>
          <w:numId w:val="4"/>
        </w:numPr>
        <w:ind w:left="567" w:hanging="567"/>
      </w:pPr>
      <w:r>
        <w:t>Omvang verwerkingsbevoegdheid Opdrachtnemer</w:t>
      </w:r>
    </w:p>
    <w:p w14:paraId="1886D678" w14:textId="77777777" w:rsidR="00122BC9" w:rsidRPr="004A424B" w:rsidRDefault="00122BC9" w:rsidP="004A424B"/>
    <w:p w14:paraId="07DE69B4" w14:textId="77777777" w:rsidR="00FD0587" w:rsidRDefault="0037593F" w:rsidP="0037593F">
      <w:pPr>
        <w:pStyle w:val="Lijstalinea"/>
        <w:numPr>
          <w:ilvl w:val="1"/>
          <w:numId w:val="4"/>
        </w:numPr>
        <w:ind w:left="567" w:hanging="567"/>
      </w:pPr>
      <w:r>
        <w:t xml:space="preserve">Opdrachtnemer </w:t>
      </w:r>
      <w:r w:rsidRPr="0037593F">
        <w:t xml:space="preserve">Verwerkt de Persoonsgegevens uitsluitend in opdracht en op basis van schriftelijke instructies van Opdrachtgever, tenzij een op Opdrachtnemer van toepassing zijnde wettelijk voorschrift hem tot Verwerking verplicht. In dat geval stelt Opdrachtnemer Opdrachtgever voorafgaand aan de Verwerking in kennis van dat wettelijk voorschrift, tenzij dat wettelijk voorschrift deze kennisgeving om gewichtige redenen van algemeen belang verbiedt. </w:t>
      </w:r>
    </w:p>
    <w:p w14:paraId="7A89C307" w14:textId="77777777" w:rsidR="0037593F" w:rsidRPr="004A424B" w:rsidRDefault="0037593F" w:rsidP="0037593F">
      <w:pPr>
        <w:pStyle w:val="Lijstalinea"/>
        <w:ind w:left="567"/>
      </w:pPr>
    </w:p>
    <w:p w14:paraId="120BDCEE" w14:textId="77777777" w:rsidR="0037593F" w:rsidRPr="0037593F" w:rsidRDefault="0037593F" w:rsidP="0037593F">
      <w:pPr>
        <w:pStyle w:val="Lijstalinea"/>
        <w:numPr>
          <w:ilvl w:val="1"/>
          <w:numId w:val="4"/>
        </w:numPr>
        <w:ind w:left="567" w:hanging="567"/>
      </w:pPr>
      <w:bookmarkStart w:id="1" w:name="_Hlk195540695"/>
      <w:r w:rsidRPr="0037593F">
        <w:t>Opdrachtnemer</w:t>
      </w:r>
      <w:bookmarkEnd w:id="1"/>
      <w:r w:rsidR="00B77908" w:rsidRPr="0037593F">
        <w:t xml:space="preserve"> </w:t>
      </w:r>
      <w:r w:rsidRPr="0037593F">
        <w:t xml:space="preserve">heeft geen zeggenschap over het doel van en de middelen voor de Verwerking als bedoeld in de Verordening. </w:t>
      </w:r>
      <w:r w:rsidR="00A563A5">
        <w:br/>
      </w:r>
    </w:p>
    <w:p w14:paraId="6C2753D3" w14:textId="77777777" w:rsidR="00AE43CE" w:rsidRPr="004A424B" w:rsidRDefault="0037593F" w:rsidP="003020B6">
      <w:pPr>
        <w:pStyle w:val="Kop1"/>
        <w:numPr>
          <w:ilvl w:val="0"/>
          <w:numId w:val="4"/>
        </w:numPr>
        <w:ind w:left="567" w:hanging="567"/>
      </w:pPr>
      <w:r>
        <w:t>Beveiliging van de Verwerking</w:t>
      </w:r>
    </w:p>
    <w:p w14:paraId="3BC7BCCA" w14:textId="77777777" w:rsidR="00AE43CE" w:rsidRPr="004A424B" w:rsidRDefault="00AE43CE" w:rsidP="004A424B"/>
    <w:p w14:paraId="78A26407" w14:textId="77777777" w:rsidR="00AE43CE" w:rsidRDefault="0037593F" w:rsidP="008B2B24">
      <w:pPr>
        <w:pStyle w:val="Lijstalinea"/>
        <w:numPr>
          <w:ilvl w:val="1"/>
          <w:numId w:val="4"/>
        </w:numPr>
        <w:ind w:left="567" w:hanging="567"/>
      </w:pPr>
      <w:r>
        <w:t xml:space="preserve">Onverminderd artikel </w:t>
      </w:r>
      <w:r w:rsidRPr="0037593F">
        <w:t>2.3 van deze Verwerkersovereenkomst treft Opdrachtnemer de technische en organisatorische beveiligingsmaatregelen zoals beschreven in Bijlage 2.</w:t>
      </w:r>
      <w:r>
        <w:t xml:space="preserve"> </w:t>
      </w:r>
    </w:p>
    <w:p w14:paraId="08E447CC" w14:textId="77777777" w:rsidR="008B2B24" w:rsidRDefault="008B2B24" w:rsidP="008B2B24">
      <w:pPr>
        <w:pStyle w:val="Lijstalinea"/>
        <w:ind w:left="567"/>
      </w:pPr>
    </w:p>
    <w:p w14:paraId="38A31C46" w14:textId="77777777" w:rsidR="008B2B24" w:rsidRDefault="008B2B24" w:rsidP="008B2B24">
      <w:pPr>
        <w:pStyle w:val="Lijstalinea"/>
        <w:numPr>
          <w:ilvl w:val="1"/>
          <w:numId w:val="4"/>
        </w:numPr>
        <w:ind w:left="567" w:hanging="567"/>
      </w:pPr>
      <w:r>
        <w:t xml:space="preserve">Partijen </w:t>
      </w:r>
      <w:r w:rsidRPr="008B2B24">
        <w:t>erkennen dat het waarborgen van een passend beveiligingsniveau voortdurend kan dwingen tot het treffen van aanvullende beveiligingsmaatregelen. Opdrachtnemer waarborgt een op het risico afgestemd beveiligingsniveau.</w:t>
      </w:r>
    </w:p>
    <w:p w14:paraId="648087FD" w14:textId="77777777" w:rsidR="008B2B24" w:rsidRDefault="008B2B24" w:rsidP="008B2B24">
      <w:pPr>
        <w:pStyle w:val="Lijstalinea"/>
      </w:pPr>
    </w:p>
    <w:p w14:paraId="31EDD798" w14:textId="77777777" w:rsidR="008B2B24" w:rsidRDefault="008B2B24" w:rsidP="008B2B24">
      <w:pPr>
        <w:pStyle w:val="Lijstalinea"/>
        <w:ind w:left="567"/>
      </w:pPr>
    </w:p>
    <w:p w14:paraId="0C749E2A" w14:textId="77777777" w:rsidR="008B2B24" w:rsidRDefault="008B2B24" w:rsidP="008B2B24">
      <w:pPr>
        <w:pStyle w:val="Lijstalinea"/>
        <w:numPr>
          <w:ilvl w:val="1"/>
          <w:numId w:val="4"/>
        </w:numPr>
        <w:ind w:left="567" w:hanging="567"/>
      </w:pPr>
      <w:r>
        <w:lastRenderedPageBreak/>
        <w:t xml:space="preserve">Indien </w:t>
      </w:r>
      <w:r w:rsidRPr="008B2B24">
        <w:t>en voor zover Opdrachtgever daarom uitdrukkelijk schriftelijk verzoekt, zal Opdrachtnemer aanvullende maatregelen treffen met het oog op de beveiliging van de Persoonsgegevens.</w:t>
      </w:r>
    </w:p>
    <w:p w14:paraId="70E470B8" w14:textId="77777777" w:rsidR="008B2B24" w:rsidRDefault="008B2B24" w:rsidP="008B2B24">
      <w:pPr>
        <w:pStyle w:val="Lijstalinea"/>
        <w:ind w:left="567"/>
      </w:pPr>
    </w:p>
    <w:p w14:paraId="06C53D48" w14:textId="77777777" w:rsidR="008B2B24" w:rsidRDefault="008B2B24" w:rsidP="008B2B24">
      <w:pPr>
        <w:pStyle w:val="Lijstalinea"/>
        <w:numPr>
          <w:ilvl w:val="1"/>
          <w:numId w:val="4"/>
        </w:numPr>
        <w:ind w:left="567" w:hanging="567"/>
      </w:pPr>
      <w:r>
        <w:t xml:space="preserve">Opdrachtnemer </w:t>
      </w:r>
      <w:r w:rsidRPr="008B2B24">
        <w:t>Verwerkt Persoonsgegevens niet buiten de EER, tenzij hij daarvoor uitdrukkelijk schriftelijk toestemming, zo nodig voorzien van nadere voorwaarden, heeft verkregen van Opdrachtgever en behoudens afwijkende wettelijke verplichtingen.</w:t>
      </w:r>
    </w:p>
    <w:p w14:paraId="57CC9F23" w14:textId="77777777" w:rsidR="008B2B24" w:rsidRDefault="008B2B24" w:rsidP="008B2B24">
      <w:pPr>
        <w:pStyle w:val="Lijstalinea"/>
        <w:ind w:left="567"/>
      </w:pPr>
    </w:p>
    <w:p w14:paraId="6001F374" w14:textId="77777777" w:rsidR="008B2B24" w:rsidRDefault="008B2B24" w:rsidP="008B2B24">
      <w:pPr>
        <w:pStyle w:val="Lijstalinea"/>
        <w:numPr>
          <w:ilvl w:val="1"/>
          <w:numId w:val="4"/>
        </w:numPr>
        <w:ind w:left="567" w:hanging="567"/>
      </w:pPr>
      <w:r>
        <w:t xml:space="preserve">Opdrachtnemer </w:t>
      </w:r>
      <w:r w:rsidRPr="008B2B24">
        <w:t>informeert Opdrachtgever zonder onredelijke vertraging zodra hij kennis heeft genomen van onrechtmatige Verwerkingen van Persoonsgegevens of inbreuken op beveiligingsmaatregelen zoals genoemd in het eerste en tweede lid.</w:t>
      </w:r>
    </w:p>
    <w:p w14:paraId="45E59F01" w14:textId="77777777" w:rsidR="008B2B24" w:rsidRDefault="008B2B24" w:rsidP="008B2B24">
      <w:pPr>
        <w:pStyle w:val="Lijstalinea"/>
        <w:ind w:left="567"/>
      </w:pPr>
    </w:p>
    <w:p w14:paraId="1511B87E" w14:textId="77777777" w:rsidR="008B2B24" w:rsidRPr="004A424B" w:rsidRDefault="008B2B24" w:rsidP="008B2B24">
      <w:pPr>
        <w:pStyle w:val="Lijstalinea"/>
        <w:numPr>
          <w:ilvl w:val="1"/>
          <w:numId w:val="4"/>
        </w:numPr>
        <w:ind w:left="567" w:hanging="567"/>
      </w:pPr>
      <w:r>
        <w:t xml:space="preserve">Opdrachtnemer </w:t>
      </w:r>
      <w:r w:rsidRPr="008B2B24">
        <w:t>verleent Opdrachtgever bijstand bij het doen nakomen van de verplichtingen uit hoofde van de artikelen 32 tot en met 36 van de Verordening</w:t>
      </w:r>
      <w:r w:rsidR="00A563A5">
        <w:t>.</w:t>
      </w:r>
      <w:r w:rsidR="00A563A5">
        <w:br/>
      </w:r>
    </w:p>
    <w:p w14:paraId="63DF660E" w14:textId="77777777" w:rsidR="009504A6" w:rsidRPr="004A424B" w:rsidRDefault="009504A6" w:rsidP="003020B6">
      <w:pPr>
        <w:pStyle w:val="Kop1"/>
        <w:numPr>
          <w:ilvl w:val="0"/>
          <w:numId w:val="4"/>
        </w:numPr>
        <w:ind w:left="567" w:hanging="567"/>
      </w:pPr>
      <w:r w:rsidRPr="004A424B">
        <w:t>Intellectuele eigendomsrechten</w:t>
      </w:r>
    </w:p>
    <w:p w14:paraId="0C5B0E57" w14:textId="77777777" w:rsidR="009504A6" w:rsidRPr="004A424B" w:rsidRDefault="009504A6" w:rsidP="004A424B"/>
    <w:p w14:paraId="1C41DE9F" w14:textId="77777777" w:rsidR="008B2B24" w:rsidRDefault="008B2B24" w:rsidP="008B2B24">
      <w:pPr>
        <w:pStyle w:val="Lijstalinea"/>
        <w:numPr>
          <w:ilvl w:val="1"/>
          <w:numId w:val="4"/>
        </w:numPr>
        <w:ind w:left="567" w:hanging="567"/>
      </w:pPr>
      <w:r>
        <w:t>De</w:t>
      </w:r>
      <w:r w:rsidRPr="008B2B24">
        <w:t xml:space="preserve"> Persoonsgegevens hebben een vertrouwelijk karakter als bedoeld in artikel 11.1 van de ARVODI-2025. </w:t>
      </w:r>
    </w:p>
    <w:p w14:paraId="26064A63" w14:textId="77777777" w:rsidR="008B2B24" w:rsidRDefault="008B2B24" w:rsidP="008B2B24">
      <w:pPr>
        <w:pStyle w:val="Lijstalinea"/>
        <w:ind w:left="567"/>
      </w:pPr>
    </w:p>
    <w:p w14:paraId="5A607C86" w14:textId="77777777" w:rsidR="009504A6" w:rsidRPr="004A424B" w:rsidRDefault="008B2B24" w:rsidP="008B2B24">
      <w:pPr>
        <w:pStyle w:val="Lijstalinea"/>
        <w:numPr>
          <w:ilvl w:val="1"/>
          <w:numId w:val="4"/>
        </w:numPr>
        <w:ind w:left="567" w:hanging="567"/>
      </w:pPr>
      <w:r>
        <w:t xml:space="preserve">Opdrachtnemer </w:t>
      </w:r>
      <w:r w:rsidRPr="008B2B24">
        <w:t xml:space="preserve">waarborgt dat zijn Personeel zich ertoe heeft verbonden vertrouwelijkheid in acht te nemen als bedoeld in artikel 11.2 van de ARVODI-2025.  </w:t>
      </w:r>
      <w:r w:rsidR="007B320D" w:rsidRPr="004A424B">
        <w:br/>
      </w:r>
    </w:p>
    <w:p w14:paraId="4296023D" w14:textId="77777777" w:rsidR="009504A6" w:rsidRPr="004A424B" w:rsidRDefault="008B2B24" w:rsidP="003020B6">
      <w:pPr>
        <w:pStyle w:val="Kop1"/>
        <w:numPr>
          <w:ilvl w:val="0"/>
          <w:numId w:val="4"/>
        </w:numPr>
        <w:ind w:left="567" w:hanging="567"/>
      </w:pPr>
      <w:r>
        <w:t xml:space="preserve">Subverwerker </w:t>
      </w:r>
    </w:p>
    <w:p w14:paraId="0FE0A4AC" w14:textId="77777777" w:rsidR="009504A6" w:rsidRPr="004A424B" w:rsidRDefault="009504A6" w:rsidP="004A424B"/>
    <w:p w14:paraId="381A0B0A" w14:textId="77777777" w:rsidR="007B320D" w:rsidRPr="004A424B" w:rsidRDefault="008B2B24" w:rsidP="0013626B">
      <w:pPr>
        <w:pStyle w:val="Lijstalinea"/>
        <w:numPr>
          <w:ilvl w:val="1"/>
          <w:numId w:val="4"/>
        </w:numPr>
        <w:ind w:left="567" w:hanging="567"/>
      </w:pPr>
      <w:r>
        <w:t xml:space="preserve">Wanneer </w:t>
      </w:r>
      <w:r w:rsidRPr="008B2B24">
        <w:t xml:space="preserve">Opdrachtnemer, met inachtneming van het bepaalde in artikel 6 van de ARVODI-2025, een andere Verwerker inschakelt om ten behoeve van Opdrachtgever verwerkingsactiviteiten te verrichten, worden aan deze andere Verwerker bij een overeenkomst dezelfde verplichtingen inzake gegevensbescherming opgelegd als die welke in deze Verwerkersovereenkomst zijn opgenomen. </w:t>
      </w:r>
    </w:p>
    <w:p w14:paraId="5A264D15" w14:textId="77777777" w:rsidR="009504A6" w:rsidRPr="004A424B" w:rsidRDefault="009504A6" w:rsidP="004A424B"/>
    <w:p w14:paraId="0A67FF4A" w14:textId="77777777" w:rsidR="009504A6" w:rsidRPr="007848B6" w:rsidRDefault="007848B6" w:rsidP="003020B6">
      <w:pPr>
        <w:pStyle w:val="Kop1"/>
        <w:numPr>
          <w:ilvl w:val="0"/>
          <w:numId w:val="4"/>
        </w:numPr>
        <w:ind w:left="567" w:hanging="567"/>
      </w:pPr>
      <w:r>
        <w:t>Bijstand vanwege rechten van Betrokkene</w:t>
      </w:r>
    </w:p>
    <w:p w14:paraId="52B9797F" w14:textId="77777777" w:rsidR="009504A6" w:rsidRPr="004A424B" w:rsidRDefault="009504A6" w:rsidP="004A424B"/>
    <w:p w14:paraId="3076DF25" w14:textId="77777777" w:rsidR="007848B6" w:rsidRDefault="007848B6" w:rsidP="007848B6">
      <w:pPr>
        <w:pStyle w:val="Lijstalinea"/>
        <w:numPr>
          <w:ilvl w:val="1"/>
          <w:numId w:val="4"/>
        </w:numPr>
        <w:ind w:left="567" w:hanging="567"/>
      </w:pPr>
      <w:r>
        <w:t xml:space="preserve">Voor </w:t>
      </w:r>
      <w:r w:rsidRPr="007848B6">
        <w:t xml:space="preserve">zover mogelijk en rekening houdend met de aard van de Verwerking door middel van passende technische en organisatorische maatregelen, verleent Opdrachtnemer Opdrachtgever bijstand bij het vervullen van diens plicht om verzoeken om uitoefening van de in hoofdstuk III van de Verordening vastgelegde rechten van de Betrokkene te beantwoorden. </w:t>
      </w:r>
    </w:p>
    <w:p w14:paraId="24A9F293" w14:textId="77777777" w:rsidR="00DD0141" w:rsidRDefault="00DD0141" w:rsidP="00DD0141">
      <w:pPr>
        <w:pStyle w:val="Lijstalinea"/>
        <w:ind w:left="567"/>
      </w:pPr>
    </w:p>
    <w:p w14:paraId="5A5AFF3E" w14:textId="77777777" w:rsidR="007848B6" w:rsidRPr="007848B6" w:rsidRDefault="007848B6" w:rsidP="00DD0141">
      <w:pPr>
        <w:pStyle w:val="Lijstalinea"/>
        <w:numPr>
          <w:ilvl w:val="1"/>
          <w:numId w:val="4"/>
        </w:numPr>
        <w:ind w:left="567" w:hanging="567"/>
      </w:pPr>
      <w:r>
        <w:t xml:space="preserve">Partijen </w:t>
      </w:r>
      <w:r w:rsidRPr="007848B6">
        <w:t>dragen elk de door henzelf in verband met de in het eerste lid te maken kosten.</w:t>
      </w:r>
      <w:r w:rsidR="002A3589">
        <w:br/>
      </w:r>
    </w:p>
    <w:p w14:paraId="6FFEE495" w14:textId="77777777" w:rsidR="005C2CEC" w:rsidRPr="004A424B" w:rsidRDefault="009504A6" w:rsidP="00D907B1">
      <w:pPr>
        <w:pStyle w:val="Lijstalinea"/>
        <w:numPr>
          <w:ilvl w:val="1"/>
          <w:numId w:val="4"/>
        </w:numPr>
        <w:ind w:left="567" w:hanging="567"/>
      </w:pPr>
      <w:r w:rsidRPr="004A424B">
        <w:t xml:space="preserve">Opdrachtnemer </w:t>
      </w:r>
      <w:r w:rsidR="007848B6" w:rsidRPr="007848B6">
        <w:t>stuurt een verzoek vanuit een Betrokkene zo spoedig mogelijk aan Opdrachtgever.</w:t>
      </w:r>
      <w:r w:rsidR="007848B6">
        <w:t xml:space="preserve"> </w:t>
      </w:r>
      <w:r w:rsidRPr="004A424B">
        <w:br/>
      </w:r>
    </w:p>
    <w:p w14:paraId="20941A06" w14:textId="77777777" w:rsidR="00122BC9" w:rsidRPr="004A424B" w:rsidRDefault="007848B6" w:rsidP="003020B6">
      <w:pPr>
        <w:pStyle w:val="Kop1"/>
        <w:numPr>
          <w:ilvl w:val="0"/>
          <w:numId w:val="4"/>
        </w:numPr>
        <w:ind w:left="567" w:hanging="567"/>
      </w:pPr>
      <w:bookmarkStart w:id="2" w:name="_Hlk195196173"/>
      <w:r>
        <w:t xml:space="preserve">Inbreuk in verband met Persoonsgegevens </w:t>
      </w:r>
    </w:p>
    <w:bookmarkEnd w:id="2"/>
    <w:p w14:paraId="6CB70F40" w14:textId="77777777" w:rsidR="0009794D" w:rsidRPr="004A424B" w:rsidRDefault="0009794D" w:rsidP="004A424B"/>
    <w:p w14:paraId="45D0F77F" w14:textId="77777777" w:rsidR="007A4543" w:rsidRPr="004A424B" w:rsidRDefault="007A4543" w:rsidP="00C507FC">
      <w:pPr>
        <w:pStyle w:val="Lijstalinea"/>
        <w:numPr>
          <w:ilvl w:val="1"/>
          <w:numId w:val="4"/>
        </w:numPr>
        <w:ind w:left="567" w:hanging="567"/>
      </w:pPr>
      <w:r w:rsidRPr="004A424B">
        <w:t xml:space="preserve">Opdrachtnemer </w:t>
      </w:r>
      <w:r w:rsidR="007848B6" w:rsidRPr="007848B6">
        <w:t xml:space="preserve">informeert Opdrachtgever zonder onredelijke vertraging, zodra hij kennis heeft genomen van een Inbreuk in verband met Persoonsgegevens, overeenkomstig de </w:t>
      </w:r>
      <w:r w:rsidR="007848B6" w:rsidRPr="007848B6">
        <w:lastRenderedPageBreak/>
        <w:t xml:space="preserve">afspraken zoals vastgelegd in Bijlage 3. </w:t>
      </w:r>
      <w:r w:rsidRPr="004A424B">
        <w:br/>
      </w:r>
    </w:p>
    <w:p w14:paraId="7CB396AE" w14:textId="77777777" w:rsidR="007A4543" w:rsidRPr="004A424B" w:rsidRDefault="007A4543" w:rsidP="00C507FC">
      <w:pPr>
        <w:pStyle w:val="Lijstalinea"/>
        <w:numPr>
          <w:ilvl w:val="1"/>
          <w:numId w:val="4"/>
        </w:numPr>
        <w:ind w:left="567" w:hanging="567"/>
      </w:pPr>
      <w:r w:rsidRPr="004A424B">
        <w:t xml:space="preserve">Opdrachtnemer </w:t>
      </w:r>
      <w:r w:rsidR="007848B6" w:rsidRPr="007848B6">
        <w:t xml:space="preserve">informeert Opdrachtgever ook na een melding op grond van het eerste lid over ontwikkelingen betreffende de Inbreuk in verband met Persoonsgegevens. </w:t>
      </w:r>
      <w:r w:rsidRPr="004A424B">
        <w:br/>
      </w:r>
    </w:p>
    <w:p w14:paraId="10A87F5C" w14:textId="77777777" w:rsidR="007848B6" w:rsidRPr="007848B6" w:rsidRDefault="007A4543" w:rsidP="007848B6">
      <w:pPr>
        <w:pStyle w:val="Lijstalinea"/>
        <w:numPr>
          <w:ilvl w:val="1"/>
          <w:numId w:val="4"/>
        </w:numPr>
        <w:ind w:left="567" w:hanging="567"/>
      </w:pPr>
      <w:r w:rsidRPr="004A424B">
        <w:t>Opdrachtnemer</w:t>
      </w:r>
      <w:r w:rsidR="007848B6">
        <w:t xml:space="preserve"> </w:t>
      </w:r>
      <w:r w:rsidR="007848B6" w:rsidRPr="007848B6">
        <w:t xml:space="preserve">dragen elk de door henzelf in verband met de melding aan de bevoegde Toezichthoudende autoriteit en Betrokkene te maken kosten. </w:t>
      </w:r>
      <w:r w:rsidR="002A3589">
        <w:br/>
      </w:r>
    </w:p>
    <w:p w14:paraId="2B2AA080" w14:textId="77777777" w:rsidR="009504A6" w:rsidRPr="004A424B" w:rsidRDefault="007848B6" w:rsidP="003020B6">
      <w:pPr>
        <w:pStyle w:val="Kop1"/>
        <w:numPr>
          <w:ilvl w:val="0"/>
          <w:numId w:val="4"/>
        </w:numPr>
        <w:ind w:left="567" w:hanging="567"/>
      </w:pPr>
      <w:r>
        <w:t>Terugbezorgen of wissen Persoonsgegevens</w:t>
      </w:r>
    </w:p>
    <w:p w14:paraId="1D5C0B32" w14:textId="77777777" w:rsidR="009504A6" w:rsidRPr="004A424B" w:rsidRDefault="009504A6" w:rsidP="004A424B"/>
    <w:p w14:paraId="6F263595" w14:textId="727BFE6C" w:rsidR="007848B6" w:rsidRDefault="007848B6" w:rsidP="00C507FC">
      <w:pPr>
        <w:pStyle w:val="Lijstalinea"/>
        <w:numPr>
          <w:ilvl w:val="1"/>
          <w:numId w:val="4"/>
        </w:numPr>
        <w:ind w:left="567" w:hanging="567"/>
      </w:pPr>
      <w:r>
        <w:t xml:space="preserve">Na afloop van de Overeenkomst, of zoveel eerder als overeengekomen, draagt Opdrachtnemer er zorg voor dat hij, naar gelang de keuze van Opdrachtgever, alle Persoonsgegevens wist of terugbezorgt aan Opdrachtgever en bestaande kopieën verwijdert, tenzij opslag van de Persoonsgegevens op basis van een wettelijk voorschrift verplicht is. </w:t>
      </w:r>
    </w:p>
    <w:p w14:paraId="27E28CB7" w14:textId="537978ED" w:rsidR="007848B6" w:rsidRDefault="1F9B00C2" w:rsidP="007848B6">
      <w:pPr>
        <w:pStyle w:val="Lijstalinea"/>
        <w:ind w:left="567"/>
      </w:pPr>
      <w:r>
        <w:t xml:space="preserve">In geval van wissen en/of verwijderen van kopieën door Opdrachtnemer informeert hij Opdrachtgever zodra hij dit heeft gedaan. </w:t>
      </w:r>
    </w:p>
    <w:p w14:paraId="393D1E6D" w14:textId="77777777" w:rsidR="007848B6" w:rsidRDefault="007848B6" w:rsidP="007848B6">
      <w:pPr>
        <w:pStyle w:val="Lijstalinea"/>
        <w:ind w:left="567"/>
      </w:pPr>
    </w:p>
    <w:p w14:paraId="78C4FC2F" w14:textId="77777777" w:rsidR="00CF57B2" w:rsidRDefault="007848B6" w:rsidP="00CF57B2">
      <w:pPr>
        <w:pStyle w:val="Lijstalinea"/>
        <w:numPr>
          <w:ilvl w:val="1"/>
          <w:numId w:val="4"/>
        </w:numPr>
        <w:ind w:left="567" w:hanging="567"/>
      </w:pPr>
      <w:r>
        <w:t xml:space="preserve">Partijen </w:t>
      </w:r>
      <w:r w:rsidRPr="007848B6">
        <w:t>kunnen voor afzonderlijke of categorieën Persoonsgegevens bewaartermijnen overeenkomen. Na afloop van de overeengekomen bewaartermijn draagt Opdrachtnemer zorg voor het wissen of terugbezorgen en het verwijderen van kopieën van de betreffende Persoonsgegevens, tenzij opslag van deze Persoonsgegevens op basis van een wettelijk voorschrift verplicht is.</w:t>
      </w:r>
    </w:p>
    <w:p w14:paraId="6826D04C" w14:textId="77777777" w:rsidR="00DD0141" w:rsidRDefault="00DD0141" w:rsidP="00DD0141">
      <w:pPr>
        <w:pStyle w:val="Lijstalinea"/>
        <w:ind w:left="567"/>
      </w:pPr>
    </w:p>
    <w:p w14:paraId="59E4C401" w14:textId="55C9548B" w:rsidR="00DD0141" w:rsidRDefault="00DD0141" w:rsidP="00DD0141">
      <w:pPr>
        <w:pStyle w:val="Lijstalinea"/>
        <w:numPr>
          <w:ilvl w:val="1"/>
          <w:numId w:val="4"/>
        </w:numPr>
        <w:ind w:left="567" w:hanging="567"/>
      </w:pPr>
      <w:r>
        <w:rPr>
          <w:rFonts w:cs="Arial"/>
          <w:szCs w:val="18"/>
        </w:rPr>
        <w:t>Opdrachtnemer</w:t>
      </w:r>
      <w:r w:rsidRPr="00A6396C">
        <w:rPr>
          <w:rFonts w:cs="Arial"/>
          <w:szCs w:val="18"/>
        </w:rPr>
        <w:t xml:space="preserve"> </w:t>
      </w:r>
      <w:r w:rsidRPr="00382118">
        <w:rPr>
          <w:rFonts w:cs="Arial"/>
          <w:szCs w:val="18"/>
        </w:rPr>
        <w:t>wist</w:t>
      </w:r>
      <w:r w:rsidR="00382118">
        <w:rPr>
          <w:rFonts w:cs="Arial"/>
          <w:szCs w:val="18"/>
        </w:rPr>
        <w:t xml:space="preserve"> </w:t>
      </w:r>
      <w:r w:rsidRPr="00A6396C">
        <w:rPr>
          <w:rFonts w:cs="Arial"/>
          <w:szCs w:val="18"/>
        </w:rPr>
        <w:t xml:space="preserve">de Persoonsgegevens binnen </w:t>
      </w:r>
      <w:r w:rsidR="00382118">
        <w:rPr>
          <w:rFonts w:cs="Arial"/>
          <w:szCs w:val="18"/>
        </w:rPr>
        <w:t xml:space="preserve">30 dagen </w:t>
      </w:r>
      <w:r w:rsidRPr="00A6396C">
        <w:rPr>
          <w:rFonts w:cs="Arial"/>
          <w:szCs w:val="18"/>
        </w:rPr>
        <w:t xml:space="preserve">na afloop van de Overeenkomst, </w:t>
      </w:r>
      <w:r w:rsidRPr="009C2E29">
        <w:rPr>
          <w:rFonts w:cs="Arial"/>
          <w:szCs w:val="18"/>
        </w:rPr>
        <w:t>of zoveel eerder als overeengekomen</w:t>
      </w:r>
      <w:r w:rsidR="000F36A8">
        <w:rPr>
          <w:rFonts w:cs="Arial"/>
          <w:szCs w:val="18"/>
        </w:rPr>
        <w:t>.</w:t>
      </w:r>
    </w:p>
    <w:p w14:paraId="18CDFE27" w14:textId="77777777" w:rsidR="005B7A99" w:rsidRPr="004A424B" w:rsidRDefault="005B7A99" w:rsidP="004A424B"/>
    <w:p w14:paraId="319BCD13" w14:textId="77777777" w:rsidR="005B7A99" w:rsidRPr="004A424B" w:rsidRDefault="00CF57B2" w:rsidP="003020B6">
      <w:pPr>
        <w:pStyle w:val="Kop1"/>
        <w:numPr>
          <w:ilvl w:val="0"/>
          <w:numId w:val="4"/>
        </w:numPr>
        <w:ind w:left="567" w:hanging="567"/>
      </w:pPr>
      <w:r>
        <w:t>Informatieverplichting en audit</w:t>
      </w:r>
    </w:p>
    <w:p w14:paraId="41172081" w14:textId="77777777" w:rsidR="005B7A99" w:rsidRPr="004A424B" w:rsidRDefault="005B7A99" w:rsidP="00C507FC">
      <w:pPr>
        <w:ind w:left="567" w:hanging="567"/>
      </w:pPr>
      <w:r w:rsidRPr="004A424B">
        <w:t xml:space="preserve"> </w:t>
      </w:r>
    </w:p>
    <w:p w14:paraId="2F46BD18" w14:textId="77777777" w:rsidR="00C507FC" w:rsidRPr="00CF57B2" w:rsidRDefault="00CF57B2" w:rsidP="00C507FC">
      <w:pPr>
        <w:pStyle w:val="Lijstalinea"/>
        <w:numPr>
          <w:ilvl w:val="1"/>
          <w:numId w:val="4"/>
        </w:numPr>
        <w:ind w:left="567" w:hanging="567"/>
      </w:pPr>
      <w:r w:rsidRPr="00CF57B2">
        <w:t>Opdrachtnemer</w:t>
      </w:r>
      <w:r>
        <w:t xml:space="preserve"> </w:t>
      </w:r>
      <w:r w:rsidRPr="00CF57B2">
        <w:t>stelt alle informatie ter beschikking die nodig is om aan te tonen dat de verplichtingen uit deze Verwerkersovereenkomst zijn en worden nagekomen.</w:t>
      </w:r>
    </w:p>
    <w:p w14:paraId="47D11F74" w14:textId="77777777" w:rsidR="00C507FC" w:rsidRDefault="00C507FC" w:rsidP="002C72FA">
      <w:pPr>
        <w:pStyle w:val="Lijstalinea"/>
        <w:ind w:left="567"/>
      </w:pPr>
    </w:p>
    <w:p w14:paraId="3CB087E6" w14:textId="77777777" w:rsidR="00C507FC" w:rsidRDefault="00CF57B2" w:rsidP="00C507FC">
      <w:pPr>
        <w:pStyle w:val="Lijstalinea"/>
        <w:numPr>
          <w:ilvl w:val="1"/>
          <w:numId w:val="4"/>
        </w:numPr>
        <w:ind w:left="567" w:hanging="567"/>
      </w:pPr>
      <w:r>
        <w:t xml:space="preserve">Opdrachtgever kan een audit van de onder deze Verwerkersovereenkomst vallende </w:t>
      </w:r>
      <w:proofErr w:type="spellStart"/>
      <w:r>
        <w:t>verwerkeringsactiviteiten</w:t>
      </w:r>
      <w:proofErr w:type="spellEnd"/>
      <w:r>
        <w:t xml:space="preserve"> (laten) uitvoeren als concrete omstandigheden daartoe aanleiding geven. Opdrachtnemer verleent alle medewerking aan audits, waaronder begrepen audits bij Personeel van Opdrachtnemer, tenzij dit redelijkerwijs niet van hem kan worden verwacht. </w:t>
      </w:r>
    </w:p>
    <w:p w14:paraId="5B5A4577" w14:textId="77777777" w:rsidR="00C507FC" w:rsidRPr="00C507FC" w:rsidRDefault="00C507FC" w:rsidP="00C507FC">
      <w:pPr>
        <w:pStyle w:val="Lijstalinea"/>
        <w:ind w:left="567" w:hanging="567"/>
        <w:rPr>
          <w:b/>
          <w:bCs/>
        </w:rPr>
      </w:pPr>
    </w:p>
    <w:p w14:paraId="3127C7F0" w14:textId="77777777" w:rsidR="00C507FC" w:rsidRDefault="00CF57B2" w:rsidP="00C507FC">
      <w:pPr>
        <w:pStyle w:val="Lijstalinea"/>
        <w:numPr>
          <w:ilvl w:val="1"/>
          <w:numId w:val="4"/>
        </w:numPr>
        <w:ind w:left="567" w:hanging="567"/>
      </w:pPr>
      <w:r>
        <w:t xml:space="preserve">Opdrachtnemer stelt Opdrachtgever onmiddellijk in kennis indien naar zijn mening een instructie van Opdrachtgever in het kader van artikel 11 eerste en/of tweede lid van deze Verwerkersovereenkomst, inbreuk oplevert met een wettelijk voorschrift inzake gegevensbescherming. </w:t>
      </w:r>
    </w:p>
    <w:p w14:paraId="5E2E16A1" w14:textId="77777777" w:rsidR="00C507FC" w:rsidRPr="00C507FC" w:rsidRDefault="00C507FC" w:rsidP="00C507FC">
      <w:pPr>
        <w:pStyle w:val="Lijstalinea"/>
        <w:ind w:left="567" w:hanging="567"/>
        <w:rPr>
          <w:b/>
          <w:bCs/>
        </w:rPr>
      </w:pPr>
    </w:p>
    <w:p w14:paraId="29271387" w14:textId="77777777" w:rsidR="00C507FC" w:rsidRDefault="00CF57B2" w:rsidP="00C507FC">
      <w:pPr>
        <w:pStyle w:val="Lijstalinea"/>
        <w:numPr>
          <w:ilvl w:val="1"/>
          <w:numId w:val="4"/>
        </w:numPr>
        <w:ind w:left="567" w:hanging="567"/>
      </w:pPr>
      <w:r>
        <w:t xml:space="preserve">Partijen dragen zelf de kosten die zij maken in verband met de in dit artikel bedoelde informatieverstrekking en audits, waaronder begrepen de kosten van door hen ingeschakelde derden. </w:t>
      </w:r>
    </w:p>
    <w:p w14:paraId="5B24F13E" w14:textId="77777777" w:rsidR="00CF57B2" w:rsidRDefault="00CF57B2" w:rsidP="00CF57B2">
      <w:pPr>
        <w:pStyle w:val="Lijstalinea"/>
      </w:pPr>
    </w:p>
    <w:p w14:paraId="3347B124" w14:textId="77777777" w:rsidR="00CF57B2" w:rsidRPr="00CF57B2" w:rsidRDefault="00CF57B2" w:rsidP="00C507FC">
      <w:pPr>
        <w:pStyle w:val="Lijstalinea"/>
        <w:numPr>
          <w:ilvl w:val="1"/>
          <w:numId w:val="4"/>
        </w:numPr>
        <w:ind w:left="567" w:hanging="567"/>
      </w:pPr>
      <w:r>
        <w:t xml:space="preserve">Opdrachtgever is te allen tijde bevoegd om naar aanleiding van de op grond van dit artikel verkregen informatie nadere maatregelen voor te stellen. Opdrachtnemer is gehouden aan die maatregelen in redelijkheid uitvoering te geven. </w:t>
      </w:r>
    </w:p>
    <w:p w14:paraId="60636ED8" w14:textId="77777777" w:rsidR="0054692C" w:rsidRPr="004A424B" w:rsidRDefault="0054692C" w:rsidP="004A424B"/>
    <w:p w14:paraId="61A03A38" w14:textId="77777777" w:rsidR="0054692C" w:rsidRPr="004A424B" w:rsidRDefault="0054692C" w:rsidP="004A424B">
      <w:r w:rsidRPr="004A424B">
        <w:t>Aldus op de laatste van de twee hierna genoemde data overeengekomen en in tweevoud ondertekend,</w:t>
      </w:r>
    </w:p>
    <w:p w14:paraId="5AE669CF" w14:textId="77777777" w:rsidR="0054692C" w:rsidRPr="004A424B" w:rsidRDefault="0054692C" w:rsidP="004A424B"/>
    <w:tbl>
      <w:tblPr>
        <w:tblW w:w="5079" w:type="pct"/>
        <w:tblInd w:w="-142" w:type="dxa"/>
        <w:tblCellMar>
          <w:left w:w="0" w:type="dxa"/>
          <w:right w:w="0" w:type="dxa"/>
        </w:tblCellMar>
        <w:tblLook w:val="04A0" w:firstRow="1" w:lastRow="0" w:firstColumn="1" w:lastColumn="0" w:noHBand="0" w:noVBand="1"/>
      </w:tblPr>
      <w:tblGrid>
        <w:gridCol w:w="4655"/>
        <w:gridCol w:w="4515"/>
      </w:tblGrid>
      <w:tr w:rsidR="00A33B25" w:rsidRPr="004A424B" w14:paraId="3E01A9DD" w14:textId="77777777" w:rsidTr="00A33B25">
        <w:tc>
          <w:tcPr>
            <w:tcW w:w="2538" w:type="pct"/>
            <w:tcMar>
              <w:top w:w="0" w:type="dxa"/>
              <w:left w:w="108" w:type="dxa"/>
              <w:bottom w:w="0" w:type="dxa"/>
              <w:right w:w="108" w:type="dxa"/>
            </w:tcMar>
            <w:hideMark/>
          </w:tcPr>
          <w:p w14:paraId="54760084" w14:textId="77777777" w:rsidR="00A33B25" w:rsidRPr="004A424B" w:rsidRDefault="00A33B25" w:rsidP="004A424B">
            <w:r w:rsidRPr="004A424B">
              <w:t>Plaats:   …………………</w:t>
            </w:r>
          </w:p>
        </w:tc>
        <w:tc>
          <w:tcPr>
            <w:tcW w:w="2462" w:type="pct"/>
            <w:tcMar>
              <w:top w:w="0" w:type="dxa"/>
              <w:left w:w="108" w:type="dxa"/>
              <w:bottom w:w="0" w:type="dxa"/>
              <w:right w:w="108" w:type="dxa"/>
            </w:tcMar>
            <w:hideMark/>
          </w:tcPr>
          <w:p w14:paraId="4DFEAB62" w14:textId="77777777" w:rsidR="00A33B25" w:rsidRPr="004A424B" w:rsidRDefault="00A33B25" w:rsidP="004A424B">
            <w:r w:rsidRPr="004A424B">
              <w:t>Plaats:   …………………</w:t>
            </w:r>
          </w:p>
        </w:tc>
      </w:tr>
      <w:tr w:rsidR="00A33B25" w:rsidRPr="004A424B" w14:paraId="379AC1A9" w14:textId="77777777" w:rsidTr="00A33B25">
        <w:tc>
          <w:tcPr>
            <w:tcW w:w="2538" w:type="pct"/>
            <w:tcMar>
              <w:top w:w="0" w:type="dxa"/>
              <w:left w:w="108" w:type="dxa"/>
              <w:bottom w:w="0" w:type="dxa"/>
              <w:right w:w="108" w:type="dxa"/>
            </w:tcMar>
            <w:hideMark/>
          </w:tcPr>
          <w:p w14:paraId="60DE6644" w14:textId="77777777" w:rsidR="00A33B25" w:rsidRPr="004A424B" w:rsidRDefault="00A33B25" w:rsidP="004A424B">
            <w:r w:rsidRPr="004A424B">
              <w:t>Datum:  ……-……-………</w:t>
            </w:r>
          </w:p>
        </w:tc>
        <w:tc>
          <w:tcPr>
            <w:tcW w:w="2462" w:type="pct"/>
            <w:tcMar>
              <w:top w:w="0" w:type="dxa"/>
              <w:left w:w="108" w:type="dxa"/>
              <w:bottom w:w="0" w:type="dxa"/>
              <w:right w:w="108" w:type="dxa"/>
            </w:tcMar>
            <w:hideMark/>
          </w:tcPr>
          <w:p w14:paraId="4F061685" w14:textId="77777777" w:rsidR="00A33B25" w:rsidRPr="004A424B" w:rsidRDefault="00A33B25" w:rsidP="004A424B">
            <w:r w:rsidRPr="004A424B">
              <w:t>Datum:  ……-……-………</w:t>
            </w:r>
          </w:p>
        </w:tc>
      </w:tr>
      <w:tr w:rsidR="00A33B25" w:rsidRPr="004A424B" w14:paraId="44178E37" w14:textId="77777777" w:rsidTr="00A33B25">
        <w:tc>
          <w:tcPr>
            <w:tcW w:w="2538" w:type="pct"/>
            <w:tcMar>
              <w:top w:w="0" w:type="dxa"/>
              <w:left w:w="108" w:type="dxa"/>
              <w:bottom w:w="0" w:type="dxa"/>
              <w:right w:w="108" w:type="dxa"/>
            </w:tcMar>
          </w:tcPr>
          <w:p w14:paraId="470445F6" w14:textId="77777777" w:rsidR="00A33B25" w:rsidRPr="004A424B" w:rsidRDefault="00A33B25" w:rsidP="004A424B"/>
        </w:tc>
        <w:tc>
          <w:tcPr>
            <w:tcW w:w="2462" w:type="pct"/>
            <w:tcMar>
              <w:top w:w="0" w:type="dxa"/>
              <w:left w:w="108" w:type="dxa"/>
              <w:bottom w:w="0" w:type="dxa"/>
              <w:right w:w="108" w:type="dxa"/>
            </w:tcMar>
          </w:tcPr>
          <w:p w14:paraId="09FCD8D8" w14:textId="77777777" w:rsidR="00A33B25" w:rsidRPr="004A424B" w:rsidRDefault="00A33B25" w:rsidP="004A424B"/>
        </w:tc>
      </w:tr>
      <w:tr w:rsidR="00A33B25" w:rsidRPr="004A424B" w14:paraId="54DBD8E2" w14:textId="77777777" w:rsidTr="00A33B25">
        <w:tc>
          <w:tcPr>
            <w:tcW w:w="2538" w:type="pct"/>
            <w:tcMar>
              <w:top w:w="0" w:type="dxa"/>
              <w:left w:w="108" w:type="dxa"/>
              <w:bottom w:w="0" w:type="dxa"/>
              <w:right w:w="108" w:type="dxa"/>
            </w:tcMar>
            <w:hideMark/>
          </w:tcPr>
          <w:p w14:paraId="56B7B337" w14:textId="1C5AD3CD" w:rsidR="00A33B25" w:rsidRPr="004A424B" w:rsidRDefault="00F82E79" w:rsidP="004A424B">
            <w:r w:rsidRPr="004A424B">
              <w:t>d</w:t>
            </w:r>
            <w:r w:rsidR="00A33B25" w:rsidRPr="004A424B">
              <w:t xml:space="preserve">e </w:t>
            </w:r>
            <w:r w:rsidR="00192D2D" w:rsidRPr="00286AE3">
              <w:t>m</w:t>
            </w:r>
            <w:r w:rsidR="00A33B25" w:rsidRPr="00286AE3">
              <w:t>inister</w:t>
            </w:r>
            <w:r w:rsidR="00A33B25" w:rsidRPr="004A424B">
              <w:t xml:space="preserve"> van </w:t>
            </w:r>
            <w:r w:rsidR="00286AE3" w:rsidRPr="00A17C7C">
              <w:t>Buitenlandse Zaken</w:t>
            </w:r>
            <w:r w:rsidR="00286AE3">
              <w:t>, Hoofddirectie Consulaire en Visumzaken</w:t>
            </w:r>
            <w:r w:rsidR="00A33B25" w:rsidRPr="004A424B">
              <w:t>,</w:t>
            </w:r>
          </w:p>
        </w:tc>
        <w:tc>
          <w:tcPr>
            <w:tcW w:w="2462" w:type="pct"/>
            <w:tcMar>
              <w:top w:w="0" w:type="dxa"/>
              <w:left w:w="108" w:type="dxa"/>
              <w:bottom w:w="0" w:type="dxa"/>
              <w:right w:w="108" w:type="dxa"/>
            </w:tcMar>
            <w:hideMark/>
          </w:tcPr>
          <w:p w14:paraId="606319A6" w14:textId="77777777" w:rsidR="00A33B25" w:rsidRPr="004A424B" w:rsidRDefault="00A33B25" w:rsidP="004A424B">
            <w:r w:rsidRPr="004A424B">
              <w:rPr>
                <w:highlight w:val="lightGray"/>
              </w:rPr>
              <w:t>&lt;naam Opdrachtnemer&gt;</w:t>
            </w:r>
            <w:r w:rsidRPr="004A424B">
              <w:t>,</w:t>
            </w:r>
          </w:p>
        </w:tc>
      </w:tr>
      <w:tr w:rsidR="00A33B25" w:rsidRPr="004A424B" w14:paraId="5C8CE9AE" w14:textId="77777777" w:rsidTr="00A33B25">
        <w:tc>
          <w:tcPr>
            <w:tcW w:w="2538" w:type="pct"/>
            <w:tcMar>
              <w:top w:w="0" w:type="dxa"/>
              <w:left w:w="108" w:type="dxa"/>
              <w:bottom w:w="0" w:type="dxa"/>
              <w:right w:w="108" w:type="dxa"/>
            </w:tcMar>
            <w:hideMark/>
          </w:tcPr>
          <w:p w14:paraId="111C3F4E" w14:textId="77777777" w:rsidR="00A33B25" w:rsidRPr="004A424B" w:rsidRDefault="00A33B25" w:rsidP="004A424B">
            <w:r w:rsidRPr="004A424B">
              <w:t>namens deze,</w:t>
            </w:r>
          </w:p>
        </w:tc>
        <w:tc>
          <w:tcPr>
            <w:tcW w:w="2462" w:type="pct"/>
            <w:tcMar>
              <w:top w:w="0" w:type="dxa"/>
              <w:left w:w="108" w:type="dxa"/>
              <w:bottom w:w="0" w:type="dxa"/>
              <w:right w:w="108" w:type="dxa"/>
            </w:tcMar>
            <w:hideMark/>
          </w:tcPr>
          <w:p w14:paraId="03B547B7" w14:textId="77777777" w:rsidR="00A33B25" w:rsidRPr="004A424B" w:rsidRDefault="00A33B25" w:rsidP="004A424B">
            <w:r w:rsidRPr="004A424B">
              <w:t>namens deze,</w:t>
            </w:r>
          </w:p>
        </w:tc>
      </w:tr>
      <w:tr w:rsidR="00A33B25" w:rsidRPr="004A424B" w14:paraId="285AE6F1" w14:textId="77777777" w:rsidTr="00A33B25">
        <w:tc>
          <w:tcPr>
            <w:tcW w:w="2538" w:type="pct"/>
            <w:tcMar>
              <w:top w:w="0" w:type="dxa"/>
              <w:left w:w="108" w:type="dxa"/>
              <w:bottom w:w="0" w:type="dxa"/>
              <w:right w:w="108" w:type="dxa"/>
            </w:tcMar>
            <w:hideMark/>
          </w:tcPr>
          <w:p w14:paraId="24EDACE0" w14:textId="77777777" w:rsidR="00A33B25" w:rsidRPr="004A424B" w:rsidRDefault="00A33B25" w:rsidP="004A424B">
            <w:pPr>
              <w:rPr>
                <w:highlight w:val="lightGray"/>
              </w:rPr>
            </w:pPr>
            <w:r w:rsidRPr="004A424B">
              <w:rPr>
                <w:highlight w:val="lightGray"/>
              </w:rPr>
              <w:t>&lt;functie gevolmachtigde&gt;</w:t>
            </w:r>
            <w:r w:rsidRPr="004A424B">
              <w:t>,</w:t>
            </w:r>
          </w:p>
        </w:tc>
        <w:tc>
          <w:tcPr>
            <w:tcW w:w="2462" w:type="pct"/>
            <w:tcMar>
              <w:top w:w="0" w:type="dxa"/>
              <w:left w:w="108" w:type="dxa"/>
              <w:bottom w:w="0" w:type="dxa"/>
              <w:right w:w="108" w:type="dxa"/>
            </w:tcMar>
            <w:hideMark/>
          </w:tcPr>
          <w:p w14:paraId="4D0DE018" w14:textId="77777777" w:rsidR="00A33B25" w:rsidRPr="004A424B" w:rsidRDefault="00A33B25" w:rsidP="004A424B">
            <w:pPr>
              <w:rPr>
                <w:highlight w:val="lightGray"/>
              </w:rPr>
            </w:pPr>
            <w:r w:rsidRPr="004A424B">
              <w:rPr>
                <w:highlight w:val="lightGray"/>
              </w:rPr>
              <w:t>&lt;functie gevolmachtigde&gt;</w:t>
            </w:r>
            <w:r w:rsidRPr="004A424B">
              <w:t>,</w:t>
            </w:r>
          </w:p>
        </w:tc>
      </w:tr>
      <w:tr w:rsidR="00A33B25" w:rsidRPr="004A424B" w14:paraId="1F854F39" w14:textId="77777777" w:rsidTr="00A33B25">
        <w:tc>
          <w:tcPr>
            <w:tcW w:w="2538" w:type="pct"/>
            <w:tcMar>
              <w:top w:w="0" w:type="dxa"/>
              <w:left w:w="108" w:type="dxa"/>
              <w:bottom w:w="0" w:type="dxa"/>
              <w:right w:w="108" w:type="dxa"/>
            </w:tcMar>
          </w:tcPr>
          <w:p w14:paraId="425A6672" w14:textId="77777777" w:rsidR="00A33B25" w:rsidRPr="004A424B" w:rsidRDefault="00A33B25" w:rsidP="004A424B"/>
          <w:p w14:paraId="2118F46A" w14:textId="77777777" w:rsidR="00A33B25" w:rsidRPr="004A424B" w:rsidRDefault="00A33B25" w:rsidP="004A424B"/>
          <w:p w14:paraId="5565478B" w14:textId="77777777" w:rsidR="00A33B25" w:rsidRPr="004A424B" w:rsidRDefault="00A33B25" w:rsidP="004A424B"/>
          <w:p w14:paraId="297692D0" w14:textId="77777777" w:rsidR="00A33B25" w:rsidRPr="004A424B" w:rsidRDefault="00A33B25" w:rsidP="004A424B"/>
          <w:p w14:paraId="44EAFDF1" w14:textId="77777777" w:rsidR="00A33B25" w:rsidRPr="004A424B" w:rsidRDefault="00A33B25" w:rsidP="004A424B"/>
        </w:tc>
        <w:tc>
          <w:tcPr>
            <w:tcW w:w="2462" w:type="pct"/>
            <w:tcMar>
              <w:top w:w="0" w:type="dxa"/>
              <w:left w:w="108" w:type="dxa"/>
              <w:bottom w:w="0" w:type="dxa"/>
              <w:right w:w="108" w:type="dxa"/>
            </w:tcMar>
          </w:tcPr>
          <w:p w14:paraId="061CF23A" w14:textId="77777777" w:rsidR="00A33B25" w:rsidRPr="004A424B" w:rsidRDefault="00A33B25" w:rsidP="004A424B"/>
        </w:tc>
      </w:tr>
      <w:tr w:rsidR="00A33B25" w:rsidRPr="004A424B" w14:paraId="0437F62A" w14:textId="77777777" w:rsidTr="00A33B25">
        <w:trPr>
          <w:trHeight w:val="117"/>
        </w:trPr>
        <w:tc>
          <w:tcPr>
            <w:tcW w:w="2538" w:type="pct"/>
            <w:tcMar>
              <w:top w:w="0" w:type="dxa"/>
              <w:left w:w="108" w:type="dxa"/>
              <w:bottom w:w="0" w:type="dxa"/>
              <w:right w:w="108" w:type="dxa"/>
            </w:tcMar>
            <w:hideMark/>
          </w:tcPr>
          <w:p w14:paraId="583D015E" w14:textId="77777777" w:rsidR="00A33B25" w:rsidRPr="004A424B" w:rsidRDefault="00A33B25" w:rsidP="004A424B">
            <w:pPr>
              <w:rPr>
                <w:highlight w:val="lightGray"/>
              </w:rPr>
            </w:pPr>
            <w:r w:rsidRPr="004A424B">
              <w:rPr>
                <w:highlight w:val="lightGray"/>
              </w:rPr>
              <w:t>&lt;Naam gevolmachtigde&gt;</w:t>
            </w:r>
          </w:p>
        </w:tc>
        <w:tc>
          <w:tcPr>
            <w:tcW w:w="2462" w:type="pct"/>
            <w:tcMar>
              <w:top w:w="0" w:type="dxa"/>
              <w:left w:w="108" w:type="dxa"/>
              <w:bottom w:w="0" w:type="dxa"/>
              <w:right w:w="108" w:type="dxa"/>
            </w:tcMar>
            <w:hideMark/>
          </w:tcPr>
          <w:p w14:paraId="376A4DD0" w14:textId="77777777" w:rsidR="00A33B25" w:rsidRPr="004A424B" w:rsidRDefault="00A33B25" w:rsidP="004A424B">
            <w:pPr>
              <w:rPr>
                <w:highlight w:val="lightGray"/>
              </w:rPr>
            </w:pPr>
            <w:r w:rsidRPr="004A424B">
              <w:rPr>
                <w:highlight w:val="lightGray"/>
              </w:rPr>
              <w:t>&lt;Naam gevolmachtigde&gt;</w:t>
            </w:r>
          </w:p>
        </w:tc>
      </w:tr>
    </w:tbl>
    <w:p w14:paraId="71EB5550" w14:textId="77777777" w:rsidR="0054692C" w:rsidRPr="004A424B" w:rsidRDefault="0054692C" w:rsidP="004A424B"/>
    <w:p w14:paraId="6C34D6C5" w14:textId="77777777" w:rsidR="00CA1C92" w:rsidRPr="004A424B" w:rsidRDefault="00CA1C92" w:rsidP="004A424B"/>
    <w:p w14:paraId="42203562" w14:textId="77777777" w:rsidR="0026785F" w:rsidRPr="00CF57B2" w:rsidRDefault="0026785F" w:rsidP="004A424B">
      <w:pPr>
        <w:rPr>
          <w:b/>
          <w:bCs/>
        </w:rPr>
      </w:pPr>
      <w:r w:rsidRPr="00CF57B2">
        <w:rPr>
          <w:b/>
          <w:bCs/>
        </w:rPr>
        <w:t>Bijlage</w:t>
      </w:r>
      <w:r w:rsidR="00CF57B2" w:rsidRPr="00CF57B2">
        <w:rPr>
          <w:b/>
          <w:bCs/>
        </w:rPr>
        <w:t>n</w:t>
      </w:r>
      <w:r w:rsidRPr="00CF57B2">
        <w:rPr>
          <w:b/>
          <w:bCs/>
        </w:rPr>
        <w:t>:</w:t>
      </w:r>
    </w:p>
    <w:p w14:paraId="68ACC724" w14:textId="77777777" w:rsidR="0026785F" w:rsidRDefault="0026785F" w:rsidP="002C72FA">
      <w:pPr>
        <w:pStyle w:val="Lijstalinea"/>
        <w:ind w:left="0"/>
      </w:pPr>
      <w:r w:rsidRPr="004A424B">
        <w:t xml:space="preserve">1. </w:t>
      </w:r>
      <w:r w:rsidR="00CF57B2">
        <w:t xml:space="preserve">De Verwerking van Persoonsgegevens </w:t>
      </w:r>
    </w:p>
    <w:p w14:paraId="4760A86A" w14:textId="77777777" w:rsidR="0026785F" w:rsidRPr="00CF57B2" w:rsidRDefault="0026785F" w:rsidP="00CF57B2">
      <w:pPr>
        <w:pStyle w:val="Lijstalinea"/>
        <w:ind w:left="0"/>
      </w:pPr>
      <w:r w:rsidRPr="00CF57B2">
        <w:t xml:space="preserve">2. </w:t>
      </w:r>
      <w:r w:rsidR="00CF57B2" w:rsidRPr="00CF57B2">
        <w:t>Passende technische en organisatorische maatregelen</w:t>
      </w:r>
    </w:p>
    <w:p w14:paraId="6229B968" w14:textId="77777777" w:rsidR="00B00AF0" w:rsidRDefault="00CF57B2" w:rsidP="002C72FA">
      <w:pPr>
        <w:pStyle w:val="Lijstalinea"/>
        <w:ind w:left="0"/>
      </w:pPr>
      <w:r>
        <w:t xml:space="preserve">3. Afspraken betreffende Inbreuken in verband met Persoonsgegevens </w:t>
      </w:r>
    </w:p>
    <w:p w14:paraId="75BAAEE2" w14:textId="77777777" w:rsidR="00CF57B2" w:rsidRDefault="00CF57B2">
      <w:pPr>
        <w:overflowPunct/>
        <w:autoSpaceDE/>
        <w:autoSpaceDN/>
        <w:adjustRightInd/>
        <w:textAlignment w:val="auto"/>
        <w:rPr>
          <w:rFonts w:eastAsia="Calibri" w:cs="Times New Roman"/>
          <w:szCs w:val="22"/>
          <w:lang w:eastAsia="en-US"/>
        </w:rPr>
      </w:pPr>
      <w:r>
        <w:br w:type="page"/>
      </w:r>
    </w:p>
    <w:p w14:paraId="15D407B8" w14:textId="77777777" w:rsidR="00701942" w:rsidRDefault="00701942" w:rsidP="00701942">
      <w:pPr>
        <w:pStyle w:val="Lijstalinea"/>
        <w:ind w:left="0"/>
        <w:rPr>
          <w:b/>
          <w:bCs/>
        </w:rPr>
      </w:pPr>
      <w:r w:rsidRPr="00701942">
        <w:rPr>
          <w:b/>
          <w:bCs/>
        </w:rPr>
        <w:lastRenderedPageBreak/>
        <w:t>Bijlage 1. De Verwerking van Persoonsgegevens</w:t>
      </w:r>
    </w:p>
    <w:p w14:paraId="0238DBD0" w14:textId="77777777" w:rsidR="00701942" w:rsidRDefault="00701942" w:rsidP="00701942">
      <w:pPr>
        <w:pStyle w:val="Lijstalinea"/>
        <w:ind w:left="0"/>
        <w:rPr>
          <w:b/>
          <w:bCs/>
        </w:rPr>
      </w:pPr>
    </w:p>
    <w:p w14:paraId="04CF7AA3" w14:textId="77777777" w:rsidR="00701942" w:rsidRDefault="00701942" w:rsidP="00701942">
      <w:pPr>
        <w:pStyle w:val="Lijstalinea"/>
        <w:ind w:left="0"/>
      </w:pPr>
      <w:r>
        <w:t>Overzicht Verwerkingen</w:t>
      </w:r>
    </w:p>
    <w:p w14:paraId="26A064E8" w14:textId="77777777" w:rsidR="00701942" w:rsidRDefault="00701942" w:rsidP="00701942">
      <w:pPr>
        <w:pStyle w:val="Lijstalinea"/>
        <w:ind w:left="0"/>
      </w:pPr>
    </w:p>
    <w:tbl>
      <w:tblPr>
        <w:tblStyle w:val="Tabelraster"/>
        <w:tblW w:w="0" w:type="auto"/>
        <w:tblLook w:val="04A0" w:firstRow="1" w:lastRow="0" w:firstColumn="1" w:lastColumn="0" w:noHBand="0" w:noVBand="1"/>
      </w:tblPr>
      <w:tblGrid>
        <w:gridCol w:w="4508"/>
        <w:gridCol w:w="4509"/>
      </w:tblGrid>
      <w:tr w:rsidR="00701942" w14:paraId="65F31BD2" w14:textId="77777777" w:rsidTr="1F9B00C2">
        <w:tc>
          <w:tcPr>
            <w:tcW w:w="4508" w:type="dxa"/>
          </w:tcPr>
          <w:p w14:paraId="724BD9C4" w14:textId="77777777" w:rsidR="00701942" w:rsidRPr="007F0BFC" w:rsidRDefault="1F9B00C2" w:rsidP="1F9B00C2">
            <w:pPr>
              <w:pStyle w:val="Lijstalinea"/>
              <w:ind w:left="0"/>
            </w:pPr>
            <w:r w:rsidRPr="007F0BFC">
              <w:t>Het onderwerp/aard en doel van de Verwerking</w:t>
            </w:r>
          </w:p>
        </w:tc>
        <w:tc>
          <w:tcPr>
            <w:tcW w:w="4509" w:type="dxa"/>
          </w:tcPr>
          <w:p w14:paraId="34A6B107" w14:textId="1DDAF31D" w:rsidR="009B101A" w:rsidRDefault="009B101A" w:rsidP="00701942">
            <w:pPr>
              <w:pStyle w:val="Lijstalinea"/>
              <w:ind w:left="0"/>
            </w:pPr>
            <w:r>
              <w:t xml:space="preserve">Deze Verwerkersovereenkomst heeft betrekking op de dienstverlening bij een fallbackvoorziening. </w:t>
            </w:r>
          </w:p>
          <w:p w14:paraId="770D9A6F" w14:textId="77777777" w:rsidR="009B101A" w:rsidRDefault="009B101A" w:rsidP="00701942">
            <w:pPr>
              <w:pStyle w:val="Lijstalinea"/>
              <w:ind w:left="0"/>
            </w:pPr>
          </w:p>
          <w:p w14:paraId="62EE2AF6" w14:textId="606A21CE" w:rsidR="00701942" w:rsidRDefault="009B101A" w:rsidP="00701942">
            <w:pPr>
              <w:pStyle w:val="Lijstalinea"/>
              <w:ind w:left="0"/>
            </w:pPr>
            <w:r>
              <w:t>Het gaat hierbij om het te woord staan (telefonisch of via elektronische berichten) van gebruikers van de contactvoorzieningen van NWW.</w:t>
            </w:r>
          </w:p>
        </w:tc>
      </w:tr>
      <w:tr w:rsidR="00701942" w14:paraId="4D5AC271" w14:textId="77777777" w:rsidTr="1F9B00C2">
        <w:tc>
          <w:tcPr>
            <w:tcW w:w="4508" w:type="dxa"/>
          </w:tcPr>
          <w:p w14:paraId="3A7F3C2E" w14:textId="77777777" w:rsidR="00701942" w:rsidRPr="007F0BFC" w:rsidRDefault="00701942" w:rsidP="1F9B00C2">
            <w:pPr>
              <w:pStyle w:val="Lijstalinea"/>
              <w:ind w:left="0"/>
            </w:pPr>
            <w:r w:rsidRPr="007F0BFC">
              <w:t>Het soort Persoonsgegevens</w:t>
            </w:r>
            <w:r w:rsidRPr="007F0BFC">
              <w:tab/>
            </w:r>
          </w:p>
          <w:p w14:paraId="3E3471F9" w14:textId="77777777" w:rsidR="00701942" w:rsidRPr="007F0BFC" w:rsidRDefault="00701942" w:rsidP="1F9B00C2">
            <w:pPr>
              <w:pStyle w:val="Lijstalinea"/>
              <w:ind w:left="0"/>
            </w:pPr>
          </w:p>
        </w:tc>
        <w:tc>
          <w:tcPr>
            <w:tcW w:w="4509" w:type="dxa"/>
          </w:tcPr>
          <w:p w14:paraId="7D053F4F" w14:textId="4F3AE259" w:rsidR="00701942" w:rsidRDefault="009B101A" w:rsidP="00701942">
            <w:pPr>
              <w:pStyle w:val="Lijstalinea"/>
              <w:ind w:left="0"/>
            </w:pPr>
            <w:r>
              <w:t>Gewone persoonsgegevens</w:t>
            </w:r>
            <w:r w:rsidR="000F36A8">
              <w:t xml:space="preserve"> en/of bijzondere persoonsgegevens. </w:t>
            </w:r>
            <w:r w:rsidR="000F36A8" w:rsidRPr="000F36A8">
              <w:t>Tijdens telefoongesprekken en/of andere vormen van communicatie kunnen, afhankelijk van de omstandigheden, bijzondere persoonsgegevens worden gedeeld.</w:t>
            </w:r>
          </w:p>
        </w:tc>
      </w:tr>
      <w:tr w:rsidR="00701942" w14:paraId="2DD6761F" w14:textId="77777777" w:rsidTr="1F9B00C2">
        <w:tc>
          <w:tcPr>
            <w:tcW w:w="4508" w:type="dxa"/>
          </w:tcPr>
          <w:p w14:paraId="2DE255EC" w14:textId="3F354052" w:rsidR="00701942" w:rsidRPr="007F0BFC" w:rsidRDefault="1F9B00C2" w:rsidP="1F9B00C2">
            <w:pPr>
              <w:pStyle w:val="Lijstalinea"/>
              <w:ind w:left="0"/>
            </w:pPr>
            <w:r w:rsidRPr="007F0BFC">
              <w:t>Beschrijving categorieën Persoonsgegevens</w:t>
            </w:r>
            <w:r w:rsidR="00EA7FF6">
              <w:t xml:space="preserve"> (bijzonder speciale categorie). </w:t>
            </w:r>
          </w:p>
        </w:tc>
        <w:tc>
          <w:tcPr>
            <w:tcW w:w="4509" w:type="dxa"/>
          </w:tcPr>
          <w:p w14:paraId="61FCFE5F" w14:textId="77777777" w:rsidR="00701942" w:rsidRDefault="009B101A" w:rsidP="00701942">
            <w:pPr>
              <w:pStyle w:val="Lijstalinea"/>
              <w:ind w:left="0"/>
            </w:pPr>
            <w:r>
              <w:t>Persoonsnaam</w:t>
            </w:r>
          </w:p>
          <w:p w14:paraId="4BB0C6D0" w14:textId="77777777" w:rsidR="009B101A" w:rsidRDefault="009B101A" w:rsidP="00701942">
            <w:pPr>
              <w:pStyle w:val="Lijstalinea"/>
              <w:ind w:left="0"/>
            </w:pPr>
            <w:r>
              <w:t>Telefoonnummer</w:t>
            </w:r>
          </w:p>
          <w:p w14:paraId="13BFD0AA" w14:textId="77777777" w:rsidR="009B101A" w:rsidRDefault="009B101A" w:rsidP="00701942">
            <w:pPr>
              <w:pStyle w:val="Lijstalinea"/>
              <w:ind w:left="0"/>
            </w:pPr>
            <w:r>
              <w:t>E-mailadres</w:t>
            </w:r>
          </w:p>
          <w:p w14:paraId="3765849D" w14:textId="77777777" w:rsidR="00EA7FF6" w:rsidRDefault="00382118" w:rsidP="00701942">
            <w:pPr>
              <w:pStyle w:val="Lijstalinea"/>
              <w:ind w:left="0"/>
            </w:pPr>
            <w:r w:rsidRPr="00382118">
              <w:t>Onderwerp</w:t>
            </w:r>
          </w:p>
          <w:p w14:paraId="108049E2" w14:textId="77777777" w:rsidR="000F36A8" w:rsidRDefault="000F36A8" w:rsidP="00701942">
            <w:pPr>
              <w:pStyle w:val="Lijstalinea"/>
              <w:ind w:left="0"/>
            </w:pPr>
          </w:p>
          <w:p w14:paraId="5F0715A6" w14:textId="5F66EFB4" w:rsidR="00EA7FF6" w:rsidRDefault="000F36A8" w:rsidP="00701942">
            <w:pPr>
              <w:pStyle w:val="Lijstalinea"/>
              <w:ind w:left="0"/>
            </w:pPr>
            <w:r w:rsidRPr="000F36A8">
              <w:t>Naast de bovengenoemde categorieën kunnen tevens bijzondere persoonsgegevens worden gedeeld.</w:t>
            </w:r>
          </w:p>
        </w:tc>
      </w:tr>
      <w:tr w:rsidR="00701942" w14:paraId="0C4F77BF" w14:textId="77777777" w:rsidTr="1F9B00C2">
        <w:tc>
          <w:tcPr>
            <w:tcW w:w="4508" w:type="dxa"/>
          </w:tcPr>
          <w:p w14:paraId="177E3D8F" w14:textId="77777777" w:rsidR="00701942" w:rsidRPr="007F0BFC" w:rsidRDefault="00701942" w:rsidP="1F9B00C2">
            <w:pPr>
              <w:pStyle w:val="Lijstalinea"/>
              <w:ind w:left="0"/>
            </w:pPr>
            <w:r w:rsidRPr="007F0BFC">
              <w:t>Beschrijving categorieën Betrokkenen</w:t>
            </w:r>
            <w:r w:rsidRPr="007F0BFC">
              <w:tab/>
            </w:r>
          </w:p>
          <w:p w14:paraId="610C5690" w14:textId="77777777" w:rsidR="00701942" w:rsidRPr="007F0BFC" w:rsidRDefault="00701942" w:rsidP="1F9B00C2">
            <w:pPr>
              <w:pStyle w:val="Lijstalinea"/>
              <w:ind w:left="0"/>
            </w:pPr>
          </w:p>
        </w:tc>
        <w:tc>
          <w:tcPr>
            <w:tcW w:w="4509" w:type="dxa"/>
          </w:tcPr>
          <w:p w14:paraId="3161B452" w14:textId="487F918F" w:rsidR="00701942" w:rsidRDefault="009B101A" w:rsidP="00701942">
            <w:pPr>
              <w:pStyle w:val="Lijstalinea"/>
              <w:ind w:left="0"/>
            </w:pPr>
            <w:r>
              <w:t xml:space="preserve">Doorgaans zijn dat overheidsmedewerkers (van Ambassades en Consulaten), </w:t>
            </w:r>
            <w:r w:rsidR="00F769DF">
              <w:t>b</w:t>
            </w:r>
            <w:r>
              <w:t>urgers en ingezetenen.</w:t>
            </w:r>
          </w:p>
        </w:tc>
      </w:tr>
      <w:tr w:rsidR="00701942" w14:paraId="50313EC2" w14:textId="77777777" w:rsidTr="1F9B00C2">
        <w:tc>
          <w:tcPr>
            <w:tcW w:w="4508" w:type="dxa"/>
          </w:tcPr>
          <w:p w14:paraId="5FB19893" w14:textId="77777777" w:rsidR="00701942" w:rsidRPr="007F0BFC" w:rsidRDefault="1F9B00C2" w:rsidP="1F9B00C2">
            <w:pPr>
              <w:pStyle w:val="Lijstalinea"/>
              <w:ind w:left="0"/>
            </w:pPr>
            <w:r w:rsidRPr="007F0BFC">
              <w:t>Beschrijving categorieën Ontvangers van Persoonsgegevens</w:t>
            </w:r>
          </w:p>
        </w:tc>
        <w:tc>
          <w:tcPr>
            <w:tcW w:w="4509" w:type="dxa"/>
          </w:tcPr>
          <w:p w14:paraId="3B373677" w14:textId="76B72985" w:rsidR="00701942" w:rsidRDefault="00F769DF" w:rsidP="00701942">
            <w:pPr>
              <w:pStyle w:val="Lijstalinea"/>
              <w:ind w:left="0"/>
            </w:pPr>
            <w:r>
              <w:t>Contactcenter die NWW ondersteund bij het beantwoorden van inkomende vragen.</w:t>
            </w:r>
          </w:p>
        </w:tc>
      </w:tr>
      <w:tr w:rsidR="00701942" w14:paraId="57D5C8EA" w14:textId="77777777" w:rsidTr="1F9B00C2">
        <w:tc>
          <w:tcPr>
            <w:tcW w:w="4508" w:type="dxa"/>
          </w:tcPr>
          <w:p w14:paraId="0C4175EA" w14:textId="77777777" w:rsidR="00701942" w:rsidRPr="007F0BFC" w:rsidRDefault="00701942" w:rsidP="1F9B00C2">
            <w:pPr>
              <w:pStyle w:val="Lijstalinea"/>
              <w:ind w:left="0"/>
            </w:pPr>
            <w:r w:rsidRPr="007F0BFC">
              <w:t>Locatie Verwerking Persoonsgegevens</w:t>
            </w:r>
            <w:r w:rsidRPr="007F0BFC">
              <w:tab/>
            </w:r>
          </w:p>
          <w:p w14:paraId="465558E4" w14:textId="77777777" w:rsidR="00701942" w:rsidRPr="007F0BFC" w:rsidRDefault="00701942" w:rsidP="1F9B00C2">
            <w:pPr>
              <w:pStyle w:val="Lijstalinea"/>
              <w:ind w:left="0"/>
            </w:pPr>
          </w:p>
        </w:tc>
        <w:tc>
          <w:tcPr>
            <w:tcW w:w="4509" w:type="dxa"/>
          </w:tcPr>
          <w:p w14:paraId="533FF639" w14:textId="5A42508B" w:rsidR="00701942" w:rsidRDefault="00F769DF" w:rsidP="00701942">
            <w:pPr>
              <w:pStyle w:val="Lijstalinea"/>
              <w:ind w:left="0"/>
            </w:pPr>
            <w:r>
              <w:t>Locatie van contactcenter</w:t>
            </w:r>
            <w:r w:rsidR="00382118">
              <w:t>.</w:t>
            </w:r>
          </w:p>
        </w:tc>
      </w:tr>
    </w:tbl>
    <w:p w14:paraId="1095F762" w14:textId="77777777" w:rsidR="00382118" w:rsidRDefault="00382118" w:rsidP="00DD0141">
      <w:pPr>
        <w:pStyle w:val="Lijstalinea"/>
        <w:ind w:left="0"/>
        <w:rPr>
          <w:b/>
          <w:bCs/>
        </w:rPr>
      </w:pPr>
      <w:bookmarkStart w:id="3" w:name="_Toc86274947"/>
      <w:bookmarkStart w:id="4" w:name="_Toc86275204"/>
      <w:bookmarkStart w:id="5" w:name="_Hlk126245259"/>
    </w:p>
    <w:p w14:paraId="0C27A76C" w14:textId="77777777" w:rsidR="00382118" w:rsidRDefault="00382118">
      <w:pPr>
        <w:overflowPunct/>
        <w:autoSpaceDE/>
        <w:autoSpaceDN/>
        <w:adjustRightInd/>
        <w:textAlignment w:val="auto"/>
        <w:rPr>
          <w:rFonts w:eastAsia="Calibri" w:cs="Times New Roman"/>
          <w:b/>
          <w:bCs/>
          <w:szCs w:val="22"/>
          <w:lang w:eastAsia="en-US"/>
        </w:rPr>
      </w:pPr>
      <w:r>
        <w:rPr>
          <w:b/>
          <w:bCs/>
        </w:rPr>
        <w:br w:type="page"/>
      </w:r>
    </w:p>
    <w:p w14:paraId="528F027E" w14:textId="64402711" w:rsidR="00DD0141" w:rsidRPr="00DD0141" w:rsidRDefault="00DD0141" w:rsidP="00DD0141">
      <w:pPr>
        <w:pStyle w:val="Lijstalinea"/>
        <w:ind w:left="0"/>
        <w:rPr>
          <w:b/>
          <w:bCs/>
        </w:rPr>
      </w:pPr>
      <w:r w:rsidRPr="00DD0141">
        <w:rPr>
          <w:b/>
          <w:bCs/>
        </w:rPr>
        <w:lastRenderedPageBreak/>
        <w:t>Bijlage 2. Passende technische en organisatorische maatregelen</w:t>
      </w:r>
      <w:bookmarkEnd w:id="3"/>
      <w:bookmarkEnd w:id="4"/>
      <w:r w:rsidRPr="00DD0141">
        <w:rPr>
          <w:b/>
          <w:bCs/>
        </w:rPr>
        <w:t xml:space="preserve"> </w:t>
      </w:r>
    </w:p>
    <w:p w14:paraId="0FE7FCF2" w14:textId="77777777" w:rsidR="00DD0141" w:rsidRDefault="00DD0141" w:rsidP="00DD0141">
      <w:pPr>
        <w:rPr>
          <w:szCs w:val="18"/>
        </w:rPr>
      </w:pPr>
      <w:r w:rsidRPr="00E37C8D">
        <w:rPr>
          <w:szCs w:val="18"/>
        </w:rPr>
        <w:t>Het Nederlands Ministerie van Buitenlandse Zaken (BZ) is verplicht om zeker te stellen dat alle processen en informatie systemen voldoen aan de Baseline Informatiebeveiliging Overheid (BIO) en de Baseline BZ 20</w:t>
      </w:r>
      <w:r>
        <w:rPr>
          <w:szCs w:val="18"/>
        </w:rPr>
        <w:t>21</w:t>
      </w:r>
      <w:r w:rsidRPr="00E37C8D">
        <w:rPr>
          <w:szCs w:val="18"/>
        </w:rPr>
        <w:t>. Het is met deze reden dat aanvullende vereisten worden gesteld aan dienstverleners indien deze BZ informatie verwerken. De Dienstverlener verplicht zich te h</w:t>
      </w:r>
      <w:r>
        <w:rPr>
          <w:szCs w:val="18"/>
        </w:rPr>
        <w:t>ouden aan de volgende vereisten.</w:t>
      </w:r>
    </w:p>
    <w:p w14:paraId="04E05A9A" w14:textId="77777777" w:rsidR="00DD0141" w:rsidRDefault="00DD0141" w:rsidP="00DD0141">
      <w:pPr>
        <w:rPr>
          <w:b/>
          <w:bCs/>
          <w:szCs w:val="18"/>
        </w:rPr>
      </w:pPr>
    </w:p>
    <w:p w14:paraId="2E0076A6" w14:textId="77777777" w:rsidR="00DD0141" w:rsidRPr="006017BB" w:rsidRDefault="00DD0141" w:rsidP="00DD0141">
      <w:pPr>
        <w:rPr>
          <w:b/>
          <w:bCs/>
          <w:i/>
          <w:iCs/>
          <w:szCs w:val="18"/>
        </w:rPr>
      </w:pPr>
      <w:r w:rsidRPr="006017BB">
        <w:rPr>
          <w:b/>
          <w:bCs/>
          <w:szCs w:val="18"/>
        </w:rPr>
        <w:t xml:space="preserve">A. Veilig &amp; Betrouwbaar personeel </w:t>
      </w:r>
    </w:p>
    <w:p w14:paraId="62D49AB1" w14:textId="77777777" w:rsidR="00DD0141" w:rsidRPr="009A0F13" w:rsidRDefault="00DD0141" w:rsidP="00DD0141">
      <w:pPr>
        <w:overflowPunct/>
        <w:autoSpaceDE/>
        <w:autoSpaceDN/>
        <w:adjustRightInd/>
        <w:spacing w:after="160" w:line="259" w:lineRule="auto"/>
        <w:textAlignment w:val="auto"/>
        <w:rPr>
          <w:szCs w:val="18"/>
        </w:rPr>
      </w:pPr>
      <w:r>
        <w:rPr>
          <w:rFonts w:ascii="MS Gothic" w:eastAsia="MS Gothic" w:hAnsi="MS Gothic" w:hint="eastAsia"/>
          <w:szCs w:val="18"/>
        </w:rPr>
        <w:t>☐</w:t>
      </w:r>
      <w:r>
        <w:rPr>
          <w:rFonts w:ascii="MS Gothic" w:eastAsia="MS Gothic" w:hAnsi="MS Gothic"/>
          <w:szCs w:val="18"/>
        </w:rPr>
        <w:t xml:space="preserve"> </w:t>
      </w:r>
      <w:r w:rsidRPr="009A0F13">
        <w:rPr>
          <w:szCs w:val="18"/>
        </w:rPr>
        <w:t>Al het personeel met toegang tot informatie betreffende deze overeenkomst dient een Non-</w:t>
      </w:r>
      <w:proofErr w:type="spellStart"/>
      <w:r w:rsidRPr="009A0F13">
        <w:rPr>
          <w:szCs w:val="18"/>
        </w:rPr>
        <w:t>Disclosure</w:t>
      </w:r>
      <w:proofErr w:type="spellEnd"/>
      <w:r w:rsidRPr="009A0F13">
        <w:rPr>
          <w:szCs w:val="18"/>
        </w:rPr>
        <w:t>/</w:t>
      </w:r>
      <w:proofErr w:type="spellStart"/>
      <w:r w:rsidRPr="009A0F13">
        <w:rPr>
          <w:szCs w:val="18"/>
        </w:rPr>
        <w:t>Confidentiality</w:t>
      </w:r>
      <w:proofErr w:type="spellEnd"/>
      <w:r w:rsidRPr="009A0F13">
        <w:rPr>
          <w:szCs w:val="18"/>
        </w:rPr>
        <w:t xml:space="preserve"> agreement te hebben ondertekend. </w:t>
      </w:r>
    </w:p>
    <w:p w14:paraId="113F50B8" w14:textId="77777777" w:rsidR="00DD0141" w:rsidRPr="009A0F13" w:rsidRDefault="00DD0141" w:rsidP="00DD0141">
      <w:pPr>
        <w:overflowPunct/>
        <w:autoSpaceDE/>
        <w:autoSpaceDN/>
        <w:adjustRightInd/>
        <w:spacing w:after="160" w:line="259" w:lineRule="auto"/>
        <w:textAlignment w:val="auto"/>
        <w:rPr>
          <w:szCs w:val="18"/>
        </w:rPr>
      </w:pPr>
      <w:r>
        <w:rPr>
          <w:rFonts w:ascii="MS Gothic" w:eastAsia="MS Gothic" w:hAnsi="MS Gothic" w:hint="eastAsia"/>
          <w:szCs w:val="18"/>
        </w:rPr>
        <w:t>☐</w:t>
      </w:r>
      <w:r>
        <w:rPr>
          <w:szCs w:val="18"/>
        </w:rPr>
        <w:t xml:space="preserve"> </w:t>
      </w:r>
      <w:r w:rsidRPr="009A0F13">
        <w:rPr>
          <w:szCs w:val="18"/>
        </w:rPr>
        <w:t>Al het personeel met toegang tot informatie betreffende deze overeenkomst dient een positieve Verklaring Omtrent Gedrag (VOG) te hebben overhandigd.</w:t>
      </w:r>
      <w:r w:rsidRPr="00537743">
        <w:t xml:space="preserve"> </w:t>
      </w:r>
      <w:r w:rsidRPr="009A0F13">
        <w:rPr>
          <w:szCs w:val="18"/>
        </w:rPr>
        <w:t xml:space="preserve">Een VOG mag niet ouder zijn dan 4 jaar en dient dan opnieuw aangevraagd te worden. </w:t>
      </w:r>
    </w:p>
    <w:p w14:paraId="6DD2C337" w14:textId="26E96A6C" w:rsidR="00DD0141" w:rsidRPr="00794AEF" w:rsidRDefault="00DD0141" w:rsidP="00794AEF">
      <w:pPr>
        <w:overflowPunct/>
        <w:autoSpaceDE/>
        <w:autoSpaceDN/>
        <w:adjustRightInd/>
        <w:spacing w:after="160" w:line="259" w:lineRule="auto"/>
        <w:textAlignment w:val="auto"/>
        <w:rPr>
          <w:szCs w:val="18"/>
        </w:rPr>
      </w:pPr>
      <w:r>
        <w:rPr>
          <w:rFonts w:ascii="MS Gothic" w:eastAsia="MS Gothic" w:hAnsi="MS Gothic" w:hint="eastAsia"/>
          <w:szCs w:val="18"/>
        </w:rPr>
        <w:t>☐</w:t>
      </w:r>
      <w:r>
        <w:rPr>
          <w:szCs w:val="18"/>
        </w:rPr>
        <w:t xml:space="preserve"> </w:t>
      </w:r>
      <w:r w:rsidRPr="009A0F13">
        <w:rPr>
          <w:szCs w:val="18"/>
        </w:rPr>
        <w:t>Al het personeel dat (fysieke) toegang heeft tot deze systemen dient een security awareness training te hebben gehad welke is toegespitst op de functie die zij bekleden. Bijvoorbeeld voor applicatieontwikkelaars een training met focus op OWASP top10</w:t>
      </w:r>
      <w:r w:rsidRPr="00E37C8D">
        <w:rPr>
          <w:rStyle w:val="Voetnootmarkering"/>
          <w:szCs w:val="18"/>
        </w:rPr>
        <w:footnoteReference w:id="2"/>
      </w:r>
      <w:r w:rsidRPr="009A0F13">
        <w:rPr>
          <w:szCs w:val="18"/>
        </w:rPr>
        <w:t>, voor administratief medewerkers een generieke anti-</w:t>
      </w:r>
      <w:proofErr w:type="spellStart"/>
      <w:r w:rsidRPr="009A0F13">
        <w:rPr>
          <w:szCs w:val="18"/>
        </w:rPr>
        <w:t>phishing</w:t>
      </w:r>
      <w:proofErr w:type="spellEnd"/>
      <w:r w:rsidRPr="009A0F13">
        <w:rPr>
          <w:szCs w:val="18"/>
        </w:rPr>
        <w:t xml:space="preserve"> training et cetera).</w:t>
      </w:r>
    </w:p>
    <w:p w14:paraId="49980273" w14:textId="77777777" w:rsidR="00DD0141" w:rsidRPr="006017BB" w:rsidRDefault="00DD0141" w:rsidP="00DD0141">
      <w:pPr>
        <w:rPr>
          <w:b/>
          <w:bCs/>
          <w:szCs w:val="18"/>
        </w:rPr>
      </w:pPr>
      <w:r w:rsidRPr="006017BB">
        <w:rPr>
          <w:b/>
          <w:bCs/>
          <w:szCs w:val="18"/>
        </w:rPr>
        <w:t>B. Onderhoud van producten en systemen</w:t>
      </w:r>
    </w:p>
    <w:p w14:paraId="67A2DE26" w14:textId="77777777" w:rsidR="00DD0141" w:rsidRPr="009A0F13" w:rsidRDefault="00DD0141" w:rsidP="00DD0141">
      <w:pPr>
        <w:overflowPunct/>
        <w:autoSpaceDE/>
        <w:autoSpaceDN/>
        <w:adjustRightInd/>
        <w:spacing w:after="160" w:line="259" w:lineRule="auto"/>
        <w:textAlignment w:val="auto"/>
        <w:rPr>
          <w:szCs w:val="18"/>
        </w:rPr>
      </w:pPr>
      <w:r>
        <w:rPr>
          <w:rFonts w:ascii="MS Gothic" w:eastAsia="MS Gothic" w:hAnsi="MS Gothic" w:hint="eastAsia"/>
          <w:szCs w:val="18"/>
        </w:rPr>
        <w:t>☐</w:t>
      </w:r>
      <w:r>
        <w:rPr>
          <w:szCs w:val="18"/>
        </w:rPr>
        <w:t xml:space="preserve"> </w:t>
      </w:r>
      <w:r w:rsidRPr="009A0F13">
        <w:rPr>
          <w:szCs w:val="18"/>
        </w:rPr>
        <w:t>Alle producten en systemen welke worden ingezet bij het uitvoeren van het contract, inclusief de informatie- en fysieke beveiligingssystemen, moeten worden onderhouden volgens de geadviseerde onderhoudsspecificaties van de fabrikant. De systemen dienen zich altijd binnen de ‘</w:t>
      </w:r>
      <w:proofErr w:type="spellStart"/>
      <w:r w:rsidRPr="009A0F13">
        <w:rPr>
          <w:szCs w:val="18"/>
        </w:rPr>
        <w:t>vendor</w:t>
      </w:r>
      <w:proofErr w:type="spellEnd"/>
      <w:r w:rsidRPr="009A0F13">
        <w:rPr>
          <w:szCs w:val="18"/>
        </w:rPr>
        <w:t xml:space="preserve"> </w:t>
      </w:r>
      <w:proofErr w:type="spellStart"/>
      <w:r w:rsidRPr="009A0F13">
        <w:rPr>
          <w:szCs w:val="18"/>
        </w:rPr>
        <w:t>lifecycle</w:t>
      </w:r>
      <w:proofErr w:type="spellEnd"/>
      <w:r w:rsidRPr="009A0F13">
        <w:rPr>
          <w:szCs w:val="18"/>
        </w:rPr>
        <w:t>’ te bevinden.</w:t>
      </w:r>
    </w:p>
    <w:p w14:paraId="6E3158FB" w14:textId="77777777" w:rsidR="00DD0141" w:rsidRPr="009A0F13" w:rsidRDefault="00DD0141" w:rsidP="00DD0141">
      <w:pPr>
        <w:overflowPunct/>
        <w:autoSpaceDE/>
        <w:autoSpaceDN/>
        <w:adjustRightInd/>
        <w:spacing w:after="160" w:line="259" w:lineRule="auto"/>
        <w:textAlignment w:val="auto"/>
        <w:rPr>
          <w:szCs w:val="18"/>
        </w:rPr>
      </w:pPr>
      <w:r>
        <w:rPr>
          <w:rFonts w:ascii="MS Gothic" w:eastAsia="MS Gothic" w:hAnsi="MS Gothic" w:hint="eastAsia"/>
          <w:szCs w:val="18"/>
        </w:rPr>
        <w:t>☐</w:t>
      </w:r>
      <w:r>
        <w:rPr>
          <w:szCs w:val="18"/>
        </w:rPr>
        <w:t xml:space="preserve"> </w:t>
      </w:r>
      <w:r w:rsidRPr="009A0F13">
        <w:rPr>
          <w:szCs w:val="18"/>
        </w:rPr>
        <w:t>Onderhoud van de systemen moet worden uitgevoerd, als onderdeel van het verandermanagement proces. De wijzigingen aan de configuratie worden bijgehouden conform een beheermethodiek.</w:t>
      </w:r>
    </w:p>
    <w:p w14:paraId="762F74B7" w14:textId="77777777" w:rsidR="00DD0141" w:rsidRPr="009A0F13" w:rsidRDefault="00DD0141" w:rsidP="00DD0141">
      <w:pPr>
        <w:overflowPunct/>
        <w:autoSpaceDE/>
        <w:autoSpaceDN/>
        <w:adjustRightInd/>
        <w:spacing w:after="160" w:line="259" w:lineRule="auto"/>
        <w:textAlignment w:val="auto"/>
        <w:rPr>
          <w:szCs w:val="18"/>
        </w:rPr>
      </w:pPr>
      <w:r>
        <w:rPr>
          <w:rFonts w:ascii="MS Gothic" w:eastAsia="MS Gothic" w:hAnsi="MS Gothic" w:hint="eastAsia"/>
          <w:szCs w:val="18"/>
        </w:rPr>
        <w:t>☐</w:t>
      </w:r>
      <w:r>
        <w:rPr>
          <w:szCs w:val="18"/>
        </w:rPr>
        <w:t xml:space="preserve"> </w:t>
      </w:r>
      <w:r w:rsidRPr="009A0F13">
        <w:rPr>
          <w:szCs w:val="18"/>
        </w:rPr>
        <w:t>Indien (gemotiveerd) niet kan worden voldaan aan de twee hiervoor genoemde onderhoudseisen, dient BZ te worden geïnformeerd, inclusief een onderbouwde inschatting van het risico.</w:t>
      </w:r>
    </w:p>
    <w:p w14:paraId="566E7638" w14:textId="5AE76B1F" w:rsidR="00DD0141" w:rsidRPr="00794AEF" w:rsidRDefault="00DD0141" w:rsidP="00794AEF">
      <w:pPr>
        <w:overflowPunct/>
        <w:autoSpaceDE/>
        <w:autoSpaceDN/>
        <w:adjustRightInd/>
        <w:spacing w:after="160" w:line="259" w:lineRule="auto"/>
        <w:textAlignment w:val="auto"/>
        <w:rPr>
          <w:szCs w:val="18"/>
        </w:rPr>
      </w:pPr>
      <w:r>
        <w:rPr>
          <w:rFonts w:ascii="MS Gothic" w:eastAsia="MS Gothic" w:hAnsi="MS Gothic" w:hint="eastAsia"/>
          <w:szCs w:val="18"/>
        </w:rPr>
        <w:t>☐</w:t>
      </w:r>
      <w:r>
        <w:rPr>
          <w:szCs w:val="18"/>
        </w:rPr>
        <w:t xml:space="preserve"> </w:t>
      </w:r>
      <w:r w:rsidRPr="009A0F13">
        <w:rPr>
          <w:szCs w:val="18"/>
        </w:rPr>
        <w:t xml:space="preserve">Indien de fabrikant geen specificaties heeft meegegeven, dienen internationale best </w:t>
      </w:r>
      <w:proofErr w:type="spellStart"/>
      <w:r w:rsidRPr="009A0F13">
        <w:rPr>
          <w:szCs w:val="18"/>
        </w:rPr>
        <w:t>practises</w:t>
      </w:r>
      <w:proofErr w:type="spellEnd"/>
      <w:r w:rsidRPr="009A0F13">
        <w:rPr>
          <w:szCs w:val="18"/>
        </w:rPr>
        <w:t xml:space="preserve"> te worden ingezet. </w:t>
      </w:r>
    </w:p>
    <w:p w14:paraId="66BA2FE3" w14:textId="77777777" w:rsidR="00DD0141" w:rsidRPr="00650D9C" w:rsidRDefault="00DD0141" w:rsidP="00DD0141">
      <w:pPr>
        <w:rPr>
          <w:b/>
          <w:bCs/>
          <w:szCs w:val="18"/>
        </w:rPr>
      </w:pPr>
      <w:r w:rsidRPr="00650D9C">
        <w:rPr>
          <w:b/>
          <w:bCs/>
          <w:szCs w:val="18"/>
        </w:rPr>
        <w:t xml:space="preserve">C. Systeem- &amp; Web Applicatie </w:t>
      </w:r>
      <w:proofErr w:type="spellStart"/>
      <w:r w:rsidRPr="00650D9C">
        <w:rPr>
          <w:b/>
          <w:bCs/>
          <w:szCs w:val="18"/>
        </w:rPr>
        <w:t>Hardening</w:t>
      </w:r>
      <w:proofErr w:type="spellEnd"/>
    </w:p>
    <w:p w14:paraId="0FCC06BD" w14:textId="77777777" w:rsidR="00DD0141" w:rsidRDefault="00DD0141" w:rsidP="00DD0141">
      <w:pPr>
        <w:overflowPunct/>
        <w:autoSpaceDE/>
        <w:autoSpaceDN/>
        <w:adjustRightInd/>
        <w:spacing w:after="160" w:line="259" w:lineRule="auto"/>
        <w:textAlignment w:val="auto"/>
        <w:rPr>
          <w:szCs w:val="18"/>
        </w:rPr>
      </w:pPr>
      <w:r>
        <w:rPr>
          <w:rFonts w:ascii="MS Gothic" w:eastAsia="MS Gothic" w:hAnsi="MS Gothic" w:hint="eastAsia"/>
          <w:szCs w:val="18"/>
        </w:rPr>
        <w:t>☐</w:t>
      </w:r>
      <w:r>
        <w:rPr>
          <w:szCs w:val="18"/>
        </w:rPr>
        <w:t xml:space="preserve"> </w:t>
      </w:r>
      <w:r w:rsidRPr="009A0F13">
        <w:rPr>
          <w:szCs w:val="18"/>
        </w:rPr>
        <w:t xml:space="preserve">Alle systemen dienen </w:t>
      </w:r>
      <w:proofErr w:type="spellStart"/>
      <w:r w:rsidRPr="009A0F13">
        <w:rPr>
          <w:szCs w:val="18"/>
        </w:rPr>
        <w:t>gehardened</w:t>
      </w:r>
      <w:proofErr w:type="spellEnd"/>
      <w:r w:rsidRPr="009A0F13">
        <w:rPr>
          <w:szCs w:val="18"/>
        </w:rPr>
        <w:t xml:space="preserve"> te worden volgens de aanbevelingen van de ontwikkelaar/fabrikant. </w:t>
      </w:r>
    </w:p>
    <w:p w14:paraId="212B2A06" w14:textId="77777777" w:rsidR="00DD0141" w:rsidRDefault="00DD0141" w:rsidP="00DD0141">
      <w:pPr>
        <w:overflowPunct/>
        <w:autoSpaceDE/>
        <w:autoSpaceDN/>
        <w:adjustRightInd/>
        <w:spacing w:after="160" w:line="259" w:lineRule="auto"/>
        <w:textAlignment w:val="auto"/>
        <w:rPr>
          <w:szCs w:val="18"/>
        </w:rPr>
      </w:pPr>
      <w:r>
        <w:rPr>
          <w:rFonts w:ascii="MS Gothic" w:eastAsia="MS Gothic" w:hAnsi="MS Gothic" w:hint="eastAsia"/>
          <w:szCs w:val="18"/>
        </w:rPr>
        <w:t>☐</w:t>
      </w:r>
      <w:r>
        <w:rPr>
          <w:szCs w:val="18"/>
        </w:rPr>
        <w:t xml:space="preserve"> </w:t>
      </w:r>
      <w:r w:rsidRPr="009A0F13">
        <w:rPr>
          <w:szCs w:val="18"/>
        </w:rPr>
        <w:t>Helder gedefinieerde verandermanagement procedures dienen aanwezig te zijn en gebruikt te worden voor alle wijzigingen.</w:t>
      </w:r>
    </w:p>
    <w:p w14:paraId="0FF7E5D9" w14:textId="77777777" w:rsidR="00DD0141" w:rsidRPr="009A0F13" w:rsidRDefault="00DD0141" w:rsidP="00DD0141">
      <w:pPr>
        <w:overflowPunct/>
        <w:autoSpaceDE/>
        <w:autoSpaceDN/>
        <w:adjustRightInd/>
        <w:spacing w:after="160" w:line="259" w:lineRule="auto"/>
        <w:textAlignment w:val="auto"/>
        <w:rPr>
          <w:szCs w:val="18"/>
        </w:rPr>
      </w:pPr>
      <w:r>
        <w:rPr>
          <w:rFonts w:ascii="MS Gothic" w:eastAsia="MS Gothic" w:hAnsi="MS Gothic" w:hint="eastAsia"/>
          <w:szCs w:val="18"/>
        </w:rPr>
        <w:t>☐</w:t>
      </w:r>
      <w:r>
        <w:rPr>
          <w:szCs w:val="18"/>
        </w:rPr>
        <w:t xml:space="preserve"> </w:t>
      </w:r>
      <w:r w:rsidRPr="009A0F13">
        <w:rPr>
          <w:szCs w:val="18"/>
        </w:rPr>
        <w:t xml:space="preserve">Van alle systemen en configuraties, die horen bij deze overeenkomst, dient een </w:t>
      </w:r>
      <w:proofErr w:type="spellStart"/>
      <w:r w:rsidRPr="009A0F13">
        <w:rPr>
          <w:szCs w:val="18"/>
        </w:rPr>
        <w:t>backup</w:t>
      </w:r>
      <w:proofErr w:type="spellEnd"/>
      <w:r>
        <w:rPr>
          <w:rStyle w:val="Voetnootmarkering"/>
          <w:szCs w:val="18"/>
        </w:rPr>
        <w:footnoteReference w:id="3"/>
      </w:r>
      <w:r w:rsidRPr="009A0F13">
        <w:rPr>
          <w:szCs w:val="18"/>
        </w:rPr>
        <w:t xml:space="preserve"> te worden gemaakt om deze te beschermen tegen verlies of beschadiging, inclusief de afdichting risico's van gijzelsoftware aanvallen. </w:t>
      </w:r>
    </w:p>
    <w:p w14:paraId="34397C1E" w14:textId="77777777" w:rsidR="00DD0141" w:rsidRPr="009A0F13" w:rsidRDefault="00DD0141" w:rsidP="00DD0141">
      <w:pPr>
        <w:overflowPunct/>
        <w:autoSpaceDE/>
        <w:autoSpaceDN/>
        <w:adjustRightInd/>
        <w:spacing w:after="160" w:line="259" w:lineRule="auto"/>
        <w:textAlignment w:val="auto"/>
        <w:rPr>
          <w:szCs w:val="18"/>
        </w:rPr>
      </w:pPr>
      <w:r>
        <w:rPr>
          <w:rFonts w:ascii="MS Gothic" w:eastAsia="MS Gothic" w:hAnsi="MS Gothic" w:hint="eastAsia"/>
          <w:szCs w:val="18"/>
        </w:rPr>
        <w:t>☐</w:t>
      </w:r>
      <w:r>
        <w:rPr>
          <w:szCs w:val="18"/>
        </w:rPr>
        <w:t xml:space="preserve"> </w:t>
      </w:r>
      <w:r w:rsidRPr="009A0F13">
        <w:rPr>
          <w:szCs w:val="18"/>
        </w:rPr>
        <w:t>(Web)applicaties en wijzigingen aan (web)applicaties dienen enkel ontwikkeld te worden door ontwikkelaars welke afdoende training hebben gehad in</w:t>
      </w:r>
      <w:r w:rsidRPr="009A0F13">
        <w:rPr>
          <w:strike/>
          <w:szCs w:val="18"/>
        </w:rPr>
        <w:t xml:space="preserve"> </w:t>
      </w:r>
      <w:r w:rsidRPr="009A0F13">
        <w:rPr>
          <w:szCs w:val="18"/>
        </w:rPr>
        <w:t>OWASP/CIS/NIST/NCSC web richtlijnen en Mobiele applicatie development richtlijnen.</w:t>
      </w:r>
    </w:p>
    <w:p w14:paraId="1C5B4CEA" w14:textId="77777777" w:rsidR="00DD0141" w:rsidRPr="009A0F13" w:rsidRDefault="00DD0141" w:rsidP="00DD0141">
      <w:pPr>
        <w:overflowPunct/>
        <w:autoSpaceDE/>
        <w:autoSpaceDN/>
        <w:adjustRightInd/>
        <w:spacing w:after="160" w:line="259" w:lineRule="auto"/>
        <w:textAlignment w:val="auto"/>
        <w:rPr>
          <w:szCs w:val="18"/>
        </w:rPr>
      </w:pPr>
      <w:r>
        <w:rPr>
          <w:rFonts w:ascii="MS Gothic" w:eastAsia="MS Gothic" w:hAnsi="MS Gothic" w:hint="eastAsia"/>
          <w:szCs w:val="18"/>
        </w:rPr>
        <w:lastRenderedPageBreak/>
        <w:t>☐</w:t>
      </w:r>
      <w:r>
        <w:rPr>
          <w:szCs w:val="18"/>
        </w:rPr>
        <w:t xml:space="preserve"> </w:t>
      </w:r>
      <w:r w:rsidRPr="009A0F13">
        <w:rPr>
          <w:szCs w:val="18"/>
        </w:rPr>
        <w:t xml:space="preserve">De opdrachtnemer dient over de aangeboden dienstverlening zelf </w:t>
      </w:r>
      <w:proofErr w:type="spellStart"/>
      <w:r w:rsidRPr="009A0F13">
        <w:rPr>
          <w:szCs w:val="18"/>
        </w:rPr>
        <w:t>vulnerabilityscans</w:t>
      </w:r>
      <w:proofErr w:type="spellEnd"/>
      <w:r>
        <w:rPr>
          <w:rStyle w:val="Voetnootmarkering"/>
          <w:szCs w:val="18"/>
        </w:rPr>
        <w:footnoteReference w:id="4"/>
      </w:r>
      <w:r w:rsidRPr="009A0F13">
        <w:rPr>
          <w:szCs w:val="18"/>
        </w:rPr>
        <w:t xml:space="preserve"> uit te voeren. Hierbij dienen laag risico bevindingen &lt;CVSS 3.9 binnen een maand verholpen te worden. De termijn van een week geldt voor hoog risico bevindingen CVSS 4.0-6.9 en de termijn van 24 uur voor kritieke bevindingen CVSS &gt;7.0. Indien dit onmogelijk blijkt dient direct contact te worden opgenomen met Information Security Centre (i-SecurityCentre@minbuza.nl) en deze kan vragen aan de inschrijver de dienstverlening onmiddellijk stil te leggen.</w:t>
      </w:r>
    </w:p>
    <w:p w14:paraId="75A26174" w14:textId="77777777" w:rsidR="00DD0141" w:rsidRPr="00D0400D" w:rsidRDefault="00DD0141" w:rsidP="00DD0141">
      <w:pPr>
        <w:overflowPunct/>
        <w:autoSpaceDE/>
        <w:autoSpaceDN/>
        <w:adjustRightInd/>
        <w:spacing w:after="160" w:line="259" w:lineRule="auto"/>
        <w:textAlignment w:val="auto"/>
        <w:rPr>
          <w:szCs w:val="18"/>
        </w:rPr>
      </w:pPr>
      <w:r>
        <w:rPr>
          <w:rFonts w:ascii="MS Gothic" w:eastAsia="MS Gothic" w:hAnsi="MS Gothic" w:hint="eastAsia"/>
          <w:szCs w:val="18"/>
        </w:rPr>
        <w:t>☐</w:t>
      </w:r>
      <w:r>
        <w:rPr>
          <w:szCs w:val="18"/>
        </w:rPr>
        <w:t xml:space="preserve"> </w:t>
      </w:r>
      <w:r w:rsidRPr="00D0400D">
        <w:rPr>
          <w:szCs w:val="18"/>
        </w:rPr>
        <w:t>BZ dient in staat te worden gesteld om een onafhankelijke penetratietest te laten uitvoeren (max 2 per jaar) op de aangeboden dienstverlening. Hierbij dienen laag risico bevindingen &lt;CVSS 3.9 binnen een maand verholpen te worden. De termijn van een week geldt voor hoog risico bevindingen CVSS 4.0-6.9 en de termijn van 24 uur voor kritieke bevindingen CVSS &gt;7.0. Indien dit onmogelijk blijkt dient direct contact te worden opgenomen met Information Security Centre (i-SecurityCentre@minbuza.nl)</w:t>
      </w:r>
      <w:r>
        <w:rPr>
          <w:szCs w:val="18"/>
        </w:rPr>
        <w:t>.</w:t>
      </w:r>
    </w:p>
    <w:p w14:paraId="7181A509" w14:textId="77777777" w:rsidR="00DD0141" w:rsidRPr="00794AEF" w:rsidRDefault="00DD0141" w:rsidP="00794AEF">
      <w:pPr>
        <w:rPr>
          <w:szCs w:val="18"/>
        </w:rPr>
      </w:pPr>
    </w:p>
    <w:p w14:paraId="15A53AE4" w14:textId="77777777" w:rsidR="00DD0141" w:rsidRPr="0088027F" w:rsidRDefault="00DD0141" w:rsidP="00DD0141">
      <w:pPr>
        <w:rPr>
          <w:b/>
          <w:bCs/>
          <w:szCs w:val="18"/>
        </w:rPr>
      </w:pPr>
      <w:r w:rsidRPr="0088027F">
        <w:rPr>
          <w:b/>
          <w:bCs/>
          <w:szCs w:val="18"/>
        </w:rPr>
        <w:t>D. Versleuteling van Data</w:t>
      </w:r>
    </w:p>
    <w:p w14:paraId="7ED0F09A" w14:textId="77777777" w:rsidR="00DD0141" w:rsidRPr="00D0400D" w:rsidRDefault="00DD0141" w:rsidP="00DD0141">
      <w:pPr>
        <w:overflowPunct/>
        <w:autoSpaceDE/>
        <w:autoSpaceDN/>
        <w:adjustRightInd/>
        <w:spacing w:after="160" w:line="259" w:lineRule="auto"/>
        <w:textAlignment w:val="auto"/>
        <w:rPr>
          <w:szCs w:val="18"/>
        </w:rPr>
      </w:pPr>
      <w:r>
        <w:rPr>
          <w:rFonts w:ascii="MS Gothic" w:eastAsia="MS Gothic" w:hAnsi="MS Gothic" w:hint="eastAsia"/>
          <w:szCs w:val="18"/>
        </w:rPr>
        <w:t>☐</w:t>
      </w:r>
      <w:r>
        <w:rPr>
          <w:szCs w:val="18"/>
        </w:rPr>
        <w:t xml:space="preserve"> </w:t>
      </w:r>
      <w:r w:rsidRPr="00D0400D">
        <w:rPr>
          <w:szCs w:val="18"/>
        </w:rPr>
        <w:t xml:space="preserve">Authenticatie informatie dient tijdens transport en opslag altijd versleuteld te zijn. Daar waar nodig dient voor data transport en opslag (inclusief in rust) versleuteling te worden toegepast. </w:t>
      </w:r>
    </w:p>
    <w:p w14:paraId="30AB317E" w14:textId="77777777" w:rsidR="00DD0141" w:rsidRPr="00D0400D" w:rsidRDefault="00DD0141" w:rsidP="00DD0141">
      <w:pPr>
        <w:overflowPunct/>
        <w:autoSpaceDE/>
        <w:autoSpaceDN/>
        <w:adjustRightInd/>
        <w:spacing w:after="160" w:line="259" w:lineRule="auto"/>
        <w:textAlignment w:val="auto"/>
        <w:rPr>
          <w:szCs w:val="18"/>
        </w:rPr>
      </w:pPr>
      <w:r>
        <w:rPr>
          <w:rFonts w:ascii="MS Gothic" w:eastAsia="MS Gothic" w:hAnsi="MS Gothic" w:hint="eastAsia"/>
          <w:szCs w:val="18"/>
        </w:rPr>
        <w:t>☐</w:t>
      </w:r>
      <w:r>
        <w:rPr>
          <w:szCs w:val="18"/>
        </w:rPr>
        <w:t xml:space="preserve"> </w:t>
      </w:r>
      <w:r w:rsidRPr="00D0400D">
        <w:rPr>
          <w:szCs w:val="18"/>
        </w:rPr>
        <w:t xml:space="preserve">Gebruik enkel versleuteling technieken en methoden welke als veilig worden beschouwd. Onder deze veilige technieken vallen in ieder geval de aanbevelingen in de NCSC-NL TLS standaarden, maar uitsluitend mogen de technieken van het in deze standaard van het niveau "goed" worden gehanteerd. Maar ook de meest recente normen/kaders van NIST of CIS vallen hier onder. </w:t>
      </w:r>
    </w:p>
    <w:p w14:paraId="329677D4" w14:textId="77777777" w:rsidR="00DD0141" w:rsidRPr="00D0400D" w:rsidRDefault="00DD0141" w:rsidP="00DD0141">
      <w:pPr>
        <w:overflowPunct/>
        <w:autoSpaceDE/>
        <w:autoSpaceDN/>
        <w:adjustRightInd/>
        <w:spacing w:after="160" w:line="259" w:lineRule="auto"/>
        <w:textAlignment w:val="auto"/>
        <w:rPr>
          <w:color w:val="FF0000"/>
          <w:szCs w:val="18"/>
        </w:rPr>
      </w:pPr>
      <w:r>
        <w:rPr>
          <w:rFonts w:ascii="MS Gothic" w:eastAsia="MS Gothic" w:hAnsi="MS Gothic" w:hint="eastAsia"/>
          <w:szCs w:val="18"/>
        </w:rPr>
        <w:t>☐</w:t>
      </w:r>
      <w:r>
        <w:rPr>
          <w:szCs w:val="18"/>
        </w:rPr>
        <w:t xml:space="preserve"> </w:t>
      </w:r>
      <w:r w:rsidRPr="00D0400D">
        <w:rPr>
          <w:szCs w:val="18"/>
        </w:rPr>
        <w:t xml:space="preserve">Webapplicaties dienen GEEN http </w:t>
      </w:r>
      <w:proofErr w:type="spellStart"/>
      <w:r w:rsidRPr="00D0400D">
        <w:rPr>
          <w:szCs w:val="18"/>
        </w:rPr>
        <w:t>only</w:t>
      </w:r>
      <w:proofErr w:type="spellEnd"/>
      <w:r w:rsidRPr="00D0400D">
        <w:rPr>
          <w:szCs w:val="18"/>
        </w:rPr>
        <w:t>, SSL2.0, SSL3.0 en/of TLS1.0 verkeer toe te staan. WEL dienen webapplicaties TLS1.2 connecties en/of hoger toe te staan.</w:t>
      </w:r>
      <w:r w:rsidRPr="00D0400D">
        <w:rPr>
          <w:color w:val="FF0000"/>
          <w:szCs w:val="18"/>
        </w:rPr>
        <w:t xml:space="preserve"> </w:t>
      </w:r>
    </w:p>
    <w:p w14:paraId="517FDDAD" w14:textId="77777777" w:rsidR="00DD0141" w:rsidRPr="00D0400D" w:rsidRDefault="00DD0141" w:rsidP="00DD0141">
      <w:pPr>
        <w:overflowPunct/>
        <w:autoSpaceDE/>
        <w:autoSpaceDN/>
        <w:adjustRightInd/>
        <w:spacing w:after="160" w:line="259" w:lineRule="auto"/>
        <w:textAlignment w:val="auto"/>
        <w:rPr>
          <w:szCs w:val="18"/>
        </w:rPr>
      </w:pPr>
      <w:r>
        <w:rPr>
          <w:rFonts w:ascii="MS Gothic" w:eastAsia="MS Gothic" w:hAnsi="MS Gothic" w:hint="eastAsia"/>
          <w:szCs w:val="18"/>
        </w:rPr>
        <w:t>☐</w:t>
      </w:r>
      <w:r>
        <w:rPr>
          <w:szCs w:val="18"/>
        </w:rPr>
        <w:t xml:space="preserve"> </w:t>
      </w:r>
      <w:r w:rsidRPr="00D0400D">
        <w:rPr>
          <w:szCs w:val="18"/>
        </w:rPr>
        <w:t>Certificaten</w:t>
      </w:r>
      <w:r>
        <w:rPr>
          <w:rStyle w:val="Voetnootmarkering"/>
          <w:szCs w:val="18"/>
        </w:rPr>
        <w:footnoteReference w:id="5"/>
      </w:r>
      <w:r w:rsidRPr="00D0400D">
        <w:rPr>
          <w:szCs w:val="18"/>
        </w:rPr>
        <w:t xml:space="preserve"> behoren als veilig te worden beschouwd door de meest bekende browsers</w:t>
      </w:r>
      <w:r>
        <w:rPr>
          <w:rStyle w:val="Voetnootmarkering"/>
          <w:szCs w:val="18"/>
        </w:rPr>
        <w:footnoteReference w:id="6"/>
      </w:r>
      <w:r w:rsidRPr="00D0400D">
        <w:rPr>
          <w:szCs w:val="18"/>
        </w:rPr>
        <w:t xml:space="preserve"> (in elk geval: Internet Explorer, </w:t>
      </w:r>
      <w:proofErr w:type="spellStart"/>
      <w:r w:rsidRPr="00D0400D">
        <w:rPr>
          <w:szCs w:val="18"/>
        </w:rPr>
        <w:t>Edge</w:t>
      </w:r>
      <w:proofErr w:type="spellEnd"/>
      <w:r w:rsidRPr="00D0400D">
        <w:rPr>
          <w:szCs w:val="18"/>
        </w:rPr>
        <w:t>, Chrome, Firefox, Safari).</w:t>
      </w:r>
    </w:p>
    <w:p w14:paraId="316811A3" w14:textId="77777777" w:rsidR="00DD0141" w:rsidRPr="00D0400D" w:rsidRDefault="00DD0141" w:rsidP="00DD0141">
      <w:pPr>
        <w:overflowPunct/>
        <w:autoSpaceDE/>
        <w:autoSpaceDN/>
        <w:adjustRightInd/>
        <w:spacing w:after="160" w:line="259" w:lineRule="auto"/>
        <w:textAlignment w:val="auto"/>
        <w:rPr>
          <w:szCs w:val="18"/>
        </w:rPr>
      </w:pPr>
      <w:r>
        <w:rPr>
          <w:rFonts w:ascii="MS Gothic" w:eastAsia="MS Gothic" w:hAnsi="MS Gothic" w:hint="eastAsia"/>
          <w:szCs w:val="18"/>
        </w:rPr>
        <w:t>☐</w:t>
      </w:r>
      <w:r>
        <w:rPr>
          <w:szCs w:val="18"/>
        </w:rPr>
        <w:t xml:space="preserve"> </w:t>
      </w:r>
      <w:r w:rsidRPr="00D0400D">
        <w:rPr>
          <w:szCs w:val="18"/>
        </w:rPr>
        <w:t xml:space="preserve">De certificaten van de bij de dienstverlening behorende websites dienen een score van A of A+ te behalen bij de ssllabs.com SSL server test. </w:t>
      </w:r>
    </w:p>
    <w:p w14:paraId="00796140" w14:textId="77777777" w:rsidR="00DD0141" w:rsidRDefault="00DD0141" w:rsidP="00DD0141">
      <w:pPr>
        <w:rPr>
          <w:b/>
          <w:bCs/>
          <w:szCs w:val="18"/>
        </w:rPr>
      </w:pPr>
    </w:p>
    <w:p w14:paraId="4B948F38" w14:textId="77777777" w:rsidR="00DD0141" w:rsidRPr="00CF5F87" w:rsidRDefault="00DD0141" w:rsidP="00DD0141">
      <w:pPr>
        <w:rPr>
          <w:b/>
          <w:bCs/>
          <w:szCs w:val="18"/>
        </w:rPr>
      </w:pPr>
      <w:r w:rsidRPr="00CF5F87">
        <w:rPr>
          <w:b/>
          <w:bCs/>
          <w:szCs w:val="18"/>
        </w:rPr>
        <w:t xml:space="preserve">E. </w:t>
      </w:r>
      <w:r>
        <w:rPr>
          <w:b/>
          <w:bCs/>
          <w:szCs w:val="18"/>
        </w:rPr>
        <w:t>Multi F</w:t>
      </w:r>
      <w:r w:rsidRPr="00CF5F87">
        <w:rPr>
          <w:b/>
          <w:bCs/>
          <w:szCs w:val="18"/>
        </w:rPr>
        <w:t>actor Authenticatie</w:t>
      </w:r>
    </w:p>
    <w:p w14:paraId="1D472F50" w14:textId="77777777" w:rsidR="00DD0141" w:rsidRPr="00D0400D" w:rsidRDefault="00DD0141" w:rsidP="00DD0141">
      <w:pPr>
        <w:overflowPunct/>
        <w:autoSpaceDE/>
        <w:autoSpaceDN/>
        <w:adjustRightInd/>
        <w:spacing w:after="160" w:line="259" w:lineRule="auto"/>
        <w:textAlignment w:val="auto"/>
        <w:rPr>
          <w:szCs w:val="18"/>
        </w:rPr>
      </w:pPr>
      <w:r>
        <w:rPr>
          <w:rFonts w:ascii="MS Gothic" w:eastAsia="MS Gothic" w:hAnsi="MS Gothic" w:hint="eastAsia"/>
          <w:szCs w:val="18"/>
        </w:rPr>
        <w:t>☐</w:t>
      </w:r>
      <w:r>
        <w:rPr>
          <w:szCs w:val="18"/>
        </w:rPr>
        <w:t xml:space="preserve"> </w:t>
      </w:r>
      <w:r w:rsidRPr="00D0400D">
        <w:rPr>
          <w:szCs w:val="18"/>
        </w:rPr>
        <w:t>Alle accounts waarmee toegang tot systemen met BZ data kan worden verkregen via het “open internet” dienen voorzien te zijn van twee-factor authenticatie.</w:t>
      </w:r>
    </w:p>
    <w:p w14:paraId="4EEED871" w14:textId="77777777" w:rsidR="00DD0141" w:rsidRPr="00D0400D" w:rsidRDefault="00DD0141" w:rsidP="00DD0141">
      <w:pPr>
        <w:overflowPunct/>
        <w:autoSpaceDE/>
        <w:autoSpaceDN/>
        <w:adjustRightInd/>
        <w:spacing w:after="160" w:line="259" w:lineRule="auto"/>
        <w:textAlignment w:val="auto"/>
        <w:rPr>
          <w:color w:val="FF0000"/>
          <w:szCs w:val="18"/>
        </w:rPr>
      </w:pPr>
      <w:r>
        <w:rPr>
          <w:rFonts w:ascii="MS Gothic" w:eastAsia="MS Gothic" w:hAnsi="MS Gothic" w:hint="eastAsia"/>
          <w:szCs w:val="18"/>
        </w:rPr>
        <w:t>☐</w:t>
      </w:r>
      <w:r>
        <w:rPr>
          <w:szCs w:val="18"/>
        </w:rPr>
        <w:t xml:space="preserve"> </w:t>
      </w:r>
      <w:r w:rsidRPr="00D0400D">
        <w:rPr>
          <w:szCs w:val="18"/>
        </w:rPr>
        <w:t>Alle beheerder- en andere accounts met hoge privileges van systemen met toegang tot BZ informatie dienen voorzien te zijn van twee-factor authenticatie en deze beheerinterfaces mogen niet direct via internet bereikbaar zijn.</w:t>
      </w:r>
    </w:p>
    <w:p w14:paraId="327E6EF4" w14:textId="32FDCA1F" w:rsidR="00DD0141" w:rsidRDefault="00DD0141" w:rsidP="00794AEF">
      <w:pPr>
        <w:overflowPunct/>
        <w:autoSpaceDE/>
        <w:autoSpaceDN/>
        <w:adjustRightInd/>
        <w:textAlignment w:val="auto"/>
        <w:rPr>
          <w:b/>
          <w:bCs/>
          <w:szCs w:val="18"/>
        </w:rPr>
      </w:pPr>
      <w:r>
        <w:rPr>
          <w:b/>
          <w:bCs/>
          <w:szCs w:val="18"/>
        </w:rPr>
        <w:br w:type="page"/>
      </w:r>
    </w:p>
    <w:p w14:paraId="5A5C5DB8" w14:textId="77777777" w:rsidR="00DD0141" w:rsidRPr="00405951" w:rsidRDefault="00DD0141" w:rsidP="00DD0141">
      <w:pPr>
        <w:rPr>
          <w:b/>
          <w:bCs/>
          <w:szCs w:val="18"/>
        </w:rPr>
      </w:pPr>
      <w:r w:rsidRPr="00405951">
        <w:rPr>
          <w:b/>
          <w:bCs/>
          <w:szCs w:val="18"/>
        </w:rPr>
        <w:lastRenderedPageBreak/>
        <w:t>F. Toegangscontrole</w:t>
      </w:r>
    </w:p>
    <w:p w14:paraId="248445DF" w14:textId="77777777" w:rsidR="00DD0141" w:rsidRPr="00D0400D" w:rsidRDefault="00DD0141" w:rsidP="00DD0141">
      <w:pPr>
        <w:overflowPunct/>
        <w:autoSpaceDE/>
        <w:autoSpaceDN/>
        <w:adjustRightInd/>
        <w:spacing w:after="160" w:line="259" w:lineRule="auto"/>
        <w:textAlignment w:val="auto"/>
        <w:rPr>
          <w:szCs w:val="18"/>
        </w:rPr>
      </w:pPr>
      <w:r>
        <w:rPr>
          <w:rFonts w:ascii="MS Gothic" w:eastAsia="MS Gothic" w:hAnsi="MS Gothic" w:hint="eastAsia"/>
          <w:szCs w:val="18"/>
        </w:rPr>
        <w:t>☐</w:t>
      </w:r>
      <w:r>
        <w:rPr>
          <w:szCs w:val="18"/>
        </w:rPr>
        <w:t xml:space="preserve"> </w:t>
      </w:r>
      <w:r w:rsidRPr="00D0400D">
        <w:rPr>
          <w:szCs w:val="18"/>
        </w:rPr>
        <w:t>Een toegangscontrole matrix dient te zijn opgesteld, te worden onderhouden en te worden toegepast voor alle toegang tot data en systemen welke worden gebruikt ter invulling van het contract.</w:t>
      </w:r>
    </w:p>
    <w:p w14:paraId="01793051" w14:textId="77777777" w:rsidR="00DD0141" w:rsidRDefault="00DD0141" w:rsidP="00DD0141">
      <w:pPr>
        <w:rPr>
          <w:b/>
          <w:bCs/>
          <w:szCs w:val="18"/>
        </w:rPr>
      </w:pPr>
    </w:p>
    <w:p w14:paraId="213F3EA9" w14:textId="77777777" w:rsidR="00DD0141" w:rsidRPr="00405951" w:rsidRDefault="00DD0141" w:rsidP="00DD0141">
      <w:pPr>
        <w:rPr>
          <w:b/>
          <w:bCs/>
          <w:szCs w:val="18"/>
        </w:rPr>
      </w:pPr>
      <w:r w:rsidRPr="00405951">
        <w:rPr>
          <w:b/>
          <w:bCs/>
          <w:szCs w:val="18"/>
        </w:rPr>
        <w:t>G. Fysieke beveiliging</w:t>
      </w:r>
    </w:p>
    <w:p w14:paraId="1253ABD2" w14:textId="77777777" w:rsidR="00DD0141" w:rsidRPr="00D0400D" w:rsidRDefault="00DD0141" w:rsidP="00DD0141">
      <w:pPr>
        <w:overflowPunct/>
        <w:autoSpaceDE/>
        <w:autoSpaceDN/>
        <w:adjustRightInd/>
        <w:spacing w:after="160" w:line="259" w:lineRule="auto"/>
        <w:textAlignment w:val="auto"/>
        <w:rPr>
          <w:szCs w:val="18"/>
        </w:rPr>
      </w:pPr>
      <w:r>
        <w:rPr>
          <w:rFonts w:ascii="MS Gothic" w:eastAsia="MS Gothic" w:hAnsi="MS Gothic" w:hint="eastAsia"/>
          <w:szCs w:val="18"/>
        </w:rPr>
        <w:t>☐</w:t>
      </w:r>
      <w:r>
        <w:rPr>
          <w:szCs w:val="18"/>
        </w:rPr>
        <w:t xml:space="preserve"> </w:t>
      </w:r>
      <w:r w:rsidRPr="00D0400D">
        <w:rPr>
          <w:szCs w:val="18"/>
        </w:rPr>
        <w:t>Fysieke toegang tot systemen en/of data dient enkel te worden verstrekt aan geautoriseerd personeel welke de juiste backgroundchecks hebben doorlopen en de juiste ‘</w:t>
      </w:r>
      <w:proofErr w:type="spellStart"/>
      <w:r w:rsidRPr="00D0400D">
        <w:rPr>
          <w:szCs w:val="18"/>
        </w:rPr>
        <w:t>Confidentiality</w:t>
      </w:r>
      <w:proofErr w:type="spellEnd"/>
      <w:r w:rsidRPr="00D0400D">
        <w:rPr>
          <w:szCs w:val="18"/>
        </w:rPr>
        <w:t xml:space="preserve"> </w:t>
      </w:r>
      <w:proofErr w:type="spellStart"/>
      <w:r w:rsidRPr="00D0400D">
        <w:rPr>
          <w:szCs w:val="18"/>
        </w:rPr>
        <w:t>agreements</w:t>
      </w:r>
      <w:proofErr w:type="spellEnd"/>
      <w:r w:rsidRPr="00D0400D">
        <w:rPr>
          <w:szCs w:val="18"/>
        </w:rPr>
        <w:t>’ hebben ondertekend.</w:t>
      </w:r>
    </w:p>
    <w:p w14:paraId="2EF34EC6" w14:textId="77777777" w:rsidR="00DD0141" w:rsidRPr="00D0400D" w:rsidRDefault="00DD0141" w:rsidP="00DD0141">
      <w:pPr>
        <w:overflowPunct/>
        <w:autoSpaceDE/>
        <w:autoSpaceDN/>
        <w:adjustRightInd/>
        <w:spacing w:after="160" w:line="259" w:lineRule="auto"/>
        <w:textAlignment w:val="auto"/>
        <w:rPr>
          <w:szCs w:val="18"/>
        </w:rPr>
      </w:pPr>
      <w:r>
        <w:rPr>
          <w:rFonts w:ascii="MS Gothic" w:eastAsia="MS Gothic" w:hAnsi="MS Gothic" w:hint="eastAsia"/>
          <w:szCs w:val="18"/>
        </w:rPr>
        <w:t>☐</w:t>
      </w:r>
      <w:r>
        <w:rPr>
          <w:szCs w:val="18"/>
        </w:rPr>
        <w:t xml:space="preserve"> </w:t>
      </w:r>
      <w:r w:rsidRPr="00D0400D">
        <w:rPr>
          <w:szCs w:val="18"/>
        </w:rPr>
        <w:t>Locaties waar grote hoeveelheden gevoelige data wordt verwerkt dienen te voldoen aan adequate beveiligingsmaatregelen om ongeautoriseerde toegang via bijvoorbeeld ‘</w:t>
      </w:r>
      <w:proofErr w:type="spellStart"/>
      <w:r w:rsidRPr="00D0400D">
        <w:rPr>
          <w:szCs w:val="18"/>
        </w:rPr>
        <w:t>piggy</w:t>
      </w:r>
      <w:proofErr w:type="spellEnd"/>
      <w:r w:rsidRPr="00D0400D">
        <w:rPr>
          <w:szCs w:val="18"/>
        </w:rPr>
        <w:t xml:space="preserve"> backing’ en ‘social engineering’ te voorkomen.</w:t>
      </w:r>
    </w:p>
    <w:p w14:paraId="13559451" w14:textId="6C447104" w:rsidR="00DD0141" w:rsidRPr="00794AEF" w:rsidRDefault="00DD0141" w:rsidP="00794AEF">
      <w:pPr>
        <w:overflowPunct/>
        <w:autoSpaceDE/>
        <w:autoSpaceDN/>
        <w:adjustRightInd/>
        <w:spacing w:after="160" w:line="259" w:lineRule="auto"/>
        <w:textAlignment w:val="auto"/>
        <w:rPr>
          <w:color w:val="FF0000"/>
          <w:szCs w:val="18"/>
        </w:rPr>
      </w:pPr>
      <w:r>
        <w:rPr>
          <w:rFonts w:ascii="MS Gothic" w:eastAsia="MS Gothic" w:hAnsi="MS Gothic" w:hint="eastAsia"/>
          <w:szCs w:val="18"/>
        </w:rPr>
        <w:t>☐</w:t>
      </w:r>
      <w:r>
        <w:rPr>
          <w:szCs w:val="18"/>
        </w:rPr>
        <w:t xml:space="preserve"> </w:t>
      </w:r>
      <w:r w:rsidRPr="00D0400D">
        <w:rPr>
          <w:szCs w:val="18"/>
        </w:rPr>
        <w:t>Geautoriseerd personeel</w:t>
      </w:r>
      <w:r>
        <w:rPr>
          <w:rStyle w:val="Voetnootmarkering"/>
          <w:szCs w:val="18"/>
        </w:rPr>
        <w:footnoteReference w:id="7"/>
      </w:r>
      <w:r w:rsidRPr="00D0400D">
        <w:rPr>
          <w:szCs w:val="18"/>
        </w:rPr>
        <w:t xml:space="preserve"> voor deze locaties dient altijd een duidelijk zichtbare toegangspas te dragen waarop duidelijk te zien is dat autorisatie is verleend.</w:t>
      </w:r>
    </w:p>
    <w:p w14:paraId="5527A6E4" w14:textId="77777777" w:rsidR="00DD0141" w:rsidRDefault="00DD0141" w:rsidP="00DD0141">
      <w:pPr>
        <w:rPr>
          <w:b/>
          <w:bCs/>
          <w:szCs w:val="18"/>
        </w:rPr>
      </w:pPr>
    </w:p>
    <w:p w14:paraId="6D3A4CE5" w14:textId="77777777" w:rsidR="00DD0141" w:rsidRPr="0099144D" w:rsidRDefault="00DD0141" w:rsidP="00DD0141">
      <w:pPr>
        <w:rPr>
          <w:b/>
          <w:bCs/>
          <w:szCs w:val="18"/>
        </w:rPr>
      </w:pPr>
      <w:r w:rsidRPr="0099144D">
        <w:rPr>
          <w:b/>
          <w:bCs/>
          <w:szCs w:val="18"/>
        </w:rPr>
        <w:t>H. Communication security</w:t>
      </w:r>
    </w:p>
    <w:p w14:paraId="70A4E5C0" w14:textId="77777777" w:rsidR="00DD0141" w:rsidRPr="00D0400D" w:rsidRDefault="00DD0141" w:rsidP="00DD0141">
      <w:pPr>
        <w:overflowPunct/>
        <w:autoSpaceDE/>
        <w:autoSpaceDN/>
        <w:adjustRightInd/>
        <w:spacing w:after="160" w:line="259" w:lineRule="auto"/>
        <w:textAlignment w:val="auto"/>
        <w:rPr>
          <w:szCs w:val="18"/>
        </w:rPr>
      </w:pPr>
      <w:r>
        <w:rPr>
          <w:rFonts w:ascii="MS Gothic" w:eastAsia="MS Gothic" w:hAnsi="MS Gothic" w:hint="eastAsia"/>
          <w:szCs w:val="18"/>
        </w:rPr>
        <w:t>☐</w:t>
      </w:r>
      <w:r>
        <w:rPr>
          <w:szCs w:val="18"/>
        </w:rPr>
        <w:t xml:space="preserve"> </w:t>
      </w:r>
      <w:r w:rsidRPr="00D0400D">
        <w:rPr>
          <w:szCs w:val="18"/>
        </w:rPr>
        <w:t>E</w:t>
      </w:r>
      <w:r>
        <w:rPr>
          <w:szCs w:val="18"/>
        </w:rPr>
        <w:t>-</w:t>
      </w:r>
      <w:r w:rsidRPr="00D0400D">
        <w:rPr>
          <w:szCs w:val="18"/>
        </w:rPr>
        <w:t xml:space="preserve">mail dient niet gebruikt te worden voor het verzenden van gevoelige/bijzondere of grote hoeveelheden data. Tenzij de data in een op correcte wijze versleutelde container is toegevoegd aan de bijlagen. </w:t>
      </w:r>
    </w:p>
    <w:p w14:paraId="010EDAA2" w14:textId="77777777" w:rsidR="00DD0141" w:rsidRPr="00D0400D" w:rsidRDefault="00DD0141" w:rsidP="00DD0141">
      <w:pPr>
        <w:overflowPunct/>
        <w:autoSpaceDE/>
        <w:autoSpaceDN/>
        <w:adjustRightInd/>
        <w:spacing w:after="160" w:line="259" w:lineRule="auto"/>
        <w:textAlignment w:val="auto"/>
        <w:rPr>
          <w:szCs w:val="18"/>
        </w:rPr>
      </w:pPr>
      <w:r>
        <w:rPr>
          <w:rFonts w:ascii="MS Gothic" w:eastAsia="MS Gothic" w:hAnsi="MS Gothic" w:hint="eastAsia"/>
          <w:szCs w:val="18"/>
        </w:rPr>
        <w:t>☐</w:t>
      </w:r>
      <w:r>
        <w:rPr>
          <w:szCs w:val="18"/>
        </w:rPr>
        <w:t xml:space="preserve"> </w:t>
      </w:r>
      <w:r w:rsidRPr="00D0400D">
        <w:rPr>
          <w:szCs w:val="18"/>
        </w:rPr>
        <w:t xml:space="preserve">Er is een </w:t>
      </w:r>
      <w:proofErr w:type="spellStart"/>
      <w:r w:rsidRPr="00D0400D">
        <w:rPr>
          <w:szCs w:val="18"/>
        </w:rPr>
        <w:t>schoningsprocedure</w:t>
      </w:r>
      <w:proofErr w:type="spellEnd"/>
      <w:r w:rsidRPr="00D0400D">
        <w:rPr>
          <w:szCs w:val="18"/>
        </w:rPr>
        <w:t xml:space="preserve"> voor Informatiesystemen waarop BZ informatie is of was opgeslagen. Deze dienen op zorgvuldige wijze te worden geschoond van rest data, bij voorkeur met als uitgangspunt "NIST Special </w:t>
      </w:r>
      <w:proofErr w:type="spellStart"/>
      <w:r w:rsidRPr="00D0400D">
        <w:rPr>
          <w:szCs w:val="18"/>
        </w:rPr>
        <w:t>Publication</w:t>
      </w:r>
      <w:proofErr w:type="spellEnd"/>
      <w:r w:rsidRPr="00D0400D">
        <w:rPr>
          <w:szCs w:val="18"/>
        </w:rPr>
        <w:t xml:space="preserve"> 800-88, </w:t>
      </w:r>
      <w:proofErr w:type="spellStart"/>
      <w:r w:rsidRPr="00D0400D">
        <w:rPr>
          <w:szCs w:val="18"/>
        </w:rPr>
        <w:t>Guidelines</w:t>
      </w:r>
      <w:proofErr w:type="spellEnd"/>
      <w:r w:rsidRPr="00D0400D">
        <w:rPr>
          <w:szCs w:val="18"/>
        </w:rPr>
        <w:t xml:space="preserve"> </w:t>
      </w:r>
      <w:proofErr w:type="spellStart"/>
      <w:r w:rsidRPr="00D0400D">
        <w:rPr>
          <w:szCs w:val="18"/>
        </w:rPr>
        <w:t>for</w:t>
      </w:r>
      <w:proofErr w:type="spellEnd"/>
      <w:r w:rsidRPr="00D0400D">
        <w:rPr>
          <w:szCs w:val="18"/>
        </w:rPr>
        <w:t xml:space="preserve"> Media </w:t>
      </w:r>
      <w:proofErr w:type="spellStart"/>
      <w:r w:rsidRPr="00D0400D">
        <w:rPr>
          <w:szCs w:val="18"/>
        </w:rPr>
        <w:t>Sanitization</w:t>
      </w:r>
      <w:proofErr w:type="spellEnd"/>
      <w:r w:rsidRPr="00D0400D">
        <w:rPr>
          <w:szCs w:val="18"/>
        </w:rPr>
        <w:t xml:space="preserve">". Dit geldt ook voor systemen voor uitwijk, </w:t>
      </w:r>
      <w:proofErr w:type="spellStart"/>
      <w:r w:rsidRPr="00D0400D">
        <w:rPr>
          <w:szCs w:val="18"/>
        </w:rPr>
        <w:t>mirrors</w:t>
      </w:r>
      <w:proofErr w:type="spellEnd"/>
      <w:r w:rsidRPr="00D0400D">
        <w:rPr>
          <w:szCs w:val="18"/>
        </w:rPr>
        <w:t xml:space="preserve">, </w:t>
      </w:r>
      <w:proofErr w:type="spellStart"/>
      <w:r w:rsidRPr="00D0400D">
        <w:rPr>
          <w:szCs w:val="18"/>
        </w:rPr>
        <w:t>backup</w:t>
      </w:r>
      <w:proofErr w:type="spellEnd"/>
      <w:r w:rsidRPr="00D0400D">
        <w:rPr>
          <w:szCs w:val="18"/>
        </w:rPr>
        <w:t xml:space="preserve"> media en flash memory.</w:t>
      </w:r>
    </w:p>
    <w:p w14:paraId="31E63146" w14:textId="77777777" w:rsidR="00DD0141" w:rsidRDefault="00DD0141" w:rsidP="00DD0141">
      <w:pPr>
        <w:rPr>
          <w:b/>
          <w:bCs/>
          <w:szCs w:val="18"/>
        </w:rPr>
      </w:pPr>
    </w:p>
    <w:p w14:paraId="66FD1BA7" w14:textId="77777777" w:rsidR="00DD0141" w:rsidRPr="00FB6439" w:rsidRDefault="00DD0141" w:rsidP="00DD0141">
      <w:pPr>
        <w:rPr>
          <w:b/>
          <w:bCs/>
          <w:szCs w:val="18"/>
        </w:rPr>
      </w:pPr>
      <w:r w:rsidRPr="00FB6439">
        <w:rPr>
          <w:b/>
          <w:bCs/>
          <w:szCs w:val="18"/>
        </w:rPr>
        <w:t>I. Doorgifte van data</w:t>
      </w:r>
    </w:p>
    <w:p w14:paraId="171AB71D" w14:textId="77777777" w:rsidR="00DD0141" w:rsidRPr="00D0400D" w:rsidRDefault="00DD0141" w:rsidP="00DD0141">
      <w:pPr>
        <w:overflowPunct/>
        <w:autoSpaceDE/>
        <w:autoSpaceDN/>
        <w:adjustRightInd/>
        <w:spacing w:after="160" w:line="259" w:lineRule="auto"/>
        <w:textAlignment w:val="auto"/>
        <w:rPr>
          <w:color w:val="FF0000"/>
          <w:szCs w:val="18"/>
        </w:rPr>
      </w:pPr>
      <w:r>
        <w:rPr>
          <w:rFonts w:ascii="MS Gothic" w:eastAsia="MS Gothic" w:hAnsi="MS Gothic" w:hint="eastAsia"/>
          <w:szCs w:val="18"/>
        </w:rPr>
        <w:t>☐</w:t>
      </w:r>
      <w:r>
        <w:rPr>
          <w:szCs w:val="18"/>
        </w:rPr>
        <w:t xml:space="preserve"> </w:t>
      </w:r>
      <w:r w:rsidRPr="00D0400D">
        <w:rPr>
          <w:szCs w:val="18"/>
        </w:rPr>
        <w:t xml:space="preserve">Andere partijen dan onderdeel van deze overeenkomst (sub verwerkers en onderaannemers) zullen geen data of toegang tot systemen met data van  BZ ontvangen via dienstverlener, tenzij hiertoe expliciet en schriftelijk toestemming is verkregen vanuit BZ. De opdrachtnemer moet in de aanbieding duidelijk aangeven welke </w:t>
      </w:r>
      <w:proofErr w:type="spellStart"/>
      <w:r w:rsidRPr="00D0400D">
        <w:rPr>
          <w:szCs w:val="18"/>
        </w:rPr>
        <w:t>subverwerkers</w:t>
      </w:r>
      <w:proofErr w:type="spellEnd"/>
      <w:r w:rsidRPr="00D0400D">
        <w:rPr>
          <w:szCs w:val="18"/>
        </w:rPr>
        <w:t xml:space="preserve"> en/of onderaannemers deel uit maken van de dienstverlening. </w:t>
      </w:r>
    </w:p>
    <w:p w14:paraId="76EFA2CE" w14:textId="77777777" w:rsidR="00DD0141" w:rsidRPr="00D0400D" w:rsidRDefault="00DD0141" w:rsidP="00DD0141">
      <w:pPr>
        <w:overflowPunct/>
        <w:autoSpaceDE/>
        <w:autoSpaceDN/>
        <w:adjustRightInd/>
        <w:spacing w:after="160" w:line="259" w:lineRule="auto"/>
        <w:textAlignment w:val="auto"/>
        <w:rPr>
          <w:szCs w:val="18"/>
        </w:rPr>
      </w:pPr>
      <w:r>
        <w:rPr>
          <w:rFonts w:ascii="MS Gothic" w:eastAsia="MS Gothic" w:hAnsi="MS Gothic" w:hint="eastAsia"/>
          <w:szCs w:val="18"/>
        </w:rPr>
        <w:t>☐</w:t>
      </w:r>
      <w:r>
        <w:rPr>
          <w:szCs w:val="18"/>
        </w:rPr>
        <w:t xml:space="preserve"> </w:t>
      </w:r>
      <w:r w:rsidRPr="00D0400D">
        <w:rPr>
          <w:szCs w:val="18"/>
        </w:rPr>
        <w:t xml:space="preserve">Indien het dienstverlener is toegestaan om aan derden deze data door te geven dan dient dienstverlener alle vereisten inclusief de eisen in deze informatiebeveiligingsbijlage en de privacy vereisten in de verwerkersovereenkomst vast te leggen in formeel geaccepteerde contractuele afspraken met deze derden. De eerste dienstverlener blijft verantwoordelijk en aansprakelijk voor de juiste naleving van de uitvoering van de contractuele aanspraken. En dient te borgen dat gedurende de duur van de overeenkomst de aanbieder hier aan blijft voldoen. </w:t>
      </w:r>
    </w:p>
    <w:p w14:paraId="6245BFC8" w14:textId="77777777" w:rsidR="00DD0141" w:rsidRDefault="00DD0141" w:rsidP="00DD0141">
      <w:pPr>
        <w:rPr>
          <w:b/>
          <w:bCs/>
          <w:szCs w:val="18"/>
        </w:rPr>
      </w:pPr>
    </w:p>
    <w:p w14:paraId="28DB3ABE" w14:textId="77777777" w:rsidR="00DD0141" w:rsidRPr="003A4520" w:rsidRDefault="00DD0141" w:rsidP="00DD0141">
      <w:pPr>
        <w:rPr>
          <w:b/>
          <w:bCs/>
          <w:szCs w:val="18"/>
        </w:rPr>
      </w:pPr>
      <w:r w:rsidRPr="003A4520">
        <w:rPr>
          <w:b/>
          <w:bCs/>
          <w:szCs w:val="18"/>
        </w:rPr>
        <w:t>K. Beveiligingsincident management</w:t>
      </w:r>
    </w:p>
    <w:p w14:paraId="7D6951C1" w14:textId="77777777" w:rsidR="00DD0141" w:rsidRPr="00D0400D" w:rsidRDefault="00DD0141" w:rsidP="00DD0141">
      <w:pPr>
        <w:overflowPunct/>
        <w:autoSpaceDE/>
        <w:autoSpaceDN/>
        <w:adjustRightInd/>
        <w:spacing w:after="160" w:line="259" w:lineRule="auto"/>
        <w:textAlignment w:val="auto"/>
        <w:rPr>
          <w:color w:val="FF0000"/>
          <w:szCs w:val="18"/>
        </w:rPr>
      </w:pPr>
      <w:r>
        <w:rPr>
          <w:rFonts w:ascii="MS Gothic" w:eastAsia="MS Gothic" w:hAnsi="MS Gothic" w:hint="eastAsia"/>
          <w:szCs w:val="18"/>
        </w:rPr>
        <w:t>☐</w:t>
      </w:r>
      <w:r>
        <w:rPr>
          <w:szCs w:val="18"/>
        </w:rPr>
        <w:t xml:space="preserve"> </w:t>
      </w:r>
      <w:r w:rsidRPr="00D0400D">
        <w:rPr>
          <w:szCs w:val="18"/>
        </w:rPr>
        <w:t xml:space="preserve">Ieder informatiebeveiligingsincident, data lek, of vermoedelijk incident gerelateerd aan confidentialiteit, integriteit of beschikbaarheid zal direct zonder onnodige vertraging en altijd binnen 24 uur gemeld worden aan Information Security Centre (i-SecurityCentre@minbuza.nl), waarna eventuele instructies voor BZ naar aanleiding van dit incident direct opgevolgd moeten worden. </w:t>
      </w:r>
    </w:p>
    <w:p w14:paraId="4C7244EF" w14:textId="77777777" w:rsidR="00DD0141" w:rsidRPr="00C570A5" w:rsidRDefault="00DD0141" w:rsidP="00DD0141">
      <w:pPr>
        <w:rPr>
          <w:szCs w:val="18"/>
        </w:rPr>
      </w:pPr>
    </w:p>
    <w:p w14:paraId="46DD477E" w14:textId="77777777" w:rsidR="00794AEF" w:rsidRPr="00382118" w:rsidRDefault="00794AEF">
      <w:pPr>
        <w:overflowPunct/>
        <w:autoSpaceDE/>
        <w:autoSpaceDN/>
        <w:adjustRightInd/>
        <w:textAlignment w:val="auto"/>
        <w:rPr>
          <w:b/>
          <w:bCs/>
          <w:szCs w:val="18"/>
        </w:rPr>
      </w:pPr>
      <w:r w:rsidRPr="00382118">
        <w:rPr>
          <w:b/>
          <w:bCs/>
          <w:szCs w:val="18"/>
        </w:rPr>
        <w:br w:type="page"/>
      </w:r>
    </w:p>
    <w:p w14:paraId="56CB6D59" w14:textId="18B084A4" w:rsidR="00DD0141" w:rsidRPr="003A4520" w:rsidRDefault="00DD0141" w:rsidP="00DD0141">
      <w:pPr>
        <w:rPr>
          <w:b/>
          <w:bCs/>
          <w:szCs w:val="18"/>
          <w:lang w:val="en-US"/>
        </w:rPr>
      </w:pPr>
      <w:r w:rsidRPr="003A4520">
        <w:rPr>
          <w:b/>
          <w:bCs/>
          <w:szCs w:val="18"/>
          <w:lang w:val="en-US"/>
        </w:rPr>
        <w:lastRenderedPageBreak/>
        <w:t>L. Business Continuity and Disaster Recovery</w:t>
      </w:r>
    </w:p>
    <w:p w14:paraId="552ED815" w14:textId="77777777" w:rsidR="00DD0141" w:rsidRPr="00D0400D" w:rsidRDefault="00DD0141" w:rsidP="00DD0141">
      <w:pPr>
        <w:overflowPunct/>
        <w:autoSpaceDE/>
        <w:autoSpaceDN/>
        <w:adjustRightInd/>
        <w:spacing w:after="160" w:line="259" w:lineRule="auto"/>
        <w:textAlignment w:val="auto"/>
        <w:rPr>
          <w:szCs w:val="18"/>
        </w:rPr>
      </w:pPr>
      <w:r>
        <w:rPr>
          <w:rFonts w:ascii="MS Gothic" w:eastAsia="MS Gothic" w:hAnsi="MS Gothic" w:hint="eastAsia"/>
          <w:szCs w:val="18"/>
        </w:rPr>
        <w:t>☐</w:t>
      </w:r>
      <w:r>
        <w:rPr>
          <w:szCs w:val="18"/>
        </w:rPr>
        <w:t xml:space="preserve"> </w:t>
      </w:r>
      <w:r w:rsidRPr="00D0400D">
        <w:rPr>
          <w:szCs w:val="18"/>
        </w:rPr>
        <w:t>Opdrachtnemer neemt alle in redelijkheid</w:t>
      </w:r>
      <w:r>
        <w:rPr>
          <w:rStyle w:val="Voetnootmarkering"/>
          <w:szCs w:val="18"/>
        </w:rPr>
        <w:footnoteReference w:id="8"/>
      </w:r>
      <w:r w:rsidRPr="00D0400D">
        <w:rPr>
          <w:szCs w:val="18"/>
        </w:rPr>
        <w:t xml:space="preserve"> te verwachten maatregelen om de integriteit en beschikbaarheid van de data te garanderen.</w:t>
      </w:r>
    </w:p>
    <w:p w14:paraId="012474ED" w14:textId="77777777" w:rsidR="00DD0141" w:rsidRPr="005C2441" w:rsidRDefault="00DD0141" w:rsidP="00DD0141">
      <w:pPr>
        <w:overflowPunct/>
        <w:autoSpaceDE/>
        <w:autoSpaceDN/>
        <w:adjustRightInd/>
        <w:spacing w:after="160" w:line="259" w:lineRule="auto"/>
        <w:textAlignment w:val="auto"/>
        <w:rPr>
          <w:szCs w:val="18"/>
        </w:rPr>
      </w:pPr>
      <w:r>
        <w:rPr>
          <w:rFonts w:ascii="MS Gothic" w:eastAsia="MS Gothic" w:hAnsi="MS Gothic" w:hint="eastAsia"/>
          <w:szCs w:val="18"/>
        </w:rPr>
        <w:t>☐</w:t>
      </w:r>
      <w:r>
        <w:rPr>
          <w:szCs w:val="18"/>
        </w:rPr>
        <w:t xml:space="preserve"> </w:t>
      </w:r>
      <w:r w:rsidRPr="00D0400D">
        <w:rPr>
          <w:szCs w:val="18"/>
        </w:rPr>
        <w:t xml:space="preserve">Dit betekent in elk geval dat opdrachtnemer zorg draagt dat data beschikbaar is, bij uitval of verlies van de hosting </w:t>
      </w:r>
      <w:proofErr w:type="spellStart"/>
      <w:r w:rsidRPr="00D0400D">
        <w:rPr>
          <w:szCs w:val="18"/>
        </w:rPr>
        <w:t>lokatie</w:t>
      </w:r>
      <w:proofErr w:type="spellEnd"/>
      <w:r w:rsidRPr="00D0400D">
        <w:rPr>
          <w:szCs w:val="18"/>
        </w:rPr>
        <w:t xml:space="preserve">. De opdrachtnemer zorgt zelf  voor de afweging in implementatie, bijvoorbeeld een versleutelde </w:t>
      </w:r>
      <w:proofErr w:type="spellStart"/>
      <w:r w:rsidRPr="00D0400D">
        <w:rPr>
          <w:szCs w:val="18"/>
        </w:rPr>
        <w:t>backup</w:t>
      </w:r>
      <w:proofErr w:type="spellEnd"/>
      <w:r w:rsidRPr="00D0400D">
        <w:rPr>
          <w:szCs w:val="18"/>
        </w:rPr>
        <w:t xml:space="preserve">-set op een andere </w:t>
      </w:r>
      <w:proofErr w:type="spellStart"/>
      <w:r w:rsidRPr="00D0400D">
        <w:rPr>
          <w:szCs w:val="18"/>
        </w:rPr>
        <w:t>lokatie</w:t>
      </w:r>
      <w:proofErr w:type="spellEnd"/>
      <w:r w:rsidRPr="00D0400D">
        <w:rPr>
          <w:szCs w:val="18"/>
        </w:rPr>
        <w:t xml:space="preserve"> of uitwijk. </w:t>
      </w:r>
      <w:r w:rsidRPr="00E92864">
        <w:rPr>
          <w:szCs w:val="18"/>
        </w:rPr>
        <w:t xml:space="preserve">Hierbij dient voldaan te worden aan het huidig geldend </w:t>
      </w:r>
      <w:proofErr w:type="spellStart"/>
      <w:r w:rsidRPr="00E92864">
        <w:rPr>
          <w:szCs w:val="18"/>
        </w:rPr>
        <w:t>backupbeleid</w:t>
      </w:r>
      <w:proofErr w:type="spellEnd"/>
      <w:r w:rsidRPr="00E92864">
        <w:rPr>
          <w:szCs w:val="18"/>
        </w:rPr>
        <w:t>.</w:t>
      </w:r>
      <w:r w:rsidRPr="005C2441">
        <w:rPr>
          <w:szCs w:val="18"/>
        </w:rPr>
        <w:t xml:space="preserve"> </w:t>
      </w:r>
    </w:p>
    <w:p w14:paraId="6EA64CA9" w14:textId="77777777" w:rsidR="00DD0141" w:rsidRDefault="00DD0141" w:rsidP="00DD0141">
      <w:pPr>
        <w:rPr>
          <w:b/>
          <w:bCs/>
          <w:szCs w:val="18"/>
        </w:rPr>
      </w:pPr>
    </w:p>
    <w:p w14:paraId="7CD7E1CF" w14:textId="77777777" w:rsidR="00DD0141" w:rsidRPr="00DE31C6" w:rsidRDefault="00DD0141" w:rsidP="00DD0141">
      <w:pPr>
        <w:rPr>
          <w:b/>
          <w:bCs/>
          <w:szCs w:val="18"/>
        </w:rPr>
      </w:pPr>
      <w:r w:rsidRPr="00DE31C6">
        <w:rPr>
          <w:b/>
          <w:bCs/>
          <w:szCs w:val="18"/>
        </w:rPr>
        <w:t>M. Logging en monitoring</w:t>
      </w:r>
    </w:p>
    <w:p w14:paraId="00FEB5AB" w14:textId="77777777" w:rsidR="00DD0141" w:rsidRPr="00D0400D" w:rsidRDefault="00DD0141" w:rsidP="00DD0141">
      <w:pPr>
        <w:overflowPunct/>
        <w:autoSpaceDE/>
        <w:autoSpaceDN/>
        <w:adjustRightInd/>
        <w:spacing w:after="160" w:line="259" w:lineRule="auto"/>
        <w:textAlignment w:val="auto"/>
        <w:rPr>
          <w:szCs w:val="18"/>
        </w:rPr>
      </w:pPr>
      <w:r>
        <w:rPr>
          <w:rFonts w:ascii="MS Gothic" w:eastAsia="MS Gothic" w:hAnsi="MS Gothic" w:hint="eastAsia"/>
          <w:szCs w:val="18"/>
        </w:rPr>
        <w:t>☐</w:t>
      </w:r>
      <w:r>
        <w:rPr>
          <w:szCs w:val="18"/>
        </w:rPr>
        <w:t xml:space="preserve"> </w:t>
      </w:r>
      <w:r w:rsidRPr="00D0400D">
        <w:rPr>
          <w:szCs w:val="18"/>
        </w:rPr>
        <w:t>Logging van alle toegang (inclusief verwijderen, aanpassen) van de data en systemen die worden gebruikt bij het voldoen van dit contract worden verwerkt in een gecentraliseerd logsysteem voor een periode van minimaal 6 maanden.</w:t>
      </w:r>
    </w:p>
    <w:p w14:paraId="468C1126" w14:textId="77777777" w:rsidR="00DD0141" w:rsidRPr="00D0400D" w:rsidRDefault="00DD0141" w:rsidP="00DD0141">
      <w:pPr>
        <w:overflowPunct/>
        <w:autoSpaceDE/>
        <w:autoSpaceDN/>
        <w:adjustRightInd/>
        <w:spacing w:after="160" w:line="259" w:lineRule="auto"/>
        <w:textAlignment w:val="auto"/>
        <w:rPr>
          <w:szCs w:val="18"/>
        </w:rPr>
      </w:pPr>
      <w:r>
        <w:rPr>
          <w:rFonts w:ascii="MS Gothic" w:eastAsia="MS Gothic" w:hAnsi="MS Gothic" w:hint="eastAsia"/>
          <w:szCs w:val="18"/>
        </w:rPr>
        <w:t>☐</w:t>
      </w:r>
      <w:r>
        <w:rPr>
          <w:szCs w:val="18"/>
        </w:rPr>
        <w:t xml:space="preserve"> </w:t>
      </w:r>
      <w:r w:rsidRPr="00D0400D">
        <w:rPr>
          <w:szCs w:val="18"/>
        </w:rPr>
        <w:t>Deze logs bevatten op zijn minst: het van en naar IP adres, waar mogelijk gebruikersnamen, datum, tijd, en ondernomen acties.</w:t>
      </w:r>
    </w:p>
    <w:p w14:paraId="067AC935" w14:textId="77777777" w:rsidR="00DD0141" w:rsidRPr="00D0400D" w:rsidRDefault="00DD0141" w:rsidP="00DD0141">
      <w:pPr>
        <w:overflowPunct/>
        <w:autoSpaceDE/>
        <w:autoSpaceDN/>
        <w:adjustRightInd/>
        <w:spacing w:after="160" w:line="259" w:lineRule="auto"/>
        <w:textAlignment w:val="auto"/>
        <w:rPr>
          <w:szCs w:val="18"/>
        </w:rPr>
      </w:pPr>
      <w:r>
        <w:rPr>
          <w:rFonts w:ascii="MS Gothic" w:eastAsia="MS Gothic" w:hAnsi="MS Gothic" w:hint="eastAsia"/>
          <w:szCs w:val="18"/>
        </w:rPr>
        <w:t>☐</w:t>
      </w:r>
      <w:r>
        <w:rPr>
          <w:szCs w:val="18"/>
        </w:rPr>
        <w:t xml:space="preserve"> </w:t>
      </w:r>
      <w:r w:rsidRPr="00D0400D">
        <w:rPr>
          <w:szCs w:val="18"/>
        </w:rPr>
        <w:t>De opdrachtnemer dient als onderdeel van de dienstverlening zelf de omgeving actief te monitoren en verdachte activiteiten zelf op te pakken. BZ wordt maandelijks voorzien van een rapportage over de beveiligingsincidenten.</w:t>
      </w:r>
    </w:p>
    <w:p w14:paraId="371D8D7A" w14:textId="06A85489" w:rsidR="00DD0141" w:rsidRDefault="00DD0141" w:rsidP="00794AEF">
      <w:pPr>
        <w:overflowPunct/>
        <w:autoSpaceDE/>
        <w:autoSpaceDN/>
        <w:adjustRightInd/>
        <w:spacing w:after="160" w:line="259" w:lineRule="auto"/>
        <w:textAlignment w:val="auto"/>
        <w:rPr>
          <w:szCs w:val="18"/>
        </w:rPr>
      </w:pPr>
      <w:r>
        <w:rPr>
          <w:rFonts w:ascii="MS Gothic" w:eastAsia="MS Gothic" w:hAnsi="MS Gothic" w:hint="eastAsia"/>
          <w:szCs w:val="18"/>
        </w:rPr>
        <w:t>☐</w:t>
      </w:r>
      <w:r>
        <w:rPr>
          <w:szCs w:val="18"/>
        </w:rPr>
        <w:t xml:space="preserve"> </w:t>
      </w:r>
      <w:r w:rsidRPr="00D0400D">
        <w:rPr>
          <w:szCs w:val="18"/>
        </w:rPr>
        <w:t>De opdrachtnemer dient als onderdeel van de dienstverlening ervoor te zorgen dat systemen en data beschermd worden tegen virussen,  malware en alle andere vergelijkbare dreigingen.</w:t>
      </w:r>
    </w:p>
    <w:p w14:paraId="03C944E9" w14:textId="77777777" w:rsidR="00DD0141" w:rsidRDefault="00DD0141" w:rsidP="00DD0141">
      <w:pPr>
        <w:tabs>
          <w:tab w:val="left" w:pos="1483"/>
        </w:tabs>
        <w:rPr>
          <w:b/>
          <w:bCs/>
          <w:szCs w:val="18"/>
        </w:rPr>
      </w:pPr>
    </w:p>
    <w:p w14:paraId="5B654BFA" w14:textId="77777777" w:rsidR="00DD0141" w:rsidRPr="0036214C" w:rsidRDefault="00DD0141" w:rsidP="00DD0141">
      <w:pPr>
        <w:tabs>
          <w:tab w:val="left" w:pos="1483"/>
        </w:tabs>
        <w:rPr>
          <w:b/>
          <w:bCs/>
          <w:i/>
          <w:iCs/>
          <w:color w:val="FF0000"/>
          <w:szCs w:val="18"/>
        </w:rPr>
      </w:pPr>
      <w:r w:rsidRPr="0036214C">
        <w:rPr>
          <w:b/>
          <w:bCs/>
          <w:szCs w:val="18"/>
        </w:rPr>
        <w:t>O. Audits</w:t>
      </w:r>
    </w:p>
    <w:p w14:paraId="58208B8A" w14:textId="77777777" w:rsidR="00DD0141" w:rsidRPr="00E92864" w:rsidRDefault="00DD0141" w:rsidP="00DD0141">
      <w:pPr>
        <w:overflowPunct/>
        <w:autoSpaceDE/>
        <w:autoSpaceDN/>
        <w:adjustRightInd/>
        <w:spacing w:after="160" w:line="259" w:lineRule="auto"/>
        <w:textAlignment w:val="auto"/>
        <w:rPr>
          <w:szCs w:val="18"/>
        </w:rPr>
      </w:pPr>
      <w:r>
        <w:rPr>
          <w:rFonts w:ascii="MS Gothic" w:eastAsia="MS Gothic" w:hAnsi="MS Gothic" w:hint="eastAsia"/>
          <w:szCs w:val="18"/>
        </w:rPr>
        <w:t>☐</w:t>
      </w:r>
      <w:r>
        <w:rPr>
          <w:szCs w:val="18"/>
        </w:rPr>
        <w:t xml:space="preserve"> </w:t>
      </w:r>
      <w:r w:rsidRPr="00E92864">
        <w:rPr>
          <w:szCs w:val="18"/>
        </w:rPr>
        <w:t>Opdrachtnemer moet kunnen aantonen dat zij voldoet aan ISO:27001/2 ondersteund met een SOC-2 verklaring of ISAE3402</w:t>
      </w:r>
      <w:r>
        <w:rPr>
          <w:szCs w:val="18"/>
        </w:rPr>
        <w:t>.</w:t>
      </w:r>
    </w:p>
    <w:p w14:paraId="7395FF2D" w14:textId="77777777" w:rsidR="00DD0141" w:rsidRPr="00E92864" w:rsidRDefault="00DD0141" w:rsidP="00DD0141">
      <w:pPr>
        <w:overflowPunct/>
        <w:autoSpaceDE/>
        <w:autoSpaceDN/>
        <w:adjustRightInd/>
        <w:spacing w:after="160" w:line="259" w:lineRule="auto"/>
        <w:textAlignment w:val="auto"/>
        <w:rPr>
          <w:szCs w:val="18"/>
        </w:rPr>
      </w:pPr>
      <w:r>
        <w:rPr>
          <w:rFonts w:ascii="MS Gothic" w:eastAsia="MS Gothic" w:hAnsi="MS Gothic" w:hint="eastAsia"/>
          <w:szCs w:val="18"/>
        </w:rPr>
        <w:t>☐</w:t>
      </w:r>
      <w:r>
        <w:rPr>
          <w:szCs w:val="18"/>
        </w:rPr>
        <w:t xml:space="preserve"> </w:t>
      </w:r>
      <w:r w:rsidRPr="00E92864">
        <w:rPr>
          <w:szCs w:val="18"/>
        </w:rPr>
        <w:t xml:space="preserve">Het ministerie moet minimaal jaarlijks de mogelijkheid krijgen om een audit te doen of laten uitvoeren op alle vereisten zoals in dit contract genoemd. </w:t>
      </w:r>
    </w:p>
    <w:p w14:paraId="5C6B5D94" w14:textId="77777777" w:rsidR="00DD0141" w:rsidRPr="00E92864" w:rsidRDefault="00DD0141" w:rsidP="00DD0141">
      <w:pPr>
        <w:overflowPunct/>
        <w:autoSpaceDE/>
        <w:autoSpaceDN/>
        <w:adjustRightInd/>
        <w:spacing w:after="160" w:line="259" w:lineRule="auto"/>
        <w:textAlignment w:val="auto"/>
        <w:rPr>
          <w:color w:val="FF0000"/>
          <w:szCs w:val="18"/>
        </w:rPr>
      </w:pPr>
      <w:r>
        <w:rPr>
          <w:rFonts w:ascii="MS Gothic" w:eastAsia="MS Gothic" w:hAnsi="MS Gothic" w:hint="eastAsia"/>
          <w:szCs w:val="18"/>
        </w:rPr>
        <w:t>☐</w:t>
      </w:r>
      <w:r>
        <w:rPr>
          <w:szCs w:val="18"/>
        </w:rPr>
        <w:t xml:space="preserve"> </w:t>
      </w:r>
      <w:r w:rsidRPr="00E92864">
        <w:rPr>
          <w:szCs w:val="18"/>
        </w:rPr>
        <w:t xml:space="preserve">In toevoeging op het bovenstaande, moet het ministerie in staat worden gesteld om gedurende of na informatiebeveiligingsincidenten controles uit te oefenen op de naleving van de in dit contract genoemde vereisten. De opdrachtnemer moet volledige en tijdige medewerking verlenen aan BZ.  </w:t>
      </w:r>
    </w:p>
    <w:p w14:paraId="1DF1D6E7" w14:textId="77777777" w:rsidR="00DD0141" w:rsidRPr="00E92864" w:rsidRDefault="00DD0141" w:rsidP="00DD0141">
      <w:pPr>
        <w:overflowPunct/>
        <w:autoSpaceDE/>
        <w:autoSpaceDN/>
        <w:adjustRightInd/>
        <w:spacing w:after="160" w:line="259" w:lineRule="auto"/>
        <w:textAlignment w:val="auto"/>
        <w:rPr>
          <w:szCs w:val="18"/>
        </w:rPr>
      </w:pPr>
      <w:r>
        <w:rPr>
          <w:rFonts w:ascii="MS Gothic" w:eastAsia="MS Gothic" w:hAnsi="MS Gothic" w:hint="eastAsia"/>
          <w:szCs w:val="18"/>
        </w:rPr>
        <w:t>☐</w:t>
      </w:r>
      <w:r>
        <w:rPr>
          <w:szCs w:val="18"/>
        </w:rPr>
        <w:t xml:space="preserve"> </w:t>
      </w:r>
      <w:r w:rsidRPr="00E92864">
        <w:rPr>
          <w:szCs w:val="18"/>
        </w:rPr>
        <w:t>Bevindingen vanuit audits waaruit niet naleving van de in dit contract genoemde informatiebeveiligingseisen blijkt dienen onmiddellijk of binnen een met het Ministerie afgestemde termijn te worden verholpen.</w:t>
      </w:r>
    </w:p>
    <w:p w14:paraId="61CE111E" w14:textId="77777777" w:rsidR="00DD0141" w:rsidRDefault="00DD0141" w:rsidP="00DD0141">
      <w:pPr>
        <w:tabs>
          <w:tab w:val="left" w:pos="1483"/>
        </w:tabs>
        <w:rPr>
          <w:b/>
          <w:bCs/>
          <w:szCs w:val="18"/>
        </w:rPr>
      </w:pPr>
    </w:p>
    <w:p w14:paraId="39738464" w14:textId="77777777" w:rsidR="00DD0141" w:rsidRPr="001A52CE" w:rsidRDefault="00DD0141" w:rsidP="00DD0141">
      <w:pPr>
        <w:tabs>
          <w:tab w:val="left" w:pos="1483"/>
        </w:tabs>
        <w:rPr>
          <w:b/>
          <w:bCs/>
          <w:szCs w:val="18"/>
        </w:rPr>
      </w:pPr>
      <w:r w:rsidRPr="001A52CE">
        <w:rPr>
          <w:b/>
          <w:bCs/>
          <w:szCs w:val="18"/>
        </w:rPr>
        <w:t xml:space="preserve">P. Non Compliance </w:t>
      </w:r>
    </w:p>
    <w:p w14:paraId="1FAAB7AA" w14:textId="77777777" w:rsidR="00DD0141" w:rsidRPr="00E51065" w:rsidRDefault="00DD0141" w:rsidP="00DD0141">
      <w:pPr>
        <w:rPr>
          <w:szCs w:val="18"/>
        </w:rPr>
      </w:pPr>
      <w:r>
        <w:rPr>
          <w:rFonts w:ascii="MS Gothic" w:eastAsia="MS Gothic" w:hAnsi="MS Gothic" w:hint="eastAsia"/>
          <w:szCs w:val="18"/>
        </w:rPr>
        <w:t>-</w:t>
      </w:r>
      <w:r>
        <w:rPr>
          <w:rFonts w:ascii="MS Gothic" w:eastAsia="MS Gothic" w:hAnsi="MS Gothic"/>
          <w:szCs w:val="18"/>
        </w:rPr>
        <w:t xml:space="preserve"> </w:t>
      </w:r>
      <w:r w:rsidRPr="00E92864">
        <w:rPr>
          <w:szCs w:val="18"/>
        </w:rPr>
        <w:t>Het niet voldoen aan de in dit contract en/of deze bijlage gestelde eisen kan leiden tot beëindiging van dit contract, boetes en/of strafrechtelijke vervolging.</w:t>
      </w:r>
      <w:bookmarkEnd w:id="5"/>
    </w:p>
    <w:p w14:paraId="7354A53C" w14:textId="77777777" w:rsidR="00DD0141" w:rsidRDefault="00DD0141" w:rsidP="00DD0141">
      <w:pPr>
        <w:overflowPunct/>
        <w:autoSpaceDE/>
        <w:autoSpaceDN/>
        <w:adjustRightInd/>
        <w:textAlignment w:val="auto"/>
        <w:rPr>
          <w:rFonts w:cs="Arial"/>
          <w:b/>
          <w:bCs/>
          <w:szCs w:val="18"/>
        </w:rPr>
      </w:pPr>
      <w:bookmarkStart w:id="6" w:name="_Toc497994168"/>
      <w:r>
        <w:rPr>
          <w:szCs w:val="18"/>
        </w:rPr>
        <w:br w:type="page"/>
      </w:r>
    </w:p>
    <w:p w14:paraId="1153DCA5" w14:textId="77777777" w:rsidR="00DD0141" w:rsidRPr="00DD0141" w:rsidRDefault="00DD0141" w:rsidP="00DD0141">
      <w:pPr>
        <w:pStyle w:val="Kop3"/>
        <w:rPr>
          <w:rFonts w:ascii="Verdana" w:eastAsia="Calibri" w:hAnsi="Verdana" w:cs="Times New Roman"/>
          <w:b/>
          <w:bCs/>
          <w:color w:val="auto"/>
          <w:sz w:val="18"/>
          <w:szCs w:val="22"/>
          <w:lang w:eastAsia="en-US"/>
        </w:rPr>
      </w:pPr>
      <w:bookmarkStart w:id="7" w:name="_Toc86274948"/>
      <w:bookmarkStart w:id="8" w:name="_Toc86275205"/>
      <w:r w:rsidRPr="00DD0141">
        <w:rPr>
          <w:rFonts w:ascii="Verdana" w:eastAsia="Calibri" w:hAnsi="Verdana" w:cs="Times New Roman"/>
          <w:b/>
          <w:bCs/>
          <w:color w:val="auto"/>
          <w:sz w:val="18"/>
          <w:szCs w:val="22"/>
          <w:lang w:eastAsia="en-US"/>
        </w:rPr>
        <w:lastRenderedPageBreak/>
        <w:t>Bijlage 3. Afspraken betreffende Inbreuken in verband met Persoonsgegevens</w:t>
      </w:r>
      <w:bookmarkEnd w:id="6"/>
      <w:bookmarkEnd w:id="7"/>
      <w:bookmarkEnd w:id="8"/>
    </w:p>
    <w:p w14:paraId="59446481" w14:textId="77777777" w:rsidR="00DD0141" w:rsidRDefault="00DD0141" w:rsidP="00DD0141">
      <w:pPr>
        <w:spacing w:line="276" w:lineRule="auto"/>
        <w:rPr>
          <w:rFonts w:cs="Arial"/>
          <w:szCs w:val="18"/>
        </w:rPr>
      </w:pPr>
    </w:p>
    <w:p w14:paraId="2FD09C67" w14:textId="77777777" w:rsidR="00DD0141" w:rsidRPr="00D609C4" w:rsidRDefault="00DD0141" w:rsidP="00DD0141">
      <w:pPr>
        <w:rPr>
          <w:b/>
          <w:lang w:eastAsia="en-US"/>
        </w:rPr>
      </w:pPr>
      <w:r w:rsidRPr="00D609C4">
        <w:rPr>
          <w:b/>
          <w:lang w:eastAsia="en-US"/>
        </w:rPr>
        <w:t xml:space="preserve">Een nieuwe/vermoedelijke melding doen </w:t>
      </w:r>
    </w:p>
    <w:p w14:paraId="710CF8B3" w14:textId="77777777" w:rsidR="00DD0141" w:rsidRDefault="00DD0141" w:rsidP="00DD0141">
      <w:pPr>
        <w:rPr>
          <w:lang w:eastAsia="en-US"/>
        </w:rPr>
      </w:pPr>
    </w:p>
    <w:p w14:paraId="19ADF0B4" w14:textId="77777777" w:rsidR="00DD0141" w:rsidRDefault="00DD0141" w:rsidP="00DD0141">
      <w:r w:rsidRPr="00364BB4">
        <w:t xml:space="preserve">Conform de AVG </w:t>
      </w:r>
      <w:r>
        <w:t xml:space="preserve">wet- en </w:t>
      </w:r>
      <w:r w:rsidRPr="00364BB4">
        <w:t xml:space="preserve">regelgeving dient </w:t>
      </w:r>
      <w:r>
        <w:t>het Ministerie van Buitenlandse Zaken (</w:t>
      </w:r>
      <w:r w:rsidRPr="00364BB4">
        <w:t>BZ</w:t>
      </w:r>
      <w:r>
        <w:t>)</w:t>
      </w:r>
      <w:r w:rsidRPr="00364BB4">
        <w:t xml:space="preserve"> </w:t>
      </w:r>
      <w:r>
        <w:t xml:space="preserve">datalekken </w:t>
      </w:r>
      <w:r w:rsidRPr="00364BB4">
        <w:rPr>
          <w:b/>
        </w:rPr>
        <w:t>binnen 72 uur</w:t>
      </w:r>
      <w:r>
        <w:t xml:space="preserve"> te melden bij de Autoriteit Persoonsgegevens (AP). </w:t>
      </w:r>
      <w:r w:rsidRPr="00364BB4">
        <w:t>Hierbij kan er ook een voorlopige melding gedaan worde</w:t>
      </w:r>
      <w:r>
        <w:t>n</w:t>
      </w:r>
      <w:r w:rsidRPr="00364BB4">
        <w:t xml:space="preserve"> indien nog niet alles bekend is of </w:t>
      </w:r>
      <w:r>
        <w:t>indien BZ t</w:t>
      </w:r>
      <w:r w:rsidRPr="00364BB4">
        <w:t>wijfel</w:t>
      </w:r>
      <w:r>
        <w:t>t</w:t>
      </w:r>
      <w:r w:rsidRPr="00364BB4">
        <w:t xml:space="preserve"> of het een datalek is.</w:t>
      </w:r>
      <w:r>
        <w:t xml:space="preserve"> Het is derhalve van belang dat (sub)verwerkers een (vermoeden van) een datalek </w:t>
      </w:r>
      <w:r w:rsidRPr="001D3BDF">
        <w:rPr>
          <w:b/>
        </w:rPr>
        <w:t xml:space="preserve">uiterlijk binnen </w:t>
      </w:r>
      <w:r>
        <w:rPr>
          <w:b/>
        </w:rPr>
        <w:t>2</w:t>
      </w:r>
      <w:r w:rsidRPr="001D3BDF">
        <w:rPr>
          <w:b/>
        </w:rPr>
        <w:t>4 uur</w:t>
      </w:r>
      <w:r>
        <w:t xml:space="preserve"> melden bij het BZ Information Security Centre via dit formulier met de contactpersoon van de opdrachtgever in de CC.</w:t>
      </w:r>
    </w:p>
    <w:p w14:paraId="40F7DEAA" w14:textId="77777777" w:rsidR="00DD0141" w:rsidRDefault="00DD0141" w:rsidP="00DD0141">
      <w:r>
        <w:br/>
        <w:t xml:space="preserve">NB: ook </w:t>
      </w:r>
      <w:r w:rsidRPr="007E1551">
        <w:rPr>
          <w:b/>
        </w:rPr>
        <w:t>vermoedens van datalek</w:t>
      </w:r>
      <w:r>
        <w:t xml:space="preserve"> dienen aan BZ gemeld te worden.</w:t>
      </w:r>
    </w:p>
    <w:p w14:paraId="0025FF38" w14:textId="77777777" w:rsidR="00DD0141" w:rsidRDefault="00DD0141" w:rsidP="00DD0141"/>
    <w:p w14:paraId="4CBCCA8E" w14:textId="77777777" w:rsidR="00DD0141" w:rsidRPr="00C77C21" w:rsidRDefault="00DD0141" w:rsidP="00DD0141">
      <w:r>
        <w:t xml:space="preserve">Het BZ Information Security Centre is bereikbaar via </w:t>
      </w:r>
      <w:r w:rsidRPr="00B51A30">
        <w:rPr>
          <w:b/>
        </w:rPr>
        <w:t>i-SecurityCentre@minbuza.nl</w:t>
      </w:r>
      <w:r>
        <w:t>.</w:t>
      </w:r>
    </w:p>
    <w:p w14:paraId="01B380CF" w14:textId="77777777" w:rsidR="00DD0141" w:rsidRDefault="00DD0141" w:rsidP="00DD0141"/>
    <w:p w14:paraId="5E61312E" w14:textId="77777777" w:rsidR="00DD0141" w:rsidRDefault="00DD0141" w:rsidP="00DD0141">
      <w:r>
        <w:t xml:space="preserve">Na ontvangst van het formulier voert het Information Security Centre een analyse uit om te bepalen of het een datalek is en neemt hiervoor waar nodig contact op met de (sub)verwerker. </w:t>
      </w:r>
      <w:r w:rsidRPr="00364BB4">
        <w:t xml:space="preserve">Dit betekent </w:t>
      </w:r>
      <w:r>
        <w:t xml:space="preserve">dat de melding </w:t>
      </w:r>
      <w:r w:rsidRPr="00364BB4">
        <w:t xml:space="preserve">niet automatisch wordt doorgezet naar de </w:t>
      </w:r>
      <w:r>
        <w:t>AP</w:t>
      </w:r>
      <w:r w:rsidRPr="00364BB4">
        <w:t>.</w:t>
      </w:r>
    </w:p>
    <w:p w14:paraId="51A8A374" w14:textId="77777777" w:rsidR="00DD0141" w:rsidRDefault="00DD0141" w:rsidP="00DD0141">
      <w:pPr>
        <w:tabs>
          <w:tab w:val="left" w:pos="0"/>
        </w:tabs>
        <w:rPr>
          <w:lang w:eastAsia="en-US"/>
        </w:rPr>
      </w:pPr>
    </w:p>
    <w:p w14:paraId="4D937FA4" w14:textId="77777777" w:rsidR="00DD0141" w:rsidRDefault="00DD0141" w:rsidP="00DD0141">
      <w:pPr>
        <w:rPr>
          <w:lang w:eastAsia="en-US"/>
        </w:rPr>
      </w:pPr>
      <w:r w:rsidRPr="00D609C4">
        <w:rPr>
          <w:b/>
          <w:lang w:eastAsia="en-US"/>
        </w:rPr>
        <w:t>Let op!</w:t>
      </w:r>
      <w:r>
        <w:rPr>
          <w:lang w:eastAsia="en-US"/>
        </w:rPr>
        <w:t xml:space="preserve"> Graag alle velden invullen, ook al weet je het antwoord niet. Maak de beste keuze en geef ons een toelichting onder aan het formulier. Voor de melding aan de AP zijn veel van deze velden verplicht, vandaar het verzoek alle vragen altijd te beantwoorden.</w:t>
      </w:r>
    </w:p>
    <w:p w14:paraId="2E94A300" w14:textId="77777777" w:rsidR="00DD0141" w:rsidRDefault="00DD0141" w:rsidP="00DD0141">
      <w:pPr>
        <w:ind w:left="-1134"/>
        <w:rPr>
          <w:lang w:eastAsia="en-US"/>
        </w:rPr>
      </w:pPr>
    </w:p>
    <w:p w14:paraId="173E0A79" w14:textId="77777777" w:rsidR="00DD0141" w:rsidRPr="008E17FD" w:rsidRDefault="00DD0141" w:rsidP="00DD0141">
      <w:pPr>
        <w:tabs>
          <w:tab w:val="left" w:pos="0"/>
        </w:tabs>
        <w:ind w:left="-1134"/>
        <w:rPr>
          <w:rFonts w:cs="Arial"/>
          <w:b/>
          <w:bCs/>
          <w:kern w:val="32"/>
          <w:sz w:val="24"/>
          <w:szCs w:val="18"/>
        </w:rPr>
      </w:pPr>
      <w:r w:rsidRPr="00F45F7B">
        <w:rPr>
          <w:lang w:eastAsia="en-US"/>
        </w:rPr>
        <w:br w:type="page"/>
      </w:r>
      <w:bookmarkStart w:id="9" w:name="_Toc85751024"/>
      <w:bookmarkStart w:id="10" w:name="_Toc85751945"/>
      <w:bookmarkStart w:id="11" w:name="_Toc85752121"/>
      <w:bookmarkStart w:id="12" w:name="_Toc85758486"/>
      <w:bookmarkStart w:id="13" w:name="_Toc86263963"/>
      <w:r w:rsidRPr="008E17FD">
        <w:rPr>
          <w:rFonts w:cs="Arial"/>
          <w:b/>
          <w:bCs/>
          <w:kern w:val="32"/>
          <w:sz w:val="24"/>
          <w:szCs w:val="18"/>
        </w:rPr>
        <w:lastRenderedPageBreak/>
        <w:t>1.</w:t>
      </w:r>
      <w:r w:rsidRPr="008E17FD">
        <w:rPr>
          <w:rFonts w:cs="Arial"/>
          <w:b/>
          <w:bCs/>
          <w:kern w:val="32"/>
          <w:sz w:val="24"/>
          <w:szCs w:val="18"/>
        </w:rPr>
        <w:tab/>
      </w:r>
      <w:bookmarkEnd w:id="9"/>
      <w:bookmarkEnd w:id="10"/>
      <w:bookmarkEnd w:id="11"/>
      <w:bookmarkEnd w:id="12"/>
      <w:bookmarkEnd w:id="13"/>
      <w:r w:rsidRPr="008E17FD">
        <w:rPr>
          <w:rFonts w:cs="Arial"/>
          <w:b/>
          <w:bCs/>
          <w:kern w:val="32"/>
          <w:sz w:val="24"/>
          <w:szCs w:val="18"/>
        </w:rPr>
        <w:t>Melding Datalek door (sub)verwerker</w:t>
      </w:r>
    </w:p>
    <w:p w14:paraId="422484C5" w14:textId="77777777" w:rsidR="00DD0141" w:rsidRPr="008E17FD" w:rsidRDefault="00DD0141" w:rsidP="00DD0141">
      <w:pPr>
        <w:overflowPunct/>
        <w:autoSpaceDE/>
        <w:autoSpaceDN/>
        <w:adjustRightInd/>
        <w:spacing w:line="240" w:lineRule="atLeast"/>
        <w:textAlignment w:val="auto"/>
        <w:rPr>
          <w:rFonts w:cs="Times New Roman"/>
          <w:color w:val="808080"/>
          <w:szCs w:val="24"/>
        </w:rPr>
      </w:pPr>
    </w:p>
    <w:p w14:paraId="0E0657FB" w14:textId="77777777" w:rsidR="00DD0141" w:rsidRPr="00766FE6" w:rsidRDefault="00DD0141" w:rsidP="00DD0141">
      <w:pPr>
        <w:framePr w:w="9182" w:h="589" w:hSpace="141" w:wrap="around" w:vAnchor="text" w:hAnchor="page" w:x="1666" w:y="-1"/>
        <w:pBdr>
          <w:top w:val="single" w:sz="6" w:space="1" w:color="auto"/>
          <w:left w:val="single" w:sz="6" w:space="1" w:color="auto"/>
          <w:bottom w:val="single" w:sz="6" w:space="1" w:color="auto"/>
          <w:right w:val="single" w:sz="6" w:space="1" w:color="auto"/>
        </w:pBdr>
        <w:overflowPunct/>
        <w:autoSpaceDE/>
        <w:autoSpaceDN/>
        <w:adjustRightInd/>
        <w:spacing w:line="240" w:lineRule="atLeast"/>
        <w:ind w:left="-142"/>
        <w:textAlignment w:val="auto"/>
        <w:rPr>
          <w:rFonts w:cs="Times New Roman"/>
          <w:szCs w:val="24"/>
        </w:rPr>
      </w:pPr>
      <w:r w:rsidRPr="00F14C81">
        <w:rPr>
          <w:rFonts w:cs="Times New Roman"/>
          <w:b/>
          <w:szCs w:val="24"/>
        </w:rPr>
        <w:t>LET OP:</w:t>
      </w:r>
      <w:r w:rsidRPr="00F14C81">
        <w:rPr>
          <w:rFonts w:cs="Times New Roman"/>
          <w:szCs w:val="24"/>
        </w:rPr>
        <w:t xml:space="preserve"> deze velden zijn verplicht. </w:t>
      </w:r>
      <w:r w:rsidRPr="00766FE6">
        <w:rPr>
          <w:rFonts w:cs="Times New Roman"/>
          <w:szCs w:val="24"/>
        </w:rPr>
        <w:t>Zelfs indien er (nog) geen juist antwoord mogelijk is, probe</w:t>
      </w:r>
      <w:r>
        <w:rPr>
          <w:rFonts w:cs="Times New Roman"/>
          <w:szCs w:val="24"/>
        </w:rPr>
        <w:t>e</w:t>
      </w:r>
      <w:r w:rsidRPr="00766FE6">
        <w:rPr>
          <w:rFonts w:cs="Times New Roman"/>
          <w:szCs w:val="24"/>
        </w:rPr>
        <w:t>r deze dan zo accuraat mogelijk te beantwoorden.</w:t>
      </w:r>
    </w:p>
    <w:p w14:paraId="2469E691" w14:textId="77777777" w:rsidR="00DD0141" w:rsidRPr="00766FE6" w:rsidRDefault="00DD0141" w:rsidP="00DD0141">
      <w:pPr>
        <w:overflowPunct/>
        <w:autoSpaceDE/>
        <w:autoSpaceDN/>
        <w:adjustRightInd/>
        <w:spacing w:line="240" w:lineRule="atLeast"/>
        <w:textAlignment w:val="auto"/>
        <w:rPr>
          <w:rFonts w:cs="Times New Roman"/>
          <w:szCs w:val="24"/>
        </w:rPr>
      </w:pPr>
    </w:p>
    <w:p w14:paraId="0DBF0CDD" w14:textId="77777777" w:rsidR="00DD0141" w:rsidRPr="00F14C81" w:rsidRDefault="00DD0141" w:rsidP="00DD0141">
      <w:pPr>
        <w:keepNext/>
        <w:widowControl w:val="0"/>
        <w:numPr>
          <w:ilvl w:val="1"/>
          <w:numId w:val="0"/>
        </w:numPr>
        <w:tabs>
          <w:tab w:val="num" w:pos="0"/>
        </w:tabs>
        <w:overflowPunct/>
        <w:autoSpaceDE/>
        <w:autoSpaceDN/>
        <w:adjustRightInd/>
        <w:spacing w:before="200" w:line="300" w:lineRule="atLeast"/>
        <w:ind w:hanging="1160"/>
        <w:contextualSpacing/>
        <w:textAlignment w:val="auto"/>
        <w:outlineLvl w:val="1"/>
        <w:rPr>
          <w:rFonts w:cs="Arial"/>
          <w:b/>
          <w:iCs/>
          <w:kern w:val="32"/>
          <w:szCs w:val="28"/>
        </w:rPr>
      </w:pPr>
      <w:bookmarkStart w:id="14" w:name="_Toc85751025"/>
      <w:bookmarkStart w:id="15" w:name="_Toc85751946"/>
      <w:bookmarkStart w:id="16" w:name="_Toc85752122"/>
      <w:bookmarkStart w:id="17" w:name="_Toc85758487"/>
      <w:bookmarkStart w:id="18" w:name="_Toc86263964"/>
      <w:bookmarkStart w:id="19" w:name="_Toc86274949"/>
      <w:bookmarkStart w:id="20" w:name="_Toc86275206"/>
      <w:r w:rsidRPr="00F14C81">
        <w:rPr>
          <w:rFonts w:cs="Arial"/>
          <w:b/>
          <w:iCs/>
          <w:kern w:val="32"/>
          <w:szCs w:val="28"/>
        </w:rPr>
        <w:t>1.1</w:t>
      </w:r>
      <w:r w:rsidRPr="00F14C81">
        <w:rPr>
          <w:rFonts w:cs="Arial"/>
          <w:b/>
          <w:iCs/>
          <w:kern w:val="32"/>
          <w:szCs w:val="28"/>
        </w:rPr>
        <w:tab/>
        <w:t>Wie meldt het datalek en is de contactpersoon?</w:t>
      </w:r>
      <w:bookmarkEnd w:id="14"/>
      <w:bookmarkEnd w:id="15"/>
      <w:bookmarkEnd w:id="16"/>
      <w:bookmarkEnd w:id="17"/>
      <w:bookmarkEnd w:id="18"/>
      <w:bookmarkEnd w:id="19"/>
      <w:bookmarkEnd w:id="20"/>
    </w:p>
    <w:p w14:paraId="755D38FF" w14:textId="77777777" w:rsidR="00DD0141" w:rsidRPr="00F14C81" w:rsidRDefault="00DD0141" w:rsidP="00DD0141">
      <w:pPr>
        <w:overflowPunct/>
        <w:autoSpaceDE/>
        <w:autoSpaceDN/>
        <w:adjustRightInd/>
        <w:spacing w:line="240" w:lineRule="atLeast"/>
        <w:textAlignment w:val="auto"/>
        <w:rPr>
          <w:rFonts w:cs="Times New Roman"/>
          <w:szCs w:val="24"/>
        </w:rPr>
      </w:pPr>
      <w:r w:rsidRPr="00F14C81">
        <w:rPr>
          <w:rFonts w:cs="Times New Roman"/>
          <w:szCs w:val="24"/>
        </w:rPr>
        <w:t>Naam</w:t>
      </w:r>
    </w:p>
    <w:p w14:paraId="1460901E" w14:textId="77777777" w:rsidR="00DD0141" w:rsidRPr="00F14C81" w:rsidRDefault="00DD0141" w:rsidP="00DD0141">
      <w:pPr>
        <w:overflowPunct/>
        <w:autoSpaceDE/>
        <w:autoSpaceDN/>
        <w:adjustRightInd/>
        <w:spacing w:line="240" w:lineRule="atLeast"/>
        <w:textAlignment w:val="auto"/>
        <w:rPr>
          <w:rFonts w:cs="Times New Roman"/>
          <w:szCs w:val="24"/>
        </w:rPr>
      </w:pPr>
      <w:r>
        <w:rPr>
          <w:noProof/>
        </w:rPr>
        <mc:AlternateContent>
          <mc:Choice Requires="wps">
            <w:drawing>
              <wp:anchor distT="45720" distB="45720" distL="114300" distR="114300" simplePos="0" relativeHeight="251659264" behindDoc="0" locked="0" layoutInCell="1" allowOverlap="1" wp14:anchorId="77568F0D" wp14:editId="4EBAE9D2">
                <wp:simplePos x="0" y="0"/>
                <wp:positionH relativeFrom="margin">
                  <wp:posOffset>6350</wp:posOffset>
                </wp:positionH>
                <wp:positionV relativeFrom="paragraph">
                  <wp:posOffset>60960</wp:posOffset>
                </wp:positionV>
                <wp:extent cx="3467100" cy="2857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7100" cy="285750"/>
                        </a:xfrm>
                        <a:prstGeom prst="rect">
                          <a:avLst/>
                        </a:prstGeom>
                        <a:solidFill>
                          <a:srgbClr val="FFFFFF"/>
                        </a:solidFill>
                        <a:ln w="9525">
                          <a:solidFill>
                            <a:srgbClr val="000000"/>
                          </a:solidFill>
                          <a:miter lim="800000"/>
                          <a:headEnd/>
                          <a:tailEnd/>
                        </a:ln>
                      </wps:spPr>
                      <wps:txbx>
                        <w:txbxContent>
                          <w:p w14:paraId="66C23002" w14:textId="77777777" w:rsidR="00DD0141" w:rsidRDefault="00DD0141" w:rsidP="00DD014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568F0D" id="_x0000_t202" coordsize="21600,21600" o:spt="202" path="m,l,21600r21600,l21600,xe">
                <v:stroke joinstyle="miter"/>
                <v:path gradientshapeok="t" o:connecttype="rect"/>
              </v:shapetype>
              <v:shape id="Text Box 2" o:spid="_x0000_s1026" type="#_x0000_t202" style="position:absolute;margin-left:.5pt;margin-top:4.8pt;width:273pt;height:22.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">
                <v:textbox>
                  <w:txbxContent>
                    <w:p w14:paraId="66C23002" w14:textId="77777777" w:rsidR="00DD0141" w:rsidRDefault="00DD0141" w:rsidP="00DD0141"/>
                  </w:txbxContent>
                </v:textbox>
                <w10:wrap type="square" anchorx="margin"/>
              </v:shape>
            </w:pict>
          </mc:Fallback>
        </mc:AlternateContent>
      </w:r>
    </w:p>
    <w:p w14:paraId="57857D94" w14:textId="77777777" w:rsidR="00DD0141" w:rsidRPr="00F14C81" w:rsidRDefault="00DD0141" w:rsidP="00DD0141">
      <w:pPr>
        <w:overflowPunct/>
        <w:autoSpaceDE/>
        <w:autoSpaceDN/>
        <w:adjustRightInd/>
        <w:spacing w:line="240" w:lineRule="atLeast"/>
        <w:textAlignment w:val="auto"/>
        <w:rPr>
          <w:rFonts w:cs="Times New Roman"/>
          <w:szCs w:val="24"/>
        </w:rPr>
      </w:pPr>
    </w:p>
    <w:p w14:paraId="372F76D3" w14:textId="77777777" w:rsidR="00DD0141" w:rsidRPr="00F14C81" w:rsidRDefault="00DD0141" w:rsidP="00DD0141">
      <w:pPr>
        <w:overflowPunct/>
        <w:autoSpaceDE/>
        <w:autoSpaceDN/>
        <w:adjustRightInd/>
        <w:spacing w:line="240" w:lineRule="atLeast"/>
        <w:textAlignment w:val="auto"/>
        <w:rPr>
          <w:rFonts w:cs="Times New Roman"/>
          <w:szCs w:val="24"/>
        </w:rPr>
      </w:pPr>
    </w:p>
    <w:p w14:paraId="32EE513F" w14:textId="77777777" w:rsidR="00DD0141" w:rsidRPr="00F14C81" w:rsidRDefault="00DD0141" w:rsidP="00DD0141">
      <w:pPr>
        <w:overflowPunct/>
        <w:autoSpaceDE/>
        <w:autoSpaceDN/>
        <w:adjustRightInd/>
        <w:spacing w:line="240" w:lineRule="atLeast"/>
        <w:textAlignment w:val="auto"/>
        <w:rPr>
          <w:rFonts w:cs="Times New Roman"/>
          <w:szCs w:val="24"/>
        </w:rPr>
      </w:pPr>
      <w:r w:rsidRPr="00F14C81">
        <w:rPr>
          <w:rFonts w:cs="Times New Roman"/>
          <w:szCs w:val="24"/>
        </w:rPr>
        <w:t>Functie</w:t>
      </w:r>
    </w:p>
    <w:p w14:paraId="7BAFBA7F" w14:textId="77777777" w:rsidR="00DD0141" w:rsidRPr="00F14C81" w:rsidRDefault="00DD0141" w:rsidP="00DD0141">
      <w:pPr>
        <w:overflowPunct/>
        <w:autoSpaceDE/>
        <w:autoSpaceDN/>
        <w:adjustRightInd/>
        <w:spacing w:line="240" w:lineRule="atLeast"/>
        <w:textAlignment w:val="auto"/>
        <w:rPr>
          <w:rFonts w:cs="Times New Roman"/>
          <w:szCs w:val="24"/>
        </w:rPr>
      </w:pPr>
      <w:r>
        <w:rPr>
          <w:noProof/>
        </w:rPr>
        <mc:AlternateContent>
          <mc:Choice Requires="wps">
            <w:drawing>
              <wp:anchor distT="45720" distB="45720" distL="114300" distR="114300" simplePos="0" relativeHeight="251660288" behindDoc="0" locked="0" layoutInCell="1" allowOverlap="1" wp14:anchorId="73A9001E" wp14:editId="35766F24">
                <wp:simplePos x="0" y="0"/>
                <wp:positionH relativeFrom="margin">
                  <wp:posOffset>-12700</wp:posOffset>
                </wp:positionH>
                <wp:positionV relativeFrom="paragraph">
                  <wp:posOffset>61595</wp:posOffset>
                </wp:positionV>
                <wp:extent cx="3467100" cy="285750"/>
                <wp:effectExtent l="0" t="0" r="0" b="0"/>
                <wp:wrapSquare wrapText="bothSides"/>
                <wp:docPr id="20088953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7100" cy="285750"/>
                        </a:xfrm>
                        <a:prstGeom prst="rect">
                          <a:avLst/>
                        </a:prstGeom>
                        <a:solidFill>
                          <a:srgbClr val="FFFFFF"/>
                        </a:solidFill>
                        <a:ln w="9525">
                          <a:solidFill>
                            <a:srgbClr val="000000"/>
                          </a:solidFill>
                          <a:miter lim="800000"/>
                          <a:headEnd/>
                          <a:tailEnd/>
                        </a:ln>
                      </wps:spPr>
                      <wps:txbx>
                        <w:txbxContent>
                          <w:p w14:paraId="42323F48" w14:textId="77777777" w:rsidR="00DD0141" w:rsidRDefault="00DD0141" w:rsidP="00DD014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A9001E" id="_x0000_s1027" type="#_x0000_t202" style="position:absolute;margin-left:-1pt;margin-top:4.85pt;width:273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">
                <v:textbox>
                  <w:txbxContent>
                    <w:p w14:paraId="42323F48" w14:textId="77777777" w:rsidR="00DD0141" w:rsidRDefault="00DD0141" w:rsidP="00DD0141"/>
                  </w:txbxContent>
                </v:textbox>
                <w10:wrap type="square" anchorx="margin"/>
              </v:shape>
            </w:pict>
          </mc:Fallback>
        </mc:AlternateContent>
      </w:r>
    </w:p>
    <w:p w14:paraId="1F928776" w14:textId="77777777" w:rsidR="00DD0141" w:rsidRPr="00F14C81" w:rsidRDefault="00DD0141" w:rsidP="00DD0141">
      <w:pPr>
        <w:overflowPunct/>
        <w:autoSpaceDE/>
        <w:autoSpaceDN/>
        <w:adjustRightInd/>
        <w:spacing w:line="240" w:lineRule="atLeast"/>
        <w:textAlignment w:val="auto"/>
        <w:rPr>
          <w:rFonts w:cs="Times New Roman"/>
          <w:szCs w:val="24"/>
        </w:rPr>
      </w:pPr>
    </w:p>
    <w:p w14:paraId="53636DF1" w14:textId="77777777" w:rsidR="00DD0141" w:rsidRPr="00F14C81" w:rsidRDefault="00DD0141" w:rsidP="00DD0141">
      <w:pPr>
        <w:overflowPunct/>
        <w:autoSpaceDE/>
        <w:autoSpaceDN/>
        <w:adjustRightInd/>
        <w:spacing w:line="240" w:lineRule="atLeast"/>
        <w:textAlignment w:val="auto"/>
        <w:rPr>
          <w:rFonts w:cs="Times New Roman"/>
          <w:szCs w:val="24"/>
        </w:rPr>
      </w:pPr>
    </w:p>
    <w:p w14:paraId="287D999C" w14:textId="77777777" w:rsidR="00DD0141" w:rsidRPr="00F14C81" w:rsidRDefault="00DD0141" w:rsidP="00DD0141">
      <w:pPr>
        <w:overflowPunct/>
        <w:autoSpaceDE/>
        <w:autoSpaceDN/>
        <w:adjustRightInd/>
        <w:spacing w:line="240" w:lineRule="atLeast"/>
        <w:textAlignment w:val="auto"/>
        <w:rPr>
          <w:rFonts w:cs="Times New Roman"/>
          <w:szCs w:val="24"/>
        </w:rPr>
      </w:pPr>
      <w:r w:rsidRPr="00F14C81">
        <w:rPr>
          <w:rFonts w:cs="Times New Roman"/>
          <w:szCs w:val="24"/>
        </w:rPr>
        <w:t>E-mailadres</w:t>
      </w:r>
    </w:p>
    <w:p w14:paraId="757AAE17" w14:textId="77777777" w:rsidR="00DD0141" w:rsidRPr="00F14C81" w:rsidRDefault="00DD0141" w:rsidP="00DD0141">
      <w:pPr>
        <w:overflowPunct/>
        <w:autoSpaceDE/>
        <w:autoSpaceDN/>
        <w:adjustRightInd/>
        <w:spacing w:line="240" w:lineRule="atLeast"/>
        <w:textAlignment w:val="auto"/>
        <w:rPr>
          <w:rFonts w:cs="Times New Roman"/>
          <w:szCs w:val="24"/>
        </w:rPr>
      </w:pPr>
      <w:r>
        <w:rPr>
          <w:noProof/>
        </w:rPr>
        <mc:AlternateContent>
          <mc:Choice Requires="wps">
            <w:drawing>
              <wp:anchor distT="45720" distB="45720" distL="114300" distR="114300" simplePos="0" relativeHeight="251661312" behindDoc="0" locked="0" layoutInCell="1" allowOverlap="1" wp14:anchorId="1B9295D1" wp14:editId="618A2F51">
                <wp:simplePos x="0" y="0"/>
                <wp:positionH relativeFrom="margin">
                  <wp:posOffset>6350</wp:posOffset>
                </wp:positionH>
                <wp:positionV relativeFrom="paragraph">
                  <wp:posOffset>60325</wp:posOffset>
                </wp:positionV>
                <wp:extent cx="3467100" cy="285750"/>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7100" cy="285750"/>
                        </a:xfrm>
                        <a:prstGeom prst="rect">
                          <a:avLst/>
                        </a:prstGeom>
                        <a:solidFill>
                          <a:srgbClr val="FFFFFF"/>
                        </a:solidFill>
                        <a:ln w="9525">
                          <a:solidFill>
                            <a:srgbClr val="000000"/>
                          </a:solidFill>
                          <a:miter lim="800000"/>
                          <a:headEnd/>
                          <a:tailEnd/>
                        </a:ln>
                      </wps:spPr>
                      <wps:txbx>
                        <w:txbxContent>
                          <w:p w14:paraId="0930C7F5" w14:textId="77777777" w:rsidR="00DD0141" w:rsidRDefault="00DD0141" w:rsidP="00DD014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9295D1" id="_x0000_s1028" type="#_x0000_t202" style="position:absolute;margin-left:.5pt;margin-top:4.75pt;width:273pt;height:22.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">
                <v:textbox>
                  <w:txbxContent>
                    <w:p w14:paraId="0930C7F5" w14:textId="77777777" w:rsidR="00DD0141" w:rsidRDefault="00DD0141" w:rsidP="00DD0141"/>
                  </w:txbxContent>
                </v:textbox>
                <w10:wrap type="square" anchorx="margin"/>
              </v:shape>
            </w:pict>
          </mc:Fallback>
        </mc:AlternateContent>
      </w:r>
    </w:p>
    <w:p w14:paraId="7E759FF0" w14:textId="77777777" w:rsidR="00DD0141" w:rsidRPr="00F14C81" w:rsidRDefault="00DD0141" w:rsidP="00DD0141">
      <w:pPr>
        <w:overflowPunct/>
        <w:autoSpaceDE/>
        <w:autoSpaceDN/>
        <w:adjustRightInd/>
        <w:spacing w:line="240" w:lineRule="atLeast"/>
        <w:textAlignment w:val="auto"/>
        <w:rPr>
          <w:rFonts w:cs="Times New Roman"/>
          <w:szCs w:val="24"/>
        </w:rPr>
      </w:pPr>
    </w:p>
    <w:p w14:paraId="0185B67F" w14:textId="77777777" w:rsidR="00DD0141" w:rsidRPr="00F14C81" w:rsidRDefault="00DD0141" w:rsidP="00DD0141">
      <w:pPr>
        <w:overflowPunct/>
        <w:autoSpaceDE/>
        <w:autoSpaceDN/>
        <w:adjustRightInd/>
        <w:spacing w:line="240" w:lineRule="atLeast"/>
        <w:textAlignment w:val="auto"/>
        <w:rPr>
          <w:rFonts w:cs="Times New Roman"/>
          <w:szCs w:val="24"/>
        </w:rPr>
      </w:pPr>
    </w:p>
    <w:p w14:paraId="01B6E6CE" w14:textId="77777777" w:rsidR="00DD0141" w:rsidRPr="00F14C81" w:rsidRDefault="00DD0141" w:rsidP="00DD0141">
      <w:pPr>
        <w:overflowPunct/>
        <w:autoSpaceDE/>
        <w:autoSpaceDN/>
        <w:adjustRightInd/>
        <w:spacing w:line="240" w:lineRule="atLeast"/>
        <w:textAlignment w:val="auto"/>
        <w:rPr>
          <w:rFonts w:cs="Times New Roman"/>
          <w:szCs w:val="24"/>
        </w:rPr>
      </w:pPr>
      <w:r w:rsidRPr="00F14C81">
        <w:rPr>
          <w:rFonts w:cs="Times New Roman"/>
          <w:szCs w:val="24"/>
        </w:rPr>
        <w:t>Telefoonnummer</w:t>
      </w:r>
    </w:p>
    <w:p w14:paraId="60C116F2" w14:textId="77777777" w:rsidR="00DD0141" w:rsidRPr="00F14C81" w:rsidRDefault="00DD0141" w:rsidP="00DD0141">
      <w:pPr>
        <w:overflowPunct/>
        <w:autoSpaceDE/>
        <w:autoSpaceDN/>
        <w:adjustRightInd/>
        <w:spacing w:line="240" w:lineRule="atLeast"/>
        <w:textAlignment w:val="auto"/>
        <w:rPr>
          <w:rFonts w:cs="Times New Roman"/>
          <w:szCs w:val="24"/>
        </w:rPr>
      </w:pPr>
      <w:r>
        <w:rPr>
          <w:noProof/>
        </w:rPr>
        <mc:AlternateContent>
          <mc:Choice Requires="wps">
            <w:drawing>
              <wp:anchor distT="45720" distB="45720" distL="114300" distR="114300" simplePos="0" relativeHeight="251662336" behindDoc="0" locked="0" layoutInCell="1" allowOverlap="1" wp14:anchorId="0D461FB4" wp14:editId="563AF7BC">
                <wp:simplePos x="0" y="0"/>
                <wp:positionH relativeFrom="margin">
                  <wp:posOffset>6350</wp:posOffset>
                </wp:positionH>
                <wp:positionV relativeFrom="paragraph">
                  <wp:posOffset>60325</wp:posOffset>
                </wp:positionV>
                <wp:extent cx="3467100" cy="285750"/>
                <wp:effectExtent l="0" t="0" r="0" b="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7100" cy="285750"/>
                        </a:xfrm>
                        <a:prstGeom prst="rect">
                          <a:avLst/>
                        </a:prstGeom>
                        <a:solidFill>
                          <a:srgbClr val="FFFFFF"/>
                        </a:solidFill>
                        <a:ln w="9525">
                          <a:solidFill>
                            <a:srgbClr val="000000"/>
                          </a:solidFill>
                          <a:miter lim="800000"/>
                          <a:headEnd/>
                          <a:tailEnd/>
                        </a:ln>
                      </wps:spPr>
                      <wps:txbx>
                        <w:txbxContent>
                          <w:p w14:paraId="0564DD17" w14:textId="77777777" w:rsidR="00DD0141" w:rsidRDefault="00DD0141" w:rsidP="00DD014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461FB4" id="_x0000_s1029" type="#_x0000_t202" style="position:absolute;margin-left:.5pt;margin-top:4.75pt;width:273pt;height:22.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">
                <v:textbox>
                  <w:txbxContent>
                    <w:p w14:paraId="0564DD17" w14:textId="77777777" w:rsidR="00DD0141" w:rsidRDefault="00DD0141" w:rsidP="00DD0141"/>
                  </w:txbxContent>
                </v:textbox>
                <w10:wrap type="square" anchorx="margin"/>
              </v:shape>
            </w:pict>
          </mc:Fallback>
        </mc:AlternateContent>
      </w:r>
    </w:p>
    <w:p w14:paraId="6A9A2A66" w14:textId="77777777" w:rsidR="00DD0141" w:rsidRPr="00F14C81" w:rsidRDefault="00DD0141" w:rsidP="00DD0141">
      <w:pPr>
        <w:overflowPunct/>
        <w:autoSpaceDE/>
        <w:autoSpaceDN/>
        <w:adjustRightInd/>
        <w:spacing w:line="240" w:lineRule="atLeast"/>
        <w:textAlignment w:val="auto"/>
        <w:rPr>
          <w:rFonts w:cs="Times New Roman"/>
          <w:szCs w:val="24"/>
        </w:rPr>
      </w:pPr>
    </w:p>
    <w:p w14:paraId="37596C8A" w14:textId="77777777" w:rsidR="00DD0141" w:rsidRPr="00F14C81" w:rsidRDefault="00DD0141" w:rsidP="00DD0141">
      <w:pPr>
        <w:overflowPunct/>
        <w:autoSpaceDE/>
        <w:autoSpaceDN/>
        <w:adjustRightInd/>
        <w:spacing w:line="240" w:lineRule="atLeast"/>
        <w:textAlignment w:val="auto"/>
        <w:rPr>
          <w:rFonts w:cs="Times New Roman"/>
          <w:szCs w:val="24"/>
        </w:rPr>
      </w:pPr>
    </w:p>
    <w:p w14:paraId="7CA5A9AB" w14:textId="77777777" w:rsidR="00DD0141" w:rsidRPr="00F14C81" w:rsidRDefault="00DD0141" w:rsidP="00DD0141">
      <w:pPr>
        <w:overflowPunct/>
        <w:autoSpaceDE/>
        <w:autoSpaceDN/>
        <w:adjustRightInd/>
        <w:spacing w:line="240" w:lineRule="atLeast"/>
        <w:textAlignment w:val="auto"/>
        <w:rPr>
          <w:rFonts w:cs="Times New Roman"/>
          <w:szCs w:val="24"/>
        </w:rPr>
      </w:pPr>
      <w:r w:rsidRPr="00F14C81">
        <w:rPr>
          <w:rFonts w:cs="Times New Roman"/>
          <w:szCs w:val="24"/>
        </w:rPr>
        <w:t>Organisatie</w:t>
      </w:r>
    </w:p>
    <w:p w14:paraId="7A6B0685" w14:textId="77777777" w:rsidR="00DD0141" w:rsidRPr="00F14C81" w:rsidRDefault="00DD0141" w:rsidP="00DD0141">
      <w:pPr>
        <w:overflowPunct/>
        <w:autoSpaceDE/>
        <w:autoSpaceDN/>
        <w:adjustRightInd/>
        <w:spacing w:line="240" w:lineRule="atLeast"/>
        <w:textAlignment w:val="auto"/>
        <w:rPr>
          <w:rFonts w:cs="Times New Roman"/>
          <w:szCs w:val="24"/>
        </w:rPr>
      </w:pPr>
      <w:r>
        <w:rPr>
          <w:noProof/>
        </w:rPr>
        <mc:AlternateContent>
          <mc:Choice Requires="wps">
            <w:drawing>
              <wp:anchor distT="45720" distB="45720" distL="114300" distR="114300" simplePos="0" relativeHeight="251663360" behindDoc="0" locked="0" layoutInCell="1" allowOverlap="1" wp14:anchorId="2F3EBBBE" wp14:editId="14B536B3">
                <wp:simplePos x="0" y="0"/>
                <wp:positionH relativeFrom="margin">
                  <wp:posOffset>6350</wp:posOffset>
                </wp:positionH>
                <wp:positionV relativeFrom="paragraph">
                  <wp:posOffset>61595</wp:posOffset>
                </wp:positionV>
                <wp:extent cx="3467100" cy="285750"/>
                <wp:effectExtent l="0" t="0" r="0" b="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7100" cy="285750"/>
                        </a:xfrm>
                        <a:prstGeom prst="rect">
                          <a:avLst/>
                        </a:prstGeom>
                        <a:solidFill>
                          <a:srgbClr val="FFFFFF"/>
                        </a:solidFill>
                        <a:ln w="9525">
                          <a:solidFill>
                            <a:srgbClr val="000000"/>
                          </a:solidFill>
                          <a:miter lim="800000"/>
                          <a:headEnd/>
                          <a:tailEnd/>
                        </a:ln>
                      </wps:spPr>
                      <wps:txbx>
                        <w:txbxContent>
                          <w:p w14:paraId="6E6F35B1" w14:textId="77777777" w:rsidR="00DD0141" w:rsidRDefault="00DD0141" w:rsidP="00DD014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3EBBBE" id="_x0000_s1030" type="#_x0000_t202" style="position:absolute;margin-left:.5pt;margin-top:4.85pt;width:273pt;height:22.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">
                <v:textbox>
                  <w:txbxContent>
                    <w:p w14:paraId="6E6F35B1" w14:textId="77777777" w:rsidR="00DD0141" w:rsidRDefault="00DD0141" w:rsidP="00DD0141"/>
                  </w:txbxContent>
                </v:textbox>
                <w10:wrap type="square" anchorx="margin"/>
              </v:shape>
            </w:pict>
          </mc:Fallback>
        </mc:AlternateContent>
      </w:r>
    </w:p>
    <w:p w14:paraId="76E610D4" w14:textId="77777777" w:rsidR="00DD0141" w:rsidRPr="00F14C81" w:rsidRDefault="00DD0141" w:rsidP="00DD0141">
      <w:pPr>
        <w:overflowPunct/>
        <w:autoSpaceDE/>
        <w:autoSpaceDN/>
        <w:adjustRightInd/>
        <w:spacing w:line="240" w:lineRule="atLeast"/>
        <w:textAlignment w:val="auto"/>
        <w:rPr>
          <w:rFonts w:cs="Times New Roman"/>
          <w:szCs w:val="24"/>
        </w:rPr>
      </w:pPr>
    </w:p>
    <w:p w14:paraId="7320803C" w14:textId="77777777" w:rsidR="00DD0141" w:rsidRPr="00F14C81" w:rsidRDefault="00DD0141" w:rsidP="00DD0141">
      <w:pPr>
        <w:overflowPunct/>
        <w:autoSpaceDE/>
        <w:autoSpaceDN/>
        <w:adjustRightInd/>
        <w:spacing w:line="240" w:lineRule="atLeast"/>
        <w:textAlignment w:val="auto"/>
        <w:rPr>
          <w:rFonts w:cs="Times New Roman"/>
          <w:szCs w:val="24"/>
        </w:rPr>
      </w:pPr>
    </w:p>
    <w:p w14:paraId="40E47B4D" w14:textId="77777777" w:rsidR="00DD0141" w:rsidRPr="00525217" w:rsidRDefault="00DD0141" w:rsidP="00DD0141">
      <w:pPr>
        <w:keepNext/>
        <w:widowControl w:val="0"/>
        <w:numPr>
          <w:ilvl w:val="1"/>
          <w:numId w:val="0"/>
        </w:numPr>
        <w:tabs>
          <w:tab w:val="num" w:pos="0"/>
        </w:tabs>
        <w:overflowPunct/>
        <w:autoSpaceDE/>
        <w:autoSpaceDN/>
        <w:adjustRightInd/>
        <w:spacing w:before="200" w:line="300" w:lineRule="atLeast"/>
        <w:ind w:hanging="1160"/>
        <w:contextualSpacing/>
        <w:textAlignment w:val="auto"/>
        <w:outlineLvl w:val="1"/>
        <w:rPr>
          <w:rFonts w:cs="Arial"/>
          <w:b/>
          <w:iCs/>
          <w:kern w:val="32"/>
          <w:szCs w:val="28"/>
        </w:rPr>
      </w:pPr>
      <w:bookmarkStart w:id="21" w:name="_Toc85751026"/>
      <w:bookmarkStart w:id="22" w:name="_Toc85751947"/>
      <w:bookmarkStart w:id="23" w:name="_Toc85752123"/>
      <w:bookmarkStart w:id="24" w:name="_Toc85758488"/>
      <w:bookmarkStart w:id="25" w:name="_Toc86263965"/>
      <w:bookmarkStart w:id="26" w:name="_Toc86274950"/>
      <w:bookmarkStart w:id="27" w:name="_Toc86275207"/>
      <w:r w:rsidRPr="00525217">
        <w:rPr>
          <w:rFonts w:cs="Arial"/>
          <w:b/>
          <w:iCs/>
          <w:kern w:val="32"/>
          <w:szCs w:val="28"/>
        </w:rPr>
        <w:t>1.2</w:t>
      </w:r>
      <w:r w:rsidRPr="00525217">
        <w:rPr>
          <w:rFonts w:cs="Arial"/>
          <w:b/>
          <w:iCs/>
          <w:kern w:val="32"/>
          <w:szCs w:val="28"/>
        </w:rPr>
        <w:tab/>
      </w:r>
      <w:bookmarkEnd w:id="21"/>
      <w:bookmarkEnd w:id="22"/>
      <w:bookmarkEnd w:id="23"/>
      <w:bookmarkEnd w:id="24"/>
      <w:bookmarkEnd w:id="25"/>
      <w:r w:rsidRPr="00525217">
        <w:rPr>
          <w:rFonts w:cs="Arial"/>
          <w:b/>
          <w:iCs/>
          <w:kern w:val="32"/>
          <w:szCs w:val="28"/>
        </w:rPr>
        <w:t>Betrokkenheid andere organisatie</w:t>
      </w:r>
      <w:bookmarkEnd w:id="26"/>
      <w:bookmarkEnd w:id="27"/>
    </w:p>
    <w:p w14:paraId="185B1C68" w14:textId="77777777" w:rsidR="00DD0141" w:rsidRPr="001D6B00" w:rsidRDefault="00DD0141" w:rsidP="00DD0141">
      <w:r w:rsidRPr="001D6B00">
        <w:t>Was er een andere organisatie</w:t>
      </w:r>
      <w:r>
        <w:t>(sub verwerker)</w:t>
      </w:r>
      <w:r w:rsidRPr="001D6B00">
        <w:t xml:space="preserve"> betrokken bij de inbreuk? </w:t>
      </w:r>
    </w:p>
    <w:p w14:paraId="7A5D76AD" w14:textId="38E19A2D" w:rsidR="00DD0141" w:rsidRPr="001D6B00" w:rsidRDefault="00DD0141" w:rsidP="00DD0141">
      <w:r>
        <w:rPr>
          <w:rFonts w:cs="Times New Roman"/>
          <w:noProof/>
          <w:lang w:val="en-US" w:eastAsia="en-US"/>
        </w:rPr>
        <w:drawing>
          <wp:inline distT="0" distB="0" distL="0" distR="0" wp14:anchorId="6CE5A009" wp14:editId="6B47B46D">
            <wp:extent cx="1181100" cy="228600"/>
            <wp:effectExtent l="0" t="0" r="0" b="0"/>
            <wp:docPr id="1083814266" name="Afbeelding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81100" cy="228600"/>
                    </a:xfrm>
                    <a:prstGeom prst="rect">
                      <a:avLst/>
                    </a:prstGeom>
                    <a:noFill/>
                    <a:ln>
                      <a:noFill/>
                    </a:ln>
                  </pic:spPr>
                </pic:pic>
              </a:graphicData>
            </a:graphic>
          </wp:inline>
        </w:drawing>
      </w:r>
    </w:p>
    <w:p w14:paraId="6E9ED430" w14:textId="77777777" w:rsidR="00DD0141" w:rsidRDefault="00DD0141" w:rsidP="00DD0141">
      <w:r w:rsidRPr="001D6B00">
        <w:t xml:space="preserve">Naam van de andere organisatie die betrokken was bij de inbreuk </w:t>
      </w:r>
    </w:p>
    <w:p w14:paraId="5E3F33B1" w14:textId="77777777" w:rsidR="00DD0141" w:rsidRPr="00525217" w:rsidRDefault="00DD0141" w:rsidP="00DD0141">
      <w:pPr>
        <w:overflowPunct/>
        <w:autoSpaceDE/>
        <w:autoSpaceDN/>
        <w:adjustRightInd/>
        <w:spacing w:line="240" w:lineRule="atLeast"/>
        <w:textAlignment w:val="auto"/>
        <w:rPr>
          <w:rFonts w:cs="Times New Roman"/>
          <w:szCs w:val="24"/>
        </w:rPr>
      </w:pPr>
      <w:r>
        <w:rPr>
          <w:noProof/>
        </w:rPr>
        <mc:AlternateContent>
          <mc:Choice Requires="wps">
            <w:drawing>
              <wp:anchor distT="45720" distB="45720" distL="114300" distR="114300" simplePos="0" relativeHeight="251665408" behindDoc="0" locked="0" layoutInCell="1" allowOverlap="1" wp14:anchorId="0700403B" wp14:editId="2FACCAB0">
                <wp:simplePos x="0" y="0"/>
                <wp:positionH relativeFrom="margin">
                  <wp:posOffset>0</wp:posOffset>
                </wp:positionH>
                <wp:positionV relativeFrom="paragraph">
                  <wp:posOffset>60960</wp:posOffset>
                </wp:positionV>
                <wp:extent cx="3467100" cy="285750"/>
                <wp:effectExtent l="0" t="0" r="0" b="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7100" cy="285750"/>
                        </a:xfrm>
                        <a:prstGeom prst="rect">
                          <a:avLst/>
                        </a:prstGeom>
                        <a:solidFill>
                          <a:srgbClr val="FFFFFF"/>
                        </a:solidFill>
                        <a:ln w="9525">
                          <a:solidFill>
                            <a:srgbClr val="000000"/>
                          </a:solidFill>
                          <a:miter lim="800000"/>
                          <a:headEnd/>
                          <a:tailEnd/>
                        </a:ln>
                      </wps:spPr>
                      <wps:txbx>
                        <w:txbxContent>
                          <w:p w14:paraId="2E89EBCA" w14:textId="77777777" w:rsidR="00DD0141" w:rsidRDefault="00DD0141" w:rsidP="00DD014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00403B" id="_x0000_s1031" type="#_x0000_t202" style="position:absolute;margin-left:0;margin-top:4.8pt;width:273pt;height:22.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">
                <v:textbox>
                  <w:txbxContent>
                    <w:p w14:paraId="2E89EBCA" w14:textId="77777777" w:rsidR="00DD0141" w:rsidRDefault="00DD0141" w:rsidP="00DD0141"/>
                  </w:txbxContent>
                </v:textbox>
                <w10:wrap type="square" anchorx="margin"/>
              </v:shape>
            </w:pict>
          </mc:Fallback>
        </mc:AlternateContent>
      </w:r>
    </w:p>
    <w:p w14:paraId="39AEE9B0" w14:textId="77777777" w:rsidR="00DD0141" w:rsidRPr="00525217" w:rsidRDefault="00DD0141" w:rsidP="00DD0141">
      <w:pPr>
        <w:overflowPunct/>
        <w:autoSpaceDE/>
        <w:autoSpaceDN/>
        <w:adjustRightInd/>
        <w:spacing w:line="240" w:lineRule="atLeast"/>
        <w:textAlignment w:val="auto"/>
        <w:rPr>
          <w:rFonts w:cs="Times New Roman"/>
          <w:szCs w:val="24"/>
        </w:rPr>
      </w:pPr>
    </w:p>
    <w:p w14:paraId="0647DD5B" w14:textId="77777777" w:rsidR="00DD0141" w:rsidRPr="00525217" w:rsidRDefault="00DD0141" w:rsidP="00DD0141">
      <w:pPr>
        <w:overflowPunct/>
        <w:autoSpaceDE/>
        <w:autoSpaceDN/>
        <w:adjustRightInd/>
        <w:spacing w:line="240" w:lineRule="atLeast"/>
        <w:textAlignment w:val="auto"/>
        <w:rPr>
          <w:rFonts w:cs="Times New Roman"/>
          <w:szCs w:val="24"/>
        </w:rPr>
      </w:pPr>
    </w:p>
    <w:p w14:paraId="0E03AC6D" w14:textId="77777777" w:rsidR="00DD0141" w:rsidRPr="008A0916" w:rsidRDefault="00DD0141" w:rsidP="00DD0141">
      <w:pPr>
        <w:overflowPunct/>
        <w:autoSpaceDE/>
        <w:autoSpaceDN/>
        <w:adjustRightInd/>
        <w:spacing w:line="240" w:lineRule="atLeast"/>
        <w:textAlignment w:val="auto"/>
        <w:rPr>
          <w:rFonts w:cs="Times New Roman"/>
          <w:szCs w:val="24"/>
        </w:rPr>
      </w:pPr>
      <w:r>
        <w:rPr>
          <w:noProof/>
        </w:rPr>
        <mc:AlternateContent>
          <mc:Choice Requires="wps">
            <w:drawing>
              <wp:anchor distT="45720" distB="45720" distL="114300" distR="114300" simplePos="0" relativeHeight="251664384" behindDoc="0" locked="0" layoutInCell="1" allowOverlap="1" wp14:anchorId="12E87EB5" wp14:editId="7C51A524">
                <wp:simplePos x="0" y="0"/>
                <wp:positionH relativeFrom="margin">
                  <wp:posOffset>6350</wp:posOffset>
                </wp:positionH>
                <wp:positionV relativeFrom="paragraph">
                  <wp:posOffset>214630</wp:posOffset>
                </wp:positionV>
                <wp:extent cx="3467100" cy="285750"/>
                <wp:effectExtent l="0" t="0" r="0" b="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7100" cy="285750"/>
                        </a:xfrm>
                        <a:prstGeom prst="rect">
                          <a:avLst/>
                        </a:prstGeom>
                        <a:solidFill>
                          <a:srgbClr val="FFFFFF"/>
                        </a:solidFill>
                        <a:ln w="9525">
                          <a:solidFill>
                            <a:srgbClr val="000000"/>
                          </a:solidFill>
                          <a:miter lim="800000"/>
                          <a:headEnd/>
                          <a:tailEnd/>
                        </a:ln>
                      </wps:spPr>
                      <wps:txbx>
                        <w:txbxContent>
                          <w:p w14:paraId="10F44FF6" w14:textId="77777777" w:rsidR="00DD0141" w:rsidRDefault="00DD0141" w:rsidP="00DD014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E87EB5" id="_x0000_s1032" type="#_x0000_t202" style="position:absolute;margin-left:.5pt;margin-top:16.9pt;width:273pt;height:22.5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">
                <v:textbox>
                  <w:txbxContent>
                    <w:p w14:paraId="10F44FF6" w14:textId="77777777" w:rsidR="00DD0141" w:rsidRDefault="00DD0141" w:rsidP="00DD0141"/>
                  </w:txbxContent>
                </v:textbox>
                <w10:wrap type="square" anchorx="margin"/>
              </v:shape>
            </w:pict>
          </mc:Fallback>
        </mc:AlternateContent>
      </w:r>
      <w:r w:rsidRPr="008A0916">
        <w:rPr>
          <w:rFonts w:cs="Times New Roman"/>
          <w:szCs w:val="24"/>
        </w:rPr>
        <w:t>In welke hoedanigheid was de andere organisatie betrokken bij de inbreuk?</w:t>
      </w:r>
    </w:p>
    <w:p w14:paraId="3DFA8633" w14:textId="77777777" w:rsidR="00DD0141" w:rsidRPr="008A0916" w:rsidRDefault="00DD0141" w:rsidP="00DD0141">
      <w:pPr>
        <w:overflowPunct/>
        <w:autoSpaceDE/>
        <w:autoSpaceDN/>
        <w:adjustRightInd/>
        <w:spacing w:line="240" w:lineRule="atLeast"/>
        <w:textAlignment w:val="auto"/>
        <w:rPr>
          <w:rFonts w:cs="Times New Roman"/>
          <w:szCs w:val="24"/>
        </w:rPr>
      </w:pPr>
      <w:r w:rsidRPr="008A0916">
        <w:rPr>
          <w:rFonts w:cs="Times New Roman"/>
          <w:szCs w:val="24"/>
        </w:rPr>
        <w:t xml:space="preserve"> </w:t>
      </w:r>
    </w:p>
    <w:p w14:paraId="4EFB19A2" w14:textId="77777777" w:rsidR="00DD0141" w:rsidRPr="008A0916" w:rsidRDefault="00DD0141" w:rsidP="00DD0141">
      <w:pPr>
        <w:overflowPunct/>
        <w:autoSpaceDE/>
        <w:autoSpaceDN/>
        <w:adjustRightInd/>
        <w:spacing w:line="240" w:lineRule="atLeast"/>
        <w:textAlignment w:val="auto"/>
        <w:rPr>
          <w:rFonts w:cs="Times New Roman"/>
          <w:szCs w:val="24"/>
        </w:rPr>
      </w:pPr>
    </w:p>
    <w:p w14:paraId="12134428" w14:textId="77777777" w:rsidR="00DD0141" w:rsidRPr="008A0916" w:rsidRDefault="00DD0141" w:rsidP="00DD0141">
      <w:pPr>
        <w:overflowPunct/>
        <w:autoSpaceDE/>
        <w:autoSpaceDN/>
        <w:adjustRightInd/>
        <w:spacing w:line="240" w:lineRule="atLeast"/>
        <w:textAlignment w:val="auto"/>
        <w:rPr>
          <w:rFonts w:cs="Times New Roman"/>
          <w:szCs w:val="24"/>
        </w:rPr>
      </w:pPr>
    </w:p>
    <w:p w14:paraId="082A6004" w14:textId="77777777" w:rsidR="00DD0141" w:rsidRPr="008A0916" w:rsidRDefault="00DD0141" w:rsidP="00DD0141">
      <w:pPr>
        <w:keepNext/>
        <w:widowControl w:val="0"/>
        <w:numPr>
          <w:ilvl w:val="1"/>
          <w:numId w:val="0"/>
        </w:numPr>
        <w:tabs>
          <w:tab w:val="num" w:pos="0"/>
        </w:tabs>
        <w:overflowPunct/>
        <w:autoSpaceDE/>
        <w:autoSpaceDN/>
        <w:adjustRightInd/>
        <w:spacing w:before="200" w:line="300" w:lineRule="atLeast"/>
        <w:ind w:hanging="1160"/>
        <w:contextualSpacing/>
        <w:textAlignment w:val="auto"/>
        <w:outlineLvl w:val="1"/>
        <w:rPr>
          <w:rFonts w:cs="Arial"/>
          <w:b/>
          <w:iCs/>
          <w:kern w:val="32"/>
          <w:szCs w:val="28"/>
        </w:rPr>
      </w:pPr>
      <w:bookmarkStart w:id="28" w:name="_Toc85751027"/>
      <w:bookmarkStart w:id="29" w:name="_Toc85751948"/>
      <w:bookmarkStart w:id="30" w:name="_Toc85752124"/>
      <w:bookmarkStart w:id="31" w:name="_Toc85758489"/>
      <w:bookmarkStart w:id="32" w:name="_Toc86263966"/>
      <w:bookmarkStart w:id="33" w:name="_Toc86274951"/>
      <w:bookmarkStart w:id="34" w:name="_Toc86275208"/>
      <w:r w:rsidRPr="008A0916">
        <w:rPr>
          <w:rFonts w:cs="Arial"/>
          <w:b/>
          <w:iCs/>
          <w:kern w:val="32"/>
          <w:szCs w:val="28"/>
        </w:rPr>
        <w:t>1.3</w:t>
      </w:r>
      <w:r w:rsidRPr="008A0916">
        <w:rPr>
          <w:rFonts w:cs="Arial"/>
          <w:b/>
          <w:iCs/>
          <w:kern w:val="32"/>
          <w:szCs w:val="28"/>
        </w:rPr>
        <w:tab/>
      </w:r>
      <w:bookmarkEnd w:id="28"/>
      <w:bookmarkEnd w:id="29"/>
      <w:bookmarkEnd w:id="30"/>
      <w:bookmarkEnd w:id="31"/>
      <w:bookmarkEnd w:id="32"/>
      <w:r w:rsidRPr="008A0916">
        <w:rPr>
          <w:rFonts w:cs="Arial"/>
          <w:b/>
          <w:iCs/>
          <w:kern w:val="32"/>
          <w:szCs w:val="28"/>
        </w:rPr>
        <w:t>Tijdlijn</w:t>
      </w:r>
      <w:bookmarkEnd w:id="33"/>
      <w:bookmarkEnd w:id="34"/>
    </w:p>
    <w:p w14:paraId="5CB236BE" w14:textId="77777777" w:rsidR="00DD0141" w:rsidRPr="008A0916" w:rsidRDefault="00DD0141" w:rsidP="00DD0141">
      <w:pPr>
        <w:overflowPunct/>
        <w:autoSpaceDE/>
        <w:autoSpaceDN/>
        <w:adjustRightInd/>
        <w:spacing w:line="240" w:lineRule="atLeast"/>
        <w:textAlignment w:val="auto"/>
        <w:rPr>
          <w:rFonts w:cs="Times New Roman"/>
          <w:szCs w:val="24"/>
        </w:rPr>
      </w:pPr>
      <w:r w:rsidRPr="008A0916">
        <w:rPr>
          <w:rFonts w:cs="Times New Roman"/>
          <w:szCs w:val="24"/>
        </w:rPr>
        <w:t>Exacte datum waarop de inbreuk heeft plaatsgevonden (indien bekend)</w:t>
      </w:r>
    </w:p>
    <w:p w14:paraId="3BEB0731" w14:textId="77777777" w:rsidR="00DD0141" w:rsidRPr="008A0916" w:rsidRDefault="00DD0141" w:rsidP="00DD0141">
      <w:pPr>
        <w:overflowPunct/>
        <w:autoSpaceDE/>
        <w:autoSpaceDN/>
        <w:adjustRightInd/>
        <w:spacing w:line="240" w:lineRule="atLeast"/>
        <w:textAlignment w:val="auto"/>
        <w:rPr>
          <w:rFonts w:cs="Times New Roman"/>
          <w:szCs w:val="24"/>
        </w:rPr>
      </w:pPr>
      <w:r>
        <w:rPr>
          <w:noProof/>
        </w:rPr>
        <mc:AlternateContent>
          <mc:Choice Requires="wps">
            <w:drawing>
              <wp:anchor distT="45720" distB="45720" distL="114300" distR="114300" simplePos="0" relativeHeight="251666432" behindDoc="0" locked="0" layoutInCell="1" allowOverlap="1" wp14:anchorId="6339498A" wp14:editId="27C72FE4">
                <wp:simplePos x="0" y="0"/>
                <wp:positionH relativeFrom="margin">
                  <wp:posOffset>0</wp:posOffset>
                </wp:positionH>
                <wp:positionV relativeFrom="paragraph">
                  <wp:posOffset>60960</wp:posOffset>
                </wp:positionV>
                <wp:extent cx="3467100" cy="285750"/>
                <wp:effectExtent l="0" t="0" r="0"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7100" cy="285750"/>
                        </a:xfrm>
                        <a:prstGeom prst="rect">
                          <a:avLst/>
                        </a:prstGeom>
                        <a:solidFill>
                          <a:srgbClr val="FFFFFF"/>
                        </a:solidFill>
                        <a:ln w="9525">
                          <a:solidFill>
                            <a:srgbClr val="000000"/>
                          </a:solidFill>
                          <a:miter lim="800000"/>
                          <a:headEnd/>
                          <a:tailEnd/>
                        </a:ln>
                      </wps:spPr>
                      <wps:txbx>
                        <w:txbxContent>
                          <w:p w14:paraId="7840354A" w14:textId="77777777" w:rsidR="00DD0141" w:rsidRDefault="00DD0141" w:rsidP="00DD014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39498A" id="_x0000_s1033" type="#_x0000_t202" style="position:absolute;margin-left:0;margin-top:4.8pt;width:273pt;height:22.5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">
                <v:textbox>
                  <w:txbxContent>
                    <w:p w14:paraId="7840354A" w14:textId="77777777" w:rsidR="00DD0141" w:rsidRDefault="00DD0141" w:rsidP="00DD0141"/>
                  </w:txbxContent>
                </v:textbox>
                <w10:wrap type="square" anchorx="margin"/>
              </v:shape>
            </w:pict>
          </mc:Fallback>
        </mc:AlternateContent>
      </w:r>
    </w:p>
    <w:p w14:paraId="427FB96B" w14:textId="77777777" w:rsidR="00DD0141" w:rsidRPr="008A0916" w:rsidRDefault="00DD0141" w:rsidP="00DD0141">
      <w:pPr>
        <w:overflowPunct/>
        <w:autoSpaceDE/>
        <w:autoSpaceDN/>
        <w:adjustRightInd/>
        <w:spacing w:line="240" w:lineRule="atLeast"/>
        <w:textAlignment w:val="auto"/>
        <w:rPr>
          <w:rFonts w:cs="Times New Roman"/>
          <w:szCs w:val="24"/>
        </w:rPr>
      </w:pPr>
    </w:p>
    <w:p w14:paraId="38F916D0" w14:textId="77777777" w:rsidR="00DD0141" w:rsidRPr="008A0916" w:rsidRDefault="00DD0141" w:rsidP="00DD0141">
      <w:pPr>
        <w:overflowPunct/>
        <w:autoSpaceDE/>
        <w:autoSpaceDN/>
        <w:adjustRightInd/>
        <w:spacing w:line="240" w:lineRule="atLeast"/>
        <w:textAlignment w:val="auto"/>
        <w:rPr>
          <w:rFonts w:cs="Times New Roman"/>
          <w:szCs w:val="24"/>
        </w:rPr>
      </w:pPr>
    </w:p>
    <w:p w14:paraId="46ECF457" w14:textId="77777777" w:rsidR="00DD0141" w:rsidRPr="008A0916" w:rsidRDefault="00DD0141" w:rsidP="00DD0141">
      <w:pPr>
        <w:overflowPunct/>
        <w:autoSpaceDE/>
        <w:autoSpaceDN/>
        <w:adjustRightInd/>
        <w:spacing w:line="240" w:lineRule="atLeast"/>
        <w:textAlignment w:val="auto"/>
        <w:rPr>
          <w:rFonts w:cs="Times New Roman"/>
          <w:szCs w:val="24"/>
        </w:rPr>
      </w:pPr>
      <w:r>
        <w:rPr>
          <w:noProof/>
        </w:rPr>
        <mc:AlternateContent>
          <mc:Choice Requires="wps">
            <w:drawing>
              <wp:anchor distT="45720" distB="45720" distL="114300" distR="114300" simplePos="0" relativeHeight="251667456" behindDoc="0" locked="0" layoutInCell="1" allowOverlap="1" wp14:anchorId="1F8501DE" wp14:editId="4CA5526D">
                <wp:simplePos x="0" y="0"/>
                <wp:positionH relativeFrom="margin">
                  <wp:posOffset>0</wp:posOffset>
                </wp:positionH>
                <wp:positionV relativeFrom="paragraph">
                  <wp:posOffset>215900</wp:posOffset>
                </wp:positionV>
                <wp:extent cx="3467100" cy="285750"/>
                <wp:effectExtent l="0" t="0" r="0" b="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7100" cy="285750"/>
                        </a:xfrm>
                        <a:prstGeom prst="rect">
                          <a:avLst/>
                        </a:prstGeom>
                        <a:solidFill>
                          <a:srgbClr val="FFFFFF"/>
                        </a:solidFill>
                        <a:ln w="9525">
                          <a:solidFill>
                            <a:srgbClr val="000000"/>
                          </a:solidFill>
                          <a:miter lim="800000"/>
                          <a:headEnd/>
                          <a:tailEnd/>
                        </a:ln>
                      </wps:spPr>
                      <wps:txbx>
                        <w:txbxContent>
                          <w:p w14:paraId="63B68AE0" w14:textId="77777777" w:rsidR="00DD0141" w:rsidRDefault="00DD0141" w:rsidP="00DD014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8501DE" id="_x0000_s1034" type="#_x0000_t202" style="position:absolute;margin-left:0;margin-top:17pt;width:273pt;height:22.5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">
                <v:textbox>
                  <w:txbxContent>
                    <w:p w14:paraId="63B68AE0" w14:textId="77777777" w:rsidR="00DD0141" w:rsidRDefault="00DD0141" w:rsidP="00DD0141"/>
                  </w:txbxContent>
                </v:textbox>
                <w10:wrap type="square" anchorx="margin"/>
              </v:shape>
            </w:pict>
          </mc:Fallback>
        </mc:AlternateContent>
      </w:r>
      <w:r w:rsidRPr="008A0916">
        <w:rPr>
          <w:rFonts w:cs="Times New Roman"/>
          <w:szCs w:val="24"/>
        </w:rPr>
        <w:t>Startdatum van de periode waarbinnen de inbreuk was</w:t>
      </w:r>
    </w:p>
    <w:p w14:paraId="0B669216" w14:textId="77777777" w:rsidR="00DD0141" w:rsidRPr="008A0916" w:rsidRDefault="00DD0141" w:rsidP="00DD0141">
      <w:pPr>
        <w:overflowPunct/>
        <w:autoSpaceDE/>
        <w:autoSpaceDN/>
        <w:adjustRightInd/>
        <w:spacing w:line="240" w:lineRule="atLeast"/>
        <w:textAlignment w:val="auto"/>
        <w:rPr>
          <w:rFonts w:cs="Times New Roman"/>
          <w:szCs w:val="24"/>
        </w:rPr>
      </w:pPr>
    </w:p>
    <w:p w14:paraId="78FF1FB8" w14:textId="77777777" w:rsidR="00DD0141" w:rsidRPr="008A0916" w:rsidRDefault="00DD0141" w:rsidP="00DD0141">
      <w:pPr>
        <w:overflowPunct/>
        <w:autoSpaceDE/>
        <w:autoSpaceDN/>
        <w:adjustRightInd/>
        <w:spacing w:line="240" w:lineRule="atLeast"/>
        <w:textAlignment w:val="auto"/>
        <w:rPr>
          <w:rFonts w:cs="Times New Roman"/>
          <w:szCs w:val="24"/>
        </w:rPr>
      </w:pPr>
    </w:p>
    <w:p w14:paraId="6E70CBDA" w14:textId="77777777" w:rsidR="00DD0141" w:rsidRPr="008A0916" w:rsidRDefault="00DD0141" w:rsidP="00DD0141">
      <w:pPr>
        <w:overflowPunct/>
        <w:autoSpaceDE/>
        <w:autoSpaceDN/>
        <w:adjustRightInd/>
        <w:spacing w:line="240" w:lineRule="atLeast"/>
        <w:textAlignment w:val="auto"/>
        <w:rPr>
          <w:rFonts w:cs="Times New Roman"/>
          <w:szCs w:val="24"/>
        </w:rPr>
      </w:pPr>
    </w:p>
    <w:p w14:paraId="78496DB1" w14:textId="77777777" w:rsidR="00DD0141" w:rsidRPr="000A3A25" w:rsidRDefault="00DD0141" w:rsidP="00DD0141">
      <w:pPr>
        <w:rPr>
          <w:lang w:eastAsia="en-US"/>
        </w:rPr>
      </w:pPr>
      <w:r>
        <w:rPr>
          <w:noProof/>
        </w:rPr>
        <mc:AlternateContent>
          <mc:Choice Requires="wps">
            <w:drawing>
              <wp:anchor distT="45720" distB="45720" distL="114300" distR="114300" simplePos="0" relativeHeight="251668480" behindDoc="0" locked="0" layoutInCell="1" allowOverlap="1" wp14:anchorId="7D5802F3" wp14:editId="34761EF0">
                <wp:simplePos x="0" y="0"/>
                <wp:positionH relativeFrom="margin">
                  <wp:posOffset>6350</wp:posOffset>
                </wp:positionH>
                <wp:positionV relativeFrom="paragraph">
                  <wp:posOffset>203200</wp:posOffset>
                </wp:positionV>
                <wp:extent cx="3467100" cy="285750"/>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7100" cy="285750"/>
                        </a:xfrm>
                        <a:prstGeom prst="rect">
                          <a:avLst/>
                        </a:prstGeom>
                        <a:solidFill>
                          <a:srgbClr val="FFFFFF"/>
                        </a:solidFill>
                        <a:ln w="9525">
                          <a:solidFill>
                            <a:srgbClr val="000000"/>
                          </a:solidFill>
                          <a:miter lim="800000"/>
                          <a:headEnd/>
                          <a:tailEnd/>
                        </a:ln>
                      </wps:spPr>
                      <wps:txbx>
                        <w:txbxContent>
                          <w:p w14:paraId="63DFDEF3" w14:textId="77777777" w:rsidR="00DD0141" w:rsidRDefault="00DD0141" w:rsidP="00DD014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5802F3" id="_x0000_s1035" type="#_x0000_t202" style="position:absolute;margin-left:.5pt;margin-top:16pt;width:273pt;height:22.5pt;z-index:2516684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">
                <v:textbox>
                  <w:txbxContent>
                    <w:p w14:paraId="63DFDEF3" w14:textId="77777777" w:rsidR="00DD0141" w:rsidRDefault="00DD0141" w:rsidP="00DD0141"/>
                  </w:txbxContent>
                </v:textbox>
                <w10:wrap type="square" anchorx="margin"/>
              </v:shape>
            </w:pict>
          </mc:Fallback>
        </mc:AlternateContent>
      </w:r>
      <w:r w:rsidRPr="001D6B00">
        <w:t xml:space="preserve">Einddatum van de periode waarbinnen de inbreuk was </w:t>
      </w:r>
    </w:p>
    <w:p w14:paraId="3402171D" w14:textId="77777777" w:rsidR="00DD0141" w:rsidRPr="00747505" w:rsidRDefault="00DD0141" w:rsidP="00DD0141">
      <w:pPr>
        <w:overflowPunct/>
        <w:autoSpaceDE/>
        <w:autoSpaceDN/>
        <w:adjustRightInd/>
        <w:spacing w:line="240" w:lineRule="atLeast"/>
        <w:textAlignment w:val="auto"/>
        <w:rPr>
          <w:rFonts w:cs="Times New Roman"/>
          <w:szCs w:val="24"/>
        </w:rPr>
      </w:pPr>
    </w:p>
    <w:p w14:paraId="4F3D7818" w14:textId="77777777" w:rsidR="00DD0141" w:rsidRPr="00747505" w:rsidRDefault="00DD0141" w:rsidP="00DD0141">
      <w:pPr>
        <w:overflowPunct/>
        <w:autoSpaceDE/>
        <w:autoSpaceDN/>
        <w:adjustRightInd/>
        <w:spacing w:line="240" w:lineRule="atLeast"/>
        <w:textAlignment w:val="auto"/>
        <w:rPr>
          <w:rFonts w:cs="Times New Roman"/>
          <w:szCs w:val="24"/>
        </w:rPr>
      </w:pPr>
    </w:p>
    <w:p w14:paraId="04351248" w14:textId="77777777" w:rsidR="00DD0141" w:rsidRPr="00747505" w:rsidRDefault="00DD0141" w:rsidP="00DD0141">
      <w:pPr>
        <w:overflowPunct/>
        <w:autoSpaceDE/>
        <w:autoSpaceDN/>
        <w:adjustRightInd/>
        <w:spacing w:line="240" w:lineRule="atLeast"/>
        <w:textAlignment w:val="auto"/>
        <w:rPr>
          <w:rFonts w:cs="Times New Roman"/>
          <w:szCs w:val="24"/>
        </w:rPr>
      </w:pPr>
    </w:p>
    <w:p w14:paraId="030AF44E" w14:textId="77777777" w:rsidR="00DD0141" w:rsidRPr="001D6B00" w:rsidRDefault="00DD0141" w:rsidP="00DD0141">
      <w:r w:rsidRPr="001D6B00">
        <w:lastRenderedPageBreak/>
        <w:t xml:space="preserve">Duurt de inbreuk op dit moment nog voort? </w:t>
      </w:r>
    </w:p>
    <w:p w14:paraId="564B04E3" w14:textId="36E41D87" w:rsidR="00DD0141" w:rsidRPr="001D6B00" w:rsidRDefault="00DD0141" w:rsidP="00DD0141">
      <w:r>
        <w:rPr>
          <w:rFonts w:cs="Times New Roman"/>
          <w:noProof/>
          <w:lang w:val="en-US" w:eastAsia="en-US"/>
        </w:rPr>
        <w:drawing>
          <wp:inline distT="0" distB="0" distL="0" distR="0" wp14:anchorId="4039617F" wp14:editId="22E49991">
            <wp:extent cx="1066800" cy="228600"/>
            <wp:effectExtent l="0" t="0" r="0" b="0"/>
            <wp:docPr id="1502410201" name="Afbeelding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66800" cy="228600"/>
                    </a:xfrm>
                    <a:prstGeom prst="rect">
                      <a:avLst/>
                    </a:prstGeom>
                    <a:noFill/>
                    <a:ln>
                      <a:noFill/>
                    </a:ln>
                  </pic:spPr>
                </pic:pic>
              </a:graphicData>
            </a:graphic>
          </wp:inline>
        </w:drawing>
      </w:r>
    </w:p>
    <w:p w14:paraId="17076D49" w14:textId="77777777" w:rsidR="00DD0141" w:rsidRPr="001D6B00" w:rsidRDefault="00DD0141" w:rsidP="00DD0141">
      <w:r w:rsidRPr="001D6B00">
        <w:t xml:space="preserve">Wanneer werd de inbreuk ontdekt? </w:t>
      </w:r>
    </w:p>
    <w:p w14:paraId="12F83475" w14:textId="0FF4BA4D" w:rsidR="00DD0141" w:rsidRPr="00747505" w:rsidRDefault="00DD0141" w:rsidP="00DD0141">
      <w:r>
        <w:rPr>
          <w:rFonts w:cs="Times New Roman"/>
          <w:noProof/>
          <w:lang w:val="en-US" w:eastAsia="en-US"/>
        </w:rPr>
        <w:drawing>
          <wp:inline distT="0" distB="0" distL="0" distR="0" wp14:anchorId="745E1216" wp14:editId="256ADEDE">
            <wp:extent cx="774700" cy="228600"/>
            <wp:effectExtent l="0" t="0" r="6350" b="0"/>
            <wp:docPr id="1383055132" name="Afbeelding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74700" cy="228600"/>
                    </a:xfrm>
                    <a:prstGeom prst="rect">
                      <a:avLst/>
                    </a:prstGeom>
                    <a:noFill/>
                    <a:ln>
                      <a:noFill/>
                    </a:ln>
                  </pic:spPr>
                </pic:pic>
              </a:graphicData>
            </a:graphic>
          </wp:inline>
        </w:drawing>
      </w:r>
    </w:p>
    <w:p w14:paraId="5701230D" w14:textId="77777777" w:rsidR="00DD0141" w:rsidRPr="00747505" w:rsidRDefault="00DD0141" w:rsidP="00DD0141">
      <w:pPr>
        <w:overflowPunct/>
        <w:autoSpaceDE/>
        <w:autoSpaceDN/>
        <w:adjustRightInd/>
        <w:spacing w:line="240" w:lineRule="atLeast"/>
        <w:textAlignment w:val="auto"/>
        <w:rPr>
          <w:rFonts w:ascii="MS-Light" w:hAnsi="MS-Light" w:cs="Arial"/>
          <w:color w:val="333333"/>
          <w:sz w:val="29"/>
          <w:szCs w:val="29"/>
        </w:rPr>
      </w:pPr>
      <w:r w:rsidRPr="00747505">
        <w:rPr>
          <w:rFonts w:cs="Times New Roman"/>
          <w:szCs w:val="24"/>
        </w:rPr>
        <w:t>Als u de inbreuk later dan 24 uur na ontdekking meldt, wat is daarvan de reden?</w:t>
      </w:r>
    </w:p>
    <w:p w14:paraId="61AA8C8D" w14:textId="77777777" w:rsidR="00DD0141" w:rsidRPr="00747505" w:rsidRDefault="00DD0141" w:rsidP="00DD0141">
      <w:pPr>
        <w:overflowPunct/>
        <w:autoSpaceDE/>
        <w:autoSpaceDN/>
        <w:adjustRightInd/>
        <w:spacing w:line="240" w:lineRule="atLeast"/>
        <w:textAlignment w:val="auto"/>
        <w:rPr>
          <w:rFonts w:ascii="MS-Light" w:hAnsi="MS-Light" w:cs="Arial"/>
          <w:color w:val="333333"/>
          <w:sz w:val="29"/>
          <w:szCs w:val="29"/>
        </w:rPr>
      </w:pPr>
      <w:r>
        <w:rPr>
          <w:noProof/>
        </w:rPr>
        <mc:AlternateContent>
          <mc:Choice Requires="wps">
            <w:drawing>
              <wp:anchor distT="45720" distB="45720" distL="114300" distR="114300" simplePos="0" relativeHeight="251669504" behindDoc="0" locked="0" layoutInCell="1" allowOverlap="1" wp14:anchorId="328D9E00" wp14:editId="7DF34468">
                <wp:simplePos x="0" y="0"/>
                <wp:positionH relativeFrom="margin">
                  <wp:posOffset>0</wp:posOffset>
                </wp:positionH>
                <wp:positionV relativeFrom="paragraph">
                  <wp:posOffset>64770</wp:posOffset>
                </wp:positionV>
                <wp:extent cx="5397500" cy="2501900"/>
                <wp:effectExtent l="0" t="0" r="0" b="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7500" cy="2501900"/>
                        </a:xfrm>
                        <a:prstGeom prst="rect">
                          <a:avLst/>
                        </a:prstGeom>
                        <a:solidFill>
                          <a:srgbClr val="FFFFFF"/>
                        </a:solidFill>
                        <a:ln w="9525">
                          <a:solidFill>
                            <a:srgbClr val="000000"/>
                          </a:solidFill>
                          <a:miter lim="800000"/>
                          <a:headEnd/>
                          <a:tailEnd/>
                        </a:ln>
                      </wps:spPr>
                      <wps:txbx>
                        <w:txbxContent>
                          <w:p w14:paraId="251854C1" w14:textId="77777777" w:rsidR="00DD0141" w:rsidRDefault="00DD0141" w:rsidP="00DD014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8D9E00" id="_x0000_s1036" type="#_x0000_t202" style="position:absolute;margin-left:0;margin-top:5.1pt;width:425pt;height:197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">
                <v:textbox>
                  <w:txbxContent>
                    <w:p w14:paraId="251854C1" w14:textId="77777777" w:rsidR="00DD0141" w:rsidRDefault="00DD0141" w:rsidP="00DD0141"/>
                  </w:txbxContent>
                </v:textbox>
                <w10:wrap type="square" anchorx="margin"/>
              </v:shape>
            </w:pict>
          </mc:Fallback>
        </mc:AlternateContent>
      </w:r>
      <w:r w:rsidRPr="00747505">
        <w:rPr>
          <w:rFonts w:ascii="MS-Light" w:hAnsi="MS-Light" w:cs="Arial"/>
          <w:color w:val="333333"/>
          <w:sz w:val="29"/>
          <w:szCs w:val="29"/>
        </w:rPr>
        <w:t xml:space="preserve"> </w:t>
      </w:r>
    </w:p>
    <w:p w14:paraId="66DEED77" w14:textId="77777777" w:rsidR="00DD0141" w:rsidRPr="00747505" w:rsidRDefault="00DD0141" w:rsidP="00DD0141">
      <w:pPr>
        <w:overflowPunct/>
        <w:autoSpaceDE/>
        <w:autoSpaceDN/>
        <w:adjustRightInd/>
        <w:spacing w:line="240" w:lineRule="atLeast"/>
        <w:textAlignment w:val="auto"/>
        <w:rPr>
          <w:rFonts w:ascii="Cambria" w:hAnsi="Cambria" w:cs="Times New Roman"/>
          <w:color w:val="365F91"/>
          <w:sz w:val="32"/>
          <w:szCs w:val="32"/>
        </w:rPr>
      </w:pPr>
      <w:r w:rsidRPr="00747505">
        <w:rPr>
          <w:rFonts w:cs="Times New Roman"/>
          <w:szCs w:val="24"/>
        </w:rPr>
        <w:br w:type="page"/>
      </w:r>
    </w:p>
    <w:p w14:paraId="1148CBD2" w14:textId="77777777" w:rsidR="00DD0141" w:rsidRPr="00747505" w:rsidRDefault="00DD0141" w:rsidP="00DD0141">
      <w:pPr>
        <w:keepNext/>
        <w:widowControl w:val="0"/>
        <w:numPr>
          <w:ilvl w:val="1"/>
          <w:numId w:val="0"/>
        </w:numPr>
        <w:tabs>
          <w:tab w:val="num" w:pos="0"/>
        </w:tabs>
        <w:overflowPunct/>
        <w:autoSpaceDE/>
        <w:autoSpaceDN/>
        <w:adjustRightInd/>
        <w:spacing w:before="200" w:line="300" w:lineRule="atLeast"/>
        <w:ind w:hanging="1160"/>
        <w:contextualSpacing/>
        <w:textAlignment w:val="auto"/>
        <w:outlineLvl w:val="1"/>
        <w:rPr>
          <w:rFonts w:cs="Arial"/>
          <w:b/>
          <w:iCs/>
          <w:kern w:val="32"/>
          <w:szCs w:val="28"/>
        </w:rPr>
      </w:pPr>
      <w:bookmarkStart w:id="35" w:name="_Toc85751028"/>
      <w:bookmarkStart w:id="36" w:name="_Toc85751949"/>
      <w:bookmarkStart w:id="37" w:name="_Toc85752125"/>
      <w:bookmarkStart w:id="38" w:name="_Toc85758490"/>
      <w:bookmarkStart w:id="39" w:name="_Toc86263967"/>
      <w:bookmarkStart w:id="40" w:name="_Toc86274952"/>
      <w:bookmarkStart w:id="41" w:name="_Toc86275209"/>
      <w:r w:rsidRPr="00747505">
        <w:rPr>
          <w:rFonts w:cs="Arial"/>
          <w:b/>
          <w:iCs/>
          <w:kern w:val="32"/>
          <w:szCs w:val="28"/>
        </w:rPr>
        <w:lastRenderedPageBreak/>
        <w:t>1.3</w:t>
      </w:r>
      <w:r w:rsidRPr="00747505">
        <w:rPr>
          <w:rFonts w:cs="Arial"/>
          <w:b/>
          <w:iCs/>
          <w:kern w:val="32"/>
          <w:szCs w:val="28"/>
        </w:rPr>
        <w:tab/>
        <w:t xml:space="preserve"> </w:t>
      </w:r>
      <w:bookmarkEnd w:id="35"/>
      <w:bookmarkEnd w:id="36"/>
      <w:bookmarkEnd w:id="37"/>
      <w:bookmarkEnd w:id="38"/>
      <w:bookmarkEnd w:id="39"/>
      <w:r w:rsidRPr="00747505">
        <w:rPr>
          <w:rFonts w:cs="Arial"/>
          <w:b/>
          <w:iCs/>
          <w:kern w:val="32"/>
          <w:szCs w:val="28"/>
        </w:rPr>
        <w:t>Gegevens over het datalek</w:t>
      </w:r>
      <w:bookmarkEnd w:id="40"/>
      <w:bookmarkEnd w:id="41"/>
    </w:p>
    <w:p w14:paraId="30BFE5BF" w14:textId="77777777" w:rsidR="00DD0141" w:rsidRPr="00747505" w:rsidRDefault="00DD0141" w:rsidP="00DD0141">
      <w:pPr>
        <w:keepNext/>
        <w:widowControl w:val="0"/>
        <w:numPr>
          <w:ilvl w:val="2"/>
          <w:numId w:val="0"/>
        </w:numPr>
        <w:tabs>
          <w:tab w:val="num" w:pos="0"/>
        </w:tabs>
        <w:overflowPunct/>
        <w:autoSpaceDE/>
        <w:autoSpaceDN/>
        <w:adjustRightInd/>
        <w:spacing w:before="240" w:line="240" w:lineRule="atLeast"/>
        <w:ind w:hanging="1160"/>
        <w:textAlignment w:val="auto"/>
        <w:outlineLvl w:val="2"/>
        <w:rPr>
          <w:rFonts w:cs="Arial"/>
          <w:i/>
          <w:kern w:val="32"/>
          <w:szCs w:val="26"/>
        </w:rPr>
      </w:pPr>
      <w:bookmarkStart w:id="42" w:name="_Toc85751029"/>
      <w:bookmarkStart w:id="43" w:name="_Toc85751950"/>
      <w:bookmarkStart w:id="44" w:name="_Toc85752126"/>
      <w:bookmarkStart w:id="45" w:name="_Toc85758491"/>
      <w:bookmarkStart w:id="46" w:name="_Toc86263968"/>
      <w:bookmarkStart w:id="47" w:name="_Toc86274953"/>
      <w:bookmarkStart w:id="48" w:name="_Toc86275210"/>
      <w:r w:rsidRPr="00747505">
        <w:rPr>
          <w:rFonts w:cs="Arial"/>
          <w:i/>
          <w:kern w:val="32"/>
          <w:szCs w:val="26"/>
        </w:rPr>
        <w:t>1.3.1</w:t>
      </w:r>
      <w:r w:rsidRPr="00747505">
        <w:rPr>
          <w:rFonts w:cs="Arial"/>
          <w:i/>
          <w:kern w:val="32"/>
          <w:szCs w:val="26"/>
        </w:rPr>
        <w:tab/>
      </w:r>
      <w:bookmarkEnd w:id="42"/>
      <w:bookmarkEnd w:id="43"/>
      <w:bookmarkEnd w:id="44"/>
      <w:bookmarkEnd w:id="45"/>
      <w:bookmarkEnd w:id="46"/>
      <w:r w:rsidRPr="00747505">
        <w:rPr>
          <w:rFonts w:cs="Arial"/>
          <w:i/>
          <w:kern w:val="32"/>
          <w:szCs w:val="26"/>
        </w:rPr>
        <w:t>Aard van de inbreuk</w:t>
      </w:r>
      <w:bookmarkEnd w:id="47"/>
      <w:bookmarkEnd w:id="48"/>
    </w:p>
    <w:p w14:paraId="4CDD9B8A" w14:textId="77777777" w:rsidR="00DD0141" w:rsidRPr="001D6B00" w:rsidRDefault="00DD0141" w:rsidP="00DD0141">
      <w:r w:rsidRPr="001D6B00">
        <w:t>Inbreuk op de ve</w:t>
      </w:r>
      <w:r>
        <w:t>rtrouwelijkheid van de gegevens</w:t>
      </w:r>
    </w:p>
    <w:p w14:paraId="6CA4DE16" w14:textId="508882D7" w:rsidR="00DD0141" w:rsidRPr="001D6B00" w:rsidRDefault="00DD0141" w:rsidP="00DD0141">
      <w:r>
        <w:rPr>
          <w:rFonts w:cs="Times New Roman"/>
          <w:noProof/>
          <w:lang w:val="en-US" w:eastAsia="en-US"/>
        </w:rPr>
        <w:drawing>
          <wp:inline distT="0" distB="0" distL="0" distR="0" wp14:anchorId="57E8C4BC" wp14:editId="3B0BD8CA">
            <wp:extent cx="1066800" cy="228600"/>
            <wp:effectExtent l="0" t="0" r="0" b="0"/>
            <wp:docPr id="1449851150" name="Afbeelding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66800" cy="228600"/>
                    </a:xfrm>
                    <a:prstGeom prst="rect">
                      <a:avLst/>
                    </a:prstGeom>
                    <a:noFill/>
                    <a:ln>
                      <a:noFill/>
                    </a:ln>
                  </pic:spPr>
                </pic:pic>
              </a:graphicData>
            </a:graphic>
          </wp:inline>
        </w:drawing>
      </w:r>
    </w:p>
    <w:p w14:paraId="0BE8F3D9" w14:textId="77777777" w:rsidR="00DD0141" w:rsidRPr="001D6B00" w:rsidRDefault="00DD0141" w:rsidP="00DD0141">
      <w:r w:rsidRPr="001D6B00">
        <w:t>Inbreuk op</w:t>
      </w:r>
      <w:r>
        <w:t xml:space="preserve"> de integriteit van de gegevens</w:t>
      </w:r>
    </w:p>
    <w:p w14:paraId="02DF7712" w14:textId="14071454" w:rsidR="00DD0141" w:rsidRPr="001D6B00" w:rsidRDefault="00DD0141" w:rsidP="00DD0141">
      <w:r>
        <w:rPr>
          <w:rFonts w:cs="Times New Roman"/>
          <w:noProof/>
          <w:lang w:val="en-US" w:eastAsia="en-US"/>
        </w:rPr>
        <w:drawing>
          <wp:inline distT="0" distB="0" distL="0" distR="0" wp14:anchorId="17D04C1F" wp14:editId="5F888945">
            <wp:extent cx="1066800" cy="228600"/>
            <wp:effectExtent l="0" t="0" r="0" b="0"/>
            <wp:docPr id="2050735337" name="Afbeelding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66800" cy="228600"/>
                    </a:xfrm>
                    <a:prstGeom prst="rect">
                      <a:avLst/>
                    </a:prstGeom>
                    <a:noFill/>
                    <a:ln>
                      <a:noFill/>
                    </a:ln>
                  </pic:spPr>
                </pic:pic>
              </a:graphicData>
            </a:graphic>
          </wp:inline>
        </w:drawing>
      </w:r>
    </w:p>
    <w:p w14:paraId="51E79999" w14:textId="77777777" w:rsidR="00DD0141" w:rsidRPr="001D6B00" w:rsidRDefault="00DD0141" w:rsidP="00DD0141">
      <w:r w:rsidRPr="001D6B00">
        <w:t xml:space="preserve">Inbreuk op de </w:t>
      </w:r>
      <w:r>
        <w:t>beschikbaarheid van de gegevens</w:t>
      </w:r>
    </w:p>
    <w:p w14:paraId="3CFC54EE" w14:textId="5DE8BC29" w:rsidR="00DD0141" w:rsidRPr="001D6B00" w:rsidRDefault="00DD0141" w:rsidP="00DD0141">
      <w:r>
        <w:rPr>
          <w:rFonts w:cs="Times New Roman"/>
          <w:noProof/>
          <w:lang w:val="en-US" w:eastAsia="en-US"/>
        </w:rPr>
        <w:drawing>
          <wp:inline distT="0" distB="0" distL="0" distR="0" wp14:anchorId="2D05035A" wp14:editId="64D86D5F">
            <wp:extent cx="1066800" cy="228600"/>
            <wp:effectExtent l="0" t="0" r="0" b="0"/>
            <wp:docPr id="337747520" name="Afbeelding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66800" cy="228600"/>
                    </a:xfrm>
                    <a:prstGeom prst="rect">
                      <a:avLst/>
                    </a:prstGeom>
                    <a:noFill/>
                    <a:ln>
                      <a:noFill/>
                    </a:ln>
                  </pic:spPr>
                </pic:pic>
              </a:graphicData>
            </a:graphic>
          </wp:inline>
        </w:drawing>
      </w:r>
    </w:p>
    <w:p w14:paraId="375310D8" w14:textId="77777777" w:rsidR="00DD0141" w:rsidRPr="001D6B00" w:rsidRDefault="00DD0141" w:rsidP="00DD0141">
      <w:r w:rsidRPr="001D6B00">
        <w:t>Wat is de aard van het incident waarbij er een inbreuk op de beveiliging v</w:t>
      </w:r>
      <w:r>
        <w:t>an persoonsgegevens is geweest?</w:t>
      </w:r>
    </w:p>
    <w:p w14:paraId="08B9F4E8" w14:textId="59DA579B" w:rsidR="00DD0141" w:rsidRPr="001D6B00" w:rsidRDefault="00DD0141" w:rsidP="00DD0141">
      <w:r>
        <w:rPr>
          <w:rFonts w:cs="Times New Roman"/>
          <w:noProof/>
          <w:lang w:val="en-US" w:eastAsia="en-US"/>
        </w:rPr>
        <w:drawing>
          <wp:inline distT="0" distB="0" distL="0" distR="0" wp14:anchorId="345E4F1D" wp14:editId="0A1B7168">
            <wp:extent cx="5732145" cy="210820"/>
            <wp:effectExtent l="0" t="0" r="1905" b="0"/>
            <wp:docPr id="2052952167" name="Afbeelding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2145" cy="210820"/>
                    </a:xfrm>
                    <a:prstGeom prst="rect">
                      <a:avLst/>
                    </a:prstGeom>
                    <a:noFill/>
                    <a:ln>
                      <a:noFill/>
                    </a:ln>
                  </pic:spPr>
                </pic:pic>
              </a:graphicData>
            </a:graphic>
          </wp:inline>
        </w:drawing>
      </w:r>
    </w:p>
    <w:p w14:paraId="60F511DD" w14:textId="77777777" w:rsidR="00DD0141" w:rsidRDefault="00DD0141" w:rsidP="00DD0141">
      <w:pPr>
        <w:rPr>
          <w:rFonts w:ascii="MS-Light" w:hAnsi="MS-Light" w:cs="Arial"/>
          <w:color w:val="333333"/>
          <w:sz w:val="29"/>
          <w:szCs w:val="29"/>
          <w:lang w:eastAsia="en-US"/>
        </w:rPr>
      </w:pPr>
      <w:r>
        <w:rPr>
          <w:noProof/>
        </w:rPr>
        <mc:AlternateContent>
          <mc:Choice Requires="wps">
            <w:drawing>
              <wp:anchor distT="45720" distB="45720" distL="114300" distR="114300" simplePos="0" relativeHeight="251670528" behindDoc="0" locked="0" layoutInCell="1" allowOverlap="1" wp14:anchorId="789444E3" wp14:editId="6B23A316">
                <wp:simplePos x="0" y="0"/>
                <wp:positionH relativeFrom="margin">
                  <wp:posOffset>6350</wp:posOffset>
                </wp:positionH>
                <wp:positionV relativeFrom="paragraph">
                  <wp:posOffset>342265</wp:posOffset>
                </wp:positionV>
                <wp:extent cx="5067300" cy="1111250"/>
                <wp:effectExtent l="0" t="0" r="0" b="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67300" cy="1111250"/>
                        </a:xfrm>
                        <a:prstGeom prst="rect">
                          <a:avLst/>
                        </a:prstGeom>
                        <a:solidFill>
                          <a:srgbClr val="FFFFFF"/>
                        </a:solidFill>
                        <a:ln w="9525">
                          <a:solidFill>
                            <a:srgbClr val="000000"/>
                          </a:solidFill>
                          <a:miter lim="800000"/>
                          <a:headEnd/>
                          <a:tailEnd/>
                        </a:ln>
                      </wps:spPr>
                      <wps:txbx>
                        <w:txbxContent>
                          <w:p w14:paraId="6CA8FF1B" w14:textId="77777777" w:rsidR="00DD0141" w:rsidRDefault="00DD0141" w:rsidP="00DD014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9444E3" id="_x0000_s1037" type="#_x0000_t202" style="position:absolute;margin-left:.5pt;margin-top:26.95pt;width:399pt;height:87.5pt;z-index:251670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">
                <v:textbox>
                  <w:txbxContent>
                    <w:p w14:paraId="6CA8FF1B" w14:textId="77777777" w:rsidR="00DD0141" w:rsidRDefault="00DD0141" w:rsidP="00DD0141"/>
                  </w:txbxContent>
                </v:textbox>
                <w10:wrap type="square" anchorx="margin"/>
              </v:shape>
            </w:pict>
          </mc:Fallback>
        </mc:AlternateContent>
      </w:r>
      <w:r w:rsidRPr="001D6B00">
        <w:t>Geef een samenvatting van het incident waarbij er een inbreuk op de beveiliging v</w:t>
      </w:r>
      <w:r>
        <w:t>an persoonsgegevens is geweest</w:t>
      </w:r>
    </w:p>
    <w:p w14:paraId="34BB4438" w14:textId="77777777" w:rsidR="00DD0141" w:rsidRPr="00747505" w:rsidRDefault="00DD0141" w:rsidP="00DD0141">
      <w:pPr>
        <w:rPr>
          <w:rFonts w:ascii="MS-Light" w:hAnsi="MS-Light" w:cs="Arial"/>
          <w:color w:val="333333"/>
          <w:sz w:val="29"/>
          <w:szCs w:val="29"/>
          <w:lang w:eastAsia="en-US"/>
        </w:rPr>
      </w:pPr>
    </w:p>
    <w:p w14:paraId="0F34F8A1" w14:textId="77777777" w:rsidR="00DD0141" w:rsidRPr="00747505" w:rsidRDefault="00DD0141" w:rsidP="00DD0141">
      <w:pPr>
        <w:overflowPunct/>
        <w:autoSpaceDE/>
        <w:autoSpaceDN/>
        <w:adjustRightInd/>
        <w:spacing w:line="240" w:lineRule="atLeast"/>
        <w:textAlignment w:val="auto"/>
        <w:rPr>
          <w:rFonts w:cs="Times New Roman"/>
          <w:szCs w:val="24"/>
        </w:rPr>
      </w:pPr>
    </w:p>
    <w:p w14:paraId="7E32FB9F" w14:textId="77777777" w:rsidR="00DD0141" w:rsidRPr="00747505" w:rsidRDefault="00DD0141" w:rsidP="00DD0141">
      <w:pPr>
        <w:overflowPunct/>
        <w:autoSpaceDE/>
        <w:autoSpaceDN/>
        <w:adjustRightInd/>
        <w:spacing w:line="240" w:lineRule="atLeast"/>
        <w:textAlignment w:val="auto"/>
        <w:rPr>
          <w:rFonts w:cs="Times New Roman"/>
          <w:szCs w:val="24"/>
        </w:rPr>
      </w:pPr>
    </w:p>
    <w:p w14:paraId="04EBF961" w14:textId="77777777" w:rsidR="00DD0141" w:rsidRPr="00747505" w:rsidRDefault="00DD0141" w:rsidP="00DD0141">
      <w:pPr>
        <w:keepNext/>
        <w:widowControl w:val="0"/>
        <w:numPr>
          <w:ilvl w:val="1"/>
          <w:numId w:val="0"/>
        </w:numPr>
        <w:tabs>
          <w:tab w:val="num" w:pos="0"/>
        </w:tabs>
        <w:overflowPunct/>
        <w:autoSpaceDE/>
        <w:autoSpaceDN/>
        <w:adjustRightInd/>
        <w:spacing w:before="200" w:line="300" w:lineRule="atLeast"/>
        <w:ind w:hanging="1160"/>
        <w:contextualSpacing/>
        <w:textAlignment w:val="auto"/>
        <w:outlineLvl w:val="1"/>
        <w:rPr>
          <w:rFonts w:cs="Arial"/>
          <w:b/>
          <w:iCs/>
          <w:kern w:val="32"/>
          <w:szCs w:val="28"/>
        </w:rPr>
      </w:pPr>
    </w:p>
    <w:p w14:paraId="6BCAA007" w14:textId="77777777" w:rsidR="00DD0141" w:rsidRPr="00747505" w:rsidRDefault="00DD0141" w:rsidP="00DD0141">
      <w:pPr>
        <w:keepNext/>
        <w:widowControl w:val="0"/>
        <w:numPr>
          <w:ilvl w:val="1"/>
          <w:numId w:val="0"/>
        </w:numPr>
        <w:tabs>
          <w:tab w:val="num" w:pos="0"/>
        </w:tabs>
        <w:overflowPunct/>
        <w:autoSpaceDE/>
        <w:autoSpaceDN/>
        <w:adjustRightInd/>
        <w:spacing w:before="200" w:line="300" w:lineRule="atLeast"/>
        <w:ind w:hanging="1160"/>
        <w:contextualSpacing/>
        <w:textAlignment w:val="auto"/>
        <w:outlineLvl w:val="1"/>
        <w:rPr>
          <w:rFonts w:cs="Arial"/>
          <w:b/>
          <w:iCs/>
          <w:kern w:val="32"/>
          <w:szCs w:val="28"/>
        </w:rPr>
      </w:pPr>
    </w:p>
    <w:p w14:paraId="576A29AC" w14:textId="77777777" w:rsidR="00DD0141" w:rsidRPr="00747505" w:rsidRDefault="00DD0141" w:rsidP="00DD0141">
      <w:pPr>
        <w:keepNext/>
        <w:widowControl w:val="0"/>
        <w:numPr>
          <w:ilvl w:val="1"/>
          <w:numId w:val="0"/>
        </w:numPr>
        <w:tabs>
          <w:tab w:val="num" w:pos="0"/>
        </w:tabs>
        <w:overflowPunct/>
        <w:autoSpaceDE/>
        <w:autoSpaceDN/>
        <w:adjustRightInd/>
        <w:spacing w:before="200" w:line="300" w:lineRule="atLeast"/>
        <w:ind w:hanging="1160"/>
        <w:contextualSpacing/>
        <w:textAlignment w:val="auto"/>
        <w:outlineLvl w:val="1"/>
        <w:rPr>
          <w:rFonts w:cs="Arial"/>
          <w:b/>
          <w:iCs/>
          <w:kern w:val="32"/>
          <w:szCs w:val="28"/>
        </w:rPr>
      </w:pPr>
    </w:p>
    <w:p w14:paraId="1ECD9283" w14:textId="77777777" w:rsidR="00DD0141" w:rsidRPr="00747505" w:rsidRDefault="00DD0141" w:rsidP="00DD0141">
      <w:pPr>
        <w:keepNext/>
        <w:widowControl w:val="0"/>
        <w:numPr>
          <w:ilvl w:val="1"/>
          <w:numId w:val="0"/>
        </w:numPr>
        <w:tabs>
          <w:tab w:val="num" w:pos="0"/>
        </w:tabs>
        <w:overflowPunct/>
        <w:autoSpaceDE/>
        <w:autoSpaceDN/>
        <w:adjustRightInd/>
        <w:spacing w:before="200" w:line="300" w:lineRule="atLeast"/>
        <w:ind w:hanging="1160"/>
        <w:contextualSpacing/>
        <w:textAlignment w:val="auto"/>
        <w:outlineLvl w:val="1"/>
        <w:rPr>
          <w:rFonts w:cs="Arial"/>
          <w:b/>
          <w:iCs/>
          <w:kern w:val="32"/>
          <w:szCs w:val="28"/>
        </w:rPr>
      </w:pPr>
    </w:p>
    <w:p w14:paraId="4F7A7C10" w14:textId="77777777" w:rsidR="00DD0141" w:rsidRPr="00747505" w:rsidRDefault="00DD0141" w:rsidP="00DD0141">
      <w:pPr>
        <w:keepNext/>
        <w:widowControl w:val="0"/>
        <w:numPr>
          <w:ilvl w:val="1"/>
          <w:numId w:val="0"/>
        </w:numPr>
        <w:tabs>
          <w:tab w:val="num" w:pos="0"/>
        </w:tabs>
        <w:overflowPunct/>
        <w:autoSpaceDE/>
        <w:autoSpaceDN/>
        <w:adjustRightInd/>
        <w:spacing w:before="200" w:line="300" w:lineRule="atLeast"/>
        <w:ind w:hanging="1160"/>
        <w:contextualSpacing/>
        <w:textAlignment w:val="auto"/>
        <w:outlineLvl w:val="1"/>
        <w:rPr>
          <w:rFonts w:cs="Arial"/>
          <w:b/>
          <w:iCs/>
          <w:kern w:val="32"/>
          <w:szCs w:val="28"/>
        </w:rPr>
      </w:pPr>
    </w:p>
    <w:p w14:paraId="28F64ECD" w14:textId="77777777" w:rsidR="00DD0141" w:rsidRPr="00747505" w:rsidRDefault="00DD0141" w:rsidP="00DD0141">
      <w:pPr>
        <w:keepNext/>
        <w:widowControl w:val="0"/>
        <w:numPr>
          <w:ilvl w:val="1"/>
          <w:numId w:val="0"/>
        </w:numPr>
        <w:tabs>
          <w:tab w:val="num" w:pos="0"/>
        </w:tabs>
        <w:overflowPunct/>
        <w:autoSpaceDE/>
        <w:autoSpaceDN/>
        <w:adjustRightInd/>
        <w:spacing w:before="200" w:line="300" w:lineRule="atLeast"/>
        <w:ind w:hanging="1160"/>
        <w:contextualSpacing/>
        <w:textAlignment w:val="auto"/>
        <w:outlineLvl w:val="1"/>
        <w:rPr>
          <w:rFonts w:ascii="Cambria" w:hAnsi="Cambria" w:cs="Times New Roman"/>
          <w:b/>
          <w:iCs/>
          <w:color w:val="365F91"/>
          <w:kern w:val="32"/>
          <w:sz w:val="32"/>
          <w:szCs w:val="32"/>
        </w:rPr>
      </w:pPr>
      <w:bookmarkStart w:id="49" w:name="_Toc85751030"/>
      <w:bookmarkStart w:id="50" w:name="_Toc85751951"/>
      <w:bookmarkStart w:id="51" w:name="_Toc85752127"/>
      <w:bookmarkStart w:id="52" w:name="_Toc85758492"/>
      <w:bookmarkStart w:id="53" w:name="_Toc86263969"/>
      <w:bookmarkStart w:id="54" w:name="_Toc86274954"/>
      <w:bookmarkStart w:id="55" w:name="_Toc86275211"/>
      <w:r w:rsidRPr="00747505">
        <w:rPr>
          <w:rFonts w:cs="Arial"/>
          <w:b/>
          <w:iCs/>
          <w:kern w:val="32"/>
          <w:szCs w:val="28"/>
        </w:rPr>
        <w:t>1.4</w:t>
      </w:r>
      <w:r w:rsidRPr="00747505">
        <w:rPr>
          <w:rFonts w:cs="Arial"/>
          <w:b/>
          <w:iCs/>
          <w:kern w:val="32"/>
          <w:szCs w:val="28"/>
        </w:rPr>
        <w:tab/>
      </w:r>
      <w:bookmarkEnd w:id="49"/>
      <w:bookmarkEnd w:id="50"/>
      <w:bookmarkEnd w:id="51"/>
      <w:bookmarkEnd w:id="52"/>
      <w:bookmarkEnd w:id="53"/>
      <w:r w:rsidRPr="00747505">
        <w:rPr>
          <w:rFonts w:cs="Arial"/>
          <w:b/>
          <w:iCs/>
          <w:kern w:val="32"/>
          <w:szCs w:val="28"/>
        </w:rPr>
        <w:t>Persoonsgegevens die betrokken zijn bij het datalek</w:t>
      </w:r>
      <w:bookmarkEnd w:id="54"/>
      <w:bookmarkEnd w:id="55"/>
    </w:p>
    <w:p w14:paraId="0C39D1E9" w14:textId="77777777" w:rsidR="00DD0141" w:rsidRPr="004B1F3C" w:rsidRDefault="00DD0141" w:rsidP="00DD0141">
      <w:pPr>
        <w:keepNext/>
        <w:widowControl w:val="0"/>
        <w:numPr>
          <w:ilvl w:val="2"/>
          <w:numId w:val="0"/>
        </w:numPr>
        <w:tabs>
          <w:tab w:val="num" w:pos="0"/>
        </w:tabs>
        <w:overflowPunct/>
        <w:autoSpaceDE/>
        <w:autoSpaceDN/>
        <w:adjustRightInd/>
        <w:spacing w:before="240" w:line="240" w:lineRule="atLeast"/>
        <w:ind w:hanging="1160"/>
        <w:textAlignment w:val="auto"/>
        <w:outlineLvl w:val="2"/>
        <w:rPr>
          <w:rFonts w:cs="Arial"/>
          <w:i/>
          <w:kern w:val="32"/>
          <w:szCs w:val="26"/>
          <w:lang w:val="en-US"/>
        </w:rPr>
      </w:pPr>
      <w:bookmarkStart w:id="56" w:name="_Toc85751031"/>
      <w:bookmarkStart w:id="57" w:name="_Toc85751952"/>
      <w:bookmarkStart w:id="58" w:name="_Toc85752128"/>
      <w:bookmarkStart w:id="59" w:name="_Toc85758493"/>
      <w:bookmarkStart w:id="60" w:name="_Toc86263970"/>
      <w:bookmarkStart w:id="61" w:name="_Toc86274955"/>
      <w:bookmarkStart w:id="62" w:name="_Toc86275212"/>
      <w:r>
        <w:rPr>
          <w:rFonts w:cs="Arial"/>
          <w:i/>
          <w:kern w:val="32"/>
          <w:szCs w:val="26"/>
          <w:lang w:val="en-US"/>
        </w:rPr>
        <w:t>1.4.1</w:t>
      </w:r>
      <w:r>
        <w:rPr>
          <w:rFonts w:cs="Arial"/>
          <w:i/>
          <w:kern w:val="32"/>
          <w:szCs w:val="26"/>
          <w:lang w:val="en-US"/>
        </w:rPr>
        <w:tab/>
      </w:r>
      <w:bookmarkEnd w:id="56"/>
      <w:bookmarkEnd w:id="57"/>
      <w:bookmarkEnd w:id="58"/>
      <w:bookmarkEnd w:id="59"/>
      <w:bookmarkEnd w:id="60"/>
      <w:proofErr w:type="spellStart"/>
      <w:r>
        <w:rPr>
          <w:rFonts w:cs="Arial"/>
          <w:i/>
          <w:kern w:val="32"/>
          <w:szCs w:val="26"/>
          <w:lang w:val="en-US"/>
        </w:rPr>
        <w:t>Persoonsgegevens</w:t>
      </w:r>
      <w:proofErr w:type="spellEnd"/>
      <w:r>
        <w:rPr>
          <w:rFonts w:cs="Arial"/>
          <w:i/>
          <w:kern w:val="32"/>
          <w:szCs w:val="26"/>
          <w:lang w:val="en-US"/>
        </w:rPr>
        <w:t xml:space="preserve"> in het </w:t>
      </w:r>
      <w:proofErr w:type="spellStart"/>
      <w:r>
        <w:rPr>
          <w:rFonts w:cs="Arial"/>
          <w:i/>
          <w:kern w:val="32"/>
          <w:szCs w:val="26"/>
          <w:lang w:val="en-US"/>
        </w:rPr>
        <w:t>algemeen</w:t>
      </w:r>
      <w:bookmarkEnd w:id="61"/>
      <w:bookmarkEnd w:id="62"/>
      <w:proofErr w:type="spellEnd"/>
    </w:p>
    <w:p w14:paraId="21369D68" w14:textId="77777777" w:rsidR="00DD0141" w:rsidRPr="001D6B00" w:rsidRDefault="00DD0141" w:rsidP="00DD0141">
      <w:r>
        <w:t>Naam</w:t>
      </w:r>
    </w:p>
    <w:p w14:paraId="47415661" w14:textId="671B6924" w:rsidR="00DD0141" w:rsidRPr="001D6B00" w:rsidRDefault="00DD0141" w:rsidP="00DD0141">
      <w:r>
        <w:rPr>
          <w:rFonts w:cs="Times New Roman"/>
          <w:noProof/>
          <w:lang w:val="en-US" w:eastAsia="en-US"/>
        </w:rPr>
        <w:drawing>
          <wp:inline distT="0" distB="0" distL="0" distR="0" wp14:anchorId="210DE6F3" wp14:editId="0423A91D">
            <wp:extent cx="1066800" cy="228600"/>
            <wp:effectExtent l="0" t="0" r="0" b="0"/>
            <wp:docPr id="837040071" name="Afbeelding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66800" cy="228600"/>
                    </a:xfrm>
                    <a:prstGeom prst="rect">
                      <a:avLst/>
                    </a:prstGeom>
                    <a:noFill/>
                    <a:ln>
                      <a:noFill/>
                    </a:ln>
                  </pic:spPr>
                </pic:pic>
              </a:graphicData>
            </a:graphic>
          </wp:inline>
        </w:drawing>
      </w:r>
    </w:p>
    <w:p w14:paraId="309B9889" w14:textId="77777777" w:rsidR="00DD0141" w:rsidRPr="001D6B00" w:rsidRDefault="00DD0141" w:rsidP="00DD0141">
      <w:r w:rsidRPr="001D6B00">
        <w:t>Geslach</w:t>
      </w:r>
      <w:r>
        <w:t>t, geboortedatum en/of leeftijd</w:t>
      </w:r>
    </w:p>
    <w:p w14:paraId="5C379CAE" w14:textId="67F9CFF9" w:rsidR="00DD0141" w:rsidRPr="001D6B00" w:rsidRDefault="00DD0141" w:rsidP="00DD0141">
      <w:r>
        <w:rPr>
          <w:rFonts w:cs="Times New Roman"/>
          <w:noProof/>
          <w:lang w:val="en-US" w:eastAsia="en-US"/>
        </w:rPr>
        <w:drawing>
          <wp:inline distT="0" distB="0" distL="0" distR="0" wp14:anchorId="2D61C2D5" wp14:editId="1DD74EE1">
            <wp:extent cx="1066800" cy="228600"/>
            <wp:effectExtent l="0" t="0" r="0" b="0"/>
            <wp:docPr id="694656905" name="Afbeelding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66800" cy="228600"/>
                    </a:xfrm>
                    <a:prstGeom prst="rect">
                      <a:avLst/>
                    </a:prstGeom>
                    <a:noFill/>
                    <a:ln>
                      <a:noFill/>
                    </a:ln>
                  </pic:spPr>
                </pic:pic>
              </a:graphicData>
            </a:graphic>
          </wp:inline>
        </w:drawing>
      </w:r>
    </w:p>
    <w:p w14:paraId="5C82A20A" w14:textId="77777777" w:rsidR="00DD0141" w:rsidRPr="001D6B00" w:rsidRDefault="00DD0141" w:rsidP="00DD0141">
      <w:r>
        <w:t>Burgerservicenummer (BSN)</w:t>
      </w:r>
    </w:p>
    <w:p w14:paraId="1A8F49E1" w14:textId="6B3FCE41" w:rsidR="00DD0141" w:rsidRPr="001D6B00" w:rsidRDefault="00DD0141" w:rsidP="00DD0141">
      <w:r>
        <w:rPr>
          <w:rFonts w:cs="Times New Roman"/>
          <w:noProof/>
          <w:lang w:val="en-US" w:eastAsia="en-US"/>
        </w:rPr>
        <w:drawing>
          <wp:inline distT="0" distB="0" distL="0" distR="0" wp14:anchorId="1A7C34F5" wp14:editId="72420ED4">
            <wp:extent cx="1066800" cy="228600"/>
            <wp:effectExtent l="0" t="0" r="0" b="0"/>
            <wp:docPr id="496547803" name="Afbeelding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66800" cy="228600"/>
                    </a:xfrm>
                    <a:prstGeom prst="rect">
                      <a:avLst/>
                    </a:prstGeom>
                    <a:noFill/>
                    <a:ln>
                      <a:noFill/>
                    </a:ln>
                  </pic:spPr>
                </pic:pic>
              </a:graphicData>
            </a:graphic>
          </wp:inline>
        </w:drawing>
      </w:r>
    </w:p>
    <w:p w14:paraId="0611F3F7" w14:textId="77777777" w:rsidR="00DD0141" w:rsidRPr="001D6B00" w:rsidRDefault="00DD0141" w:rsidP="00DD0141">
      <w:r>
        <w:t>Contactgegevens</w:t>
      </w:r>
    </w:p>
    <w:p w14:paraId="79C8F92F" w14:textId="60B89C69" w:rsidR="00DD0141" w:rsidRPr="001D6B00" w:rsidRDefault="00DD0141" w:rsidP="00DD0141">
      <w:r>
        <w:rPr>
          <w:rFonts w:cs="Times New Roman"/>
          <w:noProof/>
          <w:lang w:val="en-US" w:eastAsia="en-US"/>
        </w:rPr>
        <w:drawing>
          <wp:inline distT="0" distB="0" distL="0" distR="0" wp14:anchorId="2A084ABC" wp14:editId="3D1EC6AC">
            <wp:extent cx="1066800" cy="228600"/>
            <wp:effectExtent l="0" t="0" r="0" b="0"/>
            <wp:docPr id="1941266430" name="Afbeelding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66800" cy="228600"/>
                    </a:xfrm>
                    <a:prstGeom prst="rect">
                      <a:avLst/>
                    </a:prstGeom>
                    <a:noFill/>
                    <a:ln>
                      <a:noFill/>
                    </a:ln>
                  </pic:spPr>
                </pic:pic>
              </a:graphicData>
            </a:graphic>
          </wp:inline>
        </w:drawing>
      </w:r>
    </w:p>
    <w:p w14:paraId="2E0C7198" w14:textId="77777777" w:rsidR="00DD0141" w:rsidRPr="001D6B00" w:rsidRDefault="00DD0141" w:rsidP="00DD0141">
      <w:r w:rsidRPr="001D6B00">
        <w:t>Toe</w:t>
      </w:r>
      <w:r>
        <w:t>gangs- of identificatiegegevens</w:t>
      </w:r>
    </w:p>
    <w:p w14:paraId="2E6E8EE4" w14:textId="0ADEAA50" w:rsidR="00DD0141" w:rsidRPr="001D6B00" w:rsidRDefault="00DD0141" w:rsidP="00DD0141">
      <w:r>
        <w:rPr>
          <w:rFonts w:cs="Times New Roman"/>
          <w:noProof/>
          <w:lang w:val="en-US" w:eastAsia="en-US"/>
        </w:rPr>
        <w:drawing>
          <wp:inline distT="0" distB="0" distL="0" distR="0" wp14:anchorId="1B27DCD3" wp14:editId="25C82921">
            <wp:extent cx="1066800" cy="228600"/>
            <wp:effectExtent l="0" t="0" r="0" b="0"/>
            <wp:docPr id="2057925202" name="Afbeelding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66800" cy="228600"/>
                    </a:xfrm>
                    <a:prstGeom prst="rect">
                      <a:avLst/>
                    </a:prstGeom>
                    <a:noFill/>
                    <a:ln>
                      <a:noFill/>
                    </a:ln>
                  </pic:spPr>
                </pic:pic>
              </a:graphicData>
            </a:graphic>
          </wp:inline>
        </w:drawing>
      </w:r>
    </w:p>
    <w:p w14:paraId="626C7CEB" w14:textId="77777777" w:rsidR="00DD0141" w:rsidRPr="001D6B00" w:rsidRDefault="00DD0141" w:rsidP="00DD0141">
      <w:r>
        <w:t>Financiële gegevens</w:t>
      </w:r>
    </w:p>
    <w:p w14:paraId="77013722" w14:textId="39C53F98" w:rsidR="00DD0141" w:rsidRPr="001D6B00" w:rsidRDefault="00DD0141" w:rsidP="00DD0141">
      <w:r>
        <w:rPr>
          <w:rFonts w:cs="Times New Roman"/>
          <w:noProof/>
          <w:lang w:val="en-US" w:eastAsia="en-US"/>
        </w:rPr>
        <w:drawing>
          <wp:inline distT="0" distB="0" distL="0" distR="0" wp14:anchorId="634F4BEA" wp14:editId="3DBA93CF">
            <wp:extent cx="1066800" cy="228600"/>
            <wp:effectExtent l="0" t="0" r="0" b="0"/>
            <wp:docPr id="152144617" name="Afbeelding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66800" cy="228600"/>
                    </a:xfrm>
                    <a:prstGeom prst="rect">
                      <a:avLst/>
                    </a:prstGeom>
                    <a:noFill/>
                    <a:ln>
                      <a:noFill/>
                    </a:ln>
                  </pic:spPr>
                </pic:pic>
              </a:graphicData>
            </a:graphic>
          </wp:inline>
        </w:drawing>
      </w:r>
    </w:p>
    <w:p w14:paraId="04AD058C" w14:textId="77777777" w:rsidR="00DD0141" w:rsidRPr="001D6B00" w:rsidRDefault="00DD0141" w:rsidP="00DD0141">
      <w:r w:rsidRPr="001D6B00">
        <w:t>(Kopieën van) paspoorte</w:t>
      </w:r>
      <w:r>
        <w:t>n of andere legitimatiebewijzen</w:t>
      </w:r>
    </w:p>
    <w:p w14:paraId="7CBA7870" w14:textId="5D773A8E" w:rsidR="00DD0141" w:rsidRPr="001D6B00" w:rsidRDefault="00DD0141" w:rsidP="00DD0141">
      <w:r>
        <w:rPr>
          <w:rFonts w:cs="Times New Roman"/>
          <w:noProof/>
          <w:lang w:val="en-US" w:eastAsia="en-US"/>
        </w:rPr>
        <w:drawing>
          <wp:inline distT="0" distB="0" distL="0" distR="0" wp14:anchorId="742031DC" wp14:editId="45E42BF5">
            <wp:extent cx="1066800" cy="228600"/>
            <wp:effectExtent l="0" t="0" r="0" b="0"/>
            <wp:docPr id="1335210245" name="Afbeelding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66800" cy="228600"/>
                    </a:xfrm>
                    <a:prstGeom prst="rect">
                      <a:avLst/>
                    </a:prstGeom>
                    <a:noFill/>
                    <a:ln>
                      <a:noFill/>
                    </a:ln>
                  </pic:spPr>
                </pic:pic>
              </a:graphicData>
            </a:graphic>
          </wp:inline>
        </w:drawing>
      </w:r>
    </w:p>
    <w:p w14:paraId="18AB63D1" w14:textId="77777777" w:rsidR="00DD0141" w:rsidRPr="001D6B00" w:rsidRDefault="00DD0141" w:rsidP="00DD0141">
      <w:r>
        <w:t>Locatiegegevens</w:t>
      </w:r>
    </w:p>
    <w:p w14:paraId="0220F79C" w14:textId="74F128F1" w:rsidR="00DD0141" w:rsidRPr="001D6B00" w:rsidRDefault="00DD0141" w:rsidP="00DD0141">
      <w:r>
        <w:rPr>
          <w:rFonts w:cs="Times New Roman"/>
          <w:noProof/>
          <w:lang w:val="en-US" w:eastAsia="en-US"/>
        </w:rPr>
        <w:drawing>
          <wp:inline distT="0" distB="0" distL="0" distR="0" wp14:anchorId="1225CDAB" wp14:editId="6EC0C923">
            <wp:extent cx="1066800" cy="228600"/>
            <wp:effectExtent l="0" t="0" r="0" b="0"/>
            <wp:docPr id="876076001" name="Afbeelding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066800" cy="228600"/>
                    </a:xfrm>
                    <a:prstGeom prst="rect">
                      <a:avLst/>
                    </a:prstGeom>
                    <a:noFill/>
                    <a:ln>
                      <a:noFill/>
                    </a:ln>
                  </pic:spPr>
                </pic:pic>
              </a:graphicData>
            </a:graphic>
          </wp:inline>
        </w:drawing>
      </w:r>
    </w:p>
    <w:p w14:paraId="45C7D55E" w14:textId="77777777" w:rsidR="00DD0141" w:rsidRPr="001D6B00" w:rsidRDefault="00DD0141" w:rsidP="00DD0141">
      <w:r w:rsidRPr="001D6B00">
        <w:t xml:space="preserve">Persoonsgegevens betreffende strafrechtelijke veroordelingen en strafbare feiten of daarmee verband </w:t>
      </w:r>
      <w:r>
        <w:t>houdende veiligheidsmaatregelen</w:t>
      </w:r>
    </w:p>
    <w:p w14:paraId="1E514BBF" w14:textId="756D0CA9" w:rsidR="00DD0141" w:rsidRPr="001D6B00" w:rsidRDefault="00DD0141" w:rsidP="00DD0141">
      <w:r>
        <w:rPr>
          <w:rFonts w:cs="Times New Roman"/>
          <w:noProof/>
          <w:lang w:val="en-US" w:eastAsia="en-US"/>
        </w:rPr>
        <w:drawing>
          <wp:inline distT="0" distB="0" distL="0" distR="0" wp14:anchorId="4F4FDFA1" wp14:editId="6E63602A">
            <wp:extent cx="1066800" cy="228600"/>
            <wp:effectExtent l="0" t="0" r="0" b="0"/>
            <wp:docPr id="1021121949" name="Afbeelding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066800" cy="228600"/>
                    </a:xfrm>
                    <a:prstGeom prst="rect">
                      <a:avLst/>
                    </a:prstGeom>
                    <a:noFill/>
                    <a:ln>
                      <a:noFill/>
                    </a:ln>
                  </pic:spPr>
                </pic:pic>
              </a:graphicData>
            </a:graphic>
          </wp:inline>
        </w:drawing>
      </w:r>
    </w:p>
    <w:p w14:paraId="2FD3ABA4" w14:textId="77777777" w:rsidR="00DD0141" w:rsidRPr="00747505" w:rsidRDefault="00DD0141" w:rsidP="00DD0141">
      <w:pPr>
        <w:rPr>
          <w:lang w:eastAsia="en-US"/>
        </w:rPr>
      </w:pPr>
      <w:r>
        <w:t>Onbekend / anders, namelijk</w:t>
      </w:r>
    </w:p>
    <w:p w14:paraId="666C7078" w14:textId="77777777" w:rsidR="00DD0141" w:rsidRPr="00747505" w:rsidRDefault="00DD0141" w:rsidP="00DD0141">
      <w:pPr>
        <w:overflowPunct/>
        <w:autoSpaceDE/>
        <w:autoSpaceDN/>
        <w:adjustRightInd/>
        <w:spacing w:line="240" w:lineRule="atLeast"/>
        <w:textAlignment w:val="auto"/>
        <w:rPr>
          <w:rFonts w:cs="Times New Roman"/>
          <w:szCs w:val="24"/>
        </w:rPr>
      </w:pPr>
      <w:r>
        <w:rPr>
          <w:noProof/>
        </w:rPr>
        <w:lastRenderedPageBreak/>
        <mc:AlternateContent>
          <mc:Choice Requires="wps">
            <w:drawing>
              <wp:anchor distT="45720" distB="45720" distL="114300" distR="114300" simplePos="0" relativeHeight="251671552" behindDoc="0" locked="0" layoutInCell="1" allowOverlap="1" wp14:anchorId="51346F1D" wp14:editId="63978991">
                <wp:simplePos x="0" y="0"/>
                <wp:positionH relativeFrom="margin">
                  <wp:posOffset>6350</wp:posOffset>
                </wp:positionH>
                <wp:positionV relativeFrom="paragraph">
                  <wp:posOffset>57785</wp:posOffset>
                </wp:positionV>
                <wp:extent cx="3467100" cy="285750"/>
                <wp:effectExtent l="0" t="0" r="0" b="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7100" cy="285750"/>
                        </a:xfrm>
                        <a:prstGeom prst="rect">
                          <a:avLst/>
                        </a:prstGeom>
                        <a:solidFill>
                          <a:srgbClr val="FFFFFF"/>
                        </a:solidFill>
                        <a:ln w="9525">
                          <a:solidFill>
                            <a:srgbClr val="000000"/>
                          </a:solidFill>
                          <a:miter lim="800000"/>
                          <a:headEnd/>
                          <a:tailEnd/>
                        </a:ln>
                      </wps:spPr>
                      <wps:txbx>
                        <w:txbxContent>
                          <w:p w14:paraId="4C8FA822" w14:textId="77777777" w:rsidR="00DD0141" w:rsidRDefault="00DD0141" w:rsidP="00DD014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346F1D" id="_x0000_s1038" type="#_x0000_t202" style="position:absolute;margin-left:.5pt;margin-top:4.55pt;width:273pt;height:22.5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">
                <v:textbox>
                  <w:txbxContent>
                    <w:p w14:paraId="4C8FA822" w14:textId="77777777" w:rsidR="00DD0141" w:rsidRDefault="00DD0141" w:rsidP="00DD0141"/>
                  </w:txbxContent>
                </v:textbox>
                <w10:wrap type="square" anchorx="margin"/>
              </v:shape>
            </w:pict>
          </mc:Fallback>
        </mc:AlternateContent>
      </w:r>
    </w:p>
    <w:p w14:paraId="692386C7" w14:textId="77777777" w:rsidR="00DD0141" w:rsidRPr="00747505" w:rsidRDefault="00DD0141" w:rsidP="00DD0141">
      <w:pPr>
        <w:overflowPunct/>
        <w:autoSpaceDE/>
        <w:autoSpaceDN/>
        <w:adjustRightInd/>
        <w:textAlignment w:val="auto"/>
        <w:rPr>
          <w:rFonts w:cs="Times New Roman"/>
          <w:szCs w:val="24"/>
        </w:rPr>
      </w:pPr>
      <w:r w:rsidRPr="00747505">
        <w:rPr>
          <w:rFonts w:cs="Times New Roman"/>
          <w:szCs w:val="24"/>
        </w:rPr>
        <w:br w:type="page"/>
      </w:r>
    </w:p>
    <w:p w14:paraId="12F682AC" w14:textId="77777777" w:rsidR="00DD0141" w:rsidRPr="00747505" w:rsidRDefault="00DD0141" w:rsidP="00DD0141">
      <w:pPr>
        <w:keepNext/>
        <w:widowControl w:val="0"/>
        <w:numPr>
          <w:ilvl w:val="2"/>
          <w:numId w:val="0"/>
        </w:numPr>
        <w:tabs>
          <w:tab w:val="num" w:pos="0"/>
        </w:tabs>
        <w:overflowPunct/>
        <w:autoSpaceDE/>
        <w:autoSpaceDN/>
        <w:adjustRightInd/>
        <w:spacing w:before="240" w:line="240" w:lineRule="atLeast"/>
        <w:ind w:hanging="1160"/>
        <w:textAlignment w:val="auto"/>
        <w:outlineLvl w:val="2"/>
        <w:rPr>
          <w:rFonts w:cs="Arial"/>
          <w:i/>
          <w:kern w:val="32"/>
          <w:szCs w:val="26"/>
        </w:rPr>
      </w:pPr>
      <w:bookmarkStart w:id="63" w:name="_Toc86274956"/>
      <w:bookmarkStart w:id="64" w:name="_Toc86275213"/>
      <w:bookmarkStart w:id="65" w:name="_Toc85751032"/>
      <w:bookmarkStart w:id="66" w:name="_Toc85751953"/>
      <w:bookmarkStart w:id="67" w:name="_Toc85752129"/>
      <w:bookmarkStart w:id="68" w:name="_Toc85758494"/>
      <w:bookmarkStart w:id="69" w:name="_Toc86263971"/>
      <w:r w:rsidRPr="00747505">
        <w:rPr>
          <w:rFonts w:cs="Arial"/>
          <w:i/>
          <w:kern w:val="32"/>
          <w:szCs w:val="26"/>
        </w:rPr>
        <w:lastRenderedPageBreak/>
        <w:t>1.4.2</w:t>
      </w:r>
      <w:r w:rsidRPr="00747505">
        <w:rPr>
          <w:rFonts w:cs="Arial"/>
          <w:i/>
          <w:kern w:val="32"/>
          <w:szCs w:val="26"/>
        </w:rPr>
        <w:tab/>
      </w:r>
      <w:r>
        <w:rPr>
          <w:rFonts w:cs="Arial"/>
          <w:i/>
          <w:kern w:val="32"/>
          <w:szCs w:val="26"/>
        </w:rPr>
        <w:t>Bijzondere categorieën van</w:t>
      </w:r>
      <w:r w:rsidRPr="00747505">
        <w:rPr>
          <w:rFonts w:cs="Arial"/>
          <w:i/>
          <w:kern w:val="32"/>
          <w:szCs w:val="26"/>
        </w:rPr>
        <w:t xml:space="preserve"> persoonsgegevens</w:t>
      </w:r>
      <w:bookmarkEnd w:id="63"/>
      <w:bookmarkEnd w:id="64"/>
    </w:p>
    <w:p w14:paraId="15FFB610" w14:textId="77777777" w:rsidR="00DD0141" w:rsidRPr="001D6B00" w:rsidRDefault="00DD0141" w:rsidP="00DD0141">
      <w:r w:rsidRPr="001D6B00">
        <w:t>Persoonsgegevens waaruit iemands</w:t>
      </w:r>
      <w:r>
        <w:t xml:space="preserve"> ras of etnische afkomst blijkt</w:t>
      </w:r>
    </w:p>
    <w:p w14:paraId="0DF8326C" w14:textId="7534E831" w:rsidR="00DD0141" w:rsidRPr="001D6B00" w:rsidRDefault="00DD0141" w:rsidP="00DD0141">
      <w:r>
        <w:rPr>
          <w:rFonts w:cs="Times New Roman"/>
          <w:noProof/>
          <w:lang w:val="en-US" w:eastAsia="en-US"/>
        </w:rPr>
        <w:drawing>
          <wp:inline distT="0" distB="0" distL="0" distR="0" wp14:anchorId="4642FA68" wp14:editId="747986CA">
            <wp:extent cx="1066800" cy="228600"/>
            <wp:effectExtent l="0" t="0" r="0" b="0"/>
            <wp:docPr id="1060504842" name="Afbeelding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66800" cy="228600"/>
                    </a:xfrm>
                    <a:prstGeom prst="rect">
                      <a:avLst/>
                    </a:prstGeom>
                    <a:noFill/>
                    <a:ln>
                      <a:noFill/>
                    </a:ln>
                  </pic:spPr>
                </pic:pic>
              </a:graphicData>
            </a:graphic>
          </wp:inline>
        </w:drawing>
      </w:r>
    </w:p>
    <w:p w14:paraId="05B30BF7" w14:textId="77777777" w:rsidR="00DD0141" w:rsidRPr="001D6B00" w:rsidRDefault="00DD0141" w:rsidP="00DD0141">
      <w:r w:rsidRPr="001D6B00">
        <w:t>Persoonsgegevens waaruit iemand</w:t>
      </w:r>
      <w:r>
        <w:t>s politieke opvattingen blijken</w:t>
      </w:r>
    </w:p>
    <w:p w14:paraId="40DEB515" w14:textId="323789AB" w:rsidR="00DD0141" w:rsidRPr="001D6B00" w:rsidRDefault="00DD0141" w:rsidP="00DD0141">
      <w:r>
        <w:rPr>
          <w:rFonts w:cs="Times New Roman"/>
          <w:noProof/>
          <w:lang w:val="en-US" w:eastAsia="en-US"/>
        </w:rPr>
        <w:drawing>
          <wp:inline distT="0" distB="0" distL="0" distR="0" wp14:anchorId="128D363C" wp14:editId="303667C4">
            <wp:extent cx="1066800" cy="228600"/>
            <wp:effectExtent l="0" t="0" r="0" b="0"/>
            <wp:docPr id="1760513453" name="Afbeelding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066800" cy="228600"/>
                    </a:xfrm>
                    <a:prstGeom prst="rect">
                      <a:avLst/>
                    </a:prstGeom>
                    <a:noFill/>
                    <a:ln>
                      <a:noFill/>
                    </a:ln>
                  </pic:spPr>
                </pic:pic>
              </a:graphicData>
            </a:graphic>
          </wp:inline>
        </w:drawing>
      </w:r>
    </w:p>
    <w:p w14:paraId="3AD5C2DE" w14:textId="77777777" w:rsidR="00DD0141" w:rsidRPr="001D6B00" w:rsidRDefault="00DD0141" w:rsidP="00DD0141">
      <w:r w:rsidRPr="001D6B00">
        <w:t>Persoonsgegevens waaruit iemands religieuze of levensbeschouwelijke overtuigingen blijken</w:t>
      </w:r>
    </w:p>
    <w:p w14:paraId="35A18921" w14:textId="28939846" w:rsidR="00DD0141" w:rsidRPr="001D6B00" w:rsidRDefault="00DD0141" w:rsidP="00DD0141">
      <w:r>
        <w:rPr>
          <w:rFonts w:cs="Times New Roman"/>
          <w:noProof/>
          <w:lang w:val="en-US" w:eastAsia="en-US"/>
        </w:rPr>
        <w:drawing>
          <wp:inline distT="0" distB="0" distL="0" distR="0" wp14:anchorId="4E665617" wp14:editId="6D1DBAC9">
            <wp:extent cx="1066800" cy="228600"/>
            <wp:effectExtent l="0" t="0" r="0" b="0"/>
            <wp:docPr id="2082443872" name="Afbeelding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066800" cy="228600"/>
                    </a:xfrm>
                    <a:prstGeom prst="rect">
                      <a:avLst/>
                    </a:prstGeom>
                    <a:noFill/>
                    <a:ln>
                      <a:noFill/>
                    </a:ln>
                  </pic:spPr>
                </pic:pic>
              </a:graphicData>
            </a:graphic>
          </wp:inline>
        </w:drawing>
      </w:r>
    </w:p>
    <w:p w14:paraId="11167F99" w14:textId="77777777" w:rsidR="00DD0141" w:rsidRPr="001D6B00" w:rsidRDefault="00DD0141" w:rsidP="00DD0141">
      <w:r w:rsidRPr="001D6B00">
        <w:t>Persoonsgegevens waaruit iemands lidm</w:t>
      </w:r>
      <w:r>
        <w:t>aatschap van een vakbond blijkt</w:t>
      </w:r>
    </w:p>
    <w:p w14:paraId="2729C46F" w14:textId="10CCE10D" w:rsidR="00DD0141" w:rsidRPr="001D6B00" w:rsidRDefault="00DD0141" w:rsidP="00DD0141">
      <w:r>
        <w:rPr>
          <w:rFonts w:cs="Times New Roman"/>
          <w:noProof/>
          <w:lang w:val="en-US" w:eastAsia="en-US"/>
        </w:rPr>
        <w:drawing>
          <wp:inline distT="0" distB="0" distL="0" distR="0" wp14:anchorId="47019655" wp14:editId="79F395F5">
            <wp:extent cx="1066800" cy="228600"/>
            <wp:effectExtent l="0" t="0" r="0" b="0"/>
            <wp:docPr id="180675564" name="Afbeelding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066800" cy="228600"/>
                    </a:xfrm>
                    <a:prstGeom prst="rect">
                      <a:avLst/>
                    </a:prstGeom>
                    <a:noFill/>
                    <a:ln>
                      <a:noFill/>
                    </a:ln>
                  </pic:spPr>
                </pic:pic>
              </a:graphicData>
            </a:graphic>
          </wp:inline>
        </w:drawing>
      </w:r>
    </w:p>
    <w:p w14:paraId="0861A47A" w14:textId="77777777" w:rsidR="00DD0141" w:rsidRPr="001D6B00" w:rsidRDefault="00DD0141" w:rsidP="00DD0141">
      <w:r w:rsidRPr="001D6B00">
        <w:t>Gegevens met betrekking tot iemands seksueel</w:t>
      </w:r>
      <w:r>
        <w:t xml:space="preserve"> gedrag of seksuele gerichtheid</w:t>
      </w:r>
    </w:p>
    <w:p w14:paraId="24EFA11B" w14:textId="256ACBB7" w:rsidR="00DD0141" w:rsidRPr="001D6B00" w:rsidRDefault="00DD0141" w:rsidP="00DD0141">
      <w:r>
        <w:rPr>
          <w:rFonts w:cs="Times New Roman"/>
          <w:noProof/>
          <w:lang w:val="en-US" w:eastAsia="en-US"/>
        </w:rPr>
        <w:drawing>
          <wp:inline distT="0" distB="0" distL="0" distR="0" wp14:anchorId="22F11CE3" wp14:editId="5D65CCB3">
            <wp:extent cx="1066800" cy="228600"/>
            <wp:effectExtent l="0" t="0" r="0" b="0"/>
            <wp:docPr id="2109135605" name="Afbeelding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066800" cy="228600"/>
                    </a:xfrm>
                    <a:prstGeom prst="rect">
                      <a:avLst/>
                    </a:prstGeom>
                    <a:noFill/>
                    <a:ln>
                      <a:noFill/>
                    </a:ln>
                  </pic:spPr>
                </pic:pic>
              </a:graphicData>
            </a:graphic>
          </wp:inline>
        </w:drawing>
      </w:r>
    </w:p>
    <w:p w14:paraId="180458E9" w14:textId="77777777" w:rsidR="00DD0141" w:rsidRPr="001D6B00" w:rsidRDefault="00DD0141" w:rsidP="00DD0141">
      <w:r w:rsidRPr="001D6B00">
        <w:t>G</w:t>
      </w:r>
      <w:r>
        <w:t>egevens over iemands gezondheid</w:t>
      </w:r>
    </w:p>
    <w:p w14:paraId="79D39CC9" w14:textId="7B9A9177" w:rsidR="00DD0141" w:rsidRPr="001D6B00" w:rsidRDefault="00DD0141" w:rsidP="00DD0141">
      <w:r>
        <w:rPr>
          <w:rFonts w:cs="Times New Roman"/>
          <w:noProof/>
          <w:lang w:val="en-US" w:eastAsia="en-US"/>
        </w:rPr>
        <w:drawing>
          <wp:inline distT="0" distB="0" distL="0" distR="0" wp14:anchorId="16EDFA6C" wp14:editId="773306D8">
            <wp:extent cx="1066800" cy="228600"/>
            <wp:effectExtent l="0" t="0" r="0" b="0"/>
            <wp:docPr id="1308776111"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066800" cy="228600"/>
                    </a:xfrm>
                    <a:prstGeom prst="rect">
                      <a:avLst/>
                    </a:prstGeom>
                    <a:noFill/>
                    <a:ln>
                      <a:noFill/>
                    </a:ln>
                  </pic:spPr>
                </pic:pic>
              </a:graphicData>
            </a:graphic>
          </wp:inline>
        </w:drawing>
      </w:r>
    </w:p>
    <w:p w14:paraId="4632C96C" w14:textId="77777777" w:rsidR="00DD0141" w:rsidRPr="001D6B00" w:rsidRDefault="00DD0141" w:rsidP="00DD0141">
      <w:r>
        <w:t>Genetische gegevens</w:t>
      </w:r>
    </w:p>
    <w:p w14:paraId="25661E8F" w14:textId="57F1D4CC" w:rsidR="00DD0141" w:rsidRPr="001D6B00" w:rsidRDefault="00DD0141" w:rsidP="00DD0141">
      <w:r>
        <w:rPr>
          <w:rFonts w:cs="Times New Roman"/>
          <w:noProof/>
          <w:lang w:val="en-US" w:eastAsia="en-US"/>
        </w:rPr>
        <w:drawing>
          <wp:inline distT="0" distB="0" distL="0" distR="0" wp14:anchorId="42ACBF6D" wp14:editId="0BFBDA49">
            <wp:extent cx="1066800" cy="228600"/>
            <wp:effectExtent l="0" t="0" r="0" b="0"/>
            <wp:docPr id="70424205" name="Afbeelding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66800" cy="228600"/>
                    </a:xfrm>
                    <a:prstGeom prst="rect">
                      <a:avLst/>
                    </a:prstGeom>
                    <a:noFill/>
                    <a:ln>
                      <a:noFill/>
                    </a:ln>
                  </pic:spPr>
                </pic:pic>
              </a:graphicData>
            </a:graphic>
          </wp:inline>
        </w:drawing>
      </w:r>
    </w:p>
    <w:p w14:paraId="59AF241F" w14:textId="77777777" w:rsidR="00DD0141" w:rsidRPr="001D6B00" w:rsidRDefault="00DD0141" w:rsidP="00DD0141">
      <w:r>
        <w:t>Biometrische gegevens</w:t>
      </w:r>
    </w:p>
    <w:p w14:paraId="2F09A0BD" w14:textId="1DCF7181" w:rsidR="00DD0141" w:rsidRPr="001D6B00" w:rsidRDefault="00DD0141" w:rsidP="00DD0141">
      <w:r>
        <w:rPr>
          <w:rFonts w:cs="Times New Roman"/>
          <w:noProof/>
          <w:lang w:val="en-US" w:eastAsia="en-US"/>
        </w:rPr>
        <w:drawing>
          <wp:inline distT="0" distB="0" distL="0" distR="0" wp14:anchorId="7838894B" wp14:editId="25288051">
            <wp:extent cx="1066800" cy="228600"/>
            <wp:effectExtent l="0" t="0" r="0" b="0"/>
            <wp:docPr id="1387324757"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066800" cy="228600"/>
                    </a:xfrm>
                    <a:prstGeom prst="rect">
                      <a:avLst/>
                    </a:prstGeom>
                    <a:noFill/>
                    <a:ln>
                      <a:noFill/>
                    </a:ln>
                  </pic:spPr>
                </pic:pic>
              </a:graphicData>
            </a:graphic>
          </wp:inline>
        </w:drawing>
      </w:r>
    </w:p>
    <w:p w14:paraId="1F684695" w14:textId="77777777" w:rsidR="00DD0141" w:rsidRPr="00747505" w:rsidRDefault="00DD0141" w:rsidP="00DD0141">
      <w:pPr>
        <w:keepNext/>
        <w:widowControl w:val="0"/>
        <w:numPr>
          <w:ilvl w:val="2"/>
          <w:numId w:val="0"/>
        </w:numPr>
        <w:tabs>
          <w:tab w:val="num" w:pos="0"/>
        </w:tabs>
        <w:overflowPunct/>
        <w:autoSpaceDE/>
        <w:autoSpaceDN/>
        <w:adjustRightInd/>
        <w:spacing w:before="240" w:line="240" w:lineRule="atLeast"/>
        <w:ind w:hanging="1160"/>
        <w:textAlignment w:val="auto"/>
        <w:outlineLvl w:val="2"/>
        <w:rPr>
          <w:rFonts w:cs="Arial"/>
          <w:i/>
          <w:kern w:val="32"/>
          <w:szCs w:val="26"/>
        </w:rPr>
      </w:pPr>
      <w:bookmarkStart w:id="70" w:name="_Toc86274957"/>
      <w:bookmarkStart w:id="71" w:name="_Toc86275214"/>
      <w:r>
        <w:rPr>
          <w:rFonts w:cs="Arial"/>
          <w:i/>
          <w:kern w:val="32"/>
          <w:szCs w:val="26"/>
        </w:rPr>
        <w:t>1.4.3</w:t>
      </w:r>
      <w:r w:rsidRPr="00747505">
        <w:rPr>
          <w:rFonts w:cs="Arial"/>
          <w:i/>
          <w:kern w:val="32"/>
          <w:szCs w:val="26"/>
        </w:rPr>
        <w:tab/>
      </w:r>
      <w:bookmarkEnd w:id="65"/>
      <w:bookmarkEnd w:id="66"/>
      <w:bookmarkEnd w:id="67"/>
      <w:bookmarkEnd w:id="68"/>
      <w:bookmarkEnd w:id="69"/>
      <w:r w:rsidRPr="00747505">
        <w:rPr>
          <w:rFonts w:cs="Arial"/>
          <w:i/>
          <w:kern w:val="32"/>
          <w:szCs w:val="26"/>
        </w:rPr>
        <w:t>Hoeveelheid persoonsgegevens</w:t>
      </w:r>
      <w:bookmarkEnd w:id="70"/>
      <w:bookmarkEnd w:id="71"/>
    </w:p>
    <w:p w14:paraId="7E688663" w14:textId="77777777" w:rsidR="00DD0141" w:rsidRPr="00747505" w:rsidRDefault="00DD0141" w:rsidP="00DD0141">
      <w:pPr>
        <w:overflowPunct/>
        <w:autoSpaceDE/>
        <w:autoSpaceDN/>
        <w:adjustRightInd/>
        <w:spacing w:line="240" w:lineRule="atLeast"/>
        <w:textAlignment w:val="auto"/>
        <w:rPr>
          <w:rFonts w:cs="Times New Roman"/>
          <w:szCs w:val="24"/>
        </w:rPr>
      </w:pPr>
      <w:r w:rsidRPr="001D6B00">
        <w:t>Geef (eventueel bij benadering) aan hoeveel gegevensrecords ("gegevensregisters") zijn getroffen door de inbreuk</w:t>
      </w:r>
    </w:p>
    <w:p w14:paraId="0AF87004" w14:textId="7E0EBABF" w:rsidR="00DD0141" w:rsidRPr="004B1F3C" w:rsidRDefault="00DD0141" w:rsidP="00DD0141">
      <w:pPr>
        <w:overflowPunct/>
        <w:autoSpaceDE/>
        <w:autoSpaceDN/>
        <w:adjustRightInd/>
        <w:spacing w:line="240" w:lineRule="atLeast"/>
        <w:textAlignment w:val="auto"/>
        <w:rPr>
          <w:rFonts w:cs="Times New Roman"/>
          <w:szCs w:val="24"/>
        </w:rPr>
      </w:pPr>
      <w:r>
        <w:rPr>
          <w:rFonts w:cs="Times New Roman"/>
          <w:noProof/>
          <w:lang w:val="en-GB"/>
        </w:rPr>
        <w:drawing>
          <wp:inline distT="0" distB="0" distL="0" distR="0" wp14:anchorId="2BF7F423" wp14:editId="13AD652A">
            <wp:extent cx="774700" cy="228600"/>
            <wp:effectExtent l="0" t="0" r="6350" b="0"/>
            <wp:docPr id="792677916"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74700" cy="228600"/>
                    </a:xfrm>
                    <a:prstGeom prst="rect">
                      <a:avLst/>
                    </a:prstGeom>
                    <a:noFill/>
                    <a:ln>
                      <a:noFill/>
                    </a:ln>
                  </pic:spPr>
                </pic:pic>
              </a:graphicData>
            </a:graphic>
          </wp:inline>
        </w:drawing>
      </w:r>
    </w:p>
    <w:p w14:paraId="77EDFA3A" w14:textId="77777777" w:rsidR="00DD0141" w:rsidRPr="004B1F3C" w:rsidRDefault="00DD0141" w:rsidP="00DD0141">
      <w:pPr>
        <w:overflowPunct/>
        <w:autoSpaceDE/>
        <w:autoSpaceDN/>
        <w:adjustRightInd/>
        <w:spacing w:line="240" w:lineRule="atLeast"/>
        <w:textAlignment w:val="auto"/>
        <w:rPr>
          <w:rFonts w:cs="Times New Roman"/>
          <w:szCs w:val="24"/>
          <w:lang w:val="en-US"/>
        </w:rPr>
      </w:pPr>
    </w:p>
    <w:p w14:paraId="7FA58CC9" w14:textId="77777777" w:rsidR="00DD0141" w:rsidRPr="00662D21" w:rsidRDefault="00DD0141" w:rsidP="00DD0141">
      <w:pPr>
        <w:keepNext/>
        <w:widowControl w:val="0"/>
        <w:numPr>
          <w:ilvl w:val="1"/>
          <w:numId w:val="0"/>
        </w:numPr>
        <w:tabs>
          <w:tab w:val="num" w:pos="0"/>
        </w:tabs>
        <w:overflowPunct/>
        <w:autoSpaceDE/>
        <w:autoSpaceDN/>
        <w:adjustRightInd/>
        <w:spacing w:before="200" w:line="300" w:lineRule="atLeast"/>
        <w:ind w:hanging="1160"/>
        <w:contextualSpacing/>
        <w:textAlignment w:val="auto"/>
        <w:outlineLvl w:val="1"/>
        <w:rPr>
          <w:rFonts w:ascii="Cambria" w:hAnsi="Cambria" w:cs="Times New Roman"/>
          <w:b/>
          <w:iCs/>
          <w:color w:val="365F91"/>
          <w:kern w:val="32"/>
          <w:sz w:val="32"/>
          <w:szCs w:val="32"/>
        </w:rPr>
      </w:pPr>
      <w:bookmarkStart w:id="72" w:name="_Toc85751033"/>
      <w:bookmarkStart w:id="73" w:name="_Toc85751954"/>
      <w:bookmarkStart w:id="74" w:name="_Toc85752130"/>
      <w:bookmarkStart w:id="75" w:name="_Toc85758495"/>
      <w:bookmarkStart w:id="76" w:name="_Toc86263972"/>
      <w:bookmarkStart w:id="77" w:name="_Toc86274958"/>
      <w:bookmarkStart w:id="78" w:name="_Toc86275215"/>
      <w:r w:rsidRPr="00662D21">
        <w:rPr>
          <w:rFonts w:cs="Arial"/>
          <w:b/>
          <w:iCs/>
          <w:kern w:val="32"/>
          <w:szCs w:val="28"/>
        </w:rPr>
        <w:t>1.5</w:t>
      </w:r>
      <w:r w:rsidRPr="00662D21">
        <w:rPr>
          <w:rFonts w:cs="Arial"/>
          <w:b/>
          <w:iCs/>
          <w:kern w:val="32"/>
          <w:szCs w:val="28"/>
        </w:rPr>
        <w:tab/>
      </w:r>
      <w:bookmarkEnd w:id="72"/>
      <w:bookmarkEnd w:id="73"/>
      <w:bookmarkEnd w:id="74"/>
      <w:bookmarkEnd w:id="75"/>
      <w:bookmarkEnd w:id="76"/>
      <w:r w:rsidRPr="00662D21">
        <w:rPr>
          <w:rFonts w:cs="Arial"/>
          <w:b/>
          <w:iCs/>
          <w:kern w:val="32"/>
          <w:szCs w:val="28"/>
        </w:rPr>
        <w:t>De groep mensen van wie persoonsgegevens betrokken zijn bij het datalek</w:t>
      </w:r>
      <w:bookmarkEnd w:id="77"/>
      <w:bookmarkEnd w:id="78"/>
    </w:p>
    <w:p w14:paraId="0D16F5D5" w14:textId="77777777" w:rsidR="00DD0141" w:rsidRPr="001D6B00" w:rsidRDefault="00DD0141" w:rsidP="00DD0141">
      <w:r>
        <w:t>Werknemers</w:t>
      </w:r>
    </w:p>
    <w:p w14:paraId="44E194C4" w14:textId="3432C93C" w:rsidR="00DD0141" w:rsidRPr="001D6B00" w:rsidRDefault="00DD0141" w:rsidP="00DD0141">
      <w:r>
        <w:rPr>
          <w:rFonts w:cs="Times New Roman"/>
          <w:noProof/>
          <w:lang w:val="en-US" w:eastAsia="en-US"/>
        </w:rPr>
        <w:drawing>
          <wp:inline distT="0" distB="0" distL="0" distR="0" wp14:anchorId="625DC026" wp14:editId="08BC2060">
            <wp:extent cx="1066800" cy="228600"/>
            <wp:effectExtent l="0" t="0" r="0" b="0"/>
            <wp:docPr id="1062890560"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066800" cy="228600"/>
                    </a:xfrm>
                    <a:prstGeom prst="rect">
                      <a:avLst/>
                    </a:prstGeom>
                    <a:noFill/>
                    <a:ln>
                      <a:noFill/>
                    </a:ln>
                  </pic:spPr>
                </pic:pic>
              </a:graphicData>
            </a:graphic>
          </wp:inline>
        </w:drawing>
      </w:r>
    </w:p>
    <w:p w14:paraId="1D14F960" w14:textId="77777777" w:rsidR="00DD0141" w:rsidRPr="001D6B00" w:rsidRDefault="00DD0141" w:rsidP="00DD0141">
      <w:r>
        <w:t>Klanten (huidig en potentieel)</w:t>
      </w:r>
    </w:p>
    <w:p w14:paraId="48AF8701" w14:textId="2D97E2B8" w:rsidR="00DD0141" w:rsidRPr="001D6B00" w:rsidRDefault="00DD0141" w:rsidP="00DD0141">
      <w:r>
        <w:rPr>
          <w:rFonts w:cs="Times New Roman"/>
          <w:noProof/>
          <w:lang w:val="en-US" w:eastAsia="en-US"/>
        </w:rPr>
        <w:drawing>
          <wp:inline distT="0" distB="0" distL="0" distR="0" wp14:anchorId="41A15F0D" wp14:editId="3083065D">
            <wp:extent cx="1066800" cy="228600"/>
            <wp:effectExtent l="0" t="0" r="0" b="0"/>
            <wp:docPr id="1893907466" name="Afbeeld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066800" cy="228600"/>
                    </a:xfrm>
                    <a:prstGeom prst="rect">
                      <a:avLst/>
                    </a:prstGeom>
                    <a:noFill/>
                    <a:ln>
                      <a:noFill/>
                    </a:ln>
                  </pic:spPr>
                </pic:pic>
              </a:graphicData>
            </a:graphic>
          </wp:inline>
        </w:drawing>
      </w:r>
    </w:p>
    <w:p w14:paraId="10DB14DF" w14:textId="77777777" w:rsidR="00DD0141" w:rsidRPr="001D6B00" w:rsidRDefault="00DD0141" w:rsidP="00DD0141">
      <w:r>
        <w:t>Leerlingen of studenten</w:t>
      </w:r>
    </w:p>
    <w:p w14:paraId="3FBC6AE1" w14:textId="5ADC55A1" w:rsidR="00DD0141" w:rsidRPr="001D6B00" w:rsidRDefault="00DD0141" w:rsidP="00DD0141">
      <w:r>
        <w:rPr>
          <w:rFonts w:cs="Times New Roman"/>
          <w:noProof/>
          <w:lang w:val="en-US" w:eastAsia="en-US"/>
        </w:rPr>
        <w:drawing>
          <wp:inline distT="0" distB="0" distL="0" distR="0" wp14:anchorId="66C8491E" wp14:editId="142E9A26">
            <wp:extent cx="1066800" cy="228600"/>
            <wp:effectExtent l="0" t="0" r="0" b="0"/>
            <wp:docPr id="800554124"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066800" cy="228600"/>
                    </a:xfrm>
                    <a:prstGeom prst="rect">
                      <a:avLst/>
                    </a:prstGeom>
                    <a:noFill/>
                    <a:ln>
                      <a:noFill/>
                    </a:ln>
                  </pic:spPr>
                </pic:pic>
              </a:graphicData>
            </a:graphic>
          </wp:inline>
        </w:drawing>
      </w:r>
    </w:p>
    <w:p w14:paraId="3A5D1899" w14:textId="77777777" w:rsidR="00DD0141" w:rsidRPr="001D6B00" w:rsidRDefault="00DD0141" w:rsidP="00DD0141">
      <w:r>
        <w:t>Patiënten</w:t>
      </w:r>
    </w:p>
    <w:p w14:paraId="20857DC6" w14:textId="28D0112B" w:rsidR="00DD0141" w:rsidRPr="001D6B00" w:rsidRDefault="00DD0141" w:rsidP="00DD0141">
      <w:r>
        <w:rPr>
          <w:rFonts w:cs="Times New Roman"/>
          <w:noProof/>
          <w:lang w:val="en-US" w:eastAsia="en-US"/>
        </w:rPr>
        <w:drawing>
          <wp:inline distT="0" distB="0" distL="0" distR="0" wp14:anchorId="2CA9E41C" wp14:editId="10C67701">
            <wp:extent cx="1066800" cy="228600"/>
            <wp:effectExtent l="0" t="0" r="0" b="0"/>
            <wp:docPr id="1778397482"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066800" cy="228600"/>
                    </a:xfrm>
                    <a:prstGeom prst="rect">
                      <a:avLst/>
                    </a:prstGeom>
                    <a:noFill/>
                    <a:ln>
                      <a:noFill/>
                    </a:ln>
                  </pic:spPr>
                </pic:pic>
              </a:graphicData>
            </a:graphic>
          </wp:inline>
        </w:drawing>
      </w:r>
    </w:p>
    <w:p w14:paraId="3C36E6C0" w14:textId="77777777" w:rsidR="00DD0141" w:rsidRPr="001D6B00" w:rsidRDefault="00DD0141" w:rsidP="00DD0141">
      <w:r>
        <w:t>Minderjarigen</w:t>
      </w:r>
    </w:p>
    <w:p w14:paraId="213F3B14" w14:textId="6B9C045E" w:rsidR="00DD0141" w:rsidRPr="001D6B00" w:rsidRDefault="00DD0141" w:rsidP="00DD0141">
      <w:r>
        <w:rPr>
          <w:rFonts w:cs="Times New Roman"/>
          <w:noProof/>
          <w:lang w:val="en-US" w:eastAsia="en-US"/>
        </w:rPr>
        <w:drawing>
          <wp:inline distT="0" distB="0" distL="0" distR="0" wp14:anchorId="0CA0C258" wp14:editId="465FFDE5">
            <wp:extent cx="1066800" cy="228600"/>
            <wp:effectExtent l="0" t="0" r="0" b="0"/>
            <wp:docPr id="1314572381"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066800" cy="228600"/>
                    </a:xfrm>
                    <a:prstGeom prst="rect">
                      <a:avLst/>
                    </a:prstGeom>
                    <a:noFill/>
                    <a:ln>
                      <a:noFill/>
                    </a:ln>
                  </pic:spPr>
                </pic:pic>
              </a:graphicData>
            </a:graphic>
          </wp:inline>
        </w:drawing>
      </w:r>
    </w:p>
    <w:p w14:paraId="11CA3440" w14:textId="77777777" w:rsidR="00DD0141" w:rsidRPr="001D6B00" w:rsidRDefault="00DD0141" w:rsidP="00DD0141">
      <w:r>
        <w:t>Personen uit kwetsbare groepen</w:t>
      </w:r>
    </w:p>
    <w:p w14:paraId="154347C1" w14:textId="0E3532C4" w:rsidR="00DD0141" w:rsidRPr="001D6B00" w:rsidRDefault="00DD0141" w:rsidP="00DD0141">
      <w:r>
        <w:rPr>
          <w:rFonts w:cs="Times New Roman"/>
          <w:noProof/>
          <w:lang w:val="en-US" w:eastAsia="en-US"/>
        </w:rPr>
        <w:drawing>
          <wp:inline distT="0" distB="0" distL="0" distR="0" wp14:anchorId="0E4C57FA" wp14:editId="28C7A5ED">
            <wp:extent cx="1066800" cy="228600"/>
            <wp:effectExtent l="0" t="0" r="0" b="0"/>
            <wp:docPr id="319022194"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66800" cy="228600"/>
                    </a:xfrm>
                    <a:prstGeom prst="rect">
                      <a:avLst/>
                    </a:prstGeom>
                    <a:noFill/>
                    <a:ln>
                      <a:noFill/>
                    </a:ln>
                  </pic:spPr>
                </pic:pic>
              </a:graphicData>
            </a:graphic>
          </wp:inline>
        </w:drawing>
      </w:r>
    </w:p>
    <w:p w14:paraId="51247C0C" w14:textId="77777777" w:rsidR="00DD0141" w:rsidRPr="00435BD4" w:rsidRDefault="00DD0141" w:rsidP="00DD0141">
      <w:pPr>
        <w:rPr>
          <w:lang w:eastAsia="en-US"/>
        </w:rPr>
      </w:pPr>
      <w:r w:rsidRPr="001D6B00">
        <w:t>Omschrijf de groep mensen van wie persoonsgegevens</w:t>
      </w:r>
      <w:r>
        <w:t xml:space="preserve"> zijn betrokken bij de inbreuk</w:t>
      </w:r>
    </w:p>
    <w:p w14:paraId="7FB7B664" w14:textId="77777777" w:rsidR="00DD0141" w:rsidRPr="00435BD4" w:rsidRDefault="00DD0141" w:rsidP="00DD0141">
      <w:pPr>
        <w:rPr>
          <w:lang w:eastAsia="en-US"/>
        </w:rPr>
      </w:pPr>
      <w:r>
        <w:rPr>
          <w:noProof/>
        </w:rPr>
        <mc:AlternateContent>
          <mc:Choice Requires="wps">
            <w:drawing>
              <wp:anchor distT="0" distB="0" distL="114300" distR="114300" simplePos="0" relativeHeight="251674624" behindDoc="0" locked="0" layoutInCell="1" allowOverlap="1" wp14:anchorId="47857E4E" wp14:editId="674B4F20">
                <wp:simplePos x="0" y="0"/>
                <wp:positionH relativeFrom="column">
                  <wp:posOffset>0</wp:posOffset>
                </wp:positionH>
                <wp:positionV relativeFrom="paragraph">
                  <wp:posOffset>0</wp:posOffset>
                </wp:positionV>
                <wp:extent cx="5378450" cy="260350"/>
                <wp:effectExtent l="0" t="0" r="0" b="635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78450" cy="260350"/>
                        </a:xfrm>
                        <a:prstGeom prst="rect">
                          <a:avLst/>
                        </a:prstGeom>
                        <a:solidFill>
                          <a:sysClr val="window" lastClr="FFFFFF"/>
                        </a:solidFill>
                        <a:ln w="6350">
                          <a:solidFill>
                            <a:prstClr val="black"/>
                          </a:solidFill>
                        </a:ln>
                      </wps:spPr>
                      <wps:txbx>
                        <w:txbxContent>
                          <w:p w14:paraId="1CA5EF01" w14:textId="77777777" w:rsidR="00DD0141" w:rsidRDefault="00DD0141" w:rsidP="00DD014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857E4E" id="Text Box 16" o:spid="_x0000_s1039" type="#_x0000_t202" style="position:absolute;margin-left:0;margin-top:0;width:423.5pt;height:2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" fillcolor="window" strokeweight=".5pt">
                <v:path arrowok="t"/>
                <v:textbox>
                  <w:txbxContent>
                    <w:p w14:paraId="1CA5EF01" w14:textId="77777777" w:rsidR="00DD0141" w:rsidRDefault="00DD0141" w:rsidP="00DD0141"/>
                  </w:txbxContent>
                </v:textbox>
              </v:shape>
            </w:pict>
          </mc:Fallback>
        </mc:AlternateContent>
      </w:r>
    </w:p>
    <w:p w14:paraId="45DD18F5" w14:textId="77777777" w:rsidR="00DD0141" w:rsidRPr="001D6B00" w:rsidRDefault="00DD0141" w:rsidP="00DD0141"/>
    <w:p w14:paraId="4E1347F1" w14:textId="77777777" w:rsidR="00DD0141" w:rsidRPr="001D6B00" w:rsidRDefault="00DD0141" w:rsidP="00DD0141">
      <w:r w:rsidRPr="001D6B00">
        <w:t>Van minimaal hoeveel personen zijn persoonsgegevens betrokken bij de inbr</w:t>
      </w:r>
      <w:r>
        <w:t>euk?</w:t>
      </w:r>
    </w:p>
    <w:p w14:paraId="54BBD9B1" w14:textId="5EB23112" w:rsidR="00DD0141" w:rsidRPr="001D6B00" w:rsidRDefault="00DD0141" w:rsidP="00DD0141">
      <w:r>
        <w:rPr>
          <w:rFonts w:cs="Times New Roman"/>
          <w:noProof/>
          <w:lang w:val="en-US" w:eastAsia="en-US"/>
        </w:rPr>
        <w:drawing>
          <wp:inline distT="0" distB="0" distL="0" distR="0" wp14:anchorId="21D7D987" wp14:editId="6B16A483">
            <wp:extent cx="774700" cy="228600"/>
            <wp:effectExtent l="0" t="0" r="6350" b="0"/>
            <wp:docPr id="1819976369"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74700" cy="228600"/>
                    </a:xfrm>
                    <a:prstGeom prst="rect">
                      <a:avLst/>
                    </a:prstGeom>
                    <a:noFill/>
                    <a:ln>
                      <a:noFill/>
                    </a:ln>
                  </pic:spPr>
                </pic:pic>
              </a:graphicData>
            </a:graphic>
          </wp:inline>
        </w:drawing>
      </w:r>
    </w:p>
    <w:p w14:paraId="459B3FC8" w14:textId="77777777" w:rsidR="00DD0141" w:rsidRPr="001D6B00" w:rsidRDefault="00DD0141" w:rsidP="00DD0141">
      <w:r w:rsidRPr="001D6B00">
        <w:t>Van maximaal hoeveel personen zijn persoonsgeg</w:t>
      </w:r>
      <w:r>
        <w:t>evens betrokken bij de inbreuk?</w:t>
      </w:r>
    </w:p>
    <w:p w14:paraId="6FEAA562" w14:textId="540A5859" w:rsidR="00DD0141" w:rsidRPr="001D6B00" w:rsidRDefault="00DD0141" w:rsidP="00DD0141">
      <w:r>
        <w:rPr>
          <w:rFonts w:cs="Times New Roman"/>
          <w:noProof/>
          <w:lang w:val="en-US" w:eastAsia="en-US"/>
        </w:rPr>
        <w:drawing>
          <wp:inline distT="0" distB="0" distL="0" distR="0" wp14:anchorId="70C0E35C" wp14:editId="3DC1EF69">
            <wp:extent cx="774700" cy="228600"/>
            <wp:effectExtent l="0" t="0" r="6350" b="0"/>
            <wp:docPr id="758527375"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74700" cy="228600"/>
                    </a:xfrm>
                    <a:prstGeom prst="rect">
                      <a:avLst/>
                    </a:prstGeom>
                    <a:noFill/>
                    <a:ln>
                      <a:noFill/>
                    </a:ln>
                  </pic:spPr>
                </pic:pic>
              </a:graphicData>
            </a:graphic>
          </wp:inline>
        </w:drawing>
      </w:r>
    </w:p>
    <w:p w14:paraId="17D7969E" w14:textId="77777777" w:rsidR="00DD0141" w:rsidRPr="004B1F3C" w:rsidRDefault="00DD0141" w:rsidP="00DD0141">
      <w:pPr>
        <w:overflowPunct/>
        <w:autoSpaceDE/>
        <w:autoSpaceDN/>
        <w:adjustRightInd/>
        <w:spacing w:line="240" w:lineRule="atLeast"/>
        <w:textAlignment w:val="auto"/>
        <w:rPr>
          <w:rFonts w:ascii="Cambria" w:hAnsi="Cambria" w:cs="Times New Roman"/>
          <w:color w:val="365F91"/>
          <w:sz w:val="32"/>
          <w:szCs w:val="32"/>
        </w:rPr>
      </w:pPr>
      <w:r w:rsidRPr="004B1F3C">
        <w:rPr>
          <w:rFonts w:cs="Times New Roman"/>
          <w:szCs w:val="24"/>
        </w:rPr>
        <w:br w:type="page"/>
      </w:r>
    </w:p>
    <w:p w14:paraId="44B9E22C" w14:textId="77777777" w:rsidR="00DD0141" w:rsidRPr="00662D21" w:rsidRDefault="00DD0141" w:rsidP="00DD0141">
      <w:pPr>
        <w:keepNext/>
        <w:widowControl w:val="0"/>
        <w:numPr>
          <w:ilvl w:val="1"/>
          <w:numId w:val="0"/>
        </w:numPr>
        <w:tabs>
          <w:tab w:val="num" w:pos="0"/>
        </w:tabs>
        <w:overflowPunct/>
        <w:autoSpaceDE/>
        <w:autoSpaceDN/>
        <w:adjustRightInd/>
        <w:spacing w:before="200" w:line="300" w:lineRule="atLeast"/>
        <w:ind w:hanging="1160"/>
        <w:contextualSpacing/>
        <w:textAlignment w:val="auto"/>
        <w:outlineLvl w:val="1"/>
        <w:rPr>
          <w:rFonts w:cs="Arial"/>
          <w:b/>
          <w:iCs/>
          <w:kern w:val="32"/>
          <w:szCs w:val="28"/>
        </w:rPr>
      </w:pPr>
      <w:bookmarkStart w:id="79" w:name="_Toc85751034"/>
      <w:bookmarkStart w:id="80" w:name="_Toc85751955"/>
      <w:bookmarkStart w:id="81" w:name="_Toc85752131"/>
      <w:bookmarkStart w:id="82" w:name="_Toc85758496"/>
      <w:bookmarkStart w:id="83" w:name="_Toc86263973"/>
      <w:bookmarkStart w:id="84" w:name="_Toc86274959"/>
      <w:bookmarkStart w:id="85" w:name="_Toc86275216"/>
      <w:r w:rsidRPr="00662D21">
        <w:rPr>
          <w:rFonts w:cs="Arial"/>
          <w:b/>
          <w:iCs/>
          <w:kern w:val="32"/>
          <w:szCs w:val="28"/>
        </w:rPr>
        <w:lastRenderedPageBreak/>
        <w:t>1.6</w:t>
      </w:r>
      <w:r w:rsidRPr="00662D21">
        <w:rPr>
          <w:rFonts w:cs="Arial"/>
          <w:b/>
          <w:iCs/>
          <w:kern w:val="32"/>
          <w:szCs w:val="28"/>
        </w:rPr>
        <w:tab/>
      </w:r>
      <w:bookmarkEnd w:id="79"/>
      <w:bookmarkEnd w:id="80"/>
      <w:bookmarkEnd w:id="81"/>
      <w:bookmarkEnd w:id="82"/>
      <w:bookmarkEnd w:id="83"/>
      <w:r w:rsidRPr="00662D21">
        <w:rPr>
          <w:rFonts w:cs="Arial"/>
          <w:b/>
          <w:iCs/>
          <w:kern w:val="32"/>
          <w:szCs w:val="28"/>
        </w:rPr>
        <w:t>Maatregelen die getrokken zijn voordat het datalek plaatsvond</w:t>
      </w:r>
      <w:bookmarkEnd w:id="84"/>
      <w:bookmarkEnd w:id="85"/>
    </w:p>
    <w:p w14:paraId="2A26835C" w14:textId="77777777" w:rsidR="00DD0141" w:rsidRPr="001D6B00" w:rsidRDefault="00DD0141" w:rsidP="00DD0141">
      <w:r w:rsidRPr="001D6B00">
        <w:t xml:space="preserve">Waren de persoonsgegevens op het moment dat de inbreuk zich voordeed versleuteld, </w:t>
      </w:r>
      <w:proofErr w:type="spellStart"/>
      <w:r w:rsidRPr="001D6B00">
        <w:t>gehasht</w:t>
      </w:r>
      <w:proofErr w:type="spellEnd"/>
      <w:r w:rsidRPr="001D6B00">
        <w:t xml:space="preserve"> of op een andere manier onbegrijpelijk of o</w:t>
      </w:r>
      <w:r>
        <w:t>ntoegankelijk voor onbevoegden?</w:t>
      </w:r>
    </w:p>
    <w:p w14:paraId="228A1DF1" w14:textId="3B649B78" w:rsidR="00DD0141" w:rsidRPr="001D6B00" w:rsidRDefault="00DD0141" w:rsidP="00DD0141">
      <w:r>
        <w:rPr>
          <w:rFonts w:cs="Times New Roman"/>
          <w:noProof/>
          <w:lang w:val="en-US" w:eastAsia="en-US"/>
        </w:rPr>
        <w:drawing>
          <wp:inline distT="0" distB="0" distL="0" distR="0" wp14:anchorId="32DF4007" wp14:editId="3534887B">
            <wp:extent cx="1352550" cy="228600"/>
            <wp:effectExtent l="0" t="0" r="0" b="0"/>
            <wp:docPr id="344815961"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352550" cy="228600"/>
                    </a:xfrm>
                    <a:prstGeom prst="rect">
                      <a:avLst/>
                    </a:prstGeom>
                    <a:noFill/>
                    <a:ln>
                      <a:noFill/>
                    </a:ln>
                  </pic:spPr>
                </pic:pic>
              </a:graphicData>
            </a:graphic>
          </wp:inline>
        </w:drawing>
      </w:r>
    </w:p>
    <w:p w14:paraId="27AB5EE6" w14:textId="77777777" w:rsidR="00DD0141" w:rsidRDefault="00DD0141" w:rsidP="00DD0141">
      <w:r w:rsidRPr="001D6B00">
        <w:t>Als de persoonsgegevens deels onbegrijpelijk of ontoegankelijk wa</w:t>
      </w:r>
      <w:r>
        <w:t>ren, om welk deel gaat dat dan?</w:t>
      </w:r>
    </w:p>
    <w:p w14:paraId="746467CE" w14:textId="77777777" w:rsidR="00DD0141" w:rsidRDefault="00DD0141" w:rsidP="00DD0141">
      <w:r>
        <w:rPr>
          <w:noProof/>
        </w:rPr>
        <mc:AlternateContent>
          <mc:Choice Requires="wps">
            <w:drawing>
              <wp:anchor distT="0" distB="0" distL="114300" distR="114300" simplePos="0" relativeHeight="251675648" behindDoc="0" locked="0" layoutInCell="1" allowOverlap="1" wp14:anchorId="4F2761D4" wp14:editId="34E0EEBD">
                <wp:simplePos x="0" y="0"/>
                <wp:positionH relativeFrom="margin">
                  <wp:posOffset>9525</wp:posOffset>
                </wp:positionH>
                <wp:positionV relativeFrom="paragraph">
                  <wp:posOffset>38735</wp:posOffset>
                </wp:positionV>
                <wp:extent cx="5378450" cy="415290"/>
                <wp:effectExtent l="0" t="0" r="0" b="381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78450" cy="415290"/>
                        </a:xfrm>
                        <a:prstGeom prst="rect">
                          <a:avLst/>
                        </a:prstGeom>
                        <a:solidFill>
                          <a:sysClr val="window" lastClr="FFFFFF"/>
                        </a:solidFill>
                        <a:ln w="6350">
                          <a:solidFill>
                            <a:prstClr val="black"/>
                          </a:solidFill>
                        </a:ln>
                      </wps:spPr>
                      <wps:txbx>
                        <w:txbxContent>
                          <w:p w14:paraId="28FD17F1" w14:textId="77777777" w:rsidR="00DD0141" w:rsidRDefault="00DD0141" w:rsidP="00DD014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2761D4" id="Text Box 17" o:spid="_x0000_s1040" type="#_x0000_t202" style="position:absolute;margin-left:.75pt;margin-top:3.05pt;width:423.5pt;height:32.7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" fillcolor="window" strokeweight=".5pt">
                <v:path arrowok="t"/>
                <v:textbox>
                  <w:txbxContent>
                    <w:p w14:paraId="28FD17F1" w14:textId="77777777" w:rsidR="00DD0141" w:rsidRDefault="00DD0141" w:rsidP="00DD0141"/>
                  </w:txbxContent>
                </v:textbox>
                <w10:wrap anchorx="margin"/>
              </v:shape>
            </w:pict>
          </mc:Fallback>
        </mc:AlternateContent>
      </w:r>
    </w:p>
    <w:p w14:paraId="4AEF4A43" w14:textId="77777777" w:rsidR="00DD0141" w:rsidRDefault="00DD0141" w:rsidP="00DD0141"/>
    <w:p w14:paraId="5900D311" w14:textId="77777777" w:rsidR="00DD0141" w:rsidRPr="001D6B00" w:rsidRDefault="00DD0141" w:rsidP="00DD0141"/>
    <w:p w14:paraId="0FAE0E24" w14:textId="77777777" w:rsidR="00DD0141" w:rsidRPr="000A3A25" w:rsidRDefault="00DD0141" w:rsidP="00DD0141">
      <w:pPr>
        <w:rPr>
          <w:lang w:eastAsia="en-US"/>
        </w:rPr>
      </w:pPr>
      <w:r>
        <w:br/>
      </w:r>
      <w:r w:rsidRPr="001D6B00">
        <w:t xml:space="preserve">Als de persoonsgegevens geheel of deels onbegrijpelijk of ontoegankelijk waren gemaakt, op welke manier is dit dan gebeurd? </w:t>
      </w:r>
    </w:p>
    <w:p w14:paraId="23614230" w14:textId="77777777" w:rsidR="00DD0141" w:rsidRPr="00662D21" w:rsidRDefault="00DD0141" w:rsidP="00DD0141">
      <w:pPr>
        <w:rPr>
          <w:rFonts w:asciiTheme="majorHAnsi" w:hAnsiTheme="majorHAnsi" w:cstheme="majorBidi"/>
          <w:color w:val="2E74B5" w:themeColor="accent1" w:themeShade="BF"/>
          <w:sz w:val="32"/>
          <w:szCs w:val="32"/>
        </w:rPr>
      </w:pPr>
      <w:r>
        <w:rPr>
          <w:noProof/>
        </w:rPr>
        <mc:AlternateContent>
          <mc:Choice Requires="wps">
            <w:drawing>
              <wp:anchor distT="0" distB="0" distL="114300" distR="114300" simplePos="0" relativeHeight="251676672" behindDoc="0" locked="0" layoutInCell="1" allowOverlap="1" wp14:anchorId="343391A4" wp14:editId="39671745">
                <wp:simplePos x="0" y="0"/>
                <wp:positionH relativeFrom="margin">
                  <wp:posOffset>9525</wp:posOffset>
                </wp:positionH>
                <wp:positionV relativeFrom="paragraph">
                  <wp:posOffset>34925</wp:posOffset>
                </wp:positionV>
                <wp:extent cx="5378450" cy="1547495"/>
                <wp:effectExtent l="0" t="0" r="0" b="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78450" cy="1547495"/>
                        </a:xfrm>
                        <a:prstGeom prst="rect">
                          <a:avLst/>
                        </a:prstGeom>
                        <a:solidFill>
                          <a:sysClr val="window" lastClr="FFFFFF"/>
                        </a:solidFill>
                        <a:ln w="6350">
                          <a:solidFill>
                            <a:prstClr val="black"/>
                          </a:solidFill>
                        </a:ln>
                      </wps:spPr>
                      <wps:txbx>
                        <w:txbxContent>
                          <w:p w14:paraId="6F59197E" w14:textId="77777777" w:rsidR="00DD0141" w:rsidRDefault="00DD0141" w:rsidP="00DD014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3391A4" id="Text Box 19" o:spid="_x0000_s1041" type="#_x0000_t202" style="position:absolute;margin-left:.75pt;margin-top:2.75pt;width:423.5pt;height:121.8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" fillcolor="window" strokeweight=".5pt">
                <v:path arrowok="t"/>
                <v:textbox>
                  <w:txbxContent>
                    <w:p w14:paraId="6F59197E" w14:textId="77777777" w:rsidR="00DD0141" w:rsidRDefault="00DD0141" w:rsidP="00DD0141"/>
                  </w:txbxContent>
                </v:textbox>
                <w10:wrap anchorx="margin"/>
              </v:shape>
            </w:pict>
          </mc:Fallback>
        </mc:AlternateContent>
      </w:r>
      <w:r>
        <w:br w:type="page"/>
      </w:r>
    </w:p>
    <w:p w14:paraId="6534ED5F" w14:textId="77777777" w:rsidR="00DD0141" w:rsidRPr="00662D21" w:rsidRDefault="00DD0141" w:rsidP="00DD0141">
      <w:pPr>
        <w:overflowPunct/>
        <w:autoSpaceDE/>
        <w:autoSpaceDN/>
        <w:adjustRightInd/>
        <w:spacing w:line="240" w:lineRule="atLeast"/>
        <w:textAlignment w:val="auto"/>
        <w:rPr>
          <w:rFonts w:cs="Times New Roman"/>
          <w:szCs w:val="24"/>
        </w:rPr>
      </w:pPr>
    </w:p>
    <w:p w14:paraId="3A834FB8" w14:textId="77777777" w:rsidR="00DD0141" w:rsidRPr="00662D21" w:rsidRDefault="00DD0141" w:rsidP="00DD0141">
      <w:pPr>
        <w:keepNext/>
        <w:widowControl w:val="0"/>
        <w:numPr>
          <w:ilvl w:val="1"/>
          <w:numId w:val="0"/>
        </w:numPr>
        <w:tabs>
          <w:tab w:val="num" w:pos="0"/>
        </w:tabs>
        <w:overflowPunct/>
        <w:autoSpaceDE/>
        <w:autoSpaceDN/>
        <w:adjustRightInd/>
        <w:spacing w:before="200" w:line="300" w:lineRule="atLeast"/>
        <w:ind w:hanging="1160"/>
        <w:contextualSpacing/>
        <w:textAlignment w:val="auto"/>
        <w:outlineLvl w:val="1"/>
        <w:rPr>
          <w:rFonts w:ascii="Cambria" w:hAnsi="Cambria" w:cs="Times New Roman"/>
          <w:b/>
          <w:iCs/>
          <w:color w:val="365F91"/>
          <w:kern w:val="32"/>
          <w:sz w:val="32"/>
          <w:szCs w:val="32"/>
        </w:rPr>
      </w:pPr>
      <w:bookmarkStart w:id="86" w:name="_Toc85751035"/>
      <w:bookmarkStart w:id="87" w:name="_Toc85751956"/>
      <w:bookmarkStart w:id="88" w:name="_Toc85752132"/>
      <w:bookmarkStart w:id="89" w:name="_Toc85758497"/>
      <w:bookmarkStart w:id="90" w:name="_Toc86263974"/>
      <w:bookmarkStart w:id="91" w:name="_Toc86274960"/>
      <w:bookmarkStart w:id="92" w:name="_Toc86275217"/>
      <w:r w:rsidRPr="00662D21">
        <w:rPr>
          <w:rFonts w:cs="Arial"/>
          <w:b/>
          <w:iCs/>
          <w:kern w:val="32"/>
          <w:szCs w:val="28"/>
        </w:rPr>
        <w:t xml:space="preserve">1.7 </w:t>
      </w:r>
      <w:r w:rsidRPr="00662D21">
        <w:rPr>
          <w:rFonts w:cs="Arial"/>
          <w:b/>
          <w:iCs/>
          <w:kern w:val="32"/>
          <w:szCs w:val="28"/>
        </w:rPr>
        <w:tab/>
      </w:r>
      <w:bookmarkEnd w:id="86"/>
      <w:bookmarkEnd w:id="87"/>
      <w:bookmarkEnd w:id="88"/>
      <w:bookmarkEnd w:id="89"/>
      <w:bookmarkEnd w:id="90"/>
      <w:r w:rsidRPr="00662D21">
        <w:rPr>
          <w:rFonts w:cs="Arial"/>
          <w:b/>
          <w:iCs/>
          <w:kern w:val="32"/>
          <w:szCs w:val="28"/>
        </w:rPr>
        <w:t>Gevolgen van het datalek</w:t>
      </w:r>
      <w:bookmarkEnd w:id="91"/>
      <w:bookmarkEnd w:id="92"/>
    </w:p>
    <w:p w14:paraId="5A96297F" w14:textId="77777777" w:rsidR="00DD0141" w:rsidRPr="00662D21" w:rsidRDefault="00DD0141" w:rsidP="00DD0141">
      <w:pPr>
        <w:keepNext/>
        <w:widowControl w:val="0"/>
        <w:numPr>
          <w:ilvl w:val="2"/>
          <w:numId w:val="0"/>
        </w:numPr>
        <w:tabs>
          <w:tab w:val="num" w:pos="0"/>
        </w:tabs>
        <w:overflowPunct/>
        <w:autoSpaceDE/>
        <w:autoSpaceDN/>
        <w:adjustRightInd/>
        <w:spacing w:before="240" w:line="240" w:lineRule="atLeast"/>
        <w:ind w:hanging="1160"/>
        <w:textAlignment w:val="auto"/>
        <w:outlineLvl w:val="2"/>
        <w:rPr>
          <w:rFonts w:cs="Arial"/>
          <w:i/>
          <w:kern w:val="32"/>
          <w:szCs w:val="26"/>
        </w:rPr>
      </w:pPr>
      <w:bookmarkStart w:id="93" w:name="_Toc85751036"/>
      <w:bookmarkStart w:id="94" w:name="_Toc85751957"/>
      <w:bookmarkStart w:id="95" w:name="_Toc85752133"/>
      <w:bookmarkStart w:id="96" w:name="_Toc85758498"/>
      <w:bookmarkStart w:id="97" w:name="_Toc86263975"/>
      <w:bookmarkStart w:id="98" w:name="_Toc86274961"/>
      <w:bookmarkStart w:id="99" w:name="_Toc86275218"/>
      <w:r w:rsidRPr="00662D21">
        <w:rPr>
          <w:rFonts w:cs="Arial"/>
          <w:i/>
          <w:kern w:val="32"/>
          <w:szCs w:val="26"/>
        </w:rPr>
        <w:t>1.7.1</w:t>
      </w:r>
      <w:r w:rsidRPr="00662D21">
        <w:rPr>
          <w:rFonts w:cs="Arial"/>
          <w:i/>
          <w:kern w:val="32"/>
          <w:szCs w:val="26"/>
        </w:rPr>
        <w:tab/>
      </w:r>
      <w:r w:rsidRPr="00662D21">
        <w:rPr>
          <w:i/>
        </w:rPr>
        <w:t>Gevolgen van de inbreuk op de vertrouwelijkheid, de integriteit en/of de beschikbaarheid van de gegevens</w:t>
      </w:r>
      <w:bookmarkEnd w:id="93"/>
      <w:bookmarkEnd w:id="94"/>
      <w:bookmarkEnd w:id="95"/>
      <w:bookmarkEnd w:id="96"/>
      <w:bookmarkEnd w:id="97"/>
      <w:bookmarkEnd w:id="98"/>
      <w:bookmarkEnd w:id="99"/>
    </w:p>
    <w:p w14:paraId="4DC2DD4E" w14:textId="77777777" w:rsidR="00DD0141" w:rsidRPr="00662D21" w:rsidRDefault="00DD0141" w:rsidP="00DD0141">
      <w:pPr>
        <w:overflowPunct/>
        <w:autoSpaceDE/>
        <w:autoSpaceDN/>
        <w:adjustRightInd/>
        <w:spacing w:line="240" w:lineRule="atLeast"/>
        <w:textAlignment w:val="auto"/>
        <w:rPr>
          <w:rFonts w:cs="Times New Roman"/>
          <w:szCs w:val="24"/>
        </w:rPr>
      </w:pPr>
      <w:r w:rsidRPr="00662D21">
        <w:rPr>
          <w:rFonts w:cs="Times New Roman"/>
          <w:szCs w:val="24"/>
        </w:rPr>
        <w:t>Onbevoegden hebben kennis kunnen nemen van de gegevens</w:t>
      </w:r>
    </w:p>
    <w:p w14:paraId="47B0CFF4" w14:textId="365AB80F" w:rsidR="00DD0141" w:rsidRPr="001D6B00" w:rsidRDefault="00DD0141" w:rsidP="00DD0141">
      <w:r>
        <w:rPr>
          <w:rFonts w:cs="Times New Roman"/>
          <w:noProof/>
          <w:lang w:val="en-US" w:eastAsia="en-US"/>
        </w:rPr>
        <w:drawing>
          <wp:inline distT="0" distB="0" distL="0" distR="0" wp14:anchorId="39A80CE8" wp14:editId="21D9A9FB">
            <wp:extent cx="1066800" cy="228600"/>
            <wp:effectExtent l="0" t="0" r="0" b="0"/>
            <wp:docPr id="355783904"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066800" cy="228600"/>
                    </a:xfrm>
                    <a:prstGeom prst="rect">
                      <a:avLst/>
                    </a:prstGeom>
                    <a:noFill/>
                    <a:ln>
                      <a:noFill/>
                    </a:ln>
                  </pic:spPr>
                </pic:pic>
              </a:graphicData>
            </a:graphic>
          </wp:inline>
        </w:drawing>
      </w:r>
    </w:p>
    <w:p w14:paraId="65269C94" w14:textId="77777777" w:rsidR="00DD0141" w:rsidRPr="001D6B00" w:rsidRDefault="00DD0141" w:rsidP="00DD0141">
      <w:r w:rsidRPr="001D6B00">
        <w:t>De gegevens kunnen op een onbehoorlijke of onrech</w:t>
      </w:r>
      <w:r>
        <w:t>tmatige manier worden misbruikt</w:t>
      </w:r>
    </w:p>
    <w:p w14:paraId="1551CAE9" w14:textId="4E2AD780" w:rsidR="00DD0141" w:rsidRPr="001D6B00" w:rsidRDefault="00DD0141" w:rsidP="00DD0141">
      <w:r>
        <w:rPr>
          <w:rFonts w:cs="Times New Roman"/>
          <w:noProof/>
          <w:lang w:val="en-US" w:eastAsia="en-US"/>
        </w:rPr>
        <w:drawing>
          <wp:inline distT="0" distB="0" distL="0" distR="0" wp14:anchorId="7F03FB3E" wp14:editId="5DA997A1">
            <wp:extent cx="1066800" cy="228600"/>
            <wp:effectExtent l="0" t="0" r="0" b="0"/>
            <wp:docPr id="447652930"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066800" cy="228600"/>
                    </a:xfrm>
                    <a:prstGeom prst="rect">
                      <a:avLst/>
                    </a:prstGeom>
                    <a:noFill/>
                    <a:ln>
                      <a:noFill/>
                    </a:ln>
                  </pic:spPr>
                </pic:pic>
              </a:graphicData>
            </a:graphic>
          </wp:inline>
        </w:drawing>
      </w:r>
    </w:p>
    <w:p w14:paraId="7DE20AC2" w14:textId="77777777" w:rsidR="00DD0141" w:rsidRPr="001D6B00" w:rsidRDefault="00DD0141" w:rsidP="00DD0141">
      <w:r w:rsidRPr="001D6B00">
        <w:t>Er worden binnen uw eigen organisatie mogelijk onjuiste, onvolledige of achterhaalde persoonsgegevens gebrui</w:t>
      </w:r>
      <w:r>
        <w:t>kt</w:t>
      </w:r>
    </w:p>
    <w:p w14:paraId="63C3A491" w14:textId="359CA67E" w:rsidR="00DD0141" w:rsidRPr="001D6B00" w:rsidRDefault="00DD0141" w:rsidP="00DD0141">
      <w:r>
        <w:rPr>
          <w:rFonts w:cs="Times New Roman"/>
          <w:noProof/>
          <w:lang w:val="en-US" w:eastAsia="en-US"/>
        </w:rPr>
        <w:drawing>
          <wp:inline distT="0" distB="0" distL="0" distR="0" wp14:anchorId="56CA66FE" wp14:editId="097DAE84">
            <wp:extent cx="1066800" cy="228600"/>
            <wp:effectExtent l="0" t="0" r="0" b="0"/>
            <wp:docPr id="1421243161"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066800" cy="228600"/>
                    </a:xfrm>
                    <a:prstGeom prst="rect">
                      <a:avLst/>
                    </a:prstGeom>
                    <a:noFill/>
                    <a:ln>
                      <a:noFill/>
                    </a:ln>
                  </pic:spPr>
                </pic:pic>
              </a:graphicData>
            </a:graphic>
          </wp:inline>
        </w:drawing>
      </w:r>
    </w:p>
    <w:p w14:paraId="638D44B0" w14:textId="77777777" w:rsidR="00DD0141" w:rsidRPr="001D6B00" w:rsidRDefault="00DD0141" w:rsidP="00DD0141">
      <w:r w:rsidRPr="001D6B00">
        <w:t>Er worden mogelijk onjuiste, onvolledige of achterhaalde persoonsgegevens hergebruikt voor andere doeleinden of door</w:t>
      </w:r>
      <w:r>
        <w:t>gegeven aan andere organisaties</w:t>
      </w:r>
    </w:p>
    <w:p w14:paraId="3D90F100" w14:textId="2F3FE77F" w:rsidR="00DD0141" w:rsidRPr="001D6B00" w:rsidRDefault="00DD0141" w:rsidP="00DD0141">
      <w:r>
        <w:rPr>
          <w:rFonts w:cs="Times New Roman"/>
          <w:noProof/>
          <w:lang w:val="en-US" w:eastAsia="en-US"/>
        </w:rPr>
        <w:drawing>
          <wp:inline distT="0" distB="0" distL="0" distR="0" wp14:anchorId="2DDE06A6" wp14:editId="38CD18DF">
            <wp:extent cx="1066800" cy="228600"/>
            <wp:effectExtent l="0" t="0" r="0" b="0"/>
            <wp:docPr id="29710830"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066800" cy="228600"/>
                    </a:xfrm>
                    <a:prstGeom prst="rect">
                      <a:avLst/>
                    </a:prstGeom>
                    <a:noFill/>
                    <a:ln>
                      <a:noFill/>
                    </a:ln>
                  </pic:spPr>
                </pic:pic>
              </a:graphicData>
            </a:graphic>
          </wp:inline>
        </w:drawing>
      </w:r>
    </w:p>
    <w:p w14:paraId="7C7A5767" w14:textId="77777777" w:rsidR="00DD0141" w:rsidRPr="001D6B00" w:rsidRDefault="00DD0141" w:rsidP="00DD0141">
      <w:r w:rsidRPr="001D6B00">
        <w:t>Een essentiële dienst kan tijdelijk niet meer wor</w:t>
      </w:r>
      <w:r>
        <w:t>den verleend aan de betrokkenen</w:t>
      </w:r>
    </w:p>
    <w:p w14:paraId="7C77F26A" w14:textId="6C3E07A1" w:rsidR="00DD0141" w:rsidRPr="001D6B00" w:rsidRDefault="00DD0141" w:rsidP="00DD0141">
      <w:r>
        <w:rPr>
          <w:rFonts w:cs="Times New Roman"/>
          <w:noProof/>
          <w:lang w:val="en-US" w:eastAsia="en-US"/>
        </w:rPr>
        <w:drawing>
          <wp:inline distT="0" distB="0" distL="0" distR="0" wp14:anchorId="39B1E91E" wp14:editId="7CD0AB06">
            <wp:extent cx="1066800" cy="228600"/>
            <wp:effectExtent l="0" t="0" r="0" b="0"/>
            <wp:docPr id="1912863796"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066800" cy="228600"/>
                    </a:xfrm>
                    <a:prstGeom prst="rect">
                      <a:avLst/>
                    </a:prstGeom>
                    <a:noFill/>
                    <a:ln>
                      <a:noFill/>
                    </a:ln>
                  </pic:spPr>
                </pic:pic>
              </a:graphicData>
            </a:graphic>
          </wp:inline>
        </w:drawing>
      </w:r>
    </w:p>
    <w:p w14:paraId="209BD135" w14:textId="77777777" w:rsidR="00DD0141" w:rsidRPr="001D6B00" w:rsidRDefault="00DD0141" w:rsidP="00DD0141">
      <w:r w:rsidRPr="001D6B00">
        <w:t>Een essentiële dienst kan permanent niet meer wor</w:t>
      </w:r>
      <w:r>
        <w:t>den verleend aan de betrokkenen</w:t>
      </w:r>
    </w:p>
    <w:p w14:paraId="14B5AC1B" w14:textId="15ED24AD" w:rsidR="00DD0141" w:rsidRPr="001D6B00" w:rsidRDefault="00DD0141" w:rsidP="00DD0141">
      <w:r>
        <w:rPr>
          <w:rFonts w:cs="Times New Roman"/>
          <w:noProof/>
          <w:lang w:val="en-US" w:eastAsia="en-US"/>
        </w:rPr>
        <w:drawing>
          <wp:inline distT="0" distB="0" distL="0" distR="0" wp14:anchorId="7949036E" wp14:editId="68DA3341">
            <wp:extent cx="1066800" cy="228600"/>
            <wp:effectExtent l="0" t="0" r="0" b="0"/>
            <wp:docPr id="1459150081"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066800" cy="228600"/>
                    </a:xfrm>
                    <a:prstGeom prst="rect">
                      <a:avLst/>
                    </a:prstGeom>
                    <a:noFill/>
                    <a:ln>
                      <a:noFill/>
                    </a:ln>
                  </pic:spPr>
                </pic:pic>
              </a:graphicData>
            </a:graphic>
          </wp:inline>
        </w:drawing>
      </w:r>
    </w:p>
    <w:p w14:paraId="18985716" w14:textId="77777777" w:rsidR="00DD0141" w:rsidRPr="008E17FD" w:rsidRDefault="00DD0141" w:rsidP="00DD0141">
      <w:pPr>
        <w:rPr>
          <w:lang w:eastAsia="en-US"/>
        </w:rPr>
      </w:pPr>
      <w:r>
        <w:t>Anders, namelijk</w:t>
      </w:r>
    </w:p>
    <w:p w14:paraId="2751A137" w14:textId="77777777" w:rsidR="00DD0141" w:rsidRPr="001D6B00" w:rsidRDefault="00DD0141" w:rsidP="00DD0141">
      <w:r>
        <w:rPr>
          <w:noProof/>
        </w:rPr>
        <mc:AlternateContent>
          <mc:Choice Requires="wps">
            <w:drawing>
              <wp:anchor distT="0" distB="0" distL="114300" distR="114300" simplePos="0" relativeHeight="251677696" behindDoc="0" locked="0" layoutInCell="1" allowOverlap="1" wp14:anchorId="42F491FA" wp14:editId="3B90EA7A">
                <wp:simplePos x="0" y="0"/>
                <wp:positionH relativeFrom="margin">
                  <wp:posOffset>9525</wp:posOffset>
                </wp:positionH>
                <wp:positionV relativeFrom="paragraph">
                  <wp:posOffset>36830</wp:posOffset>
                </wp:positionV>
                <wp:extent cx="5378450" cy="422275"/>
                <wp:effectExtent l="0" t="0" r="0"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78450" cy="422275"/>
                        </a:xfrm>
                        <a:prstGeom prst="rect">
                          <a:avLst/>
                        </a:prstGeom>
                        <a:solidFill>
                          <a:sysClr val="window" lastClr="FFFFFF"/>
                        </a:solidFill>
                        <a:ln w="6350">
                          <a:solidFill>
                            <a:prstClr val="black"/>
                          </a:solidFill>
                        </a:ln>
                      </wps:spPr>
                      <wps:txbx>
                        <w:txbxContent>
                          <w:p w14:paraId="0B7FD331" w14:textId="77777777" w:rsidR="00DD0141" w:rsidRDefault="00DD0141" w:rsidP="00DD014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F491FA" id="Text Box 20" o:spid="_x0000_s1042" type="#_x0000_t202" style="position:absolute;margin-left:.75pt;margin-top:2.9pt;width:423.5pt;height:33.2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" fillcolor="window" strokeweight=".5pt">
                <v:path arrowok="t"/>
                <v:textbox>
                  <w:txbxContent>
                    <w:p w14:paraId="0B7FD331" w14:textId="77777777" w:rsidR="00DD0141" w:rsidRDefault="00DD0141" w:rsidP="00DD0141"/>
                  </w:txbxContent>
                </v:textbox>
                <w10:wrap anchorx="margin"/>
              </v:shape>
            </w:pict>
          </mc:Fallback>
        </mc:AlternateContent>
      </w:r>
    </w:p>
    <w:p w14:paraId="01A273A1" w14:textId="77777777" w:rsidR="00DD0141" w:rsidRPr="008E17FD" w:rsidRDefault="00DD0141" w:rsidP="00DD0141">
      <w:pPr>
        <w:overflowPunct/>
        <w:autoSpaceDE/>
        <w:autoSpaceDN/>
        <w:adjustRightInd/>
        <w:spacing w:line="240" w:lineRule="atLeast"/>
        <w:textAlignment w:val="auto"/>
        <w:rPr>
          <w:rFonts w:cs="Times New Roman"/>
          <w:szCs w:val="24"/>
        </w:rPr>
      </w:pPr>
    </w:p>
    <w:p w14:paraId="503AA740" w14:textId="77777777" w:rsidR="00DD0141" w:rsidRPr="008E17FD" w:rsidRDefault="00DD0141" w:rsidP="00DD0141">
      <w:pPr>
        <w:overflowPunct/>
        <w:autoSpaceDE/>
        <w:autoSpaceDN/>
        <w:adjustRightInd/>
        <w:spacing w:line="240" w:lineRule="atLeast"/>
        <w:textAlignment w:val="auto"/>
        <w:rPr>
          <w:rFonts w:ascii="Cambria" w:hAnsi="Cambria" w:cs="Times New Roman"/>
          <w:color w:val="365F91"/>
          <w:sz w:val="26"/>
          <w:szCs w:val="26"/>
        </w:rPr>
      </w:pPr>
    </w:p>
    <w:p w14:paraId="752F3231" w14:textId="77777777" w:rsidR="00DD0141" w:rsidRPr="00662D21" w:rsidRDefault="00DD0141" w:rsidP="00DD0141">
      <w:pPr>
        <w:keepNext/>
        <w:widowControl w:val="0"/>
        <w:numPr>
          <w:ilvl w:val="2"/>
          <w:numId w:val="0"/>
        </w:numPr>
        <w:tabs>
          <w:tab w:val="num" w:pos="0"/>
        </w:tabs>
        <w:overflowPunct/>
        <w:autoSpaceDE/>
        <w:autoSpaceDN/>
        <w:adjustRightInd/>
        <w:spacing w:before="240" w:line="240" w:lineRule="atLeast"/>
        <w:ind w:hanging="1160"/>
        <w:textAlignment w:val="auto"/>
        <w:outlineLvl w:val="2"/>
        <w:rPr>
          <w:rFonts w:cs="Arial"/>
          <w:i/>
          <w:kern w:val="32"/>
          <w:szCs w:val="26"/>
        </w:rPr>
      </w:pPr>
      <w:bookmarkStart w:id="100" w:name="_Toc85751037"/>
      <w:bookmarkStart w:id="101" w:name="_Toc85751958"/>
      <w:bookmarkStart w:id="102" w:name="_Toc85752134"/>
      <w:bookmarkStart w:id="103" w:name="_Toc85758499"/>
      <w:bookmarkStart w:id="104" w:name="_Toc86263976"/>
      <w:bookmarkStart w:id="105" w:name="_Toc86274962"/>
      <w:bookmarkStart w:id="106" w:name="_Toc86275219"/>
      <w:r w:rsidRPr="00662D21">
        <w:rPr>
          <w:rFonts w:cs="Arial"/>
          <w:i/>
          <w:kern w:val="32"/>
          <w:szCs w:val="26"/>
        </w:rPr>
        <w:t>1.7.2</w:t>
      </w:r>
      <w:r w:rsidRPr="00662D21">
        <w:rPr>
          <w:rFonts w:cs="Arial"/>
          <w:i/>
          <w:kern w:val="32"/>
          <w:szCs w:val="26"/>
        </w:rPr>
        <w:tab/>
      </w:r>
      <w:bookmarkEnd w:id="100"/>
      <w:bookmarkEnd w:id="101"/>
      <w:bookmarkEnd w:id="102"/>
      <w:bookmarkEnd w:id="103"/>
      <w:bookmarkEnd w:id="104"/>
      <w:r w:rsidRPr="00662D21">
        <w:rPr>
          <w:i/>
        </w:rPr>
        <w:t>Lichamelijke, materiële en immateriële schade voor de betrokkenen</w:t>
      </w:r>
      <w:bookmarkEnd w:id="105"/>
      <w:bookmarkEnd w:id="106"/>
    </w:p>
    <w:p w14:paraId="2EA57557" w14:textId="77777777" w:rsidR="00DD0141" w:rsidRDefault="00DD0141" w:rsidP="00DD0141">
      <w:pPr>
        <w:overflowPunct/>
        <w:autoSpaceDE/>
        <w:autoSpaceDN/>
        <w:adjustRightInd/>
        <w:spacing w:line="240" w:lineRule="atLeast"/>
        <w:textAlignment w:val="auto"/>
      </w:pPr>
    </w:p>
    <w:p w14:paraId="1C93680B" w14:textId="77777777" w:rsidR="00DD0141" w:rsidRPr="00662D21" w:rsidRDefault="00DD0141" w:rsidP="00DD0141">
      <w:pPr>
        <w:overflowPunct/>
        <w:autoSpaceDE/>
        <w:autoSpaceDN/>
        <w:adjustRightInd/>
        <w:spacing w:line="240" w:lineRule="atLeast"/>
        <w:textAlignment w:val="auto"/>
        <w:rPr>
          <w:rFonts w:cs="Arial"/>
          <w:i/>
          <w:kern w:val="32"/>
          <w:szCs w:val="26"/>
        </w:rPr>
      </w:pPr>
      <w:r w:rsidRPr="001D6B00">
        <w:t>Welke gevolgen kan de inbreuk hebben voor de persoonlijke levenssfeer van de betrokkenen</w:t>
      </w:r>
      <w:r>
        <w:t>?</w:t>
      </w:r>
    </w:p>
    <w:p w14:paraId="5E0B34E0" w14:textId="77777777" w:rsidR="00DD0141" w:rsidRPr="008E17FD" w:rsidRDefault="00DD0141" w:rsidP="00DD0141">
      <w:pPr>
        <w:overflowPunct/>
        <w:autoSpaceDE/>
        <w:autoSpaceDN/>
        <w:adjustRightInd/>
        <w:spacing w:line="240" w:lineRule="atLeast"/>
        <w:textAlignment w:val="auto"/>
        <w:rPr>
          <w:rFonts w:cs="Times New Roman"/>
          <w:szCs w:val="24"/>
        </w:rPr>
      </w:pPr>
    </w:p>
    <w:p w14:paraId="6EF86F22" w14:textId="77777777" w:rsidR="00DD0141" w:rsidRPr="001D6B00" w:rsidRDefault="00DD0141" w:rsidP="00DD0141">
      <w:r>
        <w:t>Discriminatie</w:t>
      </w:r>
    </w:p>
    <w:p w14:paraId="4BCC4B8F" w14:textId="6DF978BE" w:rsidR="00DD0141" w:rsidRPr="001D6B00" w:rsidRDefault="00DD0141" w:rsidP="00DD0141">
      <w:r>
        <w:rPr>
          <w:rFonts w:cs="Times New Roman"/>
          <w:noProof/>
          <w:lang w:val="en-US" w:eastAsia="en-US"/>
        </w:rPr>
        <w:drawing>
          <wp:inline distT="0" distB="0" distL="0" distR="0" wp14:anchorId="01158382" wp14:editId="4CDA4E45">
            <wp:extent cx="1066800" cy="228600"/>
            <wp:effectExtent l="0" t="0" r="0" b="0"/>
            <wp:docPr id="1212629115"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066800" cy="228600"/>
                    </a:xfrm>
                    <a:prstGeom prst="rect">
                      <a:avLst/>
                    </a:prstGeom>
                    <a:noFill/>
                    <a:ln>
                      <a:noFill/>
                    </a:ln>
                  </pic:spPr>
                </pic:pic>
              </a:graphicData>
            </a:graphic>
          </wp:inline>
        </w:drawing>
      </w:r>
    </w:p>
    <w:p w14:paraId="777B8F7A" w14:textId="77777777" w:rsidR="00DD0141" w:rsidRPr="001D6B00" w:rsidRDefault="00DD0141" w:rsidP="00DD0141">
      <w:r>
        <w:t>Identiteitsdiefstal of -fraude</w:t>
      </w:r>
    </w:p>
    <w:p w14:paraId="5A3C360D" w14:textId="4A37164F" w:rsidR="00DD0141" w:rsidRPr="001D6B00" w:rsidRDefault="00DD0141" w:rsidP="00DD0141">
      <w:r>
        <w:rPr>
          <w:rFonts w:cs="Times New Roman"/>
          <w:noProof/>
          <w:lang w:val="en-US" w:eastAsia="en-US"/>
        </w:rPr>
        <w:drawing>
          <wp:inline distT="0" distB="0" distL="0" distR="0" wp14:anchorId="3162BF1C" wp14:editId="0EDCDDD6">
            <wp:extent cx="1066800" cy="228600"/>
            <wp:effectExtent l="0" t="0" r="0" b="0"/>
            <wp:docPr id="775192895"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066800" cy="228600"/>
                    </a:xfrm>
                    <a:prstGeom prst="rect">
                      <a:avLst/>
                    </a:prstGeom>
                    <a:noFill/>
                    <a:ln>
                      <a:noFill/>
                    </a:ln>
                  </pic:spPr>
                </pic:pic>
              </a:graphicData>
            </a:graphic>
          </wp:inline>
        </w:drawing>
      </w:r>
    </w:p>
    <w:p w14:paraId="52F27EF1" w14:textId="77777777" w:rsidR="00DD0141" w:rsidRPr="001D6B00" w:rsidRDefault="00DD0141" w:rsidP="00DD0141">
      <w:r>
        <w:t>Financiële verliezen</w:t>
      </w:r>
    </w:p>
    <w:p w14:paraId="3BFCC4CF" w14:textId="738ACA0A" w:rsidR="00DD0141" w:rsidRPr="001D6B00" w:rsidRDefault="00DD0141" w:rsidP="00DD0141">
      <w:r>
        <w:rPr>
          <w:rFonts w:cs="Times New Roman"/>
          <w:noProof/>
          <w:lang w:val="en-US" w:eastAsia="en-US"/>
        </w:rPr>
        <w:drawing>
          <wp:inline distT="0" distB="0" distL="0" distR="0" wp14:anchorId="344A6772" wp14:editId="0CB76AD9">
            <wp:extent cx="1066800" cy="228600"/>
            <wp:effectExtent l="0" t="0" r="0" b="0"/>
            <wp:docPr id="89748181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066800" cy="228600"/>
                    </a:xfrm>
                    <a:prstGeom prst="rect">
                      <a:avLst/>
                    </a:prstGeom>
                    <a:noFill/>
                    <a:ln>
                      <a:noFill/>
                    </a:ln>
                  </pic:spPr>
                </pic:pic>
              </a:graphicData>
            </a:graphic>
          </wp:inline>
        </w:drawing>
      </w:r>
    </w:p>
    <w:p w14:paraId="6B170A32" w14:textId="77777777" w:rsidR="00DD0141" w:rsidRPr="001D6B00" w:rsidRDefault="00DD0141" w:rsidP="00DD0141">
      <w:r>
        <w:t>Reputatieschade</w:t>
      </w:r>
    </w:p>
    <w:p w14:paraId="6DEF0790" w14:textId="6EECB4A0" w:rsidR="00DD0141" w:rsidRPr="001D6B00" w:rsidRDefault="00DD0141" w:rsidP="00DD0141">
      <w:r>
        <w:rPr>
          <w:rFonts w:cs="Times New Roman"/>
          <w:noProof/>
          <w:lang w:val="en-US" w:eastAsia="en-US"/>
        </w:rPr>
        <w:drawing>
          <wp:inline distT="0" distB="0" distL="0" distR="0" wp14:anchorId="256F5054" wp14:editId="36E0F390">
            <wp:extent cx="1066800" cy="228600"/>
            <wp:effectExtent l="0" t="0" r="0" b="0"/>
            <wp:docPr id="1156638881"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066800" cy="228600"/>
                    </a:xfrm>
                    <a:prstGeom prst="rect">
                      <a:avLst/>
                    </a:prstGeom>
                    <a:noFill/>
                    <a:ln>
                      <a:noFill/>
                    </a:ln>
                  </pic:spPr>
                </pic:pic>
              </a:graphicData>
            </a:graphic>
          </wp:inline>
        </w:drawing>
      </w:r>
    </w:p>
    <w:p w14:paraId="060212A2" w14:textId="77777777" w:rsidR="00DD0141" w:rsidRPr="001D6B00" w:rsidRDefault="00DD0141" w:rsidP="00DD0141">
      <w:r w:rsidRPr="001D6B00">
        <w:t>Verlies van vertrouwelijkheid van door het beroepsgeh</w:t>
      </w:r>
      <w:r>
        <w:t>eim beschermde persoonsgegevens</w:t>
      </w:r>
    </w:p>
    <w:p w14:paraId="189172F2" w14:textId="0E06A288" w:rsidR="00DD0141" w:rsidRPr="001D6B00" w:rsidRDefault="00DD0141" w:rsidP="00DD0141">
      <w:r>
        <w:rPr>
          <w:rFonts w:cs="Times New Roman"/>
          <w:noProof/>
          <w:lang w:val="en-US" w:eastAsia="en-US"/>
        </w:rPr>
        <w:drawing>
          <wp:inline distT="0" distB="0" distL="0" distR="0" wp14:anchorId="3A69626C" wp14:editId="16EFF13E">
            <wp:extent cx="1066800" cy="228600"/>
            <wp:effectExtent l="0" t="0" r="0" b="0"/>
            <wp:docPr id="276466362"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066800" cy="228600"/>
                    </a:xfrm>
                    <a:prstGeom prst="rect">
                      <a:avLst/>
                    </a:prstGeom>
                    <a:noFill/>
                    <a:ln>
                      <a:noFill/>
                    </a:ln>
                  </pic:spPr>
                </pic:pic>
              </a:graphicData>
            </a:graphic>
          </wp:inline>
        </w:drawing>
      </w:r>
    </w:p>
    <w:p w14:paraId="1EF37A32" w14:textId="77777777" w:rsidR="00DD0141" w:rsidRPr="001D6B00" w:rsidRDefault="00DD0141" w:rsidP="00DD0141">
      <w:r w:rsidRPr="001D6B00">
        <w:t>Ongeoorloofde ongedaan making</w:t>
      </w:r>
      <w:r>
        <w:t xml:space="preserve"> van </w:t>
      </w:r>
      <w:proofErr w:type="spellStart"/>
      <w:r>
        <w:t>pseudonimisering</w:t>
      </w:r>
      <w:proofErr w:type="spellEnd"/>
    </w:p>
    <w:p w14:paraId="7DA38031" w14:textId="6252820B" w:rsidR="00DD0141" w:rsidRPr="001D6B00" w:rsidRDefault="00DD0141" w:rsidP="00DD0141">
      <w:r>
        <w:rPr>
          <w:rFonts w:cs="Times New Roman"/>
          <w:noProof/>
          <w:lang w:val="en-US" w:eastAsia="en-US"/>
        </w:rPr>
        <w:drawing>
          <wp:inline distT="0" distB="0" distL="0" distR="0" wp14:anchorId="77F19865" wp14:editId="0809280F">
            <wp:extent cx="1066800" cy="228600"/>
            <wp:effectExtent l="0" t="0" r="0" b="0"/>
            <wp:docPr id="1282953757"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066800" cy="228600"/>
                    </a:xfrm>
                    <a:prstGeom prst="rect">
                      <a:avLst/>
                    </a:prstGeom>
                    <a:noFill/>
                    <a:ln>
                      <a:noFill/>
                    </a:ln>
                  </pic:spPr>
                </pic:pic>
              </a:graphicData>
            </a:graphic>
          </wp:inline>
        </w:drawing>
      </w:r>
    </w:p>
    <w:p w14:paraId="0479C234" w14:textId="77777777" w:rsidR="00DD0141" w:rsidRPr="001D6B00" w:rsidRDefault="00DD0141" w:rsidP="00DD0141">
      <w:r w:rsidRPr="001D6B00">
        <w:t>Betrokkenen kunnen hun recht</w:t>
      </w:r>
      <w:r>
        <w:t>en en vrijheden niet uitoefenen</w:t>
      </w:r>
    </w:p>
    <w:p w14:paraId="4E1BF5AB" w14:textId="260235D2" w:rsidR="00DD0141" w:rsidRPr="001D6B00" w:rsidRDefault="00DD0141" w:rsidP="00DD0141">
      <w:r>
        <w:rPr>
          <w:rFonts w:cs="Times New Roman"/>
          <w:noProof/>
          <w:lang w:val="en-US" w:eastAsia="en-US"/>
        </w:rPr>
        <w:drawing>
          <wp:inline distT="0" distB="0" distL="0" distR="0" wp14:anchorId="0A70440B" wp14:editId="3CC9D521">
            <wp:extent cx="1066800" cy="228600"/>
            <wp:effectExtent l="0" t="0" r="0" b="0"/>
            <wp:docPr id="978024336"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066800" cy="228600"/>
                    </a:xfrm>
                    <a:prstGeom prst="rect">
                      <a:avLst/>
                    </a:prstGeom>
                    <a:noFill/>
                    <a:ln>
                      <a:noFill/>
                    </a:ln>
                  </pic:spPr>
                </pic:pic>
              </a:graphicData>
            </a:graphic>
          </wp:inline>
        </w:drawing>
      </w:r>
    </w:p>
    <w:p w14:paraId="21AC847A" w14:textId="77777777" w:rsidR="00DD0141" w:rsidRPr="001D6B00" w:rsidRDefault="00DD0141" w:rsidP="00DD0141">
      <w:r w:rsidRPr="001D6B00">
        <w:t xml:space="preserve">Betrokkenen worden verhinderd controle over hun </w:t>
      </w:r>
      <w:r>
        <w:t>persoonsgegevens uit te oefenen</w:t>
      </w:r>
    </w:p>
    <w:p w14:paraId="7263109D" w14:textId="0F6AFF9B" w:rsidR="00DD0141" w:rsidRPr="001D6B00" w:rsidRDefault="00DD0141" w:rsidP="00DD0141">
      <w:r>
        <w:rPr>
          <w:rFonts w:cs="Times New Roman"/>
          <w:noProof/>
          <w:lang w:val="en-US" w:eastAsia="en-US"/>
        </w:rPr>
        <w:drawing>
          <wp:inline distT="0" distB="0" distL="0" distR="0" wp14:anchorId="0FEF1C76" wp14:editId="14DD78AB">
            <wp:extent cx="1066800" cy="228600"/>
            <wp:effectExtent l="0" t="0" r="0" b="0"/>
            <wp:docPr id="1807314651"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066800" cy="228600"/>
                    </a:xfrm>
                    <a:prstGeom prst="rect">
                      <a:avLst/>
                    </a:prstGeom>
                    <a:noFill/>
                    <a:ln>
                      <a:noFill/>
                    </a:ln>
                  </pic:spPr>
                </pic:pic>
              </a:graphicData>
            </a:graphic>
          </wp:inline>
        </w:drawing>
      </w:r>
    </w:p>
    <w:p w14:paraId="5D813E23" w14:textId="77777777" w:rsidR="00DD0141" w:rsidRPr="000A3A25" w:rsidRDefault="00DD0141" w:rsidP="00DD0141">
      <w:pPr>
        <w:rPr>
          <w:lang w:eastAsia="en-US"/>
        </w:rPr>
      </w:pPr>
      <w:r>
        <w:rPr>
          <w:noProof/>
        </w:rPr>
        <mc:AlternateContent>
          <mc:Choice Requires="wps">
            <w:drawing>
              <wp:anchor distT="0" distB="0" distL="114300" distR="114300" simplePos="0" relativeHeight="251678720" behindDoc="0" locked="0" layoutInCell="1" allowOverlap="1" wp14:anchorId="41802F2D" wp14:editId="6D9E978E">
                <wp:simplePos x="0" y="0"/>
                <wp:positionH relativeFrom="margin">
                  <wp:align>left</wp:align>
                </wp:positionH>
                <wp:positionV relativeFrom="paragraph">
                  <wp:posOffset>153670</wp:posOffset>
                </wp:positionV>
                <wp:extent cx="5378450" cy="590550"/>
                <wp:effectExtent l="0" t="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78450" cy="590550"/>
                        </a:xfrm>
                        <a:prstGeom prst="rect">
                          <a:avLst/>
                        </a:prstGeom>
                        <a:solidFill>
                          <a:sysClr val="window" lastClr="FFFFFF"/>
                        </a:solidFill>
                        <a:ln w="6350">
                          <a:solidFill>
                            <a:prstClr val="black"/>
                          </a:solidFill>
                        </a:ln>
                      </wps:spPr>
                      <wps:txbx>
                        <w:txbxContent>
                          <w:p w14:paraId="3CD4CE99" w14:textId="77777777" w:rsidR="00DD0141" w:rsidRDefault="00DD0141" w:rsidP="00DD014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802F2D" id="Text Box 21" o:spid="_x0000_s1043" type="#_x0000_t202" style="position:absolute;margin-left:0;margin-top:12.1pt;width:423.5pt;height:46.5pt;z-index:2516787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" fillcolor="window" strokeweight=".5pt">
                <v:path arrowok="t"/>
                <v:textbox>
                  <w:txbxContent>
                    <w:p w14:paraId="3CD4CE99" w14:textId="77777777" w:rsidR="00DD0141" w:rsidRDefault="00DD0141" w:rsidP="00DD0141"/>
                  </w:txbxContent>
                </v:textbox>
                <w10:wrap anchorx="margin"/>
              </v:shape>
            </w:pict>
          </mc:Fallback>
        </mc:AlternateContent>
      </w:r>
      <w:r>
        <w:t>Andere gevolgen, namelijk</w:t>
      </w:r>
    </w:p>
    <w:p w14:paraId="42399C28" w14:textId="77777777" w:rsidR="00DD0141" w:rsidRPr="000A3A25" w:rsidRDefault="00DD0141" w:rsidP="00DD0141">
      <w:pPr>
        <w:rPr>
          <w:lang w:eastAsia="en-US"/>
        </w:rPr>
      </w:pPr>
    </w:p>
    <w:p w14:paraId="37288366" w14:textId="77777777" w:rsidR="00DD0141" w:rsidRPr="001D6B00" w:rsidRDefault="00DD0141" w:rsidP="00DD0141"/>
    <w:p w14:paraId="2845A3DE" w14:textId="77777777" w:rsidR="00DD0141" w:rsidRDefault="00DD0141" w:rsidP="00DD0141"/>
    <w:p w14:paraId="12AC3DE3" w14:textId="77777777" w:rsidR="00DD0141" w:rsidRDefault="00DD0141" w:rsidP="00DD0141"/>
    <w:p w14:paraId="74CEF6D1" w14:textId="77777777" w:rsidR="00DD0141" w:rsidRDefault="00DD0141" w:rsidP="00DD0141"/>
    <w:p w14:paraId="42DFA976" w14:textId="77777777" w:rsidR="00DD0141" w:rsidRPr="001D6B00" w:rsidRDefault="00DD0141" w:rsidP="00DD0141">
      <w:r w:rsidRPr="001D6B00">
        <w:t xml:space="preserve">Geef een inschatting van de ernst van de mogelijke gevolgen voor de betrokkenen </w:t>
      </w:r>
    </w:p>
    <w:p w14:paraId="1974DF53" w14:textId="4075DB2F" w:rsidR="00DD0141" w:rsidRPr="00662D21" w:rsidRDefault="00DD0141" w:rsidP="00DD0141">
      <w:pPr>
        <w:rPr>
          <w:rFonts w:ascii="MS-Light" w:hAnsi="MS-Light" w:cs="Arial"/>
          <w:color w:val="333333"/>
          <w:sz w:val="29"/>
          <w:szCs w:val="29"/>
        </w:rPr>
      </w:pPr>
      <w:r>
        <w:rPr>
          <w:rFonts w:ascii="MS-Light" w:hAnsi="MS-Light" w:cs="Arial"/>
          <w:noProof/>
          <w:color w:val="333333"/>
          <w:sz w:val="29"/>
          <w:szCs w:val="29"/>
          <w:lang w:val="en-US" w:eastAsia="en-US"/>
        </w:rPr>
        <w:drawing>
          <wp:inline distT="0" distB="0" distL="0" distR="0" wp14:anchorId="632392C3" wp14:editId="4E557BA9">
            <wp:extent cx="1638300" cy="228600"/>
            <wp:effectExtent l="0" t="0" r="0" b="0"/>
            <wp:docPr id="63340952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638300" cy="228600"/>
                    </a:xfrm>
                    <a:prstGeom prst="rect">
                      <a:avLst/>
                    </a:prstGeom>
                    <a:noFill/>
                    <a:ln>
                      <a:noFill/>
                    </a:ln>
                  </pic:spPr>
                </pic:pic>
              </a:graphicData>
            </a:graphic>
          </wp:inline>
        </w:drawing>
      </w:r>
    </w:p>
    <w:p w14:paraId="33A82342" w14:textId="77777777" w:rsidR="00DD0141" w:rsidRPr="00662D21" w:rsidRDefault="00DD0141" w:rsidP="00DD0141">
      <w:pPr>
        <w:keepNext/>
        <w:widowControl w:val="0"/>
        <w:numPr>
          <w:ilvl w:val="1"/>
          <w:numId w:val="0"/>
        </w:numPr>
        <w:tabs>
          <w:tab w:val="num" w:pos="0"/>
        </w:tabs>
        <w:overflowPunct/>
        <w:autoSpaceDE/>
        <w:autoSpaceDN/>
        <w:adjustRightInd/>
        <w:spacing w:before="200" w:line="300" w:lineRule="atLeast"/>
        <w:ind w:hanging="1160"/>
        <w:contextualSpacing/>
        <w:textAlignment w:val="auto"/>
        <w:outlineLvl w:val="1"/>
        <w:rPr>
          <w:rFonts w:cs="Arial"/>
          <w:b/>
          <w:iCs/>
          <w:kern w:val="32"/>
          <w:szCs w:val="28"/>
        </w:rPr>
      </w:pPr>
      <w:bookmarkStart w:id="107" w:name="_Toc85751039"/>
      <w:bookmarkStart w:id="108" w:name="_Toc85751960"/>
      <w:bookmarkStart w:id="109" w:name="_Toc85752136"/>
      <w:bookmarkStart w:id="110" w:name="_Toc85758501"/>
      <w:bookmarkStart w:id="111" w:name="_Toc86263978"/>
      <w:bookmarkStart w:id="112" w:name="_Toc86274963"/>
      <w:bookmarkStart w:id="113" w:name="_Toc86275220"/>
      <w:r w:rsidRPr="00662D21">
        <w:rPr>
          <w:rFonts w:cs="Arial"/>
          <w:b/>
          <w:iCs/>
          <w:kern w:val="32"/>
          <w:szCs w:val="28"/>
        </w:rPr>
        <w:t xml:space="preserve">1.8 </w:t>
      </w:r>
      <w:r w:rsidRPr="00662D21">
        <w:rPr>
          <w:rFonts w:cs="Arial"/>
          <w:b/>
          <w:iCs/>
          <w:kern w:val="32"/>
          <w:szCs w:val="28"/>
        </w:rPr>
        <w:tab/>
      </w:r>
      <w:bookmarkEnd w:id="107"/>
      <w:bookmarkEnd w:id="108"/>
      <w:bookmarkEnd w:id="109"/>
      <w:bookmarkEnd w:id="110"/>
      <w:bookmarkEnd w:id="111"/>
      <w:r w:rsidRPr="00662D21">
        <w:rPr>
          <w:rFonts w:cs="Arial"/>
          <w:b/>
          <w:iCs/>
          <w:kern w:val="32"/>
          <w:szCs w:val="28"/>
        </w:rPr>
        <w:t>Vervolgacties naar aanleiding van het datalek</w:t>
      </w:r>
      <w:bookmarkEnd w:id="112"/>
      <w:bookmarkEnd w:id="113"/>
    </w:p>
    <w:p w14:paraId="545D65FB" w14:textId="77777777" w:rsidR="00DD0141" w:rsidRPr="00662D21" w:rsidRDefault="00DD0141" w:rsidP="00DD0141">
      <w:pPr>
        <w:keepNext/>
        <w:widowControl w:val="0"/>
        <w:numPr>
          <w:ilvl w:val="2"/>
          <w:numId w:val="0"/>
        </w:numPr>
        <w:tabs>
          <w:tab w:val="num" w:pos="0"/>
        </w:tabs>
        <w:overflowPunct/>
        <w:autoSpaceDE/>
        <w:autoSpaceDN/>
        <w:adjustRightInd/>
        <w:spacing w:before="240" w:line="240" w:lineRule="atLeast"/>
        <w:ind w:hanging="1160"/>
        <w:textAlignment w:val="auto"/>
        <w:outlineLvl w:val="2"/>
        <w:rPr>
          <w:rFonts w:cs="Arial"/>
          <w:i/>
          <w:kern w:val="32"/>
          <w:szCs w:val="26"/>
        </w:rPr>
      </w:pPr>
      <w:bookmarkStart w:id="114" w:name="_Toc85751040"/>
      <w:bookmarkStart w:id="115" w:name="_Toc85751961"/>
      <w:bookmarkStart w:id="116" w:name="_Toc85752137"/>
      <w:bookmarkStart w:id="117" w:name="_Toc85758502"/>
      <w:bookmarkStart w:id="118" w:name="_Toc86263979"/>
      <w:bookmarkStart w:id="119" w:name="_Toc86274964"/>
      <w:bookmarkStart w:id="120" w:name="_Toc86275221"/>
      <w:r w:rsidRPr="00662D21">
        <w:rPr>
          <w:rFonts w:cs="Arial"/>
          <w:i/>
          <w:kern w:val="32"/>
          <w:szCs w:val="26"/>
        </w:rPr>
        <w:t>1.8.1</w:t>
      </w:r>
      <w:r w:rsidRPr="00662D21">
        <w:rPr>
          <w:rFonts w:cs="Arial"/>
          <w:i/>
          <w:kern w:val="32"/>
          <w:szCs w:val="26"/>
        </w:rPr>
        <w:tab/>
      </w:r>
      <w:bookmarkEnd w:id="114"/>
      <w:bookmarkEnd w:id="115"/>
      <w:bookmarkEnd w:id="116"/>
      <w:bookmarkEnd w:id="117"/>
      <w:bookmarkEnd w:id="118"/>
      <w:r w:rsidRPr="00662D21">
        <w:rPr>
          <w:rFonts w:cs="Arial"/>
          <w:i/>
          <w:kern w:val="32"/>
          <w:szCs w:val="26"/>
        </w:rPr>
        <w:t>Maatregelen om de inbreuk aan te pakken</w:t>
      </w:r>
      <w:bookmarkEnd w:id="119"/>
      <w:bookmarkEnd w:id="120"/>
    </w:p>
    <w:p w14:paraId="1E1E2135" w14:textId="77777777" w:rsidR="00DD0141" w:rsidRDefault="00DD0141" w:rsidP="00DD0141">
      <w:r w:rsidRPr="001D6B00">
        <w:t xml:space="preserve">Welke technische en organisatorische maatregelen heeft uw organisatie getroffen om de inbreuk aan te pakken en om verdere inbreuken te voorkomen? </w:t>
      </w:r>
    </w:p>
    <w:p w14:paraId="04ECABA0" w14:textId="77777777" w:rsidR="00DD0141" w:rsidRDefault="00DD0141" w:rsidP="00DD0141">
      <w:pPr>
        <w:rPr>
          <w:rFonts w:ascii="MS-Light" w:hAnsi="MS-Light" w:cs="Arial"/>
          <w:color w:val="333333"/>
          <w:sz w:val="29"/>
          <w:szCs w:val="29"/>
        </w:rPr>
      </w:pPr>
      <w:r>
        <w:rPr>
          <w:noProof/>
        </w:rPr>
        <mc:AlternateContent>
          <mc:Choice Requires="wps">
            <w:drawing>
              <wp:anchor distT="0" distB="0" distL="114300" distR="114300" simplePos="0" relativeHeight="251679744" behindDoc="0" locked="0" layoutInCell="1" allowOverlap="1" wp14:anchorId="782903FD" wp14:editId="588B0635">
                <wp:simplePos x="0" y="0"/>
                <wp:positionH relativeFrom="margin">
                  <wp:posOffset>9525</wp:posOffset>
                </wp:positionH>
                <wp:positionV relativeFrom="paragraph">
                  <wp:posOffset>32385</wp:posOffset>
                </wp:positionV>
                <wp:extent cx="5378450" cy="506730"/>
                <wp:effectExtent l="0" t="0" r="0" b="7620"/>
                <wp:wrapNone/>
                <wp:docPr id="147605384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78450" cy="506730"/>
                        </a:xfrm>
                        <a:prstGeom prst="rect">
                          <a:avLst/>
                        </a:prstGeom>
                        <a:solidFill>
                          <a:sysClr val="window" lastClr="FFFFFF"/>
                        </a:solidFill>
                        <a:ln w="6350">
                          <a:solidFill>
                            <a:prstClr val="black"/>
                          </a:solidFill>
                        </a:ln>
                      </wps:spPr>
                      <wps:txbx>
                        <w:txbxContent>
                          <w:p w14:paraId="55458743" w14:textId="77777777" w:rsidR="00DD0141" w:rsidRDefault="00DD0141" w:rsidP="00DD014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2903FD" id="Text Box 22" o:spid="_x0000_s1044" type="#_x0000_t202" style="position:absolute;margin-left:.75pt;margin-top:2.55pt;width:423.5pt;height:39.9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" fillcolor="window" strokeweight=".5pt">
                <v:path arrowok="t"/>
                <v:textbox>
                  <w:txbxContent>
                    <w:p w14:paraId="55458743" w14:textId="77777777" w:rsidR="00DD0141" w:rsidRDefault="00DD0141" w:rsidP="00DD0141"/>
                  </w:txbxContent>
                </v:textbox>
                <w10:wrap anchorx="margin"/>
              </v:shape>
            </w:pict>
          </mc:Fallback>
        </mc:AlternateContent>
      </w:r>
    </w:p>
    <w:p w14:paraId="0680C38A" w14:textId="77777777" w:rsidR="00DD0141" w:rsidRPr="00662D21" w:rsidRDefault="00DD0141" w:rsidP="00DD0141">
      <w:pPr>
        <w:overflowPunct/>
        <w:autoSpaceDE/>
        <w:autoSpaceDN/>
        <w:adjustRightInd/>
        <w:spacing w:line="240" w:lineRule="atLeast"/>
        <w:textAlignment w:val="auto"/>
        <w:rPr>
          <w:rFonts w:cs="Times New Roman"/>
          <w:szCs w:val="24"/>
        </w:rPr>
      </w:pPr>
    </w:p>
    <w:p w14:paraId="14DA3145" w14:textId="77777777" w:rsidR="00DD0141" w:rsidRPr="00662D21" w:rsidRDefault="00DD0141" w:rsidP="00DD0141">
      <w:pPr>
        <w:overflowPunct/>
        <w:autoSpaceDE/>
        <w:autoSpaceDN/>
        <w:adjustRightInd/>
        <w:spacing w:line="240" w:lineRule="atLeast"/>
        <w:textAlignment w:val="auto"/>
        <w:rPr>
          <w:rFonts w:cs="Times New Roman"/>
          <w:szCs w:val="24"/>
        </w:rPr>
      </w:pPr>
    </w:p>
    <w:p w14:paraId="11A0D705" w14:textId="77777777" w:rsidR="00DD0141" w:rsidRPr="00662D21" w:rsidRDefault="00DD0141" w:rsidP="00DD0141">
      <w:pPr>
        <w:keepNext/>
        <w:widowControl w:val="0"/>
        <w:numPr>
          <w:ilvl w:val="2"/>
          <w:numId w:val="0"/>
        </w:numPr>
        <w:tabs>
          <w:tab w:val="num" w:pos="0"/>
        </w:tabs>
        <w:overflowPunct/>
        <w:autoSpaceDE/>
        <w:autoSpaceDN/>
        <w:adjustRightInd/>
        <w:spacing w:before="240" w:line="240" w:lineRule="atLeast"/>
        <w:ind w:hanging="1160"/>
        <w:textAlignment w:val="auto"/>
        <w:outlineLvl w:val="2"/>
        <w:rPr>
          <w:rFonts w:cs="Arial"/>
          <w:i/>
          <w:kern w:val="32"/>
          <w:szCs w:val="26"/>
        </w:rPr>
      </w:pPr>
      <w:bookmarkStart w:id="121" w:name="_Toc85751041"/>
      <w:bookmarkStart w:id="122" w:name="_Toc85751962"/>
      <w:bookmarkStart w:id="123" w:name="_Toc85752138"/>
      <w:bookmarkStart w:id="124" w:name="_Toc85758503"/>
      <w:bookmarkStart w:id="125" w:name="_Toc86263980"/>
      <w:bookmarkStart w:id="126" w:name="_Toc86274965"/>
      <w:bookmarkStart w:id="127" w:name="_Toc86275222"/>
      <w:r w:rsidRPr="00662D21">
        <w:rPr>
          <w:rFonts w:cs="Arial"/>
          <w:i/>
          <w:kern w:val="32"/>
          <w:szCs w:val="26"/>
        </w:rPr>
        <w:t xml:space="preserve">1.8.2 </w:t>
      </w:r>
      <w:r w:rsidRPr="00662D21">
        <w:rPr>
          <w:rFonts w:cs="Arial"/>
          <w:i/>
          <w:kern w:val="32"/>
          <w:szCs w:val="26"/>
        </w:rPr>
        <w:tab/>
      </w:r>
      <w:bookmarkEnd w:id="121"/>
      <w:bookmarkEnd w:id="122"/>
      <w:bookmarkEnd w:id="123"/>
      <w:bookmarkEnd w:id="124"/>
      <w:bookmarkEnd w:id="125"/>
      <w:r w:rsidRPr="00662D21">
        <w:rPr>
          <w:rFonts w:cs="Arial"/>
          <w:i/>
          <w:kern w:val="32"/>
          <w:szCs w:val="26"/>
        </w:rPr>
        <w:t>Informeren van partijen</w:t>
      </w:r>
      <w:bookmarkEnd w:id="126"/>
      <w:bookmarkEnd w:id="127"/>
    </w:p>
    <w:p w14:paraId="6265A212" w14:textId="77777777" w:rsidR="00DD0141" w:rsidRPr="00662D21" w:rsidRDefault="00DD0141" w:rsidP="00DD0141">
      <w:pPr>
        <w:overflowPunct/>
        <w:autoSpaceDE/>
        <w:autoSpaceDN/>
        <w:adjustRightInd/>
        <w:spacing w:line="240" w:lineRule="atLeast"/>
        <w:textAlignment w:val="auto"/>
        <w:rPr>
          <w:rFonts w:cs="Times New Roman"/>
          <w:szCs w:val="24"/>
        </w:rPr>
      </w:pPr>
      <w:r w:rsidRPr="00662D21">
        <w:rPr>
          <w:rFonts w:cs="Times New Roman"/>
          <w:szCs w:val="24"/>
        </w:rPr>
        <w:t xml:space="preserve">Heeft u betrokkenen en/of andere partijen geïnformeerd? </w:t>
      </w:r>
    </w:p>
    <w:p w14:paraId="700782C6" w14:textId="77777777" w:rsidR="00DD0141" w:rsidRPr="00662D21" w:rsidRDefault="00DD0141" w:rsidP="00DD0141">
      <w:pPr>
        <w:overflowPunct/>
        <w:autoSpaceDE/>
        <w:autoSpaceDN/>
        <w:adjustRightInd/>
        <w:spacing w:line="240" w:lineRule="atLeast"/>
        <w:textAlignment w:val="auto"/>
        <w:rPr>
          <w:rFonts w:cs="Times New Roman"/>
          <w:szCs w:val="24"/>
        </w:rPr>
      </w:pPr>
      <w:r>
        <w:rPr>
          <w:noProof/>
        </w:rPr>
        <mc:AlternateContent>
          <mc:Choice Requires="wps">
            <w:drawing>
              <wp:anchor distT="0" distB="0" distL="114300" distR="114300" simplePos="0" relativeHeight="251680768" behindDoc="0" locked="0" layoutInCell="1" allowOverlap="1" wp14:anchorId="6879FE7C" wp14:editId="2B24D615">
                <wp:simplePos x="0" y="0"/>
                <wp:positionH relativeFrom="margin">
                  <wp:posOffset>9525</wp:posOffset>
                </wp:positionH>
                <wp:positionV relativeFrom="paragraph">
                  <wp:posOffset>26670</wp:posOffset>
                </wp:positionV>
                <wp:extent cx="5378450" cy="506730"/>
                <wp:effectExtent l="0" t="0" r="0" b="762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78450" cy="506730"/>
                        </a:xfrm>
                        <a:prstGeom prst="rect">
                          <a:avLst/>
                        </a:prstGeom>
                        <a:solidFill>
                          <a:sysClr val="window" lastClr="FFFFFF"/>
                        </a:solidFill>
                        <a:ln w="6350">
                          <a:solidFill>
                            <a:prstClr val="black"/>
                          </a:solidFill>
                        </a:ln>
                      </wps:spPr>
                      <wps:txbx>
                        <w:txbxContent>
                          <w:p w14:paraId="5BA390AE" w14:textId="77777777" w:rsidR="00DD0141" w:rsidRDefault="00DD0141" w:rsidP="00DD014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79FE7C" id="_x0000_s1045" type="#_x0000_t202" style="position:absolute;margin-left:.75pt;margin-top:2.1pt;width:423.5pt;height:39.9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" fillcolor="window" strokeweight=".5pt">
                <v:path arrowok="t"/>
                <v:textbox>
                  <w:txbxContent>
                    <w:p w14:paraId="5BA390AE" w14:textId="77777777" w:rsidR="00DD0141" w:rsidRDefault="00DD0141" w:rsidP="00DD0141"/>
                  </w:txbxContent>
                </v:textbox>
                <w10:wrap anchorx="margin"/>
              </v:shape>
            </w:pict>
          </mc:Fallback>
        </mc:AlternateContent>
      </w:r>
    </w:p>
    <w:p w14:paraId="6B30D7E5" w14:textId="77777777" w:rsidR="00DD0141" w:rsidRPr="00662D21" w:rsidRDefault="00DD0141" w:rsidP="00DD0141">
      <w:pPr>
        <w:overflowPunct/>
        <w:autoSpaceDE/>
        <w:autoSpaceDN/>
        <w:adjustRightInd/>
        <w:spacing w:line="240" w:lineRule="atLeast"/>
        <w:textAlignment w:val="auto"/>
        <w:rPr>
          <w:rFonts w:cs="Times New Roman"/>
          <w:szCs w:val="24"/>
        </w:rPr>
      </w:pPr>
    </w:p>
    <w:p w14:paraId="4BD750AB" w14:textId="77777777" w:rsidR="00DD0141" w:rsidRPr="00662D21" w:rsidRDefault="00DD0141" w:rsidP="00DD0141">
      <w:pPr>
        <w:overflowPunct/>
        <w:autoSpaceDE/>
        <w:autoSpaceDN/>
        <w:adjustRightInd/>
        <w:spacing w:line="240" w:lineRule="atLeast"/>
        <w:textAlignment w:val="auto"/>
        <w:rPr>
          <w:rFonts w:cs="Times New Roman"/>
          <w:szCs w:val="24"/>
        </w:rPr>
      </w:pPr>
    </w:p>
    <w:p w14:paraId="1E3EA04B" w14:textId="77777777" w:rsidR="00DD0141" w:rsidRPr="00662D21" w:rsidRDefault="00DD0141" w:rsidP="00DD0141">
      <w:pPr>
        <w:overflowPunct/>
        <w:autoSpaceDE/>
        <w:autoSpaceDN/>
        <w:adjustRightInd/>
        <w:spacing w:line="240" w:lineRule="atLeast"/>
        <w:textAlignment w:val="auto"/>
        <w:rPr>
          <w:rFonts w:cs="Times New Roman"/>
          <w:szCs w:val="24"/>
        </w:rPr>
      </w:pPr>
    </w:p>
    <w:p w14:paraId="63980D80" w14:textId="77777777" w:rsidR="00DD0141" w:rsidRPr="00662D21" w:rsidRDefault="00DD0141" w:rsidP="00DD0141">
      <w:pPr>
        <w:keepNext/>
        <w:widowControl w:val="0"/>
        <w:numPr>
          <w:ilvl w:val="2"/>
          <w:numId w:val="0"/>
        </w:numPr>
        <w:tabs>
          <w:tab w:val="num" w:pos="0"/>
        </w:tabs>
        <w:overflowPunct/>
        <w:autoSpaceDE/>
        <w:autoSpaceDN/>
        <w:adjustRightInd/>
        <w:spacing w:before="240" w:line="240" w:lineRule="atLeast"/>
        <w:ind w:hanging="1160"/>
        <w:textAlignment w:val="auto"/>
        <w:outlineLvl w:val="2"/>
        <w:rPr>
          <w:rFonts w:cs="Arial"/>
          <w:i/>
          <w:kern w:val="32"/>
          <w:szCs w:val="26"/>
        </w:rPr>
      </w:pPr>
      <w:bookmarkStart w:id="128" w:name="_Toc85751042"/>
      <w:bookmarkStart w:id="129" w:name="_Toc85751963"/>
      <w:bookmarkStart w:id="130" w:name="_Toc85752139"/>
      <w:bookmarkStart w:id="131" w:name="_Toc85758504"/>
      <w:bookmarkStart w:id="132" w:name="_Toc86263981"/>
      <w:bookmarkStart w:id="133" w:name="_Toc86274966"/>
      <w:bookmarkStart w:id="134" w:name="_Toc86275223"/>
      <w:r w:rsidRPr="00662D21">
        <w:rPr>
          <w:rFonts w:cs="Arial"/>
          <w:i/>
          <w:kern w:val="32"/>
          <w:szCs w:val="26"/>
        </w:rPr>
        <w:t xml:space="preserve">1.8.3 </w:t>
      </w:r>
      <w:r w:rsidRPr="00662D21">
        <w:rPr>
          <w:rFonts w:cs="Arial"/>
          <w:i/>
          <w:kern w:val="32"/>
          <w:szCs w:val="26"/>
        </w:rPr>
        <w:tab/>
      </w:r>
      <w:bookmarkEnd w:id="128"/>
      <w:bookmarkEnd w:id="129"/>
      <w:bookmarkEnd w:id="130"/>
      <w:bookmarkEnd w:id="131"/>
      <w:bookmarkEnd w:id="132"/>
      <w:r w:rsidRPr="00662D21">
        <w:rPr>
          <w:rFonts w:cs="Arial"/>
          <w:i/>
          <w:kern w:val="32"/>
          <w:szCs w:val="26"/>
        </w:rPr>
        <w:t>Internationale aspecten</w:t>
      </w:r>
      <w:bookmarkEnd w:id="133"/>
      <w:bookmarkEnd w:id="134"/>
    </w:p>
    <w:p w14:paraId="5B4AC070" w14:textId="77777777" w:rsidR="00DD0141" w:rsidRPr="00662D21" w:rsidRDefault="00DD0141" w:rsidP="00DD0141">
      <w:pPr>
        <w:overflowPunct/>
        <w:autoSpaceDE/>
        <w:autoSpaceDN/>
        <w:adjustRightInd/>
        <w:spacing w:line="240" w:lineRule="atLeast"/>
        <w:textAlignment w:val="auto"/>
        <w:rPr>
          <w:rFonts w:cs="Times New Roman"/>
          <w:szCs w:val="24"/>
        </w:rPr>
      </w:pPr>
      <w:r w:rsidRPr="00662D21">
        <w:rPr>
          <w:rFonts w:cs="Times New Roman"/>
          <w:szCs w:val="24"/>
        </w:rPr>
        <w:t>In welke landen heeft de inbreuk zich voorgedaan?</w:t>
      </w:r>
    </w:p>
    <w:p w14:paraId="5DC579D4" w14:textId="77777777" w:rsidR="00DD0141" w:rsidRPr="00662D21" w:rsidRDefault="00DD0141" w:rsidP="00DD0141">
      <w:pPr>
        <w:overflowPunct/>
        <w:autoSpaceDE/>
        <w:autoSpaceDN/>
        <w:adjustRightInd/>
        <w:spacing w:line="240" w:lineRule="atLeast"/>
        <w:textAlignment w:val="auto"/>
        <w:rPr>
          <w:rFonts w:cs="Times New Roman"/>
          <w:szCs w:val="24"/>
        </w:rPr>
      </w:pPr>
      <w:r>
        <w:rPr>
          <w:noProof/>
        </w:rPr>
        <mc:AlternateContent>
          <mc:Choice Requires="wps">
            <w:drawing>
              <wp:anchor distT="45720" distB="45720" distL="114300" distR="114300" simplePos="0" relativeHeight="251672576" behindDoc="0" locked="0" layoutInCell="1" allowOverlap="1" wp14:anchorId="3F35A0D8" wp14:editId="076867AC">
                <wp:simplePos x="0" y="0"/>
                <wp:positionH relativeFrom="margin">
                  <wp:align>left</wp:align>
                </wp:positionH>
                <wp:positionV relativeFrom="paragraph">
                  <wp:posOffset>55880</wp:posOffset>
                </wp:positionV>
                <wp:extent cx="5200650" cy="565150"/>
                <wp:effectExtent l="0" t="0" r="0" b="6350"/>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0650" cy="565150"/>
                        </a:xfrm>
                        <a:prstGeom prst="rect">
                          <a:avLst/>
                        </a:prstGeom>
                        <a:solidFill>
                          <a:srgbClr val="FFFFFF"/>
                        </a:solidFill>
                        <a:ln w="9525">
                          <a:solidFill>
                            <a:srgbClr val="000000"/>
                          </a:solidFill>
                          <a:miter lim="800000"/>
                          <a:headEnd/>
                          <a:tailEnd/>
                        </a:ln>
                      </wps:spPr>
                      <wps:txbx>
                        <w:txbxContent>
                          <w:p w14:paraId="66D1AE3A" w14:textId="77777777" w:rsidR="00DD0141" w:rsidRDefault="00DD0141" w:rsidP="00DD014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35A0D8" id="_x0000_s1046" type="#_x0000_t202" style="position:absolute;margin-left:0;margin-top:4.4pt;width:409.5pt;height:44.5pt;z-index:25167257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">
                <v:textbox>
                  <w:txbxContent>
                    <w:p w14:paraId="66D1AE3A" w14:textId="77777777" w:rsidR="00DD0141" w:rsidRDefault="00DD0141" w:rsidP="00DD0141"/>
                  </w:txbxContent>
                </v:textbox>
                <w10:wrap type="square" anchorx="margin"/>
              </v:shape>
            </w:pict>
          </mc:Fallback>
        </mc:AlternateContent>
      </w:r>
      <w:r w:rsidRPr="00662D21">
        <w:rPr>
          <w:rFonts w:cs="Times New Roman"/>
          <w:szCs w:val="24"/>
        </w:rPr>
        <w:t xml:space="preserve"> </w:t>
      </w:r>
    </w:p>
    <w:p w14:paraId="7BDF9E7E" w14:textId="77777777" w:rsidR="00DD0141" w:rsidRPr="00662D21" w:rsidRDefault="00DD0141" w:rsidP="00DD0141">
      <w:pPr>
        <w:keepNext/>
        <w:widowControl w:val="0"/>
        <w:overflowPunct/>
        <w:autoSpaceDE/>
        <w:autoSpaceDN/>
        <w:adjustRightInd/>
        <w:spacing w:before="240" w:line="240" w:lineRule="atLeast"/>
        <w:textAlignment w:val="auto"/>
        <w:outlineLvl w:val="2"/>
        <w:rPr>
          <w:rFonts w:cs="Arial"/>
          <w:i/>
          <w:kern w:val="32"/>
          <w:szCs w:val="26"/>
        </w:rPr>
      </w:pPr>
    </w:p>
    <w:p w14:paraId="4CD037DE" w14:textId="77777777" w:rsidR="00DD0141" w:rsidRPr="00662D21" w:rsidRDefault="00DD0141" w:rsidP="00DD0141">
      <w:pPr>
        <w:keepNext/>
        <w:widowControl w:val="0"/>
        <w:numPr>
          <w:ilvl w:val="2"/>
          <w:numId w:val="0"/>
        </w:numPr>
        <w:tabs>
          <w:tab w:val="num" w:pos="0"/>
        </w:tabs>
        <w:overflowPunct/>
        <w:autoSpaceDE/>
        <w:autoSpaceDN/>
        <w:adjustRightInd/>
        <w:spacing w:before="240" w:line="240" w:lineRule="atLeast"/>
        <w:ind w:hanging="1160"/>
        <w:textAlignment w:val="auto"/>
        <w:outlineLvl w:val="2"/>
        <w:rPr>
          <w:rFonts w:cs="Arial"/>
          <w:i/>
          <w:kern w:val="32"/>
          <w:szCs w:val="26"/>
        </w:rPr>
      </w:pPr>
    </w:p>
    <w:p w14:paraId="6AFC0F4B" w14:textId="77777777" w:rsidR="00DD0141" w:rsidRPr="00662D21" w:rsidRDefault="00DD0141" w:rsidP="00DD0141">
      <w:pPr>
        <w:keepNext/>
        <w:widowControl w:val="0"/>
        <w:numPr>
          <w:ilvl w:val="2"/>
          <w:numId w:val="0"/>
        </w:numPr>
        <w:tabs>
          <w:tab w:val="num" w:pos="0"/>
        </w:tabs>
        <w:overflowPunct/>
        <w:autoSpaceDE/>
        <w:autoSpaceDN/>
        <w:adjustRightInd/>
        <w:spacing w:before="240" w:line="240" w:lineRule="atLeast"/>
        <w:ind w:hanging="1160"/>
        <w:textAlignment w:val="auto"/>
        <w:outlineLvl w:val="2"/>
        <w:rPr>
          <w:rFonts w:cs="Arial"/>
          <w:i/>
          <w:kern w:val="32"/>
          <w:szCs w:val="26"/>
        </w:rPr>
      </w:pPr>
      <w:bookmarkStart w:id="135" w:name="_Toc85751043"/>
      <w:bookmarkStart w:id="136" w:name="_Toc85751964"/>
      <w:bookmarkStart w:id="137" w:name="_Toc85752140"/>
      <w:bookmarkStart w:id="138" w:name="_Toc85758505"/>
      <w:bookmarkStart w:id="139" w:name="_Toc86263982"/>
      <w:bookmarkStart w:id="140" w:name="_Toc86274967"/>
      <w:bookmarkStart w:id="141" w:name="_Toc86275224"/>
      <w:r w:rsidRPr="00662D21">
        <w:rPr>
          <w:rFonts w:cs="Arial"/>
          <w:i/>
          <w:kern w:val="32"/>
          <w:szCs w:val="26"/>
        </w:rPr>
        <w:t>1.8.4</w:t>
      </w:r>
      <w:r w:rsidRPr="00662D21">
        <w:rPr>
          <w:rFonts w:cs="Arial"/>
          <w:i/>
          <w:kern w:val="32"/>
          <w:szCs w:val="26"/>
        </w:rPr>
        <w:tab/>
      </w:r>
      <w:bookmarkEnd w:id="135"/>
      <w:bookmarkEnd w:id="136"/>
      <w:bookmarkEnd w:id="137"/>
      <w:bookmarkEnd w:id="138"/>
      <w:bookmarkEnd w:id="139"/>
      <w:r w:rsidRPr="00662D21">
        <w:rPr>
          <w:rFonts w:cs="Arial"/>
          <w:i/>
          <w:kern w:val="32"/>
          <w:szCs w:val="26"/>
        </w:rPr>
        <w:t xml:space="preserve">Overige </w:t>
      </w:r>
      <w:r>
        <w:rPr>
          <w:rFonts w:cs="Arial"/>
          <w:i/>
          <w:kern w:val="32"/>
          <w:szCs w:val="26"/>
        </w:rPr>
        <w:t>informatie</w:t>
      </w:r>
      <w:r w:rsidRPr="00662D21">
        <w:rPr>
          <w:rFonts w:cs="Arial"/>
          <w:i/>
          <w:kern w:val="32"/>
          <w:szCs w:val="26"/>
        </w:rPr>
        <w:t xml:space="preserve"> welke bruikbaar zou kunnen zijn</w:t>
      </w:r>
      <w:bookmarkEnd w:id="140"/>
      <w:bookmarkEnd w:id="141"/>
    </w:p>
    <w:p w14:paraId="62E3B3AB" w14:textId="77777777" w:rsidR="00DD0141" w:rsidRPr="00662D21" w:rsidRDefault="00DD0141" w:rsidP="00DD0141">
      <w:pPr>
        <w:overflowPunct/>
        <w:autoSpaceDE/>
        <w:autoSpaceDN/>
        <w:adjustRightInd/>
        <w:spacing w:line="240" w:lineRule="atLeast"/>
        <w:textAlignment w:val="auto"/>
        <w:rPr>
          <w:rFonts w:cs="Times New Roman"/>
          <w:szCs w:val="24"/>
        </w:rPr>
      </w:pPr>
      <w:r>
        <w:rPr>
          <w:noProof/>
        </w:rPr>
        <mc:AlternateContent>
          <mc:Choice Requires="wps">
            <w:drawing>
              <wp:anchor distT="45720" distB="45720" distL="114300" distR="114300" simplePos="0" relativeHeight="251673600" behindDoc="0" locked="0" layoutInCell="1" allowOverlap="1" wp14:anchorId="4B5DE5DC" wp14:editId="6C48017C">
                <wp:simplePos x="0" y="0"/>
                <wp:positionH relativeFrom="margin">
                  <wp:posOffset>-12700</wp:posOffset>
                </wp:positionH>
                <wp:positionV relativeFrom="paragraph">
                  <wp:posOffset>520700</wp:posOffset>
                </wp:positionV>
                <wp:extent cx="5568950" cy="2755900"/>
                <wp:effectExtent l="0" t="0" r="0" b="6350"/>
                <wp:wrapSquare wrapText="bothSides"/>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8950" cy="2755900"/>
                        </a:xfrm>
                        <a:prstGeom prst="rect">
                          <a:avLst/>
                        </a:prstGeom>
                        <a:solidFill>
                          <a:srgbClr val="FFFFFF"/>
                        </a:solidFill>
                        <a:ln w="9525">
                          <a:solidFill>
                            <a:srgbClr val="000000"/>
                          </a:solidFill>
                          <a:miter lim="800000"/>
                          <a:headEnd/>
                          <a:tailEnd/>
                        </a:ln>
                      </wps:spPr>
                      <wps:txbx>
                        <w:txbxContent>
                          <w:p w14:paraId="7F2915B8" w14:textId="77777777" w:rsidR="00DD0141" w:rsidRDefault="00DD0141" w:rsidP="00DD014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5DE5DC" id="_x0000_s1047" type="#_x0000_t202" style="position:absolute;margin-left:-1pt;margin-top:41pt;width:438.5pt;height:217pt;z-index:251673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">
                <v:textbox>
                  <w:txbxContent>
                    <w:p w14:paraId="7F2915B8" w14:textId="77777777" w:rsidR="00DD0141" w:rsidRDefault="00DD0141" w:rsidP="00DD0141"/>
                  </w:txbxContent>
                </v:textbox>
                <w10:wrap type="square" anchorx="margin"/>
              </v:shape>
            </w:pict>
          </mc:Fallback>
        </mc:AlternateContent>
      </w:r>
      <w:r>
        <w:t>Voorzie ons waar mogelijk van informatie die van belang is of zou kunnen zijn voor eventueel vervolg onderzoek en waar niet naar is gevraagd of waar onvoldoende ruimte was om te antwoorden in de voorgaande vragen</w:t>
      </w:r>
      <w:r w:rsidRPr="00662D21">
        <w:rPr>
          <w:rFonts w:cs="Times New Roman"/>
          <w:szCs w:val="24"/>
        </w:rPr>
        <w:t>.</w:t>
      </w:r>
    </w:p>
    <w:p w14:paraId="54709809" w14:textId="77777777" w:rsidR="00DD0141" w:rsidRPr="00662D21" w:rsidRDefault="00DD0141" w:rsidP="00DD0141">
      <w:pPr>
        <w:overflowPunct/>
        <w:autoSpaceDE/>
        <w:autoSpaceDN/>
        <w:adjustRightInd/>
        <w:spacing w:line="240" w:lineRule="atLeast"/>
        <w:textAlignment w:val="auto"/>
        <w:rPr>
          <w:rFonts w:cs="Times New Roman"/>
          <w:szCs w:val="24"/>
        </w:rPr>
      </w:pPr>
    </w:p>
    <w:p w14:paraId="7E858734" w14:textId="77777777" w:rsidR="00DD0141" w:rsidRPr="00662D21" w:rsidRDefault="00DD0141" w:rsidP="00DD0141">
      <w:pPr>
        <w:overflowPunct/>
        <w:autoSpaceDE/>
        <w:autoSpaceDN/>
        <w:adjustRightInd/>
        <w:spacing w:line="240" w:lineRule="atLeast"/>
        <w:textAlignment w:val="auto"/>
        <w:rPr>
          <w:rFonts w:cs="Times New Roman"/>
          <w:szCs w:val="24"/>
        </w:rPr>
      </w:pPr>
    </w:p>
    <w:p w14:paraId="63A0D258" w14:textId="77777777" w:rsidR="00DD0141" w:rsidRPr="008E17FD" w:rsidRDefault="00DD0141" w:rsidP="00DD0141">
      <w:pPr>
        <w:rPr>
          <w:lang w:eastAsia="en-US"/>
        </w:rPr>
      </w:pPr>
      <w:r w:rsidRPr="00600840">
        <w:rPr>
          <w:color w:val="404040" w:themeColor="text1" w:themeTint="BF"/>
          <w:lang w:eastAsia="en-US"/>
        </w:rPr>
        <w:t xml:space="preserve">Verstuur dit formulier naar </w:t>
      </w:r>
      <w:hyperlink r:id="rId56" w:history="1">
        <w:r w:rsidRPr="00B51A30">
          <w:rPr>
            <w:rStyle w:val="Hyperlink"/>
            <w:color w:val="auto"/>
            <w:lang w:eastAsia="en-US"/>
          </w:rPr>
          <w:t>i-SecurityCentre@minbuza.nl</w:t>
        </w:r>
      </w:hyperlink>
      <w:r>
        <w:rPr>
          <w:color w:val="404040" w:themeColor="text1" w:themeTint="BF"/>
          <w:lang w:eastAsia="en-US"/>
        </w:rPr>
        <w:t xml:space="preserve"> met de contactpersoon van de opdrachtgever in de CC </w:t>
      </w:r>
      <w:r w:rsidRPr="00600840">
        <w:rPr>
          <w:color w:val="404040" w:themeColor="text1" w:themeTint="BF"/>
          <w:lang w:eastAsia="en-US"/>
        </w:rPr>
        <w:t>na het ontdekken van een data</w:t>
      </w:r>
      <w:r>
        <w:rPr>
          <w:color w:val="404040" w:themeColor="text1" w:themeTint="BF"/>
          <w:lang w:eastAsia="en-US"/>
        </w:rPr>
        <w:t>lek. Altijd zo spoedig mogelijk, maar</w:t>
      </w:r>
      <w:r w:rsidRPr="00600840">
        <w:rPr>
          <w:color w:val="404040" w:themeColor="text1" w:themeTint="BF"/>
          <w:lang w:eastAsia="en-US"/>
        </w:rPr>
        <w:t xml:space="preserve"> nooit later dan 24 uur na het ontdekken van het datalek</w:t>
      </w:r>
      <w:r>
        <w:rPr>
          <w:color w:val="404040" w:themeColor="text1" w:themeTint="BF"/>
          <w:lang w:eastAsia="en-US"/>
        </w:rPr>
        <w:t>!</w:t>
      </w:r>
    </w:p>
    <w:p w14:paraId="2BB26EEF" w14:textId="77777777" w:rsidR="00DD0141" w:rsidRPr="0022501A" w:rsidRDefault="00DD0141" w:rsidP="00DD0141">
      <w:pPr>
        <w:tabs>
          <w:tab w:val="left" w:pos="480"/>
          <w:tab w:val="left" w:pos="600"/>
          <w:tab w:val="left" w:pos="960"/>
          <w:tab w:val="left" w:pos="2040"/>
          <w:tab w:val="left" w:pos="4320"/>
          <w:tab w:val="left" w:pos="6480"/>
        </w:tabs>
        <w:suppressAutoHyphens/>
        <w:spacing w:line="280" w:lineRule="atLeast"/>
        <w:rPr>
          <w:rFonts w:cs="Arial"/>
          <w:szCs w:val="18"/>
        </w:rPr>
      </w:pPr>
    </w:p>
    <w:p w14:paraId="5FF57B8A" w14:textId="77777777" w:rsidR="00CF57B2" w:rsidRPr="004A424B" w:rsidRDefault="00CF57B2" w:rsidP="00C6315D">
      <w:pPr>
        <w:pStyle w:val="Lijstalinea"/>
        <w:ind w:left="0"/>
      </w:pPr>
    </w:p>
    <w:sectPr w:rsidR="00CF57B2" w:rsidRPr="004A424B" w:rsidSect="00D00BB2">
      <w:headerReference w:type="default" r:id="rId57"/>
      <w:footerReference w:type="default" r:id="rId58"/>
      <w:headerReference w:type="first" r:id="rId59"/>
      <w:footnotePr>
        <w:numFmt w:val="chicago"/>
        <w:numRestart w:val="eachSect"/>
      </w:footnotePr>
      <w:endnotePr>
        <w:numFmt w:val="decimal"/>
      </w:endnotePr>
      <w:pgSz w:w="11907" w:h="16840" w:code="9"/>
      <w:pgMar w:top="2693" w:right="1440" w:bottom="1440" w:left="1440" w:header="709" w:footer="709"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245A64" w14:textId="77777777" w:rsidR="00943BAB" w:rsidRDefault="00943BAB" w:rsidP="00751174">
      <w:r>
        <w:separator/>
      </w:r>
    </w:p>
  </w:endnote>
  <w:endnote w:type="continuationSeparator" w:id="0">
    <w:p w14:paraId="3AE35101" w14:textId="77777777" w:rsidR="00943BAB" w:rsidRDefault="00943BAB" w:rsidP="00751174">
      <w:r>
        <w:continuationSeparator/>
      </w:r>
    </w:p>
  </w:endnote>
  <w:endnote w:type="continuationNotice" w:id="1">
    <w:p w14:paraId="58241772" w14:textId="77777777" w:rsidR="00943BAB" w:rsidRDefault="00943B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Light">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38466" w14:textId="7D55ADB6" w:rsidR="006D7FFE" w:rsidRPr="00EA2E6F" w:rsidRDefault="006D7FFE">
    <w:pPr>
      <w:rPr>
        <w:bCs/>
        <w:iCs/>
        <w:sz w:val="16"/>
        <w:szCs w:val="16"/>
      </w:rPr>
    </w:pPr>
    <w:r w:rsidRPr="00EA2E6F">
      <w:rPr>
        <w:bCs/>
        <w:iCs/>
        <w:sz w:val="16"/>
        <w:szCs w:val="16"/>
      </w:rPr>
      <w:t xml:space="preserve">Kenmerk: </w:t>
    </w:r>
    <w:r w:rsidR="00AA0D36">
      <w:rPr>
        <w:bCs/>
        <w:iCs/>
        <w:sz w:val="16"/>
        <w:szCs w:val="16"/>
      </w:rPr>
      <w:t>201865003.001.143</w:t>
    </w:r>
    <w:r w:rsidR="003B1155">
      <w:rPr>
        <w:sz w:val="16"/>
      </w:rPr>
      <w:t>_A</w:t>
    </w:r>
  </w:p>
  <w:p w14:paraId="4B3B1DA3" w14:textId="77777777" w:rsidR="006D7FFE" w:rsidRPr="00EA2E6F" w:rsidRDefault="006D7FFE" w:rsidP="00EA2E6F">
    <w:pPr>
      <w:jc w:val="center"/>
      <w:rPr>
        <w:sz w:val="16"/>
        <w:szCs w:val="16"/>
      </w:rPr>
    </w:pPr>
    <w:r w:rsidRPr="00EA2E6F">
      <w:rPr>
        <w:sz w:val="16"/>
        <w:szCs w:val="16"/>
      </w:rPr>
      <w:t xml:space="preserve">Pagina </w:t>
    </w:r>
    <w:r w:rsidRPr="008243B7">
      <w:rPr>
        <w:sz w:val="16"/>
        <w:szCs w:val="16"/>
      </w:rPr>
      <w:fldChar w:fldCharType="begin"/>
    </w:r>
    <w:r w:rsidRPr="008243B7">
      <w:rPr>
        <w:sz w:val="16"/>
        <w:szCs w:val="16"/>
      </w:rPr>
      <w:instrText xml:space="preserve"> PAGE </w:instrText>
    </w:r>
    <w:r w:rsidRPr="008243B7">
      <w:rPr>
        <w:sz w:val="16"/>
        <w:szCs w:val="16"/>
      </w:rPr>
      <w:fldChar w:fldCharType="separate"/>
    </w:r>
    <w:r w:rsidR="00817928">
      <w:rPr>
        <w:noProof/>
        <w:sz w:val="16"/>
        <w:szCs w:val="16"/>
      </w:rPr>
      <w:t>10</w:t>
    </w:r>
    <w:r w:rsidRPr="008243B7">
      <w:rPr>
        <w:sz w:val="16"/>
        <w:szCs w:val="16"/>
      </w:rPr>
      <w:fldChar w:fldCharType="end"/>
    </w:r>
    <w:r w:rsidRPr="00EA2E6F">
      <w:rPr>
        <w:sz w:val="16"/>
        <w:szCs w:val="16"/>
      </w:rPr>
      <w:t xml:space="preserve"> van </w:t>
    </w:r>
    <w:r w:rsidRPr="00EA2E6F">
      <w:rPr>
        <w:sz w:val="16"/>
        <w:szCs w:val="16"/>
      </w:rPr>
      <w:fldChar w:fldCharType="begin"/>
    </w:r>
    <w:r w:rsidRPr="00EA2E6F">
      <w:rPr>
        <w:sz w:val="16"/>
        <w:szCs w:val="16"/>
      </w:rPr>
      <w:instrText xml:space="preserve"> NUMPAGES  </w:instrText>
    </w:r>
    <w:r w:rsidRPr="00EA2E6F">
      <w:rPr>
        <w:sz w:val="16"/>
        <w:szCs w:val="16"/>
      </w:rPr>
      <w:fldChar w:fldCharType="separate"/>
    </w:r>
    <w:r w:rsidR="00817928">
      <w:rPr>
        <w:noProof/>
        <w:sz w:val="16"/>
        <w:szCs w:val="16"/>
      </w:rPr>
      <w:t>10</w:t>
    </w:r>
    <w:r w:rsidRPr="00EA2E6F">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347BCF" w14:textId="77777777" w:rsidR="00943BAB" w:rsidRDefault="00943BAB" w:rsidP="00751174">
      <w:r>
        <w:separator/>
      </w:r>
    </w:p>
  </w:footnote>
  <w:footnote w:type="continuationSeparator" w:id="0">
    <w:p w14:paraId="56E4F2BE" w14:textId="77777777" w:rsidR="00943BAB" w:rsidRDefault="00943BAB" w:rsidP="00751174">
      <w:r>
        <w:continuationSeparator/>
      </w:r>
    </w:p>
  </w:footnote>
  <w:footnote w:type="continuationNotice" w:id="1">
    <w:p w14:paraId="6941A208" w14:textId="77777777" w:rsidR="00943BAB" w:rsidRDefault="00943BAB"/>
  </w:footnote>
  <w:footnote w:id="2">
    <w:p w14:paraId="216DE6B6" w14:textId="77777777" w:rsidR="00DD0141" w:rsidRPr="00446197" w:rsidRDefault="00DD0141" w:rsidP="00DD0141">
      <w:pPr>
        <w:pStyle w:val="Voetnoottekst"/>
        <w:rPr>
          <w:sz w:val="16"/>
          <w:szCs w:val="16"/>
          <w:lang w:val="en-US"/>
        </w:rPr>
      </w:pPr>
      <w:r w:rsidRPr="00446197">
        <w:rPr>
          <w:rStyle w:val="Voetnootmarkering"/>
          <w:sz w:val="16"/>
          <w:szCs w:val="16"/>
        </w:rPr>
        <w:footnoteRef/>
      </w:r>
      <w:r w:rsidRPr="00446197">
        <w:rPr>
          <w:sz w:val="16"/>
          <w:szCs w:val="16"/>
        </w:rPr>
        <w:t xml:space="preserve"> </w:t>
      </w:r>
      <w:r w:rsidRPr="00446197">
        <w:rPr>
          <w:rFonts w:ascii="Segoe UI" w:hAnsi="Segoe UI" w:cs="Segoe UI"/>
          <w:sz w:val="16"/>
          <w:szCs w:val="16"/>
          <w:shd w:val="clear" w:color="auto" w:fill="FFFFFF"/>
        </w:rPr>
        <w:t>https://www.owasp.org/index.php/Category:OWASP_Top_Ten_Project</w:t>
      </w:r>
    </w:p>
  </w:footnote>
  <w:footnote w:id="3">
    <w:p w14:paraId="1038A6EB" w14:textId="77777777" w:rsidR="00DD0141" w:rsidRPr="00446197" w:rsidRDefault="00DD0141" w:rsidP="00DD0141">
      <w:pPr>
        <w:pStyle w:val="Voetnoottekst"/>
        <w:rPr>
          <w:sz w:val="16"/>
          <w:szCs w:val="16"/>
        </w:rPr>
      </w:pPr>
      <w:r w:rsidRPr="00446197">
        <w:rPr>
          <w:rStyle w:val="Voetnootmarkering"/>
          <w:sz w:val="16"/>
          <w:szCs w:val="16"/>
        </w:rPr>
        <w:footnoteRef/>
      </w:r>
      <w:r w:rsidRPr="00446197">
        <w:rPr>
          <w:sz w:val="16"/>
          <w:szCs w:val="16"/>
        </w:rPr>
        <w:t xml:space="preserve"> </w:t>
      </w:r>
      <w:r w:rsidRPr="00446197">
        <w:rPr>
          <w:rFonts w:ascii="Segoe UI" w:hAnsi="Segoe UI" w:cs="Segoe UI"/>
          <w:sz w:val="16"/>
          <w:szCs w:val="16"/>
          <w:shd w:val="clear" w:color="auto" w:fill="FFFFFF"/>
        </w:rPr>
        <w:t xml:space="preserve">De </w:t>
      </w:r>
      <w:r w:rsidRPr="00446197">
        <w:rPr>
          <w:rFonts w:ascii="Segoe UI" w:hAnsi="Segoe UI" w:cs="Segoe UI"/>
          <w:sz w:val="16"/>
          <w:szCs w:val="16"/>
          <w:shd w:val="clear" w:color="auto" w:fill="FFFFFF"/>
        </w:rPr>
        <w:t>backups moeten bewezen herstel mogelijkheden bieden, binnen de kader (RTO, RPO, etc.) gesteld door BZ</w:t>
      </w:r>
    </w:p>
  </w:footnote>
  <w:footnote w:id="4">
    <w:p w14:paraId="68682DD5" w14:textId="77777777" w:rsidR="00DD0141" w:rsidRPr="009A0F13" w:rsidRDefault="00DD0141" w:rsidP="00DD0141">
      <w:pPr>
        <w:pStyle w:val="Voetnoottekst"/>
      </w:pPr>
      <w:r w:rsidRPr="00446197">
        <w:rPr>
          <w:rStyle w:val="Voetnootmarkering"/>
          <w:sz w:val="16"/>
          <w:szCs w:val="16"/>
        </w:rPr>
        <w:footnoteRef/>
      </w:r>
      <w:r w:rsidRPr="00446197">
        <w:rPr>
          <w:sz w:val="16"/>
          <w:szCs w:val="16"/>
        </w:rPr>
        <w:t xml:space="preserve"> </w:t>
      </w:r>
      <w:r w:rsidRPr="00446197">
        <w:rPr>
          <w:rFonts w:ascii="Segoe UI" w:hAnsi="Segoe UI" w:cs="Segoe UI"/>
          <w:sz w:val="16"/>
          <w:szCs w:val="16"/>
          <w:shd w:val="clear" w:color="auto" w:fill="FFFFFF"/>
        </w:rPr>
        <w:t>Dit moet minimaal jaarlijks en in ieder geval voor de live gang met productie data worden uitgevoerd</w:t>
      </w:r>
    </w:p>
  </w:footnote>
  <w:footnote w:id="5">
    <w:p w14:paraId="7FB32183" w14:textId="77777777" w:rsidR="00DD0141" w:rsidRPr="005C2441" w:rsidRDefault="00DD0141" w:rsidP="00DD0141">
      <w:pPr>
        <w:pStyle w:val="Voetnoottekst"/>
        <w:rPr>
          <w:sz w:val="16"/>
          <w:szCs w:val="16"/>
        </w:rPr>
      </w:pPr>
      <w:r w:rsidRPr="005C2441">
        <w:rPr>
          <w:rStyle w:val="Voetnootmarkering"/>
          <w:sz w:val="16"/>
          <w:szCs w:val="16"/>
        </w:rPr>
        <w:footnoteRef/>
      </w:r>
      <w:r w:rsidRPr="005C2441">
        <w:rPr>
          <w:sz w:val="16"/>
          <w:szCs w:val="16"/>
        </w:rPr>
        <w:t xml:space="preserve"> </w:t>
      </w:r>
      <w:r w:rsidRPr="005C2441">
        <w:rPr>
          <w:rFonts w:ascii="Segoe UI" w:hAnsi="Segoe UI" w:cs="Segoe UI"/>
          <w:sz w:val="16"/>
          <w:szCs w:val="16"/>
          <w:shd w:val="clear" w:color="auto" w:fill="FFFFFF"/>
        </w:rPr>
        <w:t xml:space="preserve">Certificaat typen: </w:t>
      </w:r>
      <w:r w:rsidRPr="005C2441">
        <w:rPr>
          <w:rFonts w:ascii="Segoe UI" w:hAnsi="Segoe UI" w:cs="Segoe UI"/>
          <w:sz w:val="16"/>
          <w:szCs w:val="16"/>
          <w:shd w:val="clear" w:color="auto" w:fill="FFFFFF"/>
        </w:rPr>
        <w:t>Organisation Validation (OV),  (voorkeur) Extended Validation (EV) en Qualified Website Authentication Certificate (QWAC)</w:t>
      </w:r>
    </w:p>
  </w:footnote>
  <w:footnote w:id="6">
    <w:p w14:paraId="16199654" w14:textId="77777777" w:rsidR="00DD0141" w:rsidRPr="005C2441" w:rsidRDefault="00DD0141" w:rsidP="00DD0141">
      <w:pPr>
        <w:pStyle w:val="Voetnoottekst"/>
        <w:rPr>
          <w:sz w:val="16"/>
          <w:szCs w:val="16"/>
        </w:rPr>
      </w:pPr>
      <w:r w:rsidRPr="005C2441">
        <w:rPr>
          <w:rStyle w:val="Voetnootmarkering"/>
          <w:sz w:val="16"/>
          <w:szCs w:val="16"/>
        </w:rPr>
        <w:footnoteRef/>
      </w:r>
      <w:r w:rsidRPr="005C2441">
        <w:rPr>
          <w:sz w:val="16"/>
          <w:szCs w:val="16"/>
        </w:rPr>
        <w:t xml:space="preserve"> </w:t>
      </w:r>
      <w:r w:rsidRPr="005C2441">
        <w:rPr>
          <w:rFonts w:ascii="Segoe UI" w:hAnsi="Segoe UI" w:cs="Segoe UI"/>
          <w:sz w:val="16"/>
          <w:szCs w:val="16"/>
          <w:shd w:val="clear" w:color="auto" w:fill="FFFFFF"/>
        </w:rPr>
        <w:t>Internet Explorer (IE) 11 ondersteuning eindigt</w:t>
      </w:r>
      <w:r>
        <w:rPr>
          <w:rFonts w:ascii="Segoe UI" w:hAnsi="Segoe UI" w:cs="Segoe UI"/>
          <w:sz w:val="16"/>
          <w:szCs w:val="16"/>
          <w:shd w:val="clear" w:color="auto" w:fill="FFFFFF"/>
        </w:rPr>
        <w:t xml:space="preserve"> per</w:t>
      </w:r>
      <w:r w:rsidRPr="005C2441">
        <w:rPr>
          <w:rFonts w:ascii="Segoe UI" w:hAnsi="Segoe UI" w:cs="Segoe UI"/>
          <w:sz w:val="16"/>
          <w:szCs w:val="16"/>
          <w:shd w:val="clear" w:color="auto" w:fill="FFFFFF"/>
        </w:rPr>
        <w:t xml:space="preserve"> 15-6-2022</w:t>
      </w:r>
      <w:r>
        <w:rPr>
          <w:rFonts w:ascii="Segoe UI" w:hAnsi="Segoe UI" w:cs="Segoe UI"/>
          <w:sz w:val="16"/>
          <w:szCs w:val="16"/>
          <w:shd w:val="clear" w:color="auto" w:fill="FFFFFF"/>
        </w:rPr>
        <w:t>,</w:t>
      </w:r>
      <w:r w:rsidRPr="005C2441">
        <w:rPr>
          <w:rFonts w:ascii="Segoe UI" w:hAnsi="Segoe UI" w:cs="Segoe UI"/>
          <w:sz w:val="16"/>
          <w:szCs w:val="16"/>
          <w:shd w:val="clear" w:color="auto" w:fill="FFFFFF"/>
        </w:rPr>
        <w:t xml:space="preserve"> Microsoft </w:t>
      </w:r>
      <w:r w:rsidRPr="005C2441">
        <w:rPr>
          <w:rFonts w:ascii="Segoe UI" w:hAnsi="Segoe UI" w:cs="Segoe UI"/>
          <w:sz w:val="16"/>
          <w:szCs w:val="16"/>
          <w:shd w:val="clear" w:color="auto" w:fill="FFFFFF"/>
        </w:rPr>
        <w:t>Edge Legacy </w:t>
      </w:r>
      <w:r>
        <w:rPr>
          <w:rFonts w:ascii="Segoe UI" w:hAnsi="Segoe UI" w:cs="Segoe UI"/>
          <w:sz w:val="16"/>
          <w:szCs w:val="16"/>
          <w:shd w:val="clear" w:color="auto" w:fill="FFFFFF"/>
        </w:rPr>
        <w:t>per</w:t>
      </w:r>
      <w:r w:rsidRPr="005C2441">
        <w:rPr>
          <w:rFonts w:ascii="Segoe UI" w:hAnsi="Segoe UI" w:cs="Segoe UI"/>
          <w:sz w:val="16"/>
          <w:szCs w:val="16"/>
          <w:shd w:val="clear" w:color="auto" w:fill="FFFFFF"/>
        </w:rPr>
        <w:t xml:space="preserve"> 9-3-2021</w:t>
      </w:r>
      <w:r>
        <w:rPr>
          <w:rFonts w:ascii="Segoe UI" w:hAnsi="Segoe UI" w:cs="Segoe UI"/>
          <w:sz w:val="16"/>
          <w:szCs w:val="16"/>
          <w:shd w:val="clear" w:color="auto" w:fill="FFFFFF"/>
        </w:rPr>
        <w:t xml:space="preserve"> en</w:t>
      </w:r>
      <w:r w:rsidRPr="005C2441">
        <w:rPr>
          <w:rFonts w:ascii="Segoe UI" w:hAnsi="Segoe UI" w:cs="Segoe UI"/>
          <w:sz w:val="16"/>
          <w:szCs w:val="16"/>
          <w:shd w:val="clear" w:color="auto" w:fill="FFFFFF"/>
        </w:rPr>
        <w:t xml:space="preserve"> Safari per 1-10-2018</w:t>
      </w:r>
    </w:p>
  </w:footnote>
  <w:footnote w:id="7">
    <w:p w14:paraId="6EA8D22E" w14:textId="77777777" w:rsidR="00DD0141" w:rsidRPr="0099144D" w:rsidRDefault="00DD0141" w:rsidP="00DD0141">
      <w:pPr>
        <w:pStyle w:val="Voetnoottekst"/>
        <w:rPr>
          <w:rFonts w:ascii="Segoe UI" w:hAnsi="Segoe UI" w:cs="Segoe UI"/>
          <w:color w:val="171717"/>
          <w:shd w:val="clear" w:color="auto" w:fill="FFFFFF"/>
        </w:rPr>
      </w:pPr>
      <w:r w:rsidRPr="005C2441">
        <w:rPr>
          <w:rStyle w:val="Voetnootmarkering"/>
          <w:sz w:val="16"/>
          <w:szCs w:val="16"/>
        </w:rPr>
        <w:footnoteRef/>
      </w:r>
      <w:r w:rsidRPr="005C2441">
        <w:rPr>
          <w:sz w:val="16"/>
          <w:szCs w:val="16"/>
        </w:rPr>
        <w:t xml:space="preserve"> </w:t>
      </w:r>
      <w:r w:rsidRPr="005C2441">
        <w:rPr>
          <w:rFonts w:ascii="Segoe UI" w:hAnsi="Segoe UI" w:cs="Segoe UI"/>
          <w:sz w:val="16"/>
          <w:szCs w:val="16"/>
          <w:shd w:val="clear" w:color="auto" w:fill="FFFFFF"/>
        </w:rPr>
        <w:t>De inschrijver heeft een fysiek toegangsbeleid waarin de draagplicht voor de toegangspas is opgenomen in ruimten waar klantsystemen draaien</w:t>
      </w:r>
    </w:p>
  </w:footnote>
  <w:footnote w:id="8">
    <w:p w14:paraId="5D941B5B" w14:textId="77777777" w:rsidR="00DD0141" w:rsidRPr="005C2441" w:rsidRDefault="00DD0141" w:rsidP="00DD0141">
      <w:pPr>
        <w:pStyle w:val="Voetnoottekst"/>
        <w:rPr>
          <w:sz w:val="16"/>
          <w:szCs w:val="16"/>
        </w:rPr>
      </w:pPr>
      <w:r w:rsidRPr="005C2441">
        <w:rPr>
          <w:rStyle w:val="Voetnootmarkering"/>
          <w:sz w:val="16"/>
          <w:szCs w:val="16"/>
        </w:rPr>
        <w:footnoteRef/>
      </w:r>
      <w:r w:rsidRPr="005C2441">
        <w:rPr>
          <w:sz w:val="16"/>
          <w:szCs w:val="16"/>
        </w:rPr>
        <w:t xml:space="preserve"> </w:t>
      </w:r>
      <w:r w:rsidRPr="005C2441">
        <w:rPr>
          <w:rFonts w:ascii="Segoe UI" w:hAnsi="Segoe UI" w:cs="Segoe UI"/>
          <w:sz w:val="16"/>
          <w:szCs w:val="16"/>
          <w:shd w:val="clear" w:color="auto" w:fill="FFFFFF"/>
        </w:rPr>
        <w:t xml:space="preserve">De marge van redelijkheid wordt in </w:t>
      </w:r>
      <w:r w:rsidRPr="005C2441">
        <w:rPr>
          <w:rFonts w:ascii="Segoe UI" w:hAnsi="Segoe UI" w:cs="Segoe UI"/>
          <w:sz w:val="16"/>
          <w:szCs w:val="16"/>
          <w:shd w:val="clear" w:color="auto" w:fill="FFFFFF"/>
        </w:rPr>
        <w:t>PvE vastgesteld en is afhankelijk van overige eisen.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4E87D" w14:textId="77777777" w:rsidR="00D00BB2" w:rsidRDefault="00D00BB2">
    <w:r>
      <w:rPr>
        <w:noProof/>
        <w:color w:val="1F497D"/>
      </w:rPr>
      <w:drawing>
        <wp:anchor distT="0" distB="0" distL="114300" distR="114300" simplePos="0" relativeHeight="251661312" behindDoc="0" locked="0" layoutInCell="1" allowOverlap="1" wp14:anchorId="2D76E283" wp14:editId="44DC8445">
          <wp:simplePos x="0" y="0"/>
          <wp:positionH relativeFrom="margin">
            <wp:posOffset>2581275</wp:posOffset>
          </wp:positionH>
          <wp:positionV relativeFrom="paragraph">
            <wp:posOffset>-457835</wp:posOffset>
          </wp:positionV>
          <wp:extent cx="466725" cy="1581150"/>
          <wp:effectExtent l="0" t="0" r="9525" b="0"/>
          <wp:wrapNone/>
          <wp:docPr id="3" name="Afbeelding 3"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Placeholder_Logo.pn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CD1D5" w14:textId="77777777" w:rsidR="00D00BB2" w:rsidRDefault="00D00BB2">
    <w:r>
      <w:rPr>
        <w:noProof/>
        <w:color w:val="1F497D"/>
      </w:rPr>
      <w:drawing>
        <wp:anchor distT="0" distB="0" distL="114300" distR="114300" simplePos="0" relativeHeight="251659264" behindDoc="0" locked="0" layoutInCell="1" allowOverlap="1" wp14:anchorId="5ACB2C3F" wp14:editId="3F6D5D48">
          <wp:simplePos x="0" y="0"/>
          <wp:positionH relativeFrom="margin">
            <wp:align>center</wp:align>
          </wp:positionH>
          <wp:positionV relativeFrom="paragraph">
            <wp:posOffset>-495935</wp:posOffset>
          </wp:positionV>
          <wp:extent cx="466725" cy="1581150"/>
          <wp:effectExtent l="0" t="0" r="9525" b="0"/>
          <wp:wrapNone/>
          <wp:docPr id="4" name="Afbeelding 4"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Placeholder_Logo.pn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CAC853" w14:textId="77777777" w:rsidR="00D00BB2" w:rsidRDefault="00D00BB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E10E7"/>
    <w:multiLevelType w:val="hybridMultilevel"/>
    <w:tmpl w:val="0F16170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EBF5CD3"/>
    <w:multiLevelType w:val="multilevel"/>
    <w:tmpl w:val="B4C0D0EA"/>
    <w:lvl w:ilvl="0">
      <w:start w:val="1"/>
      <w:numFmt w:val="decimal"/>
      <w:lvlText w:val="%1."/>
      <w:lvlJc w:val="left"/>
      <w:pPr>
        <w:ind w:left="360" w:hanging="360"/>
      </w:pPr>
    </w:lvl>
    <w:lvl w:ilvl="1">
      <w:start w:val="1"/>
      <w:numFmt w:val="decimal"/>
      <w:lvlText w:val="%1.%2."/>
      <w:lvlJc w:val="left"/>
      <w:pPr>
        <w:ind w:left="792" w:hanging="432"/>
      </w:pPr>
      <w:rPr>
        <w:b w:val="0"/>
        <w:bCs w:val="0"/>
        <w:lang w:val="n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4CB551D"/>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8F358FA"/>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16"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1A0A70"/>
    <w:multiLevelType w:val="multilevel"/>
    <w:tmpl w:val="1902C5BE"/>
    <w:lvl w:ilvl="0">
      <w:numFmt w:val="bullet"/>
      <w:lvlText w:val="•"/>
      <w:lvlJc w:val="left"/>
      <w:pPr>
        <w:ind w:left="720" w:hanging="360"/>
      </w:pPr>
      <w:rPr>
        <w:rFonts w:ascii="Verdana" w:eastAsia="Calibri" w:hAnsi="Verdana" w:cs="Verdan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443723D2"/>
    <w:multiLevelType w:val="hybridMultilevel"/>
    <w:tmpl w:val="DC90FC88"/>
    <w:lvl w:ilvl="0" w:tplc="A2482D00">
      <w:start w:val="1"/>
      <w:numFmt w:val="bullet"/>
      <w:lvlText w:val=""/>
      <w:lvlJc w:val="left"/>
      <w:pPr>
        <w:ind w:left="920" w:hanging="360"/>
      </w:pPr>
      <w:rPr>
        <w:rFonts w:ascii="Symbol" w:hAnsi="Symbol"/>
      </w:rPr>
    </w:lvl>
    <w:lvl w:ilvl="1" w:tplc="DDCA2A3C">
      <w:start w:val="1"/>
      <w:numFmt w:val="bullet"/>
      <w:lvlText w:val=""/>
      <w:lvlJc w:val="left"/>
      <w:pPr>
        <w:ind w:left="920" w:hanging="360"/>
      </w:pPr>
      <w:rPr>
        <w:rFonts w:ascii="Symbol" w:hAnsi="Symbol"/>
      </w:rPr>
    </w:lvl>
    <w:lvl w:ilvl="2" w:tplc="8716E282">
      <w:start w:val="1"/>
      <w:numFmt w:val="bullet"/>
      <w:lvlText w:val=""/>
      <w:lvlJc w:val="left"/>
      <w:pPr>
        <w:ind w:left="920" w:hanging="360"/>
      </w:pPr>
      <w:rPr>
        <w:rFonts w:ascii="Symbol" w:hAnsi="Symbol"/>
      </w:rPr>
    </w:lvl>
    <w:lvl w:ilvl="3" w:tplc="2B5A79C2">
      <w:start w:val="1"/>
      <w:numFmt w:val="bullet"/>
      <w:lvlText w:val=""/>
      <w:lvlJc w:val="left"/>
      <w:pPr>
        <w:ind w:left="920" w:hanging="360"/>
      </w:pPr>
      <w:rPr>
        <w:rFonts w:ascii="Symbol" w:hAnsi="Symbol"/>
      </w:rPr>
    </w:lvl>
    <w:lvl w:ilvl="4" w:tplc="8ABAA3EE">
      <w:start w:val="1"/>
      <w:numFmt w:val="bullet"/>
      <w:lvlText w:val=""/>
      <w:lvlJc w:val="left"/>
      <w:pPr>
        <w:ind w:left="920" w:hanging="360"/>
      </w:pPr>
      <w:rPr>
        <w:rFonts w:ascii="Symbol" w:hAnsi="Symbol"/>
      </w:rPr>
    </w:lvl>
    <w:lvl w:ilvl="5" w:tplc="92347D0E">
      <w:start w:val="1"/>
      <w:numFmt w:val="bullet"/>
      <w:lvlText w:val=""/>
      <w:lvlJc w:val="left"/>
      <w:pPr>
        <w:ind w:left="920" w:hanging="360"/>
      </w:pPr>
      <w:rPr>
        <w:rFonts w:ascii="Symbol" w:hAnsi="Symbol"/>
      </w:rPr>
    </w:lvl>
    <w:lvl w:ilvl="6" w:tplc="F1863ADA">
      <w:start w:val="1"/>
      <w:numFmt w:val="bullet"/>
      <w:lvlText w:val=""/>
      <w:lvlJc w:val="left"/>
      <w:pPr>
        <w:ind w:left="920" w:hanging="360"/>
      </w:pPr>
      <w:rPr>
        <w:rFonts w:ascii="Symbol" w:hAnsi="Symbol"/>
      </w:rPr>
    </w:lvl>
    <w:lvl w:ilvl="7" w:tplc="14404CD2">
      <w:start w:val="1"/>
      <w:numFmt w:val="bullet"/>
      <w:lvlText w:val=""/>
      <w:lvlJc w:val="left"/>
      <w:pPr>
        <w:ind w:left="920" w:hanging="360"/>
      </w:pPr>
      <w:rPr>
        <w:rFonts w:ascii="Symbol" w:hAnsi="Symbol"/>
      </w:rPr>
    </w:lvl>
    <w:lvl w:ilvl="8" w:tplc="85FA671A">
      <w:start w:val="1"/>
      <w:numFmt w:val="bullet"/>
      <w:lvlText w:val=""/>
      <w:lvlJc w:val="left"/>
      <w:pPr>
        <w:ind w:left="920" w:hanging="360"/>
      </w:pPr>
      <w:rPr>
        <w:rFonts w:ascii="Symbol" w:hAnsi="Symbol"/>
      </w:rPr>
    </w:lvl>
  </w:abstractNum>
  <w:abstractNum w:abstractNumId="6" w15:restartNumberingAfterBreak="0">
    <w:nsid w:val="5475621B"/>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23D7779"/>
    <w:multiLevelType w:val="hybridMultilevel"/>
    <w:tmpl w:val="4A26F40E"/>
    <w:lvl w:ilvl="0" w:tplc="7808447E">
      <w:start w:val="1"/>
      <w:numFmt w:val="bullet"/>
      <w:lvlText w:val=""/>
      <w:lvlJc w:val="left"/>
      <w:pPr>
        <w:ind w:left="920" w:hanging="360"/>
      </w:pPr>
      <w:rPr>
        <w:rFonts w:ascii="Symbol" w:hAnsi="Symbol"/>
      </w:rPr>
    </w:lvl>
    <w:lvl w:ilvl="1" w:tplc="109C86EC">
      <w:start w:val="1"/>
      <w:numFmt w:val="bullet"/>
      <w:lvlText w:val=""/>
      <w:lvlJc w:val="left"/>
      <w:pPr>
        <w:ind w:left="920" w:hanging="360"/>
      </w:pPr>
      <w:rPr>
        <w:rFonts w:ascii="Symbol" w:hAnsi="Symbol"/>
      </w:rPr>
    </w:lvl>
    <w:lvl w:ilvl="2" w:tplc="78224042">
      <w:start w:val="1"/>
      <w:numFmt w:val="bullet"/>
      <w:lvlText w:val=""/>
      <w:lvlJc w:val="left"/>
      <w:pPr>
        <w:ind w:left="920" w:hanging="360"/>
      </w:pPr>
      <w:rPr>
        <w:rFonts w:ascii="Symbol" w:hAnsi="Symbol"/>
      </w:rPr>
    </w:lvl>
    <w:lvl w:ilvl="3" w:tplc="9776063A">
      <w:start w:val="1"/>
      <w:numFmt w:val="bullet"/>
      <w:lvlText w:val=""/>
      <w:lvlJc w:val="left"/>
      <w:pPr>
        <w:ind w:left="920" w:hanging="360"/>
      </w:pPr>
      <w:rPr>
        <w:rFonts w:ascii="Symbol" w:hAnsi="Symbol"/>
      </w:rPr>
    </w:lvl>
    <w:lvl w:ilvl="4" w:tplc="3C76DF3C">
      <w:start w:val="1"/>
      <w:numFmt w:val="bullet"/>
      <w:lvlText w:val=""/>
      <w:lvlJc w:val="left"/>
      <w:pPr>
        <w:ind w:left="920" w:hanging="360"/>
      </w:pPr>
      <w:rPr>
        <w:rFonts w:ascii="Symbol" w:hAnsi="Symbol"/>
      </w:rPr>
    </w:lvl>
    <w:lvl w:ilvl="5" w:tplc="7D3618AA">
      <w:start w:val="1"/>
      <w:numFmt w:val="bullet"/>
      <w:lvlText w:val=""/>
      <w:lvlJc w:val="left"/>
      <w:pPr>
        <w:ind w:left="920" w:hanging="360"/>
      </w:pPr>
      <w:rPr>
        <w:rFonts w:ascii="Symbol" w:hAnsi="Symbol"/>
      </w:rPr>
    </w:lvl>
    <w:lvl w:ilvl="6" w:tplc="775A2458">
      <w:start w:val="1"/>
      <w:numFmt w:val="bullet"/>
      <w:lvlText w:val=""/>
      <w:lvlJc w:val="left"/>
      <w:pPr>
        <w:ind w:left="920" w:hanging="360"/>
      </w:pPr>
      <w:rPr>
        <w:rFonts w:ascii="Symbol" w:hAnsi="Symbol"/>
      </w:rPr>
    </w:lvl>
    <w:lvl w:ilvl="7" w:tplc="A904B3B4">
      <w:start w:val="1"/>
      <w:numFmt w:val="bullet"/>
      <w:lvlText w:val=""/>
      <w:lvlJc w:val="left"/>
      <w:pPr>
        <w:ind w:left="920" w:hanging="360"/>
      </w:pPr>
      <w:rPr>
        <w:rFonts w:ascii="Symbol" w:hAnsi="Symbol"/>
      </w:rPr>
    </w:lvl>
    <w:lvl w:ilvl="8" w:tplc="795C5716">
      <w:start w:val="1"/>
      <w:numFmt w:val="bullet"/>
      <w:lvlText w:val=""/>
      <w:lvlJc w:val="left"/>
      <w:pPr>
        <w:ind w:left="920" w:hanging="360"/>
      </w:pPr>
      <w:rPr>
        <w:rFonts w:ascii="Symbol" w:hAnsi="Symbol"/>
      </w:rPr>
    </w:lvl>
  </w:abstractNum>
  <w:abstractNum w:abstractNumId="8" w15:restartNumberingAfterBreak="0">
    <w:nsid w:val="68C64B1A"/>
    <w:multiLevelType w:val="hybridMultilevel"/>
    <w:tmpl w:val="EE28361E"/>
    <w:lvl w:ilvl="0" w:tplc="5A12BFD0">
      <w:start w:val="2"/>
      <w:numFmt w:val="bullet"/>
      <w:lvlText w:val="-"/>
      <w:lvlJc w:val="left"/>
      <w:pPr>
        <w:ind w:left="720" w:hanging="360"/>
      </w:pPr>
      <w:rPr>
        <w:rFonts w:ascii="Helvetica" w:eastAsia="Times New Roman" w:hAnsi="Helvetica" w:cs="Helvetic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72578178">
    <w:abstractNumId w:val="7"/>
  </w:num>
  <w:num w:numId="2" w16cid:durableId="1502164875">
    <w:abstractNumId w:val="5"/>
  </w:num>
  <w:num w:numId="3" w16cid:durableId="845099791">
    <w:abstractNumId w:val="0"/>
  </w:num>
  <w:num w:numId="4" w16cid:durableId="399716734">
    <w:abstractNumId w:val="3"/>
  </w:num>
  <w:num w:numId="5" w16cid:durableId="2037464768">
    <w:abstractNumId w:val="1"/>
  </w:num>
  <w:num w:numId="6" w16cid:durableId="1940137236">
    <w:abstractNumId w:val="2"/>
  </w:num>
  <w:num w:numId="7" w16cid:durableId="985207034">
    <w:abstractNumId w:val="8"/>
  </w:num>
  <w:num w:numId="8" w16cid:durableId="1990747571">
    <w:abstractNumId w:val="6"/>
  </w:num>
  <w:num w:numId="9" w16cid:durableId="713231582">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numFmt w:val="chicago"/>
    <w:numRestart w:val="eachSect"/>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3BAB"/>
    <w:rsid w:val="00000C75"/>
    <w:rsid w:val="000011F1"/>
    <w:rsid w:val="00001510"/>
    <w:rsid w:val="00002175"/>
    <w:rsid w:val="0000426E"/>
    <w:rsid w:val="00004A19"/>
    <w:rsid w:val="00004BA3"/>
    <w:rsid w:val="00004E1B"/>
    <w:rsid w:val="00004EA3"/>
    <w:rsid w:val="000055B9"/>
    <w:rsid w:val="0002038C"/>
    <w:rsid w:val="00021553"/>
    <w:rsid w:val="00023C38"/>
    <w:rsid w:val="00024751"/>
    <w:rsid w:val="00025400"/>
    <w:rsid w:val="00030B8F"/>
    <w:rsid w:val="0003164A"/>
    <w:rsid w:val="00032184"/>
    <w:rsid w:val="0003277E"/>
    <w:rsid w:val="00037D49"/>
    <w:rsid w:val="000403AF"/>
    <w:rsid w:val="0004286F"/>
    <w:rsid w:val="0005007A"/>
    <w:rsid w:val="00050259"/>
    <w:rsid w:val="000506A4"/>
    <w:rsid w:val="000509BE"/>
    <w:rsid w:val="00050C94"/>
    <w:rsid w:val="000519C4"/>
    <w:rsid w:val="00060E6B"/>
    <w:rsid w:val="0006249A"/>
    <w:rsid w:val="00065827"/>
    <w:rsid w:val="00065C8F"/>
    <w:rsid w:val="000708DE"/>
    <w:rsid w:val="000712E7"/>
    <w:rsid w:val="000725BE"/>
    <w:rsid w:val="000738AE"/>
    <w:rsid w:val="00075BB1"/>
    <w:rsid w:val="0007682D"/>
    <w:rsid w:val="000776C9"/>
    <w:rsid w:val="000831BD"/>
    <w:rsid w:val="0008342F"/>
    <w:rsid w:val="00083ABD"/>
    <w:rsid w:val="00085E0D"/>
    <w:rsid w:val="00090E9E"/>
    <w:rsid w:val="000919AB"/>
    <w:rsid w:val="000925CA"/>
    <w:rsid w:val="00094CE0"/>
    <w:rsid w:val="0009794D"/>
    <w:rsid w:val="000A32F2"/>
    <w:rsid w:val="000B18E3"/>
    <w:rsid w:val="000B3D20"/>
    <w:rsid w:val="000B4F00"/>
    <w:rsid w:val="000B528A"/>
    <w:rsid w:val="000C11F2"/>
    <w:rsid w:val="000C1D70"/>
    <w:rsid w:val="000C3313"/>
    <w:rsid w:val="000C4649"/>
    <w:rsid w:val="000C4F41"/>
    <w:rsid w:val="000C7944"/>
    <w:rsid w:val="000D260C"/>
    <w:rsid w:val="000D3858"/>
    <w:rsid w:val="000D7E08"/>
    <w:rsid w:val="000D7FAF"/>
    <w:rsid w:val="000E1F08"/>
    <w:rsid w:val="000E28BF"/>
    <w:rsid w:val="000E43AA"/>
    <w:rsid w:val="000E66BB"/>
    <w:rsid w:val="000F1780"/>
    <w:rsid w:val="000F36A8"/>
    <w:rsid w:val="000F4A30"/>
    <w:rsid w:val="000F7B4C"/>
    <w:rsid w:val="001007FE"/>
    <w:rsid w:val="001031FD"/>
    <w:rsid w:val="001062AC"/>
    <w:rsid w:val="00113CD0"/>
    <w:rsid w:val="00122BC9"/>
    <w:rsid w:val="001256E3"/>
    <w:rsid w:val="00125AB0"/>
    <w:rsid w:val="00126045"/>
    <w:rsid w:val="001267F3"/>
    <w:rsid w:val="001272BA"/>
    <w:rsid w:val="001315CD"/>
    <w:rsid w:val="00132858"/>
    <w:rsid w:val="00135768"/>
    <w:rsid w:val="00135E19"/>
    <w:rsid w:val="00136A80"/>
    <w:rsid w:val="001400EB"/>
    <w:rsid w:val="00143147"/>
    <w:rsid w:val="0014675F"/>
    <w:rsid w:val="00146CCB"/>
    <w:rsid w:val="00150BB1"/>
    <w:rsid w:val="001600E4"/>
    <w:rsid w:val="00161F8B"/>
    <w:rsid w:val="00162345"/>
    <w:rsid w:val="00162A6C"/>
    <w:rsid w:val="00162F13"/>
    <w:rsid w:val="00163933"/>
    <w:rsid w:val="00164741"/>
    <w:rsid w:val="001667CF"/>
    <w:rsid w:val="00166BB3"/>
    <w:rsid w:val="00166CA9"/>
    <w:rsid w:val="00170805"/>
    <w:rsid w:val="0017345D"/>
    <w:rsid w:val="0017474C"/>
    <w:rsid w:val="00177575"/>
    <w:rsid w:val="00177768"/>
    <w:rsid w:val="00180647"/>
    <w:rsid w:val="00181E17"/>
    <w:rsid w:val="001836D4"/>
    <w:rsid w:val="00187356"/>
    <w:rsid w:val="0019020A"/>
    <w:rsid w:val="0019139D"/>
    <w:rsid w:val="00192D2D"/>
    <w:rsid w:val="00192E2C"/>
    <w:rsid w:val="00195945"/>
    <w:rsid w:val="0019729A"/>
    <w:rsid w:val="001A3B39"/>
    <w:rsid w:val="001A4863"/>
    <w:rsid w:val="001A5745"/>
    <w:rsid w:val="001A6D0D"/>
    <w:rsid w:val="001A6E64"/>
    <w:rsid w:val="001A71A2"/>
    <w:rsid w:val="001A7B90"/>
    <w:rsid w:val="001B0513"/>
    <w:rsid w:val="001B1123"/>
    <w:rsid w:val="001B53DC"/>
    <w:rsid w:val="001B6D89"/>
    <w:rsid w:val="001B700C"/>
    <w:rsid w:val="001C212B"/>
    <w:rsid w:val="001C4751"/>
    <w:rsid w:val="001D4F30"/>
    <w:rsid w:val="001D572A"/>
    <w:rsid w:val="001E12A1"/>
    <w:rsid w:val="001E2ABE"/>
    <w:rsid w:val="001E4574"/>
    <w:rsid w:val="001E4D6B"/>
    <w:rsid w:val="001E5A4A"/>
    <w:rsid w:val="001F0C82"/>
    <w:rsid w:val="001F1EAA"/>
    <w:rsid w:val="001F5047"/>
    <w:rsid w:val="001F608F"/>
    <w:rsid w:val="00204E4A"/>
    <w:rsid w:val="002052A8"/>
    <w:rsid w:val="002052FA"/>
    <w:rsid w:val="00207DD4"/>
    <w:rsid w:val="00211E50"/>
    <w:rsid w:val="002137B7"/>
    <w:rsid w:val="002147D0"/>
    <w:rsid w:val="00214F72"/>
    <w:rsid w:val="0021799C"/>
    <w:rsid w:val="00223DCC"/>
    <w:rsid w:val="0022422E"/>
    <w:rsid w:val="00233A7D"/>
    <w:rsid w:val="00234DB5"/>
    <w:rsid w:val="002361C3"/>
    <w:rsid w:val="00236E0D"/>
    <w:rsid w:val="002430F6"/>
    <w:rsid w:val="00243573"/>
    <w:rsid w:val="00246BB2"/>
    <w:rsid w:val="00247244"/>
    <w:rsid w:val="00247590"/>
    <w:rsid w:val="00252ABA"/>
    <w:rsid w:val="00253C83"/>
    <w:rsid w:val="002560BB"/>
    <w:rsid w:val="00256149"/>
    <w:rsid w:val="00257041"/>
    <w:rsid w:val="002575F3"/>
    <w:rsid w:val="00260C5C"/>
    <w:rsid w:val="00262CF4"/>
    <w:rsid w:val="0026433E"/>
    <w:rsid w:val="00266C61"/>
    <w:rsid w:val="0026785F"/>
    <w:rsid w:val="00271DD6"/>
    <w:rsid w:val="00283A10"/>
    <w:rsid w:val="00284C7D"/>
    <w:rsid w:val="002864C1"/>
    <w:rsid w:val="00286AE3"/>
    <w:rsid w:val="0029147B"/>
    <w:rsid w:val="00294F5C"/>
    <w:rsid w:val="00295A49"/>
    <w:rsid w:val="00295BB3"/>
    <w:rsid w:val="0029639C"/>
    <w:rsid w:val="002968C9"/>
    <w:rsid w:val="00297DFA"/>
    <w:rsid w:val="002A083F"/>
    <w:rsid w:val="002A1801"/>
    <w:rsid w:val="002A323C"/>
    <w:rsid w:val="002A32C2"/>
    <w:rsid w:val="002A3589"/>
    <w:rsid w:val="002A52F2"/>
    <w:rsid w:val="002A57E1"/>
    <w:rsid w:val="002B0D4C"/>
    <w:rsid w:val="002B2721"/>
    <w:rsid w:val="002B7444"/>
    <w:rsid w:val="002C0119"/>
    <w:rsid w:val="002C0990"/>
    <w:rsid w:val="002C46F1"/>
    <w:rsid w:val="002C72FA"/>
    <w:rsid w:val="002C7B87"/>
    <w:rsid w:val="002D0A0C"/>
    <w:rsid w:val="002D3272"/>
    <w:rsid w:val="002D46C3"/>
    <w:rsid w:val="002D56BB"/>
    <w:rsid w:val="002D5CB0"/>
    <w:rsid w:val="002E03DE"/>
    <w:rsid w:val="002E2DEF"/>
    <w:rsid w:val="002E6DF2"/>
    <w:rsid w:val="002F16F6"/>
    <w:rsid w:val="002F328E"/>
    <w:rsid w:val="002F3995"/>
    <w:rsid w:val="002F50F3"/>
    <w:rsid w:val="003020B6"/>
    <w:rsid w:val="003039C5"/>
    <w:rsid w:val="003058AF"/>
    <w:rsid w:val="003105F8"/>
    <w:rsid w:val="003121D5"/>
    <w:rsid w:val="003126B9"/>
    <w:rsid w:val="00313108"/>
    <w:rsid w:val="00316DFB"/>
    <w:rsid w:val="00317A7A"/>
    <w:rsid w:val="00323AFE"/>
    <w:rsid w:val="003246DC"/>
    <w:rsid w:val="00324CB9"/>
    <w:rsid w:val="0032700E"/>
    <w:rsid w:val="00330A54"/>
    <w:rsid w:val="003320B1"/>
    <w:rsid w:val="00332F53"/>
    <w:rsid w:val="00334EC2"/>
    <w:rsid w:val="00346E15"/>
    <w:rsid w:val="003573CF"/>
    <w:rsid w:val="0036477C"/>
    <w:rsid w:val="0036591F"/>
    <w:rsid w:val="00367A24"/>
    <w:rsid w:val="003726BC"/>
    <w:rsid w:val="00374EF5"/>
    <w:rsid w:val="0037593F"/>
    <w:rsid w:val="00377814"/>
    <w:rsid w:val="00381C73"/>
    <w:rsid w:val="00382118"/>
    <w:rsid w:val="00382864"/>
    <w:rsid w:val="00382D14"/>
    <w:rsid w:val="0038528E"/>
    <w:rsid w:val="003856B7"/>
    <w:rsid w:val="00392781"/>
    <w:rsid w:val="003930E6"/>
    <w:rsid w:val="00394B62"/>
    <w:rsid w:val="003959FD"/>
    <w:rsid w:val="003A0333"/>
    <w:rsid w:val="003A1C89"/>
    <w:rsid w:val="003A2DAA"/>
    <w:rsid w:val="003B1155"/>
    <w:rsid w:val="003B271D"/>
    <w:rsid w:val="003B2F3F"/>
    <w:rsid w:val="003B4D36"/>
    <w:rsid w:val="003B539B"/>
    <w:rsid w:val="003C05C4"/>
    <w:rsid w:val="003C4301"/>
    <w:rsid w:val="003C4F35"/>
    <w:rsid w:val="003C5CF0"/>
    <w:rsid w:val="003C7826"/>
    <w:rsid w:val="003D00C4"/>
    <w:rsid w:val="003D1435"/>
    <w:rsid w:val="003D21D1"/>
    <w:rsid w:val="003D2CBA"/>
    <w:rsid w:val="003E197D"/>
    <w:rsid w:val="003E2956"/>
    <w:rsid w:val="003E6345"/>
    <w:rsid w:val="003F1D94"/>
    <w:rsid w:val="003F27F3"/>
    <w:rsid w:val="003F3797"/>
    <w:rsid w:val="003F3A33"/>
    <w:rsid w:val="003F3E62"/>
    <w:rsid w:val="003F6086"/>
    <w:rsid w:val="003F6A15"/>
    <w:rsid w:val="00402A2F"/>
    <w:rsid w:val="004076FD"/>
    <w:rsid w:val="00407EC0"/>
    <w:rsid w:val="00407FA5"/>
    <w:rsid w:val="00411864"/>
    <w:rsid w:val="00411E4F"/>
    <w:rsid w:val="00412826"/>
    <w:rsid w:val="00412B1E"/>
    <w:rsid w:val="004143F4"/>
    <w:rsid w:val="004237C5"/>
    <w:rsid w:val="00424740"/>
    <w:rsid w:val="0042725E"/>
    <w:rsid w:val="00430341"/>
    <w:rsid w:val="004309AC"/>
    <w:rsid w:val="004312BC"/>
    <w:rsid w:val="00431877"/>
    <w:rsid w:val="0043279F"/>
    <w:rsid w:val="0043380A"/>
    <w:rsid w:val="00433C28"/>
    <w:rsid w:val="0044167A"/>
    <w:rsid w:val="0044381D"/>
    <w:rsid w:val="00447B3C"/>
    <w:rsid w:val="00450CF0"/>
    <w:rsid w:val="00450ECD"/>
    <w:rsid w:val="00451290"/>
    <w:rsid w:val="0045682E"/>
    <w:rsid w:val="004647EB"/>
    <w:rsid w:val="0046508D"/>
    <w:rsid w:val="00471ED1"/>
    <w:rsid w:val="004746B3"/>
    <w:rsid w:val="00474F76"/>
    <w:rsid w:val="00475C04"/>
    <w:rsid w:val="00477BF4"/>
    <w:rsid w:val="00484408"/>
    <w:rsid w:val="00484C88"/>
    <w:rsid w:val="00486C2E"/>
    <w:rsid w:val="00493197"/>
    <w:rsid w:val="004933DF"/>
    <w:rsid w:val="00493578"/>
    <w:rsid w:val="004953C6"/>
    <w:rsid w:val="004962AF"/>
    <w:rsid w:val="00497B77"/>
    <w:rsid w:val="004A0DC8"/>
    <w:rsid w:val="004A29E1"/>
    <w:rsid w:val="004A36FC"/>
    <w:rsid w:val="004A424B"/>
    <w:rsid w:val="004A4DD8"/>
    <w:rsid w:val="004A6949"/>
    <w:rsid w:val="004A6B3D"/>
    <w:rsid w:val="004A7064"/>
    <w:rsid w:val="004B50D4"/>
    <w:rsid w:val="004B5E03"/>
    <w:rsid w:val="004C0351"/>
    <w:rsid w:val="004C2D2E"/>
    <w:rsid w:val="004D0546"/>
    <w:rsid w:val="004D1A84"/>
    <w:rsid w:val="004D1DD0"/>
    <w:rsid w:val="004D4CAD"/>
    <w:rsid w:val="004E1B30"/>
    <w:rsid w:val="004E3B7C"/>
    <w:rsid w:val="004E472F"/>
    <w:rsid w:val="004E76C2"/>
    <w:rsid w:val="004F0C6F"/>
    <w:rsid w:val="004F1D13"/>
    <w:rsid w:val="004F5BEC"/>
    <w:rsid w:val="004F5DF9"/>
    <w:rsid w:val="004F6EF8"/>
    <w:rsid w:val="004F7ED5"/>
    <w:rsid w:val="0050042E"/>
    <w:rsid w:val="005032BA"/>
    <w:rsid w:val="005062B9"/>
    <w:rsid w:val="00510807"/>
    <w:rsid w:val="00511CA0"/>
    <w:rsid w:val="00511F6C"/>
    <w:rsid w:val="00513007"/>
    <w:rsid w:val="00514059"/>
    <w:rsid w:val="00515E92"/>
    <w:rsid w:val="005215D3"/>
    <w:rsid w:val="00525C8D"/>
    <w:rsid w:val="00525EEB"/>
    <w:rsid w:val="00531FF8"/>
    <w:rsid w:val="00533846"/>
    <w:rsid w:val="005355CC"/>
    <w:rsid w:val="00544567"/>
    <w:rsid w:val="0054692C"/>
    <w:rsid w:val="00546C90"/>
    <w:rsid w:val="005526EE"/>
    <w:rsid w:val="005554AF"/>
    <w:rsid w:val="005560E1"/>
    <w:rsid w:val="00556C39"/>
    <w:rsid w:val="00561215"/>
    <w:rsid w:val="00561C20"/>
    <w:rsid w:val="00562DE6"/>
    <w:rsid w:val="00563C30"/>
    <w:rsid w:val="0056743E"/>
    <w:rsid w:val="00567D0E"/>
    <w:rsid w:val="00571A6E"/>
    <w:rsid w:val="00573E4E"/>
    <w:rsid w:val="0057702C"/>
    <w:rsid w:val="0058612D"/>
    <w:rsid w:val="00590B7D"/>
    <w:rsid w:val="00594A1B"/>
    <w:rsid w:val="00597204"/>
    <w:rsid w:val="005A5571"/>
    <w:rsid w:val="005A7E95"/>
    <w:rsid w:val="005B35DC"/>
    <w:rsid w:val="005B44D8"/>
    <w:rsid w:val="005B7A99"/>
    <w:rsid w:val="005B7AB3"/>
    <w:rsid w:val="005C2121"/>
    <w:rsid w:val="005C2CEC"/>
    <w:rsid w:val="005C50AE"/>
    <w:rsid w:val="005C757A"/>
    <w:rsid w:val="005D10C1"/>
    <w:rsid w:val="005D12D9"/>
    <w:rsid w:val="005D3427"/>
    <w:rsid w:val="005D3615"/>
    <w:rsid w:val="005D458E"/>
    <w:rsid w:val="005E3780"/>
    <w:rsid w:val="005E6F9D"/>
    <w:rsid w:val="005F02E3"/>
    <w:rsid w:val="005F1165"/>
    <w:rsid w:val="005F2CB4"/>
    <w:rsid w:val="00600A16"/>
    <w:rsid w:val="00604DB0"/>
    <w:rsid w:val="0060523A"/>
    <w:rsid w:val="006063E3"/>
    <w:rsid w:val="0060685E"/>
    <w:rsid w:val="00607142"/>
    <w:rsid w:val="00610CC8"/>
    <w:rsid w:val="00611701"/>
    <w:rsid w:val="006117CF"/>
    <w:rsid w:val="00612434"/>
    <w:rsid w:val="00612F59"/>
    <w:rsid w:val="006150FB"/>
    <w:rsid w:val="00620F3B"/>
    <w:rsid w:val="0062112E"/>
    <w:rsid w:val="00627211"/>
    <w:rsid w:val="006303C0"/>
    <w:rsid w:val="00631117"/>
    <w:rsid w:val="0063257A"/>
    <w:rsid w:val="00632988"/>
    <w:rsid w:val="00633594"/>
    <w:rsid w:val="00637286"/>
    <w:rsid w:val="006405D8"/>
    <w:rsid w:val="006412C9"/>
    <w:rsid w:val="00643F23"/>
    <w:rsid w:val="0064681C"/>
    <w:rsid w:val="00650FD8"/>
    <w:rsid w:val="00657600"/>
    <w:rsid w:val="006579E7"/>
    <w:rsid w:val="00657B46"/>
    <w:rsid w:val="00660C0F"/>
    <w:rsid w:val="006639BA"/>
    <w:rsid w:val="006641C3"/>
    <w:rsid w:val="00665165"/>
    <w:rsid w:val="00670A51"/>
    <w:rsid w:val="00670A6B"/>
    <w:rsid w:val="00670B0A"/>
    <w:rsid w:val="00672E1B"/>
    <w:rsid w:val="0067370A"/>
    <w:rsid w:val="006762B2"/>
    <w:rsid w:val="006764C7"/>
    <w:rsid w:val="00683166"/>
    <w:rsid w:val="00685A07"/>
    <w:rsid w:val="0068603D"/>
    <w:rsid w:val="0069057D"/>
    <w:rsid w:val="00691FB6"/>
    <w:rsid w:val="006945E7"/>
    <w:rsid w:val="0069795B"/>
    <w:rsid w:val="006A0304"/>
    <w:rsid w:val="006A7AEA"/>
    <w:rsid w:val="006B1B1B"/>
    <w:rsid w:val="006B5071"/>
    <w:rsid w:val="006B5721"/>
    <w:rsid w:val="006B5E5B"/>
    <w:rsid w:val="006B6452"/>
    <w:rsid w:val="006B6A55"/>
    <w:rsid w:val="006C16E8"/>
    <w:rsid w:val="006C29B9"/>
    <w:rsid w:val="006C4257"/>
    <w:rsid w:val="006C58E4"/>
    <w:rsid w:val="006C6FE2"/>
    <w:rsid w:val="006D20E0"/>
    <w:rsid w:val="006D222A"/>
    <w:rsid w:val="006D31C9"/>
    <w:rsid w:val="006D6A96"/>
    <w:rsid w:val="006D75B4"/>
    <w:rsid w:val="006D774D"/>
    <w:rsid w:val="006D776D"/>
    <w:rsid w:val="006D7FFE"/>
    <w:rsid w:val="006E207A"/>
    <w:rsid w:val="006E2FDC"/>
    <w:rsid w:val="006E431A"/>
    <w:rsid w:val="006E6D71"/>
    <w:rsid w:val="006E723A"/>
    <w:rsid w:val="006E7B91"/>
    <w:rsid w:val="006F1083"/>
    <w:rsid w:val="006F1A2D"/>
    <w:rsid w:val="0070074A"/>
    <w:rsid w:val="00701942"/>
    <w:rsid w:val="007065C2"/>
    <w:rsid w:val="00706AD7"/>
    <w:rsid w:val="00710D3E"/>
    <w:rsid w:val="007112E0"/>
    <w:rsid w:val="00715D69"/>
    <w:rsid w:val="00716192"/>
    <w:rsid w:val="00722AE5"/>
    <w:rsid w:val="00724DBD"/>
    <w:rsid w:val="00726C70"/>
    <w:rsid w:val="0073135E"/>
    <w:rsid w:val="007313C3"/>
    <w:rsid w:val="00731A3D"/>
    <w:rsid w:val="00731B00"/>
    <w:rsid w:val="00732AA1"/>
    <w:rsid w:val="007370E5"/>
    <w:rsid w:val="00737867"/>
    <w:rsid w:val="00741B11"/>
    <w:rsid w:val="0074200B"/>
    <w:rsid w:val="00744D32"/>
    <w:rsid w:val="00747EB8"/>
    <w:rsid w:val="00751174"/>
    <w:rsid w:val="00753226"/>
    <w:rsid w:val="0075386C"/>
    <w:rsid w:val="0075660B"/>
    <w:rsid w:val="00757C85"/>
    <w:rsid w:val="00757DAF"/>
    <w:rsid w:val="007600B4"/>
    <w:rsid w:val="00764F3B"/>
    <w:rsid w:val="00765556"/>
    <w:rsid w:val="007660C4"/>
    <w:rsid w:val="00766F4F"/>
    <w:rsid w:val="007676F3"/>
    <w:rsid w:val="00771DE6"/>
    <w:rsid w:val="007750B4"/>
    <w:rsid w:val="00776500"/>
    <w:rsid w:val="0078119B"/>
    <w:rsid w:val="007831B5"/>
    <w:rsid w:val="00783E67"/>
    <w:rsid w:val="00784332"/>
    <w:rsid w:val="007848B6"/>
    <w:rsid w:val="007876E9"/>
    <w:rsid w:val="00794AEF"/>
    <w:rsid w:val="0079550B"/>
    <w:rsid w:val="007966BB"/>
    <w:rsid w:val="00796F79"/>
    <w:rsid w:val="007A0A1B"/>
    <w:rsid w:val="007A2460"/>
    <w:rsid w:val="007A4543"/>
    <w:rsid w:val="007B320D"/>
    <w:rsid w:val="007B5216"/>
    <w:rsid w:val="007C08EB"/>
    <w:rsid w:val="007C1269"/>
    <w:rsid w:val="007C1AAC"/>
    <w:rsid w:val="007C1E39"/>
    <w:rsid w:val="007C1FD3"/>
    <w:rsid w:val="007D0AF3"/>
    <w:rsid w:val="007D2EBF"/>
    <w:rsid w:val="007D2F66"/>
    <w:rsid w:val="007D7480"/>
    <w:rsid w:val="007E033C"/>
    <w:rsid w:val="007E562C"/>
    <w:rsid w:val="007F085D"/>
    <w:rsid w:val="007F0BFC"/>
    <w:rsid w:val="007F2A0E"/>
    <w:rsid w:val="007F4924"/>
    <w:rsid w:val="0080044B"/>
    <w:rsid w:val="00800B93"/>
    <w:rsid w:val="008035EA"/>
    <w:rsid w:val="00804770"/>
    <w:rsid w:val="008047B1"/>
    <w:rsid w:val="0080554C"/>
    <w:rsid w:val="008061C2"/>
    <w:rsid w:val="00806DB4"/>
    <w:rsid w:val="0080758A"/>
    <w:rsid w:val="00807D44"/>
    <w:rsid w:val="00810729"/>
    <w:rsid w:val="00810F5A"/>
    <w:rsid w:val="00812427"/>
    <w:rsid w:val="00817928"/>
    <w:rsid w:val="0081799B"/>
    <w:rsid w:val="00821556"/>
    <w:rsid w:val="008243B7"/>
    <w:rsid w:val="00825D86"/>
    <w:rsid w:val="00832745"/>
    <w:rsid w:val="00836008"/>
    <w:rsid w:val="00836AC7"/>
    <w:rsid w:val="00837147"/>
    <w:rsid w:val="00837F8B"/>
    <w:rsid w:val="00840454"/>
    <w:rsid w:val="00843CBD"/>
    <w:rsid w:val="00845819"/>
    <w:rsid w:val="0084761F"/>
    <w:rsid w:val="00847E39"/>
    <w:rsid w:val="008507D8"/>
    <w:rsid w:val="00852AC3"/>
    <w:rsid w:val="00855FFD"/>
    <w:rsid w:val="00856AFA"/>
    <w:rsid w:val="00860D2D"/>
    <w:rsid w:val="0086141A"/>
    <w:rsid w:val="008614EB"/>
    <w:rsid w:val="00861C31"/>
    <w:rsid w:val="00861DD6"/>
    <w:rsid w:val="00862758"/>
    <w:rsid w:val="00863BC3"/>
    <w:rsid w:val="00864112"/>
    <w:rsid w:val="008676CC"/>
    <w:rsid w:val="00871249"/>
    <w:rsid w:val="00873FB8"/>
    <w:rsid w:val="00876C96"/>
    <w:rsid w:val="00877E0C"/>
    <w:rsid w:val="00880679"/>
    <w:rsid w:val="008864EC"/>
    <w:rsid w:val="008878E6"/>
    <w:rsid w:val="00890D50"/>
    <w:rsid w:val="0089166F"/>
    <w:rsid w:val="00892AF0"/>
    <w:rsid w:val="0089737C"/>
    <w:rsid w:val="008A2BFA"/>
    <w:rsid w:val="008B1A64"/>
    <w:rsid w:val="008B2B24"/>
    <w:rsid w:val="008B3978"/>
    <w:rsid w:val="008B3A8E"/>
    <w:rsid w:val="008B62D5"/>
    <w:rsid w:val="008C39C5"/>
    <w:rsid w:val="008C3DB3"/>
    <w:rsid w:val="008C5015"/>
    <w:rsid w:val="008D11A6"/>
    <w:rsid w:val="008D5195"/>
    <w:rsid w:val="008D7AD9"/>
    <w:rsid w:val="008D7BC8"/>
    <w:rsid w:val="008E12C1"/>
    <w:rsid w:val="008E2019"/>
    <w:rsid w:val="008E2A5D"/>
    <w:rsid w:val="008E33DE"/>
    <w:rsid w:val="008E342A"/>
    <w:rsid w:val="008E5682"/>
    <w:rsid w:val="008F0DEB"/>
    <w:rsid w:val="008F10DC"/>
    <w:rsid w:val="008F624E"/>
    <w:rsid w:val="008F6AFF"/>
    <w:rsid w:val="00901EC6"/>
    <w:rsid w:val="009028FE"/>
    <w:rsid w:val="00907A48"/>
    <w:rsid w:val="00911141"/>
    <w:rsid w:val="009130E8"/>
    <w:rsid w:val="00917457"/>
    <w:rsid w:val="00922CA6"/>
    <w:rsid w:val="009237FD"/>
    <w:rsid w:val="00927814"/>
    <w:rsid w:val="00936D3B"/>
    <w:rsid w:val="00941A24"/>
    <w:rsid w:val="00942113"/>
    <w:rsid w:val="009421D4"/>
    <w:rsid w:val="009428B9"/>
    <w:rsid w:val="00943BAB"/>
    <w:rsid w:val="00944459"/>
    <w:rsid w:val="00946420"/>
    <w:rsid w:val="009504A6"/>
    <w:rsid w:val="00954D9D"/>
    <w:rsid w:val="00967045"/>
    <w:rsid w:val="009715F6"/>
    <w:rsid w:val="009718E1"/>
    <w:rsid w:val="00972F73"/>
    <w:rsid w:val="009739B1"/>
    <w:rsid w:val="00976512"/>
    <w:rsid w:val="0097704B"/>
    <w:rsid w:val="009802B5"/>
    <w:rsid w:val="00980909"/>
    <w:rsid w:val="00981184"/>
    <w:rsid w:val="0098244A"/>
    <w:rsid w:val="00983015"/>
    <w:rsid w:val="00986E7C"/>
    <w:rsid w:val="0098709D"/>
    <w:rsid w:val="00991655"/>
    <w:rsid w:val="00995011"/>
    <w:rsid w:val="00997A97"/>
    <w:rsid w:val="009A0EA7"/>
    <w:rsid w:val="009A2CCE"/>
    <w:rsid w:val="009A3094"/>
    <w:rsid w:val="009A43CA"/>
    <w:rsid w:val="009A469A"/>
    <w:rsid w:val="009A5EED"/>
    <w:rsid w:val="009A6966"/>
    <w:rsid w:val="009A6FDE"/>
    <w:rsid w:val="009B0C67"/>
    <w:rsid w:val="009B101A"/>
    <w:rsid w:val="009B10FC"/>
    <w:rsid w:val="009B3E00"/>
    <w:rsid w:val="009B6AB2"/>
    <w:rsid w:val="009C0223"/>
    <w:rsid w:val="009C20EC"/>
    <w:rsid w:val="009C2558"/>
    <w:rsid w:val="009C2A22"/>
    <w:rsid w:val="009C4295"/>
    <w:rsid w:val="009C4CD8"/>
    <w:rsid w:val="009C6220"/>
    <w:rsid w:val="009D06EB"/>
    <w:rsid w:val="009D3F08"/>
    <w:rsid w:val="009D5591"/>
    <w:rsid w:val="009D5A8B"/>
    <w:rsid w:val="009E070B"/>
    <w:rsid w:val="009E3188"/>
    <w:rsid w:val="009E5302"/>
    <w:rsid w:val="009F1B94"/>
    <w:rsid w:val="009F41A5"/>
    <w:rsid w:val="00A01354"/>
    <w:rsid w:val="00A03E2D"/>
    <w:rsid w:val="00A05F21"/>
    <w:rsid w:val="00A064C6"/>
    <w:rsid w:val="00A06770"/>
    <w:rsid w:val="00A10C86"/>
    <w:rsid w:val="00A12F03"/>
    <w:rsid w:val="00A1339D"/>
    <w:rsid w:val="00A14272"/>
    <w:rsid w:val="00A144FF"/>
    <w:rsid w:val="00A15F4B"/>
    <w:rsid w:val="00A161F3"/>
    <w:rsid w:val="00A21639"/>
    <w:rsid w:val="00A23CF7"/>
    <w:rsid w:val="00A24F82"/>
    <w:rsid w:val="00A25005"/>
    <w:rsid w:val="00A26BE7"/>
    <w:rsid w:val="00A2765C"/>
    <w:rsid w:val="00A30A5C"/>
    <w:rsid w:val="00A30CB2"/>
    <w:rsid w:val="00A311B7"/>
    <w:rsid w:val="00A33B25"/>
    <w:rsid w:val="00A37193"/>
    <w:rsid w:val="00A375BC"/>
    <w:rsid w:val="00A400DE"/>
    <w:rsid w:val="00A40F41"/>
    <w:rsid w:val="00A45544"/>
    <w:rsid w:val="00A46F2F"/>
    <w:rsid w:val="00A50B4A"/>
    <w:rsid w:val="00A50C2A"/>
    <w:rsid w:val="00A531F0"/>
    <w:rsid w:val="00A5323D"/>
    <w:rsid w:val="00A5401D"/>
    <w:rsid w:val="00A563A5"/>
    <w:rsid w:val="00A564C9"/>
    <w:rsid w:val="00A5762D"/>
    <w:rsid w:val="00A577BA"/>
    <w:rsid w:val="00A60FA2"/>
    <w:rsid w:val="00A63AC6"/>
    <w:rsid w:val="00A66774"/>
    <w:rsid w:val="00A66F39"/>
    <w:rsid w:val="00A70D4D"/>
    <w:rsid w:val="00A84A36"/>
    <w:rsid w:val="00A85A53"/>
    <w:rsid w:val="00A85EEE"/>
    <w:rsid w:val="00A931E5"/>
    <w:rsid w:val="00A964BD"/>
    <w:rsid w:val="00AA0B27"/>
    <w:rsid w:val="00AA0C50"/>
    <w:rsid w:val="00AA0D36"/>
    <w:rsid w:val="00AA3889"/>
    <w:rsid w:val="00AA4344"/>
    <w:rsid w:val="00AA697E"/>
    <w:rsid w:val="00AB040C"/>
    <w:rsid w:val="00AB09BF"/>
    <w:rsid w:val="00AB443A"/>
    <w:rsid w:val="00AB5F10"/>
    <w:rsid w:val="00AB71E2"/>
    <w:rsid w:val="00AB78EF"/>
    <w:rsid w:val="00AB7E89"/>
    <w:rsid w:val="00AC21C2"/>
    <w:rsid w:val="00AC3FEA"/>
    <w:rsid w:val="00AD338F"/>
    <w:rsid w:val="00AD3FEC"/>
    <w:rsid w:val="00AD4C76"/>
    <w:rsid w:val="00AE1A4F"/>
    <w:rsid w:val="00AE3D42"/>
    <w:rsid w:val="00AE43A7"/>
    <w:rsid w:val="00AE43CE"/>
    <w:rsid w:val="00AE657C"/>
    <w:rsid w:val="00AE704A"/>
    <w:rsid w:val="00AE7508"/>
    <w:rsid w:val="00AE7AA4"/>
    <w:rsid w:val="00AF340D"/>
    <w:rsid w:val="00AF3625"/>
    <w:rsid w:val="00AF4CAB"/>
    <w:rsid w:val="00AF6780"/>
    <w:rsid w:val="00B00AF0"/>
    <w:rsid w:val="00B01616"/>
    <w:rsid w:val="00B01E51"/>
    <w:rsid w:val="00B03E38"/>
    <w:rsid w:val="00B0463A"/>
    <w:rsid w:val="00B06387"/>
    <w:rsid w:val="00B06923"/>
    <w:rsid w:val="00B1212A"/>
    <w:rsid w:val="00B15A33"/>
    <w:rsid w:val="00B172D2"/>
    <w:rsid w:val="00B220A7"/>
    <w:rsid w:val="00B23245"/>
    <w:rsid w:val="00B251F6"/>
    <w:rsid w:val="00B25D78"/>
    <w:rsid w:val="00B2622D"/>
    <w:rsid w:val="00B27B60"/>
    <w:rsid w:val="00B32BDA"/>
    <w:rsid w:val="00B33D7D"/>
    <w:rsid w:val="00B37E4A"/>
    <w:rsid w:val="00B42B8D"/>
    <w:rsid w:val="00B4329B"/>
    <w:rsid w:val="00B44346"/>
    <w:rsid w:val="00B447B4"/>
    <w:rsid w:val="00B45CF7"/>
    <w:rsid w:val="00B468E6"/>
    <w:rsid w:val="00B50E33"/>
    <w:rsid w:val="00B521F8"/>
    <w:rsid w:val="00B60838"/>
    <w:rsid w:val="00B6092E"/>
    <w:rsid w:val="00B62AF4"/>
    <w:rsid w:val="00B64975"/>
    <w:rsid w:val="00B70B1B"/>
    <w:rsid w:val="00B71E34"/>
    <w:rsid w:val="00B77908"/>
    <w:rsid w:val="00B8062A"/>
    <w:rsid w:val="00B81A02"/>
    <w:rsid w:val="00B822EB"/>
    <w:rsid w:val="00B84A49"/>
    <w:rsid w:val="00B84B2A"/>
    <w:rsid w:val="00B9041A"/>
    <w:rsid w:val="00B935E7"/>
    <w:rsid w:val="00B93D55"/>
    <w:rsid w:val="00B94CC8"/>
    <w:rsid w:val="00B97DAF"/>
    <w:rsid w:val="00BA01BF"/>
    <w:rsid w:val="00BA0A81"/>
    <w:rsid w:val="00BA1642"/>
    <w:rsid w:val="00BA1AF7"/>
    <w:rsid w:val="00BA1FAC"/>
    <w:rsid w:val="00BA66FC"/>
    <w:rsid w:val="00BB043D"/>
    <w:rsid w:val="00BC023B"/>
    <w:rsid w:val="00BC1C12"/>
    <w:rsid w:val="00BC1F1D"/>
    <w:rsid w:val="00BC2A57"/>
    <w:rsid w:val="00BC2F77"/>
    <w:rsid w:val="00BC3F3E"/>
    <w:rsid w:val="00BC7410"/>
    <w:rsid w:val="00BD496D"/>
    <w:rsid w:val="00BD4F1A"/>
    <w:rsid w:val="00BD5BD0"/>
    <w:rsid w:val="00BD5BEC"/>
    <w:rsid w:val="00BD6C60"/>
    <w:rsid w:val="00BE1241"/>
    <w:rsid w:val="00BE5CB0"/>
    <w:rsid w:val="00BE7E65"/>
    <w:rsid w:val="00BF0C23"/>
    <w:rsid w:val="00BF2764"/>
    <w:rsid w:val="00BF3E84"/>
    <w:rsid w:val="00BF4048"/>
    <w:rsid w:val="00C06C69"/>
    <w:rsid w:val="00C07E2E"/>
    <w:rsid w:val="00C103A4"/>
    <w:rsid w:val="00C137E3"/>
    <w:rsid w:val="00C16600"/>
    <w:rsid w:val="00C17B0F"/>
    <w:rsid w:val="00C17E47"/>
    <w:rsid w:val="00C205C6"/>
    <w:rsid w:val="00C20CD6"/>
    <w:rsid w:val="00C2125C"/>
    <w:rsid w:val="00C21CA7"/>
    <w:rsid w:val="00C25638"/>
    <w:rsid w:val="00C257C6"/>
    <w:rsid w:val="00C26327"/>
    <w:rsid w:val="00C3264F"/>
    <w:rsid w:val="00C34A45"/>
    <w:rsid w:val="00C35931"/>
    <w:rsid w:val="00C4042A"/>
    <w:rsid w:val="00C40434"/>
    <w:rsid w:val="00C42012"/>
    <w:rsid w:val="00C4231C"/>
    <w:rsid w:val="00C436C4"/>
    <w:rsid w:val="00C47058"/>
    <w:rsid w:val="00C507FC"/>
    <w:rsid w:val="00C517EC"/>
    <w:rsid w:val="00C547AD"/>
    <w:rsid w:val="00C60E2F"/>
    <w:rsid w:val="00C6168B"/>
    <w:rsid w:val="00C6309A"/>
    <w:rsid w:val="00C6315D"/>
    <w:rsid w:val="00C65232"/>
    <w:rsid w:val="00C702C2"/>
    <w:rsid w:val="00C719C4"/>
    <w:rsid w:val="00C74A3E"/>
    <w:rsid w:val="00C74D7E"/>
    <w:rsid w:val="00C76165"/>
    <w:rsid w:val="00C76D67"/>
    <w:rsid w:val="00C77618"/>
    <w:rsid w:val="00C80A3A"/>
    <w:rsid w:val="00C9064F"/>
    <w:rsid w:val="00C90BF9"/>
    <w:rsid w:val="00C91F41"/>
    <w:rsid w:val="00C92205"/>
    <w:rsid w:val="00C94E53"/>
    <w:rsid w:val="00CA0A3A"/>
    <w:rsid w:val="00CA0C86"/>
    <w:rsid w:val="00CA102D"/>
    <w:rsid w:val="00CA10DA"/>
    <w:rsid w:val="00CA1C92"/>
    <w:rsid w:val="00CA23EB"/>
    <w:rsid w:val="00CA24C2"/>
    <w:rsid w:val="00CA3A0A"/>
    <w:rsid w:val="00CA3FE9"/>
    <w:rsid w:val="00CA683E"/>
    <w:rsid w:val="00CA77B4"/>
    <w:rsid w:val="00CB0D2C"/>
    <w:rsid w:val="00CB1DD4"/>
    <w:rsid w:val="00CB44D9"/>
    <w:rsid w:val="00CC4CAC"/>
    <w:rsid w:val="00CC5277"/>
    <w:rsid w:val="00CC5361"/>
    <w:rsid w:val="00CC6441"/>
    <w:rsid w:val="00CC7B3C"/>
    <w:rsid w:val="00CD1EA4"/>
    <w:rsid w:val="00CD2EE5"/>
    <w:rsid w:val="00CD36FF"/>
    <w:rsid w:val="00CD46C1"/>
    <w:rsid w:val="00CD488C"/>
    <w:rsid w:val="00CD58FA"/>
    <w:rsid w:val="00CD6722"/>
    <w:rsid w:val="00CE13EC"/>
    <w:rsid w:val="00CE1477"/>
    <w:rsid w:val="00CE4E16"/>
    <w:rsid w:val="00CE68A8"/>
    <w:rsid w:val="00CE6C48"/>
    <w:rsid w:val="00CE7C77"/>
    <w:rsid w:val="00CF22AA"/>
    <w:rsid w:val="00CF2AC1"/>
    <w:rsid w:val="00CF3178"/>
    <w:rsid w:val="00CF4B58"/>
    <w:rsid w:val="00CF5563"/>
    <w:rsid w:val="00CF57B2"/>
    <w:rsid w:val="00D00036"/>
    <w:rsid w:val="00D00BB2"/>
    <w:rsid w:val="00D02995"/>
    <w:rsid w:val="00D031EE"/>
    <w:rsid w:val="00D1032C"/>
    <w:rsid w:val="00D11543"/>
    <w:rsid w:val="00D116D3"/>
    <w:rsid w:val="00D11C5B"/>
    <w:rsid w:val="00D12A2B"/>
    <w:rsid w:val="00D1446F"/>
    <w:rsid w:val="00D1491E"/>
    <w:rsid w:val="00D20418"/>
    <w:rsid w:val="00D22FD1"/>
    <w:rsid w:val="00D23EF7"/>
    <w:rsid w:val="00D262D1"/>
    <w:rsid w:val="00D26D88"/>
    <w:rsid w:val="00D27390"/>
    <w:rsid w:val="00D30288"/>
    <w:rsid w:val="00D34AC2"/>
    <w:rsid w:val="00D35673"/>
    <w:rsid w:val="00D360DD"/>
    <w:rsid w:val="00D37F1F"/>
    <w:rsid w:val="00D40776"/>
    <w:rsid w:val="00D420DA"/>
    <w:rsid w:val="00D4301D"/>
    <w:rsid w:val="00D46086"/>
    <w:rsid w:val="00D474AB"/>
    <w:rsid w:val="00D5463C"/>
    <w:rsid w:val="00D56B85"/>
    <w:rsid w:val="00D57C19"/>
    <w:rsid w:val="00D6097E"/>
    <w:rsid w:val="00D65A2A"/>
    <w:rsid w:val="00D67E88"/>
    <w:rsid w:val="00D70572"/>
    <w:rsid w:val="00D7063E"/>
    <w:rsid w:val="00D707C6"/>
    <w:rsid w:val="00D7511D"/>
    <w:rsid w:val="00D75533"/>
    <w:rsid w:val="00D81F48"/>
    <w:rsid w:val="00D90DF2"/>
    <w:rsid w:val="00D9493E"/>
    <w:rsid w:val="00DA044D"/>
    <w:rsid w:val="00DA26A5"/>
    <w:rsid w:val="00DC047C"/>
    <w:rsid w:val="00DC0BB0"/>
    <w:rsid w:val="00DC18D4"/>
    <w:rsid w:val="00DC3E0F"/>
    <w:rsid w:val="00DC506A"/>
    <w:rsid w:val="00DC5ADA"/>
    <w:rsid w:val="00DD0141"/>
    <w:rsid w:val="00DD0F56"/>
    <w:rsid w:val="00DD18F2"/>
    <w:rsid w:val="00DD2E2B"/>
    <w:rsid w:val="00DD350A"/>
    <w:rsid w:val="00DD43C3"/>
    <w:rsid w:val="00DD4813"/>
    <w:rsid w:val="00DD4BAE"/>
    <w:rsid w:val="00DD515B"/>
    <w:rsid w:val="00DD590A"/>
    <w:rsid w:val="00DD593C"/>
    <w:rsid w:val="00DD629A"/>
    <w:rsid w:val="00DD749F"/>
    <w:rsid w:val="00DE0258"/>
    <w:rsid w:val="00DE1BD7"/>
    <w:rsid w:val="00DE4564"/>
    <w:rsid w:val="00DE4FDF"/>
    <w:rsid w:val="00DE6E51"/>
    <w:rsid w:val="00DF1E50"/>
    <w:rsid w:val="00DF36B4"/>
    <w:rsid w:val="00DF575C"/>
    <w:rsid w:val="00E010A4"/>
    <w:rsid w:val="00E043E1"/>
    <w:rsid w:val="00E101FF"/>
    <w:rsid w:val="00E10D97"/>
    <w:rsid w:val="00E13E83"/>
    <w:rsid w:val="00E15A88"/>
    <w:rsid w:val="00E173ED"/>
    <w:rsid w:val="00E22B1E"/>
    <w:rsid w:val="00E23FCD"/>
    <w:rsid w:val="00E3125F"/>
    <w:rsid w:val="00E320E3"/>
    <w:rsid w:val="00E340CA"/>
    <w:rsid w:val="00E343D2"/>
    <w:rsid w:val="00E35F4A"/>
    <w:rsid w:val="00E43084"/>
    <w:rsid w:val="00E5285A"/>
    <w:rsid w:val="00E5385B"/>
    <w:rsid w:val="00E57EA2"/>
    <w:rsid w:val="00E60A6C"/>
    <w:rsid w:val="00E62CC8"/>
    <w:rsid w:val="00E63480"/>
    <w:rsid w:val="00E75DDD"/>
    <w:rsid w:val="00E7626A"/>
    <w:rsid w:val="00E869D8"/>
    <w:rsid w:val="00E91DA2"/>
    <w:rsid w:val="00E94639"/>
    <w:rsid w:val="00E96970"/>
    <w:rsid w:val="00EA13C5"/>
    <w:rsid w:val="00EA26AD"/>
    <w:rsid w:val="00EA2E6F"/>
    <w:rsid w:val="00EA3756"/>
    <w:rsid w:val="00EA4CE0"/>
    <w:rsid w:val="00EA4E03"/>
    <w:rsid w:val="00EA6351"/>
    <w:rsid w:val="00EA6511"/>
    <w:rsid w:val="00EA6FB6"/>
    <w:rsid w:val="00EA7F1B"/>
    <w:rsid w:val="00EA7FF6"/>
    <w:rsid w:val="00EB010A"/>
    <w:rsid w:val="00EB527A"/>
    <w:rsid w:val="00EB7A90"/>
    <w:rsid w:val="00EC05E2"/>
    <w:rsid w:val="00EC0BE5"/>
    <w:rsid w:val="00EC1CC2"/>
    <w:rsid w:val="00EC3471"/>
    <w:rsid w:val="00EC58AB"/>
    <w:rsid w:val="00EC7A1D"/>
    <w:rsid w:val="00ED13F6"/>
    <w:rsid w:val="00ED375E"/>
    <w:rsid w:val="00ED403E"/>
    <w:rsid w:val="00ED45B9"/>
    <w:rsid w:val="00EE1CE4"/>
    <w:rsid w:val="00EE542E"/>
    <w:rsid w:val="00EE7B81"/>
    <w:rsid w:val="00EF22E7"/>
    <w:rsid w:val="00EF6440"/>
    <w:rsid w:val="00EF7D9E"/>
    <w:rsid w:val="00F02244"/>
    <w:rsid w:val="00F03649"/>
    <w:rsid w:val="00F03870"/>
    <w:rsid w:val="00F03D8F"/>
    <w:rsid w:val="00F05801"/>
    <w:rsid w:val="00F06E5C"/>
    <w:rsid w:val="00F140E5"/>
    <w:rsid w:val="00F160D7"/>
    <w:rsid w:val="00F172D3"/>
    <w:rsid w:val="00F21DEF"/>
    <w:rsid w:val="00F230D4"/>
    <w:rsid w:val="00F23761"/>
    <w:rsid w:val="00F247DC"/>
    <w:rsid w:val="00F275BB"/>
    <w:rsid w:val="00F27C1B"/>
    <w:rsid w:val="00F31048"/>
    <w:rsid w:val="00F32633"/>
    <w:rsid w:val="00F4108C"/>
    <w:rsid w:val="00F4139B"/>
    <w:rsid w:val="00F41B40"/>
    <w:rsid w:val="00F42BC4"/>
    <w:rsid w:val="00F45752"/>
    <w:rsid w:val="00F45C43"/>
    <w:rsid w:val="00F52763"/>
    <w:rsid w:val="00F55E32"/>
    <w:rsid w:val="00F56CB4"/>
    <w:rsid w:val="00F56EC4"/>
    <w:rsid w:val="00F6097B"/>
    <w:rsid w:val="00F60E02"/>
    <w:rsid w:val="00F6159C"/>
    <w:rsid w:val="00F62A5F"/>
    <w:rsid w:val="00F64F5F"/>
    <w:rsid w:val="00F67FA6"/>
    <w:rsid w:val="00F769DF"/>
    <w:rsid w:val="00F776CD"/>
    <w:rsid w:val="00F80359"/>
    <w:rsid w:val="00F82E79"/>
    <w:rsid w:val="00F83561"/>
    <w:rsid w:val="00F83719"/>
    <w:rsid w:val="00F83BE5"/>
    <w:rsid w:val="00F86918"/>
    <w:rsid w:val="00F87AD3"/>
    <w:rsid w:val="00F90EAA"/>
    <w:rsid w:val="00F91712"/>
    <w:rsid w:val="00F93AFA"/>
    <w:rsid w:val="00F96245"/>
    <w:rsid w:val="00F96EBA"/>
    <w:rsid w:val="00FA1185"/>
    <w:rsid w:val="00FA33E7"/>
    <w:rsid w:val="00FA43B2"/>
    <w:rsid w:val="00FA5913"/>
    <w:rsid w:val="00FB0D6C"/>
    <w:rsid w:val="00FB5310"/>
    <w:rsid w:val="00FB7DDE"/>
    <w:rsid w:val="00FC11BF"/>
    <w:rsid w:val="00FC175E"/>
    <w:rsid w:val="00FC2431"/>
    <w:rsid w:val="00FC28F3"/>
    <w:rsid w:val="00FD0587"/>
    <w:rsid w:val="00FD3C37"/>
    <w:rsid w:val="00FD3E57"/>
    <w:rsid w:val="00FD508E"/>
    <w:rsid w:val="00FD7BB1"/>
    <w:rsid w:val="00FE617C"/>
    <w:rsid w:val="00FF032F"/>
    <w:rsid w:val="00FF040F"/>
    <w:rsid w:val="00FF2184"/>
    <w:rsid w:val="00FF39BD"/>
    <w:rsid w:val="00FF4662"/>
    <w:rsid w:val="1F9B00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901489"/>
  <w15:chartTrackingRefBased/>
  <w15:docId w15:val="{15658702-67DB-4781-8B5A-15861E995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6249A"/>
    <w:pPr>
      <w:overflowPunct w:val="0"/>
      <w:autoSpaceDE w:val="0"/>
      <w:autoSpaceDN w:val="0"/>
      <w:adjustRightInd w:val="0"/>
      <w:textAlignment w:val="baseline"/>
    </w:pPr>
    <w:rPr>
      <w:rFonts w:ascii="Verdana" w:hAnsi="Verdana" w:cs="Courier New"/>
      <w:sz w:val="18"/>
    </w:rPr>
  </w:style>
  <w:style w:type="paragraph" w:styleId="Kop1">
    <w:name w:val="heading 1"/>
    <w:basedOn w:val="Standaard"/>
    <w:next w:val="Standaard"/>
    <w:link w:val="Kop1Char"/>
    <w:uiPriority w:val="9"/>
    <w:qFormat/>
    <w:rsid w:val="0054692C"/>
    <w:pPr>
      <w:suppressAutoHyphens/>
      <w:ind w:left="700" w:right="-1" w:hanging="700"/>
      <w:outlineLvl w:val="0"/>
    </w:pPr>
    <w:rPr>
      <w:rFonts w:cs="Arial"/>
      <w:b/>
      <w:bCs/>
      <w:szCs w:val="18"/>
      <w:lang w:val="nl"/>
    </w:rPr>
  </w:style>
  <w:style w:type="paragraph" w:styleId="Kop3">
    <w:name w:val="heading 3"/>
    <w:basedOn w:val="Standaard"/>
    <w:next w:val="Standaard"/>
    <w:link w:val="Kop3Char"/>
    <w:uiPriority w:val="9"/>
    <w:semiHidden/>
    <w:unhideWhenUsed/>
    <w:qFormat/>
    <w:rsid w:val="009504A6"/>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Paginanummer">
    <w:name w:val="page number"/>
    <w:basedOn w:val="Standaardalinea-lettertype"/>
    <w:rsid w:val="00122BC9"/>
  </w:style>
  <w:style w:type="paragraph" w:styleId="Voetnoottekst">
    <w:name w:val="footnote text"/>
    <w:basedOn w:val="Standaard"/>
    <w:link w:val="VoetnoottekstChar"/>
    <w:semiHidden/>
    <w:rsid w:val="00122BC9"/>
  </w:style>
  <w:style w:type="character" w:styleId="Voetnootmarkering">
    <w:name w:val="footnote reference"/>
    <w:semiHidden/>
    <w:rsid w:val="00122BC9"/>
    <w:rPr>
      <w:vertAlign w:val="superscript"/>
    </w:rPr>
  </w:style>
  <w:style w:type="paragraph" w:styleId="Ballontekst">
    <w:name w:val="Balloon Text"/>
    <w:basedOn w:val="Standaard"/>
    <w:link w:val="BallontekstChar"/>
    <w:uiPriority w:val="99"/>
    <w:semiHidden/>
    <w:unhideWhenUsed/>
    <w:rsid w:val="00F23761"/>
    <w:rPr>
      <w:rFonts w:ascii="Tahoma" w:hAnsi="Tahoma" w:cs="Times New Roman"/>
      <w:sz w:val="16"/>
      <w:szCs w:val="16"/>
      <w:lang w:val="x-none" w:eastAsia="x-none"/>
    </w:rPr>
  </w:style>
  <w:style w:type="character" w:customStyle="1" w:styleId="BallontekstChar">
    <w:name w:val="Ballontekst Char"/>
    <w:link w:val="Ballontekst"/>
    <w:uiPriority w:val="99"/>
    <w:semiHidden/>
    <w:rsid w:val="00F23761"/>
    <w:rPr>
      <w:rFonts w:ascii="Tahoma" w:hAnsi="Tahoma" w:cs="Tahoma"/>
      <w:sz w:val="16"/>
      <w:szCs w:val="16"/>
    </w:rPr>
  </w:style>
  <w:style w:type="character" w:styleId="Verwijzingopmerking">
    <w:name w:val="annotation reference"/>
    <w:uiPriority w:val="99"/>
    <w:semiHidden/>
    <w:unhideWhenUsed/>
    <w:rsid w:val="00837147"/>
    <w:rPr>
      <w:sz w:val="16"/>
      <w:szCs w:val="16"/>
    </w:rPr>
  </w:style>
  <w:style w:type="paragraph" w:styleId="Onderwerpvanopmerking">
    <w:name w:val="annotation subject"/>
    <w:basedOn w:val="Standaard"/>
    <w:next w:val="Standaard"/>
    <w:link w:val="OnderwerpvanopmerkingChar"/>
    <w:uiPriority w:val="99"/>
    <w:semiHidden/>
    <w:unhideWhenUsed/>
    <w:rsid w:val="003020B6"/>
    <w:rPr>
      <w:rFonts w:cs="Times New Roman"/>
      <w:b/>
      <w:bCs/>
      <w:lang w:val="x-none" w:eastAsia="x-none"/>
    </w:rPr>
  </w:style>
  <w:style w:type="character" w:customStyle="1" w:styleId="OnderwerpvanopmerkingChar">
    <w:name w:val="Onderwerp van opmerking Char"/>
    <w:link w:val="Onderwerpvanopmerking"/>
    <w:uiPriority w:val="99"/>
    <w:semiHidden/>
    <w:rsid w:val="00837147"/>
    <w:rPr>
      <w:rFonts w:ascii="Courier New" w:hAnsi="Courier New" w:cs="Courier New"/>
      <w:b/>
      <w:bCs/>
    </w:rPr>
  </w:style>
  <w:style w:type="character" w:customStyle="1" w:styleId="Kop1Char">
    <w:name w:val="Kop 1 Char"/>
    <w:basedOn w:val="Standaardalinea-lettertype"/>
    <w:link w:val="Kop1"/>
    <w:uiPriority w:val="9"/>
    <w:rsid w:val="0054692C"/>
    <w:rPr>
      <w:rFonts w:ascii="Verdana" w:hAnsi="Verdana" w:cs="Arial"/>
      <w:b/>
      <w:bCs/>
      <w:sz w:val="18"/>
      <w:szCs w:val="18"/>
      <w:lang w:val="nl"/>
    </w:rPr>
  </w:style>
  <w:style w:type="paragraph" w:styleId="Lijstalinea">
    <w:name w:val="List Paragraph"/>
    <w:basedOn w:val="Standaard"/>
    <w:link w:val="LijstalineaChar"/>
    <w:uiPriority w:val="34"/>
    <w:qFormat/>
    <w:rsid w:val="0054692C"/>
    <w:pPr>
      <w:overflowPunct/>
      <w:autoSpaceDE/>
      <w:autoSpaceDN/>
      <w:adjustRightInd/>
      <w:spacing w:after="200" w:line="276" w:lineRule="auto"/>
      <w:ind w:left="720"/>
      <w:contextualSpacing/>
      <w:textAlignment w:val="auto"/>
    </w:pPr>
    <w:rPr>
      <w:rFonts w:eastAsia="Calibri" w:cs="Times New Roman"/>
      <w:szCs w:val="22"/>
      <w:lang w:eastAsia="en-US"/>
    </w:rPr>
  </w:style>
  <w:style w:type="paragraph" w:styleId="Revisie">
    <w:name w:val="Revision"/>
    <w:hidden/>
    <w:uiPriority w:val="99"/>
    <w:semiHidden/>
    <w:rsid w:val="0054692C"/>
    <w:rPr>
      <w:rFonts w:ascii="Courier New" w:hAnsi="Courier New" w:cs="Courier New"/>
    </w:rPr>
  </w:style>
  <w:style w:type="paragraph" w:styleId="Inhopg4">
    <w:name w:val="toc 4"/>
    <w:basedOn w:val="Standaard"/>
    <w:next w:val="Standaard"/>
    <w:semiHidden/>
    <w:rsid w:val="000919AB"/>
    <w:pPr>
      <w:tabs>
        <w:tab w:val="right" w:leader="dot" w:pos="9360"/>
      </w:tabs>
      <w:suppressAutoHyphens/>
      <w:ind w:left="2880" w:right="720" w:hanging="720"/>
    </w:pPr>
    <w:rPr>
      <w:rFonts w:cs="Times New Roman"/>
      <w:lang w:val="en-US"/>
    </w:rPr>
  </w:style>
  <w:style w:type="character" w:styleId="GevolgdeHyperlink">
    <w:name w:val="FollowedHyperlink"/>
    <w:basedOn w:val="Standaardalinea-lettertype"/>
    <w:uiPriority w:val="99"/>
    <w:semiHidden/>
    <w:unhideWhenUsed/>
    <w:rsid w:val="003A2DAA"/>
    <w:rPr>
      <w:color w:val="954F72" w:themeColor="followedHyperlink"/>
      <w:u w:val="single"/>
    </w:rPr>
  </w:style>
  <w:style w:type="character" w:customStyle="1" w:styleId="LijstalineaChar">
    <w:name w:val="Lijstalinea Char"/>
    <w:basedOn w:val="Standaardalinea-lettertype"/>
    <w:link w:val="Lijstalinea"/>
    <w:uiPriority w:val="34"/>
    <w:locked/>
    <w:rsid w:val="00F42BC4"/>
    <w:rPr>
      <w:rFonts w:ascii="Verdana" w:eastAsia="Calibri" w:hAnsi="Verdana"/>
      <w:sz w:val="18"/>
      <w:szCs w:val="22"/>
      <w:lang w:eastAsia="en-US"/>
    </w:rPr>
  </w:style>
  <w:style w:type="table" w:styleId="Tabelraster">
    <w:name w:val="Table Grid"/>
    <w:basedOn w:val="Standaardtabel"/>
    <w:uiPriority w:val="59"/>
    <w:rsid w:val="00A400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EC0BE5"/>
    <w:rPr>
      <w:color w:val="605E5C"/>
      <w:shd w:val="clear" w:color="auto" w:fill="E1DFDD"/>
    </w:rPr>
  </w:style>
  <w:style w:type="paragraph" w:styleId="Inhopg5">
    <w:name w:val="toc 5"/>
    <w:basedOn w:val="Standaard"/>
    <w:next w:val="Standaard"/>
    <w:autoRedefine/>
    <w:uiPriority w:val="39"/>
    <w:semiHidden/>
    <w:unhideWhenUsed/>
    <w:rsid w:val="00D02995"/>
    <w:pPr>
      <w:spacing w:after="100"/>
      <w:ind w:left="800"/>
    </w:pPr>
  </w:style>
  <w:style w:type="paragraph" w:styleId="Eindnoottekst">
    <w:name w:val="endnote text"/>
    <w:basedOn w:val="Standaard"/>
    <w:link w:val="EindnoottekstChar"/>
    <w:uiPriority w:val="99"/>
    <w:semiHidden/>
    <w:unhideWhenUsed/>
    <w:rsid w:val="00983015"/>
  </w:style>
  <w:style w:type="character" w:customStyle="1" w:styleId="EindnoottekstChar">
    <w:name w:val="Eindnoottekst Char"/>
    <w:basedOn w:val="Standaardalinea-lettertype"/>
    <w:link w:val="Eindnoottekst"/>
    <w:uiPriority w:val="99"/>
    <w:semiHidden/>
    <w:rsid w:val="00983015"/>
    <w:rPr>
      <w:rFonts w:ascii="Courier New" w:hAnsi="Courier New" w:cs="Courier New"/>
    </w:rPr>
  </w:style>
  <w:style w:type="character" w:styleId="Eindnootmarkering">
    <w:name w:val="endnote reference"/>
    <w:basedOn w:val="Standaardalinea-lettertype"/>
    <w:uiPriority w:val="99"/>
    <w:semiHidden/>
    <w:unhideWhenUsed/>
    <w:rsid w:val="00983015"/>
    <w:rPr>
      <w:vertAlign w:val="superscript"/>
    </w:rPr>
  </w:style>
  <w:style w:type="character" w:customStyle="1" w:styleId="Kop3Char">
    <w:name w:val="Kop 3 Char"/>
    <w:basedOn w:val="Standaardalinea-lettertype"/>
    <w:link w:val="Kop3"/>
    <w:uiPriority w:val="9"/>
    <w:rsid w:val="009504A6"/>
    <w:rPr>
      <w:rFonts w:asciiTheme="majorHAnsi" w:eastAsiaTheme="majorEastAsia" w:hAnsiTheme="majorHAnsi" w:cstheme="majorBidi"/>
      <w:color w:val="1F4D78" w:themeColor="accent1" w:themeShade="7F"/>
      <w:sz w:val="24"/>
      <w:szCs w:val="24"/>
    </w:rPr>
  </w:style>
  <w:style w:type="paragraph" w:styleId="Tekstopmerking">
    <w:name w:val="annotation text"/>
    <w:basedOn w:val="Standaard"/>
    <w:link w:val="TekstopmerkingChar"/>
    <w:uiPriority w:val="99"/>
    <w:unhideWhenUsed/>
    <w:rsid w:val="002C72FA"/>
    <w:rPr>
      <w:sz w:val="20"/>
    </w:rPr>
  </w:style>
  <w:style w:type="character" w:customStyle="1" w:styleId="TekstopmerkingChar">
    <w:name w:val="Tekst opmerking Char"/>
    <w:basedOn w:val="Standaardalinea-lettertype"/>
    <w:link w:val="Tekstopmerking"/>
    <w:uiPriority w:val="99"/>
    <w:rsid w:val="002C72FA"/>
    <w:rPr>
      <w:rFonts w:ascii="Verdana" w:hAnsi="Verdana" w:cs="Courier New"/>
    </w:rPr>
  </w:style>
  <w:style w:type="paragraph" w:customStyle="1" w:styleId="Voorpaginaovk">
    <w:name w:val="Voorpagina ovk"/>
    <w:basedOn w:val="Standaard"/>
    <w:rsid w:val="00EA4E03"/>
    <w:pPr>
      <w:jc w:val="center"/>
    </w:pPr>
    <w:rPr>
      <w:rFonts w:cs="Times New Roman"/>
      <w:b/>
      <w:bCs/>
      <w:sz w:val="32"/>
    </w:rPr>
  </w:style>
  <w:style w:type="paragraph" w:customStyle="1" w:styleId="Voorpaginaovkconcepttekst">
    <w:name w:val="Voorpagina ovk concept tekst"/>
    <w:basedOn w:val="Kop1"/>
    <w:rsid w:val="00EA4E03"/>
    <w:pPr>
      <w:jc w:val="center"/>
    </w:pPr>
    <w:rPr>
      <w:rFonts w:cs="Times New Roman"/>
      <w:color w:val="70AD47" w:themeColor="accent6"/>
      <w:sz w:val="32"/>
      <w:szCs w:val="20"/>
    </w:rPr>
  </w:style>
  <w:style w:type="character" w:styleId="Hyperlink">
    <w:name w:val="Hyperlink"/>
    <w:basedOn w:val="Standaardalinea-lettertype"/>
    <w:uiPriority w:val="99"/>
    <w:unhideWhenUsed/>
    <w:rsid w:val="002C72FA"/>
    <w:rPr>
      <w:color w:val="0563C1" w:themeColor="hyperlink"/>
      <w:u w:val="single"/>
    </w:rPr>
  </w:style>
  <w:style w:type="paragraph" w:styleId="Koptekst">
    <w:name w:val="header"/>
    <w:basedOn w:val="Standaard"/>
    <w:link w:val="KoptekstChar"/>
    <w:uiPriority w:val="99"/>
    <w:unhideWhenUsed/>
    <w:rsid w:val="003B1155"/>
    <w:pPr>
      <w:tabs>
        <w:tab w:val="center" w:pos="4536"/>
        <w:tab w:val="right" w:pos="9072"/>
      </w:tabs>
    </w:pPr>
  </w:style>
  <w:style w:type="character" w:customStyle="1" w:styleId="KoptekstChar">
    <w:name w:val="Koptekst Char"/>
    <w:basedOn w:val="Standaardalinea-lettertype"/>
    <w:link w:val="Koptekst"/>
    <w:uiPriority w:val="99"/>
    <w:rsid w:val="003B1155"/>
    <w:rPr>
      <w:rFonts w:ascii="Verdana" w:hAnsi="Verdana" w:cs="Courier New"/>
      <w:sz w:val="18"/>
    </w:rPr>
  </w:style>
  <w:style w:type="paragraph" w:styleId="Voettekst">
    <w:name w:val="footer"/>
    <w:basedOn w:val="Standaard"/>
    <w:link w:val="VoettekstChar"/>
    <w:uiPriority w:val="99"/>
    <w:unhideWhenUsed/>
    <w:rsid w:val="003B1155"/>
    <w:pPr>
      <w:tabs>
        <w:tab w:val="center" w:pos="4536"/>
        <w:tab w:val="right" w:pos="9072"/>
      </w:tabs>
    </w:pPr>
  </w:style>
  <w:style w:type="character" w:customStyle="1" w:styleId="VoettekstChar">
    <w:name w:val="Voettekst Char"/>
    <w:basedOn w:val="Standaardalinea-lettertype"/>
    <w:link w:val="Voettekst"/>
    <w:uiPriority w:val="99"/>
    <w:rsid w:val="003B1155"/>
    <w:rPr>
      <w:rFonts w:ascii="Verdana" w:hAnsi="Verdana" w:cs="Courier New"/>
      <w:sz w:val="18"/>
    </w:rPr>
  </w:style>
  <w:style w:type="paragraph" w:customStyle="1" w:styleId="Default">
    <w:name w:val="Default"/>
    <w:rsid w:val="00C6315D"/>
    <w:pPr>
      <w:autoSpaceDE w:val="0"/>
      <w:autoSpaceDN w:val="0"/>
      <w:adjustRightInd w:val="0"/>
    </w:pPr>
    <w:rPr>
      <w:rFonts w:ascii="Verdana" w:hAnsi="Verdana" w:cs="Verdana"/>
      <w:color w:val="000000"/>
      <w:sz w:val="24"/>
      <w:szCs w:val="24"/>
    </w:rPr>
  </w:style>
  <w:style w:type="character" w:customStyle="1" w:styleId="VoetnoottekstChar">
    <w:name w:val="Voetnoottekst Char"/>
    <w:basedOn w:val="Standaardalinea-lettertype"/>
    <w:link w:val="Voetnoottekst"/>
    <w:semiHidden/>
    <w:rsid w:val="00DD0141"/>
    <w:rPr>
      <w:rFonts w:ascii="Verdana" w:hAnsi="Verdana" w:cs="Courier New"/>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620667">
      <w:bodyDiv w:val="1"/>
      <w:marLeft w:val="0"/>
      <w:marRight w:val="0"/>
      <w:marTop w:val="0"/>
      <w:marBottom w:val="0"/>
      <w:divBdr>
        <w:top w:val="none" w:sz="0" w:space="0" w:color="auto"/>
        <w:left w:val="none" w:sz="0" w:space="0" w:color="auto"/>
        <w:bottom w:val="none" w:sz="0" w:space="0" w:color="auto"/>
        <w:right w:val="none" w:sz="0" w:space="0" w:color="auto"/>
      </w:divBdr>
    </w:div>
    <w:div w:id="289212687">
      <w:bodyDiv w:val="1"/>
      <w:marLeft w:val="0"/>
      <w:marRight w:val="0"/>
      <w:marTop w:val="0"/>
      <w:marBottom w:val="0"/>
      <w:divBdr>
        <w:top w:val="none" w:sz="0" w:space="0" w:color="auto"/>
        <w:left w:val="none" w:sz="0" w:space="0" w:color="auto"/>
        <w:bottom w:val="none" w:sz="0" w:space="0" w:color="auto"/>
        <w:right w:val="none" w:sz="0" w:space="0" w:color="auto"/>
      </w:divBdr>
    </w:div>
    <w:div w:id="354504871">
      <w:bodyDiv w:val="1"/>
      <w:marLeft w:val="0"/>
      <w:marRight w:val="0"/>
      <w:marTop w:val="0"/>
      <w:marBottom w:val="0"/>
      <w:divBdr>
        <w:top w:val="none" w:sz="0" w:space="0" w:color="auto"/>
        <w:left w:val="none" w:sz="0" w:space="0" w:color="auto"/>
        <w:bottom w:val="none" w:sz="0" w:space="0" w:color="auto"/>
        <w:right w:val="none" w:sz="0" w:space="0" w:color="auto"/>
      </w:divBdr>
    </w:div>
    <w:div w:id="542863705">
      <w:bodyDiv w:val="1"/>
      <w:marLeft w:val="0"/>
      <w:marRight w:val="0"/>
      <w:marTop w:val="0"/>
      <w:marBottom w:val="0"/>
      <w:divBdr>
        <w:top w:val="none" w:sz="0" w:space="0" w:color="auto"/>
        <w:left w:val="none" w:sz="0" w:space="0" w:color="auto"/>
        <w:bottom w:val="none" w:sz="0" w:space="0" w:color="auto"/>
        <w:right w:val="none" w:sz="0" w:space="0" w:color="auto"/>
      </w:divBdr>
    </w:div>
    <w:div w:id="588201821">
      <w:bodyDiv w:val="1"/>
      <w:marLeft w:val="0"/>
      <w:marRight w:val="0"/>
      <w:marTop w:val="0"/>
      <w:marBottom w:val="0"/>
      <w:divBdr>
        <w:top w:val="none" w:sz="0" w:space="0" w:color="auto"/>
        <w:left w:val="none" w:sz="0" w:space="0" w:color="auto"/>
        <w:bottom w:val="none" w:sz="0" w:space="0" w:color="auto"/>
        <w:right w:val="none" w:sz="0" w:space="0" w:color="auto"/>
      </w:divBdr>
    </w:div>
    <w:div w:id="636644950">
      <w:bodyDiv w:val="1"/>
      <w:marLeft w:val="0"/>
      <w:marRight w:val="0"/>
      <w:marTop w:val="0"/>
      <w:marBottom w:val="0"/>
      <w:divBdr>
        <w:top w:val="none" w:sz="0" w:space="0" w:color="auto"/>
        <w:left w:val="none" w:sz="0" w:space="0" w:color="auto"/>
        <w:bottom w:val="none" w:sz="0" w:space="0" w:color="auto"/>
        <w:right w:val="none" w:sz="0" w:space="0" w:color="auto"/>
      </w:divBdr>
    </w:div>
    <w:div w:id="839467825">
      <w:bodyDiv w:val="1"/>
      <w:marLeft w:val="0"/>
      <w:marRight w:val="0"/>
      <w:marTop w:val="0"/>
      <w:marBottom w:val="0"/>
      <w:divBdr>
        <w:top w:val="none" w:sz="0" w:space="0" w:color="auto"/>
        <w:left w:val="none" w:sz="0" w:space="0" w:color="auto"/>
        <w:bottom w:val="none" w:sz="0" w:space="0" w:color="auto"/>
        <w:right w:val="none" w:sz="0" w:space="0" w:color="auto"/>
      </w:divBdr>
    </w:div>
    <w:div w:id="926354048">
      <w:bodyDiv w:val="1"/>
      <w:marLeft w:val="0"/>
      <w:marRight w:val="0"/>
      <w:marTop w:val="0"/>
      <w:marBottom w:val="0"/>
      <w:divBdr>
        <w:top w:val="none" w:sz="0" w:space="0" w:color="auto"/>
        <w:left w:val="none" w:sz="0" w:space="0" w:color="auto"/>
        <w:bottom w:val="none" w:sz="0" w:space="0" w:color="auto"/>
        <w:right w:val="none" w:sz="0" w:space="0" w:color="auto"/>
      </w:divBdr>
    </w:div>
    <w:div w:id="931667830">
      <w:bodyDiv w:val="1"/>
      <w:marLeft w:val="0"/>
      <w:marRight w:val="0"/>
      <w:marTop w:val="0"/>
      <w:marBottom w:val="0"/>
      <w:divBdr>
        <w:top w:val="none" w:sz="0" w:space="0" w:color="auto"/>
        <w:left w:val="none" w:sz="0" w:space="0" w:color="auto"/>
        <w:bottom w:val="none" w:sz="0" w:space="0" w:color="auto"/>
        <w:right w:val="none" w:sz="0" w:space="0" w:color="auto"/>
      </w:divBdr>
    </w:div>
    <w:div w:id="1009866667">
      <w:bodyDiv w:val="1"/>
      <w:marLeft w:val="0"/>
      <w:marRight w:val="0"/>
      <w:marTop w:val="0"/>
      <w:marBottom w:val="0"/>
      <w:divBdr>
        <w:top w:val="none" w:sz="0" w:space="0" w:color="auto"/>
        <w:left w:val="none" w:sz="0" w:space="0" w:color="auto"/>
        <w:bottom w:val="none" w:sz="0" w:space="0" w:color="auto"/>
        <w:right w:val="none" w:sz="0" w:space="0" w:color="auto"/>
      </w:divBdr>
    </w:div>
    <w:div w:id="1161387303">
      <w:bodyDiv w:val="1"/>
      <w:marLeft w:val="0"/>
      <w:marRight w:val="0"/>
      <w:marTop w:val="0"/>
      <w:marBottom w:val="0"/>
      <w:divBdr>
        <w:top w:val="none" w:sz="0" w:space="0" w:color="auto"/>
        <w:left w:val="none" w:sz="0" w:space="0" w:color="auto"/>
        <w:bottom w:val="none" w:sz="0" w:space="0" w:color="auto"/>
        <w:right w:val="none" w:sz="0" w:space="0" w:color="auto"/>
      </w:divBdr>
    </w:div>
    <w:div w:id="1256740832">
      <w:bodyDiv w:val="1"/>
      <w:marLeft w:val="0"/>
      <w:marRight w:val="0"/>
      <w:marTop w:val="0"/>
      <w:marBottom w:val="0"/>
      <w:divBdr>
        <w:top w:val="none" w:sz="0" w:space="0" w:color="auto"/>
        <w:left w:val="none" w:sz="0" w:space="0" w:color="auto"/>
        <w:bottom w:val="none" w:sz="0" w:space="0" w:color="auto"/>
        <w:right w:val="none" w:sz="0" w:space="0" w:color="auto"/>
      </w:divBdr>
    </w:div>
    <w:div w:id="1508861383">
      <w:bodyDiv w:val="1"/>
      <w:marLeft w:val="0"/>
      <w:marRight w:val="0"/>
      <w:marTop w:val="0"/>
      <w:marBottom w:val="0"/>
      <w:divBdr>
        <w:top w:val="none" w:sz="0" w:space="0" w:color="auto"/>
        <w:left w:val="none" w:sz="0" w:space="0" w:color="auto"/>
        <w:bottom w:val="none" w:sz="0" w:space="0" w:color="auto"/>
        <w:right w:val="none" w:sz="0" w:space="0" w:color="auto"/>
      </w:divBdr>
    </w:div>
    <w:div w:id="1672371423">
      <w:bodyDiv w:val="1"/>
      <w:marLeft w:val="0"/>
      <w:marRight w:val="0"/>
      <w:marTop w:val="0"/>
      <w:marBottom w:val="0"/>
      <w:divBdr>
        <w:top w:val="none" w:sz="0" w:space="0" w:color="auto"/>
        <w:left w:val="none" w:sz="0" w:space="0" w:color="auto"/>
        <w:bottom w:val="none" w:sz="0" w:space="0" w:color="auto"/>
        <w:right w:val="none" w:sz="0" w:space="0" w:color="auto"/>
      </w:divBdr>
    </w:div>
    <w:div w:id="1887179055">
      <w:bodyDiv w:val="1"/>
      <w:marLeft w:val="0"/>
      <w:marRight w:val="0"/>
      <w:marTop w:val="0"/>
      <w:marBottom w:val="0"/>
      <w:divBdr>
        <w:top w:val="none" w:sz="0" w:space="0" w:color="auto"/>
        <w:left w:val="none" w:sz="0" w:space="0" w:color="auto"/>
        <w:bottom w:val="none" w:sz="0" w:space="0" w:color="auto"/>
        <w:right w:val="none" w:sz="0" w:space="0" w:color="auto"/>
      </w:divBdr>
    </w:div>
    <w:div w:id="1896502961">
      <w:bodyDiv w:val="1"/>
      <w:marLeft w:val="0"/>
      <w:marRight w:val="0"/>
      <w:marTop w:val="0"/>
      <w:marBottom w:val="0"/>
      <w:divBdr>
        <w:top w:val="none" w:sz="0" w:space="0" w:color="auto"/>
        <w:left w:val="none" w:sz="0" w:space="0" w:color="auto"/>
        <w:bottom w:val="none" w:sz="0" w:space="0" w:color="auto"/>
        <w:right w:val="none" w:sz="0" w:space="0" w:color="auto"/>
      </w:divBdr>
    </w:div>
    <w:div w:id="212179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image" Target="media/image8.wmf"/><Relationship Id="rId26" Type="http://schemas.openxmlformats.org/officeDocument/2006/relationships/image" Target="media/image16.wmf"/><Relationship Id="rId39" Type="http://schemas.openxmlformats.org/officeDocument/2006/relationships/image" Target="media/image29.wmf"/><Relationship Id="rId21" Type="http://schemas.openxmlformats.org/officeDocument/2006/relationships/image" Target="media/image11.wmf"/><Relationship Id="rId34" Type="http://schemas.openxmlformats.org/officeDocument/2006/relationships/image" Target="media/image24.wmf"/><Relationship Id="rId42" Type="http://schemas.openxmlformats.org/officeDocument/2006/relationships/image" Target="media/image32.wmf"/><Relationship Id="rId47" Type="http://schemas.openxmlformats.org/officeDocument/2006/relationships/image" Target="media/image37.wmf"/><Relationship Id="rId50" Type="http://schemas.openxmlformats.org/officeDocument/2006/relationships/image" Target="media/image40.wmf"/><Relationship Id="rId55" Type="http://schemas.openxmlformats.org/officeDocument/2006/relationships/image" Target="media/image45.wmf"/><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wmf"/><Relationship Id="rId29" Type="http://schemas.openxmlformats.org/officeDocument/2006/relationships/image" Target="media/image19.wmf"/><Relationship Id="rId11" Type="http://schemas.openxmlformats.org/officeDocument/2006/relationships/image" Target="media/image1.wmf"/><Relationship Id="rId24" Type="http://schemas.openxmlformats.org/officeDocument/2006/relationships/image" Target="media/image14.wmf"/><Relationship Id="rId32" Type="http://schemas.openxmlformats.org/officeDocument/2006/relationships/image" Target="media/image22.wmf"/><Relationship Id="rId37" Type="http://schemas.openxmlformats.org/officeDocument/2006/relationships/image" Target="media/image27.wmf"/><Relationship Id="rId40" Type="http://schemas.openxmlformats.org/officeDocument/2006/relationships/image" Target="media/image30.wmf"/><Relationship Id="rId45" Type="http://schemas.openxmlformats.org/officeDocument/2006/relationships/image" Target="media/image35.wmf"/><Relationship Id="rId53" Type="http://schemas.openxmlformats.org/officeDocument/2006/relationships/image" Target="media/image43.wmf"/><Relationship Id="rId58" Type="http://schemas.openxmlformats.org/officeDocument/2006/relationships/footer" Target="footer1.xml"/><Relationship Id="rId5" Type="http://schemas.openxmlformats.org/officeDocument/2006/relationships/numbering" Target="numbering.xml"/><Relationship Id="rId61" Type="http://schemas.openxmlformats.org/officeDocument/2006/relationships/glossaryDocument" Target="glossary/document.xml"/><Relationship Id="rId19" Type="http://schemas.openxmlformats.org/officeDocument/2006/relationships/image" Target="media/image9.wmf"/><Relationship Id="rId14" Type="http://schemas.openxmlformats.org/officeDocument/2006/relationships/image" Target="media/image4.wmf"/><Relationship Id="rId22" Type="http://schemas.openxmlformats.org/officeDocument/2006/relationships/image" Target="media/image12.wmf"/><Relationship Id="rId27" Type="http://schemas.openxmlformats.org/officeDocument/2006/relationships/image" Target="media/image17.wmf"/><Relationship Id="rId30" Type="http://schemas.openxmlformats.org/officeDocument/2006/relationships/image" Target="media/image20.wmf"/><Relationship Id="rId35" Type="http://schemas.openxmlformats.org/officeDocument/2006/relationships/image" Target="media/image25.wmf"/><Relationship Id="rId43" Type="http://schemas.openxmlformats.org/officeDocument/2006/relationships/image" Target="media/image33.wmf"/><Relationship Id="rId48" Type="http://schemas.openxmlformats.org/officeDocument/2006/relationships/image" Target="media/image38.wmf"/><Relationship Id="rId56" Type="http://schemas.openxmlformats.org/officeDocument/2006/relationships/hyperlink" Target="mailto:i-SecurityCentre@minbuza.nl" TargetMode="External"/><Relationship Id="rId8" Type="http://schemas.openxmlformats.org/officeDocument/2006/relationships/webSettings" Target="webSettings.xml"/><Relationship Id="rId51" Type="http://schemas.openxmlformats.org/officeDocument/2006/relationships/image" Target="media/image41.wmf"/><Relationship Id="rId3" Type="http://schemas.openxmlformats.org/officeDocument/2006/relationships/customXml" Target="../customXml/item3.xml"/><Relationship Id="rId12" Type="http://schemas.openxmlformats.org/officeDocument/2006/relationships/image" Target="media/image2.wmf"/><Relationship Id="rId17" Type="http://schemas.openxmlformats.org/officeDocument/2006/relationships/image" Target="media/image7.wmf"/><Relationship Id="rId25" Type="http://schemas.openxmlformats.org/officeDocument/2006/relationships/image" Target="media/image15.wmf"/><Relationship Id="rId33" Type="http://schemas.openxmlformats.org/officeDocument/2006/relationships/image" Target="media/image23.wmf"/><Relationship Id="rId38" Type="http://schemas.openxmlformats.org/officeDocument/2006/relationships/image" Target="media/image28.wmf"/><Relationship Id="rId46" Type="http://schemas.openxmlformats.org/officeDocument/2006/relationships/image" Target="media/image36.wmf"/><Relationship Id="rId59" Type="http://schemas.openxmlformats.org/officeDocument/2006/relationships/header" Target="header2.xml"/><Relationship Id="rId20" Type="http://schemas.openxmlformats.org/officeDocument/2006/relationships/image" Target="media/image10.wmf"/><Relationship Id="rId41" Type="http://schemas.openxmlformats.org/officeDocument/2006/relationships/image" Target="media/image31.wmf"/><Relationship Id="rId54" Type="http://schemas.openxmlformats.org/officeDocument/2006/relationships/image" Target="media/image44.wmf"/><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wmf"/><Relationship Id="rId23" Type="http://schemas.openxmlformats.org/officeDocument/2006/relationships/image" Target="media/image13.wmf"/><Relationship Id="rId28" Type="http://schemas.openxmlformats.org/officeDocument/2006/relationships/image" Target="media/image18.wmf"/><Relationship Id="rId36" Type="http://schemas.openxmlformats.org/officeDocument/2006/relationships/image" Target="media/image26.wmf"/><Relationship Id="rId49" Type="http://schemas.openxmlformats.org/officeDocument/2006/relationships/image" Target="media/image39.wmf"/><Relationship Id="rId57" Type="http://schemas.openxmlformats.org/officeDocument/2006/relationships/header" Target="header1.xml"/><Relationship Id="rId10" Type="http://schemas.openxmlformats.org/officeDocument/2006/relationships/endnotes" Target="endnotes.xml"/><Relationship Id="rId31" Type="http://schemas.openxmlformats.org/officeDocument/2006/relationships/image" Target="media/image21.wmf"/><Relationship Id="rId44" Type="http://schemas.openxmlformats.org/officeDocument/2006/relationships/image" Target="media/image34.wmf"/><Relationship Id="rId52" Type="http://schemas.openxmlformats.org/officeDocument/2006/relationships/image" Target="media/image42.wmf"/><Relationship Id="rId6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cid:image001.png@01D6073E.43D35B20" TargetMode="External"/><Relationship Id="rId1" Type="http://schemas.openxmlformats.org/officeDocument/2006/relationships/image" Target="media/image46.png"/></Relationships>
</file>

<file path=word/_rels/header2.xml.rels><?xml version="1.0" encoding="UTF-8" standalone="yes"?>
<Relationships xmlns="http://schemas.openxmlformats.org/package/2006/relationships"><Relationship Id="rId2" Type="http://schemas.openxmlformats.org/officeDocument/2006/relationships/image" Target="cid:image001.png@01D6073E.43D35B20" TargetMode="External"/><Relationship Id="rId1" Type="http://schemas.openxmlformats.org/officeDocument/2006/relationships/image" Target="media/image46.png"/></Relationships>
</file>

<file path=word/_rels/settings.xml.rels><?xml version="1.0" encoding="UTF-8" standalone="yes"?>
<Relationships xmlns="http://schemas.openxmlformats.org/package/2006/relationships"><Relationship Id="rId1" Type="http://schemas.openxmlformats.org/officeDocument/2006/relationships/attachedTemplate" Target="file:///O:\RIS\Org\RIS-teams\Inkoop\Rijksvoorwaarden%20en%20model-OVK's\ARVODI-2025\ARVODI-2025%20-%20NED%20-%20Verwerkersovereenkomst%2011-11-2025.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3BBB8D2719D42379374CDA0E6B54A34"/>
        <w:category>
          <w:name w:val="Algemeen"/>
          <w:gallery w:val="placeholder"/>
        </w:category>
        <w:types>
          <w:type w:val="bbPlcHdr"/>
        </w:types>
        <w:behaviors>
          <w:behavior w:val="content"/>
        </w:behaviors>
        <w:guid w:val="{9654BE53-BBC8-4974-911E-5C6C01DD10B3}"/>
      </w:docPartPr>
      <w:docPartBody>
        <w:p w:rsidR="00EC1F7E" w:rsidRDefault="00EC1F7E" w:rsidP="00EC1F7E">
          <w:pPr>
            <w:pStyle w:val="13BBB8D2719D42379374CDA0E6B54A34"/>
          </w:pPr>
          <w:r w:rsidRPr="00B551E7">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Light">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F7E"/>
    <w:rsid w:val="00324CB9"/>
    <w:rsid w:val="006405D8"/>
    <w:rsid w:val="009E5302"/>
    <w:rsid w:val="00B60838"/>
    <w:rsid w:val="00DD593C"/>
    <w:rsid w:val="00EC1F7E"/>
    <w:rsid w:val="00F90E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1F7E"/>
    <w:rPr>
      <w:color w:val="808080"/>
    </w:rPr>
  </w:style>
  <w:style w:type="paragraph" w:customStyle="1" w:styleId="13BBB8D2719D42379374CDA0E6B54A34">
    <w:name w:val="13BBB8D2719D42379374CDA0E6B54A34"/>
    <w:rsid w:val="00EC1F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ECD74436FC20F43BC620F3CFABC83C8" ma:contentTypeVersion="2" ma:contentTypeDescription="Een nieuw document maken." ma:contentTypeScope="" ma:versionID="ccd72b38d9f38072faabfcb5582b2e80">
  <xsd:schema xmlns:xsd="http://www.w3.org/2001/XMLSchema" xmlns:xs="http://www.w3.org/2001/XMLSchema" xmlns:p="http://schemas.microsoft.com/office/2006/metadata/properties" xmlns:ns2="6e39b56e-6195-46a3-a64f-d2d6e053c105" targetNamespace="http://schemas.microsoft.com/office/2006/metadata/properties" ma:root="true" ma:fieldsID="dab7133a83c4bf2089ef71ac95cf2139" ns2:_="">
    <xsd:import namespace="6e39b56e-6195-46a3-a64f-d2d6e053c105"/>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39b56e-6195-46a3-a64f-d2d6e053c105"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B7F27E-66D3-4A1E-A1B8-E48ABC353E7A}">
  <ds:schemaRefs>
    <ds:schemaRef ds:uri="http://www.w3.org/XML/1998/namespace"/>
    <ds:schemaRef ds:uri="http://purl.org/dc/elements/1.1/"/>
    <ds:schemaRef ds:uri="http://schemas.microsoft.com/office/2006/metadata/properties"/>
    <ds:schemaRef ds:uri="http://schemas.openxmlformats.org/package/2006/metadata/core-properties"/>
    <ds:schemaRef ds:uri="http://purl.org/dc/terms/"/>
    <ds:schemaRef ds:uri="http://schemas.microsoft.com/office/2006/documentManagement/types"/>
    <ds:schemaRef ds:uri="http://schemas.microsoft.com/office/infopath/2007/PartnerControls"/>
    <ds:schemaRef ds:uri="6e39b56e-6195-46a3-a64f-d2d6e053c105"/>
    <ds:schemaRef ds:uri="http://purl.org/dc/dcmitype/"/>
  </ds:schemaRefs>
</ds:datastoreItem>
</file>

<file path=customXml/itemProps2.xml><?xml version="1.0" encoding="utf-8"?>
<ds:datastoreItem xmlns:ds="http://schemas.openxmlformats.org/officeDocument/2006/customXml" ds:itemID="{99E4CF4E-78BD-4386-A2E3-F3AB75C1F032}">
  <ds:schemaRefs>
    <ds:schemaRef ds:uri="http://schemas.microsoft.com/sharepoint/v3/contenttype/forms"/>
  </ds:schemaRefs>
</ds:datastoreItem>
</file>

<file path=customXml/itemProps3.xml><?xml version="1.0" encoding="utf-8"?>
<ds:datastoreItem xmlns:ds="http://schemas.openxmlformats.org/officeDocument/2006/customXml" ds:itemID="{DD2F00CD-E765-4765-8038-0BF61CF5D6DF}">
  <ds:schemaRefs>
    <ds:schemaRef ds:uri="http://schemas.openxmlformats.org/officeDocument/2006/bibliography"/>
  </ds:schemaRefs>
</ds:datastoreItem>
</file>

<file path=customXml/itemProps4.xml><?xml version="1.0" encoding="utf-8"?>
<ds:datastoreItem xmlns:ds="http://schemas.openxmlformats.org/officeDocument/2006/customXml" ds:itemID="{E7C43813-AB78-40DD-B79E-DD361B37F5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39b56e-6195-46a3-a64f-d2d6e053c1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ARVODI-2025 - NED - Verwerkersovereenkomst 11-11-2025</Template>
  <TotalTime>0</TotalTime>
  <Pages>22</Pages>
  <Words>4824</Words>
  <Characters>26532</Characters>
  <Application>Microsoft Office Word</Application>
  <DocSecurity>0</DocSecurity>
  <Lines>221</Lines>
  <Paragraphs>62</Paragraphs>
  <ScaleCrop>false</ScaleCrop>
  <HeadingPairs>
    <vt:vector size="2" baseType="variant">
      <vt:variant>
        <vt:lpstr>Titel</vt:lpstr>
      </vt:variant>
      <vt:variant>
        <vt:i4>1</vt:i4>
      </vt:variant>
    </vt:vector>
  </HeadingPairs>
  <TitlesOfParts>
    <vt:vector size="1" baseType="lpstr">
      <vt:lpstr/>
    </vt:vector>
  </TitlesOfParts>
  <Company>Min. van BZK</Company>
  <LinksUpToDate>false</LinksUpToDate>
  <CharactersWithSpaces>31294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Smildiger, Matthijs</dc:creator>
  <cp:keywords/>
  <cp:lastModifiedBy>Smildiger, Matthijs</cp:lastModifiedBy>
  <cp:revision>2</cp:revision>
  <dcterms:created xsi:type="dcterms:W3CDTF">2026-09-10T10:58:00Z</dcterms:created>
  <dcterms:modified xsi:type="dcterms:W3CDTF">2026-09-10T10:58:00Z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0x0101008ECD74436FC20F43BC620F3CFABC83C8</vt:lpwstr>
  </property>
</Properties>
</file>