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CB53" w14:textId="3223642B" w:rsidR="009E4783" w:rsidRDefault="00850C1C" w:rsidP="00B95120">
      <w:r>
        <w:rPr>
          <w:noProof/>
        </w:rPr>
        <mc:AlternateContent>
          <mc:Choice Requires="wps">
            <w:drawing>
              <wp:anchor distT="0" distB="0" distL="114300" distR="114300" simplePos="0" relativeHeight="251658241" behindDoc="0" locked="0" layoutInCell="1" allowOverlap="1" wp14:anchorId="0307FF14" wp14:editId="2C9A8976">
                <wp:simplePos x="0" y="0"/>
                <wp:positionH relativeFrom="page">
                  <wp:align>right</wp:align>
                </wp:positionH>
                <wp:positionV relativeFrom="paragraph">
                  <wp:posOffset>-1170759</wp:posOffset>
                </wp:positionV>
                <wp:extent cx="7627047" cy="548640"/>
                <wp:effectExtent l="0" t="0" r="0" b="3810"/>
                <wp:wrapNone/>
                <wp:docPr id="19" name="Rechthoek 19"/>
                <wp:cNvGraphicFramePr/>
                <a:graphic xmlns:a="http://schemas.openxmlformats.org/drawingml/2006/main">
                  <a:graphicData uri="http://schemas.microsoft.com/office/word/2010/wordprocessingShape">
                    <wps:wsp>
                      <wps:cNvSpPr/>
                      <wps:spPr>
                        <a:xfrm>
                          <a:off x="0" y="0"/>
                          <a:ext cx="7627047" cy="548640"/>
                        </a:xfrm>
                        <a:prstGeom prst="rect">
                          <a:avLst/>
                        </a:prstGeom>
                        <a:solidFill>
                          <a:srgbClr val="3451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0D1E2" id="Rechthoek 19" o:spid="_x0000_s1026" style="position:absolute;margin-left:549.35pt;margin-top:-92.2pt;width:600.55pt;height:43.2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" fillcolor="#34517a" stroked="f" strokeweight="1pt">
                <w10:wrap anchorx="page"/>
              </v:rect>
            </w:pict>
          </mc:Fallback>
        </mc:AlternateContent>
      </w:r>
    </w:p>
    <w:p w14:paraId="33F83F15" w14:textId="6086E59B" w:rsidR="009E4783" w:rsidRDefault="009E4783" w:rsidP="00B95120"/>
    <w:p w14:paraId="65012997" w14:textId="77777777" w:rsidR="009E4783" w:rsidRDefault="009E4783" w:rsidP="00B95120"/>
    <w:p w14:paraId="00A1C44C" w14:textId="58F4562C" w:rsidR="009E4783" w:rsidRDefault="009E4783" w:rsidP="00B95120">
      <w:r>
        <w:rPr>
          <w:noProof/>
        </w:rPr>
        <w:drawing>
          <wp:inline distT="0" distB="0" distL="0" distR="0" wp14:anchorId="309AC987" wp14:editId="3D32026E">
            <wp:extent cx="1876425" cy="1876425"/>
            <wp:effectExtent l="0" t="0" r="9525" b="9525"/>
            <wp:docPr id="77318181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81818" name="Graphic 773181818"/>
                    <pic:cNvPicPr/>
                  </pic:nvPicPr>
                  <pic:blipFill>
                    <a:blip r:embed="rId11">
                      <a:extLst>
                        <a:ext uri="{96DAC541-7B7A-43D3-8B79-37D633B846F1}">
                          <asvg:svgBlip xmlns:asvg="http://schemas.microsoft.com/office/drawing/2016/SVG/main" r:embed="rId12"/>
                        </a:ext>
                      </a:extLst>
                    </a:blip>
                    <a:stretch>
                      <a:fillRect/>
                    </a:stretch>
                  </pic:blipFill>
                  <pic:spPr>
                    <a:xfrm>
                      <a:off x="0" y="0"/>
                      <a:ext cx="1876425" cy="1876425"/>
                    </a:xfrm>
                    <a:prstGeom prst="rect">
                      <a:avLst/>
                    </a:prstGeom>
                  </pic:spPr>
                </pic:pic>
              </a:graphicData>
            </a:graphic>
          </wp:inline>
        </w:drawing>
      </w:r>
    </w:p>
    <w:p w14:paraId="005CE7FA" w14:textId="77777777" w:rsidR="009E4783" w:rsidRDefault="009E4783" w:rsidP="009E4783">
      <w:pPr>
        <w:pStyle w:val="Titel"/>
      </w:pPr>
    </w:p>
    <w:p w14:paraId="27D8CCF9" w14:textId="77777777" w:rsidR="009E4783" w:rsidRDefault="009E4783" w:rsidP="009E4783">
      <w:pPr>
        <w:pStyle w:val="Titel"/>
      </w:pPr>
    </w:p>
    <w:p w14:paraId="783F1FE0" w14:textId="45131308" w:rsidR="009E4783" w:rsidRDefault="009E4783" w:rsidP="009E4783">
      <w:pPr>
        <w:pStyle w:val="Titel"/>
      </w:pPr>
    </w:p>
    <w:p w14:paraId="2805EBB9" w14:textId="77777777" w:rsidR="003C515E" w:rsidRDefault="009F4BD8" w:rsidP="009E4783">
      <w:pPr>
        <w:pStyle w:val="Titel"/>
      </w:pPr>
      <w:r>
        <w:t>Deelnameverklaring</w:t>
      </w:r>
    </w:p>
    <w:p w14:paraId="34B307F6" w14:textId="77777777" w:rsidR="003652C1" w:rsidRDefault="003C515E" w:rsidP="009E4783">
      <w:pPr>
        <w:pStyle w:val="Titel"/>
      </w:pPr>
      <w:r>
        <w:t xml:space="preserve">Tender </w:t>
      </w:r>
      <w:r w:rsidR="00134797">
        <w:t xml:space="preserve">verkoop </w:t>
      </w:r>
      <w:r w:rsidR="003652C1">
        <w:t>perceel</w:t>
      </w:r>
    </w:p>
    <w:p w14:paraId="6888F123" w14:textId="2D3E5471" w:rsidR="00B95120" w:rsidRDefault="003652C1" w:rsidP="009E4783">
      <w:pPr>
        <w:pStyle w:val="Titel"/>
      </w:pPr>
      <w:proofErr w:type="gramStart"/>
      <w:r>
        <w:t>oude</w:t>
      </w:r>
      <w:proofErr w:type="gramEnd"/>
      <w:r>
        <w:t xml:space="preserve"> Brandweerkazerne</w:t>
      </w:r>
    </w:p>
    <w:p w14:paraId="1C396327" w14:textId="33CE6415" w:rsidR="009F4BD8" w:rsidRDefault="00F4748D" w:rsidP="00B95120">
      <w:r>
        <w:rPr>
          <w:noProof/>
        </w:rPr>
        <mc:AlternateContent>
          <mc:Choice Requires="wps">
            <w:drawing>
              <wp:anchor distT="45720" distB="45720" distL="114300" distR="114300" simplePos="0" relativeHeight="251658240" behindDoc="0" locked="0" layoutInCell="1" allowOverlap="1" wp14:anchorId="1B32688D" wp14:editId="7A0DC3A3">
                <wp:simplePos x="0" y="0"/>
                <wp:positionH relativeFrom="margin">
                  <wp:align>center</wp:align>
                </wp:positionH>
                <wp:positionV relativeFrom="paragraph">
                  <wp:posOffset>2492350</wp:posOffset>
                </wp:positionV>
                <wp:extent cx="5759450" cy="727075"/>
                <wp:effectExtent l="0" t="0" r="0" b="0"/>
                <wp:wrapSquare wrapText="bothSides"/>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727440"/>
                        </a:xfrm>
                        <a:prstGeom prst="rect">
                          <a:avLst/>
                        </a:prstGeom>
                        <a:solidFill>
                          <a:srgbClr val="FFFFFF"/>
                        </a:solidFill>
                        <a:ln w="9525">
                          <a:noFill/>
                          <a:miter lim="800000"/>
                          <a:headEnd/>
                          <a:tailEnd/>
                        </a:ln>
                      </wps:spPr>
                      <wps:txbx>
                        <w:txbxContent>
                          <w:p w14:paraId="31403BC8" w14:textId="6E481B35" w:rsidR="007B3E25" w:rsidRDefault="00F4748D" w:rsidP="00F4748D">
                            <w:pPr>
                              <w:rPr>
                                <w:highlight w:val="yellow"/>
                              </w:rPr>
                            </w:pPr>
                            <w:r>
                              <w:br/>
                            </w:r>
                            <w:r w:rsidR="00EE2892">
                              <w:t>1</w:t>
                            </w:r>
                            <w:r w:rsidR="00AF2ABB">
                              <w:t>9</w:t>
                            </w:r>
                            <w:r w:rsidR="004441D2">
                              <w:t>-0</w:t>
                            </w:r>
                            <w:r w:rsidR="00EE2892">
                              <w:t>8</w:t>
                            </w:r>
                            <w:r w:rsidR="000A2E43" w:rsidRPr="000A2E43">
                              <w:t>-202</w:t>
                            </w:r>
                            <w:r w:rsidR="003652C1">
                              <w:t>6</w:t>
                            </w:r>
                          </w:p>
                          <w:p w14:paraId="01645884" w14:textId="13701315" w:rsidR="00F4748D" w:rsidRPr="00C948B0" w:rsidRDefault="007B3E25" w:rsidP="00F4748D">
                            <w:r w:rsidRPr="007B3E25">
                              <w:t>Versie: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2688D" id="_x0000_t202" coordsize="21600,21600" o:spt="202" path="m,l,21600r21600,l21600,xe">
                <v:stroke joinstyle="miter"/>
                <v:path gradientshapeok="t" o:connecttype="rect"/>
              </v:shapetype>
              <v:shape id="Tekstvak 33" o:spid="_x0000_s1026" type="#_x0000_t202" style="position:absolute;margin-left:0;margin-top:196.25pt;width:453.5pt;height:57.2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" stroked="f">
                <v:textbox>
                  <w:txbxContent>
                    <w:p w14:paraId="31403BC8" w14:textId="6E481B35" w:rsidR="007B3E25" w:rsidRDefault="00F4748D" w:rsidP="00F4748D">
                      <w:pPr>
                        <w:rPr>
                          <w:highlight w:val="yellow"/>
                        </w:rPr>
                      </w:pPr>
                      <w:r>
                        <w:br/>
                      </w:r>
                      <w:r w:rsidR="00EE2892">
                        <w:t>1</w:t>
                      </w:r>
                      <w:r w:rsidR="00AF2ABB">
                        <w:t>9</w:t>
                      </w:r>
                      <w:r w:rsidR="004441D2">
                        <w:t>-0</w:t>
                      </w:r>
                      <w:r w:rsidR="00EE2892">
                        <w:t>8</w:t>
                      </w:r>
                      <w:r w:rsidR="000A2E43" w:rsidRPr="000A2E43">
                        <w:t>-202</w:t>
                      </w:r>
                      <w:r w:rsidR="003652C1">
                        <w:t>6</w:t>
                      </w:r>
                    </w:p>
                    <w:p w14:paraId="01645884" w14:textId="13701315" w:rsidR="00F4748D" w:rsidRPr="00C948B0" w:rsidRDefault="007B3E25" w:rsidP="00F4748D">
                      <w:r w:rsidRPr="007B3E25">
                        <w:t>Versie: 1</w:t>
                      </w:r>
                    </w:p>
                  </w:txbxContent>
                </v:textbox>
                <w10:wrap type="square" anchorx="margin"/>
              </v:shape>
            </w:pict>
          </mc:Fallback>
        </mc:AlternateContent>
      </w:r>
    </w:p>
    <w:p w14:paraId="43E9052A" w14:textId="77777777" w:rsidR="009F4BD8" w:rsidRDefault="009F4BD8" w:rsidP="009F4BD8">
      <w:pPr>
        <w:pStyle w:val="Kop1"/>
      </w:pPr>
      <w:r w:rsidRPr="00B61AB3">
        <w:lastRenderedPageBreak/>
        <w:t>Checklist Deelnameverklaring</w:t>
      </w:r>
    </w:p>
    <w:p w14:paraId="5FF57956" w14:textId="330F5E47" w:rsidR="00CF6C14" w:rsidRPr="005735A9" w:rsidRDefault="00825FA8" w:rsidP="005735A9">
      <w:r>
        <w:t>Vul deze</w:t>
      </w:r>
      <w:r w:rsidR="00CF6C14">
        <w:t xml:space="preserve"> deelnameverklaring </w:t>
      </w:r>
      <w:r>
        <w:t>en onderst</w:t>
      </w:r>
      <w:r w:rsidR="002F66AE">
        <w:t xml:space="preserve">aande checklist </w:t>
      </w:r>
      <w:r w:rsidR="00CF6C14">
        <w:t>volledig in</w:t>
      </w:r>
      <w:r w:rsidR="002F66AE">
        <w:t>.</w:t>
      </w:r>
      <w:r w:rsidR="00CE280F">
        <w:t xml:space="preserve"> </w:t>
      </w:r>
    </w:p>
    <w:tbl>
      <w:tblPr>
        <w:tblStyle w:val="Tabelraster"/>
        <w:tblW w:w="0" w:type="auto"/>
        <w:tblLook w:val="04A0" w:firstRow="1" w:lastRow="0" w:firstColumn="1" w:lastColumn="0" w:noHBand="0" w:noVBand="1"/>
      </w:tblPr>
      <w:tblGrid>
        <w:gridCol w:w="923"/>
        <w:gridCol w:w="1039"/>
        <w:gridCol w:w="6390"/>
      </w:tblGrid>
      <w:tr w:rsidR="009F4BD8" w:rsidRPr="00B61AB3" w14:paraId="2BCC20AF" w14:textId="77777777" w:rsidTr="2F0EBE67">
        <w:trPr>
          <w:trHeight w:val="401"/>
        </w:trPr>
        <w:sdt>
          <w:sdtPr>
            <w:id w:val="1562289917"/>
            <w14:checkbox>
              <w14:checked w14:val="0"/>
              <w14:checkedState w14:val="2612" w14:font="MS Gothic"/>
              <w14:uncheckedState w14:val="2610" w14:font="MS Gothic"/>
            </w14:checkbox>
          </w:sdtPr>
          <w:sdtEndPr/>
          <w:sdtContent>
            <w:tc>
              <w:tcPr>
                <w:tcW w:w="923" w:type="dxa"/>
              </w:tcPr>
              <w:p w14:paraId="5D78071B" w14:textId="77777777" w:rsidR="009F4BD8" w:rsidRPr="00B61AB3" w:rsidRDefault="009F4BD8" w:rsidP="00581657">
                <w:pPr>
                  <w:rPr>
                    <w:rFonts w:cstheme="minorHAnsi"/>
                  </w:rPr>
                </w:pPr>
                <w:r w:rsidRPr="00B61AB3">
                  <w:rPr>
                    <w:rFonts w:ascii="Segoe UI Symbol" w:eastAsia="MS Gothic" w:hAnsi="Segoe UI Symbol" w:cs="Segoe UI Symbol"/>
                  </w:rPr>
                  <w:t>☐</w:t>
                </w:r>
              </w:p>
            </w:tc>
          </w:sdtContent>
        </w:sdt>
        <w:tc>
          <w:tcPr>
            <w:tcW w:w="7429" w:type="dxa"/>
            <w:gridSpan w:val="2"/>
          </w:tcPr>
          <w:p w14:paraId="60B57165" w14:textId="77777777" w:rsidR="009F4BD8" w:rsidRPr="00B61AB3" w:rsidRDefault="009F4BD8" w:rsidP="00581657">
            <w:pPr>
              <w:rPr>
                <w:rFonts w:cstheme="minorHAnsi"/>
              </w:rPr>
            </w:pPr>
            <w:r w:rsidRPr="00B61AB3">
              <w:rPr>
                <w:rFonts w:cstheme="minorHAnsi"/>
              </w:rPr>
              <w:t xml:space="preserve">Volledig </w:t>
            </w:r>
            <w:r>
              <w:rPr>
                <w:rFonts w:cstheme="minorHAnsi"/>
              </w:rPr>
              <w:t xml:space="preserve">en naar waarheid </w:t>
            </w:r>
            <w:r w:rsidRPr="00B61AB3">
              <w:rPr>
                <w:rFonts w:cstheme="minorHAnsi"/>
              </w:rPr>
              <w:t>ingevulde en ondertekende Deelnameverklaring</w:t>
            </w:r>
            <w:r>
              <w:rPr>
                <w:rFonts w:cstheme="minorHAnsi"/>
              </w:rPr>
              <w:t>.</w:t>
            </w:r>
          </w:p>
        </w:tc>
      </w:tr>
      <w:tr w:rsidR="009F4BD8" w:rsidRPr="00B61AB3" w14:paraId="558D8AFC" w14:textId="77777777" w:rsidTr="2F0EBE67">
        <w:trPr>
          <w:trHeight w:val="403"/>
        </w:trPr>
        <w:sdt>
          <w:sdtPr>
            <w:id w:val="1210460221"/>
            <w14:checkbox>
              <w14:checked w14:val="0"/>
              <w14:checkedState w14:val="2612" w14:font="MS Gothic"/>
              <w14:uncheckedState w14:val="2610" w14:font="MS Gothic"/>
            </w14:checkbox>
          </w:sdtPr>
          <w:sdtEndPr/>
          <w:sdtContent>
            <w:tc>
              <w:tcPr>
                <w:tcW w:w="923" w:type="dxa"/>
              </w:tcPr>
              <w:p w14:paraId="0E89A6CE" w14:textId="77777777" w:rsidR="009F4BD8" w:rsidRDefault="009F4BD8" w:rsidP="00581657">
                <w:pPr>
                  <w:rPr>
                    <w:rFonts w:cstheme="minorHAnsi"/>
                  </w:rPr>
                </w:pPr>
                <w:r>
                  <w:rPr>
                    <w:rFonts w:ascii="MS Gothic" w:eastAsia="MS Gothic" w:hAnsi="MS Gothic" w:cstheme="minorHAnsi" w:hint="eastAsia"/>
                  </w:rPr>
                  <w:t>☐</w:t>
                </w:r>
              </w:p>
            </w:tc>
          </w:sdtContent>
        </w:sdt>
        <w:tc>
          <w:tcPr>
            <w:tcW w:w="7429" w:type="dxa"/>
            <w:gridSpan w:val="2"/>
          </w:tcPr>
          <w:p w14:paraId="51D0E27C" w14:textId="375B6422" w:rsidR="009F4BD8" w:rsidRDefault="009F4BD8" w:rsidP="2F0EBE67">
            <w:r w:rsidRPr="2F0EBE67">
              <w:t>Bevestigd dat geen van de uitsluitingsgronden op de koper van toepassing is.</w:t>
            </w:r>
          </w:p>
        </w:tc>
      </w:tr>
      <w:tr w:rsidR="009F4BD8" w:rsidRPr="00B61AB3" w14:paraId="7E70EF15" w14:textId="77777777" w:rsidTr="2F0EBE67">
        <w:trPr>
          <w:trHeight w:val="401"/>
        </w:trPr>
        <w:sdt>
          <w:sdtPr>
            <w:id w:val="-395666608"/>
            <w14:checkbox>
              <w14:checked w14:val="0"/>
              <w14:checkedState w14:val="2612" w14:font="MS Gothic"/>
              <w14:uncheckedState w14:val="2610" w14:font="MS Gothic"/>
            </w14:checkbox>
          </w:sdtPr>
          <w:sdtEndPr/>
          <w:sdtContent>
            <w:tc>
              <w:tcPr>
                <w:tcW w:w="923" w:type="dxa"/>
              </w:tcPr>
              <w:p w14:paraId="0BD427A3" w14:textId="77777777" w:rsidR="009F4BD8" w:rsidRDefault="009F4BD8" w:rsidP="00581657">
                <w:pPr>
                  <w:rPr>
                    <w:rFonts w:cstheme="minorHAnsi"/>
                  </w:rPr>
                </w:pPr>
                <w:r>
                  <w:rPr>
                    <w:rFonts w:ascii="MS Gothic" w:eastAsia="MS Gothic" w:hAnsi="MS Gothic" w:cstheme="minorHAnsi" w:hint="eastAsia"/>
                  </w:rPr>
                  <w:t>☐</w:t>
                </w:r>
              </w:p>
            </w:tc>
          </w:sdtContent>
        </w:sdt>
        <w:tc>
          <w:tcPr>
            <w:tcW w:w="7429" w:type="dxa"/>
            <w:gridSpan w:val="2"/>
          </w:tcPr>
          <w:p w14:paraId="65015042" w14:textId="1BC2303D" w:rsidR="009F4BD8" w:rsidRDefault="009F4BD8" w:rsidP="00581657">
            <w:pPr>
              <w:rPr>
                <w:rFonts w:cstheme="minorHAnsi"/>
              </w:rPr>
            </w:pPr>
            <w:r>
              <w:rPr>
                <w:rFonts w:cstheme="minorHAnsi"/>
              </w:rPr>
              <w:t xml:space="preserve">Beantwoording van de </w:t>
            </w:r>
            <w:r w:rsidR="00356791">
              <w:rPr>
                <w:rFonts w:cstheme="minorHAnsi"/>
              </w:rPr>
              <w:t>biedingscriteria</w:t>
            </w:r>
            <w:r>
              <w:rPr>
                <w:rFonts w:cstheme="minorHAnsi"/>
              </w:rPr>
              <w:t>.</w:t>
            </w:r>
          </w:p>
        </w:tc>
      </w:tr>
      <w:tr w:rsidR="009F4BD8" w:rsidRPr="00B61AB3" w14:paraId="16D06274" w14:textId="77777777" w:rsidTr="2F0EBE67">
        <w:trPr>
          <w:trHeight w:val="358"/>
        </w:trPr>
        <w:tc>
          <w:tcPr>
            <w:tcW w:w="1962" w:type="dxa"/>
            <w:gridSpan w:val="2"/>
          </w:tcPr>
          <w:p w14:paraId="4D90E32D" w14:textId="5F741934" w:rsidR="009F4BD8" w:rsidRPr="00B61AB3" w:rsidRDefault="009D4DBE" w:rsidP="00581657">
            <w:pPr>
              <w:rPr>
                <w:rFonts w:cstheme="minorHAnsi"/>
              </w:rPr>
            </w:pPr>
            <w:r>
              <w:rPr>
                <w:rFonts w:cstheme="minorHAnsi"/>
              </w:rPr>
              <w:t>(</w:t>
            </w:r>
            <w:proofErr w:type="spellStart"/>
            <w:r w:rsidR="009F4BD8">
              <w:rPr>
                <w:rFonts w:cstheme="minorHAnsi"/>
              </w:rPr>
              <w:t>Bedrijfs</w:t>
            </w:r>
            <w:proofErr w:type="spellEnd"/>
            <w:r>
              <w:rPr>
                <w:rFonts w:cstheme="minorHAnsi"/>
              </w:rPr>
              <w:t>)</w:t>
            </w:r>
            <w:r w:rsidR="009F4BD8">
              <w:rPr>
                <w:rFonts w:cstheme="minorHAnsi"/>
              </w:rPr>
              <w:t>naam</w:t>
            </w:r>
          </w:p>
        </w:tc>
        <w:tc>
          <w:tcPr>
            <w:tcW w:w="6390" w:type="dxa"/>
          </w:tcPr>
          <w:p w14:paraId="4A681A93" w14:textId="77777777" w:rsidR="009F4BD8" w:rsidRPr="00B61AB3" w:rsidRDefault="009F4BD8" w:rsidP="00581657">
            <w:pPr>
              <w:rPr>
                <w:rFonts w:cstheme="minorHAnsi"/>
              </w:rPr>
            </w:pPr>
          </w:p>
        </w:tc>
      </w:tr>
      <w:tr w:rsidR="009F4BD8" w:rsidRPr="00B61AB3" w14:paraId="2AE4E4F9" w14:textId="77777777" w:rsidTr="2F0EBE67">
        <w:trPr>
          <w:trHeight w:val="655"/>
        </w:trPr>
        <w:tc>
          <w:tcPr>
            <w:tcW w:w="1962" w:type="dxa"/>
            <w:gridSpan w:val="2"/>
          </w:tcPr>
          <w:p w14:paraId="535DC8F1" w14:textId="182A9033" w:rsidR="009F4BD8" w:rsidRDefault="009F4BD8" w:rsidP="00581657">
            <w:pPr>
              <w:rPr>
                <w:rFonts w:cstheme="minorHAnsi"/>
              </w:rPr>
            </w:pPr>
            <w:r>
              <w:rPr>
                <w:rFonts w:cstheme="minorHAnsi"/>
              </w:rPr>
              <w:t>Naam rechtsgeldig vertegenwoordiger</w:t>
            </w:r>
            <w:r w:rsidR="00CF2F80">
              <w:rPr>
                <w:rFonts w:cstheme="minorHAnsi"/>
              </w:rPr>
              <w:t xml:space="preserve"> (indien van toepassing)</w:t>
            </w:r>
          </w:p>
        </w:tc>
        <w:tc>
          <w:tcPr>
            <w:tcW w:w="6390" w:type="dxa"/>
          </w:tcPr>
          <w:p w14:paraId="4FF2A65C" w14:textId="77777777" w:rsidR="009F4BD8" w:rsidRPr="00B61AB3" w:rsidRDefault="009F4BD8" w:rsidP="00581657">
            <w:pPr>
              <w:rPr>
                <w:rFonts w:cstheme="minorHAnsi"/>
              </w:rPr>
            </w:pPr>
          </w:p>
        </w:tc>
      </w:tr>
      <w:tr w:rsidR="009F4BD8" w:rsidRPr="00B61AB3" w14:paraId="6A77E8A7" w14:textId="77777777" w:rsidTr="2F0EBE67">
        <w:trPr>
          <w:trHeight w:val="358"/>
        </w:trPr>
        <w:tc>
          <w:tcPr>
            <w:tcW w:w="1962" w:type="dxa"/>
            <w:gridSpan w:val="2"/>
          </w:tcPr>
          <w:p w14:paraId="2A30FE39" w14:textId="2B10D0EE" w:rsidR="009F4BD8" w:rsidRDefault="009F4BD8" w:rsidP="00581657">
            <w:pPr>
              <w:rPr>
                <w:rFonts w:cstheme="minorHAnsi"/>
              </w:rPr>
            </w:pPr>
            <w:r>
              <w:rPr>
                <w:rFonts w:cstheme="minorHAnsi"/>
              </w:rPr>
              <w:t>Datum</w:t>
            </w:r>
          </w:p>
        </w:tc>
        <w:tc>
          <w:tcPr>
            <w:tcW w:w="6390" w:type="dxa"/>
          </w:tcPr>
          <w:p w14:paraId="34959B69" w14:textId="77777777" w:rsidR="009F4BD8" w:rsidRPr="00B61AB3" w:rsidRDefault="009F4BD8" w:rsidP="00581657">
            <w:pPr>
              <w:rPr>
                <w:rFonts w:cstheme="minorHAnsi"/>
              </w:rPr>
            </w:pPr>
          </w:p>
        </w:tc>
      </w:tr>
      <w:tr w:rsidR="009F4BD8" w:rsidRPr="00B61AB3" w14:paraId="5183A760" w14:textId="77777777" w:rsidTr="2F0EBE67">
        <w:trPr>
          <w:trHeight w:val="2281"/>
        </w:trPr>
        <w:tc>
          <w:tcPr>
            <w:tcW w:w="8352" w:type="dxa"/>
            <w:gridSpan w:val="3"/>
          </w:tcPr>
          <w:p w14:paraId="152542E2" w14:textId="77777777" w:rsidR="009F4BD8" w:rsidRPr="00B61AB3" w:rsidRDefault="009F4BD8" w:rsidP="00581657">
            <w:pPr>
              <w:rPr>
                <w:rFonts w:cstheme="minorHAnsi"/>
              </w:rPr>
            </w:pPr>
            <w:r w:rsidRPr="00B61AB3">
              <w:rPr>
                <w:rFonts w:cstheme="minorHAnsi"/>
              </w:rPr>
              <w:t>Handtekening</w:t>
            </w:r>
            <w:r>
              <w:rPr>
                <w:rFonts w:cstheme="minorHAnsi"/>
              </w:rPr>
              <w:t>:</w:t>
            </w:r>
          </w:p>
        </w:tc>
      </w:tr>
    </w:tbl>
    <w:p w14:paraId="6897C459" w14:textId="77777777" w:rsidR="00B95120" w:rsidRDefault="00B95120" w:rsidP="00B95120"/>
    <w:p w14:paraId="192C00C4" w14:textId="3E70A208" w:rsidR="00D310A7" w:rsidRPr="00B61AB3" w:rsidRDefault="00D310A7" w:rsidP="00D310A7">
      <w:pPr>
        <w:pStyle w:val="Kop1"/>
      </w:pPr>
      <w:r w:rsidRPr="00B61AB3">
        <w:lastRenderedPageBreak/>
        <w:t xml:space="preserve">Gegevens </w:t>
      </w:r>
      <w:r>
        <w:t>samenwerkingsverband/consortium/Derden</w:t>
      </w:r>
      <w:r w:rsidR="00323B26">
        <w:t xml:space="preserve"> (indien van toepassing)</w:t>
      </w:r>
    </w:p>
    <w:p w14:paraId="48262E1A" w14:textId="77777777" w:rsidR="00D310A7" w:rsidRPr="00B61AB3" w:rsidRDefault="00D310A7" w:rsidP="00D310A7">
      <w:pPr>
        <w:rPr>
          <w:rFonts w:cstheme="minorHAnsi"/>
        </w:rPr>
      </w:pPr>
      <w:r w:rsidRPr="00B61AB3">
        <w:rPr>
          <w:rFonts w:cstheme="minorHAnsi"/>
        </w:rPr>
        <w:t xml:space="preserve">Geef aan welke partijen bij de combinatie betrokken zijn. </w:t>
      </w:r>
    </w:p>
    <w:tbl>
      <w:tblPr>
        <w:tblStyle w:val="Tabelraster"/>
        <w:tblW w:w="0" w:type="auto"/>
        <w:tblLook w:val="04A0" w:firstRow="1" w:lastRow="0" w:firstColumn="1" w:lastColumn="0" w:noHBand="0" w:noVBand="1"/>
      </w:tblPr>
      <w:tblGrid>
        <w:gridCol w:w="3256"/>
        <w:gridCol w:w="5096"/>
      </w:tblGrid>
      <w:tr w:rsidR="00D310A7" w:rsidRPr="00951E1E" w14:paraId="42083349" w14:textId="77777777" w:rsidTr="00951E1E">
        <w:tc>
          <w:tcPr>
            <w:tcW w:w="3256" w:type="dxa"/>
          </w:tcPr>
          <w:p w14:paraId="7BC37F8C" w14:textId="5DD014AD" w:rsidR="00D310A7" w:rsidRPr="00951E1E" w:rsidRDefault="00D310A7" w:rsidP="00581657">
            <w:pPr>
              <w:rPr>
                <w:rFonts w:cstheme="minorHAnsi"/>
                <w:sz w:val="16"/>
                <w:szCs w:val="20"/>
              </w:rPr>
            </w:pPr>
            <w:bookmarkStart w:id="0" w:name="_Hlk177389302"/>
            <w:r w:rsidRPr="00951E1E">
              <w:rPr>
                <w:rFonts w:cstheme="minorHAnsi"/>
                <w:sz w:val="16"/>
                <w:szCs w:val="20"/>
              </w:rPr>
              <w:t>(</w:t>
            </w:r>
            <w:proofErr w:type="spellStart"/>
            <w:r w:rsidRPr="00951E1E">
              <w:rPr>
                <w:rFonts w:cstheme="minorHAnsi"/>
                <w:sz w:val="16"/>
                <w:szCs w:val="20"/>
              </w:rPr>
              <w:t>Bedrijfs</w:t>
            </w:r>
            <w:proofErr w:type="spellEnd"/>
            <w:r w:rsidRPr="00951E1E">
              <w:rPr>
                <w:rFonts w:cstheme="minorHAnsi"/>
                <w:sz w:val="16"/>
                <w:szCs w:val="20"/>
              </w:rPr>
              <w:t>)naam</w:t>
            </w:r>
          </w:p>
        </w:tc>
        <w:tc>
          <w:tcPr>
            <w:tcW w:w="5096" w:type="dxa"/>
          </w:tcPr>
          <w:p w14:paraId="1601117A" w14:textId="77777777" w:rsidR="00D310A7" w:rsidRPr="00951E1E" w:rsidRDefault="00D310A7" w:rsidP="00581657">
            <w:pPr>
              <w:rPr>
                <w:rFonts w:cstheme="minorHAnsi"/>
                <w:sz w:val="16"/>
                <w:szCs w:val="20"/>
              </w:rPr>
            </w:pPr>
          </w:p>
        </w:tc>
      </w:tr>
      <w:tr w:rsidR="00D310A7" w:rsidRPr="00951E1E" w14:paraId="7E1543F8" w14:textId="77777777" w:rsidTr="00951E1E">
        <w:tc>
          <w:tcPr>
            <w:tcW w:w="3256" w:type="dxa"/>
          </w:tcPr>
          <w:p w14:paraId="4FA459AD" w14:textId="0508D8B2" w:rsidR="00D310A7" w:rsidRPr="00951E1E" w:rsidRDefault="00D310A7" w:rsidP="00581657">
            <w:pPr>
              <w:rPr>
                <w:rFonts w:cstheme="minorHAnsi"/>
                <w:sz w:val="16"/>
                <w:szCs w:val="20"/>
              </w:rPr>
            </w:pPr>
            <w:r w:rsidRPr="00951E1E">
              <w:rPr>
                <w:rFonts w:cstheme="minorHAnsi"/>
                <w:sz w:val="16"/>
                <w:szCs w:val="20"/>
              </w:rPr>
              <w:t>KvK nummer (i</w:t>
            </w:r>
            <w:r w:rsidR="00AB2A64" w:rsidRPr="00951E1E">
              <w:rPr>
                <w:rFonts w:cstheme="minorHAnsi"/>
                <w:sz w:val="16"/>
                <w:szCs w:val="20"/>
              </w:rPr>
              <w:t>ndien van toepassing)</w:t>
            </w:r>
          </w:p>
        </w:tc>
        <w:tc>
          <w:tcPr>
            <w:tcW w:w="5096" w:type="dxa"/>
          </w:tcPr>
          <w:p w14:paraId="6F1119BC" w14:textId="77777777" w:rsidR="00D310A7" w:rsidRPr="00951E1E" w:rsidRDefault="00D310A7" w:rsidP="00581657">
            <w:pPr>
              <w:rPr>
                <w:rFonts w:cstheme="minorHAnsi"/>
                <w:sz w:val="16"/>
                <w:szCs w:val="20"/>
              </w:rPr>
            </w:pPr>
          </w:p>
        </w:tc>
      </w:tr>
      <w:tr w:rsidR="00D310A7" w:rsidRPr="00951E1E" w14:paraId="511CB9A9" w14:textId="77777777" w:rsidTr="00951E1E">
        <w:tc>
          <w:tcPr>
            <w:tcW w:w="3256" w:type="dxa"/>
          </w:tcPr>
          <w:p w14:paraId="10DD78E8" w14:textId="77777777" w:rsidR="00D310A7" w:rsidRPr="00951E1E" w:rsidRDefault="00D310A7" w:rsidP="00581657">
            <w:pPr>
              <w:rPr>
                <w:rFonts w:cstheme="minorHAnsi"/>
                <w:sz w:val="16"/>
                <w:szCs w:val="20"/>
              </w:rPr>
            </w:pPr>
            <w:r w:rsidRPr="00951E1E">
              <w:rPr>
                <w:rFonts w:cstheme="minorHAnsi"/>
                <w:sz w:val="16"/>
                <w:szCs w:val="20"/>
              </w:rPr>
              <w:t>Rol in combinatie</w:t>
            </w:r>
          </w:p>
        </w:tc>
        <w:tc>
          <w:tcPr>
            <w:tcW w:w="5096" w:type="dxa"/>
          </w:tcPr>
          <w:p w14:paraId="1B7420D8" w14:textId="77777777" w:rsidR="00D310A7" w:rsidRPr="00951E1E" w:rsidRDefault="00D310A7" w:rsidP="00581657">
            <w:pPr>
              <w:rPr>
                <w:rFonts w:cstheme="minorHAnsi"/>
                <w:sz w:val="16"/>
                <w:szCs w:val="20"/>
              </w:rPr>
            </w:pPr>
          </w:p>
        </w:tc>
      </w:tr>
      <w:tr w:rsidR="00D310A7" w:rsidRPr="00951E1E" w14:paraId="2CEC0A37" w14:textId="77777777" w:rsidTr="00951E1E">
        <w:tc>
          <w:tcPr>
            <w:tcW w:w="3256" w:type="dxa"/>
          </w:tcPr>
          <w:p w14:paraId="560B7544" w14:textId="77777777" w:rsidR="00D310A7" w:rsidRPr="00951E1E" w:rsidRDefault="00D310A7" w:rsidP="00581657">
            <w:pPr>
              <w:rPr>
                <w:rFonts w:cstheme="minorHAnsi"/>
                <w:sz w:val="16"/>
                <w:szCs w:val="20"/>
              </w:rPr>
            </w:pPr>
            <w:r w:rsidRPr="00951E1E">
              <w:rPr>
                <w:rFonts w:cstheme="minorHAnsi"/>
                <w:sz w:val="16"/>
                <w:szCs w:val="20"/>
              </w:rPr>
              <w:t>Postadres</w:t>
            </w:r>
          </w:p>
        </w:tc>
        <w:tc>
          <w:tcPr>
            <w:tcW w:w="5096" w:type="dxa"/>
          </w:tcPr>
          <w:p w14:paraId="109E88A0" w14:textId="77777777" w:rsidR="00D310A7" w:rsidRPr="00951E1E" w:rsidRDefault="00D310A7" w:rsidP="00581657">
            <w:pPr>
              <w:rPr>
                <w:rFonts w:cstheme="minorHAnsi"/>
                <w:sz w:val="16"/>
                <w:szCs w:val="20"/>
              </w:rPr>
            </w:pPr>
          </w:p>
        </w:tc>
      </w:tr>
      <w:tr w:rsidR="00D310A7" w:rsidRPr="00951E1E" w14:paraId="384858DD" w14:textId="77777777" w:rsidTr="00951E1E">
        <w:tc>
          <w:tcPr>
            <w:tcW w:w="3256" w:type="dxa"/>
          </w:tcPr>
          <w:p w14:paraId="76509A46" w14:textId="77777777" w:rsidR="00D310A7" w:rsidRPr="00951E1E" w:rsidRDefault="00D310A7" w:rsidP="00581657">
            <w:pPr>
              <w:rPr>
                <w:rFonts w:cstheme="minorHAnsi"/>
                <w:sz w:val="16"/>
                <w:szCs w:val="20"/>
              </w:rPr>
            </w:pPr>
            <w:r w:rsidRPr="00951E1E">
              <w:rPr>
                <w:rFonts w:cstheme="minorHAnsi"/>
                <w:sz w:val="16"/>
                <w:szCs w:val="20"/>
              </w:rPr>
              <w:t>Telefoonnummer</w:t>
            </w:r>
          </w:p>
        </w:tc>
        <w:tc>
          <w:tcPr>
            <w:tcW w:w="5096" w:type="dxa"/>
          </w:tcPr>
          <w:p w14:paraId="0D3B5569" w14:textId="77777777" w:rsidR="00D310A7" w:rsidRPr="00951E1E" w:rsidRDefault="00D310A7" w:rsidP="00581657">
            <w:pPr>
              <w:rPr>
                <w:rFonts w:cstheme="minorHAnsi"/>
                <w:sz w:val="16"/>
                <w:szCs w:val="20"/>
              </w:rPr>
            </w:pPr>
          </w:p>
        </w:tc>
      </w:tr>
      <w:tr w:rsidR="00D310A7" w:rsidRPr="00951E1E" w14:paraId="406A7D03" w14:textId="77777777" w:rsidTr="00951E1E">
        <w:tc>
          <w:tcPr>
            <w:tcW w:w="3256" w:type="dxa"/>
          </w:tcPr>
          <w:p w14:paraId="4A85E735" w14:textId="77777777" w:rsidR="00D310A7" w:rsidRPr="00951E1E" w:rsidRDefault="00D310A7" w:rsidP="00581657">
            <w:pPr>
              <w:rPr>
                <w:rFonts w:cstheme="minorHAnsi"/>
                <w:sz w:val="16"/>
                <w:szCs w:val="20"/>
              </w:rPr>
            </w:pPr>
            <w:r w:rsidRPr="00951E1E">
              <w:rPr>
                <w:rFonts w:cstheme="minorHAnsi"/>
                <w:sz w:val="16"/>
                <w:szCs w:val="20"/>
              </w:rPr>
              <w:t>E-mailadres</w:t>
            </w:r>
          </w:p>
        </w:tc>
        <w:tc>
          <w:tcPr>
            <w:tcW w:w="5096" w:type="dxa"/>
          </w:tcPr>
          <w:p w14:paraId="0E03BCB1" w14:textId="77777777" w:rsidR="00D310A7" w:rsidRPr="00951E1E" w:rsidRDefault="00D310A7" w:rsidP="00581657">
            <w:pPr>
              <w:rPr>
                <w:rFonts w:cstheme="minorHAnsi"/>
                <w:sz w:val="16"/>
                <w:szCs w:val="20"/>
              </w:rPr>
            </w:pPr>
          </w:p>
        </w:tc>
      </w:tr>
      <w:tr w:rsidR="00D310A7" w:rsidRPr="00951E1E" w14:paraId="65E9A8C3" w14:textId="77777777" w:rsidTr="00951E1E">
        <w:tc>
          <w:tcPr>
            <w:tcW w:w="3256" w:type="dxa"/>
          </w:tcPr>
          <w:p w14:paraId="504AA418" w14:textId="3BE52C5A" w:rsidR="00D310A7" w:rsidRPr="00951E1E" w:rsidRDefault="00D310A7" w:rsidP="00581657">
            <w:pPr>
              <w:rPr>
                <w:rFonts w:cstheme="minorHAnsi"/>
                <w:sz w:val="16"/>
                <w:szCs w:val="20"/>
              </w:rPr>
            </w:pPr>
            <w:r w:rsidRPr="00951E1E">
              <w:rPr>
                <w:rFonts w:cstheme="minorHAnsi"/>
                <w:sz w:val="16"/>
                <w:szCs w:val="20"/>
              </w:rPr>
              <w:t>Contactpersoon</w:t>
            </w:r>
            <w:r w:rsidR="00AB2A64" w:rsidRPr="00951E1E">
              <w:rPr>
                <w:rFonts w:cstheme="minorHAnsi"/>
                <w:sz w:val="16"/>
                <w:szCs w:val="20"/>
              </w:rPr>
              <w:t xml:space="preserve"> (indien van toepassing)</w:t>
            </w:r>
          </w:p>
        </w:tc>
        <w:tc>
          <w:tcPr>
            <w:tcW w:w="5096" w:type="dxa"/>
          </w:tcPr>
          <w:p w14:paraId="5A861BE9" w14:textId="77777777" w:rsidR="00D310A7" w:rsidRPr="00951E1E" w:rsidRDefault="00D310A7" w:rsidP="00581657">
            <w:pPr>
              <w:rPr>
                <w:rFonts w:cstheme="minorHAnsi"/>
                <w:sz w:val="16"/>
                <w:szCs w:val="20"/>
              </w:rPr>
            </w:pPr>
          </w:p>
        </w:tc>
      </w:tr>
      <w:bookmarkEnd w:id="0"/>
    </w:tbl>
    <w:p w14:paraId="4FFC28FD" w14:textId="77777777" w:rsidR="00D310A7" w:rsidRPr="00951E1E" w:rsidRDefault="00D310A7" w:rsidP="00D310A7">
      <w:pPr>
        <w:rPr>
          <w:rFonts w:cstheme="minorHAnsi"/>
          <w:sz w:val="16"/>
          <w:szCs w:val="20"/>
        </w:rPr>
      </w:pPr>
    </w:p>
    <w:tbl>
      <w:tblPr>
        <w:tblStyle w:val="Tabelraster"/>
        <w:tblW w:w="0" w:type="auto"/>
        <w:tblLook w:val="04A0" w:firstRow="1" w:lastRow="0" w:firstColumn="1" w:lastColumn="0" w:noHBand="0" w:noVBand="1"/>
      </w:tblPr>
      <w:tblGrid>
        <w:gridCol w:w="3256"/>
        <w:gridCol w:w="5096"/>
      </w:tblGrid>
      <w:tr w:rsidR="00AB2A64" w:rsidRPr="00951E1E" w14:paraId="764B87B9" w14:textId="77777777" w:rsidTr="00951E1E">
        <w:tc>
          <w:tcPr>
            <w:tcW w:w="3256" w:type="dxa"/>
          </w:tcPr>
          <w:p w14:paraId="17BD5E2F" w14:textId="18887CC2" w:rsidR="00AB2A64" w:rsidRPr="00951E1E" w:rsidRDefault="00AB2A64" w:rsidP="00AB2A64">
            <w:pPr>
              <w:rPr>
                <w:rFonts w:cstheme="minorHAnsi"/>
                <w:sz w:val="16"/>
                <w:szCs w:val="20"/>
              </w:rPr>
            </w:pPr>
            <w:r w:rsidRPr="00951E1E">
              <w:rPr>
                <w:sz w:val="16"/>
                <w:szCs w:val="20"/>
              </w:rPr>
              <w:t>(</w:t>
            </w:r>
            <w:proofErr w:type="spellStart"/>
            <w:r w:rsidRPr="00951E1E">
              <w:rPr>
                <w:sz w:val="16"/>
                <w:szCs w:val="20"/>
              </w:rPr>
              <w:t>Bedrijfs</w:t>
            </w:r>
            <w:proofErr w:type="spellEnd"/>
            <w:r w:rsidRPr="00951E1E">
              <w:rPr>
                <w:sz w:val="16"/>
                <w:szCs w:val="20"/>
              </w:rPr>
              <w:t>)naam</w:t>
            </w:r>
          </w:p>
        </w:tc>
        <w:tc>
          <w:tcPr>
            <w:tcW w:w="5096" w:type="dxa"/>
          </w:tcPr>
          <w:p w14:paraId="56D2F69B" w14:textId="77777777" w:rsidR="00AB2A64" w:rsidRPr="00951E1E" w:rsidRDefault="00AB2A64" w:rsidP="00AB2A64">
            <w:pPr>
              <w:rPr>
                <w:rFonts w:cstheme="minorHAnsi"/>
                <w:sz w:val="16"/>
                <w:szCs w:val="20"/>
              </w:rPr>
            </w:pPr>
          </w:p>
        </w:tc>
      </w:tr>
      <w:tr w:rsidR="00AB2A64" w:rsidRPr="00951E1E" w14:paraId="2A06207B" w14:textId="77777777" w:rsidTr="00951E1E">
        <w:tc>
          <w:tcPr>
            <w:tcW w:w="3256" w:type="dxa"/>
          </w:tcPr>
          <w:p w14:paraId="4AA2C83B" w14:textId="3AA9E8C6" w:rsidR="00AB2A64" w:rsidRPr="00951E1E" w:rsidRDefault="00AB2A64" w:rsidP="00AB2A64">
            <w:pPr>
              <w:rPr>
                <w:rFonts w:cstheme="minorHAnsi"/>
                <w:sz w:val="16"/>
                <w:szCs w:val="20"/>
              </w:rPr>
            </w:pPr>
            <w:r w:rsidRPr="00951E1E">
              <w:rPr>
                <w:sz w:val="16"/>
                <w:szCs w:val="20"/>
              </w:rPr>
              <w:t>KvK nummer (indien van toepassing)</w:t>
            </w:r>
          </w:p>
        </w:tc>
        <w:tc>
          <w:tcPr>
            <w:tcW w:w="5096" w:type="dxa"/>
          </w:tcPr>
          <w:p w14:paraId="61E85B5E" w14:textId="77777777" w:rsidR="00AB2A64" w:rsidRPr="00951E1E" w:rsidRDefault="00AB2A64" w:rsidP="00AB2A64">
            <w:pPr>
              <w:rPr>
                <w:rFonts w:cstheme="minorHAnsi"/>
                <w:sz w:val="16"/>
                <w:szCs w:val="20"/>
              </w:rPr>
            </w:pPr>
          </w:p>
        </w:tc>
      </w:tr>
      <w:tr w:rsidR="00AB2A64" w:rsidRPr="00951E1E" w14:paraId="2047E92E" w14:textId="77777777" w:rsidTr="00951E1E">
        <w:tc>
          <w:tcPr>
            <w:tcW w:w="3256" w:type="dxa"/>
          </w:tcPr>
          <w:p w14:paraId="4818E7C6" w14:textId="60E751CA" w:rsidR="00AB2A64" w:rsidRPr="00951E1E" w:rsidRDefault="00AB2A64" w:rsidP="00AB2A64">
            <w:pPr>
              <w:rPr>
                <w:rFonts w:cstheme="minorHAnsi"/>
                <w:sz w:val="16"/>
                <w:szCs w:val="20"/>
              </w:rPr>
            </w:pPr>
            <w:r w:rsidRPr="00951E1E">
              <w:rPr>
                <w:sz w:val="16"/>
                <w:szCs w:val="20"/>
              </w:rPr>
              <w:t>Rol in combinatie</w:t>
            </w:r>
          </w:p>
        </w:tc>
        <w:tc>
          <w:tcPr>
            <w:tcW w:w="5096" w:type="dxa"/>
          </w:tcPr>
          <w:p w14:paraId="7E806FA4" w14:textId="77777777" w:rsidR="00AB2A64" w:rsidRPr="00951E1E" w:rsidRDefault="00AB2A64" w:rsidP="00AB2A64">
            <w:pPr>
              <w:rPr>
                <w:rFonts w:cstheme="minorHAnsi"/>
                <w:sz w:val="16"/>
                <w:szCs w:val="20"/>
              </w:rPr>
            </w:pPr>
          </w:p>
        </w:tc>
      </w:tr>
      <w:tr w:rsidR="00AB2A64" w:rsidRPr="00951E1E" w14:paraId="12896DE4" w14:textId="77777777" w:rsidTr="00951E1E">
        <w:tc>
          <w:tcPr>
            <w:tcW w:w="3256" w:type="dxa"/>
          </w:tcPr>
          <w:p w14:paraId="01C95445" w14:textId="2D5D6604" w:rsidR="00AB2A64" w:rsidRPr="00951E1E" w:rsidRDefault="00AB2A64" w:rsidP="00AB2A64">
            <w:pPr>
              <w:rPr>
                <w:rFonts w:cstheme="minorHAnsi"/>
                <w:sz w:val="16"/>
                <w:szCs w:val="20"/>
              </w:rPr>
            </w:pPr>
            <w:r w:rsidRPr="00951E1E">
              <w:rPr>
                <w:sz w:val="16"/>
                <w:szCs w:val="20"/>
              </w:rPr>
              <w:t>Postadres</w:t>
            </w:r>
          </w:p>
        </w:tc>
        <w:tc>
          <w:tcPr>
            <w:tcW w:w="5096" w:type="dxa"/>
          </w:tcPr>
          <w:p w14:paraId="23B28447" w14:textId="77777777" w:rsidR="00AB2A64" w:rsidRPr="00951E1E" w:rsidRDefault="00AB2A64" w:rsidP="00AB2A64">
            <w:pPr>
              <w:rPr>
                <w:rFonts w:cstheme="minorHAnsi"/>
                <w:sz w:val="16"/>
                <w:szCs w:val="20"/>
              </w:rPr>
            </w:pPr>
          </w:p>
        </w:tc>
      </w:tr>
      <w:tr w:rsidR="00AB2A64" w:rsidRPr="00951E1E" w14:paraId="6DB2560F" w14:textId="77777777" w:rsidTr="00951E1E">
        <w:tc>
          <w:tcPr>
            <w:tcW w:w="3256" w:type="dxa"/>
          </w:tcPr>
          <w:p w14:paraId="3D4982FE" w14:textId="1928FD82" w:rsidR="00AB2A64" w:rsidRPr="00951E1E" w:rsidRDefault="00AB2A64" w:rsidP="00AB2A64">
            <w:pPr>
              <w:rPr>
                <w:rFonts w:cstheme="minorHAnsi"/>
                <w:sz w:val="16"/>
                <w:szCs w:val="20"/>
              </w:rPr>
            </w:pPr>
            <w:r w:rsidRPr="00951E1E">
              <w:rPr>
                <w:sz w:val="16"/>
                <w:szCs w:val="20"/>
              </w:rPr>
              <w:t>Telefoonnummer</w:t>
            </w:r>
          </w:p>
        </w:tc>
        <w:tc>
          <w:tcPr>
            <w:tcW w:w="5096" w:type="dxa"/>
          </w:tcPr>
          <w:p w14:paraId="483328D5" w14:textId="77777777" w:rsidR="00AB2A64" w:rsidRPr="00951E1E" w:rsidRDefault="00AB2A64" w:rsidP="00AB2A64">
            <w:pPr>
              <w:rPr>
                <w:rFonts w:cstheme="minorHAnsi"/>
                <w:sz w:val="16"/>
                <w:szCs w:val="20"/>
              </w:rPr>
            </w:pPr>
          </w:p>
        </w:tc>
      </w:tr>
      <w:tr w:rsidR="00AB2A64" w:rsidRPr="00951E1E" w14:paraId="115175B3" w14:textId="77777777" w:rsidTr="00951E1E">
        <w:tc>
          <w:tcPr>
            <w:tcW w:w="3256" w:type="dxa"/>
          </w:tcPr>
          <w:p w14:paraId="6D9C5FC1" w14:textId="07197E3C" w:rsidR="00AB2A64" w:rsidRPr="00951E1E" w:rsidRDefault="00AB2A64" w:rsidP="00AB2A64">
            <w:pPr>
              <w:rPr>
                <w:rFonts w:cstheme="minorHAnsi"/>
                <w:sz w:val="16"/>
                <w:szCs w:val="20"/>
              </w:rPr>
            </w:pPr>
            <w:r w:rsidRPr="00951E1E">
              <w:rPr>
                <w:sz w:val="16"/>
                <w:szCs w:val="20"/>
              </w:rPr>
              <w:t>E-mailadres</w:t>
            </w:r>
          </w:p>
        </w:tc>
        <w:tc>
          <w:tcPr>
            <w:tcW w:w="5096" w:type="dxa"/>
          </w:tcPr>
          <w:p w14:paraId="231254F1" w14:textId="77777777" w:rsidR="00AB2A64" w:rsidRPr="00951E1E" w:rsidRDefault="00AB2A64" w:rsidP="00AB2A64">
            <w:pPr>
              <w:rPr>
                <w:rFonts w:cstheme="minorHAnsi"/>
                <w:sz w:val="16"/>
                <w:szCs w:val="20"/>
              </w:rPr>
            </w:pPr>
          </w:p>
        </w:tc>
      </w:tr>
      <w:tr w:rsidR="00AB2A64" w:rsidRPr="00951E1E" w14:paraId="3DEEF538" w14:textId="77777777" w:rsidTr="00951E1E">
        <w:tc>
          <w:tcPr>
            <w:tcW w:w="3256" w:type="dxa"/>
          </w:tcPr>
          <w:p w14:paraId="7D1D06D3" w14:textId="10B8D092" w:rsidR="00AB2A64" w:rsidRPr="00951E1E" w:rsidRDefault="00AB2A64" w:rsidP="00AB2A64">
            <w:pPr>
              <w:rPr>
                <w:rFonts w:cstheme="minorHAnsi"/>
                <w:sz w:val="16"/>
                <w:szCs w:val="20"/>
              </w:rPr>
            </w:pPr>
            <w:r w:rsidRPr="00951E1E">
              <w:rPr>
                <w:sz w:val="16"/>
                <w:szCs w:val="20"/>
              </w:rPr>
              <w:t>Contactpersoon (indien van toepassing)</w:t>
            </w:r>
          </w:p>
        </w:tc>
        <w:tc>
          <w:tcPr>
            <w:tcW w:w="5096" w:type="dxa"/>
          </w:tcPr>
          <w:p w14:paraId="5D9BD2B3" w14:textId="77777777" w:rsidR="00AB2A64" w:rsidRPr="00951E1E" w:rsidRDefault="00AB2A64" w:rsidP="00AB2A64">
            <w:pPr>
              <w:rPr>
                <w:rFonts w:cstheme="minorHAnsi"/>
                <w:sz w:val="16"/>
                <w:szCs w:val="20"/>
              </w:rPr>
            </w:pPr>
          </w:p>
        </w:tc>
      </w:tr>
    </w:tbl>
    <w:p w14:paraId="1342372B" w14:textId="77777777" w:rsidR="00D310A7" w:rsidRPr="00951E1E" w:rsidRDefault="00D310A7" w:rsidP="00D310A7">
      <w:pPr>
        <w:rPr>
          <w:rFonts w:cstheme="minorHAnsi"/>
          <w:sz w:val="16"/>
          <w:szCs w:val="20"/>
        </w:rPr>
      </w:pPr>
    </w:p>
    <w:tbl>
      <w:tblPr>
        <w:tblStyle w:val="Tabelraster"/>
        <w:tblW w:w="0" w:type="auto"/>
        <w:tblLook w:val="04A0" w:firstRow="1" w:lastRow="0" w:firstColumn="1" w:lastColumn="0" w:noHBand="0" w:noVBand="1"/>
      </w:tblPr>
      <w:tblGrid>
        <w:gridCol w:w="3256"/>
        <w:gridCol w:w="5096"/>
      </w:tblGrid>
      <w:tr w:rsidR="00AB2A64" w:rsidRPr="00951E1E" w14:paraId="5EACA9F8" w14:textId="77777777" w:rsidTr="00951E1E">
        <w:tc>
          <w:tcPr>
            <w:tcW w:w="3256" w:type="dxa"/>
          </w:tcPr>
          <w:p w14:paraId="6E4B2D95" w14:textId="2BB5DF9B" w:rsidR="00AB2A64" w:rsidRPr="00951E1E" w:rsidRDefault="00AB2A64" w:rsidP="00AB2A64">
            <w:pPr>
              <w:rPr>
                <w:rFonts w:cstheme="minorHAnsi"/>
                <w:sz w:val="16"/>
                <w:szCs w:val="20"/>
              </w:rPr>
            </w:pPr>
            <w:r w:rsidRPr="00951E1E">
              <w:rPr>
                <w:sz w:val="16"/>
                <w:szCs w:val="20"/>
              </w:rPr>
              <w:t>(</w:t>
            </w:r>
            <w:proofErr w:type="spellStart"/>
            <w:r w:rsidRPr="00951E1E">
              <w:rPr>
                <w:sz w:val="16"/>
                <w:szCs w:val="20"/>
              </w:rPr>
              <w:t>Bedrijfs</w:t>
            </w:r>
            <w:proofErr w:type="spellEnd"/>
            <w:r w:rsidRPr="00951E1E">
              <w:rPr>
                <w:sz w:val="16"/>
                <w:szCs w:val="20"/>
              </w:rPr>
              <w:t>)naam</w:t>
            </w:r>
          </w:p>
        </w:tc>
        <w:tc>
          <w:tcPr>
            <w:tcW w:w="5096" w:type="dxa"/>
          </w:tcPr>
          <w:p w14:paraId="55209979" w14:textId="77777777" w:rsidR="00AB2A64" w:rsidRPr="00951E1E" w:rsidRDefault="00AB2A64" w:rsidP="00AB2A64">
            <w:pPr>
              <w:rPr>
                <w:rFonts w:cstheme="minorHAnsi"/>
                <w:sz w:val="16"/>
                <w:szCs w:val="20"/>
              </w:rPr>
            </w:pPr>
          </w:p>
        </w:tc>
      </w:tr>
      <w:tr w:rsidR="00AB2A64" w:rsidRPr="00951E1E" w14:paraId="3CF8B3B7" w14:textId="77777777" w:rsidTr="00951E1E">
        <w:tc>
          <w:tcPr>
            <w:tcW w:w="3256" w:type="dxa"/>
          </w:tcPr>
          <w:p w14:paraId="21018854" w14:textId="49642C2F" w:rsidR="00AB2A64" w:rsidRPr="00951E1E" w:rsidRDefault="00AB2A64" w:rsidP="00AB2A64">
            <w:pPr>
              <w:rPr>
                <w:rFonts w:cstheme="minorHAnsi"/>
                <w:sz w:val="16"/>
                <w:szCs w:val="20"/>
              </w:rPr>
            </w:pPr>
            <w:r w:rsidRPr="00951E1E">
              <w:rPr>
                <w:sz w:val="16"/>
                <w:szCs w:val="20"/>
              </w:rPr>
              <w:t>KvK nummer (indien van toepassing)</w:t>
            </w:r>
          </w:p>
        </w:tc>
        <w:tc>
          <w:tcPr>
            <w:tcW w:w="5096" w:type="dxa"/>
          </w:tcPr>
          <w:p w14:paraId="52D7D44F" w14:textId="77777777" w:rsidR="00AB2A64" w:rsidRPr="00951E1E" w:rsidRDefault="00AB2A64" w:rsidP="00AB2A64">
            <w:pPr>
              <w:rPr>
                <w:rFonts w:cstheme="minorHAnsi"/>
                <w:sz w:val="16"/>
                <w:szCs w:val="20"/>
              </w:rPr>
            </w:pPr>
          </w:p>
        </w:tc>
      </w:tr>
      <w:tr w:rsidR="00AB2A64" w:rsidRPr="00951E1E" w14:paraId="758B2010" w14:textId="77777777" w:rsidTr="00951E1E">
        <w:tc>
          <w:tcPr>
            <w:tcW w:w="3256" w:type="dxa"/>
          </w:tcPr>
          <w:p w14:paraId="2C13453B" w14:textId="4F8C29D9" w:rsidR="00AB2A64" w:rsidRPr="00951E1E" w:rsidRDefault="00AB2A64" w:rsidP="00AB2A64">
            <w:pPr>
              <w:rPr>
                <w:rFonts w:cstheme="minorHAnsi"/>
                <w:sz w:val="16"/>
                <w:szCs w:val="20"/>
              </w:rPr>
            </w:pPr>
            <w:r w:rsidRPr="00951E1E">
              <w:rPr>
                <w:sz w:val="16"/>
                <w:szCs w:val="20"/>
              </w:rPr>
              <w:t>Rol in combinatie</w:t>
            </w:r>
          </w:p>
        </w:tc>
        <w:tc>
          <w:tcPr>
            <w:tcW w:w="5096" w:type="dxa"/>
          </w:tcPr>
          <w:p w14:paraId="7A53A26D" w14:textId="77777777" w:rsidR="00AB2A64" w:rsidRPr="00951E1E" w:rsidRDefault="00AB2A64" w:rsidP="00AB2A64">
            <w:pPr>
              <w:rPr>
                <w:rFonts w:cstheme="minorHAnsi"/>
                <w:sz w:val="16"/>
                <w:szCs w:val="20"/>
              </w:rPr>
            </w:pPr>
          </w:p>
        </w:tc>
      </w:tr>
      <w:tr w:rsidR="00AB2A64" w:rsidRPr="00951E1E" w14:paraId="1AE3D1DD" w14:textId="77777777" w:rsidTr="00951E1E">
        <w:tc>
          <w:tcPr>
            <w:tcW w:w="3256" w:type="dxa"/>
          </w:tcPr>
          <w:p w14:paraId="7559F860" w14:textId="3EFD971A" w:rsidR="00AB2A64" w:rsidRPr="00951E1E" w:rsidRDefault="00AB2A64" w:rsidP="00AB2A64">
            <w:pPr>
              <w:rPr>
                <w:rFonts w:cstheme="minorHAnsi"/>
                <w:sz w:val="16"/>
                <w:szCs w:val="20"/>
              </w:rPr>
            </w:pPr>
            <w:r w:rsidRPr="00951E1E">
              <w:rPr>
                <w:sz w:val="16"/>
                <w:szCs w:val="20"/>
              </w:rPr>
              <w:t>Postadres</w:t>
            </w:r>
          </w:p>
        </w:tc>
        <w:tc>
          <w:tcPr>
            <w:tcW w:w="5096" w:type="dxa"/>
          </w:tcPr>
          <w:p w14:paraId="179A70BD" w14:textId="77777777" w:rsidR="00AB2A64" w:rsidRPr="00951E1E" w:rsidRDefault="00AB2A64" w:rsidP="00AB2A64">
            <w:pPr>
              <w:rPr>
                <w:rFonts w:cstheme="minorHAnsi"/>
                <w:sz w:val="16"/>
                <w:szCs w:val="20"/>
              </w:rPr>
            </w:pPr>
          </w:p>
        </w:tc>
      </w:tr>
      <w:tr w:rsidR="00AB2A64" w:rsidRPr="00951E1E" w14:paraId="4A100D4F" w14:textId="77777777" w:rsidTr="00951E1E">
        <w:tc>
          <w:tcPr>
            <w:tcW w:w="3256" w:type="dxa"/>
          </w:tcPr>
          <w:p w14:paraId="30F6BE8A" w14:textId="432933AD" w:rsidR="00AB2A64" w:rsidRPr="00951E1E" w:rsidRDefault="00AB2A64" w:rsidP="00AB2A64">
            <w:pPr>
              <w:rPr>
                <w:rFonts w:cstheme="minorHAnsi"/>
                <w:sz w:val="16"/>
                <w:szCs w:val="20"/>
              </w:rPr>
            </w:pPr>
            <w:r w:rsidRPr="00951E1E">
              <w:rPr>
                <w:sz w:val="16"/>
                <w:szCs w:val="20"/>
              </w:rPr>
              <w:t>Telefoonnummer</w:t>
            </w:r>
          </w:p>
        </w:tc>
        <w:tc>
          <w:tcPr>
            <w:tcW w:w="5096" w:type="dxa"/>
          </w:tcPr>
          <w:p w14:paraId="04F870E7" w14:textId="77777777" w:rsidR="00AB2A64" w:rsidRPr="00951E1E" w:rsidRDefault="00AB2A64" w:rsidP="00AB2A64">
            <w:pPr>
              <w:rPr>
                <w:rFonts w:cstheme="minorHAnsi"/>
                <w:sz w:val="16"/>
                <w:szCs w:val="20"/>
              </w:rPr>
            </w:pPr>
          </w:p>
        </w:tc>
      </w:tr>
      <w:tr w:rsidR="00AB2A64" w:rsidRPr="00951E1E" w14:paraId="3838FAD0" w14:textId="77777777" w:rsidTr="00951E1E">
        <w:tc>
          <w:tcPr>
            <w:tcW w:w="3256" w:type="dxa"/>
          </w:tcPr>
          <w:p w14:paraId="64DB5CCC" w14:textId="6A1787D6" w:rsidR="00AB2A64" w:rsidRPr="00951E1E" w:rsidRDefault="00AB2A64" w:rsidP="00AB2A64">
            <w:pPr>
              <w:rPr>
                <w:rFonts w:cstheme="minorHAnsi"/>
                <w:sz w:val="16"/>
                <w:szCs w:val="20"/>
              </w:rPr>
            </w:pPr>
            <w:r w:rsidRPr="00951E1E">
              <w:rPr>
                <w:sz w:val="16"/>
                <w:szCs w:val="20"/>
              </w:rPr>
              <w:t>E-mailadres</w:t>
            </w:r>
          </w:p>
        </w:tc>
        <w:tc>
          <w:tcPr>
            <w:tcW w:w="5096" w:type="dxa"/>
          </w:tcPr>
          <w:p w14:paraId="4E83FACA" w14:textId="77777777" w:rsidR="00AB2A64" w:rsidRPr="00951E1E" w:rsidRDefault="00AB2A64" w:rsidP="00AB2A64">
            <w:pPr>
              <w:rPr>
                <w:rFonts w:cstheme="minorHAnsi"/>
                <w:sz w:val="16"/>
                <w:szCs w:val="20"/>
              </w:rPr>
            </w:pPr>
          </w:p>
        </w:tc>
      </w:tr>
      <w:tr w:rsidR="00AB2A64" w:rsidRPr="00951E1E" w14:paraId="0FE193BF" w14:textId="77777777" w:rsidTr="00951E1E">
        <w:tc>
          <w:tcPr>
            <w:tcW w:w="3256" w:type="dxa"/>
          </w:tcPr>
          <w:p w14:paraId="7CFAD8D2" w14:textId="0B017237" w:rsidR="00AB2A64" w:rsidRPr="00951E1E" w:rsidRDefault="00AB2A64" w:rsidP="00AB2A64">
            <w:pPr>
              <w:rPr>
                <w:rFonts w:cstheme="minorHAnsi"/>
                <w:sz w:val="16"/>
                <w:szCs w:val="20"/>
              </w:rPr>
            </w:pPr>
            <w:r w:rsidRPr="00951E1E">
              <w:rPr>
                <w:sz w:val="16"/>
                <w:szCs w:val="20"/>
              </w:rPr>
              <w:t>Contactpersoon (indien van toepassing)</w:t>
            </w:r>
          </w:p>
        </w:tc>
        <w:tc>
          <w:tcPr>
            <w:tcW w:w="5096" w:type="dxa"/>
          </w:tcPr>
          <w:p w14:paraId="3E5CF9A2" w14:textId="77777777" w:rsidR="00AB2A64" w:rsidRPr="00951E1E" w:rsidRDefault="00AB2A64" w:rsidP="00AB2A64">
            <w:pPr>
              <w:rPr>
                <w:rFonts w:cstheme="minorHAnsi"/>
                <w:sz w:val="16"/>
                <w:szCs w:val="20"/>
              </w:rPr>
            </w:pPr>
          </w:p>
        </w:tc>
      </w:tr>
    </w:tbl>
    <w:p w14:paraId="5BEDBC55" w14:textId="77777777" w:rsidR="00D310A7" w:rsidRPr="00951E1E" w:rsidRDefault="00D310A7" w:rsidP="00D310A7">
      <w:pPr>
        <w:rPr>
          <w:rFonts w:cstheme="minorHAnsi"/>
          <w:sz w:val="16"/>
          <w:szCs w:val="20"/>
        </w:rPr>
      </w:pPr>
    </w:p>
    <w:p w14:paraId="661C5741" w14:textId="77777777" w:rsidR="00D310A7" w:rsidRDefault="00D310A7" w:rsidP="00D310A7">
      <w:pPr>
        <w:rPr>
          <w:rFonts w:cstheme="minorHAnsi"/>
          <w:b/>
          <w:bCs/>
          <w:sz w:val="28"/>
          <w:szCs w:val="28"/>
        </w:rPr>
      </w:pPr>
    </w:p>
    <w:p w14:paraId="4129F7DA" w14:textId="77777777" w:rsidR="00453EA6" w:rsidRDefault="00453EA6" w:rsidP="00453EA6">
      <w:pPr>
        <w:pStyle w:val="Kop1"/>
      </w:pPr>
      <w:r>
        <w:lastRenderedPageBreak/>
        <w:t>Uitsluitingsgronden</w:t>
      </w:r>
    </w:p>
    <w:p w14:paraId="02162E35" w14:textId="77777777" w:rsidR="00453EA6" w:rsidRDefault="00453EA6" w:rsidP="00453EA6">
      <w:r>
        <w:t xml:space="preserve">Binnen deze tender gelden er bepaalde uitsluitingsgronden die betrekking hebben op een aantal typen strafrechtelijk veroordelingen. De uitsluitingsgronden staan beschreven in artikel 57, lid 1, van de richtlijn 2014/24/EU. Deze zijn omgezet in nationale bepalingen. Dit betreft artikelen 2.86 en 2.87 van de Aanbestedingswet 2012. </w:t>
      </w:r>
    </w:p>
    <w:p w14:paraId="27F749B9" w14:textId="2672CED5" w:rsidR="00453EA6" w:rsidRDefault="00453EA6" w:rsidP="00453EA6">
      <w:r>
        <w:t xml:space="preserve">Door zich aan te melden voor de Tender </w:t>
      </w:r>
      <w:proofErr w:type="spellStart"/>
      <w:r w:rsidR="002C06DE" w:rsidRPr="002C06DE">
        <w:t>Holendrechterweg</w:t>
      </w:r>
      <w:proofErr w:type="spellEnd"/>
      <w:r w:rsidR="002C06DE" w:rsidRPr="002C06DE">
        <w:t xml:space="preserve"> </w:t>
      </w:r>
      <w:r>
        <w:t>en door deze deelnameverklaring te ondertekenen, bevestigt u dat onderstaande uitsluitingsgronden niet op u</w:t>
      </w:r>
      <w:r w:rsidR="00CF315F">
        <w:t xml:space="preserve"> van </w:t>
      </w:r>
      <w:r>
        <w:t xml:space="preserve">toepassing zijn. </w:t>
      </w:r>
    </w:p>
    <w:p w14:paraId="54D406F7" w14:textId="77777777" w:rsidR="00453EA6" w:rsidRPr="005B2514" w:rsidRDefault="00453EA6" w:rsidP="000F5ADC">
      <w:pPr>
        <w:ind w:firstLine="708"/>
        <w:rPr>
          <w:b/>
          <w:bCs/>
        </w:rPr>
      </w:pPr>
      <w:r w:rsidRPr="005B2514">
        <w:rPr>
          <w:b/>
          <w:bCs/>
        </w:rPr>
        <w:t>1.</w:t>
      </w:r>
      <w:r w:rsidRPr="005B2514">
        <w:rPr>
          <w:b/>
          <w:bCs/>
        </w:rPr>
        <w:tab/>
        <w:t xml:space="preserve">Deelneming aan een criminele organisatie </w:t>
      </w:r>
    </w:p>
    <w:p w14:paraId="651C0A85" w14:textId="77777777" w:rsidR="00453EA6" w:rsidRDefault="00453EA6" w:rsidP="000F5ADC">
      <w:pPr>
        <w:ind w:left="708"/>
      </w:pPr>
      <w:r>
        <w:t xml:space="preserve">In de zin van artikel 2 van Kaderbesluit 2008/841/JBZ van de Raad van 24 oktober 2008 ter bestrijding van georganiseerde criminaliteit (PB L 300 van 11.11.2008, blz. 42). </w:t>
      </w:r>
    </w:p>
    <w:p w14:paraId="7FCC7385" w14:textId="77777777" w:rsidR="00453EA6" w:rsidRPr="005B2514" w:rsidRDefault="00453EA6" w:rsidP="000F5ADC">
      <w:pPr>
        <w:ind w:firstLine="708"/>
        <w:rPr>
          <w:b/>
          <w:bCs/>
        </w:rPr>
      </w:pPr>
      <w:r w:rsidRPr="005B2514">
        <w:rPr>
          <w:b/>
          <w:bCs/>
        </w:rPr>
        <w:t>2.</w:t>
      </w:r>
      <w:r w:rsidRPr="005B2514">
        <w:rPr>
          <w:b/>
          <w:bCs/>
        </w:rPr>
        <w:tab/>
        <w:t xml:space="preserve">Omkoping </w:t>
      </w:r>
    </w:p>
    <w:p w14:paraId="6178A209" w14:textId="5A482792" w:rsidR="00453EA6" w:rsidRDefault="00453EA6" w:rsidP="000F5ADC">
      <w:pPr>
        <w:ind w:left="708"/>
      </w:pPr>
      <w:r>
        <w:t xml:space="preserve">In de zin van artikel 3 van de Overeenkomst ter bestrijding van corruptie waarbij ambtenaren van de Europese Gemeenschappen of van de lidstaten van de Europese Unie betrokken zijn (PB C 195 van 25.6.1997, blz. 1) en artikel 2, lid 1, van Kaderbesluit 2003/568/JBZ van 22 juli 2003 inzake de bestrijding van corruptie in de privésector (PB L 192 van 31.7.2003, blz. 54). Deze uitsluitingsgrond omvat ook corruptie in de zin van de nationale wetgeving van de </w:t>
      </w:r>
      <w:r w:rsidR="00562720">
        <w:t>opdrachtgever</w:t>
      </w:r>
      <w:r>
        <w:t xml:space="preserve"> of de </w:t>
      </w:r>
      <w:r w:rsidR="00141D54">
        <w:t>koper</w:t>
      </w:r>
      <w:r>
        <w:t xml:space="preserve">. </w:t>
      </w:r>
    </w:p>
    <w:p w14:paraId="6BED22AF" w14:textId="77777777" w:rsidR="00453EA6" w:rsidRPr="005B2514" w:rsidRDefault="00453EA6" w:rsidP="000F5ADC">
      <w:pPr>
        <w:ind w:firstLine="708"/>
        <w:rPr>
          <w:b/>
          <w:bCs/>
        </w:rPr>
      </w:pPr>
      <w:r w:rsidRPr="005B2514">
        <w:rPr>
          <w:b/>
          <w:bCs/>
        </w:rPr>
        <w:t>3.</w:t>
      </w:r>
      <w:r w:rsidRPr="005B2514">
        <w:rPr>
          <w:b/>
          <w:bCs/>
        </w:rPr>
        <w:tab/>
        <w:t xml:space="preserve">Fraude </w:t>
      </w:r>
    </w:p>
    <w:p w14:paraId="0358979A" w14:textId="77777777" w:rsidR="00453EA6" w:rsidRDefault="00453EA6" w:rsidP="000F5ADC">
      <w:pPr>
        <w:ind w:left="708"/>
      </w:pPr>
      <w:r>
        <w:t xml:space="preserve">In de zin van artikel 1 van de Overeenkomst aangaande de bescherming van de financiële belangen van de Europese Gemeenschappen (PB C 316 van 27.11.1995, blz. 48). </w:t>
      </w:r>
    </w:p>
    <w:p w14:paraId="78BCA484" w14:textId="77777777" w:rsidR="00453EA6" w:rsidRPr="005B2514" w:rsidRDefault="00453EA6" w:rsidP="000F5ADC">
      <w:pPr>
        <w:ind w:left="708"/>
        <w:rPr>
          <w:b/>
          <w:bCs/>
        </w:rPr>
      </w:pPr>
      <w:r w:rsidRPr="005B2514">
        <w:rPr>
          <w:b/>
          <w:bCs/>
        </w:rPr>
        <w:t>4.</w:t>
      </w:r>
      <w:r w:rsidRPr="005B2514">
        <w:rPr>
          <w:b/>
          <w:bCs/>
        </w:rPr>
        <w:tab/>
        <w:t xml:space="preserve">Witwassen van geld of financiering van terrorisme </w:t>
      </w:r>
    </w:p>
    <w:p w14:paraId="78005748" w14:textId="77777777" w:rsidR="00453EA6" w:rsidRDefault="00453EA6" w:rsidP="000F5ADC">
      <w:pPr>
        <w:ind w:left="708"/>
      </w:pPr>
      <w:r>
        <w:t>In de zin van artikel 1 van Richtlijn 2005/60/EG van het Europees Parlement en de Raad van 26 oktober 2005 tot voorkoming van het gebruik van het financiële stelsel voor het witwassen van geld en de financiering van terrorisme (PB L 309 van 25.11.2005, blz. 15).</w:t>
      </w:r>
    </w:p>
    <w:p w14:paraId="402164C2" w14:textId="77777777" w:rsidR="00453EA6" w:rsidRPr="005B2514" w:rsidRDefault="00453EA6" w:rsidP="000F5ADC">
      <w:pPr>
        <w:ind w:left="708"/>
        <w:rPr>
          <w:b/>
          <w:bCs/>
        </w:rPr>
      </w:pPr>
      <w:r w:rsidRPr="005B2514">
        <w:rPr>
          <w:b/>
          <w:bCs/>
        </w:rPr>
        <w:t>5.</w:t>
      </w:r>
      <w:r w:rsidRPr="005B2514">
        <w:rPr>
          <w:b/>
          <w:bCs/>
        </w:rPr>
        <w:tab/>
        <w:t xml:space="preserve">Terroristische misdrijven of strafbare feiten in verband met terroristische activiteiten </w:t>
      </w:r>
    </w:p>
    <w:p w14:paraId="5C234D34" w14:textId="77777777" w:rsidR="00453EA6" w:rsidRDefault="00453EA6" w:rsidP="000F5ADC">
      <w:pPr>
        <w:ind w:left="708"/>
      </w:pPr>
      <w:r>
        <w:t xml:space="preserve">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 </w:t>
      </w:r>
    </w:p>
    <w:p w14:paraId="51559EDA" w14:textId="77777777" w:rsidR="00453EA6" w:rsidRPr="005B2514" w:rsidRDefault="00453EA6" w:rsidP="000F5ADC">
      <w:pPr>
        <w:ind w:left="708"/>
        <w:rPr>
          <w:b/>
          <w:bCs/>
        </w:rPr>
      </w:pPr>
      <w:r w:rsidRPr="005B2514">
        <w:rPr>
          <w:b/>
          <w:bCs/>
        </w:rPr>
        <w:t>6.</w:t>
      </w:r>
      <w:r w:rsidRPr="005B2514">
        <w:rPr>
          <w:b/>
          <w:bCs/>
        </w:rPr>
        <w:tab/>
        <w:t xml:space="preserve">Kinderarbeid en andere vormen van mensenhandel </w:t>
      </w:r>
    </w:p>
    <w:p w14:paraId="5CBBFEAA" w14:textId="77777777" w:rsidR="00453EA6" w:rsidRDefault="00453EA6" w:rsidP="000F5ADC">
      <w:pPr>
        <w:ind w:left="708"/>
      </w:pPr>
      <w:r>
        <w:t xml:space="preserve">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 </w:t>
      </w:r>
    </w:p>
    <w:p w14:paraId="24E14B52" w14:textId="6BCDEF5E" w:rsidR="002B2B0E" w:rsidRDefault="00233A6A" w:rsidP="00175893">
      <w:r>
        <w:t xml:space="preserve">Bij deze verklaart ondergetekende </w:t>
      </w:r>
      <w:r w:rsidR="001A245B">
        <w:t xml:space="preserve">dat de </w:t>
      </w:r>
      <w:r w:rsidR="00930252">
        <w:t>koper</w:t>
      </w:r>
      <w:r w:rsidR="009324BF">
        <w:t xml:space="preserve"> zelf</w:t>
      </w:r>
      <w:r w:rsidR="002A70DF">
        <w:t>,</w:t>
      </w:r>
      <w:r w:rsidR="00930252">
        <w:t xml:space="preserve"> of iemand die lid is van het bestuurs-, leidinggevend of toezichthoudend orgaan van de </w:t>
      </w:r>
      <w:r w:rsidR="009324BF">
        <w:t>koper</w:t>
      </w:r>
      <w:r w:rsidR="00930252">
        <w:t xml:space="preserve"> of daarin vertegenwoordigings-, beslissings- of controlebevoegdheid heeft</w:t>
      </w:r>
      <w:r w:rsidR="00F30C8F">
        <w:t>, niet om een van de hiervoor genoemde redenen veroordeeld is bij onherroepelijk vonnis</w:t>
      </w:r>
      <w:r w:rsidR="002A70DF">
        <w:t>,</w:t>
      </w:r>
      <w:r w:rsidR="00F30C8F" w:rsidRPr="00F30C8F">
        <w:t xml:space="preserve"> </w:t>
      </w:r>
      <w:r w:rsidR="00F30C8F">
        <w:t>welk vonnis niet later dan vijf jaar geleden is gewezen of dat expliciet een uitsluitingsperiode bevat die nog steeds van toepassing is.</w:t>
      </w:r>
    </w:p>
    <w:p w14:paraId="5221FE17" w14:textId="77777777" w:rsidR="00C721AA" w:rsidRDefault="00C721AA" w:rsidP="00C721AA">
      <w:pPr>
        <w:pStyle w:val="Kop1"/>
      </w:pPr>
      <w:r>
        <w:lastRenderedPageBreak/>
        <w:t>Geschiktheidseisen</w:t>
      </w:r>
    </w:p>
    <w:p w14:paraId="705EED3E" w14:textId="77777777" w:rsidR="007928A9" w:rsidRPr="0012212C" w:rsidRDefault="007928A9" w:rsidP="007928A9">
      <w:pPr>
        <w:pStyle w:val="Definitie"/>
        <w:rPr>
          <w:color w:val="34517A"/>
          <w:sz w:val="20"/>
          <w:szCs w:val="24"/>
        </w:rPr>
      </w:pPr>
      <w:r w:rsidRPr="0012212C">
        <w:rPr>
          <w:color w:val="34517A"/>
          <w:sz w:val="20"/>
          <w:szCs w:val="24"/>
        </w:rPr>
        <w:t>Verklaring tot bereidheid bankgarantie of waarborgsom</w:t>
      </w:r>
    </w:p>
    <w:p w14:paraId="566D9137" w14:textId="19EFCC35" w:rsidR="00742861" w:rsidRDefault="00C721AA" w:rsidP="00C721AA">
      <w:r w:rsidRPr="00CA24FB">
        <w:t xml:space="preserve">U bent bereid om </w:t>
      </w:r>
      <w:r w:rsidR="00824C21" w:rsidRPr="00CA24FB">
        <w:t xml:space="preserve">indien de gemeente voornemens is om de verkoop aan u te gunnen, een </w:t>
      </w:r>
      <w:r w:rsidR="00824C21" w:rsidRPr="00A65612">
        <w:t xml:space="preserve">zekerheidsstelling te verstrekken in de vorm van een bankgarantie of een waarborgsom of andere nader overeen te komen maatregelen bij het aangaan van de koopovereenkomst (ter </w:t>
      </w:r>
      <w:r w:rsidR="000F02DC" w:rsidRPr="00A65612">
        <w:t xml:space="preserve">hoogte van € </w:t>
      </w:r>
      <w:proofErr w:type="gramStart"/>
      <w:r w:rsidR="000F02DC" w:rsidRPr="00A65612">
        <w:t>50.000,-</w:t>
      </w:r>
      <w:proofErr w:type="gramEnd"/>
      <w:r w:rsidR="00824C21" w:rsidRPr="00A65612">
        <w:t>) en anterieure overeenkomst (ter grootte van het risico op nadeelcompensatie met minimum zoals in de anterieure overeenkomst beschreven).</w:t>
      </w:r>
    </w:p>
    <w:p w14:paraId="25B70532" w14:textId="77777777" w:rsidR="00490253" w:rsidRDefault="00490253" w:rsidP="00C721AA"/>
    <w:p w14:paraId="7B3602CB" w14:textId="28DFED11" w:rsidR="00490253" w:rsidRPr="0012212C" w:rsidRDefault="00490253" w:rsidP="0012212C">
      <w:pPr>
        <w:pStyle w:val="Kop3"/>
        <w:numPr>
          <w:ilvl w:val="0"/>
          <w:numId w:val="0"/>
        </w:numPr>
        <w:rPr>
          <w:rStyle w:val="Sjabloontekst"/>
          <w:color w:val="34517A"/>
        </w:rPr>
      </w:pPr>
      <w:r w:rsidRPr="0012212C">
        <w:rPr>
          <w:color w:val="34517A"/>
        </w:rPr>
        <w:t xml:space="preserve">Kerncompetentie 1: </w:t>
      </w:r>
      <w:r w:rsidR="001705B2" w:rsidRPr="0012212C">
        <w:rPr>
          <w:color w:val="34517A"/>
        </w:rPr>
        <w:t>Ervaring met projectontwikkeling van een grondgeboden woning</w:t>
      </w:r>
    </w:p>
    <w:tbl>
      <w:tblPr>
        <w:tblStyle w:val="Tabelraster"/>
        <w:tblW w:w="0" w:type="auto"/>
        <w:tblLook w:val="04A0" w:firstRow="1" w:lastRow="0" w:firstColumn="1" w:lastColumn="0" w:noHBand="0" w:noVBand="1"/>
      </w:tblPr>
      <w:tblGrid>
        <w:gridCol w:w="2989"/>
        <w:gridCol w:w="5363"/>
      </w:tblGrid>
      <w:tr w:rsidR="00490253" w14:paraId="0F059AC3" w14:textId="77777777" w:rsidTr="00AE618D">
        <w:tc>
          <w:tcPr>
            <w:tcW w:w="2989" w:type="dxa"/>
          </w:tcPr>
          <w:p w14:paraId="62160E1F" w14:textId="77777777" w:rsidR="00490253" w:rsidRPr="007E07E8" w:rsidRDefault="00490253" w:rsidP="00AE618D">
            <w:pPr>
              <w:rPr>
                <w:rFonts w:cstheme="minorHAnsi"/>
                <w:b/>
                <w:bCs/>
              </w:rPr>
            </w:pPr>
            <w:r>
              <w:rPr>
                <w:rFonts w:cstheme="minorHAnsi"/>
                <w:b/>
                <w:bCs/>
              </w:rPr>
              <w:t>Onderdeel</w:t>
            </w:r>
          </w:p>
        </w:tc>
        <w:tc>
          <w:tcPr>
            <w:tcW w:w="5363" w:type="dxa"/>
          </w:tcPr>
          <w:p w14:paraId="03289627" w14:textId="77777777" w:rsidR="00490253" w:rsidRDefault="00490253" w:rsidP="00AE618D">
            <w:pPr>
              <w:rPr>
                <w:rFonts w:cstheme="minorHAnsi"/>
                <w:b/>
                <w:bCs/>
              </w:rPr>
            </w:pPr>
            <w:r>
              <w:rPr>
                <w:rFonts w:cstheme="minorHAnsi"/>
                <w:b/>
                <w:bCs/>
              </w:rPr>
              <w:t xml:space="preserve">Antwoord </w:t>
            </w:r>
          </w:p>
          <w:p w14:paraId="4715164E" w14:textId="77777777" w:rsidR="00490253" w:rsidRPr="008518B3" w:rsidRDefault="00490253" w:rsidP="00AE618D">
            <w:pPr>
              <w:rPr>
                <w:rFonts w:cstheme="minorHAnsi"/>
              </w:rPr>
            </w:pPr>
            <w:r>
              <w:rPr>
                <w:rFonts w:cstheme="minorHAnsi"/>
              </w:rPr>
              <w:t xml:space="preserve">Bij ja/nee streept u door wat niet van toepassing is. </w:t>
            </w:r>
          </w:p>
        </w:tc>
      </w:tr>
      <w:tr w:rsidR="00490253" w14:paraId="3D21BB33" w14:textId="77777777" w:rsidTr="00AE618D">
        <w:tc>
          <w:tcPr>
            <w:tcW w:w="2989" w:type="dxa"/>
          </w:tcPr>
          <w:p w14:paraId="650EEEF3" w14:textId="77777777" w:rsidR="00490253" w:rsidRPr="007E07E8" w:rsidRDefault="00490253" w:rsidP="00AE618D">
            <w:pPr>
              <w:rPr>
                <w:rFonts w:cstheme="minorHAnsi"/>
              </w:rPr>
            </w:pPr>
            <w:r w:rsidRPr="007E07E8">
              <w:rPr>
                <w:rFonts w:cstheme="minorHAnsi"/>
              </w:rPr>
              <w:t>Opdrachtgever</w:t>
            </w:r>
          </w:p>
        </w:tc>
        <w:sdt>
          <w:sdtPr>
            <w:rPr>
              <w:rFonts w:cstheme="minorHAnsi"/>
              <w:b/>
              <w:bCs/>
            </w:rPr>
            <w:id w:val="1435011727"/>
            <w:placeholder>
              <w:docPart w:val="D6E8E4BCD92944369B4CA4710C31B190"/>
            </w:placeholder>
            <w:showingPlcHdr/>
          </w:sdtPr>
          <w:sdtEndPr/>
          <w:sdtContent>
            <w:tc>
              <w:tcPr>
                <w:tcW w:w="5363" w:type="dxa"/>
              </w:tcPr>
              <w:p w14:paraId="08F1BE64"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4C1F4739" w14:textId="77777777" w:rsidTr="00AE618D">
        <w:trPr>
          <w:trHeight w:val="810"/>
        </w:trPr>
        <w:tc>
          <w:tcPr>
            <w:tcW w:w="2989" w:type="dxa"/>
          </w:tcPr>
          <w:p w14:paraId="52176832" w14:textId="77777777" w:rsidR="00490253" w:rsidRPr="007E07E8" w:rsidRDefault="00490253" w:rsidP="00AE618D">
            <w:pPr>
              <w:rPr>
                <w:rFonts w:cstheme="minorHAnsi"/>
              </w:rPr>
            </w:pPr>
            <w:r w:rsidRPr="007E07E8">
              <w:rPr>
                <w:rFonts w:cstheme="minorHAnsi"/>
              </w:rPr>
              <w:t>Contactpersoon opdrachtgever (naam, e-mail,</w:t>
            </w:r>
            <w:r>
              <w:rPr>
                <w:rFonts w:cstheme="minorHAnsi"/>
              </w:rPr>
              <w:t xml:space="preserve"> tel nummer,</w:t>
            </w:r>
            <w:r w:rsidRPr="007E07E8">
              <w:rPr>
                <w:rFonts w:cstheme="minorHAnsi"/>
              </w:rPr>
              <w:t xml:space="preserve"> functie)</w:t>
            </w:r>
          </w:p>
        </w:tc>
        <w:sdt>
          <w:sdtPr>
            <w:rPr>
              <w:rFonts w:cstheme="minorHAnsi"/>
              <w:b/>
              <w:bCs/>
            </w:rPr>
            <w:id w:val="1778294969"/>
            <w:placeholder>
              <w:docPart w:val="9B5B64BD772245589361DD3BACA1EC55"/>
            </w:placeholder>
            <w:showingPlcHdr/>
          </w:sdtPr>
          <w:sdtEndPr/>
          <w:sdtContent>
            <w:tc>
              <w:tcPr>
                <w:tcW w:w="5363" w:type="dxa"/>
              </w:tcPr>
              <w:p w14:paraId="670529BE"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41B1347C" w14:textId="77777777" w:rsidTr="00AE618D">
        <w:tc>
          <w:tcPr>
            <w:tcW w:w="2989" w:type="dxa"/>
          </w:tcPr>
          <w:p w14:paraId="66FC3071" w14:textId="77777777" w:rsidR="00490253" w:rsidRPr="007E07E8" w:rsidRDefault="00490253" w:rsidP="00AE618D">
            <w:pPr>
              <w:rPr>
                <w:rFonts w:cstheme="minorHAnsi"/>
              </w:rPr>
            </w:pPr>
            <w:r w:rsidRPr="007E07E8">
              <w:rPr>
                <w:rFonts w:cstheme="minorHAnsi"/>
              </w:rPr>
              <w:t>Looptijd referentieproject</w:t>
            </w:r>
          </w:p>
        </w:tc>
        <w:sdt>
          <w:sdtPr>
            <w:rPr>
              <w:rFonts w:cstheme="minorHAnsi"/>
              <w:b/>
              <w:bCs/>
            </w:rPr>
            <w:id w:val="-392046482"/>
            <w:placeholder>
              <w:docPart w:val="C4BB772A893346A18BCFD48A0FC76237"/>
            </w:placeholder>
            <w:showingPlcHdr/>
          </w:sdtPr>
          <w:sdtEndPr/>
          <w:sdtContent>
            <w:tc>
              <w:tcPr>
                <w:tcW w:w="5363" w:type="dxa"/>
              </w:tcPr>
              <w:p w14:paraId="73DB5DFA"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17F85662" w14:textId="77777777" w:rsidTr="00AE618D">
        <w:tc>
          <w:tcPr>
            <w:tcW w:w="2989" w:type="dxa"/>
          </w:tcPr>
          <w:p w14:paraId="46374BD8" w14:textId="77777777" w:rsidR="00490253" w:rsidRPr="007E07E8" w:rsidRDefault="00490253" w:rsidP="00AE618D">
            <w:pPr>
              <w:rPr>
                <w:rFonts w:cstheme="minorHAnsi"/>
              </w:rPr>
            </w:pPr>
            <w:r w:rsidRPr="007E07E8">
              <w:rPr>
                <w:rFonts w:cstheme="minorHAnsi"/>
              </w:rPr>
              <w:t>Begindatum referentieproject</w:t>
            </w:r>
          </w:p>
        </w:tc>
        <w:sdt>
          <w:sdtPr>
            <w:rPr>
              <w:rFonts w:cstheme="minorHAnsi"/>
              <w:b/>
              <w:bCs/>
            </w:rPr>
            <w:id w:val="-1335915181"/>
            <w:placeholder>
              <w:docPart w:val="26A95558C0F042009A6541EADA9C6E84"/>
            </w:placeholder>
            <w:showingPlcHdr/>
          </w:sdtPr>
          <w:sdtEndPr/>
          <w:sdtContent>
            <w:tc>
              <w:tcPr>
                <w:tcW w:w="5363" w:type="dxa"/>
              </w:tcPr>
              <w:p w14:paraId="52656C4B"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632FD3F3" w14:textId="77777777" w:rsidTr="00AE618D">
        <w:tc>
          <w:tcPr>
            <w:tcW w:w="2989" w:type="dxa"/>
          </w:tcPr>
          <w:p w14:paraId="2D16BEFA" w14:textId="77777777" w:rsidR="00490253" w:rsidRPr="007E07E8" w:rsidRDefault="00490253" w:rsidP="00AE618D">
            <w:pPr>
              <w:rPr>
                <w:rFonts w:cstheme="minorHAnsi"/>
              </w:rPr>
            </w:pPr>
            <w:r w:rsidRPr="007E07E8">
              <w:rPr>
                <w:rFonts w:cstheme="minorHAnsi"/>
              </w:rPr>
              <w:t>Einddatum referentieproject</w:t>
            </w:r>
          </w:p>
        </w:tc>
        <w:sdt>
          <w:sdtPr>
            <w:rPr>
              <w:rFonts w:cstheme="minorHAnsi"/>
              <w:b/>
              <w:bCs/>
            </w:rPr>
            <w:id w:val="-308012267"/>
            <w:placeholder>
              <w:docPart w:val="6B14BC841AAE41F6B764D7CC7D50E0B9"/>
            </w:placeholder>
            <w:showingPlcHdr/>
          </w:sdtPr>
          <w:sdtEndPr/>
          <w:sdtContent>
            <w:tc>
              <w:tcPr>
                <w:tcW w:w="5363" w:type="dxa"/>
              </w:tcPr>
              <w:p w14:paraId="5CA93A56"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6AA480E6" w14:textId="77777777" w:rsidTr="00AE618D">
        <w:tc>
          <w:tcPr>
            <w:tcW w:w="2989" w:type="dxa"/>
          </w:tcPr>
          <w:p w14:paraId="3CE301E5" w14:textId="132EDD08" w:rsidR="00490253" w:rsidRPr="0077217F" w:rsidRDefault="00720784" w:rsidP="00AE618D">
            <w:r>
              <w:t>Ontwikkeling van tenminste één grondgebonden woning.</w:t>
            </w:r>
          </w:p>
        </w:tc>
        <w:tc>
          <w:tcPr>
            <w:tcW w:w="5363" w:type="dxa"/>
          </w:tcPr>
          <w:p w14:paraId="6BCC8841" w14:textId="77777777" w:rsidR="00490253" w:rsidRDefault="00490253" w:rsidP="00AE618D">
            <w:pPr>
              <w:rPr>
                <w:rFonts w:cstheme="minorHAnsi"/>
              </w:rPr>
            </w:pPr>
            <w:r>
              <w:rPr>
                <w:rFonts w:cstheme="minorHAnsi"/>
              </w:rPr>
              <w:t>Ja/nee, korte toelichting:</w:t>
            </w:r>
          </w:p>
          <w:sdt>
            <w:sdtPr>
              <w:rPr>
                <w:rFonts w:cstheme="minorHAnsi"/>
                <w:b/>
                <w:bCs/>
              </w:rPr>
              <w:id w:val="-1220203375"/>
              <w:placeholder>
                <w:docPart w:val="0851FE0EABA54AE690CB4596D7664925"/>
              </w:placeholder>
              <w:showingPlcHdr/>
            </w:sdtPr>
            <w:sdtEndPr/>
            <w:sdtContent>
              <w:p w14:paraId="20940C31" w14:textId="77777777" w:rsidR="00490253" w:rsidRDefault="00490253" w:rsidP="00AE618D">
                <w:pPr>
                  <w:rPr>
                    <w:rFonts w:cstheme="minorHAnsi"/>
                    <w:b/>
                    <w:bCs/>
                  </w:rPr>
                </w:pPr>
                <w:r w:rsidRPr="001A0891">
                  <w:rPr>
                    <w:rStyle w:val="Tekstvantijdelijkeaanduiding"/>
                  </w:rPr>
                  <w:t>Klik of tik om tekst in te voeren.</w:t>
                </w:r>
              </w:p>
            </w:sdtContent>
          </w:sdt>
        </w:tc>
      </w:tr>
      <w:tr w:rsidR="00720784" w14:paraId="794194BB" w14:textId="77777777" w:rsidTr="00AE618D">
        <w:tc>
          <w:tcPr>
            <w:tcW w:w="2989" w:type="dxa"/>
          </w:tcPr>
          <w:p w14:paraId="7C92C009" w14:textId="0DF19FB4" w:rsidR="00720784" w:rsidRDefault="001E0FEF" w:rsidP="00AE618D">
            <w:r>
              <w:t>Volledige proces van planvorming tot en met realisatie.</w:t>
            </w:r>
          </w:p>
        </w:tc>
        <w:tc>
          <w:tcPr>
            <w:tcW w:w="5363" w:type="dxa"/>
          </w:tcPr>
          <w:p w14:paraId="129AFF9A" w14:textId="77777777" w:rsidR="001E0FEF" w:rsidRDefault="001E0FEF" w:rsidP="001E0FEF">
            <w:pPr>
              <w:rPr>
                <w:rFonts w:cstheme="minorHAnsi"/>
              </w:rPr>
            </w:pPr>
            <w:r>
              <w:rPr>
                <w:rFonts w:cstheme="minorHAnsi"/>
              </w:rPr>
              <w:t>Ja/nee, korte toelichting:</w:t>
            </w:r>
          </w:p>
          <w:sdt>
            <w:sdtPr>
              <w:rPr>
                <w:rFonts w:cstheme="minorHAnsi"/>
                <w:b/>
                <w:bCs/>
              </w:rPr>
              <w:id w:val="1745287920"/>
              <w:placeholder>
                <w:docPart w:val="D684EBC3030E41D9A6CF104531F99850"/>
              </w:placeholder>
              <w:showingPlcHdr/>
            </w:sdtPr>
            <w:sdtEndPr/>
            <w:sdtContent>
              <w:p w14:paraId="5F4C627A" w14:textId="77777777" w:rsidR="001E0FEF" w:rsidRDefault="001E0FEF" w:rsidP="001E0FEF">
                <w:pPr>
                  <w:rPr>
                    <w:rFonts w:cstheme="minorHAnsi"/>
                    <w:b/>
                    <w:bCs/>
                  </w:rPr>
                </w:pPr>
                <w:r w:rsidRPr="001A0891">
                  <w:rPr>
                    <w:rStyle w:val="Tekstvantijdelijkeaanduiding"/>
                  </w:rPr>
                  <w:t>Klik of tik om tekst in te voeren.</w:t>
                </w:r>
              </w:p>
            </w:sdtContent>
          </w:sdt>
          <w:p w14:paraId="24DE2516" w14:textId="77777777" w:rsidR="00720784" w:rsidRDefault="00720784" w:rsidP="00AE618D">
            <w:pPr>
              <w:rPr>
                <w:rFonts w:cstheme="minorHAnsi"/>
              </w:rPr>
            </w:pPr>
          </w:p>
        </w:tc>
      </w:tr>
      <w:tr w:rsidR="00490253" w14:paraId="35C9C200" w14:textId="77777777" w:rsidTr="00AE618D">
        <w:tc>
          <w:tcPr>
            <w:tcW w:w="2989" w:type="dxa"/>
          </w:tcPr>
          <w:p w14:paraId="4CE63000" w14:textId="77777777" w:rsidR="00490253" w:rsidRDefault="00490253" w:rsidP="00AE618D">
            <w:r>
              <w:t>U was hierbij risicodragend.</w:t>
            </w:r>
          </w:p>
        </w:tc>
        <w:tc>
          <w:tcPr>
            <w:tcW w:w="5363" w:type="dxa"/>
          </w:tcPr>
          <w:p w14:paraId="35CC3CF4" w14:textId="77777777" w:rsidR="00490253" w:rsidRDefault="00490253" w:rsidP="00AE618D">
            <w:pPr>
              <w:rPr>
                <w:rFonts w:cstheme="minorHAnsi"/>
              </w:rPr>
            </w:pPr>
            <w:r>
              <w:rPr>
                <w:rFonts w:cstheme="minorHAnsi"/>
              </w:rPr>
              <w:t>Ja/nee, korte toelichting:</w:t>
            </w:r>
          </w:p>
          <w:sdt>
            <w:sdtPr>
              <w:rPr>
                <w:rFonts w:cstheme="minorHAnsi"/>
                <w:b/>
                <w:bCs/>
              </w:rPr>
              <w:id w:val="930626153"/>
              <w:placeholder>
                <w:docPart w:val="2216AD9D47664305B3D1F6D5B4727DA4"/>
              </w:placeholder>
              <w:showingPlcHdr/>
            </w:sdtPr>
            <w:sdtEndPr/>
            <w:sdtContent>
              <w:p w14:paraId="774B2505" w14:textId="77777777" w:rsidR="00490253" w:rsidRDefault="00490253" w:rsidP="00AE618D">
                <w:pPr>
                  <w:rPr>
                    <w:rFonts w:cstheme="minorHAnsi"/>
                    <w:b/>
                    <w:bCs/>
                  </w:rPr>
                </w:pPr>
                <w:r w:rsidRPr="001A0891">
                  <w:rPr>
                    <w:rStyle w:val="Tekstvantijdelijkeaanduiding"/>
                  </w:rPr>
                  <w:t>Klik of tik om tekst in te voeren.</w:t>
                </w:r>
              </w:p>
            </w:sdtContent>
          </w:sdt>
          <w:p w14:paraId="18D81C7E" w14:textId="77777777" w:rsidR="00490253" w:rsidRDefault="00490253" w:rsidP="00AE618D">
            <w:pPr>
              <w:rPr>
                <w:rFonts w:cstheme="minorHAnsi"/>
              </w:rPr>
            </w:pPr>
          </w:p>
        </w:tc>
      </w:tr>
    </w:tbl>
    <w:p w14:paraId="182444A2" w14:textId="77777777" w:rsidR="00490253" w:rsidRDefault="00490253" w:rsidP="00490253">
      <w:pPr>
        <w:spacing w:before="0" w:after="160" w:line="259" w:lineRule="auto"/>
        <w:rPr>
          <w:rFonts w:asciiTheme="majorHAnsi" w:eastAsiaTheme="majorEastAsia" w:hAnsiTheme="majorHAnsi" w:cstheme="majorBidi"/>
          <w:color w:val="0069BF"/>
          <w:sz w:val="20"/>
          <w:szCs w:val="24"/>
        </w:rPr>
      </w:pPr>
      <w:r>
        <w:br w:type="page"/>
      </w:r>
    </w:p>
    <w:p w14:paraId="4269AB08" w14:textId="46A98288" w:rsidR="00490253" w:rsidRPr="0012212C" w:rsidRDefault="00490253" w:rsidP="0012212C">
      <w:pPr>
        <w:pStyle w:val="Kop3"/>
        <w:numPr>
          <w:ilvl w:val="0"/>
          <w:numId w:val="0"/>
        </w:numPr>
        <w:rPr>
          <w:color w:val="34517A"/>
        </w:rPr>
      </w:pPr>
      <w:r w:rsidRPr="0012212C">
        <w:rPr>
          <w:color w:val="34517A"/>
        </w:rPr>
        <w:lastRenderedPageBreak/>
        <w:t xml:space="preserve">Kerncompetentie 2: Ervaring </w:t>
      </w:r>
      <w:r w:rsidR="005E1300" w:rsidRPr="0012212C">
        <w:rPr>
          <w:color w:val="34517A"/>
        </w:rPr>
        <w:t>duurzaam bouwen</w:t>
      </w:r>
    </w:p>
    <w:tbl>
      <w:tblPr>
        <w:tblStyle w:val="Tabelraster"/>
        <w:tblW w:w="0" w:type="auto"/>
        <w:tblLook w:val="04A0" w:firstRow="1" w:lastRow="0" w:firstColumn="1" w:lastColumn="0" w:noHBand="0" w:noVBand="1"/>
      </w:tblPr>
      <w:tblGrid>
        <w:gridCol w:w="2989"/>
        <w:gridCol w:w="5363"/>
      </w:tblGrid>
      <w:tr w:rsidR="00490253" w14:paraId="0E9D48EA" w14:textId="77777777" w:rsidTr="00AE618D">
        <w:tc>
          <w:tcPr>
            <w:tcW w:w="2989" w:type="dxa"/>
          </w:tcPr>
          <w:p w14:paraId="6AD323E0" w14:textId="77777777" w:rsidR="00490253" w:rsidRPr="007E07E8" w:rsidRDefault="00490253" w:rsidP="00AE618D">
            <w:pPr>
              <w:rPr>
                <w:rFonts w:cstheme="minorHAnsi"/>
                <w:b/>
                <w:bCs/>
              </w:rPr>
            </w:pPr>
            <w:r>
              <w:rPr>
                <w:rFonts w:cstheme="minorHAnsi"/>
                <w:b/>
                <w:bCs/>
              </w:rPr>
              <w:t>Onderdeel</w:t>
            </w:r>
          </w:p>
        </w:tc>
        <w:tc>
          <w:tcPr>
            <w:tcW w:w="5363" w:type="dxa"/>
          </w:tcPr>
          <w:p w14:paraId="41143DA3" w14:textId="77777777" w:rsidR="00490253" w:rsidRDefault="00490253" w:rsidP="00AE618D">
            <w:pPr>
              <w:rPr>
                <w:rFonts w:cstheme="minorHAnsi"/>
                <w:b/>
                <w:bCs/>
              </w:rPr>
            </w:pPr>
            <w:r>
              <w:rPr>
                <w:rFonts w:cstheme="minorHAnsi"/>
                <w:b/>
                <w:bCs/>
              </w:rPr>
              <w:t xml:space="preserve">Antwoord </w:t>
            </w:r>
          </w:p>
          <w:p w14:paraId="408D7A65" w14:textId="77777777" w:rsidR="00490253" w:rsidRPr="008518B3" w:rsidRDefault="00490253" w:rsidP="00AE618D">
            <w:pPr>
              <w:rPr>
                <w:rFonts w:cstheme="minorHAnsi"/>
              </w:rPr>
            </w:pPr>
            <w:r>
              <w:rPr>
                <w:rFonts w:cstheme="minorHAnsi"/>
              </w:rPr>
              <w:t xml:space="preserve">Bij ja/nee streept u door wat niet van toepassing is. </w:t>
            </w:r>
          </w:p>
        </w:tc>
      </w:tr>
      <w:tr w:rsidR="00490253" w14:paraId="2756850D" w14:textId="77777777" w:rsidTr="00AE618D">
        <w:tc>
          <w:tcPr>
            <w:tcW w:w="2989" w:type="dxa"/>
          </w:tcPr>
          <w:p w14:paraId="4302F2C7" w14:textId="77777777" w:rsidR="00490253" w:rsidRPr="007E07E8" w:rsidRDefault="00490253" w:rsidP="00AE618D">
            <w:pPr>
              <w:rPr>
                <w:rFonts w:cstheme="minorHAnsi"/>
              </w:rPr>
            </w:pPr>
            <w:r w:rsidRPr="007E07E8">
              <w:rPr>
                <w:rFonts w:cstheme="minorHAnsi"/>
              </w:rPr>
              <w:t>Opdrachtgever</w:t>
            </w:r>
          </w:p>
        </w:tc>
        <w:sdt>
          <w:sdtPr>
            <w:rPr>
              <w:rFonts w:cstheme="minorHAnsi"/>
              <w:b/>
              <w:bCs/>
            </w:rPr>
            <w:id w:val="-2036338936"/>
            <w:placeholder>
              <w:docPart w:val="75894E4837B44967995C10FFAA606139"/>
            </w:placeholder>
            <w:showingPlcHdr/>
          </w:sdtPr>
          <w:sdtEndPr/>
          <w:sdtContent>
            <w:tc>
              <w:tcPr>
                <w:tcW w:w="5363" w:type="dxa"/>
              </w:tcPr>
              <w:p w14:paraId="632897DB"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0691E7F2" w14:textId="77777777" w:rsidTr="00AE618D">
        <w:trPr>
          <w:trHeight w:val="810"/>
        </w:trPr>
        <w:tc>
          <w:tcPr>
            <w:tcW w:w="2989" w:type="dxa"/>
          </w:tcPr>
          <w:p w14:paraId="3D3B0B0E" w14:textId="77777777" w:rsidR="00490253" w:rsidRPr="007E07E8" w:rsidRDefault="00490253" w:rsidP="00AE618D">
            <w:pPr>
              <w:rPr>
                <w:rFonts w:cstheme="minorHAnsi"/>
              </w:rPr>
            </w:pPr>
            <w:r w:rsidRPr="007E07E8">
              <w:rPr>
                <w:rFonts w:cstheme="minorHAnsi"/>
              </w:rPr>
              <w:t>Contactpersoon opdrachtgever (naam, e-mail,</w:t>
            </w:r>
            <w:r>
              <w:rPr>
                <w:rFonts w:cstheme="minorHAnsi"/>
              </w:rPr>
              <w:t xml:space="preserve"> tel nummer,</w:t>
            </w:r>
            <w:r w:rsidRPr="007E07E8">
              <w:rPr>
                <w:rFonts w:cstheme="minorHAnsi"/>
              </w:rPr>
              <w:t xml:space="preserve"> functie)</w:t>
            </w:r>
          </w:p>
        </w:tc>
        <w:sdt>
          <w:sdtPr>
            <w:rPr>
              <w:rFonts w:cstheme="minorHAnsi"/>
              <w:b/>
              <w:bCs/>
            </w:rPr>
            <w:id w:val="-2050830268"/>
            <w:placeholder>
              <w:docPart w:val="8750824E8BBC4EAB8705B17E8280BEEC"/>
            </w:placeholder>
            <w:showingPlcHdr/>
          </w:sdtPr>
          <w:sdtEndPr/>
          <w:sdtContent>
            <w:tc>
              <w:tcPr>
                <w:tcW w:w="5363" w:type="dxa"/>
              </w:tcPr>
              <w:p w14:paraId="1D23EEEE"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4401856D" w14:textId="77777777" w:rsidTr="00AE618D">
        <w:tc>
          <w:tcPr>
            <w:tcW w:w="2989" w:type="dxa"/>
          </w:tcPr>
          <w:p w14:paraId="267BED55" w14:textId="77777777" w:rsidR="00490253" w:rsidRPr="007E07E8" w:rsidRDefault="00490253" w:rsidP="00AE618D">
            <w:pPr>
              <w:rPr>
                <w:rFonts w:cstheme="minorHAnsi"/>
              </w:rPr>
            </w:pPr>
            <w:r w:rsidRPr="007E07E8">
              <w:rPr>
                <w:rFonts w:cstheme="minorHAnsi"/>
              </w:rPr>
              <w:t>Looptijd referentieproject</w:t>
            </w:r>
          </w:p>
        </w:tc>
        <w:sdt>
          <w:sdtPr>
            <w:rPr>
              <w:rFonts w:cstheme="minorHAnsi"/>
              <w:b/>
              <w:bCs/>
            </w:rPr>
            <w:id w:val="472725464"/>
            <w:placeholder>
              <w:docPart w:val="E64A4678F9FC418CAA73DCC8FF59FD3E"/>
            </w:placeholder>
            <w:showingPlcHdr/>
          </w:sdtPr>
          <w:sdtEndPr/>
          <w:sdtContent>
            <w:tc>
              <w:tcPr>
                <w:tcW w:w="5363" w:type="dxa"/>
              </w:tcPr>
              <w:p w14:paraId="7B4C951D"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74DE8DD0" w14:textId="77777777" w:rsidTr="00AE618D">
        <w:tc>
          <w:tcPr>
            <w:tcW w:w="2989" w:type="dxa"/>
          </w:tcPr>
          <w:p w14:paraId="0968853C" w14:textId="77777777" w:rsidR="00490253" w:rsidRPr="007E07E8" w:rsidRDefault="00490253" w:rsidP="00AE618D">
            <w:pPr>
              <w:rPr>
                <w:rFonts w:cstheme="minorHAnsi"/>
              </w:rPr>
            </w:pPr>
            <w:r w:rsidRPr="007E07E8">
              <w:rPr>
                <w:rFonts w:cstheme="minorHAnsi"/>
              </w:rPr>
              <w:t>Begindatum referentieproject</w:t>
            </w:r>
          </w:p>
        </w:tc>
        <w:sdt>
          <w:sdtPr>
            <w:rPr>
              <w:rFonts w:cstheme="minorHAnsi"/>
              <w:b/>
              <w:bCs/>
            </w:rPr>
            <w:id w:val="-1354722619"/>
            <w:placeholder>
              <w:docPart w:val="C5B7C649E4EF4C15B69CFF57465FDC39"/>
            </w:placeholder>
            <w:showingPlcHdr/>
          </w:sdtPr>
          <w:sdtEndPr/>
          <w:sdtContent>
            <w:tc>
              <w:tcPr>
                <w:tcW w:w="5363" w:type="dxa"/>
              </w:tcPr>
              <w:p w14:paraId="09CC1216"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271DD6B5" w14:textId="77777777" w:rsidTr="00AE618D">
        <w:tc>
          <w:tcPr>
            <w:tcW w:w="2989" w:type="dxa"/>
          </w:tcPr>
          <w:p w14:paraId="18F34AC4" w14:textId="77777777" w:rsidR="00490253" w:rsidRPr="007E07E8" w:rsidRDefault="00490253" w:rsidP="00AE618D">
            <w:pPr>
              <w:rPr>
                <w:rFonts w:cstheme="minorHAnsi"/>
              </w:rPr>
            </w:pPr>
            <w:r w:rsidRPr="007E07E8">
              <w:rPr>
                <w:rFonts w:cstheme="minorHAnsi"/>
              </w:rPr>
              <w:t>Einddatum referentieproject</w:t>
            </w:r>
          </w:p>
        </w:tc>
        <w:sdt>
          <w:sdtPr>
            <w:rPr>
              <w:rFonts w:cstheme="minorHAnsi"/>
              <w:b/>
              <w:bCs/>
            </w:rPr>
            <w:id w:val="-408925137"/>
            <w:placeholder>
              <w:docPart w:val="61F31AE3AE984A819078B3F580CA6C14"/>
            </w:placeholder>
            <w:showingPlcHdr/>
          </w:sdtPr>
          <w:sdtEndPr/>
          <w:sdtContent>
            <w:tc>
              <w:tcPr>
                <w:tcW w:w="5363" w:type="dxa"/>
              </w:tcPr>
              <w:p w14:paraId="488811C0" w14:textId="77777777" w:rsidR="00490253" w:rsidRDefault="00490253" w:rsidP="00AE618D">
                <w:pPr>
                  <w:rPr>
                    <w:rFonts w:cstheme="minorHAnsi"/>
                    <w:b/>
                    <w:bCs/>
                  </w:rPr>
                </w:pPr>
                <w:r w:rsidRPr="001A0891">
                  <w:rPr>
                    <w:rStyle w:val="Tekstvantijdelijkeaanduiding"/>
                  </w:rPr>
                  <w:t>Klik of tik om tekst in te voeren.</w:t>
                </w:r>
              </w:p>
            </w:tc>
          </w:sdtContent>
        </w:sdt>
      </w:tr>
      <w:tr w:rsidR="00490253" w14:paraId="122AA9CB" w14:textId="77777777" w:rsidTr="00AE618D">
        <w:tc>
          <w:tcPr>
            <w:tcW w:w="2989" w:type="dxa"/>
          </w:tcPr>
          <w:p w14:paraId="3EC29D12" w14:textId="434FB086" w:rsidR="00490253" w:rsidRPr="007E07E8" w:rsidRDefault="008F2763" w:rsidP="00AE618D">
            <w:pPr>
              <w:rPr>
                <w:rFonts w:cstheme="minorHAnsi"/>
              </w:rPr>
            </w:pPr>
            <w:r>
              <w:rPr>
                <w:rFonts w:cstheme="minorHAnsi"/>
              </w:rPr>
              <w:t>Het project betrof minimaal één grondgebonden woning</w:t>
            </w:r>
          </w:p>
        </w:tc>
        <w:tc>
          <w:tcPr>
            <w:tcW w:w="5363" w:type="dxa"/>
          </w:tcPr>
          <w:p w14:paraId="4B1081AC" w14:textId="77777777" w:rsidR="00490253" w:rsidRDefault="00490253" w:rsidP="00AE618D">
            <w:pPr>
              <w:rPr>
                <w:rFonts w:cstheme="minorHAnsi"/>
              </w:rPr>
            </w:pPr>
            <w:r>
              <w:rPr>
                <w:rFonts w:cstheme="minorHAnsi"/>
              </w:rPr>
              <w:t>Ja/nee, korte toelichting:</w:t>
            </w:r>
          </w:p>
          <w:sdt>
            <w:sdtPr>
              <w:rPr>
                <w:rFonts w:cstheme="minorHAnsi"/>
                <w:b/>
                <w:bCs/>
              </w:rPr>
              <w:id w:val="893862778"/>
              <w:placeholder>
                <w:docPart w:val="4FB889F473354AC5BD0572C6CF1A8DCE"/>
              </w:placeholder>
              <w:showingPlcHdr/>
            </w:sdtPr>
            <w:sdtEndPr/>
            <w:sdtContent>
              <w:p w14:paraId="534B7DEC" w14:textId="77777777" w:rsidR="00490253" w:rsidRDefault="00490253" w:rsidP="00AE618D">
                <w:pPr>
                  <w:rPr>
                    <w:rFonts w:cstheme="minorHAnsi"/>
                    <w:b/>
                    <w:bCs/>
                  </w:rPr>
                </w:pPr>
                <w:r w:rsidRPr="001A0891">
                  <w:rPr>
                    <w:rStyle w:val="Tekstvantijdelijkeaanduiding"/>
                  </w:rPr>
                  <w:t>Klik of tik om tekst in te voeren.</w:t>
                </w:r>
              </w:p>
            </w:sdtContent>
          </w:sdt>
        </w:tc>
      </w:tr>
      <w:tr w:rsidR="00490253" w14:paraId="6EE40618" w14:textId="77777777" w:rsidTr="00AE618D">
        <w:tc>
          <w:tcPr>
            <w:tcW w:w="2989" w:type="dxa"/>
          </w:tcPr>
          <w:p w14:paraId="09C0892C" w14:textId="3FAE9B5F" w:rsidR="00490253" w:rsidRPr="0077217F" w:rsidRDefault="008F2763" w:rsidP="00AE618D">
            <w:r>
              <w:t>Er was sprake van één of meer van de volgende aspecten (aankruisen wat van toepassing is)</w:t>
            </w:r>
          </w:p>
        </w:tc>
        <w:tc>
          <w:tcPr>
            <w:tcW w:w="5363" w:type="dxa"/>
          </w:tcPr>
          <w:p w14:paraId="39F165FE" w14:textId="0270CE6F" w:rsidR="00434E8B" w:rsidRPr="00434E8B" w:rsidRDefault="00AF2ABB" w:rsidP="00AE618D">
            <w:sdt>
              <w:sdtPr>
                <w:rPr>
                  <w:b/>
                  <w:bCs/>
                </w:rPr>
                <w:id w:val="-312100076"/>
                <w14:checkbox>
                  <w14:checked w14:val="0"/>
                  <w14:checkedState w14:val="2612" w14:font="MS Gothic"/>
                  <w14:uncheckedState w14:val="2610" w14:font="MS Gothic"/>
                </w14:checkbox>
              </w:sdtPr>
              <w:sdtEndPr/>
              <w:sdtContent>
                <w:r w:rsidR="00434E8B">
                  <w:rPr>
                    <w:rFonts w:ascii="MS Gothic" w:eastAsia="MS Gothic" w:hAnsi="MS Gothic" w:hint="eastAsia"/>
                  </w:rPr>
                  <w:t>☐</w:t>
                </w:r>
              </w:sdtContent>
            </w:sdt>
            <w:r w:rsidR="00434E8B">
              <w:rPr>
                <w:b/>
                <w:bCs/>
              </w:rPr>
              <w:t xml:space="preserve"> </w:t>
            </w:r>
            <w:r w:rsidR="00434E8B">
              <w:t>Energieneutraal bouwen;</w:t>
            </w:r>
          </w:p>
          <w:p w14:paraId="3A5B07D8" w14:textId="30817808" w:rsidR="00490253" w:rsidRDefault="00AF2ABB" w:rsidP="00AE618D">
            <w:pPr>
              <w:rPr>
                <w:rFonts w:cstheme="minorHAnsi"/>
              </w:rPr>
            </w:pPr>
            <w:sdt>
              <w:sdtPr>
                <w:rPr>
                  <w:b/>
                  <w:bCs/>
                </w:rPr>
                <w:id w:val="-104580510"/>
                <w14:checkbox>
                  <w14:checked w14:val="0"/>
                  <w14:checkedState w14:val="2612" w14:font="MS Gothic"/>
                  <w14:uncheckedState w14:val="2610" w14:font="MS Gothic"/>
                </w14:checkbox>
              </w:sdtPr>
              <w:sdtEndPr/>
              <w:sdtContent>
                <w:r w:rsidR="00434E8B">
                  <w:rPr>
                    <w:rFonts w:ascii="MS Gothic" w:eastAsia="MS Gothic" w:hAnsi="MS Gothic" w:hint="eastAsia"/>
                  </w:rPr>
                  <w:t>☐</w:t>
                </w:r>
              </w:sdtContent>
            </w:sdt>
            <w:r w:rsidR="00434E8B">
              <w:rPr>
                <w:b/>
                <w:bCs/>
              </w:rPr>
              <w:t xml:space="preserve"> </w:t>
            </w:r>
            <w:r w:rsidR="00434E8B">
              <w:rPr>
                <w:rFonts w:cstheme="minorHAnsi"/>
              </w:rPr>
              <w:t>Circulair bouwen: gesloten ketens en hergebruik van bestaand materiaal</w:t>
            </w:r>
            <w:r w:rsidR="00DA5280">
              <w:rPr>
                <w:rFonts w:cstheme="minorHAnsi"/>
              </w:rPr>
              <w:t>;</w:t>
            </w:r>
          </w:p>
          <w:p w14:paraId="36AD17AF" w14:textId="2D516D42" w:rsidR="00DA5280" w:rsidRDefault="00AF2ABB" w:rsidP="00AE618D">
            <w:sdt>
              <w:sdtPr>
                <w:rPr>
                  <w:b/>
                  <w:bCs/>
                </w:rPr>
                <w:id w:val="1390691794"/>
                <w14:checkbox>
                  <w14:checked w14:val="0"/>
                  <w14:checkedState w14:val="2612" w14:font="MS Gothic"/>
                  <w14:uncheckedState w14:val="2610" w14:font="MS Gothic"/>
                </w14:checkbox>
              </w:sdtPr>
              <w:sdtEndPr/>
              <w:sdtContent>
                <w:r w:rsidR="00DA5280">
                  <w:rPr>
                    <w:rFonts w:ascii="MS Gothic" w:eastAsia="MS Gothic" w:hAnsi="MS Gothic" w:hint="eastAsia"/>
                  </w:rPr>
                  <w:t>☐</w:t>
                </w:r>
              </w:sdtContent>
            </w:sdt>
            <w:r w:rsidR="00DA5280">
              <w:rPr>
                <w:b/>
                <w:bCs/>
              </w:rPr>
              <w:t xml:space="preserve"> </w:t>
            </w:r>
            <w:proofErr w:type="spellStart"/>
            <w:r w:rsidR="00DA5280">
              <w:t>Klimaatadaptief</w:t>
            </w:r>
            <w:proofErr w:type="spellEnd"/>
            <w:r w:rsidR="00DA5280">
              <w:t xml:space="preserve"> bouwen;</w:t>
            </w:r>
          </w:p>
          <w:p w14:paraId="53835409" w14:textId="5A67E314" w:rsidR="00DA5280" w:rsidRPr="00DA5280" w:rsidRDefault="00AF2ABB" w:rsidP="00AE618D">
            <w:pPr>
              <w:rPr>
                <w:rFonts w:cstheme="minorHAnsi"/>
              </w:rPr>
            </w:pPr>
            <w:sdt>
              <w:sdtPr>
                <w:rPr>
                  <w:b/>
                  <w:bCs/>
                </w:rPr>
                <w:id w:val="-529106305"/>
                <w14:checkbox>
                  <w14:checked w14:val="0"/>
                  <w14:checkedState w14:val="2612" w14:font="MS Gothic"/>
                  <w14:uncheckedState w14:val="2610" w14:font="MS Gothic"/>
                </w14:checkbox>
              </w:sdtPr>
              <w:sdtEndPr/>
              <w:sdtContent>
                <w:r w:rsidR="00DA5280">
                  <w:rPr>
                    <w:rFonts w:ascii="MS Gothic" w:eastAsia="MS Gothic" w:hAnsi="MS Gothic" w:hint="eastAsia"/>
                  </w:rPr>
                  <w:t>☐</w:t>
                </w:r>
              </w:sdtContent>
            </w:sdt>
            <w:r w:rsidR="00DA5280">
              <w:rPr>
                <w:b/>
                <w:bCs/>
              </w:rPr>
              <w:t xml:space="preserve"> </w:t>
            </w:r>
            <w:r w:rsidR="00DA5280">
              <w:t>Natuurinclusiviteit en biodiversiteit</w:t>
            </w:r>
          </w:p>
          <w:sdt>
            <w:sdtPr>
              <w:rPr>
                <w:rFonts w:cstheme="minorHAnsi"/>
                <w:b/>
                <w:bCs/>
              </w:rPr>
              <w:id w:val="185333856"/>
              <w:placeholder>
                <w:docPart w:val="A16542B307C3477FBBF23DD5927A08E5"/>
              </w:placeholder>
              <w:showingPlcHdr/>
            </w:sdtPr>
            <w:sdtEndPr/>
            <w:sdtContent>
              <w:p w14:paraId="5148BF69" w14:textId="77777777" w:rsidR="00490253" w:rsidRDefault="00490253" w:rsidP="00AE618D">
                <w:pPr>
                  <w:rPr>
                    <w:rFonts w:cstheme="minorHAnsi"/>
                    <w:b/>
                    <w:bCs/>
                  </w:rPr>
                </w:pPr>
                <w:r w:rsidRPr="001A0891">
                  <w:rPr>
                    <w:rStyle w:val="Tekstvantijdelijkeaanduiding"/>
                  </w:rPr>
                  <w:t>Klik of tik om tekst in te voeren.</w:t>
                </w:r>
              </w:p>
            </w:sdtContent>
          </w:sdt>
        </w:tc>
      </w:tr>
    </w:tbl>
    <w:p w14:paraId="29BE9322" w14:textId="77777777" w:rsidR="00490253" w:rsidRDefault="00490253" w:rsidP="00490253">
      <w:pPr>
        <w:pStyle w:val="Kop3"/>
        <w:numPr>
          <w:ilvl w:val="0"/>
          <w:numId w:val="0"/>
        </w:numPr>
      </w:pPr>
    </w:p>
    <w:p w14:paraId="6A5B3A43" w14:textId="6637F56A" w:rsidR="00490253" w:rsidRPr="00490253" w:rsidRDefault="00490253" w:rsidP="00490253">
      <w:pPr>
        <w:spacing w:before="0" w:after="160" w:line="259" w:lineRule="auto"/>
        <w:rPr>
          <w:rFonts w:asciiTheme="majorHAnsi" w:eastAsiaTheme="majorEastAsia" w:hAnsiTheme="majorHAnsi" w:cstheme="majorBidi"/>
          <w:color w:val="0069BF"/>
          <w:sz w:val="20"/>
          <w:szCs w:val="24"/>
        </w:rPr>
      </w:pPr>
    </w:p>
    <w:sectPr w:rsidR="00490253" w:rsidRPr="00490253" w:rsidSect="0035767E">
      <w:footerReference w:type="default" r:id="rId13"/>
      <w:headerReference w:type="first" r:id="rId14"/>
      <w:footerReference w:type="first" r:id="rId15"/>
      <w:type w:val="continuous"/>
      <w:pgSz w:w="11906" w:h="16838"/>
      <w:pgMar w:top="1843" w:right="1417" w:bottom="1417" w:left="212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B953A" w14:textId="77777777" w:rsidR="00B87EEB" w:rsidRDefault="00B87EEB" w:rsidP="00F43396">
      <w:pPr>
        <w:spacing w:line="240" w:lineRule="auto"/>
      </w:pPr>
      <w:r>
        <w:separator/>
      </w:r>
    </w:p>
    <w:p w14:paraId="64B8A085" w14:textId="77777777" w:rsidR="00B87EEB" w:rsidRDefault="00B87EEB"/>
    <w:p w14:paraId="19F2EEFA" w14:textId="77777777" w:rsidR="00B87EEB" w:rsidRDefault="00B87EEB"/>
  </w:endnote>
  <w:endnote w:type="continuationSeparator" w:id="0">
    <w:p w14:paraId="3BD20055" w14:textId="77777777" w:rsidR="00B87EEB" w:rsidRDefault="00B87EEB" w:rsidP="00F43396">
      <w:pPr>
        <w:spacing w:line="240" w:lineRule="auto"/>
      </w:pPr>
      <w:r>
        <w:continuationSeparator/>
      </w:r>
    </w:p>
    <w:p w14:paraId="026386D6" w14:textId="77777777" w:rsidR="00B87EEB" w:rsidRDefault="00B87EEB"/>
    <w:p w14:paraId="3F387DEF" w14:textId="77777777" w:rsidR="00B87EEB" w:rsidRDefault="00B87EEB"/>
  </w:endnote>
  <w:endnote w:type="continuationNotice" w:id="1">
    <w:p w14:paraId="4E549936" w14:textId="77777777" w:rsidR="00B87EEB" w:rsidRDefault="00B87EE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23656295"/>
  <w:p w14:paraId="3A4CDD3A" w14:textId="7119DB52" w:rsidR="001F231E" w:rsidRPr="002E6D58" w:rsidRDefault="00F64D57" w:rsidP="002E6D58">
    <w:pPr>
      <w:pStyle w:val="Voettekst"/>
      <w:rPr>
        <w:rStyle w:val="Sjabloontekst"/>
      </w:rPr>
    </w:pPr>
    <w:r w:rsidRPr="00C90215">
      <w:rPr>
        <w:noProof/>
      </w:rPr>
      <mc:AlternateContent>
        <mc:Choice Requires="wps">
          <w:drawing>
            <wp:anchor distT="0" distB="0" distL="114300" distR="114300" simplePos="0" relativeHeight="251658241" behindDoc="0" locked="0" layoutInCell="1" allowOverlap="1" wp14:anchorId="3CD125E0" wp14:editId="3EA6E475">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9E08C6F">
            <v:shape id="Vrije vorm: vorm 3"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w14:anchorId="64205AC3">
              <v:stroke joinstyle="miter"/>
              <v:path arrowok="t" o:connecttype="custom" o:connectlocs="0,0;0,213370573;4162557,213370573;4168550,13029915;4168550,0" o:connectangles="0,0,0,0,0"/>
            </v:shape>
          </w:pict>
        </mc:Fallback>
      </mc:AlternateContent>
    </w:r>
    <w:r w:rsidRPr="00C90215">
      <w:rPr>
        <w:noProof/>
      </w:rPr>
      <mc:AlternateContent>
        <mc:Choice Requires="wps">
          <w:drawing>
            <wp:anchor distT="0" distB="0" distL="114300" distR="114300" simplePos="0" relativeHeight="251658240" behindDoc="0" locked="0" layoutInCell="1" allowOverlap="1" wp14:anchorId="23972D6E" wp14:editId="79B68F07">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6056E3BF">
            <v:shape id="Vrije vorm: vorm 5"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spid="_x0000_s1026" fillcolor="#213a8f" stroked="f" path="m357664,4667l322707,112204,287750,4667,,4667,,4381,6001,,291084,r31623,97250l354234,,808577,r,4667l357664,46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w14:anchorId="0280CEC1">
              <v:stroke joinstyle="miter"/>
              <v:path arrowok="t" o:connecttype="custom" o:connectlocs="495052,6421;446667,154366;398283,6421;0,6421;0,6027;8306,0;402897,0;446667,133792;490305,0;1119173,0;1119173,6421" o:connectangles="0,0,0,0,0,0,0,0,0,0,0"/>
            </v:shape>
          </w:pict>
        </mc:Fallback>
      </mc:AlternateContent>
    </w:r>
    <w:r w:rsidR="002A2EF7" w:rsidRPr="00C90215">
      <w:t>Gemeente Oude</w:t>
    </w:r>
    <w:r w:rsidR="00C90215" w:rsidRPr="00C90215">
      <w:t>r-</w:t>
    </w:r>
    <w:r w:rsidR="002A2EF7" w:rsidRPr="00C90215">
      <w:t>Amstel</w:t>
    </w:r>
  </w:p>
  <w:p w14:paraId="31CFD9AE" w14:textId="6BC13D04" w:rsidR="00F64D57" w:rsidRDefault="00C90215" w:rsidP="001F231E">
    <w:pPr>
      <w:pStyle w:val="Voettekst"/>
    </w:pPr>
    <w:r w:rsidRPr="00C90215">
      <w:t xml:space="preserve">Tender </w:t>
    </w:r>
    <w:r w:rsidR="003652C1">
      <w:t>oude Brandweerkazerne</w:t>
    </w:r>
    <w:r w:rsidR="00F64D57" w:rsidRPr="00582707">
      <w:ptab w:relativeTo="margin" w:alignment="right" w:leader="none"/>
    </w:r>
    <w:r w:rsidR="00F64D57">
      <w:t>p</w:t>
    </w:r>
    <w:r w:rsidR="00F64D57" w:rsidRPr="00582707">
      <w:t xml:space="preserve">agina </w:t>
    </w:r>
    <w:bookmarkEnd w:id="1"/>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5F83" w14:textId="59A3D89D" w:rsidR="008C766A" w:rsidRPr="0035767E" w:rsidRDefault="00280CA9" w:rsidP="0035767E">
    <w:pPr>
      <w:pStyle w:val="Voettekst"/>
    </w:pPr>
    <w:r>
      <w:rPr>
        <w:noProof/>
      </w:rPr>
      <mc:AlternateContent>
        <mc:Choice Requires="wps">
          <w:drawing>
            <wp:anchor distT="0" distB="0" distL="114300" distR="114300" simplePos="0" relativeHeight="251658242" behindDoc="0" locked="0" layoutInCell="1" allowOverlap="1" wp14:anchorId="7DB9E1B6" wp14:editId="64450D25">
              <wp:simplePos x="0" y="0"/>
              <wp:positionH relativeFrom="page">
                <wp:align>left</wp:align>
              </wp:positionH>
              <wp:positionV relativeFrom="paragraph">
                <wp:posOffset>94978</wp:posOffset>
              </wp:positionV>
              <wp:extent cx="4593590" cy="533400"/>
              <wp:effectExtent l="0" t="0" r="0" b="0"/>
              <wp:wrapNone/>
              <wp:docPr id="32" name="Vrije vorm: vorm 32"/>
              <wp:cNvGraphicFramePr/>
              <a:graphic xmlns:a="http://schemas.openxmlformats.org/drawingml/2006/main">
                <a:graphicData uri="http://schemas.microsoft.com/office/word/2010/wordprocessingShape">
                  <wps:wsp>
                    <wps:cNvSpPr/>
                    <wps:spPr>
                      <a:xfrm>
                        <a:off x="0" y="0"/>
                        <a:ext cx="4593590" cy="533400"/>
                      </a:xfrm>
                      <a:custGeom>
                        <a:avLst/>
                        <a:gdLst>
                          <a:gd name="connsiteX0" fmla="*/ 4593946 w 4593946"/>
                          <a:gd name="connsiteY0" fmla="*/ 534010 h 534010"/>
                          <a:gd name="connsiteX1" fmla="*/ 0 w 4593946"/>
                          <a:gd name="connsiteY1" fmla="*/ 534010 h 534010"/>
                          <a:gd name="connsiteX2" fmla="*/ 0 w 4593946"/>
                          <a:gd name="connsiteY2" fmla="*/ 0 h 534010"/>
                          <a:gd name="connsiteX3" fmla="*/ 4418381 w 4593946"/>
                          <a:gd name="connsiteY3" fmla="*/ 0 h 534010"/>
                          <a:gd name="connsiteX4" fmla="*/ 4593946 w 4593946"/>
                          <a:gd name="connsiteY4" fmla="*/ 534010 h 534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93946" h="534010">
                            <a:moveTo>
                              <a:pt x="4593946" y="534010"/>
                            </a:moveTo>
                            <a:lnTo>
                              <a:pt x="0" y="534010"/>
                            </a:lnTo>
                            <a:lnTo>
                              <a:pt x="0" y="0"/>
                            </a:lnTo>
                            <a:lnTo>
                              <a:pt x="4418381" y="0"/>
                            </a:lnTo>
                            <a:lnTo>
                              <a:pt x="4593946" y="534010"/>
                            </a:lnTo>
                            <a:close/>
                          </a:path>
                        </a:pathLst>
                      </a:custGeom>
                      <a:solidFill>
                        <a:srgbClr val="3451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21FAE0" id="Vrije vorm: vorm 32" o:spid="_x0000_s1026" style="position:absolute;margin-left:0;margin-top:7.5pt;width:361.7pt;height:42pt;z-index:251658242;visibility:visible;mso-wrap-style:square;mso-wrap-distance-left:9pt;mso-wrap-distance-top:0;mso-wrap-distance-right:9pt;mso-wrap-distance-bottom:0;mso-position-horizontal:left;mso-position-horizontal-relative:page;mso-position-vertical:absolute;mso-position-vertical-relative:text;v-text-anchor:middle" coordsize="4593946,5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" path="m4593946,534010l,534010,,,4418381,r175565,534010xe" fillcolor="#34517a" stroked="f" strokeweight="1pt">
              <v:stroke joinstyle="miter"/>
              <v:path arrowok="t" o:connecttype="custom" o:connectlocs="4593590,533400;0,533400;0,0;4418039,0;4593590,533400" o:connectangles="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3B38" w14:textId="77777777" w:rsidR="00B87EEB" w:rsidRDefault="00B87EEB" w:rsidP="00F43396">
      <w:pPr>
        <w:spacing w:line="240" w:lineRule="auto"/>
      </w:pPr>
      <w:r>
        <w:separator/>
      </w:r>
    </w:p>
    <w:p w14:paraId="6DF7B712" w14:textId="77777777" w:rsidR="00B87EEB" w:rsidRDefault="00B87EEB"/>
    <w:p w14:paraId="533724AD" w14:textId="77777777" w:rsidR="00B87EEB" w:rsidRDefault="00B87EEB"/>
  </w:footnote>
  <w:footnote w:type="continuationSeparator" w:id="0">
    <w:p w14:paraId="206C7007" w14:textId="77777777" w:rsidR="00B87EEB" w:rsidRDefault="00B87EEB" w:rsidP="00F43396">
      <w:pPr>
        <w:spacing w:line="240" w:lineRule="auto"/>
      </w:pPr>
      <w:r>
        <w:continuationSeparator/>
      </w:r>
    </w:p>
    <w:p w14:paraId="7B127B8E" w14:textId="77777777" w:rsidR="00B87EEB" w:rsidRDefault="00B87EEB"/>
    <w:p w14:paraId="0F1AED93" w14:textId="77777777" w:rsidR="00B87EEB" w:rsidRDefault="00B87EEB"/>
  </w:footnote>
  <w:footnote w:type="continuationNotice" w:id="1">
    <w:p w14:paraId="311492ED" w14:textId="77777777" w:rsidR="00B87EEB" w:rsidRDefault="00B87EE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CD66" w14:textId="7AD99792" w:rsidR="00BD3EE2" w:rsidRDefault="00BD3EE2" w:rsidP="00ED5CD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028"/>
    <w:multiLevelType w:val="hybridMultilevel"/>
    <w:tmpl w:val="DB889882"/>
    <w:lvl w:ilvl="0" w:tplc="24647BF0">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6E65885"/>
    <w:multiLevelType w:val="hybridMultilevel"/>
    <w:tmpl w:val="7BF009C8"/>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5004854"/>
    <w:multiLevelType w:val="hybridMultilevel"/>
    <w:tmpl w:val="122A1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5495"/>
    <w:multiLevelType w:val="hybridMultilevel"/>
    <w:tmpl w:val="58E6F5C6"/>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A795D"/>
    <w:multiLevelType w:val="hybridMultilevel"/>
    <w:tmpl w:val="620AA400"/>
    <w:lvl w:ilvl="0" w:tplc="34E23170">
      <w:start w:val="1"/>
      <w:numFmt w:val="bullet"/>
      <w:lvlText w:val=""/>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1" w15:restartNumberingAfterBreak="0">
    <w:nsid w:val="2E536137"/>
    <w:multiLevelType w:val="hybridMultilevel"/>
    <w:tmpl w:val="1B887BEC"/>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C6635"/>
    <w:multiLevelType w:val="hybridMultilevel"/>
    <w:tmpl w:val="8D3219C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4" w15:restartNumberingAfterBreak="0">
    <w:nsid w:val="31EF60D4"/>
    <w:multiLevelType w:val="hybridMultilevel"/>
    <w:tmpl w:val="D4A2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7891493"/>
    <w:multiLevelType w:val="hybridMultilevel"/>
    <w:tmpl w:val="3944481A"/>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FD44B8"/>
    <w:multiLevelType w:val="hybridMultilevel"/>
    <w:tmpl w:val="EDD84058"/>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0" w15:restartNumberingAfterBreak="0">
    <w:nsid w:val="4D6A191C"/>
    <w:multiLevelType w:val="hybridMultilevel"/>
    <w:tmpl w:val="1CB0E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6885B66"/>
    <w:multiLevelType w:val="hybridMultilevel"/>
    <w:tmpl w:val="016A990C"/>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194CF1"/>
    <w:multiLevelType w:val="hybridMultilevel"/>
    <w:tmpl w:val="399C6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AFA02B8"/>
    <w:multiLevelType w:val="hybridMultilevel"/>
    <w:tmpl w:val="E668D1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B865D62"/>
    <w:multiLevelType w:val="hybridMultilevel"/>
    <w:tmpl w:val="EE0A7E40"/>
    <w:lvl w:ilvl="0" w:tplc="34E23170">
      <w:start w:val="1"/>
      <w:numFmt w:val="bullet"/>
      <w:lvlText w:val=""/>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6" w15:restartNumberingAfterBreak="0">
    <w:nsid w:val="668728EA"/>
    <w:multiLevelType w:val="hybridMultilevel"/>
    <w:tmpl w:val="A5F640A2"/>
    <w:lvl w:ilvl="0" w:tplc="24647BF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3583652"/>
    <w:multiLevelType w:val="hybridMultilevel"/>
    <w:tmpl w:val="FD14701C"/>
    <w:lvl w:ilvl="0" w:tplc="65249C56">
      <w:start w:val="1"/>
      <w:numFmt w:val="bullet"/>
      <w:pStyle w:val="Lijstalinea"/>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9" w15:restartNumberingAfterBreak="0">
    <w:nsid w:val="75E827B9"/>
    <w:multiLevelType w:val="hybridMultilevel"/>
    <w:tmpl w:val="185AA3AE"/>
    <w:lvl w:ilvl="0" w:tplc="E37803F8">
      <w:start w:val="1"/>
      <w:numFmt w:val="bullet"/>
      <w:lvlText w:val=""/>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0"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CBB7530"/>
    <w:multiLevelType w:val="hybridMultilevel"/>
    <w:tmpl w:val="265CF816"/>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0112342">
    <w:abstractNumId w:val="9"/>
  </w:num>
  <w:num w:numId="2" w16cid:durableId="1829176788">
    <w:abstractNumId w:val="15"/>
  </w:num>
  <w:num w:numId="3" w16cid:durableId="932934440">
    <w:abstractNumId w:val="24"/>
  </w:num>
  <w:num w:numId="4" w16cid:durableId="241724558">
    <w:abstractNumId w:val="32"/>
  </w:num>
  <w:num w:numId="5" w16cid:durableId="825778014">
    <w:abstractNumId w:val="2"/>
  </w:num>
  <w:num w:numId="6" w16cid:durableId="1085227376">
    <w:abstractNumId w:val="16"/>
  </w:num>
  <w:num w:numId="7" w16cid:durableId="801507270">
    <w:abstractNumId w:val="17"/>
  </w:num>
  <w:num w:numId="8" w16cid:durableId="105926897">
    <w:abstractNumId w:val="28"/>
  </w:num>
  <w:num w:numId="9" w16cid:durableId="2049716136">
    <w:abstractNumId w:val="18"/>
  </w:num>
  <w:num w:numId="10" w16cid:durableId="1881168387">
    <w:abstractNumId w:val="21"/>
  </w:num>
  <w:num w:numId="11" w16cid:durableId="878517105">
    <w:abstractNumId w:val="5"/>
  </w:num>
  <w:num w:numId="12" w16cid:durableId="1543785086">
    <w:abstractNumId w:val="7"/>
  </w:num>
  <w:num w:numId="13" w16cid:durableId="454492481">
    <w:abstractNumId w:val="6"/>
  </w:num>
  <w:num w:numId="14" w16cid:durableId="433091103">
    <w:abstractNumId w:val="1"/>
  </w:num>
  <w:num w:numId="15" w16cid:durableId="1698506031">
    <w:abstractNumId w:val="11"/>
  </w:num>
  <w:num w:numId="16" w16cid:durableId="1857693759">
    <w:abstractNumId w:val="12"/>
  </w:num>
  <w:num w:numId="17" w16cid:durableId="155053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8583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8598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507956">
    <w:abstractNumId w:val="10"/>
  </w:num>
  <w:num w:numId="21" w16cid:durableId="1928033554">
    <w:abstractNumId w:val="10"/>
    <w:lvlOverride w:ilvl="0">
      <w:startOverride w:val="1"/>
    </w:lvlOverride>
  </w:num>
  <w:num w:numId="22" w16cid:durableId="1513490809">
    <w:abstractNumId w:val="31"/>
  </w:num>
  <w:num w:numId="23" w16cid:durableId="288321338">
    <w:abstractNumId w:val="31"/>
  </w:num>
  <w:num w:numId="24" w16cid:durableId="111870912">
    <w:abstractNumId w:val="30"/>
  </w:num>
  <w:num w:numId="25" w16cid:durableId="2109350304">
    <w:abstractNumId w:val="30"/>
  </w:num>
  <w:num w:numId="26" w16cid:durableId="497575753">
    <w:abstractNumId w:val="23"/>
  </w:num>
  <w:num w:numId="27" w16cid:durableId="470876496">
    <w:abstractNumId w:val="23"/>
  </w:num>
  <w:num w:numId="28" w16cid:durableId="1756784536">
    <w:abstractNumId w:val="3"/>
  </w:num>
  <w:num w:numId="29" w16cid:durableId="1595285426">
    <w:abstractNumId w:val="3"/>
  </w:num>
  <w:num w:numId="30" w16cid:durableId="2127116058">
    <w:abstractNumId w:val="25"/>
  </w:num>
  <w:num w:numId="31" w16cid:durableId="1257209082">
    <w:abstractNumId w:val="25"/>
  </w:num>
  <w:num w:numId="32" w16cid:durableId="106394555">
    <w:abstractNumId w:val="20"/>
  </w:num>
  <w:num w:numId="33" w16cid:durableId="1023942237">
    <w:abstractNumId w:val="20"/>
  </w:num>
  <w:num w:numId="34" w16cid:durableId="1393112540">
    <w:abstractNumId w:val="13"/>
  </w:num>
  <w:num w:numId="35" w16cid:durableId="1746342116">
    <w:abstractNumId w:val="13"/>
  </w:num>
  <w:num w:numId="36" w16cid:durableId="527371213">
    <w:abstractNumId w:val="4"/>
  </w:num>
  <w:num w:numId="37" w16cid:durableId="1748766580">
    <w:abstractNumId w:val="4"/>
  </w:num>
  <w:num w:numId="38" w16cid:durableId="1452240420">
    <w:abstractNumId w:val="19"/>
  </w:num>
  <w:num w:numId="39" w16cid:durableId="4714079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0256964">
    <w:abstractNumId w:val="22"/>
  </w:num>
  <w:num w:numId="41" w16cid:durableId="1007366859">
    <w:abstractNumId w:val="22"/>
  </w:num>
  <w:num w:numId="42" w16cid:durableId="79447389">
    <w:abstractNumId w:val="14"/>
  </w:num>
  <w:num w:numId="43" w16cid:durableId="1174539350">
    <w:abstractNumId w:val="8"/>
  </w:num>
  <w:num w:numId="44" w16cid:durableId="1588926375">
    <w:abstractNumId w:val="26"/>
  </w:num>
  <w:num w:numId="45" w16cid:durableId="156918189">
    <w:abstractNumId w:val="0"/>
  </w:num>
  <w:num w:numId="46" w16cid:durableId="1649283369">
    <w:abstractNumId w:val="27"/>
  </w:num>
  <w:num w:numId="47" w16cid:durableId="14794163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D8"/>
    <w:rsid w:val="0002552F"/>
    <w:rsid w:val="00033E5D"/>
    <w:rsid w:val="00034405"/>
    <w:rsid w:val="000364FF"/>
    <w:rsid w:val="00053861"/>
    <w:rsid w:val="000563C8"/>
    <w:rsid w:val="00061ED5"/>
    <w:rsid w:val="0006298E"/>
    <w:rsid w:val="000729E1"/>
    <w:rsid w:val="000973B9"/>
    <w:rsid w:val="000A2E43"/>
    <w:rsid w:val="000C23BF"/>
    <w:rsid w:val="000E4C94"/>
    <w:rsid w:val="000E740D"/>
    <w:rsid w:val="000F02DC"/>
    <w:rsid w:val="000F5ADC"/>
    <w:rsid w:val="00100898"/>
    <w:rsid w:val="00101807"/>
    <w:rsid w:val="00111A95"/>
    <w:rsid w:val="00117B22"/>
    <w:rsid w:val="00117F97"/>
    <w:rsid w:val="00120374"/>
    <w:rsid w:val="0012212C"/>
    <w:rsid w:val="0012258B"/>
    <w:rsid w:val="001239EE"/>
    <w:rsid w:val="00134797"/>
    <w:rsid w:val="00141D54"/>
    <w:rsid w:val="0015627E"/>
    <w:rsid w:val="001636C0"/>
    <w:rsid w:val="00163716"/>
    <w:rsid w:val="00167653"/>
    <w:rsid w:val="00167671"/>
    <w:rsid w:val="00170010"/>
    <w:rsid w:val="001705B2"/>
    <w:rsid w:val="00175482"/>
    <w:rsid w:val="00175893"/>
    <w:rsid w:val="00183AEC"/>
    <w:rsid w:val="001A070C"/>
    <w:rsid w:val="001A245B"/>
    <w:rsid w:val="001B3F53"/>
    <w:rsid w:val="001D30CC"/>
    <w:rsid w:val="001E0FEF"/>
    <w:rsid w:val="001E6A04"/>
    <w:rsid w:val="001F231E"/>
    <w:rsid w:val="002042F8"/>
    <w:rsid w:val="00225FEA"/>
    <w:rsid w:val="00233A6A"/>
    <w:rsid w:val="00235814"/>
    <w:rsid w:val="002463ED"/>
    <w:rsid w:val="00255B33"/>
    <w:rsid w:val="00257281"/>
    <w:rsid w:val="00280890"/>
    <w:rsid w:val="00280CA9"/>
    <w:rsid w:val="00280E42"/>
    <w:rsid w:val="002A14ED"/>
    <w:rsid w:val="002A2EF7"/>
    <w:rsid w:val="002A70DF"/>
    <w:rsid w:val="002B2B0E"/>
    <w:rsid w:val="002B4CA3"/>
    <w:rsid w:val="002B6111"/>
    <w:rsid w:val="002B7459"/>
    <w:rsid w:val="002C06DE"/>
    <w:rsid w:val="002C0FA9"/>
    <w:rsid w:val="002E6D58"/>
    <w:rsid w:val="002F66AE"/>
    <w:rsid w:val="00323B26"/>
    <w:rsid w:val="00326869"/>
    <w:rsid w:val="0033034E"/>
    <w:rsid w:val="003529ED"/>
    <w:rsid w:val="00356791"/>
    <w:rsid w:val="0035767E"/>
    <w:rsid w:val="00361DDA"/>
    <w:rsid w:val="003652C1"/>
    <w:rsid w:val="00373FED"/>
    <w:rsid w:val="00377A54"/>
    <w:rsid w:val="003936EB"/>
    <w:rsid w:val="003B5658"/>
    <w:rsid w:val="003B7B67"/>
    <w:rsid w:val="003C515E"/>
    <w:rsid w:val="003C6E7A"/>
    <w:rsid w:val="003D6EAC"/>
    <w:rsid w:val="00400F5C"/>
    <w:rsid w:val="00434E8B"/>
    <w:rsid w:val="004441D2"/>
    <w:rsid w:val="00453EA6"/>
    <w:rsid w:val="004558EC"/>
    <w:rsid w:val="00473B10"/>
    <w:rsid w:val="00473B9B"/>
    <w:rsid w:val="004852B1"/>
    <w:rsid w:val="00487526"/>
    <w:rsid w:val="00490253"/>
    <w:rsid w:val="004A3B3D"/>
    <w:rsid w:val="004B14C6"/>
    <w:rsid w:val="004B1D75"/>
    <w:rsid w:val="004B30D4"/>
    <w:rsid w:val="004B6F34"/>
    <w:rsid w:val="004C5508"/>
    <w:rsid w:val="004D5925"/>
    <w:rsid w:val="004E3E2D"/>
    <w:rsid w:val="004E5267"/>
    <w:rsid w:val="004F2BA6"/>
    <w:rsid w:val="00517899"/>
    <w:rsid w:val="00551DF0"/>
    <w:rsid w:val="00552E2E"/>
    <w:rsid w:val="00562720"/>
    <w:rsid w:val="0056402C"/>
    <w:rsid w:val="005735A9"/>
    <w:rsid w:val="00581657"/>
    <w:rsid w:val="00582707"/>
    <w:rsid w:val="005B2514"/>
    <w:rsid w:val="005B5EEA"/>
    <w:rsid w:val="005D4998"/>
    <w:rsid w:val="005E1300"/>
    <w:rsid w:val="005F3206"/>
    <w:rsid w:val="00607277"/>
    <w:rsid w:val="00611663"/>
    <w:rsid w:val="00623CC3"/>
    <w:rsid w:val="00640943"/>
    <w:rsid w:val="00642B87"/>
    <w:rsid w:val="006541DC"/>
    <w:rsid w:val="00657356"/>
    <w:rsid w:val="006618AC"/>
    <w:rsid w:val="00663E6A"/>
    <w:rsid w:val="00672585"/>
    <w:rsid w:val="00672A07"/>
    <w:rsid w:val="00692B48"/>
    <w:rsid w:val="00692CF3"/>
    <w:rsid w:val="006E504E"/>
    <w:rsid w:val="006E79C5"/>
    <w:rsid w:val="006F277B"/>
    <w:rsid w:val="007040CA"/>
    <w:rsid w:val="00713A05"/>
    <w:rsid w:val="00720784"/>
    <w:rsid w:val="00730AE7"/>
    <w:rsid w:val="00742861"/>
    <w:rsid w:val="00747153"/>
    <w:rsid w:val="007477C2"/>
    <w:rsid w:val="007570FB"/>
    <w:rsid w:val="00763997"/>
    <w:rsid w:val="007644AF"/>
    <w:rsid w:val="0078250F"/>
    <w:rsid w:val="00782B36"/>
    <w:rsid w:val="007928A9"/>
    <w:rsid w:val="007B3E25"/>
    <w:rsid w:val="007C1AB9"/>
    <w:rsid w:val="007C5807"/>
    <w:rsid w:val="007C6946"/>
    <w:rsid w:val="007D03F4"/>
    <w:rsid w:val="007F5C47"/>
    <w:rsid w:val="007F7C22"/>
    <w:rsid w:val="00806BD0"/>
    <w:rsid w:val="00824C21"/>
    <w:rsid w:val="0082567B"/>
    <w:rsid w:val="00825FA8"/>
    <w:rsid w:val="00837DF6"/>
    <w:rsid w:val="0084081B"/>
    <w:rsid w:val="00847B53"/>
    <w:rsid w:val="00850C1C"/>
    <w:rsid w:val="00860429"/>
    <w:rsid w:val="00860797"/>
    <w:rsid w:val="0086276B"/>
    <w:rsid w:val="00877558"/>
    <w:rsid w:val="008A353C"/>
    <w:rsid w:val="008A55A4"/>
    <w:rsid w:val="008A7005"/>
    <w:rsid w:val="008B3520"/>
    <w:rsid w:val="008C1D8E"/>
    <w:rsid w:val="008C7025"/>
    <w:rsid w:val="008C766A"/>
    <w:rsid w:val="008D791A"/>
    <w:rsid w:val="008F2763"/>
    <w:rsid w:val="00906F24"/>
    <w:rsid w:val="009137C5"/>
    <w:rsid w:val="00930252"/>
    <w:rsid w:val="00930C8D"/>
    <w:rsid w:val="009324BF"/>
    <w:rsid w:val="009421BA"/>
    <w:rsid w:val="00951E1E"/>
    <w:rsid w:val="009628FE"/>
    <w:rsid w:val="00962FF4"/>
    <w:rsid w:val="00975EFB"/>
    <w:rsid w:val="00975FC2"/>
    <w:rsid w:val="00983DCA"/>
    <w:rsid w:val="009C1C67"/>
    <w:rsid w:val="009C1E79"/>
    <w:rsid w:val="009C1EA2"/>
    <w:rsid w:val="009C445B"/>
    <w:rsid w:val="009C4B79"/>
    <w:rsid w:val="009D217A"/>
    <w:rsid w:val="009D4DBE"/>
    <w:rsid w:val="009E4783"/>
    <w:rsid w:val="009F4BD8"/>
    <w:rsid w:val="00A34D04"/>
    <w:rsid w:val="00A557DC"/>
    <w:rsid w:val="00A56C24"/>
    <w:rsid w:val="00A57D18"/>
    <w:rsid w:val="00A62693"/>
    <w:rsid w:val="00A6504E"/>
    <w:rsid w:val="00A65612"/>
    <w:rsid w:val="00A72D8C"/>
    <w:rsid w:val="00A75473"/>
    <w:rsid w:val="00AA2951"/>
    <w:rsid w:val="00AA3220"/>
    <w:rsid w:val="00AB2A64"/>
    <w:rsid w:val="00AC4FD5"/>
    <w:rsid w:val="00AD6CAB"/>
    <w:rsid w:val="00AE0D92"/>
    <w:rsid w:val="00AE35B0"/>
    <w:rsid w:val="00AE4819"/>
    <w:rsid w:val="00AF2ABB"/>
    <w:rsid w:val="00AF7352"/>
    <w:rsid w:val="00B725B0"/>
    <w:rsid w:val="00B87EEB"/>
    <w:rsid w:val="00B912FB"/>
    <w:rsid w:val="00B95120"/>
    <w:rsid w:val="00BB03E5"/>
    <w:rsid w:val="00BD3EE2"/>
    <w:rsid w:val="00BE0CF1"/>
    <w:rsid w:val="00C01BE6"/>
    <w:rsid w:val="00C721AA"/>
    <w:rsid w:val="00C734EB"/>
    <w:rsid w:val="00C81F87"/>
    <w:rsid w:val="00C90215"/>
    <w:rsid w:val="00C90DFA"/>
    <w:rsid w:val="00CA24FB"/>
    <w:rsid w:val="00CB7B0B"/>
    <w:rsid w:val="00CC2EDF"/>
    <w:rsid w:val="00CC4B45"/>
    <w:rsid w:val="00CD73AA"/>
    <w:rsid w:val="00CE280F"/>
    <w:rsid w:val="00CF2F80"/>
    <w:rsid w:val="00CF315F"/>
    <w:rsid w:val="00CF6C14"/>
    <w:rsid w:val="00D00FF8"/>
    <w:rsid w:val="00D13BE8"/>
    <w:rsid w:val="00D17DB3"/>
    <w:rsid w:val="00D310A7"/>
    <w:rsid w:val="00D33EAD"/>
    <w:rsid w:val="00D34A8C"/>
    <w:rsid w:val="00D43FB6"/>
    <w:rsid w:val="00D52811"/>
    <w:rsid w:val="00D63554"/>
    <w:rsid w:val="00D657A0"/>
    <w:rsid w:val="00D66660"/>
    <w:rsid w:val="00DA5280"/>
    <w:rsid w:val="00DA5E13"/>
    <w:rsid w:val="00DE042D"/>
    <w:rsid w:val="00DE3DB2"/>
    <w:rsid w:val="00E010FD"/>
    <w:rsid w:val="00E42998"/>
    <w:rsid w:val="00E54A3D"/>
    <w:rsid w:val="00E634F1"/>
    <w:rsid w:val="00E65E74"/>
    <w:rsid w:val="00EA4C23"/>
    <w:rsid w:val="00EB40F0"/>
    <w:rsid w:val="00ED5CD2"/>
    <w:rsid w:val="00EE2892"/>
    <w:rsid w:val="00EE6BEE"/>
    <w:rsid w:val="00F01F9A"/>
    <w:rsid w:val="00F15EB9"/>
    <w:rsid w:val="00F26289"/>
    <w:rsid w:val="00F30C8F"/>
    <w:rsid w:val="00F40C29"/>
    <w:rsid w:val="00F42D00"/>
    <w:rsid w:val="00F43396"/>
    <w:rsid w:val="00F4748D"/>
    <w:rsid w:val="00F64D57"/>
    <w:rsid w:val="00F70209"/>
    <w:rsid w:val="00F71266"/>
    <w:rsid w:val="00F74DAE"/>
    <w:rsid w:val="00FA0A17"/>
    <w:rsid w:val="00FA12A4"/>
    <w:rsid w:val="00FA15B3"/>
    <w:rsid w:val="00FD5093"/>
    <w:rsid w:val="00FE611B"/>
    <w:rsid w:val="2F0EB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3D44A"/>
  <w15:chartTrackingRefBased/>
  <w15:docId w15:val="{FB7712C0-76AC-4921-9AD8-7CCCC807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12212C"/>
    <w:pPr>
      <w:keepNext/>
      <w:keepLines/>
      <w:pageBreakBefore/>
      <w:numPr>
        <w:numId w:val="1"/>
      </w:numPr>
      <w:spacing w:before="240"/>
      <w:outlineLvl w:val="0"/>
    </w:pPr>
    <w:rPr>
      <w:rFonts w:asciiTheme="majorHAnsi" w:eastAsiaTheme="majorEastAsia" w:hAnsiTheme="majorHAnsi" w:cstheme="majorBidi"/>
      <w:color w:val="34517A"/>
      <w:sz w:val="28"/>
      <w:szCs w:val="32"/>
    </w:rPr>
  </w:style>
  <w:style w:type="paragraph" w:styleId="Kop2">
    <w:name w:val="heading 2"/>
    <w:basedOn w:val="Standaard"/>
    <w:next w:val="Standaard"/>
    <w:link w:val="Kop2Char"/>
    <w:uiPriority w:val="9"/>
    <w:unhideWhenUsed/>
    <w:qFormat/>
    <w:rsid w:val="0012212C"/>
    <w:pPr>
      <w:keepNext/>
      <w:keepLines/>
      <w:numPr>
        <w:ilvl w:val="1"/>
        <w:numId w:val="1"/>
      </w:numPr>
      <w:spacing w:before="240"/>
      <w:outlineLvl w:val="1"/>
    </w:pPr>
    <w:rPr>
      <w:rFonts w:asciiTheme="majorHAnsi" w:eastAsiaTheme="majorEastAsia" w:hAnsiTheme="majorHAnsi" w:cstheme="majorBidi"/>
      <w:color w:val="34517A"/>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ind w:left="284"/>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ind w:left="284"/>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ind w:left="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ind w:left="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212C"/>
    <w:rPr>
      <w:rFonts w:asciiTheme="majorHAnsi" w:eastAsiaTheme="majorEastAsia" w:hAnsiTheme="majorHAnsi" w:cstheme="majorBidi"/>
      <w:color w:val="34517A"/>
      <w:sz w:val="28"/>
      <w:szCs w:val="32"/>
    </w:rPr>
  </w:style>
  <w:style w:type="character" w:customStyle="1" w:styleId="Kop2Char">
    <w:name w:val="Kop 2 Char"/>
    <w:basedOn w:val="Standaardalinea-lettertype"/>
    <w:link w:val="Kop2"/>
    <w:uiPriority w:val="9"/>
    <w:rsid w:val="0012212C"/>
    <w:rPr>
      <w:rFonts w:asciiTheme="majorHAnsi" w:eastAsiaTheme="majorEastAsia" w:hAnsiTheme="majorHAnsi" w:cstheme="majorBidi"/>
      <w:color w:val="34517A"/>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46"/>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20"/>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Cornelissen\Tender%20People\Bedrijfsvoering%20-%20Documenten\Toolkit%20TP\10%20Templates%20algemeen\Template%20-%20lee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E8E4BCD92944369B4CA4710C31B190"/>
        <w:category>
          <w:name w:val="Algemeen"/>
          <w:gallery w:val="placeholder"/>
        </w:category>
        <w:types>
          <w:type w:val="bbPlcHdr"/>
        </w:types>
        <w:behaviors>
          <w:behavior w:val="content"/>
        </w:behaviors>
        <w:guid w:val="{5532009C-4331-4484-BCFD-32DDCAF30BB0}"/>
      </w:docPartPr>
      <w:docPartBody>
        <w:p w:rsidR="008C4289" w:rsidRDefault="008C4289" w:rsidP="008C4289">
          <w:pPr>
            <w:pStyle w:val="D6E8E4BCD92944369B4CA4710C31B190"/>
          </w:pPr>
          <w:r w:rsidRPr="001A0891">
            <w:rPr>
              <w:rStyle w:val="Tekstvantijdelijkeaanduiding"/>
            </w:rPr>
            <w:t>Klik of tik om tekst in te voeren.</w:t>
          </w:r>
        </w:p>
      </w:docPartBody>
    </w:docPart>
    <w:docPart>
      <w:docPartPr>
        <w:name w:val="9B5B64BD772245589361DD3BACA1EC55"/>
        <w:category>
          <w:name w:val="Algemeen"/>
          <w:gallery w:val="placeholder"/>
        </w:category>
        <w:types>
          <w:type w:val="bbPlcHdr"/>
        </w:types>
        <w:behaviors>
          <w:behavior w:val="content"/>
        </w:behaviors>
        <w:guid w:val="{2E43F9FE-4F8E-4C41-8C6E-8F630FFC4254}"/>
      </w:docPartPr>
      <w:docPartBody>
        <w:p w:rsidR="008C4289" w:rsidRDefault="008C4289" w:rsidP="008C4289">
          <w:pPr>
            <w:pStyle w:val="9B5B64BD772245589361DD3BACA1EC55"/>
          </w:pPr>
          <w:r w:rsidRPr="001A0891">
            <w:rPr>
              <w:rStyle w:val="Tekstvantijdelijkeaanduiding"/>
            </w:rPr>
            <w:t>Klik of tik om tekst in te voeren.</w:t>
          </w:r>
        </w:p>
      </w:docPartBody>
    </w:docPart>
    <w:docPart>
      <w:docPartPr>
        <w:name w:val="C4BB772A893346A18BCFD48A0FC76237"/>
        <w:category>
          <w:name w:val="Algemeen"/>
          <w:gallery w:val="placeholder"/>
        </w:category>
        <w:types>
          <w:type w:val="bbPlcHdr"/>
        </w:types>
        <w:behaviors>
          <w:behavior w:val="content"/>
        </w:behaviors>
        <w:guid w:val="{E5EECDC1-E7D6-4311-A2F6-25341FEDCE27}"/>
      </w:docPartPr>
      <w:docPartBody>
        <w:p w:rsidR="008C4289" w:rsidRDefault="008C4289" w:rsidP="008C4289">
          <w:pPr>
            <w:pStyle w:val="C4BB772A893346A18BCFD48A0FC76237"/>
          </w:pPr>
          <w:r w:rsidRPr="001A0891">
            <w:rPr>
              <w:rStyle w:val="Tekstvantijdelijkeaanduiding"/>
            </w:rPr>
            <w:t>Klik of tik om tekst in te voeren.</w:t>
          </w:r>
        </w:p>
      </w:docPartBody>
    </w:docPart>
    <w:docPart>
      <w:docPartPr>
        <w:name w:val="26A95558C0F042009A6541EADA9C6E84"/>
        <w:category>
          <w:name w:val="Algemeen"/>
          <w:gallery w:val="placeholder"/>
        </w:category>
        <w:types>
          <w:type w:val="bbPlcHdr"/>
        </w:types>
        <w:behaviors>
          <w:behavior w:val="content"/>
        </w:behaviors>
        <w:guid w:val="{6D5E797A-99CA-479D-B228-6F345D8F1A37}"/>
      </w:docPartPr>
      <w:docPartBody>
        <w:p w:rsidR="008C4289" w:rsidRDefault="008C4289" w:rsidP="008C4289">
          <w:pPr>
            <w:pStyle w:val="26A95558C0F042009A6541EADA9C6E84"/>
          </w:pPr>
          <w:r w:rsidRPr="001A0891">
            <w:rPr>
              <w:rStyle w:val="Tekstvantijdelijkeaanduiding"/>
            </w:rPr>
            <w:t>Klik of tik om tekst in te voeren.</w:t>
          </w:r>
        </w:p>
      </w:docPartBody>
    </w:docPart>
    <w:docPart>
      <w:docPartPr>
        <w:name w:val="6B14BC841AAE41F6B764D7CC7D50E0B9"/>
        <w:category>
          <w:name w:val="Algemeen"/>
          <w:gallery w:val="placeholder"/>
        </w:category>
        <w:types>
          <w:type w:val="bbPlcHdr"/>
        </w:types>
        <w:behaviors>
          <w:behavior w:val="content"/>
        </w:behaviors>
        <w:guid w:val="{4B31434D-1315-46C0-BF9C-838BEBFDD0A0}"/>
      </w:docPartPr>
      <w:docPartBody>
        <w:p w:rsidR="008C4289" w:rsidRDefault="008C4289" w:rsidP="008C4289">
          <w:pPr>
            <w:pStyle w:val="6B14BC841AAE41F6B764D7CC7D50E0B9"/>
          </w:pPr>
          <w:r w:rsidRPr="001A0891">
            <w:rPr>
              <w:rStyle w:val="Tekstvantijdelijkeaanduiding"/>
            </w:rPr>
            <w:t>Klik of tik om tekst in te voeren.</w:t>
          </w:r>
        </w:p>
      </w:docPartBody>
    </w:docPart>
    <w:docPart>
      <w:docPartPr>
        <w:name w:val="0851FE0EABA54AE690CB4596D7664925"/>
        <w:category>
          <w:name w:val="Algemeen"/>
          <w:gallery w:val="placeholder"/>
        </w:category>
        <w:types>
          <w:type w:val="bbPlcHdr"/>
        </w:types>
        <w:behaviors>
          <w:behavior w:val="content"/>
        </w:behaviors>
        <w:guid w:val="{712C3240-5489-4528-9508-F79C456CE056}"/>
      </w:docPartPr>
      <w:docPartBody>
        <w:p w:rsidR="008C4289" w:rsidRDefault="008C4289" w:rsidP="008C4289">
          <w:pPr>
            <w:pStyle w:val="0851FE0EABA54AE690CB4596D7664925"/>
          </w:pPr>
          <w:r w:rsidRPr="001A0891">
            <w:rPr>
              <w:rStyle w:val="Tekstvantijdelijkeaanduiding"/>
            </w:rPr>
            <w:t>Klik of tik om tekst in te voeren.</w:t>
          </w:r>
        </w:p>
      </w:docPartBody>
    </w:docPart>
    <w:docPart>
      <w:docPartPr>
        <w:name w:val="2216AD9D47664305B3D1F6D5B4727DA4"/>
        <w:category>
          <w:name w:val="Algemeen"/>
          <w:gallery w:val="placeholder"/>
        </w:category>
        <w:types>
          <w:type w:val="bbPlcHdr"/>
        </w:types>
        <w:behaviors>
          <w:behavior w:val="content"/>
        </w:behaviors>
        <w:guid w:val="{EA6DC522-D550-493B-BE05-4B57E2B19484}"/>
      </w:docPartPr>
      <w:docPartBody>
        <w:p w:rsidR="008C4289" w:rsidRDefault="008C4289" w:rsidP="008C4289">
          <w:pPr>
            <w:pStyle w:val="2216AD9D47664305B3D1F6D5B4727DA4"/>
          </w:pPr>
          <w:r w:rsidRPr="001A0891">
            <w:rPr>
              <w:rStyle w:val="Tekstvantijdelijkeaanduiding"/>
            </w:rPr>
            <w:t>Klik of tik om tekst in te voeren.</w:t>
          </w:r>
        </w:p>
      </w:docPartBody>
    </w:docPart>
    <w:docPart>
      <w:docPartPr>
        <w:name w:val="75894E4837B44967995C10FFAA606139"/>
        <w:category>
          <w:name w:val="Algemeen"/>
          <w:gallery w:val="placeholder"/>
        </w:category>
        <w:types>
          <w:type w:val="bbPlcHdr"/>
        </w:types>
        <w:behaviors>
          <w:behavior w:val="content"/>
        </w:behaviors>
        <w:guid w:val="{5B0E7C5D-8C1E-4EAF-A671-707C4B00A03A}"/>
      </w:docPartPr>
      <w:docPartBody>
        <w:p w:rsidR="008C4289" w:rsidRDefault="008C4289" w:rsidP="008C4289">
          <w:pPr>
            <w:pStyle w:val="75894E4837B44967995C10FFAA606139"/>
          </w:pPr>
          <w:r w:rsidRPr="001A0891">
            <w:rPr>
              <w:rStyle w:val="Tekstvantijdelijkeaanduiding"/>
            </w:rPr>
            <w:t>Klik of tik om tekst in te voeren.</w:t>
          </w:r>
        </w:p>
      </w:docPartBody>
    </w:docPart>
    <w:docPart>
      <w:docPartPr>
        <w:name w:val="8750824E8BBC4EAB8705B17E8280BEEC"/>
        <w:category>
          <w:name w:val="Algemeen"/>
          <w:gallery w:val="placeholder"/>
        </w:category>
        <w:types>
          <w:type w:val="bbPlcHdr"/>
        </w:types>
        <w:behaviors>
          <w:behavior w:val="content"/>
        </w:behaviors>
        <w:guid w:val="{67ED3AD7-DA3F-4EB2-9CD8-9242F15D4985}"/>
      </w:docPartPr>
      <w:docPartBody>
        <w:p w:rsidR="008C4289" w:rsidRDefault="008C4289" w:rsidP="008C4289">
          <w:pPr>
            <w:pStyle w:val="8750824E8BBC4EAB8705B17E8280BEEC"/>
          </w:pPr>
          <w:r w:rsidRPr="001A0891">
            <w:rPr>
              <w:rStyle w:val="Tekstvantijdelijkeaanduiding"/>
            </w:rPr>
            <w:t>Klik of tik om tekst in te voeren.</w:t>
          </w:r>
        </w:p>
      </w:docPartBody>
    </w:docPart>
    <w:docPart>
      <w:docPartPr>
        <w:name w:val="E64A4678F9FC418CAA73DCC8FF59FD3E"/>
        <w:category>
          <w:name w:val="Algemeen"/>
          <w:gallery w:val="placeholder"/>
        </w:category>
        <w:types>
          <w:type w:val="bbPlcHdr"/>
        </w:types>
        <w:behaviors>
          <w:behavior w:val="content"/>
        </w:behaviors>
        <w:guid w:val="{D540E76C-0071-4567-8140-6850AD756122}"/>
      </w:docPartPr>
      <w:docPartBody>
        <w:p w:rsidR="008C4289" w:rsidRDefault="008C4289" w:rsidP="008C4289">
          <w:pPr>
            <w:pStyle w:val="E64A4678F9FC418CAA73DCC8FF59FD3E"/>
          </w:pPr>
          <w:r w:rsidRPr="001A0891">
            <w:rPr>
              <w:rStyle w:val="Tekstvantijdelijkeaanduiding"/>
            </w:rPr>
            <w:t>Klik of tik om tekst in te voeren.</w:t>
          </w:r>
        </w:p>
      </w:docPartBody>
    </w:docPart>
    <w:docPart>
      <w:docPartPr>
        <w:name w:val="C5B7C649E4EF4C15B69CFF57465FDC39"/>
        <w:category>
          <w:name w:val="Algemeen"/>
          <w:gallery w:val="placeholder"/>
        </w:category>
        <w:types>
          <w:type w:val="bbPlcHdr"/>
        </w:types>
        <w:behaviors>
          <w:behavior w:val="content"/>
        </w:behaviors>
        <w:guid w:val="{A747C277-1856-4DCB-B15B-A53C3D0BC592}"/>
      </w:docPartPr>
      <w:docPartBody>
        <w:p w:rsidR="008C4289" w:rsidRDefault="008C4289" w:rsidP="008C4289">
          <w:pPr>
            <w:pStyle w:val="C5B7C649E4EF4C15B69CFF57465FDC39"/>
          </w:pPr>
          <w:r w:rsidRPr="001A0891">
            <w:rPr>
              <w:rStyle w:val="Tekstvantijdelijkeaanduiding"/>
            </w:rPr>
            <w:t>Klik of tik om tekst in te voeren.</w:t>
          </w:r>
        </w:p>
      </w:docPartBody>
    </w:docPart>
    <w:docPart>
      <w:docPartPr>
        <w:name w:val="61F31AE3AE984A819078B3F580CA6C14"/>
        <w:category>
          <w:name w:val="Algemeen"/>
          <w:gallery w:val="placeholder"/>
        </w:category>
        <w:types>
          <w:type w:val="bbPlcHdr"/>
        </w:types>
        <w:behaviors>
          <w:behavior w:val="content"/>
        </w:behaviors>
        <w:guid w:val="{0FF9D79E-C171-4196-A7A6-E922034E70C2}"/>
      </w:docPartPr>
      <w:docPartBody>
        <w:p w:rsidR="008C4289" w:rsidRDefault="008C4289" w:rsidP="008C4289">
          <w:pPr>
            <w:pStyle w:val="61F31AE3AE984A819078B3F580CA6C14"/>
          </w:pPr>
          <w:r w:rsidRPr="001A0891">
            <w:rPr>
              <w:rStyle w:val="Tekstvantijdelijkeaanduiding"/>
            </w:rPr>
            <w:t>Klik of tik om tekst in te voeren.</w:t>
          </w:r>
        </w:p>
      </w:docPartBody>
    </w:docPart>
    <w:docPart>
      <w:docPartPr>
        <w:name w:val="4FB889F473354AC5BD0572C6CF1A8DCE"/>
        <w:category>
          <w:name w:val="Algemeen"/>
          <w:gallery w:val="placeholder"/>
        </w:category>
        <w:types>
          <w:type w:val="bbPlcHdr"/>
        </w:types>
        <w:behaviors>
          <w:behavior w:val="content"/>
        </w:behaviors>
        <w:guid w:val="{C5BCE45F-9453-4609-ADA7-EDA8E69A13D7}"/>
      </w:docPartPr>
      <w:docPartBody>
        <w:p w:rsidR="008C4289" w:rsidRDefault="008C4289" w:rsidP="008C4289">
          <w:pPr>
            <w:pStyle w:val="4FB889F473354AC5BD0572C6CF1A8DCE"/>
          </w:pPr>
          <w:r w:rsidRPr="001A0891">
            <w:rPr>
              <w:rStyle w:val="Tekstvantijdelijkeaanduiding"/>
            </w:rPr>
            <w:t>Klik of tik om tekst in te voeren.</w:t>
          </w:r>
        </w:p>
      </w:docPartBody>
    </w:docPart>
    <w:docPart>
      <w:docPartPr>
        <w:name w:val="A16542B307C3477FBBF23DD5927A08E5"/>
        <w:category>
          <w:name w:val="Algemeen"/>
          <w:gallery w:val="placeholder"/>
        </w:category>
        <w:types>
          <w:type w:val="bbPlcHdr"/>
        </w:types>
        <w:behaviors>
          <w:behavior w:val="content"/>
        </w:behaviors>
        <w:guid w:val="{50904C52-309C-4016-B0B6-1483B2B93728}"/>
      </w:docPartPr>
      <w:docPartBody>
        <w:p w:rsidR="008C4289" w:rsidRDefault="008C4289" w:rsidP="008C4289">
          <w:pPr>
            <w:pStyle w:val="A16542B307C3477FBBF23DD5927A08E5"/>
          </w:pPr>
          <w:r w:rsidRPr="001A0891">
            <w:rPr>
              <w:rStyle w:val="Tekstvantijdelijkeaanduiding"/>
            </w:rPr>
            <w:t>Klik of tik om tekst in te voeren.</w:t>
          </w:r>
        </w:p>
      </w:docPartBody>
    </w:docPart>
    <w:docPart>
      <w:docPartPr>
        <w:name w:val="D684EBC3030E41D9A6CF104531F99850"/>
        <w:category>
          <w:name w:val="Algemeen"/>
          <w:gallery w:val="placeholder"/>
        </w:category>
        <w:types>
          <w:type w:val="bbPlcHdr"/>
        </w:types>
        <w:behaviors>
          <w:behavior w:val="content"/>
        </w:behaviors>
        <w:guid w:val="{AD251CC5-523B-4705-BC77-1F31C313187F}"/>
      </w:docPartPr>
      <w:docPartBody>
        <w:p w:rsidR="008C4289" w:rsidRDefault="008C4289" w:rsidP="008C4289">
          <w:pPr>
            <w:pStyle w:val="D684EBC3030E41D9A6CF104531F99850"/>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89"/>
    <w:rsid w:val="00326869"/>
    <w:rsid w:val="003568D0"/>
    <w:rsid w:val="008C4289"/>
    <w:rsid w:val="00AF7352"/>
    <w:rsid w:val="00E65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4289"/>
    <w:rPr>
      <w:color w:val="808080"/>
    </w:rPr>
  </w:style>
  <w:style w:type="paragraph" w:customStyle="1" w:styleId="D6E8E4BCD92944369B4CA4710C31B190">
    <w:name w:val="D6E8E4BCD92944369B4CA4710C31B190"/>
    <w:rsid w:val="008C4289"/>
  </w:style>
  <w:style w:type="paragraph" w:customStyle="1" w:styleId="9B5B64BD772245589361DD3BACA1EC55">
    <w:name w:val="9B5B64BD772245589361DD3BACA1EC55"/>
    <w:rsid w:val="008C4289"/>
  </w:style>
  <w:style w:type="paragraph" w:customStyle="1" w:styleId="C4BB772A893346A18BCFD48A0FC76237">
    <w:name w:val="C4BB772A893346A18BCFD48A0FC76237"/>
    <w:rsid w:val="008C4289"/>
  </w:style>
  <w:style w:type="paragraph" w:customStyle="1" w:styleId="26A95558C0F042009A6541EADA9C6E84">
    <w:name w:val="26A95558C0F042009A6541EADA9C6E84"/>
    <w:rsid w:val="008C4289"/>
  </w:style>
  <w:style w:type="paragraph" w:customStyle="1" w:styleId="6B14BC841AAE41F6B764D7CC7D50E0B9">
    <w:name w:val="6B14BC841AAE41F6B764D7CC7D50E0B9"/>
    <w:rsid w:val="008C4289"/>
  </w:style>
  <w:style w:type="paragraph" w:customStyle="1" w:styleId="0851FE0EABA54AE690CB4596D7664925">
    <w:name w:val="0851FE0EABA54AE690CB4596D7664925"/>
    <w:rsid w:val="008C4289"/>
  </w:style>
  <w:style w:type="paragraph" w:customStyle="1" w:styleId="2216AD9D47664305B3D1F6D5B4727DA4">
    <w:name w:val="2216AD9D47664305B3D1F6D5B4727DA4"/>
    <w:rsid w:val="008C4289"/>
  </w:style>
  <w:style w:type="paragraph" w:customStyle="1" w:styleId="75894E4837B44967995C10FFAA606139">
    <w:name w:val="75894E4837B44967995C10FFAA606139"/>
    <w:rsid w:val="008C4289"/>
  </w:style>
  <w:style w:type="paragraph" w:customStyle="1" w:styleId="8750824E8BBC4EAB8705B17E8280BEEC">
    <w:name w:val="8750824E8BBC4EAB8705B17E8280BEEC"/>
    <w:rsid w:val="008C4289"/>
  </w:style>
  <w:style w:type="paragraph" w:customStyle="1" w:styleId="E64A4678F9FC418CAA73DCC8FF59FD3E">
    <w:name w:val="E64A4678F9FC418CAA73DCC8FF59FD3E"/>
    <w:rsid w:val="008C4289"/>
  </w:style>
  <w:style w:type="paragraph" w:customStyle="1" w:styleId="C5B7C649E4EF4C15B69CFF57465FDC39">
    <w:name w:val="C5B7C649E4EF4C15B69CFF57465FDC39"/>
    <w:rsid w:val="008C4289"/>
  </w:style>
  <w:style w:type="paragraph" w:customStyle="1" w:styleId="61F31AE3AE984A819078B3F580CA6C14">
    <w:name w:val="61F31AE3AE984A819078B3F580CA6C14"/>
    <w:rsid w:val="008C4289"/>
  </w:style>
  <w:style w:type="paragraph" w:customStyle="1" w:styleId="4FB889F473354AC5BD0572C6CF1A8DCE">
    <w:name w:val="4FB889F473354AC5BD0572C6CF1A8DCE"/>
    <w:rsid w:val="008C4289"/>
  </w:style>
  <w:style w:type="paragraph" w:customStyle="1" w:styleId="A16542B307C3477FBBF23DD5927A08E5">
    <w:name w:val="A16542B307C3477FBBF23DD5927A08E5"/>
    <w:rsid w:val="008C4289"/>
  </w:style>
  <w:style w:type="paragraph" w:customStyle="1" w:styleId="D684EBC3030E41D9A6CF104531F99850">
    <w:name w:val="D684EBC3030E41D9A6CF104531F99850"/>
    <w:rsid w:val="008C4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CF2B57C3BD5E4CA4649B0FC0B1B181" ma:contentTypeVersion="3" ma:contentTypeDescription="Een nieuw document maken." ma:contentTypeScope="" ma:versionID="4a8ed7f63cf98f8aee9068d7c44b1459">
  <xsd:schema xmlns:xsd="http://www.w3.org/2001/XMLSchema" xmlns:xs="http://www.w3.org/2001/XMLSchema" xmlns:p="http://schemas.microsoft.com/office/2006/metadata/properties" xmlns:ns2="cfb77b6b-acfd-447c-8d8d-176b61ef0be1" targetNamespace="http://schemas.microsoft.com/office/2006/metadata/properties" ma:root="true" ma:fieldsID="6682e8aa36c3b416be8066b56fa3e616" ns2:_="">
    <xsd:import namespace="cfb77b6b-acfd-447c-8d8d-176b61ef0b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77b6b-acfd-447c-8d8d-176b61ef0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721D0A-D044-4AF5-A414-E6D440C6E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77b6b-acfd-447c-8d8d-176b61ef0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7CD6B3-0D29-4A55-BD0F-C799FCAA9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 leeg</Template>
  <TotalTime>11</TotalTime>
  <Pages>6</Pages>
  <Words>965</Words>
  <Characters>5313</Characters>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2025-02-05T14:32:00Z</cp:lastPrinted>
  <dcterms:created xsi:type="dcterms:W3CDTF">2026-04-16T09:47:00Z</dcterms:created>
  <dcterms:modified xsi:type="dcterms:W3CDTF">2026-08-19T09:55:00Z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0x0101002FCF2B57C3BD5E4CA4649B0FC0B1B181</vt:lpwstr>
  </property>
  <property fmtid="{D5CDD505-2E9C-101B-9397-08002B2CF9AE}" pid="3" name="MediaServiceImageTags">
    <vt:lpwstr/>
  </property>
  <property fmtid="{D5CDD505-2E9C-101B-9397-08002B2CF9AE}" pid="4" name="docLang">
    <vt:lpwstr>nl</vt:lpwstr>
  </property>
</Properties>
</file>