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9C70" w14:textId="7C13940E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391555">
        <w:rPr>
          <w:rFonts w:ascii="Calibri Light" w:hAnsi="Calibri Light" w:cs="Calibri Light"/>
          <w:b/>
        </w:rPr>
        <w:t>6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p w14:paraId="39D8AB40" w14:textId="77777777" w:rsidR="00E911E4" w:rsidRDefault="00E911E4" w:rsidP="00D631F2">
      <w:pPr>
        <w:spacing w:line="300" w:lineRule="auto"/>
        <w:rPr>
          <w:rFonts w:ascii="Calibri Light" w:hAnsi="Calibri Light" w:cs="Calibri Light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0125C8" w:rsidRPr="00630C43" w14:paraId="06C8B0CC" w14:textId="77777777" w:rsidTr="00B9114A">
        <w:tc>
          <w:tcPr>
            <w:tcW w:w="9634" w:type="dxa"/>
            <w:gridSpan w:val="2"/>
            <w:shd w:val="clear" w:color="auto" w:fill="C00000"/>
          </w:tcPr>
          <w:p w14:paraId="29B4590A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b/>
                <w:sz w:val="20"/>
                <w:szCs w:val="20"/>
              </w:rPr>
              <w:t>Referentie(s)</w:t>
            </w:r>
          </w:p>
        </w:tc>
      </w:tr>
      <w:tr w:rsidR="000125C8" w:rsidRPr="00630C43" w14:paraId="18E67120" w14:textId="77777777" w:rsidTr="000776A0">
        <w:tc>
          <w:tcPr>
            <w:tcW w:w="4106" w:type="dxa"/>
          </w:tcPr>
          <w:p w14:paraId="5C33459E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  <w:u w:val="single"/>
              </w:rPr>
            </w:pPr>
          </w:p>
          <w:p w14:paraId="3602B17D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sz w:val="20"/>
                <w:szCs w:val="20"/>
              </w:rPr>
              <w:t>Referentie naam Nederlandse gemeente</w:t>
            </w:r>
          </w:p>
          <w:p w14:paraId="205FE240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197782ED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0125C8" w:rsidRPr="00630C43" w14:paraId="789F7CA7" w14:textId="77777777" w:rsidTr="000776A0">
        <w:tc>
          <w:tcPr>
            <w:tcW w:w="4106" w:type="dxa"/>
          </w:tcPr>
          <w:p w14:paraId="5B8EA6D9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AA3C4F4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sz w:val="20"/>
                <w:szCs w:val="20"/>
              </w:rPr>
              <w:t>Aantal inwoners van deze gemeente</w:t>
            </w:r>
            <w:r w:rsidRPr="000125C8">
              <w:rPr>
                <w:rFonts w:ascii="Calibri Light" w:hAnsi="Calibri Light" w:cs="Calibri Light"/>
                <w:sz w:val="20"/>
                <w:szCs w:val="20"/>
              </w:rPr>
              <w:br/>
              <w:t>(minimaal 42.000)</w:t>
            </w:r>
          </w:p>
          <w:p w14:paraId="47C76A41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844207F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0125C8" w:rsidRPr="00630C43" w14:paraId="6D56A34B" w14:textId="77777777" w:rsidTr="000776A0">
        <w:tc>
          <w:tcPr>
            <w:tcW w:w="4106" w:type="dxa"/>
          </w:tcPr>
          <w:p w14:paraId="197E0EAD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405CE01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sz w:val="20"/>
                <w:szCs w:val="20"/>
              </w:rPr>
              <w:t>Deze gemeente is door/via inschrijver verzekerd sinds (tenminste 3 kalenderjaren achtereenvolgend)</w:t>
            </w:r>
          </w:p>
          <w:p w14:paraId="3DBCB6F5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C3B07F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0125C8" w:rsidRPr="00630C43" w14:paraId="5D512EAE" w14:textId="77777777" w:rsidTr="000776A0">
        <w:tc>
          <w:tcPr>
            <w:tcW w:w="4106" w:type="dxa"/>
          </w:tcPr>
          <w:p w14:paraId="2FC36610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62F4A5A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sz w:val="20"/>
                <w:szCs w:val="20"/>
              </w:rPr>
              <w:t>Naam en functie van contactpersoon van deze gemeente</w:t>
            </w:r>
          </w:p>
          <w:p w14:paraId="0F445709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BCB9CF5" w14:textId="77777777" w:rsidR="000125C8" w:rsidRPr="000125C8" w:rsidRDefault="000125C8" w:rsidP="000776A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0125C8" w:rsidRPr="00630C43" w14:paraId="299083CF" w14:textId="77777777" w:rsidTr="000776A0">
        <w:tc>
          <w:tcPr>
            <w:tcW w:w="4106" w:type="dxa"/>
          </w:tcPr>
          <w:p w14:paraId="0E78B496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7B49D22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125C8">
              <w:rPr>
                <w:rFonts w:ascii="Calibri Light" w:hAnsi="Calibri Light" w:cs="Calibri Light"/>
                <w:sz w:val="20"/>
                <w:szCs w:val="20"/>
              </w:rPr>
              <w:t>Telefoonnummer en E-mailadres van deze contactpersoon</w:t>
            </w:r>
          </w:p>
          <w:p w14:paraId="76FCF57E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162E24D" w14:textId="77777777" w:rsidR="000125C8" w:rsidRPr="000125C8" w:rsidRDefault="000125C8" w:rsidP="000776A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2EDE8580" w14:textId="77777777" w:rsidR="000125C8" w:rsidRPr="00F915F8" w:rsidRDefault="000125C8" w:rsidP="00D631F2">
      <w:pPr>
        <w:spacing w:line="300" w:lineRule="auto"/>
        <w:rPr>
          <w:rFonts w:ascii="Calibri Light" w:hAnsi="Calibri Light" w:cs="Calibri Light"/>
        </w:rPr>
      </w:pPr>
    </w:p>
    <w:p w14:paraId="482E9688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123FF57E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3E51C8E8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62953C87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165D57C7" w14:textId="77777777" w:rsidTr="00586C67">
        <w:tc>
          <w:tcPr>
            <w:tcW w:w="4523" w:type="dxa"/>
            <w:shd w:val="clear" w:color="auto" w:fill="EAEAEA"/>
          </w:tcPr>
          <w:p w14:paraId="3AB98C36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7B44B84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6DC272AE" w14:textId="77777777" w:rsidTr="00586C67">
        <w:tc>
          <w:tcPr>
            <w:tcW w:w="4523" w:type="dxa"/>
            <w:shd w:val="clear" w:color="auto" w:fill="EAEAEA"/>
          </w:tcPr>
          <w:p w14:paraId="15FD2FC2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2D1DDD6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1DF5FFC2" w14:textId="77777777" w:rsidTr="00586C67">
        <w:tc>
          <w:tcPr>
            <w:tcW w:w="4523" w:type="dxa"/>
            <w:shd w:val="clear" w:color="auto" w:fill="EAEAEA"/>
          </w:tcPr>
          <w:p w14:paraId="57B6700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778E3CAB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26BA6A61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588FC143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7F273DA5" w14:textId="77777777" w:rsidTr="00586C67">
        <w:tc>
          <w:tcPr>
            <w:tcW w:w="4523" w:type="dxa"/>
            <w:shd w:val="clear" w:color="auto" w:fill="EAEAEA"/>
          </w:tcPr>
          <w:p w14:paraId="016175D8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12F29412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06689B2C" w14:textId="77777777" w:rsidR="00502C13" w:rsidRPr="00630C43" w:rsidRDefault="00502C13" w:rsidP="00502C13">
      <w:pPr>
        <w:spacing w:after="0"/>
        <w:rPr>
          <w:rFonts w:ascii="Arial" w:hAnsi="Arial" w:cs="Arial"/>
          <w:b/>
          <w:sz w:val="20"/>
          <w:szCs w:val="20"/>
        </w:rPr>
      </w:pPr>
      <w:r w:rsidRPr="00630C43">
        <w:rPr>
          <w:rFonts w:ascii="Arial" w:hAnsi="Arial" w:cs="Arial"/>
          <w:b/>
          <w:sz w:val="20"/>
          <w:szCs w:val="20"/>
        </w:rPr>
        <w:t>Het niet opgeven van een juiste referentie en/of het niet volledig invullen van deze bijlage of onjuiste ondertekening, leidt tot uitsluiting van de inschrijving.</w:t>
      </w:r>
    </w:p>
    <w:p w14:paraId="1F74D6BF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391555">
      <w:headerReference w:type="default" r:id="rId11"/>
      <w:pgSz w:w="11906" w:h="16838"/>
      <w:pgMar w:top="1417" w:right="1417" w:bottom="993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2010" w14:textId="77777777" w:rsidR="004F4683" w:rsidRDefault="004F4683" w:rsidP="00C47D51">
      <w:pPr>
        <w:spacing w:after="0" w:line="240" w:lineRule="auto"/>
      </w:pPr>
      <w:r>
        <w:separator/>
      </w:r>
    </w:p>
  </w:endnote>
  <w:endnote w:type="continuationSeparator" w:id="0">
    <w:p w14:paraId="31B24E4C" w14:textId="77777777" w:rsidR="004F4683" w:rsidRDefault="004F4683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38A3B" w14:textId="77777777" w:rsidR="004F4683" w:rsidRDefault="004F4683" w:rsidP="00C47D51">
      <w:pPr>
        <w:spacing w:after="0" w:line="240" w:lineRule="auto"/>
      </w:pPr>
      <w:r>
        <w:separator/>
      </w:r>
    </w:p>
  </w:footnote>
  <w:footnote w:type="continuationSeparator" w:id="0">
    <w:p w14:paraId="60D3C04D" w14:textId="77777777" w:rsidR="004F4683" w:rsidRDefault="004F4683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6FD0" w14:textId="53138444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756E12DEECDE467B9A505D3A29C2EC37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391555">
          <w:rPr>
            <w:rStyle w:val="Stijl1"/>
            <w:rFonts w:ascii="Calibri Light" w:hAnsi="Calibri Light" w:cs="Calibri Light"/>
          </w:rPr>
          <w:t>Aansprakelijkheidsverzekering gemeente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391555">
          <w:rPr>
            <w:rStyle w:val="Stijl2"/>
            <w:rFonts w:ascii="Calibri Light" w:hAnsi="Calibri Light" w:cs="Calibri Light"/>
          </w:rPr>
          <w:t>dCI-000506</w:t>
        </w:r>
      </w:sdtContent>
    </w:sdt>
  </w:p>
  <w:p w14:paraId="62223110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219171610">
    <w:abstractNumId w:val="2"/>
  </w:num>
  <w:num w:numId="2" w16cid:durableId="787699441">
    <w:abstractNumId w:val="0"/>
  </w:num>
  <w:num w:numId="3" w16cid:durableId="413669094">
    <w:abstractNumId w:val="0"/>
  </w:num>
  <w:num w:numId="4" w16cid:durableId="660429313">
    <w:abstractNumId w:val="0"/>
  </w:num>
  <w:num w:numId="5" w16cid:durableId="1296443749">
    <w:abstractNumId w:val="0"/>
  </w:num>
  <w:num w:numId="6" w16cid:durableId="130176756">
    <w:abstractNumId w:val="0"/>
  </w:num>
  <w:num w:numId="7" w16cid:durableId="59721354">
    <w:abstractNumId w:val="0"/>
  </w:num>
  <w:num w:numId="8" w16cid:durableId="580332802">
    <w:abstractNumId w:val="0"/>
  </w:num>
  <w:num w:numId="9" w16cid:durableId="2024358574">
    <w:abstractNumId w:val="0"/>
  </w:num>
  <w:num w:numId="10" w16cid:durableId="912399638">
    <w:abstractNumId w:val="3"/>
  </w:num>
  <w:num w:numId="11" w16cid:durableId="1837107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0C"/>
    <w:rsid w:val="000125C8"/>
    <w:rsid w:val="00023471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91555"/>
    <w:rsid w:val="003C5303"/>
    <w:rsid w:val="003E00BD"/>
    <w:rsid w:val="003F1879"/>
    <w:rsid w:val="00475535"/>
    <w:rsid w:val="00487585"/>
    <w:rsid w:val="004F4683"/>
    <w:rsid w:val="004F7D9D"/>
    <w:rsid w:val="00502C13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432FC"/>
    <w:rsid w:val="0076380C"/>
    <w:rsid w:val="00791A62"/>
    <w:rsid w:val="00806E87"/>
    <w:rsid w:val="00820034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9114A"/>
    <w:rsid w:val="00BE1711"/>
    <w:rsid w:val="00BF6135"/>
    <w:rsid w:val="00C075CD"/>
    <w:rsid w:val="00C27D2B"/>
    <w:rsid w:val="00C47D51"/>
    <w:rsid w:val="00CB5CDC"/>
    <w:rsid w:val="00CC0CCA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73B80"/>
  <w15:chartTrackingRefBased/>
  <w15:docId w15:val="{0746B9AF-E360-460E-9A3C-D1F41E05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0125C8"/>
    <w:rPr>
      <w:rFonts w:asciiTheme="minorHAnsi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aaA\Bergen%20op%20Zoom\Vakgroep%20Aanbesteden%20en%20Contractmanagement%20-%20Documenten%20inkoopwegwijzer\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6E12DEECDE467B9A505D3A29C2EC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64BBD7-C2EC-4279-86A7-469D3969C4CB}"/>
      </w:docPartPr>
      <w:docPartBody>
        <w:p w:rsidR="001E2039" w:rsidRDefault="001E2039">
          <w:pPr>
            <w:pStyle w:val="756E12DEECDE467B9A505D3A29C2EC37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39"/>
    <w:rsid w:val="00023471"/>
    <w:rsid w:val="001E2039"/>
    <w:rsid w:val="00447106"/>
    <w:rsid w:val="0074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56E12DEECDE467B9A505D3A29C2EC37">
    <w:name w:val="756E12DEECDE467B9A505D3A29C2E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2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F4DFAF-D107-493D-883D-8E074B277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3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 -  Sneep, A. (Andrea) de</dc:creator>
  <cp:keywords/>
  <dc:description/>
  <cp:lastModifiedBy>Baat -  Sneep, A. (Andrea) de</cp:lastModifiedBy>
  <cp:revision>6</cp:revision>
  <cp:lastPrinted>2017-07-07T13:22:00Z</cp:lastPrinted>
  <dcterms:created xsi:type="dcterms:W3CDTF">2026-06-11T09:45:00Z</dcterms:created>
  <dcterms:modified xsi:type="dcterms:W3CDTF">2026-09-08T09:37:00Z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