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F2216" w14:textId="308BB692" w:rsidR="00A4056B" w:rsidRPr="00B84ED9" w:rsidRDefault="00DA2B91" w:rsidP="00DE5F60">
      <w:pPr>
        <w:pStyle w:val="Geenafstand"/>
        <w:rPr>
          <w:rFonts w:ascii="Calibri Light" w:hAnsi="Calibri Light" w:cs="Calibri Light"/>
          <w:b/>
          <w:color w:val="2C204E"/>
          <w:sz w:val="36"/>
          <w:szCs w:val="36"/>
        </w:rPr>
      </w:pPr>
      <w:r w:rsidRPr="002E690D">
        <w:rPr>
          <w:rFonts w:ascii="Calibri Light" w:hAnsi="Calibri Light" w:cs="Calibri Light"/>
          <w:b/>
          <w:color w:val="2C204E"/>
          <w:sz w:val="36"/>
          <w:szCs w:val="36"/>
        </w:rPr>
        <w:t xml:space="preserve">Bijlage </w:t>
      </w:r>
      <w:r w:rsidR="000E31D5">
        <w:rPr>
          <w:rFonts w:ascii="Calibri Light" w:hAnsi="Calibri Light" w:cs="Calibri Light"/>
          <w:b/>
          <w:color w:val="2C204E"/>
          <w:sz w:val="36"/>
          <w:szCs w:val="36"/>
        </w:rPr>
        <w:t>1</w:t>
      </w:r>
      <w:r w:rsidR="006D12D8">
        <w:rPr>
          <w:rFonts w:ascii="Calibri Light" w:hAnsi="Calibri Light" w:cs="Calibri Light"/>
          <w:b/>
          <w:color w:val="2C204E"/>
          <w:sz w:val="36"/>
          <w:szCs w:val="36"/>
        </w:rPr>
        <w:t>c</w:t>
      </w:r>
      <w:r w:rsidRPr="002E690D">
        <w:rPr>
          <w:rFonts w:ascii="Calibri Light" w:hAnsi="Calibri Light" w:cs="Calibri Light"/>
          <w:b/>
          <w:color w:val="2C204E"/>
          <w:sz w:val="36"/>
          <w:szCs w:val="36"/>
        </w:rPr>
        <w:t xml:space="preserve"> </w:t>
      </w:r>
      <w:r w:rsidR="000E31D5">
        <w:rPr>
          <w:rFonts w:ascii="Calibri Light" w:hAnsi="Calibri Light" w:cs="Calibri Light"/>
          <w:b/>
          <w:color w:val="2C204E"/>
          <w:sz w:val="36"/>
          <w:szCs w:val="36"/>
        </w:rPr>
        <w:t>–</w:t>
      </w:r>
      <w:r w:rsidRPr="002E690D">
        <w:rPr>
          <w:rFonts w:ascii="Calibri Light" w:hAnsi="Calibri Light" w:cs="Calibri Light"/>
          <w:b/>
          <w:color w:val="2C204E"/>
          <w:sz w:val="36"/>
          <w:szCs w:val="36"/>
        </w:rPr>
        <w:t xml:space="preserve"> </w:t>
      </w:r>
      <w:r w:rsidR="006D12D8">
        <w:rPr>
          <w:rFonts w:ascii="Calibri Light" w:hAnsi="Calibri Light" w:cs="Calibri Light"/>
          <w:b/>
          <w:color w:val="2C204E"/>
          <w:sz w:val="36"/>
          <w:szCs w:val="36"/>
        </w:rPr>
        <w:t>Verklaring omtrent Russische betrokkenheid</w:t>
      </w:r>
    </w:p>
    <w:p w14:paraId="5ADB7FFB" w14:textId="1C8A53E4" w:rsidR="00CA6BEA" w:rsidRPr="00B84ED9" w:rsidRDefault="00CA6BEA" w:rsidP="00DE5F60">
      <w:pPr>
        <w:pStyle w:val="Geenafstand"/>
        <w:pBdr>
          <w:bottom w:val="single" w:sz="4" w:space="1" w:color="2C204E"/>
        </w:pBdr>
        <w:rPr>
          <w:rFonts w:ascii="Calibri Light" w:hAnsi="Calibri Light" w:cs="Calibri Light"/>
          <w:i/>
          <w:color w:val="2C204E"/>
          <w:sz w:val="24"/>
          <w:szCs w:val="24"/>
        </w:rPr>
      </w:pPr>
      <w:r w:rsidRPr="00B84ED9">
        <w:rPr>
          <w:rFonts w:ascii="Calibri Light" w:hAnsi="Calibri Light" w:cs="Calibri Light"/>
          <w:i/>
          <w:color w:val="2C204E"/>
          <w:sz w:val="24"/>
          <w:szCs w:val="24"/>
        </w:rPr>
        <w:t>Behorende bij de aanbesteding:</w:t>
      </w:r>
      <w:r w:rsidR="00623AD8">
        <w:rPr>
          <w:rFonts w:ascii="Calibri Light" w:hAnsi="Calibri Light" w:cs="Calibri Light"/>
          <w:i/>
          <w:color w:val="2C204E"/>
          <w:sz w:val="24"/>
          <w:szCs w:val="24"/>
        </w:rPr>
        <w:t xml:space="preserve"> </w:t>
      </w:r>
      <w:r w:rsidRPr="00B84ED9">
        <w:rPr>
          <w:rFonts w:ascii="Calibri Light" w:hAnsi="Calibri Light" w:cs="Calibri Light"/>
          <w:i/>
          <w:color w:val="2C204E"/>
          <w:sz w:val="24"/>
          <w:szCs w:val="24"/>
        </w:rPr>
        <w:t>“</w:t>
      </w:r>
      <w:sdt>
        <w:sdtPr>
          <w:rPr>
            <w:rStyle w:val="Stijl1"/>
            <w:rFonts w:ascii="Calibri Light" w:hAnsi="Calibri Light" w:cs="Calibri Light"/>
            <w:sz w:val="24"/>
            <w:szCs w:val="24"/>
          </w:rPr>
          <w:id w:val="190494782"/>
          <w:placeholder>
            <w:docPart w:val="F44D88FADBA64445AC15F73F2CEDE6A6"/>
          </w:placeholder>
        </w:sdtPr>
        <w:sdtEndPr>
          <w:rPr>
            <w:rStyle w:val="Standaardalinea-lettertype"/>
            <w:i w:val="0"/>
            <w:color w:val="auto"/>
          </w:rPr>
        </w:sdtEndPr>
        <w:sdtContent>
          <w:r w:rsidR="001017CB">
            <w:rPr>
              <w:rStyle w:val="Stijl1"/>
              <w:rFonts w:ascii="Calibri Light" w:hAnsi="Calibri Light" w:cs="Calibri Light"/>
              <w:sz w:val="24"/>
              <w:szCs w:val="24"/>
            </w:rPr>
            <w:t>Aansprakelijkheidsverzekering gemeente</w:t>
          </w:r>
        </w:sdtContent>
      </w:sdt>
      <w:r w:rsidRPr="00B84ED9">
        <w:rPr>
          <w:rFonts w:ascii="Calibri Light" w:hAnsi="Calibri Light" w:cs="Calibri Light"/>
          <w:i/>
          <w:color w:val="2C204E"/>
          <w:sz w:val="24"/>
          <w:szCs w:val="24"/>
        </w:rPr>
        <w:t xml:space="preserve">”, kenmerk: </w:t>
      </w:r>
      <w:sdt>
        <w:sdtPr>
          <w:rPr>
            <w:rStyle w:val="Stijl2"/>
            <w:rFonts w:ascii="Calibri Light" w:hAnsi="Calibri Light" w:cs="Calibri Light"/>
            <w:sz w:val="24"/>
            <w:szCs w:val="24"/>
          </w:rPr>
          <w:id w:val="-1956862252"/>
          <w:placeholder>
            <w:docPart w:val="DCEB0AEEE64F4C74AA0CC4FB6E25B6D8"/>
          </w:placeholder>
        </w:sdtPr>
        <w:sdtEndPr>
          <w:rPr>
            <w:rStyle w:val="Standaardalinea-lettertype"/>
            <w:i w:val="0"/>
            <w:color w:val="auto"/>
          </w:rPr>
        </w:sdtEndPr>
        <w:sdtContent>
          <w:r w:rsidR="00B84ED9" w:rsidRPr="002B56CB">
            <w:rPr>
              <w:rStyle w:val="Stijl2"/>
              <w:rFonts w:ascii="Calibri Light" w:hAnsi="Calibri Light" w:cs="Calibri Light"/>
              <w:sz w:val="24"/>
              <w:szCs w:val="24"/>
            </w:rPr>
            <w:t>dCI-000</w:t>
          </w:r>
          <w:r w:rsidR="00384EFF">
            <w:rPr>
              <w:rStyle w:val="Stijl2"/>
              <w:rFonts w:ascii="Calibri Light" w:hAnsi="Calibri Light" w:cs="Calibri Light"/>
              <w:sz w:val="24"/>
              <w:szCs w:val="24"/>
            </w:rPr>
            <w:t>5</w:t>
          </w:r>
          <w:r w:rsidR="001017CB">
            <w:rPr>
              <w:rStyle w:val="Stijl2"/>
              <w:rFonts w:ascii="Calibri Light" w:hAnsi="Calibri Light" w:cs="Calibri Light"/>
              <w:sz w:val="24"/>
              <w:szCs w:val="24"/>
            </w:rPr>
            <w:t>0</w:t>
          </w:r>
          <w:r w:rsidR="00384EFF">
            <w:rPr>
              <w:rStyle w:val="Stijl2"/>
              <w:rFonts w:ascii="Calibri Light" w:hAnsi="Calibri Light" w:cs="Calibri Light"/>
              <w:sz w:val="24"/>
              <w:szCs w:val="24"/>
            </w:rPr>
            <w:t>6</w:t>
          </w:r>
        </w:sdtContent>
      </w:sdt>
    </w:p>
    <w:p w14:paraId="31C99FCB" w14:textId="77777777" w:rsidR="00CA6BEA" w:rsidRPr="00B84ED9" w:rsidRDefault="00CA6BEA" w:rsidP="00CA6BEA">
      <w:pPr>
        <w:pStyle w:val="Koptekst"/>
        <w:rPr>
          <w:rFonts w:ascii="Calibri Light" w:hAnsi="Calibri Light" w:cs="Calibri Light"/>
        </w:rPr>
      </w:pPr>
    </w:p>
    <w:p w14:paraId="4741EF56" w14:textId="01AE9CA0" w:rsidR="005732A8" w:rsidRDefault="005732A8" w:rsidP="00A469B9">
      <w:pPr>
        <w:jc w:val="both"/>
        <w:rPr>
          <w:rFonts w:ascii="Calibri Light" w:hAnsi="Calibri Light" w:cs="Calibri Light"/>
          <w:sz w:val="20"/>
          <w:szCs w:val="20"/>
        </w:rPr>
      </w:pPr>
    </w:p>
    <w:p w14:paraId="2564B4D7" w14:textId="77777777" w:rsidR="003631D8" w:rsidRDefault="003631D8" w:rsidP="00A469B9">
      <w:pPr>
        <w:jc w:val="both"/>
        <w:rPr>
          <w:rFonts w:ascii="Calibri Light" w:hAnsi="Calibri Light" w:cs="Calibri Light"/>
          <w:sz w:val="20"/>
          <w:szCs w:val="20"/>
        </w:rPr>
      </w:pPr>
    </w:p>
    <w:p w14:paraId="23E3579E" w14:textId="7A3630C7" w:rsidR="00A469B9" w:rsidRDefault="00A469B9" w:rsidP="00A469B9">
      <w:pPr>
        <w:jc w:val="both"/>
        <w:rPr>
          <w:rFonts w:ascii="Calibri Light" w:hAnsi="Calibri Light" w:cs="Calibri Light"/>
          <w:sz w:val="20"/>
          <w:szCs w:val="24"/>
        </w:rPr>
      </w:pPr>
      <w:r w:rsidRPr="00A469B9">
        <w:rPr>
          <w:rFonts w:ascii="Calibri Light" w:hAnsi="Calibri Light" w:cs="Calibri Light"/>
          <w:sz w:val="20"/>
          <w:szCs w:val="24"/>
        </w:rPr>
        <w:t>Hierbij verklaar</w:t>
      </w:r>
      <w:r>
        <w:rPr>
          <w:rFonts w:ascii="Calibri Light" w:hAnsi="Calibri Light" w:cs="Calibri Light"/>
          <w:sz w:val="20"/>
          <w:szCs w:val="24"/>
        </w:rPr>
        <w:t>t</w:t>
      </w:r>
      <w:r w:rsidRPr="00A469B9">
        <w:rPr>
          <w:rFonts w:ascii="Calibri Light" w:hAnsi="Calibri Light" w:cs="Calibri Light"/>
          <w:sz w:val="20"/>
          <w:szCs w:val="24"/>
        </w:rPr>
        <w:t xml:space="preserve"> </w:t>
      </w:r>
      <w:r>
        <w:rPr>
          <w:rFonts w:ascii="Calibri Light" w:hAnsi="Calibri Light" w:cs="Calibri Light"/>
          <w:sz w:val="20"/>
          <w:szCs w:val="24"/>
        </w:rPr>
        <w:t xml:space="preserve">ondergetekende </w:t>
      </w:r>
      <w:r w:rsidRPr="00A469B9">
        <w:rPr>
          <w:rFonts w:ascii="Calibri Light" w:hAnsi="Calibri Light" w:cs="Calibri Light"/>
          <w:sz w:val="20"/>
          <w:szCs w:val="24"/>
        </w:rPr>
        <w:t xml:space="preserve">naar eer en geweten dat er geen sprake is van Russische betrokkenheid bij de uitvoering van deze overeenkomst die de drempels van artikel 5 </w:t>
      </w:r>
      <w:proofErr w:type="spellStart"/>
      <w:r w:rsidRPr="00A469B9">
        <w:rPr>
          <w:rFonts w:ascii="Calibri Light" w:hAnsi="Calibri Light" w:cs="Calibri Light"/>
          <w:sz w:val="20"/>
          <w:szCs w:val="24"/>
        </w:rPr>
        <w:t>duodecies</w:t>
      </w:r>
      <w:proofErr w:type="spellEnd"/>
      <w:r w:rsidRPr="00A469B9">
        <w:rPr>
          <w:rFonts w:ascii="Calibri Light" w:hAnsi="Calibri Light" w:cs="Calibri Light"/>
          <w:sz w:val="20"/>
          <w:szCs w:val="24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2022/576 van 8 april 2022 overschrijdt.</w:t>
      </w:r>
    </w:p>
    <w:p w14:paraId="0E3FB03C" w14:textId="77777777" w:rsidR="00A469B9" w:rsidRDefault="00A469B9" w:rsidP="00A469B9">
      <w:pPr>
        <w:jc w:val="both"/>
        <w:rPr>
          <w:rFonts w:ascii="Calibri Light" w:hAnsi="Calibri Light" w:cs="Calibri Light"/>
          <w:sz w:val="20"/>
          <w:szCs w:val="24"/>
        </w:rPr>
      </w:pPr>
    </w:p>
    <w:p w14:paraId="29AC3810" w14:textId="77777777" w:rsidR="0095378D" w:rsidRPr="00A469B9" w:rsidRDefault="0095378D" w:rsidP="00A469B9">
      <w:pPr>
        <w:jc w:val="both"/>
        <w:rPr>
          <w:rFonts w:ascii="Calibri Light" w:hAnsi="Calibri Light" w:cs="Calibri Light"/>
          <w:sz w:val="20"/>
          <w:szCs w:val="24"/>
        </w:rPr>
      </w:pPr>
    </w:p>
    <w:p w14:paraId="63A4FE6C" w14:textId="3695E663" w:rsidR="00A469B9" w:rsidRDefault="00A469B9" w:rsidP="00A469B9">
      <w:pPr>
        <w:jc w:val="both"/>
        <w:rPr>
          <w:rFonts w:ascii="Calibri Light" w:hAnsi="Calibri Light" w:cs="Calibri Light"/>
          <w:sz w:val="20"/>
          <w:szCs w:val="24"/>
        </w:rPr>
      </w:pPr>
      <w:r>
        <w:rPr>
          <w:rFonts w:ascii="Calibri Light" w:hAnsi="Calibri Light" w:cs="Calibri Light"/>
          <w:sz w:val="20"/>
          <w:szCs w:val="24"/>
        </w:rPr>
        <w:t xml:space="preserve">Ondergetekende </w:t>
      </w:r>
      <w:r w:rsidRPr="00A469B9">
        <w:rPr>
          <w:rFonts w:ascii="Calibri Light" w:hAnsi="Calibri Light" w:cs="Calibri Light"/>
          <w:sz w:val="20"/>
          <w:szCs w:val="24"/>
        </w:rPr>
        <w:t>verklaar</w:t>
      </w:r>
      <w:r>
        <w:rPr>
          <w:rFonts w:ascii="Calibri Light" w:hAnsi="Calibri Light" w:cs="Calibri Light"/>
          <w:sz w:val="20"/>
          <w:szCs w:val="24"/>
        </w:rPr>
        <w:t>t</w:t>
      </w:r>
      <w:r w:rsidRPr="00A469B9">
        <w:rPr>
          <w:rFonts w:ascii="Calibri Light" w:hAnsi="Calibri Light" w:cs="Calibri Light"/>
          <w:sz w:val="20"/>
          <w:szCs w:val="24"/>
        </w:rPr>
        <w:t xml:space="preserve"> in het bijzonder dat:</w:t>
      </w:r>
    </w:p>
    <w:p w14:paraId="2F0D4C85" w14:textId="77777777" w:rsidR="00A469B9" w:rsidRPr="00A469B9" w:rsidRDefault="00A469B9" w:rsidP="00A469B9">
      <w:pPr>
        <w:jc w:val="both"/>
        <w:rPr>
          <w:rFonts w:ascii="Calibri Light" w:hAnsi="Calibri Light" w:cs="Calibri Light"/>
          <w:sz w:val="20"/>
          <w:szCs w:val="24"/>
        </w:rPr>
      </w:pPr>
    </w:p>
    <w:p w14:paraId="4BC15927" w14:textId="63929BAB" w:rsidR="00A469B9" w:rsidRPr="00A469B9" w:rsidRDefault="00A469B9" w:rsidP="00A469B9">
      <w:pPr>
        <w:pStyle w:val="Lijstalinea"/>
        <w:numPr>
          <w:ilvl w:val="0"/>
          <w:numId w:val="40"/>
        </w:numPr>
        <w:jc w:val="both"/>
        <w:rPr>
          <w:rFonts w:ascii="Calibri Light" w:hAnsi="Calibri Light" w:cs="Calibri Light"/>
          <w:sz w:val="20"/>
          <w:szCs w:val="24"/>
        </w:rPr>
      </w:pPr>
      <w:r w:rsidRPr="00A469B9">
        <w:rPr>
          <w:rFonts w:ascii="Calibri Light" w:hAnsi="Calibri Light" w:cs="Calibri Light"/>
          <w:sz w:val="20"/>
          <w:szCs w:val="24"/>
        </w:rPr>
        <w:t xml:space="preserve">de opdrachtnemer die </w:t>
      </w:r>
      <w:r>
        <w:rPr>
          <w:rFonts w:ascii="Calibri Light" w:hAnsi="Calibri Light" w:cs="Calibri Light"/>
          <w:sz w:val="20"/>
          <w:szCs w:val="24"/>
        </w:rPr>
        <w:t xml:space="preserve">door ondergetekende </w:t>
      </w:r>
      <w:r>
        <w:rPr>
          <w:rFonts w:ascii="Calibri Light" w:hAnsi="Calibri Light" w:cs="Calibri Light"/>
          <w:sz w:val="20"/>
          <w:szCs w:val="24"/>
        </w:rPr>
        <w:t>wordt</w:t>
      </w:r>
      <w:r w:rsidRPr="00A469B9">
        <w:rPr>
          <w:rFonts w:ascii="Calibri Light" w:hAnsi="Calibri Light" w:cs="Calibri Light"/>
          <w:sz w:val="20"/>
          <w:szCs w:val="24"/>
        </w:rPr>
        <w:t xml:space="preserve"> vertegenwoordig</w:t>
      </w:r>
      <w:r>
        <w:rPr>
          <w:rFonts w:ascii="Calibri Light" w:hAnsi="Calibri Light" w:cs="Calibri Light"/>
          <w:sz w:val="20"/>
          <w:szCs w:val="24"/>
        </w:rPr>
        <w:t>d</w:t>
      </w:r>
      <w:r w:rsidRPr="00A469B9">
        <w:rPr>
          <w:rFonts w:ascii="Calibri Light" w:hAnsi="Calibri Light" w:cs="Calibri Light"/>
          <w:sz w:val="20"/>
          <w:szCs w:val="24"/>
        </w:rPr>
        <w:t xml:space="preserve"> (en de bedrijven die een onderdeel zijn van de combinatie) geen (rechts)personen zijn met een Russische nationaliteit en deze (rechts) personen  (natuurlijke personen, bedrijven, entiteiten of organen) niet gevestigd zijn in Rusland;</w:t>
      </w:r>
    </w:p>
    <w:p w14:paraId="5385FC24" w14:textId="0A6AE403" w:rsidR="00A469B9" w:rsidRPr="00A469B9" w:rsidRDefault="00A469B9" w:rsidP="00A469B9">
      <w:pPr>
        <w:pStyle w:val="Lijstalinea"/>
        <w:numPr>
          <w:ilvl w:val="0"/>
          <w:numId w:val="40"/>
        </w:numPr>
        <w:jc w:val="both"/>
        <w:rPr>
          <w:rFonts w:ascii="Calibri Light" w:hAnsi="Calibri Light" w:cs="Calibri Light"/>
          <w:sz w:val="20"/>
          <w:szCs w:val="24"/>
        </w:rPr>
      </w:pPr>
      <w:r w:rsidRPr="00A469B9">
        <w:rPr>
          <w:rFonts w:ascii="Calibri Light" w:hAnsi="Calibri Light" w:cs="Calibri Light"/>
          <w:sz w:val="20"/>
          <w:szCs w:val="24"/>
        </w:rPr>
        <w:t xml:space="preserve">de opdrachtnemer die </w:t>
      </w:r>
      <w:r>
        <w:rPr>
          <w:rFonts w:ascii="Calibri Light" w:hAnsi="Calibri Light" w:cs="Calibri Light"/>
          <w:sz w:val="20"/>
          <w:szCs w:val="24"/>
        </w:rPr>
        <w:t xml:space="preserve">door ondergetekende </w:t>
      </w:r>
      <w:r>
        <w:rPr>
          <w:rFonts w:ascii="Calibri Light" w:hAnsi="Calibri Light" w:cs="Calibri Light"/>
          <w:sz w:val="20"/>
          <w:szCs w:val="24"/>
        </w:rPr>
        <w:t>wordt</w:t>
      </w:r>
      <w:r w:rsidRPr="00A469B9">
        <w:rPr>
          <w:rFonts w:ascii="Calibri Light" w:hAnsi="Calibri Light" w:cs="Calibri Light"/>
          <w:sz w:val="20"/>
          <w:szCs w:val="24"/>
        </w:rPr>
        <w:t xml:space="preserve"> vertegenwoordig</w:t>
      </w:r>
      <w:r>
        <w:rPr>
          <w:rFonts w:ascii="Calibri Light" w:hAnsi="Calibri Light" w:cs="Calibri Light"/>
          <w:sz w:val="20"/>
          <w:szCs w:val="24"/>
        </w:rPr>
        <w:t>d</w:t>
      </w:r>
      <w:r w:rsidRPr="00A469B9">
        <w:rPr>
          <w:rFonts w:ascii="Calibri Light" w:hAnsi="Calibri Light" w:cs="Calibri Light"/>
          <w:sz w:val="20"/>
          <w:szCs w:val="24"/>
        </w:rPr>
        <w:t xml:space="preserve"> (en de bedrijven die een onderdeel zijn van de combinatie) geen rechtspersonen zijn (gevestigd in Rusland of een ander land) die voor meer dan 50% eigendom zijn van een Russische partij zoals hierboven onder a) genoemd; </w:t>
      </w:r>
    </w:p>
    <w:p w14:paraId="5626DC26" w14:textId="2BEBD41C" w:rsidR="00A469B9" w:rsidRPr="00A469B9" w:rsidRDefault="00A469B9" w:rsidP="00A469B9">
      <w:pPr>
        <w:pStyle w:val="Lijstalinea"/>
        <w:numPr>
          <w:ilvl w:val="0"/>
          <w:numId w:val="40"/>
        </w:numPr>
        <w:jc w:val="both"/>
        <w:rPr>
          <w:rFonts w:ascii="Calibri Light" w:hAnsi="Calibri Light" w:cs="Calibri Light"/>
          <w:sz w:val="20"/>
          <w:szCs w:val="24"/>
        </w:rPr>
      </w:pPr>
      <w:r w:rsidRPr="00A469B9">
        <w:rPr>
          <w:rFonts w:ascii="Calibri Light" w:hAnsi="Calibri Light" w:cs="Calibri Light"/>
          <w:sz w:val="20"/>
          <w:szCs w:val="24"/>
        </w:rPr>
        <w:t xml:space="preserve">noch </w:t>
      </w:r>
      <w:r>
        <w:rPr>
          <w:rFonts w:ascii="Calibri Light" w:hAnsi="Calibri Light" w:cs="Calibri Light"/>
          <w:sz w:val="20"/>
          <w:szCs w:val="24"/>
        </w:rPr>
        <w:t>ondergetekende</w:t>
      </w:r>
      <w:r w:rsidRPr="00A469B9">
        <w:rPr>
          <w:rFonts w:ascii="Calibri Light" w:hAnsi="Calibri Light" w:cs="Calibri Light"/>
          <w:sz w:val="20"/>
          <w:szCs w:val="24"/>
        </w:rPr>
        <w:t xml:space="preserve"> noch de onderneming die </w:t>
      </w:r>
      <w:r>
        <w:rPr>
          <w:rFonts w:ascii="Calibri Light" w:hAnsi="Calibri Light" w:cs="Calibri Light"/>
          <w:sz w:val="20"/>
          <w:szCs w:val="24"/>
        </w:rPr>
        <w:t>door ondergetekende wordt</w:t>
      </w:r>
      <w:r w:rsidRPr="00A469B9">
        <w:rPr>
          <w:rFonts w:ascii="Calibri Light" w:hAnsi="Calibri Light" w:cs="Calibri Light"/>
          <w:sz w:val="20"/>
          <w:szCs w:val="24"/>
        </w:rPr>
        <w:t xml:space="preserve"> vertegenwoordig</w:t>
      </w:r>
      <w:r>
        <w:rPr>
          <w:rFonts w:ascii="Calibri Light" w:hAnsi="Calibri Light" w:cs="Calibri Light"/>
          <w:sz w:val="20"/>
          <w:szCs w:val="24"/>
        </w:rPr>
        <w:t>d</w:t>
      </w:r>
      <w:r w:rsidRPr="00A469B9">
        <w:rPr>
          <w:rFonts w:ascii="Calibri Light" w:hAnsi="Calibri Light" w:cs="Calibri Light"/>
          <w:sz w:val="20"/>
          <w:szCs w:val="24"/>
        </w:rPr>
        <w:t xml:space="preserve"> een (rechts)persoon (gevestigd in Rusland of een ander land) is die handelt in belang van of op aanwijzing van een Russische partij, zoals bedoeld onder a) en b);</w:t>
      </w:r>
    </w:p>
    <w:p w14:paraId="5CB92761" w14:textId="47EEA27E" w:rsidR="008232BE" w:rsidRDefault="00A469B9" w:rsidP="00A469B9">
      <w:pPr>
        <w:pStyle w:val="Lijstalinea"/>
        <w:numPr>
          <w:ilvl w:val="0"/>
          <w:numId w:val="40"/>
        </w:numPr>
        <w:jc w:val="both"/>
        <w:rPr>
          <w:rFonts w:ascii="Calibri Light" w:hAnsi="Calibri Light" w:cs="Calibri Light"/>
          <w:sz w:val="20"/>
          <w:szCs w:val="24"/>
        </w:rPr>
      </w:pPr>
      <w:r w:rsidRPr="00A469B9">
        <w:rPr>
          <w:rFonts w:ascii="Calibri Light" w:hAnsi="Calibri Light" w:cs="Calibri Light"/>
          <w:sz w:val="20"/>
          <w:szCs w:val="24"/>
        </w:rPr>
        <w:t xml:space="preserve">er geen onderaannemers, leveranciers of ondernemingen deelnemen wier capaciteit wordt ingeroepen door de opdrachtnemer die </w:t>
      </w:r>
      <w:r>
        <w:rPr>
          <w:rFonts w:ascii="Calibri Light" w:hAnsi="Calibri Light" w:cs="Calibri Light"/>
          <w:sz w:val="20"/>
          <w:szCs w:val="24"/>
        </w:rPr>
        <w:t xml:space="preserve">door ondergetekende </w:t>
      </w:r>
      <w:r>
        <w:rPr>
          <w:rFonts w:ascii="Calibri Light" w:hAnsi="Calibri Light" w:cs="Calibri Light"/>
          <w:sz w:val="20"/>
          <w:szCs w:val="24"/>
        </w:rPr>
        <w:t>wordt</w:t>
      </w:r>
      <w:r w:rsidRPr="00A469B9">
        <w:rPr>
          <w:rFonts w:ascii="Calibri Light" w:hAnsi="Calibri Light" w:cs="Calibri Light"/>
          <w:sz w:val="20"/>
          <w:szCs w:val="24"/>
        </w:rPr>
        <w:t xml:space="preserve"> vertegenwoordig</w:t>
      </w:r>
      <w:r>
        <w:rPr>
          <w:rFonts w:ascii="Calibri Light" w:hAnsi="Calibri Light" w:cs="Calibri Light"/>
          <w:sz w:val="20"/>
          <w:szCs w:val="24"/>
        </w:rPr>
        <w:t>d</w:t>
      </w:r>
      <w:r w:rsidRPr="00A469B9">
        <w:rPr>
          <w:rFonts w:ascii="Calibri Light" w:hAnsi="Calibri Light" w:cs="Calibri Light"/>
          <w:sz w:val="20"/>
          <w:szCs w:val="24"/>
        </w:rPr>
        <w:t xml:space="preserve"> én die een aandeel hebben van meer dan 10% van de contractwaarde waarbij een situatie als onder a) t/m c) zich voordoet</w:t>
      </w:r>
      <w:r w:rsidR="00642EEA">
        <w:rPr>
          <w:rFonts w:ascii="Calibri Light" w:hAnsi="Calibri Light" w:cs="Calibri Light"/>
          <w:sz w:val="20"/>
          <w:szCs w:val="24"/>
        </w:rPr>
        <w:t>;</w:t>
      </w:r>
    </w:p>
    <w:p w14:paraId="6AB63E49" w14:textId="073B8D53" w:rsidR="00FD0F03" w:rsidRPr="00966A22" w:rsidRDefault="00642EEA" w:rsidP="00FE3DAF">
      <w:pPr>
        <w:pStyle w:val="Lijstalinea"/>
        <w:numPr>
          <w:ilvl w:val="0"/>
          <w:numId w:val="40"/>
        </w:numPr>
        <w:jc w:val="both"/>
        <w:rPr>
          <w:rFonts w:ascii="Calibri Light" w:hAnsi="Calibri Light" w:cs="Calibri Light"/>
          <w:sz w:val="20"/>
          <w:szCs w:val="24"/>
        </w:rPr>
      </w:pPr>
      <w:r w:rsidRPr="00966A22">
        <w:rPr>
          <w:rFonts w:ascii="Calibri Light" w:hAnsi="Calibri Light" w:cs="Calibri Light"/>
          <w:sz w:val="20"/>
          <w:szCs w:val="24"/>
        </w:rPr>
        <w:t>opdrachtnemer</w:t>
      </w:r>
      <w:r w:rsidR="00966A22" w:rsidRPr="00966A22">
        <w:rPr>
          <w:rFonts w:ascii="Calibri Light" w:hAnsi="Calibri Light" w:cs="Calibri Light"/>
          <w:sz w:val="20"/>
          <w:szCs w:val="24"/>
        </w:rPr>
        <w:t xml:space="preserve"> de gemeente Bergen op Zoom gedurende de looptijd van de overeenkomst onmiddellijk schriftelijk informeert indien zich een wijziging voordoet waardoor deze verklaring niet langer juist of volledig is.</w:t>
      </w:r>
    </w:p>
    <w:p w14:paraId="12A01F33" w14:textId="77777777" w:rsidR="00FD0F03" w:rsidRDefault="00FD0F03" w:rsidP="00A469B9">
      <w:pPr>
        <w:jc w:val="both"/>
        <w:rPr>
          <w:rFonts w:ascii="Calibri Light" w:hAnsi="Calibri Light" w:cs="Calibri Light"/>
          <w:sz w:val="20"/>
          <w:szCs w:val="24"/>
        </w:rPr>
      </w:pPr>
    </w:p>
    <w:p w14:paraId="6EBD3FCA" w14:textId="77777777" w:rsidR="00FD0F03" w:rsidRDefault="00FD0F03" w:rsidP="00A469B9">
      <w:pPr>
        <w:jc w:val="both"/>
        <w:rPr>
          <w:rFonts w:ascii="Calibri Light" w:hAnsi="Calibri Light" w:cs="Calibri Light"/>
          <w:sz w:val="20"/>
          <w:szCs w:val="24"/>
        </w:rPr>
      </w:pPr>
    </w:p>
    <w:p w14:paraId="110A960D" w14:textId="77777777" w:rsidR="00FD0F03" w:rsidRDefault="00FD0F03" w:rsidP="00A469B9">
      <w:pPr>
        <w:jc w:val="both"/>
        <w:rPr>
          <w:rFonts w:ascii="Calibri Light" w:hAnsi="Calibri Light" w:cs="Calibri Light"/>
          <w:sz w:val="20"/>
          <w:szCs w:val="24"/>
        </w:rPr>
      </w:pPr>
    </w:p>
    <w:p w14:paraId="3BFB1D74" w14:textId="77777777" w:rsidR="00FD0F03" w:rsidRDefault="00FD0F03" w:rsidP="00A469B9">
      <w:pPr>
        <w:jc w:val="both"/>
        <w:rPr>
          <w:rFonts w:ascii="Calibri Light" w:hAnsi="Calibri Light" w:cs="Calibri Light"/>
          <w:sz w:val="20"/>
          <w:szCs w:val="24"/>
        </w:rPr>
      </w:pPr>
    </w:p>
    <w:p w14:paraId="107A2EC2" w14:textId="77777777" w:rsidR="00FD0F03" w:rsidRDefault="00FD0F03" w:rsidP="00A469B9">
      <w:pPr>
        <w:jc w:val="both"/>
        <w:rPr>
          <w:rFonts w:ascii="Calibri Light" w:hAnsi="Calibri Light" w:cs="Calibri Light"/>
          <w:sz w:val="20"/>
          <w:szCs w:val="24"/>
        </w:rPr>
      </w:pPr>
    </w:p>
    <w:p w14:paraId="21C259DA" w14:textId="77777777" w:rsidR="00FD0F03" w:rsidRDefault="00FD0F03" w:rsidP="00A469B9">
      <w:pPr>
        <w:jc w:val="both"/>
        <w:rPr>
          <w:rFonts w:ascii="Calibri Light" w:hAnsi="Calibri Light" w:cs="Calibri Light"/>
          <w:sz w:val="20"/>
          <w:szCs w:val="24"/>
        </w:rPr>
      </w:pPr>
    </w:p>
    <w:p w14:paraId="1B5599FC" w14:textId="77777777" w:rsidR="00FD0F03" w:rsidRDefault="00FD0F03" w:rsidP="00A469B9">
      <w:pPr>
        <w:jc w:val="both"/>
        <w:rPr>
          <w:rFonts w:ascii="Calibri Light" w:hAnsi="Calibri Light" w:cs="Calibri Light"/>
          <w:sz w:val="20"/>
          <w:szCs w:val="24"/>
        </w:rPr>
      </w:pPr>
    </w:p>
    <w:p w14:paraId="4D30A612" w14:textId="77777777" w:rsidR="00FD0F03" w:rsidRDefault="00FD0F03" w:rsidP="009F0B05">
      <w:pPr>
        <w:spacing w:line="300" w:lineRule="auto"/>
        <w:rPr>
          <w:rFonts w:ascii="Calibri Light" w:hAnsi="Calibri Light" w:cs="Calibri Light"/>
          <w:sz w:val="20"/>
          <w:szCs w:val="24"/>
        </w:rPr>
      </w:pPr>
    </w:p>
    <w:p w14:paraId="74ABC3BE" w14:textId="4847F062" w:rsidR="009F0B05" w:rsidRPr="009F0B05" w:rsidRDefault="009F0B05" w:rsidP="009F0B05">
      <w:pPr>
        <w:spacing w:line="300" w:lineRule="auto"/>
        <w:rPr>
          <w:rFonts w:ascii="Calibri Light" w:hAnsi="Calibri Light" w:cs="Calibri Light"/>
          <w:sz w:val="20"/>
          <w:szCs w:val="24"/>
        </w:rPr>
      </w:pPr>
      <w:r w:rsidRPr="009F0B05">
        <w:rPr>
          <w:rFonts w:ascii="Calibri Light" w:hAnsi="Calibri Light" w:cs="Calibri Light"/>
          <w:sz w:val="20"/>
          <w:szCs w:val="24"/>
        </w:rPr>
        <w:t xml:space="preserve">Aldus rechtsgeldig ondertekend en gegevens naar waarheid verstrekt, </w:t>
      </w:r>
    </w:p>
    <w:tbl>
      <w:tblPr>
        <w:tblW w:w="977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5098"/>
        <w:gridCol w:w="4678"/>
      </w:tblGrid>
      <w:tr w:rsidR="009F0B05" w:rsidRPr="009F0B05" w14:paraId="349DA522" w14:textId="77777777" w:rsidTr="00712741">
        <w:trPr>
          <w:trHeight w:val="232"/>
        </w:trPr>
        <w:tc>
          <w:tcPr>
            <w:tcW w:w="5098" w:type="dxa"/>
            <w:shd w:val="clear" w:color="auto" w:fill="EAEAEA"/>
          </w:tcPr>
          <w:p w14:paraId="7C8141FC" w14:textId="7AB5FB5A" w:rsidR="009F0B05" w:rsidRPr="009F0B05" w:rsidRDefault="009F0B05" w:rsidP="006C4D46">
            <w:pPr>
              <w:pStyle w:val="Geenafstand"/>
              <w:spacing w:line="300" w:lineRule="auto"/>
              <w:rPr>
                <w:rFonts w:ascii="Calibri Light" w:hAnsi="Calibri Light" w:cs="Calibri Light"/>
                <w:sz w:val="20"/>
                <w:szCs w:val="24"/>
              </w:rPr>
            </w:pPr>
            <w:r w:rsidRPr="009F0B05">
              <w:rPr>
                <w:rFonts w:ascii="Calibri Light" w:hAnsi="Calibri Light" w:cs="Calibri Light"/>
                <w:sz w:val="20"/>
                <w:szCs w:val="24"/>
              </w:rPr>
              <w:t>Naam</w:t>
            </w:r>
            <w:r w:rsidR="00FB7C81">
              <w:rPr>
                <w:rFonts w:ascii="Calibri Light" w:hAnsi="Calibri Light" w:cs="Calibri Light"/>
                <w:sz w:val="20"/>
                <w:szCs w:val="24"/>
              </w:rPr>
              <w:t xml:space="preserve"> van rechtsgeldige ondertekenaar</w:t>
            </w:r>
          </w:p>
        </w:tc>
        <w:tc>
          <w:tcPr>
            <w:tcW w:w="4678" w:type="dxa"/>
          </w:tcPr>
          <w:p w14:paraId="05CD6B65" w14:textId="77777777" w:rsidR="009F0B05" w:rsidRPr="009F0B05" w:rsidRDefault="009F0B05" w:rsidP="006C4D46">
            <w:pPr>
              <w:pStyle w:val="Geenafstand"/>
              <w:spacing w:line="300" w:lineRule="auto"/>
              <w:rPr>
                <w:rFonts w:ascii="Calibri Light" w:hAnsi="Calibri Light" w:cs="Calibri Light"/>
                <w:sz w:val="20"/>
                <w:szCs w:val="24"/>
              </w:rPr>
            </w:pPr>
          </w:p>
        </w:tc>
      </w:tr>
      <w:tr w:rsidR="009F0B05" w:rsidRPr="009F0B05" w14:paraId="2771520D" w14:textId="77777777" w:rsidTr="00712741">
        <w:tc>
          <w:tcPr>
            <w:tcW w:w="5098" w:type="dxa"/>
            <w:shd w:val="clear" w:color="auto" w:fill="EAEAEA"/>
          </w:tcPr>
          <w:p w14:paraId="1ED4DFF9" w14:textId="6C346C25" w:rsidR="009F0B05" w:rsidRPr="009F0B05" w:rsidRDefault="009F0B05" w:rsidP="006C4D46">
            <w:pPr>
              <w:pStyle w:val="Geenafstand"/>
              <w:spacing w:line="300" w:lineRule="auto"/>
              <w:rPr>
                <w:rFonts w:ascii="Calibri Light" w:hAnsi="Calibri Light" w:cs="Calibri Light"/>
                <w:sz w:val="20"/>
                <w:szCs w:val="24"/>
              </w:rPr>
            </w:pPr>
            <w:r w:rsidRPr="009F0B05">
              <w:rPr>
                <w:rFonts w:ascii="Calibri Light" w:hAnsi="Calibri Light" w:cs="Calibri Light"/>
                <w:sz w:val="20"/>
                <w:szCs w:val="24"/>
              </w:rPr>
              <w:t>Functie</w:t>
            </w:r>
            <w:r w:rsidR="00FB7C81">
              <w:rPr>
                <w:rFonts w:ascii="Calibri Light" w:hAnsi="Calibri Light" w:cs="Calibri Light"/>
                <w:sz w:val="20"/>
                <w:szCs w:val="24"/>
              </w:rPr>
              <w:t xml:space="preserve"> van rechtsgeldige ondertekenaar</w:t>
            </w:r>
          </w:p>
        </w:tc>
        <w:tc>
          <w:tcPr>
            <w:tcW w:w="4678" w:type="dxa"/>
          </w:tcPr>
          <w:p w14:paraId="67A10608" w14:textId="77777777" w:rsidR="009F0B05" w:rsidRPr="009F0B05" w:rsidRDefault="009F0B05" w:rsidP="006C4D46">
            <w:pPr>
              <w:pStyle w:val="Geenafstand"/>
              <w:spacing w:line="300" w:lineRule="auto"/>
              <w:rPr>
                <w:rFonts w:ascii="Calibri Light" w:hAnsi="Calibri Light" w:cs="Calibri Light"/>
                <w:sz w:val="20"/>
                <w:szCs w:val="24"/>
              </w:rPr>
            </w:pPr>
          </w:p>
        </w:tc>
      </w:tr>
      <w:tr w:rsidR="009F0B05" w:rsidRPr="009F0B05" w14:paraId="726B0863" w14:textId="77777777" w:rsidTr="00712741">
        <w:tc>
          <w:tcPr>
            <w:tcW w:w="5098" w:type="dxa"/>
            <w:shd w:val="clear" w:color="auto" w:fill="EAEAEA"/>
          </w:tcPr>
          <w:p w14:paraId="41657AD7" w14:textId="0875122B" w:rsidR="009F0B05" w:rsidRPr="009F0B05" w:rsidRDefault="00FB7C81" w:rsidP="006C4D46">
            <w:pPr>
              <w:pStyle w:val="Geenafstand"/>
              <w:spacing w:line="300" w:lineRule="auto"/>
              <w:rPr>
                <w:rFonts w:ascii="Calibri Light" w:hAnsi="Calibri Light" w:cs="Calibri Light"/>
                <w:sz w:val="20"/>
                <w:szCs w:val="24"/>
              </w:rPr>
            </w:pPr>
            <w:r>
              <w:rPr>
                <w:rFonts w:ascii="Calibri Light" w:hAnsi="Calibri Light" w:cs="Calibri Light"/>
                <w:sz w:val="20"/>
                <w:szCs w:val="24"/>
              </w:rPr>
              <w:t>Volledige naam en rechtsvorm van de organisatie</w:t>
            </w:r>
          </w:p>
        </w:tc>
        <w:tc>
          <w:tcPr>
            <w:tcW w:w="4678" w:type="dxa"/>
          </w:tcPr>
          <w:p w14:paraId="6D2653D5" w14:textId="77777777" w:rsidR="009F0B05" w:rsidRPr="009F0B05" w:rsidRDefault="009F0B05" w:rsidP="006C4D46">
            <w:pPr>
              <w:pStyle w:val="Geenafstand"/>
              <w:spacing w:line="300" w:lineRule="auto"/>
              <w:rPr>
                <w:rFonts w:ascii="Calibri Light" w:hAnsi="Calibri Light" w:cs="Calibri Light"/>
                <w:sz w:val="20"/>
                <w:szCs w:val="24"/>
              </w:rPr>
            </w:pPr>
          </w:p>
        </w:tc>
      </w:tr>
      <w:tr w:rsidR="009F0B05" w:rsidRPr="009F0B05" w14:paraId="26CAEE11" w14:textId="77777777" w:rsidTr="00712741">
        <w:tc>
          <w:tcPr>
            <w:tcW w:w="5098" w:type="dxa"/>
            <w:shd w:val="clear" w:color="auto" w:fill="EAEAEA"/>
          </w:tcPr>
          <w:p w14:paraId="0F2DC178" w14:textId="77777777" w:rsidR="009F0B05" w:rsidRPr="009F0B05" w:rsidRDefault="009F0B05" w:rsidP="006C4D46">
            <w:pPr>
              <w:pStyle w:val="Geenafstand"/>
              <w:spacing w:line="300" w:lineRule="auto"/>
              <w:rPr>
                <w:rFonts w:ascii="Calibri Light" w:hAnsi="Calibri Light" w:cs="Calibri Light"/>
                <w:sz w:val="20"/>
                <w:szCs w:val="24"/>
              </w:rPr>
            </w:pPr>
            <w:r w:rsidRPr="009F0B05">
              <w:rPr>
                <w:rFonts w:ascii="Calibri Light" w:hAnsi="Calibri Light" w:cs="Calibri Light"/>
                <w:sz w:val="20"/>
                <w:szCs w:val="24"/>
              </w:rPr>
              <w:t>Handtekening</w:t>
            </w:r>
          </w:p>
        </w:tc>
        <w:tc>
          <w:tcPr>
            <w:tcW w:w="4678" w:type="dxa"/>
          </w:tcPr>
          <w:p w14:paraId="3356AEB2" w14:textId="77777777" w:rsidR="009F0B05" w:rsidRPr="009F0B05" w:rsidRDefault="009F0B05" w:rsidP="006C4D46">
            <w:pPr>
              <w:pStyle w:val="Geenafstand"/>
              <w:spacing w:line="300" w:lineRule="auto"/>
              <w:rPr>
                <w:rFonts w:ascii="Calibri Light" w:hAnsi="Calibri Light" w:cs="Calibri Light"/>
                <w:sz w:val="20"/>
                <w:szCs w:val="24"/>
              </w:rPr>
            </w:pPr>
          </w:p>
          <w:p w14:paraId="1F78BD41" w14:textId="77777777" w:rsidR="009F0B05" w:rsidRPr="009F0B05" w:rsidRDefault="009F0B05" w:rsidP="006C4D46">
            <w:pPr>
              <w:pStyle w:val="Geenafstand"/>
              <w:spacing w:line="300" w:lineRule="auto"/>
              <w:rPr>
                <w:rFonts w:ascii="Calibri Light" w:hAnsi="Calibri Light" w:cs="Calibri Light"/>
                <w:sz w:val="20"/>
                <w:szCs w:val="24"/>
              </w:rPr>
            </w:pPr>
          </w:p>
          <w:p w14:paraId="7601313D" w14:textId="77777777" w:rsidR="009F0B05" w:rsidRPr="009F0B05" w:rsidRDefault="009F0B05" w:rsidP="006C4D46">
            <w:pPr>
              <w:pStyle w:val="Geenafstand"/>
              <w:spacing w:line="300" w:lineRule="auto"/>
              <w:rPr>
                <w:rFonts w:ascii="Calibri Light" w:hAnsi="Calibri Light" w:cs="Calibri Light"/>
                <w:sz w:val="20"/>
                <w:szCs w:val="24"/>
              </w:rPr>
            </w:pPr>
          </w:p>
        </w:tc>
      </w:tr>
      <w:tr w:rsidR="009F0B05" w:rsidRPr="009F0B05" w14:paraId="4D843B63" w14:textId="77777777" w:rsidTr="00712741">
        <w:tc>
          <w:tcPr>
            <w:tcW w:w="5098" w:type="dxa"/>
            <w:shd w:val="clear" w:color="auto" w:fill="EAEAEA"/>
          </w:tcPr>
          <w:p w14:paraId="521BD439" w14:textId="77777777" w:rsidR="009F0B05" w:rsidRPr="009F0B05" w:rsidRDefault="009F0B05" w:rsidP="006C4D46">
            <w:pPr>
              <w:pStyle w:val="Geenafstand"/>
              <w:spacing w:line="300" w:lineRule="auto"/>
              <w:rPr>
                <w:rFonts w:ascii="Calibri Light" w:hAnsi="Calibri Light" w:cs="Calibri Light"/>
                <w:sz w:val="20"/>
                <w:szCs w:val="24"/>
              </w:rPr>
            </w:pPr>
            <w:r w:rsidRPr="009F0B05">
              <w:rPr>
                <w:rFonts w:ascii="Calibri Light" w:hAnsi="Calibri Light" w:cs="Calibri Light"/>
                <w:sz w:val="20"/>
                <w:szCs w:val="24"/>
              </w:rPr>
              <w:t xml:space="preserve">Plaats en datum </w:t>
            </w:r>
          </w:p>
        </w:tc>
        <w:tc>
          <w:tcPr>
            <w:tcW w:w="4678" w:type="dxa"/>
          </w:tcPr>
          <w:p w14:paraId="10A96494" w14:textId="77777777" w:rsidR="009F0B05" w:rsidRPr="009F0B05" w:rsidRDefault="009F0B05" w:rsidP="006C4D46">
            <w:pPr>
              <w:pStyle w:val="Geenafstand"/>
              <w:spacing w:line="300" w:lineRule="auto"/>
              <w:rPr>
                <w:rFonts w:ascii="Calibri Light" w:hAnsi="Calibri Light" w:cs="Calibri Light"/>
                <w:sz w:val="20"/>
                <w:szCs w:val="24"/>
              </w:rPr>
            </w:pPr>
          </w:p>
        </w:tc>
      </w:tr>
    </w:tbl>
    <w:p w14:paraId="21A5E76B" w14:textId="173D9607" w:rsidR="009F0B05" w:rsidRPr="00712741" w:rsidRDefault="009F0B05" w:rsidP="006D12D8">
      <w:pPr>
        <w:jc w:val="both"/>
        <w:rPr>
          <w:rFonts w:ascii="Calibri Light" w:hAnsi="Calibri Light" w:cs="Calibri Light"/>
          <w:i/>
          <w:iCs/>
          <w:sz w:val="20"/>
          <w:szCs w:val="20"/>
        </w:rPr>
      </w:pPr>
    </w:p>
    <w:sectPr w:rsidR="009F0B05" w:rsidRPr="00712741" w:rsidSect="0095378D">
      <w:headerReference w:type="default" r:id="rId11"/>
      <w:footerReference w:type="default" r:id="rId12"/>
      <w:pgSz w:w="11906" w:h="16838"/>
      <w:pgMar w:top="1134" w:right="1274" w:bottom="709" w:left="1134" w:header="709" w:footer="1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89701" w14:textId="77777777" w:rsidR="00C4606B" w:rsidRDefault="00C4606B" w:rsidP="00A4056B">
      <w:r>
        <w:separator/>
      </w:r>
    </w:p>
  </w:endnote>
  <w:endnote w:type="continuationSeparator" w:id="0">
    <w:p w14:paraId="70E88BE4" w14:textId="77777777" w:rsidR="00C4606B" w:rsidRDefault="00C4606B" w:rsidP="00A4056B">
      <w:r>
        <w:continuationSeparator/>
      </w:r>
    </w:p>
  </w:endnote>
  <w:endnote w:type="continuationNotice" w:id="1">
    <w:p w14:paraId="04E0D101" w14:textId="77777777" w:rsidR="00C4606B" w:rsidRDefault="00C460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53B2E" w14:textId="77777777" w:rsidR="00961AE9" w:rsidRPr="00944D26" w:rsidRDefault="00961AE9" w:rsidP="00944D26">
    <w:pPr>
      <w:pStyle w:val="Voettekst"/>
      <w:jc w:val="center"/>
      <w:rPr>
        <w:rFonts w:cs="Calibri"/>
        <w:color w:val="808080" w:themeColor="background1" w:themeShade="8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34AC1" w14:textId="77777777" w:rsidR="00C4606B" w:rsidRDefault="00C4606B" w:rsidP="00A4056B">
      <w:r>
        <w:separator/>
      </w:r>
    </w:p>
  </w:footnote>
  <w:footnote w:type="continuationSeparator" w:id="0">
    <w:p w14:paraId="09147E34" w14:textId="77777777" w:rsidR="00C4606B" w:rsidRDefault="00C4606B" w:rsidP="00A4056B">
      <w:r>
        <w:continuationSeparator/>
      </w:r>
    </w:p>
  </w:footnote>
  <w:footnote w:type="continuationNotice" w:id="1">
    <w:p w14:paraId="3E07B6B8" w14:textId="77777777" w:rsidR="00C4606B" w:rsidRDefault="00C4606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766B0" w14:textId="77777777" w:rsidR="00961AE9" w:rsidRDefault="00961AE9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0288" behindDoc="1" locked="0" layoutInCell="1" allowOverlap="1" wp14:anchorId="06CABD7A" wp14:editId="0D146DFA">
          <wp:simplePos x="0" y="0"/>
          <wp:positionH relativeFrom="column">
            <wp:posOffset>-15543</wp:posOffset>
          </wp:positionH>
          <wp:positionV relativeFrom="paragraph">
            <wp:posOffset>-248285</wp:posOffset>
          </wp:positionV>
          <wp:extent cx="1600200" cy="476250"/>
          <wp:effectExtent l="0" t="0" r="0" b="0"/>
          <wp:wrapTight wrapText="bothSides">
            <wp:wrapPolygon edited="0">
              <wp:start x="0" y="0"/>
              <wp:lineTo x="0" y="20736"/>
              <wp:lineTo x="21343" y="20736"/>
              <wp:lineTo x="21343" y="0"/>
              <wp:lineTo x="0" y="0"/>
            </wp:wrapPolygon>
          </wp:wrapTight>
          <wp:docPr id="1454453787" name="Afbeelding 14544537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EB3E3A8"/>
    <w:multiLevelType w:val="hybridMultilevel"/>
    <w:tmpl w:val="EBDE50EC"/>
    <w:lvl w:ilvl="0" w:tplc="DFF6A0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 w:tplc="C7DA8C58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2" w:tplc="B07CFDB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</w:rPr>
    </w:lvl>
    <w:lvl w:ilvl="3" w:tplc="5B86B7D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</w:rPr>
    </w:lvl>
    <w:lvl w:ilvl="4" w:tplc="4C84C1B8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</w:rPr>
    </w:lvl>
    <w:lvl w:ilvl="5" w:tplc="2110CB2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</w:rPr>
    </w:lvl>
    <w:lvl w:ilvl="6" w:tplc="93D259D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</w:rPr>
    </w:lvl>
    <w:lvl w:ilvl="7" w:tplc="00EE13B0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</w:rPr>
    </w:lvl>
    <w:lvl w:ilvl="8" w:tplc="859C350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</w:rPr>
    </w:lvl>
  </w:abstractNum>
  <w:abstractNum w:abstractNumId="1" w15:restartNumberingAfterBreak="0">
    <w:nsid w:val="91F12AD7"/>
    <w:multiLevelType w:val="hybridMultilevel"/>
    <w:tmpl w:val="69ECFEBA"/>
    <w:lvl w:ilvl="0" w:tplc="EA7092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 w:tplc="F36ACAE4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2" w:tplc="43DEF5D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</w:rPr>
    </w:lvl>
    <w:lvl w:ilvl="3" w:tplc="FA28841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</w:rPr>
    </w:lvl>
    <w:lvl w:ilvl="4" w:tplc="4A4499EC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</w:rPr>
    </w:lvl>
    <w:lvl w:ilvl="5" w:tplc="7244369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</w:rPr>
    </w:lvl>
    <w:lvl w:ilvl="6" w:tplc="10B441B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</w:rPr>
    </w:lvl>
    <w:lvl w:ilvl="7" w:tplc="02D4D808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</w:rPr>
    </w:lvl>
    <w:lvl w:ilvl="8" w:tplc="56602D3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</w:rPr>
    </w:lvl>
  </w:abstractNum>
  <w:abstractNum w:abstractNumId="2" w15:restartNumberingAfterBreak="0">
    <w:nsid w:val="A4A74425"/>
    <w:multiLevelType w:val="hybridMultilevel"/>
    <w:tmpl w:val="0E1E13CE"/>
    <w:lvl w:ilvl="0" w:tplc="34E234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 w:tplc="2104108A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2" w:tplc="D7F0CA9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</w:rPr>
    </w:lvl>
    <w:lvl w:ilvl="3" w:tplc="1338B71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</w:rPr>
    </w:lvl>
    <w:lvl w:ilvl="4" w:tplc="02F82760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</w:rPr>
    </w:lvl>
    <w:lvl w:ilvl="5" w:tplc="068ED0F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</w:rPr>
    </w:lvl>
    <w:lvl w:ilvl="6" w:tplc="476C4E2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</w:rPr>
    </w:lvl>
    <w:lvl w:ilvl="7" w:tplc="0C8E228E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</w:rPr>
    </w:lvl>
    <w:lvl w:ilvl="8" w:tplc="17D4646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</w:rPr>
    </w:lvl>
  </w:abstractNum>
  <w:abstractNum w:abstractNumId="3" w15:restartNumberingAfterBreak="0">
    <w:nsid w:val="AC0B01DD"/>
    <w:multiLevelType w:val="hybridMultilevel"/>
    <w:tmpl w:val="7F58BF0C"/>
    <w:lvl w:ilvl="0" w:tplc="9F865C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 w:tplc="80047AF8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2" w:tplc="EFD8B3E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</w:rPr>
    </w:lvl>
    <w:lvl w:ilvl="3" w:tplc="19AC241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</w:rPr>
    </w:lvl>
    <w:lvl w:ilvl="4" w:tplc="E8BABB6A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</w:rPr>
    </w:lvl>
    <w:lvl w:ilvl="5" w:tplc="7320306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</w:rPr>
    </w:lvl>
    <w:lvl w:ilvl="6" w:tplc="1FBA8D6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</w:rPr>
    </w:lvl>
    <w:lvl w:ilvl="7" w:tplc="11706454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</w:rPr>
    </w:lvl>
    <w:lvl w:ilvl="8" w:tplc="53BE276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</w:rPr>
    </w:lvl>
  </w:abstractNum>
  <w:abstractNum w:abstractNumId="4" w15:restartNumberingAfterBreak="0">
    <w:nsid w:val="C10C6EDA"/>
    <w:multiLevelType w:val="hybridMultilevel"/>
    <w:tmpl w:val="E6B8A4E8"/>
    <w:lvl w:ilvl="0" w:tplc="EE1AFB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 w:tplc="3CD2A63C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2" w:tplc="B8A082A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</w:rPr>
    </w:lvl>
    <w:lvl w:ilvl="3" w:tplc="07800E1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</w:rPr>
    </w:lvl>
    <w:lvl w:ilvl="4" w:tplc="01A445BC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</w:rPr>
    </w:lvl>
    <w:lvl w:ilvl="5" w:tplc="8DAC7DB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</w:rPr>
    </w:lvl>
    <w:lvl w:ilvl="6" w:tplc="C2C4601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</w:rPr>
    </w:lvl>
    <w:lvl w:ilvl="7" w:tplc="46E429B2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</w:rPr>
    </w:lvl>
    <w:lvl w:ilvl="8" w:tplc="09DE0D6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</w:rPr>
    </w:lvl>
  </w:abstractNum>
  <w:abstractNum w:abstractNumId="5" w15:restartNumberingAfterBreak="0">
    <w:nsid w:val="0B336404"/>
    <w:multiLevelType w:val="hybridMultilevel"/>
    <w:tmpl w:val="BAFCEC94"/>
    <w:lvl w:ilvl="0" w:tplc="14624558">
      <w:start w:val="3"/>
      <w:numFmt w:val="bullet"/>
      <w:lvlText w:val=""/>
      <w:lvlJc w:val="left"/>
      <w:pPr>
        <w:ind w:left="720" w:hanging="360"/>
      </w:pPr>
      <w:rPr>
        <w:rFonts w:ascii="Symbol" w:eastAsia="MS Mincho" w:hAnsi="Symbol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04F2CA"/>
    <w:multiLevelType w:val="hybridMultilevel"/>
    <w:tmpl w:val="D27685BE"/>
    <w:lvl w:ilvl="0" w:tplc="4F4689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 w:tplc="2AA8D4DE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2" w:tplc="E27661C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</w:rPr>
    </w:lvl>
    <w:lvl w:ilvl="3" w:tplc="95EC02D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</w:rPr>
    </w:lvl>
    <w:lvl w:ilvl="4" w:tplc="FAECC95E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</w:rPr>
    </w:lvl>
    <w:lvl w:ilvl="5" w:tplc="99723EC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</w:rPr>
    </w:lvl>
    <w:lvl w:ilvl="6" w:tplc="0D7EEED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</w:rPr>
    </w:lvl>
    <w:lvl w:ilvl="7" w:tplc="63A884DA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</w:rPr>
    </w:lvl>
    <w:lvl w:ilvl="8" w:tplc="4588D63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</w:rPr>
    </w:lvl>
  </w:abstractNum>
  <w:abstractNum w:abstractNumId="7" w15:restartNumberingAfterBreak="0">
    <w:nsid w:val="10A118F5"/>
    <w:multiLevelType w:val="hybridMultilevel"/>
    <w:tmpl w:val="F7BEBC0E"/>
    <w:lvl w:ilvl="0" w:tplc="108404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 w:tplc="7BEEBBBC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2" w:tplc="AECC470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</w:rPr>
    </w:lvl>
    <w:lvl w:ilvl="3" w:tplc="1376E64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</w:rPr>
    </w:lvl>
    <w:lvl w:ilvl="4" w:tplc="B30A1458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</w:rPr>
    </w:lvl>
    <w:lvl w:ilvl="5" w:tplc="CC40388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</w:rPr>
    </w:lvl>
    <w:lvl w:ilvl="6" w:tplc="0D6E8EF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</w:rPr>
    </w:lvl>
    <w:lvl w:ilvl="7" w:tplc="124E9A6A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</w:rPr>
    </w:lvl>
    <w:lvl w:ilvl="8" w:tplc="43FC679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</w:rPr>
    </w:lvl>
  </w:abstractNum>
  <w:abstractNum w:abstractNumId="8" w15:restartNumberingAfterBreak="0">
    <w:nsid w:val="15DC5BE6"/>
    <w:multiLevelType w:val="hybridMultilevel"/>
    <w:tmpl w:val="CCD492F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0862CB"/>
    <w:multiLevelType w:val="hybridMultilevel"/>
    <w:tmpl w:val="95C8B8CE"/>
    <w:lvl w:ilvl="0" w:tplc="E91A2BBE">
      <w:start w:val="3"/>
      <w:numFmt w:val="bullet"/>
      <w:lvlText w:val=""/>
      <w:lvlJc w:val="left"/>
      <w:pPr>
        <w:ind w:left="720" w:hanging="360"/>
      </w:pPr>
      <w:rPr>
        <w:rFonts w:ascii="Symbol" w:eastAsia="MS Mincho" w:hAnsi="Symbol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CC2D13"/>
    <w:multiLevelType w:val="hybridMultilevel"/>
    <w:tmpl w:val="F536DB12"/>
    <w:lvl w:ilvl="0" w:tplc="EA60E9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 w:tplc="179C2B32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2" w:tplc="69F2C83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</w:rPr>
    </w:lvl>
    <w:lvl w:ilvl="3" w:tplc="555C09C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</w:rPr>
    </w:lvl>
    <w:lvl w:ilvl="4" w:tplc="542698B0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</w:rPr>
    </w:lvl>
    <w:lvl w:ilvl="5" w:tplc="298EA7A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</w:rPr>
    </w:lvl>
    <w:lvl w:ilvl="6" w:tplc="17E4F9C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</w:rPr>
    </w:lvl>
    <w:lvl w:ilvl="7" w:tplc="02FA7AA4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</w:rPr>
    </w:lvl>
    <w:lvl w:ilvl="8" w:tplc="77A45B8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</w:rPr>
    </w:lvl>
  </w:abstractNum>
  <w:abstractNum w:abstractNumId="11" w15:restartNumberingAfterBreak="0">
    <w:nsid w:val="19BE3D16"/>
    <w:multiLevelType w:val="hybridMultilevel"/>
    <w:tmpl w:val="4950FF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F15D62"/>
    <w:multiLevelType w:val="hybridMultilevel"/>
    <w:tmpl w:val="9ADC816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0C5538"/>
    <w:multiLevelType w:val="hybridMultilevel"/>
    <w:tmpl w:val="9516153A"/>
    <w:lvl w:ilvl="0" w:tplc="4DC28E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B960C01"/>
    <w:multiLevelType w:val="hybridMultilevel"/>
    <w:tmpl w:val="8C3A0860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0D2AFD9"/>
    <w:multiLevelType w:val="hybridMultilevel"/>
    <w:tmpl w:val="D67E5DFE"/>
    <w:lvl w:ilvl="0" w:tplc="5F8E63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 w:tplc="30E88B26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2" w:tplc="B17ED6D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</w:rPr>
    </w:lvl>
    <w:lvl w:ilvl="3" w:tplc="76C27B4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</w:rPr>
    </w:lvl>
    <w:lvl w:ilvl="4" w:tplc="BA909EF2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</w:rPr>
    </w:lvl>
    <w:lvl w:ilvl="5" w:tplc="2AE2979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</w:rPr>
    </w:lvl>
    <w:lvl w:ilvl="6" w:tplc="75DE345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</w:rPr>
    </w:lvl>
    <w:lvl w:ilvl="7" w:tplc="20583A6E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</w:rPr>
    </w:lvl>
    <w:lvl w:ilvl="8" w:tplc="1F14ADA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</w:rPr>
    </w:lvl>
  </w:abstractNum>
  <w:abstractNum w:abstractNumId="16" w15:restartNumberingAfterBreak="0">
    <w:nsid w:val="212A06E2"/>
    <w:multiLevelType w:val="hybridMultilevel"/>
    <w:tmpl w:val="9ACA9EE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0D50D9"/>
    <w:multiLevelType w:val="hybridMultilevel"/>
    <w:tmpl w:val="92BA820A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C3362F7"/>
    <w:multiLevelType w:val="hybridMultilevel"/>
    <w:tmpl w:val="31A4BF08"/>
    <w:lvl w:ilvl="0" w:tplc="6886386E">
      <w:start w:val="3"/>
      <w:numFmt w:val="bullet"/>
      <w:lvlText w:val=""/>
      <w:lvlJc w:val="left"/>
      <w:pPr>
        <w:ind w:left="720" w:hanging="360"/>
      </w:pPr>
      <w:rPr>
        <w:rFonts w:ascii="Symbol" w:eastAsia="MS Mincho" w:hAnsi="Symbol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B07C38"/>
    <w:multiLevelType w:val="multilevel"/>
    <w:tmpl w:val="A0C299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1874735"/>
    <w:multiLevelType w:val="multilevel"/>
    <w:tmpl w:val="78FCE742"/>
    <w:lvl w:ilvl="0">
      <w:start w:val="1"/>
      <w:numFmt w:val="decimal"/>
      <w:pStyle w:val="kop1"/>
      <w:lvlText w:val="%1."/>
      <w:lvlJc w:val="left"/>
      <w:pPr>
        <w:ind w:left="720" w:hanging="360"/>
      </w:pPr>
      <w:rPr>
        <w:rFonts w:ascii="Calibri Light" w:hAnsi="Calibri Light" w:hint="default"/>
        <w:b/>
        <w:bCs w:val="0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KOP3DefinitiefBoZStandaard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33FAF0B1"/>
    <w:multiLevelType w:val="multilevel"/>
    <w:tmpl w:val="871A9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80AD10"/>
    <w:multiLevelType w:val="hybridMultilevel"/>
    <w:tmpl w:val="CD548AB4"/>
    <w:lvl w:ilvl="0" w:tplc="C030A5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 w:tplc="B40E1F54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2" w:tplc="4CCCB1A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</w:rPr>
    </w:lvl>
    <w:lvl w:ilvl="3" w:tplc="74C8984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</w:rPr>
    </w:lvl>
    <w:lvl w:ilvl="4" w:tplc="C32040CC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</w:rPr>
    </w:lvl>
    <w:lvl w:ilvl="5" w:tplc="47E2017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</w:rPr>
    </w:lvl>
    <w:lvl w:ilvl="6" w:tplc="69BA5EB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</w:rPr>
    </w:lvl>
    <w:lvl w:ilvl="7" w:tplc="F578B9B0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</w:rPr>
    </w:lvl>
    <w:lvl w:ilvl="8" w:tplc="4914FCE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</w:rPr>
    </w:lvl>
  </w:abstractNum>
  <w:abstractNum w:abstractNumId="23" w15:restartNumberingAfterBreak="0">
    <w:nsid w:val="3BEAF10E"/>
    <w:multiLevelType w:val="hybridMultilevel"/>
    <w:tmpl w:val="B386B1AE"/>
    <w:lvl w:ilvl="0" w:tplc="FAA652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 w:tplc="C5166F72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2" w:tplc="D3E231D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</w:rPr>
    </w:lvl>
    <w:lvl w:ilvl="3" w:tplc="F4DAE21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</w:rPr>
    </w:lvl>
    <w:lvl w:ilvl="4" w:tplc="86F87292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</w:rPr>
    </w:lvl>
    <w:lvl w:ilvl="5" w:tplc="A9F233F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</w:rPr>
    </w:lvl>
    <w:lvl w:ilvl="6" w:tplc="23D4C7F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</w:rPr>
    </w:lvl>
    <w:lvl w:ilvl="7" w:tplc="35243524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</w:rPr>
    </w:lvl>
    <w:lvl w:ilvl="8" w:tplc="EF7E5F7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</w:rPr>
    </w:lvl>
  </w:abstractNum>
  <w:abstractNum w:abstractNumId="24" w15:restartNumberingAfterBreak="0">
    <w:nsid w:val="3D513B94"/>
    <w:multiLevelType w:val="hybridMultilevel"/>
    <w:tmpl w:val="84C041AC"/>
    <w:lvl w:ilvl="0" w:tplc="BC9894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 w:tplc="A106F904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2" w:tplc="B01EE5F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</w:rPr>
    </w:lvl>
    <w:lvl w:ilvl="3" w:tplc="C0064AD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</w:rPr>
    </w:lvl>
    <w:lvl w:ilvl="4" w:tplc="7A64E3A4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</w:rPr>
    </w:lvl>
    <w:lvl w:ilvl="5" w:tplc="93DCD16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</w:rPr>
    </w:lvl>
    <w:lvl w:ilvl="6" w:tplc="CF78BC9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</w:rPr>
    </w:lvl>
    <w:lvl w:ilvl="7" w:tplc="62108CD2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</w:rPr>
    </w:lvl>
    <w:lvl w:ilvl="8" w:tplc="EE8C116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</w:rPr>
    </w:lvl>
  </w:abstractNum>
  <w:abstractNum w:abstractNumId="25" w15:restartNumberingAfterBreak="0">
    <w:nsid w:val="3EB3233E"/>
    <w:multiLevelType w:val="hybridMultilevel"/>
    <w:tmpl w:val="11E27A4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4623CA"/>
    <w:multiLevelType w:val="hybridMultilevel"/>
    <w:tmpl w:val="9AD6A698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C72E41"/>
    <w:multiLevelType w:val="hybridMultilevel"/>
    <w:tmpl w:val="649C2848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188DDEC"/>
    <w:multiLevelType w:val="hybridMultilevel"/>
    <w:tmpl w:val="7188F290"/>
    <w:lvl w:ilvl="0" w:tplc="0F268C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 w:tplc="34BA27EC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2" w:tplc="D1EE1D6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</w:rPr>
    </w:lvl>
    <w:lvl w:ilvl="3" w:tplc="3038315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</w:rPr>
    </w:lvl>
    <w:lvl w:ilvl="4" w:tplc="29F89940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</w:rPr>
    </w:lvl>
    <w:lvl w:ilvl="5" w:tplc="9F6A3BE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</w:rPr>
    </w:lvl>
    <w:lvl w:ilvl="6" w:tplc="849E40D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</w:rPr>
    </w:lvl>
    <w:lvl w:ilvl="7" w:tplc="A54E190C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</w:rPr>
    </w:lvl>
    <w:lvl w:ilvl="8" w:tplc="4064C1B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</w:rPr>
    </w:lvl>
  </w:abstractNum>
  <w:abstractNum w:abstractNumId="29" w15:restartNumberingAfterBreak="0">
    <w:nsid w:val="57716371"/>
    <w:multiLevelType w:val="hybridMultilevel"/>
    <w:tmpl w:val="FADA4902"/>
    <w:lvl w:ilvl="0" w:tplc="74F43A82">
      <w:start w:val="3"/>
      <w:numFmt w:val="bullet"/>
      <w:lvlText w:val=""/>
      <w:lvlJc w:val="left"/>
      <w:pPr>
        <w:ind w:left="720" w:hanging="360"/>
      </w:pPr>
      <w:rPr>
        <w:rFonts w:ascii="Symbol" w:eastAsia="MS Mincho" w:hAnsi="Symbol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3F8812"/>
    <w:multiLevelType w:val="hybridMultilevel"/>
    <w:tmpl w:val="AB3A4750"/>
    <w:lvl w:ilvl="0" w:tplc="26C83D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 w:tplc="14E87E98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2" w:tplc="1556F8A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</w:rPr>
    </w:lvl>
    <w:lvl w:ilvl="3" w:tplc="E1B6AD9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</w:rPr>
    </w:lvl>
    <w:lvl w:ilvl="4" w:tplc="F41EE132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</w:rPr>
    </w:lvl>
    <w:lvl w:ilvl="5" w:tplc="BF50F2B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</w:rPr>
    </w:lvl>
    <w:lvl w:ilvl="6" w:tplc="8026AC1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</w:rPr>
    </w:lvl>
    <w:lvl w:ilvl="7" w:tplc="EDEAA982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</w:rPr>
    </w:lvl>
    <w:lvl w:ilvl="8" w:tplc="730880B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</w:rPr>
    </w:lvl>
  </w:abstractNum>
  <w:abstractNum w:abstractNumId="31" w15:restartNumberingAfterBreak="0">
    <w:nsid w:val="64972CF8"/>
    <w:multiLevelType w:val="hybridMultilevel"/>
    <w:tmpl w:val="2BCA5586"/>
    <w:lvl w:ilvl="0" w:tplc="4F0840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 w:tplc="AB2EA566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2" w:tplc="CAC4622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</w:rPr>
    </w:lvl>
    <w:lvl w:ilvl="3" w:tplc="7A822E2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</w:rPr>
    </w:lvl>
    <w:lvl w:ilvl="4" w:tplc="B430257C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</w:rPr>
    </w:lvl>
    <w:lvl w:ilvl="5" w:tplc="5032ECC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</w:rPr>
    </w:lvl>
    <w:lvl w:ilvl="6" w:tplc="11D80CC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</w:rPr>
    </w:lvl>
    <w:lvl w:ilvl="7" w:tplc="88686D6A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</w:rPr>
    </w:lvl>
    <w:lvl w:ilvl="8" w:tplc="02721DA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</w:rPr>
    </w:lvl>
  </w:abstractNum>
  <w:abstractNum w:abstractNumId="32" w15:restartNumberingAfterBreak="0">
    <w:nsid w:val="6FFD118C"/>
    <w:multiLevelType w:val="hybridMultilevel"/>
    <w:tmpl w:val="B134C22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6D47D6"/>
    <w:multiLevelType w:val="hybridMultilevel"/>
    <w:tmpl w:val="41105042"/>
    <w:lvl w:ilvl="0" w:tplc="59A8DF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 w:tplc="5FB2CE06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2" w:tplc="3C8AFF9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</w:rPr>
    </w:lvl>
    <w:lvl w:ilvl="3" w:tplc="EF541F7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</w:rPr>
    </w:lvl>
    <w:lvl w:ilvl="4" w:tplc="9E6659CC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</w:rPr>
    </w:lvl>
    <w:lvl w:ilvl="5" w:tplc="46AC9FE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</w:rPr>
    </w:lvl>
    <w:lvl w:ilvl="6" w:tplc="FB3A709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</w:rPr>
    </w:lvl>
    <w:lvl w:ilvl="7" w:tplc="8E9EDA1A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</w:rPr>
    </w:lvl>
    <w:lvl w:ilvl="8" w:tplc="A208887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</w:rPr>
    </w:lvl>
  </w:abstractNum>
  <w:abstractNum w:abstractNumId="34" w15:restartNumberingAfterBreak="0">
    <w:nsid w:val="72D36C18"/>
    <w:multiLevelType w:val="hybridMultilevel"/>
    <w:tmpl w:val="4126B556"/>
    <w:lvl w:ilvl="0" w:tplc="407ADF6E">
      <w:start w:val="3"/>
      <w:numFmt w:val="bullet"/>
      <w:lvlText w:val=""/>
      <w:lvlJc w:val="left"/>
      <w:pPr>
        <w:ind w:left="720" w:hanging="360"/>
      </w:pPr>
      <w:rPr>
        <w:rFonts w:ascii="Symbol" w:eastAsia="MS Mincho" w:hAnsi="Symbol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C40079"/>
    <w:multiLevelType w:val="multilevel"/>
    <w:tmpl w:val="F1A4C9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A2CF695"/>
    <w:multiLevelType w:val="hybridMultilevel"/>
    <w:tmpl w:val="03786E1E"/>
    <w:lvl w:ilvl="0" w:tplc="0C5EE4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 w:tplc="6B5890C2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2" w:tplc="EB442A4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</w:rPr>
    </w:lvl>
    <w:lvl w:ilvl="3" w:tplc="786A18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</w:rPr>
    </w:lvl>
    <w:lvl w:ilvl="4" w:tplc="F1EC942A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</w:rPr>
    </w:lvl>
    <w:lvl w:ilvl="5" w:tplc="78B8A91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</w:rPr>
    </w:lvl>
    <w:lvl w:ilvl="6" w:tplc="8ACAE82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</w:rPr>
    </w:lvl>
    <w:lvl w:ilvl="7" w:tplc="08143370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</w:rPr>
    </w:lvl>
    <w:lvl w:ilvl="8" w:tplc="C52A98A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</w:rPr>
    </w:lvl>
  </w:abstractNum>
  <w:abstractNum w:abstractNumId="37" w15:restartNumberingAfterBreak="0">
    <w:nsid w:val="7B356215"/>
    <w:multiLevelType w:val="hybridMultilevel"/>
    <w:tmpl w:val="11E27A4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6863DD"/>
    <w:multiLevelType w:val="hybridMultilevel"/>
    <w:tmpl w:val="ABE4F4FA"/>
    <w:lvl w:ilvl="0" w:tplc="268668E0">
      <w:start w:val="1"/>
      <w:numFmt w:val="bullet"/>
      <w:pStyle w:val="Inhopg1"/>
      <w:lvlText w:val=""/>
      <w:lvlJc w:val="left"/>
      <w:pPr>
        <w:ind w:left="10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 w16cid:durableId="1655798122">
    <w:abstractNumId w:val="38"/>
  </w:num>
  <w:num w:numId="2" w16cid:durableId="575167900">
    <w:abstractNumId w:val="20"/>
  </w:num>
  <w:num w:numId="3" w16cid:durableId="252011790">
    <w:abstractNumId w:val="37"/>
  </w:num>
  <w:num w:numId="4" w16cid:durableId="2117870915">
    <w:abstractNumId w:val="11"/>
  </w:num>
  <w:num w:numId="5" w16cid:durableId="812604036">
    <w:abstractNumId w:val="25"/>
  </w:num>
  <w:num w:numId="6" w16cid:durableId="1261332932">
    <w:abstractNumId w:val="16"/>
  </w:num>
  <w:num w:numId="7" w16cid:durableId="31463375">
    <w:abstractNumId w:val="20"/>
  </w:num>
  <w:num w:numId="8" w16cid:durableId="1571882935">
    <w:abstractNumId w:val="19"/>
  </w:num>
  <w:num w:numId="9" w16cid:durableId="261570993">
    <w:abstractNumId w:val="35"/>
  </w:num>
  <w:num w:numId="10" w16cid:durableId="574705783">
    <w:abstractNumId w:val="3"/>
  </w:num>
  <w:num w:numId="11" w16cid:durableId="544222418">
    <w:abstractNumId w:val="36"/>
  </w:num>
  <w:num w:numId="12" w16cid:durableId="740952707">
    <w:abstractNumId w:val="24"/>
  </w:num>
  <w:num w:numId="13" w16cid:durableId="1864904088">
    <w:abstractNumId w:val="0"/>
  </w:num>
  <w:num w:numId="14" w16cid:durableId="2070348261">
    <w:abstractNumId w:val="23"/>
  </w:num>
  <w:num w:numId="15" w16cid:durableId="1184442494">
    <w:abstractNumId w:val="1"/>
  </w:num>
  <w:num w:numId="16" w16cid:durableId="201358767">
    <w:abstractNumId w:val="33"/>
  </w:num>
  <w:num w:numId="17" w16cid:durableId="2141879760">
    <w:abstractNumId w:val="10"/>
  </w:num>
  <w:num w:numId="18" w16cid:durableId="925041229">
    <w:abstractNumId w:val="31"/>
  </w:num>
  <w:num w:numId="19" w16cid:durableId="1952737717">
    <w:abstractNumId w:val="15"/>
  </w:num>
  <w:num w:numId="20" w16cid:durableId="1627201075">
    <w:abstractNumId w:val="2"/>
  </w:num>
  <w:num w:numId="21" w16cid:durableId="697776440">
    <w:abstractNumId w:val="22"/>
  </w:num>
  <w:num w:numId="22" w16cid:durableId="765807719">
    <w:abstractNumId w:val="6"/>
  </w:num>
  <w:num w:numId="23" w16cid:durableId="1503818508">
    <w:abstractNumId w:val="4"/>
  </w:num>
  <w:num w:numId="24" w16cid:durableId="1631472897">
    <w:abstractNumId w:val="7"/>
  </w:num>
  <w:num w:numId="25" w16cid:durableId="1218274836">
    <w:abstractNumId w:val="28"/>
  </w:num>
  <w:num w:numId="26" w16cid:durableId="1438599000">
    <w:abstractNumId w:val="21"/>
  </w:num>
  <w:num w:numId="27" w16cid:durableId="1937982429">
    <w:abstractNumId w:val="30"/>
  </w:num>
  <w:num w:numId="28" w16cid:durableId="237515825">
    <w:abstractNumId w:val="20"/>
  </w:num>
  <w:num w:numId="29" w16cid:durableId="1274900474">
    <w:abstractNumId w:val="13"/>
  </w:num>
  <w:num w:numId="30" w16cid:durableId="103815617">
    <w:abstractNumId w:val="27"/>
  </w:num>
  <w:num w:numId="31" w16cid:durableId="1671903559">
    <w:abstractNumId w:val="14"/>
  </w:num>
  <w:num w:numId="32" w16cid:durableId="297346507">
    <w:abstractNumId w:val="17"/>
  </w:num>
  <w:num w:numId="33" w16cid:durableId="1329404590">
    <w:abstractNumId w:val="12"/>
  </w:num>
  <w:num w:numId="34" w16cid:durableId="494414369">
    <w:abstractNumId w:val="8"/>
  </w:num>
  <w:num w:numId="35" w16cid:durableId="1228029613">
    <w:abstractNumId w:val="18"/>
  </w:num>
  <w:num w:numId="36" w16cid:durableId="1672416607">
    <w:abstractNumId w:val="34"/>
  </w:num>
  <w:num w:numId="37" w16cid:durableId="1339502281">
    <w:abstractNumId w:val="5"/>
  </w:num>
  <w:num w:numId="38" w16cid:durableId="1504392137">
    <w:abstractNumId w:val="9"/>
  </w:num>
  <w:num w:numId="39" w16cid:durableId="174999764">
    <w:abstractNumId w:val="29"/>
  </w:num>
  <w:num w:numId="40" w16cid:durableId="867450626">
    <w:abstractNumId w:val="32"/>
  </w:num>
  <w:num w:numId="41" w16cid:durableId="1147236558">
    <w:abstractNumId w:val="2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defaultTabStop w:val="708"/>
  <w:autoHyphenation/>
  <w:consecutiveHyphenLimit w:val="3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C07"/>
    <w:rsid w:val="000011C0"/>
    <w:rsid w:val="00002A31"/>
    <w:rsid w:val="00006E76"/>
    <w:rsid w:val="00007A5C"/>
    <w:rsid w:val="00010143"/>
    <w:rsid w:val="00012C9E"/>
    <w:rsid w:val="000139E9"/>
    <w:rsid w:val="00014CDD"/>
    <w:rsid w:val="00020B99"/>
    <w:rsid w:val="00025168"/>
    <w:rsid w:val="0002543E"/>
    <w:rsid w:val="00030740"/>
    <w:rsid w:val="00030F41"/>
    <w:rsid w:val="0003224E"/>
    <w:rsid w:val="000322EA"/>
    <w:rsid w:val="00033703"/>
    <w:rsid w:val="00034DF1"/>
    <w:rsid w:val="00036E49"/>
    <w:rsid w:val="0003758D"/>
    <w:rsid w:val="0003760B"/>
    <w:rsid w:val="00037818"/>
    <w:rsid w:val="00040A8B"/>
    <w:rsid w:val="00041204"/>
    <w:rsid w:val="00046DD5"/>
    <w:rsid w:val="00052B75"/>
    <w:rsid w:val="00053616"/>
    <w:rsid w:val="00063202"/>
    <w:rsid w:val="00063B14"/>
    <w:rsid w:val="00065C4F"/>
    <w:rsid w:val="00065F7F"/>
    <w:rsid w:val="00067A93"/>
    <w:rsid w:val="00070157"/>
    <w:rsid w:val="00070CA8"/>
    <w:rsid w:val="000728ED"/>
    <w:rsid w:val="00081A9F"/>
    <w:rsid w:val="00084484"/>
    <w:rsid w:val="00084A10"/>
    <w:rsid w:val="00084EBE"/>
    <w:rsid w:val="00085731"/>
    <w:rsid w:val="00085CE0"/>
    <w:rsid w:val="00086190"/>
    <w:rsid w:val="00086DC3"/>
    <w:rsid w:val="00090A06"/>
    <w:rsid w:val="00091F36"/>
    <w:rsid w:val="00095030"/>
    <w:rsid w:val="0009610F"/>
    <w:rsid w:val="000A0D0C"/>
    <w:rsid w:val="000A1518"/>
    <w:rsid w:val="000A2FDF"/>
    <w:rsid w:val="000A6FAB"/>
    <w:rsid w:val="000A7385"/>
    <w:rsid w:val="000B017C"/>
    <w:rsid w:val="000B05C7"/>
    <w:rsid w:val="000B079D"/>
    <w:rsid w:val="000B3263"/>
    <w:rsid w:val="000B32E3"/>
    <w:rsid w:val="000B4419"/>
    <w:rsid w:val="000B7268"/>
    <w:rsid w:val="000B7776"/>
    <w:rsid w:val="000B7F6B"/>
    <w:rsid w:val="000C2CB5"/>
    <w:rsid w:val="000C372D"/>
    <w:rsid w:val="000C3915"/>
    <w:rsid w:val="000C4665"/>
    <w:rsid w:val="000C4AC9"/>
    <w:rsid w:val="000C648B"/>
    <w:rsid w:val="000C679A"/>
    <w:rsid w:val="000C7464"/>
    <w:rsid w:val="000C79AD"/>
    <w:rsid w:val="000C7DCC"/>
    <w:rsid w:val="000D0213"/>
    <w:rsid w:val="000D1FB2"/>
    <w:rsid w:val="000D21EC"/>
    <w:rsid w:val="000D412F"/>
    <w:rsid w:val="000D4BDA"/>
    <w:rsid w:val="000E31D5"/>
    <w:rsid w:val="000E6527"/>
    <w:rsid w:val="000F60B9"/>
    <w:rsid w:val="000F6168"/>
    <w:rsid w:val="000F760E"/>
    <w:rsid w:val="00101366"/>
    <w:rsid w:val="00101656"/>
    <w:rsid w:val="001017CB"/>
    <w:rsid w:val="00101EA0"/>
    <w:rsid w:val="001026AE"/>
    <w:rsid w:val="00104075"/>
    <w:rsid w:val="00106B4B"/>
    <w:rsid w:val="00106FC2"/>
    <w:rsid w:val="00110192"/>
    <w:rsid w:val="0011190A"/>
    <w:rsid w:val="00111B18"/>
    <w:rsid w:val="001132F0"/>
    <w:rsid w:val="00117906"/>
    <w:rsid w:val="00120BDE"/>
    <w:rsid w:val="001214F1"/>
    <w:rsid w:val="00121FA7"/>
    <w:rsid w:val="001240A3"/>
    <w:rsid w:val="00124E81"/>
    <w:rsid w:val="001272F2"/>
    <w:rsid w:val="001275D6"/>
    <w:rsid w:val="00127666"/>
    <w:rsid w:val="00127CA2"/>
    <w:rsid w:val="00127E8F"/>
    <w:rsid w:val="00130068"/>
    <w:rsid w:val="00133608"/>
    <w:rsid w:val="00133BC9"/>
    <w:rsid w:val="00134393"/>
    <w:rsid w:val="001366CE"/>
    <w:rsid w:val="00136DAF"/>
    <w:rsid w:val="00137266"/>
    <w:rsid w:val="00137EE5"/>
    <w:rsid w:val="00141566"/>
    <w:rsid w:val="001432DF"/>
    <w:rsid w:val="00144064"/>
    <w:rsid w:val="001443D0"/>
    <w:rsid w:val="0014447E"/>
    <w:rsid w:val="0014529F"/>
    <w:rsid w:val="00145F34"/>
    <w:rsid w:val="00150DAD"/>
    <w:rsid w:val="00151D8B"/>
    <w:rsid w:val="00155F4E"/>
    <w:rsid w:val="0015779E"/>
    <w:rsid w:val="0016141C"/>
    <w:rsid w:val="001638EA"/>
    <w:rsid w:val="00164050"/>
    <w:rsid w:val="00165256"/>
    <w:rsid w:val="00167C00"/>
    <w:rsid w:val="001702F2"/>
    <w:rsid w:val="00171D57"/>
    <w:rsid w:val="00172806"/>
    <w:rsid w:val="00180443"/>
    <w:rsid w:val="00180A16"/>
    <w:rsid w:val="001815A6"/>
    <w:rsid w:val="0018454F"/>
    <w:rsid w:val="00184B7D"/>
    <w:rsid w:val="00187A8F"/>
    <w:rsid w:val="00187F3B"/>
    <w:rsid w:val="00190680"/>
    <w:rsid w:val="001944FC"/>
    <w:rsid w:val="00195961"/>
    <w:rsid w:val="001963D2"/>
    <w:rsid w:val="00196D7E"/>
    <w:rsid w:val="00197663"/>
    <w:rsid w:val="001A0029"/>
    <w:rsid w:val="001A0271"/>
    <w:rsid w:val="001A1E07"/>
    <w:rsid w:val="001A44C4"/>
    <w:rsid w:val="001A4F45"/>
    <w:rsid w:val="001A78FE"/>
    <w:rsid w:val="001B07F8"/>
    <w:rsid w:val="001B07FE"/>
    <w:rsid w:val="001B2045"/>
    <w:rsid w:val="001B594E"/>
    <w:rsid w:val="001B7DB2"/>
    <w:rsid w:val="001B7E35"/>
    <w:rsid w:val="001C102A"/>
    <w:rsid w:val="001C3595"/>
    <w:rsid w:val="001C4282"/>
    <w:rsid w:val="001C4E13"/>
    <w:rsid w:val="001C557F"/>
    <w:rsid w:val="001C625C"/>
    <w:rsid w:val="001C67A7"/>
    <w:rsid w:val="001C7BB9"/>
    <w:rsid w:val="001D03B2"/>
    <w:rsid w:val="001D6BF1"/>
    <w:rsid w:val="001E1960"/>
    <w:rsid w:val="001E1ECD"/>
    <w:rsid w:val="001E247E"/>
    <w:rsid w:val="001E3650"/>
    <w:rsid w:val="001E4206"/>
    <w:rsid w:val="001E53F8"/>
    <w:rsid w:val="001E73CC"/>
    <w:rsid w:val="001F1C96"/>
    <w:rsid w:val="001F2C91"/>
    <w:rsid w:val="001F48FA"/>
    <w:rsid w:val="001F4E4B"/>
    <w:rsid w:val="001F7231"/>
    <w:rsid w:val="002004C9"/>
    <w:rsid w:val="002012B8"/>
    <w:rsid w:val="00202DF0"/>
    <w:rsid w:val="0020327D"/>
    <w:rsid w:val="00203A57"/>
    <w:rsid w:val="00203E23"/>
    <w:rsid w:val="00205A5B"/>
    <w:rsid w:val="0021112F"/>
    <w:rsid w:val="0021210F"/>
    <w:rsid w:val="0021251B"/>
    <w:rsid w:val="002139F7"/>
    <w:rsid w:val="002145D6"/>
    <w:rsid w:val="00215504"/>
    <w:rsid w:val="00216D65"/>
    <w:rsid w:val="00224497"/>
    <w:rsid w:val="002258E4"/>
    <w:rsid w:val="00226B5A"/>
    <w:rsid w:val="00227D9F"/>
    <w:rsid w:val="00230CD3"/>
    <w:rsid w:val="002329B8"/>
    <w:rsid w:val="00233E89"/>
    <w:rsid w:val="00236F16"/>
    <w:rsid w:val="00237233"/>
    <w:rsid w:val="00237BD5"/>
    <w:rsid w:val="00237E58"/>
    <w:rsid w:val="0024552D"/>
    <w:rsid w:val="00245A46"/>
    <w:rsid w:val="00247E39"/>
    <w:rsid w:val="00256FD0"/>
    <w:rsid w:val="00261181"/>
    <w:rsid w:val="0026123C"/>
    <w:rsid w:val="002613BC"/>
    <w:rsid w:val="002621F5"/>
    <w:rsid w:val="0026283E"/>
    <w:rsid w:val="002639C9"/>
    <w:rsid w:val="00265C41"/>
    <w:rsid w:val="00266256"/>
    <w:rsid w:val="002678CD"/>
    <w:rsid w:val="00267F4C"/>
    <w:rsid w:val="002702BF"/>
    <w:rsid w:val="00270D44"/>
    <w:rsid w:val="00270D8A"/>
    <w:rsid w:val="00271F67"/>
    <w:rsid w:val="0027212E"/>
    <w:rsid w:val="00272BBA"/>
    <w:rsid w:val="00272EB7"/>
    <w:rsid w:val="0027336F"/>
    <w:rsid w:val="00274116"/>
    <w:rsid w:val="0027468D"/>
    <w:rsid w:val="00277208"/>
    <w:rsid w:val="00277940"/>
    <w:rsid w:val="00277B44"/>
    <w:rsid w:val="002812D4"/>
    <w:rsid w:val="00281578"/>
    <w:rsid w:val="0028250D"/>
    <w:rsid w:val="00284771"/>
    <w:rsid w:val="00284D03"/>
    <w:rsid w:val="00286074"/>
    <w:rsid w:val="00286FCD"/>
    <w:rsid w:val="0028727B"/>
    <w:rsid w:val="002912A1"/>
    <w:rsid w:val="002915DD"/>
    <w:rsid w:val="00291884"/>
    <w:rsid w:val="002924DA"/>
    <w:rsid w:val="0029385F"/>
    <w:rsid w:val="00294A1A"/>
    <w:rsid w:val="00296023"/>
    <w:rsid w:val="002A0172"/>
    <w:rsid w:val="002A0833"/>
    <w:rsid w:val="002A27D4"/>
    <w:rsid w:val="002A4F3C"/>
    <w:rsid w:val="002A5102"/>
    <w:rsid w:val="002B1E9C"/>
    <w:rsid w:val="002B1FB3"/>
    <w:rsid w:val="002B3177"/>
    <w:rsid w:val="002B3489"/>
    <w:rsid w:val="002B4F8E"/>
    <w:rsid w:val="002B50C9"/>
    <w:rsid w:val="002B56CB"/>
    <w:rsid w:val="002C3D10"/>
    <w:rsid w:val="002C5738"/>
    <w:rsid w:val="002C69E7"/>
    <w:rsid w:val="002D0355"/>
    <w:rsid w:val="002D1305"/>
    <w:rsid w:val="002D14BD"/>
    <w:rsid w:val="002D2E9B"/>
    <w:rsid w:val="002D627E"/>
    <w:rsid w:val="002D63B9"/>
    <w:rsid w:val="002D6D1C"/>
    <w:rsid w:val="002E024D"/>
    <w:rsid w:val="002E19DE"/>
    <w:rsid w:val="002E1CC5"/>
    <w:rsid w:val="002E3A74"/>
    <w:rsid w:val="002E3F40"/>
    <w:rsid w:val="002E5493"/>
    <w:rsid w:val="002E5AEC"/>
    <w:rsid w:val="002E690D"/>
    <w:rsid w:val="002E6D46"/>
    <w:rsid w:val="002E7447"/>
    <w:rsid w:val="002E7E3A"/>
    <w:rsid w:val="002F1994"/>
    <w:rsid w:val="002F3E92"/>
    <w:rsid w:val="002F5409"/>
    <w:rsid w:val="002F72A2"/>
    <w:rsid w:val="002F78DA"/>
    <w:rsid w:val="00305357"/>
    <w:rsid w:val="0030766B"/>
    <w:rsid w:val="00312180"/>
    <w:rsid w:val="003154F6"/>
    <w:rsid w:val="00315D95"/>
    <w:rsid w:val="003176AD"/>
    <w:rsid w:val="0031786D"/>
    <w:rsid w:val="00320C76"/>
    <w:rsid w:val="00321176"/>
    <w:rsid w:val="00321618"/>
    <w:rsid w:val="00322B2A"/>
    <w:rsid w:val="00323983"/>
    <w:rsid w:val="00323F65"/>
    <w:rsid w:val="00327944"/>
    <w:rsid w:val="00333AED"/>
    <w:rsid w:val="0033541B"/>
    <w:rsid w:val="00335C32"/>
    <w:rsid w:val="0034277F"/>
    <w:rsid w:val="00342AA8"/>
    <w:rsid w:val="00342D4B"/>
    <w:rsid w:val="00345348"/>
    <w:rsid w:val="003458E8"/>
    <w:rsid w:val="00347265"/>
    <w:rsid w:val="00351065"/>
    <w:rsid w:val="00351878"/>
    <w:rsid w:val="00351DAE"/>
    <w:rsid w:val="0035373D"/>
    <w:rsid w:val="00353CD8"/>
    <w:rsid w:val="00356876"/>
    <w:rsid w:val="00361086"/>
    <w:rsid w:val="003620AF"/>
    <w:rsid w:val="00362AEC"/>
    <w:rsid w:val="0036319C"/>
    <w:rsid w:val="003631D8"/>
    <w:rsid w:val="00363504"/>
    <w:rsid w:val="00363B57"/>
    <w:rsid w:val="00363FEA"/>
    <w:rsid w:val="0036761D"/>
    <w:rsid w:val="0037174D"/>
    <w:rsid w:val="00372A8E"/>
    <w:rsid w:val="00373B22"/>
    <w:rsid w:val="00373B78"/>
    <w:rsid w:val="00373CC0"/>
    <w:rsid w:val="00377D83"/>
    <w:rsid w:val="00380E84"/>
    <w:rsid w:val="00381A61"/>
    <w:rsid w:val="00382D12"/>
    <w:rsid w:val="00383AE0"/>
    <w:rsid w:val="00383F6A"/>
    <w:rsid w:val="00384EFF"/>
    <w:rsid w:val="00386E3D"/>
    <w:rsid w:val="0039190E"/>
    <w:rsid w:val="00391C76"/>
    <w:rsid w:val="00392AD3"/>
    <w:rsid w:val="00393E1F"/>
    <w:rsid w:val="00396195"/>
    <w:rsid w:val="0039729D"/>
    <w:rsid w:val="003A02C8"/>
    <w:rsid w:val="003A0FA9"/>
    <w:rsid w:val="003A1C93"/>
    <w:rsid w:val="003A2DC3"/>
    <w:rsid w:val="003A30A9"/>
    <w:rsid w:val="003A5566"/>
    <w:rsid w:val="003A7564"/>
    <w:rsid w:val="003B12E4"/>
    <w:rsid w:val="003B1A6C"/>
    <w:rsid w:val="003B316D"/>
    <w:rsid w:val="003B43BC"/>
    <w:rsid w:val="003B5B96"/>
    <w:rsid w:val="003B69A9"/>
    <w:rsid w:val="003C03B2"/>
    <w:rsid w:val="003C0A06"/>
    <w:rsid w:val="003C0A83"/>
    <w:rsid w:val="003C35F8"/>
    <w:rsid w:val="003C5303"/>
    <w:rsid w:val="003C71B7"/>
    <w:rsid w:val="003D5C13"/>
    <w:rsid w:val="003D631F"/>
    <w:rsid w:val="003D712F"/>
    <w:rsid w:val="003D71AA"/>
    <w:rsid w:val="003D71DF"/>
    <w:rsid w:val="003E08F3"/>
    <w:rsid w:val="003E25E4"/>
    <w:rsid w:val="003E4961"/>
    <w:rsid w:val="003E4E45"/>
    <w:rsid w:val="003F1E46"/>
    <w:rsid w:val="003F23DD"/>
    <w:rsid w:val="003F3EE5"/>
    <w:rsid w:val="003F3F96"/>
    <w:rsid w:val="003F481E"/>
    <w:rsid w:val="003F5110"/>
    <w:rsid w:val="003F6206"/>
    <w:rsid w:val="004009FA"/>
    <w:rsid w:val="004010C2"/>
    <w:rsid w:val="004021A2"/>
    <w:rsid w:val="004052FE"/>
    <w:rsid w:val="00405AE5"/>
    <w:rsid w:val="00405D99"/>
    <w:rsid w:val="0040636E"/>
    <w:rsid w:val="004074E2"/>
    <w:rsid w:val="0041124A"/>
    <w:rsid w:val="00413BD1"/>
    <w:rsid w:val="00413F73"/>
    <w:rsid w:val="00414346"/>
    <w:rsid w:val="00415EDB"/>
    <w:rsid w:val="00415F31"/>
    <w:rsid w:val="00416A3D"/>
    <w:rsid w:val="00421BC4"/>
    <w:rsid w:val="00422710"/>
    <w:rsid w:val="0042281B"/>
    <w:rsid w:val="004247FB"/>
    <w:rsid w:val="00424D7C"/>
    <w:rsid w:val="00426668"/>
    <w:rsid w:val="00431F73"/>
    <w:rsid w:val="004322A0"/>
    <w:rsid w:val="00432791"/>
    <w:rsid w:val="00434D01"/>
    <w:rsid w:val="00434F8D"/>
    <w:rsid w:val="004364C7"/>
    <w:rsid w:val="00440462"/>
    <w:rsid w:val="004420B5"/>
    <w:rsid w:val="00444C31"/>
    <w:rsid w:val="00444E26"/>
    <w:rsid w:val="0044578C"/>
    <w:rsid w:val="0045646E"/>
    <w:rsid w:val="004609D1"/>
    <w:rsid w:val="00460E1A"/>
    <w:rsid w:val="00461162"/>
    <w:rsid w:val="00462EE8"/>
    <w:rsid w:val="00463171"/>
    <w:rsid w:val="00466AA0"/>
    <w:rsid w:val="004675E1"/>
    <w:rsid w:val="004705B7"/>
    <w:rsid w:val="00470F95"/>
    <w:rsid w:val="00473014"/>
    <w:rsid w:val="00475535"/>
    <w:rsid w:val="0048373A"/>
    <w:rsid w:val="00484223"/>
    <w:rsid w:val="004855B1"/>
    <w:rsid w:val="00485941"/>
    <w:rsid w:val="00487585"/>
    <w:rsid w:val="00487B1C"/>
    <w:rsid w:val="00490583"/>
    <w:rsid w:val="00491646"/>
    <w:rsid w:val="00491C7C"/>
    <w:rsid w:val="00493356"/>
    <w:rsid w:val="0049482B"/>
    <w:rsid w:val="004958BF"/>
    <w:rsid w:val="004A21B9"/>
    <w:rsid w:val="004A2504"/>
    <w:rsid w:val="004A4166"/>
    <w:rsid w:val="004A4244"/>
    <w:rsid w:val="004A427D"/>
    <w:rsid w:val="004A4AD2"/>
    <w:rsid w:val="004B0620"/>
    <w:rsid w:val="004B2801"/>
    <w:rsid w:val="004B2D53"/>
    <w:rsid w:val="004B3B56"/>
    <w:rsid w:val="004B4F8F"/>
    <w:rsid w:val="004B5DF8"/>
    <w:rsid w:val="004B7042"/>
    <w:rsid w:val="004C30DF"/>
    <w:rsid w:val="004C406D"/>
    <w:rsid w:val="004C63D7"/>
    <w:rsid w:val="004D2A77"/>
    <w:rsid w:val="004D3749"/>
    <w:rsid w:val="004D3828"/>
    <w:rsid w:val="004D5663"/>
    <w:rsid w:val="004D710F"/>
    <w:rsid w:val="004D7BD1"/>
    <w:rsid w:val="004E05AF"/>
    <w:rsid w:val="004E13BA"/>
    <w:rsid w:val="004E1701"/>
    <w:rsid w:val="004E2054"/>
    <w:rsid w:val="004E54FD"/>
    <w:rsid w:val="004F0922"/>
    <w:rsid w:val="004F47AC"/>
    <w:rsid w:val="004F4B28"/>
    <w:rsid w:val="004F54C2"/>
    <w:rsid w:val="004F6826"/>
    <w:rsid w:val="004F7D9D"/>
    <w:rsid w:val="0050119D"/>
    <w:rsid w:val="00502D90"/>
    <w:rsid w:val="00502F60"/>
    <w:rsid w:val="00504BF1"/>
    <w:rsid w:val="00505138"/>
    <w:rsid w:val="005067F6"/>
    <w:rsid w:val="005076C0"/>
    <w:rsid w:val="00510B53"/>
    <w:rsid w:val="00511EE4"/>
    <w:rsid w:val="005123C5"/>
    <w:rsid w:val="0051487D"/>
    <w:rsid w:val="00516DEF"/>
    <w:rsid w:val="0052127E"/>
    <w:rsid w:val="0052301F"/>
    <w:rsid w:val="00524445"/>
    <w:rsid w:val="005257C7"/>
    <w:rsid w:val="005258B1"/>
    <w:rsid w:val="00525E3A"/>
    <w:rsid w:val="005262AE"/>
    <w:rsid w:val="00526F23"/>
    <w:rsid w:val="00532477"/>
    <w:rsid w:val="0053368D"/>
    <w:rsid w:val="00533B99"/>
    <w:rsid w:val="00534844"/>
    <w:rsid w:val="005355BE"/>
    <w:rsid w:val="00535777"/>
    <w:rsid w:val="00536783"/>
    <w:rsid w:val="00540A02"/>
    <w:rsid w:val="00541252"/>
    <w:rsid w:val="00543B2B"/>
    <w:rsid w:val="00543F22"/>
    <w:rsid w:val="005459E2"/>
    <w:rsid w:val="005469BC"/>
    <w:rsid w:val="00546B28"/>
    <w:rsid w:val="0054789F"/>
    <w:rsid w:val="00551460"/>
    <w:rsid w:val="00557243"/>
    <w:rsid w:val="005612BF"/>
    <w:rsid w:val="00561FC3"/>
    <w:rsid w:val="00562503"/>
    <w:rsid w:val="0056493B"/>
    <w:rsid w:val="00564AE8"/>
    <w:rsid w:val="005655E8"/>
    <w:rsid w:val="00565C90"/>
    <w:rsid w:val="005661BA"/>
    <w:rsid w:val="00571AA0"/>
    <w:rsid w:val="00572009"/>
    <w:rsid w:val="0057307A"/>
    <w:rsid w:val="005732A8"/>
    <w:rsid w:val="00574FDF"/>
    <w:rsid w:val="00576F66"/>
    <w:rsid w:val="005774A6"/>
    <w:rsid w:val="00577B25"/>
    <w:rsid w:val="00581AAC"/>
    <w:rsid w:val="00582C80"/>
    <w:rsid w:val="005835B1"/>
    <w:rsid w:val="00583EB0"/>
    <w:rsid w:val="00590924"/>
    <w:rsid w:val="00590E60"/>
    <w:rsid w:val="00593058"/>
    <w:rsid w:val="0059340F"/>
    <w:rsid w:val="005A0239"/>
    <w:rsid w:val="005A188D"/>
    <w:rsid w:val="005A2944"/>
    <w:rsid w:val="005A7CDD"/>
    <w:rsid w:val="005B1737"/>
    <w:rsid w:val="005B1A67"/>
    <w:rsid w:val="005B55CA"/>
    <w:rsid w:val="005B754B"/>
    <w:rsid w:val="005C0A45"/>
    <w:rsid w:val="005C23E2"/>
    <w:rsid w:val="005C2E38"/>
    <w:rsid w:val="005C6791"/>
    <w:rsid w:val="005D05E8"/>
    <w:rsid w:val="005D0644"/>
    <w:rsid w:val="005D20F0"/>
    <w:rsid w:val="005D36D8"/>
    <w:rsid w:val="005D3AF2"/>
    <w:rsid w:val="005D3F91"/>
    <w:rsid w:val="005D5E53"/>
    <w:rsid w:val="005D7D72"/>
    <w:rsid w:val="005E070F"/>
    <w:rsid w:val="005E1859"/>
    <w:rsid w:val="005E6307"/>
    <w:rsid w:val="005E6A94"/>
    <w:rsid w:val="005E6A9B"/>
    <w:rsid w:val="005F1EA2"/>
    <w:rsid w:val="005F3072"/>
    <w:rsid w:val="005F3A6C"/>
    <w:rsid w:val="005F426D"/>
    <w:rsid w:val="005F71DD"/>
    <w:rsid w:val="005F7DE5"/>
    <w:rsid w:val="005F7DE7"/>
    <w:rsid w:val="00600E53"/>
    <w:rsid w:val="00602D9A"/>
    <w:rsid w:val="00604A33"/>
    <w:rsid w:val="00604AE3"/>
    <w:rsid w:val="0061076D"/>
    <w:rsid w:val="0061098E"/>
    <w:rsid w:val="00610C8C"/>
    <w:rsid w:val="0061221D"/>
    <w:rsid w:val="00613C14"/>
    <w:rsid w:val="00613E0A"/>
    <w:rsid w:val="00614B3A"/>
    <w:rsid w:val="00614F14"/>
    <w:rsid w:val="006211C0"/>
    <w:rsid w:val="00621947"/>
    <w:rsid w:val="00622754"/>
    <w:rsid w:val="00622775"/>
    <w:rsid w:val="006229CB"/>
    <w:rsid w:val="0062385E"/>
    <w:rsid w:val="00623AD8"/>
    <w:rsid w:val="006273BA"/>
    <w:rsid w:val="00630AE5"/>
    <w:rsid w:val="00631989"/>
    <w:rsid w:val="006334D5"/>
    <w:rsid w:val="00635255"/>
    <w:rsid w:val="0063573A"/>
    <w:rsid w:val="00637763"/>
    <w:rsid w:val="00640D7C"/>
    <w:rsid w:val="00642EEA"/>
    <w:rsid w:val="00643231"/>
    <w:rsid w:val="00644CF1"/>
    <w:rsid w:val="006451D9"/>
    <w:rsid w:val="00645D27"/>
    <w:rsid w:val="00645DF9"/>
    <w:rsid w:val="0064730E"/>
    <w:rsid w:val="00647766"/>
    <w:rsid w:val="006541DC"/>
    <w:rsid w:val="006562AC"/>
    <w:rsid w:val="00657AB1"/>
    <w:rsid w:val="00660AA3"/>
    <w:rsid w:val="006630C9"/>
    <w:rsid w:val="00664D51"/>
    <w:rsid w:val="00667D33"/>
    <w:rsid w:val="00670F87"/>
    <w:rsid w:val="00673B99"/>
    <w:rsid w:val="006748F4"/>
    <w:rsid w:val="00674963"/>
    <w:rsid w:val="00674EF8"/>
    <w:rsid w:val="00676A67"/>
    <w:rsid w:val="006802B1"/>
    <w:rsid w:val="0068073F"/>
    <w:rsid w:val="00680ADA"/>
    <w:rsid w:val="00680E0A"/>
    <w:rsid w:val="006810AA"/>
    <w:rsid w:val="00683786"/>
    <w:rsid w:val="00686922"/>
    <w:rsid w:val="00686CD8"/>
    <w:rsid w:val="00687533"/>
    <w:rsid w:val="00691FD6"/>
    <w:rsid w:val="00693CB1"/>
    <w:rsid w:val="00694116"/>
    <w:rsid w:val="00694275"/>
    <w:rsid w:val="00694DF2"/>
    <w:rsid w:val="006967A6"/>
    <w:rsid w:val="006978D6"/>
    <w:rsid w:val="006A1DDD"/>
    <w:rsid w:val="006A5173"/>
    <w:rsid w:val="006A62E0"/>
    <w:rsid w:val="006B03CC"/>
    <w:rsid w:val="006B144E"/>
    <w:rsid w:val="006B15E5"/>
    <w:rsid w:val="006B1750"/>
    <w:rsid w:val="006B3395"/>
    <w:rsid w:val="006B690E"/>
    <w:rsid w:val="006C0C03"/>
    <w:rsid w:val="006C0FC9"/>
    <w:rsid w:val="006C134F"/>
    <w:rsid w:val="006C2C7F"/>
    <w:rsid w:val="006C5660"/>
    <w:rsid w:val="006C7FD8"/>
    <w:rsid w:val="006D12D8"/>
    <w:rsid w:val="006D3E47"/>
    <w:rsid w:val="006D4A0D"/>
    <w:rsid w:val="006D5583"/>
    <w:rsid w:val="006D6A53"/>
    <w:rsid w:val="006D784F"/>
    <w:rsid w:val="006E046F"/>
    <w:rsid w:val="006E1FF8"/>
    <w:rsid w:val="006E2026"/>
    <w:rsid w:val="006E479D"/>
    <w:rsid w:val="006E4C32"/>
    <w:rsid w:val="006E554A"/>
    <w:rsid w:val="006E7D9D"/>
    <w:rsid w:val="006F05C9"/>
    <w:rsid w:val="006F14C2"/>
    <w:rsid w:val="006F1B59"/>
    <w:rsid w:val="006F1E65"/>
    <w:rsid w:val="006F2A31"/>
    <w:rsid w:val="006F3A49"/>
    <w:rsid w:val="006F3C22"/>
    <w:rsid w:val="006F4F40"/>
    <w:rsid w:val="006F5353"/>
    <w:rsid w:val="006F71D4"/>
    <w:rsid w:val="006F7F8D"/>
    <w:rsid w:val="00700DC2"/>
    <w:rsid w:val="007024D1"/>
    <w:rsid w:val="00702712"/>
    <w:rsid w:val="00702BC8"/>
    <w:rsid w:val="00703C5F"/>
    <w:rsid w:val="007042E9"/>
    <w:rsid w:val="00707DB8"/>
    <w:rsid w:val="00707FB7"/>
    <w:rsid w:val="007100E9"/>
    <w:rsid w:val="00710478"/>
    <w:rsid w:val="00712741"/>
    <w:rsid w:val="0071358D"/>
    <w:rsid w:val="0071463D"/>
    <w:rsid w:val="00716895"/>
    <w:rsid w:val="0071706E"/>
    <w:rsid w:val="00720396"/>
    <w:rsid w:val="007204CA"/>
    <w:rsid w:val="00721E1E"/>
    <w:rsid w:val="0072201F"/>
    <w:rsid w:val="007221F7"/>
    <w:rsid w:val="0072740B"/>
    <w:rsid w:val="007277E5"/>
    <w:rsid w:val="007306AD"/>
    <w:rsid w:val="00730BCC"/>
    <w:rsid w:val="007313F4"/>
    <w:rsid w:val="007317FF"/>
    <w:rsid w:val="007336FD"/>
    <w:rsid w:val="00734144"/>
    <w:rsid w:val="00735294"/>
    <w:rsid w:val="0073635C"/>
    <w:rsid w:val="00740C18"/>
    <w:rsid w:val="00742574"/>
    <w:rsid w:val="00744383"/>
    <w:rsid w:val="00744AB5"/>
    <w:rsid w:val="00744AFD"/>
    <w:rsid w:val="00751C91"/>
    <w:rsid w:val="0075301C"/>
    <w:rsid w:val="00754FF1"/>
    <w:rsid w:val="00756CC2"/>
    <w:rsid w:val="00756CF1"/>
    <w:rsid w:val="00760F14"/>
    <w:rsid w:val="007611E1"/>
    <w:rsid w:val="007619FB"/>
    <w:rsid w:val="00762853"/>
    <w:rsid w:val="007641E6"/>
    <w:rsid w:val="00765CA1"/>
    <w:rsid w:val="00766DD3"/>
    <w:rsid w:val="0076700C"/>
    <w:rsid w:val="00770F61"/>
    <w:rsid w:val="007725C0"/>
    <w:rsid w:val="00774030"/>
    <w:rsid w:val="00774331"/>
    <w:rsid w:val="0078077E"/>
    <w:rsid w:val="00782254"/>
    <w:rsid w:val="0078396E"/>
    <w:rsid w:val="00783F25"/>
    <w:rsid w:val="00784808"/>
    <w:rsid w:val="00791387"/>
    <w:rsid w:val="0079184A"/>
    <w:rsid w:val="00791A62"/>
    <w:rsid w:val="00793C69"/>
    <w:rsid w:val="00794B95"/>
    <w:rsid w:val="0079556B"/>
    <w:rsid w:val="00795BF7"/>
    <w:rsid w:val="00797748"/>
    <w:rsid w:val="007A091A"/>
    <w:rsid w:val="007A0DA2"/>
    <w:rsid w:val="007A602B"/>
    <w:rsid w:val="007A7BF2"/>
    <w:rsid w:val="007B14FF"/>
    <w:rsid w:val="007B3B14"/>
    <w:rsid w:val="007B4316"/>
    <w:rsid w:val="007B5D81"/>
    <w:rsid w:val="007B5DB3"/>
    <w:rsid w:val="007C2714"/>
    <w:rsid w:val="007C2946"/>
    <w:rsid w:val="007C481A"/>
    <w:rsid w:val="007C77E7"/>
    <w:rsid w:val="007D0199"/>
    <w:rsid w:val="007D1188"/>
    <w:rsid w:val="007D15C7"/>
    <w:rsid w:val="007D1934"/>
    <w:rsid w:val="007D20D8"/>
    <w:rsid w:val="007D365D"/>
    <w:rsid w:val="007D554F"/>
    <w:rsid w:val="007D588B"/>
    <w:rsid w:val="007D5EEB"/>
    <w:rsid w:val="007D6A28"/>
    <w:rsid w:val="007D6ACA"/>
    <w:rsid w:val="007E1FD7"/>
    <w:rsid w:val="007E2561"/>
    <w:rsid w:val="007E47B9"/>
    <w:rsid w:val="007E4D48"/>
    <w:rsid w:val="007E6DAF"/>
    <w:rsid w:val="007E7817"/>
    <w:rsid w:val="007E7E7D"/>
    <w:rsid w:val="007F0E3F"/>
    <w:rsid w:val="007F3827"/>
    <w:rsid w:val="007F390F"/>
    <w:rsid w:val="007F4198"/>
    <w:rsid w:val="007F4794"/>
    <w:rsid w:val="007F4D72"/>
    <w:rsid w:val="007F582A"/>
    <w:rsid w:val="007F6C69"/>
    <w:rsid w:val="007F75A6"/>
    <w:rsid w:val="007F7DE4"/>
    <w:rsid w:val="008003DF"/>
    <w:rsid w:val="00801D2B"/>
    <w:rsid w:val="00801E23"/>
    <w:rsid w:val="00804350"/>
    <w:rsid w:val="00805050"/>
    <w:rsid w:val="008070F9"/>
    <w:rsid w:val="00807AE0"/>
    <w:rsid w:val="00807C81"/>
    <w:rsid w:val="008133A4"/>
    <w:rsid w:val="00813700"/>
    <w:rsid w:val="0081597D"/>
    <w:rsid w:val="008209DF"/>
    <w:rsid w:val="00821BBD"/>
    <w:rsid w:val="008232BE"/>
    <w:rsid w:val="00825836"/>
    <w:rsid w:val="00830378"/>
    <w:rsid w:val="008303B5"/>
    <w:rsid w:val="008304AD"/>
    <w:rsid w:val="00830C0D"/>
    <w:rsid w:val="008331D0"/>
    <w:rsid w:val="008344F1"/>
    <w:rsid w:val="00834D2C"/>
    <w:rsid w:val="008363BB"/>
    <w:rsid w:val="00836E87"/>
    <w:rsid w:val="008409B3"/>
    <w:rsid w:val="00841581"/>
    <w:rsid w:val="00841CEB"/>
    <w:rsid w:val="00843247"/>
    <w:rsid w:val="008450E4"/>
    <w:rsid w:val="008452D9"/>
    <w:rsid w:val="0085057B"/>
    <w:rsid w:val="00852C99"/>
    <w:rsid w:val="008573C0"/>
    <w:rsid w:val="008614AB"/>
    <w:rsid w:val="008621ED"/>
    <w:rsid w:val="008638F5"/>
    <w:rsid w:val="008640C9"/>
    <w:rsid w:val="0086451B"/>
    <w:rsid w:val="00864C72"/>
    <w:rsid w:val="00865ABC"/>
    <w:rsid w:val="00870473"/>
    <w:rsid w:val="008708D2"/>
    <w:rsid w:val="00870DC0"/>
    <w:rsid w:val="00871BC0"/>
    <w:rsid w:val="00873226"/>
    <w:rsid w:val="00873F4B"/>
    <w:rsid w:val="00874C73"/>
    <w:rsid w:val="008755BE"/>
    <w:rsid w:val="008818CA"/>
    <w:rsid w:val="008821C4"/>
    <w:rsid w:val="00886765"/>
    <w:rsid w:val="008869FE"/>
    <w:rsid w:val="00886A39"/>
    <w:rsid w:val="0089107E"/>
    <w:rsid w:val="00892FB1"/>
    <w:rsid w:val="00893A48"/>
    <w:rsid w:val="008940BF"/>
    <w:rsid w:val="008941A8"/>
    <w:rsid w:val="00894BD8"/>
    <w:rsid w:val="00896601"/>
    <w:rsid w:val="0089698D"/>
    <w:rsid w:val="00896A3F"/>
    <w:rsid w:val="00896E12"/>
    <w:rsid w:val="008A002E"/>
    <w:rsid w:val="008A023A"/>
    <w:rsid w:val="008A0459"/>
    <w:rsid w:val="008A11FC"/>
    <w:rsid w:val="008A4180"/>
    <w:rsid w:val="008B004C"/>
    <w:rsid w:val="008B0556"/>
    <w:rsid w:val="008B0B02"/>
    <w:rsid w:val="008B0E7E"/>
    <w:rsid w:val="008B1BEA"/>
    <w:rsid w:val="008B1D70"/>
    <w:rsid w:val="008B466A"/>
    <w:rsid w:val="008B534C"/>
    <w:rsid w:val="008B6E60"/>
    <w:rsid w:val="008B784D"/>
    <w:rsid w:val="008C00DE"/>
    <w:rsid w:val="008C2F49"/>
    <w:rsid w:val="008C35C3"/>
    <w:rsid w:val="008C5436"/>
    <w:rsid w:val="008C5DC5"/>
    <w:rsid w:val="008C646D"/>
    <w:rsid w:val="008C7905"/>
    <w:rsid w:val="008C7AA7"/>
    <w:rsid w:val="008D044F"/>
    <w:rsid w:val="008D1381"/>
    <w:rsid w:val="008D2A6E"/>
    <w:rsid w:val="008D385A"/>
    <w:rsid w:val="008D5C65"/>
    <w:rsid w:val="008D79E2"/>
    <w:rsid w:val="008E13BC"/>
    <w:rsid w:val="008E1CFE"/>
    <w:rsid w:val="008E2196"/>
    <w:rsid w:val="008E255F"/>
    <w:rsid w:val="008E4AE0"/>
    <w:rsid w:val="008E550A"/>
    <w:rsid w:val="008E6257"/>
    <w:rsid w:val="008E6BA2"/>
    <w:rsid w:val="008E7591"/>
    <w:rsid w:val="008F37DC"/>
    <w:rsid w:val="008F3FB8"/>
    <w:rsid w:val="00900D97"/>
    <w:rsid w:val="00900ED3"/>
    <w:rsid w:val="0090577B"/>
    <w:rsid w:val="0090617F"/>
    <w:rsid w:val="0090625D"/>
    <w:rsid w:val="00906F6A"/>
    <w:rsid w:val="00911DCF"/>
    <w:rsid w:val="009210B9"/>
    <w:rsid w:val="00921A5D"/>
    <w:rsid w:val="00922AF1"/>
    <w:rsid w:val="00922F20"/>
    <w:rsid w:val="0092434F"/>
    <w:rsid w:val="00924B78"/>
    <w:rsid w:val="009260D5"/>
    <w:rsid w:val="0093097A"/>
    <w:rsid w:val="00930D7E"/>
    <w:rsid w:val="0093111D"/>
    <w:rsid w:val="009315F8"/>
    <w:rsid w:val="00931E75"/>
    <w:rsid w:val="009327B1"/>
    <w:rsid w:val="009348E5"/>
    <w:rsid w:val="0093530D"/>
    <w:rsid w:val="00936F19"/>
    <w:rsid w:val="00940283"/>
    <w:rsid w:val="00940D2F"/>
    <w:rsid w:val="009421AB"/>
    <w:rsid w:val="00944D26"/>
    <w:rsid w:val="00946480"/>
    <w:rsid w:val="0094665D"/>
    <w:rsid w:val="00946ACA"/>
    <w:rsid w:val="00951C34"/>
    <w:rsid w:val="009522F7"/>
    <w:rsid w:val="00952E63"/>
    <w:rsid w:val="0095378D"/>
    <w:rsid w:val="00954BE0"/>
    <w:rsid w:val="00955AC8"/>
    <w:rsid w:val="00957C1A"/>
    <w:rsid w:val="00961AE9"/>
    <w:rsid w:val="00961B74"/>
    <w:rsid w:val="00962EFC"/>
    <w:rsid w:val="00964353"/>
    <w:rsid w:val="00966A22"/>
    <w:rsid w:val="00970D60"/>
    <w:rsid w:val="00970E0E"/>
    <w:rsid w:val="00972252"/>
    <w:rsid w:val="0097415F"/>
    <w:rsid w:val="00974764"/>
    <w:rsid w:val="00974EA9"/>
    <w:rsid w:val="009754C8"/>
    <w:rsid w:val="00982B1D"/>
    <w:rsid w:val="00984367"/>
    <w:rsid w:val="00984884"/>
    <w:rsid w:val="00984A38"/>
    <w:rsid w:val="009851FB"/>
    <w:rsid w:val="009855A1"/>
    <w:rsid w:val="009955F1"/>
    <w:rsid w:val="00995987"/>
    <w:rsid w:val="00995DBA"/>
    <w:rsid w:val="009971FD"/>
    <w:rsid w:val="009A00E7"/>
    <w:rsid w:val="009A0C6C"/>
    <w:rsid w:val="009A24F7"/>
    <w:rsid w:val="009A3B56"/>
    <w:rsid w:val="009A5981"/>
    <w:rsid w:val="009A7F6D"/>
    <w:rsid w:val="009B0703"/>
    <w:rsid w:val="009B1F06"/>
    <w:rsid w:val="009B2CD9"/>
    <w:rsid w:val="009B52FD"/>
    <w:rsid w:val="009B6553"/>
    <w:rsid w:val="009C08DA"/>
    <w:rsid w:val="009C0D5D"/>
    <w:rsid w:val="009C22EC"/>
    <w:rsid w:val="009C3339"/>
    <w:rsid w:val="009C3C86"/>
    <w:rsid w:val="009C4EA8"/>
    <w:rsid w:val="009C531E"/>
    <w:rsid w:val="009C5414"/>
    <w:rsid w:val="009C77DC"/>
    <w:rsid w:val="009C7924"/>
    <w:rsid w:val="009D0B6E"/>
    <w:rsid w:val="009D2B9C"/>
    <w:rsid w:val="009D38BE"/>
    <w:rsid w:val="009D4C76"/>
    <w:rsid w:val="009D4E8E"/>
    <w:rsid w:val="009D69F9"/>
    <w:rsid w:val="009D6AB0"/>
    <w:rsid w:val="009E07EB"/>
    <w:rsid w:val="009E0ABB"/>
    <w:rsid w:val="009E187F"/>
    <w:rsid w:val="009E1A29"/>
    <w:rsid w:val="009E30DD"/>
    <w:rsid w:val="009E3478"/>
    <w:rsid w:val="009E5712"/>
    <w:rsid w:val="009E6099"/>
    <w:rsid w:val="009E6257"/>
    <w:rsid w:val="009E7791"/>
    <w:rsid w:val="009F0B05"/>
    <w:rsid w:val="009F12D2"/>
    <w:rsid w:val="009F1300"/>
    <w:rsid w:val="009F4EFD"/>
    <w:rsid w:val="009F6E87"/>
    <w:rsid w:val="00A01B4E"/>
    <w:rsid w:val="00A13876"/>
    <w:rsid w:val="00A14C57"/>
    <w:rsid w:val="00A210C8"/>
    <w:rsid w:val="00A21274"/>
    <w:rsid w:val="00A25232"/>
    <w:rsid w:val="00A25E64"/>
    <w:rsid w:val="00A30001"/>
    <w:rsid w:val="00A3573E"/>
    <w:rsid w:val="00A37875"/>
    <w:rsid w:val="00A4056B"/>
    <w:rsid w:val="00A4231E"/>
    <w:rsid w:val="00A42F6C"/>
    <w:rsid w:val="00A4353A"/>
    <w:rsid w:val="00A440B7"/>
    <w:rsid w:val="00A44700"/>
    <w:rsid w:val="00A45A8E"/>
    <w:rsid w:val="00A469B9"/>
    <w:rsid w:val="00A46D4E"/>
    <w:rsid w:val="00A5134B"/>
    <w:rsid w:val="00A51C95"/>
    <w:rsid w:val="00A528C9"/>
    <w:rsid w:val="00A538FC"/>
    <w:rsid w:val="00A55E82"/>
    <w:rsid w:val="00A60A6E"/>
    <w:rsid w:val="00A60CCA"/>
    <w:rsid w:val="00A642B6"/>
    <w:rsid w:val="00A65074"/>
    <w:rsid w:val="00A66D91"/>
    <w:rsid w:val="00A72490"/>
    <w:rsid w:val="00A72700"/>
    <w:rsid w:val="00A72F53"/>
    <w:rsid w:val="00A72F7D"/>
    <w:rsid w:val="00A7417E"/>
    <w:rsid w:val="00A75D5D"/>
    <w:rsid w:val="00A824AA"/>
    <w:rsid w:val="00A84DEF"/>
    <w:rsid w:val="00A8539C"/>
    <w:rsid w:val="00A91255"/>
    <w:rsid w:val="00A91377"/>
    <w:rsid w:val="00A92219"/>
    <w:rsid w:val="00A94D2B"/>
    <w:rsid w:val="00A953A4"/>
    <w:rsid w:val="00A961B5"/>
    <w:rsid w:val="00A97FA3"/>
    <w:rsid w:val="00AA0640"/>
    <w:rsid w:val="00AA1567"/>
    <w:rsid w:val="00AA2D60"/>
    <w:rsid w:val="00AA7429"/>
    <w:rsid w:val="00AB17CC"/>
    <w:rsid w:val="00AB5051"/>
    <w:rsid w:val="00AB5E63"/>
    <w:rsid w:val="00AB6851"/>
    <w:rsid w:val="00AB7810"/>
    <w:rsid w:val="00AB7F6A"/>
    <w:rsid w:val="00AC0584"/>
    <w:rsid w:val="00AC1D22"/>
    <w:rsid w:val="00AC294C"/>
    <w:rsid w:val="00AC320C"/>
    <w:rsid w:val="00AC47CA"/>
    <w:rsid w:val="00AC5D91"/>
    <w:rsid w:val="00AD07FE"/>
    <w:rsid w:val="00AD0EA6"/>
    <w:rsid w:val="00AD23B1"/>
    <w:rsid w:val="00AD336B"/>
    <w:rsid w:val="00AD36CB"/>
    <w:rsid w:val="00AD37C2"/>
    <w:rsid w:val="00AD4E24"/>
    <w:rsid w:val="00AD5831"/>
    <w:rsid w:val="00AD5FDF"/>
    <w:rsid w:val="00AD7315"/>
    <w:rsid w:val="00AE0890"/>
    <w:rsid w:val="00AE13F1"/>
    <w:rsid w:val="00AE1B54"/>
    <w:rsid w:val="00AE2D41"/>
    <w:rsid w:val="00AE2D6E"/>
    <w:rsid w:val="00AE5B29"/>
    <w:rsid w:val="00AE6E79"/>
    <w:rsid w:val="00AF1828"/>
    <w:rsid w:val="00AF1871"/>
    <w:rsid w:val="00AF2608"/>
    <w:rsid w:val="00AF36E9"/>
    <w:rsid w:val="00AF5A60"/>
    <w:rsid w:val="00B02743"/>
    <w:rsid w:val="00B059AE"/>
    <w:rsid w:val="00B06974"/>
    <w:rsid w:val="00B1084B"/>
    <w:rsid w:val="00B11483"/>
    <w:rsid w:val="00B11D62"/>
    <w:rsid w:val="00B15496"/>
    <w:rsid w:val="00B1754F"/>
    <w:rsid w:val="00B20584"/>
    <w:rsid w:val="00B21C04"/>
    <w:rsid w:val="00B247E9"/>
    <w:rsid w:val="00B26AD6"/>
    <w:rsid w:val="00B27259"/>
    <w:rsid w:val="00B2786E"/>
    <w:rsid w:val="00B30D26"/>
    <w:rsid w:val="00B31B06"/>
    <w:rsid w:val="00B31EB9"/>
    <w:rsid w:val="00B3207C"/>
    <w:rsid w:val="00B33189"/>
    <w:rsid w:val="00B33300"/>
    <w:rsid w:val="00B337D9"/>
    <w:rsid w:val="00B36320"/>
    <w:rsid w:val="00B3644A"/>
    <w:rsid w:val="00B40B0F"/>
    <w:rsid w:val="00B40F6C"/>
    <w:rsid w:val="00B41445"/>
    <w:rsid w:val="00B41F63"/>
    <w:rsid w:val="00B454C2"/>
    <w:rsid w:val="00B460F9"/>
    <w:rsid w:val="00B46431"/>
    <w:rsid w:val="00B47992"/>
    <w:rsid w:val="00B47E3C"/>
    <w:rsid w:val="00B512E6"/>
    <w:rsid w:val="00B518A6"/>
    <w:rsid w:val="00B52945"/>
    <w:rsid w:val="00B549B7"/>
    <w:rsid w:val="00B565EE"/>
    <w:rsid w:val="00B60A97"/>
    <w:rsid w:val="00B60EBD"/>
    <w:rsid w:val="00B62A57"/>
    <w:rsid w:val="00B67BEC"/>
    <w:rsid w:val="00B7288A"/>
    <w:rsid w:val="00B74946"/>
    <w:rsid w:val="00B761F8"/>
    <w:rsid w:val="00B761F9"/>
    <w:rsid w:val="00B81489"/>
    <w:rsid w:val="00B815AE"/>
    <w:rsid w:val="00B81B98"/>
    <w:rsid w:val="00B83778"/>
    <w:rsid w:val="00B83976"/>
    <w:rsid w:val="00B84ED9"/>
    <w:rsid w:val="00B86B0E"/>
    <w:rsid w:val="00B90A10"/>
    <w:rsid w:val="00B90A3E"/>
    <w:rsid w:val="00B912DE"/>
    <w:rsid w:val="00B914D8"/>
    <w:rsid w:val="00B93335"/>
    <w:rsid w:val="00BA0172"/>
    <w:rsid w:val="00BA040D"/>
    <w:rsid w:val="00BA05E7"/>
    <w:rsid w:val="00BA09CE"/>
    <w:rsid w:val="00BA3139"/>
    <w:rsid w:val="00BB24C7"/>
    <w:rsid w:val="00BB3BB2"/>
    <w:rsid w:val="00BB7D54"/>
    <w:rsid w:val="00BC0528"/>
    <w:rsid w:val="00BC4747"/>
    <w:rsid w:val="00BC47EA"/>
    <w:rsid w:val="00BC4BE6"/>
    <w:rsid w:val="00BC5C1F"/>
    <w:rsid w:val="00BD2C42"/>
    <w:rsid w:val="00BD325F"/>
    <w:rsid w:val="00BD42A6"/>
    <w:rsid w:val="00BD4FEC"/>
    <w:rsid w:val="00BD51CB"/>
    <w:rsid w:val="00BD5479"/>
    <w:rsid w:val="00BD5683"/>
    <w:rsid w:val="00BD674B"/>
    <w:rsid w:val="00BD6DD5"/>
    <w:rsid w:val="00BE00D4"/>
    <w:rsid w:val="00BE0DDF"/>
    <w:rsid w:val="00BE1711"/>
    <w:rsid w:val="00BE2D28"/>
    <w:rsid w:val="00BE34F7"/>
    <w:rsid w:val="00BE4E15"/>
    <w:rsid w:val="00BE7102"/>
    <w:rsid w:val="00BF0B01"/>
    <w:rsid w:val="00BF47AE"/>
    <w:rsid w:val="00BF6135"/>
    <w:rsid w:val="00BF6569"/>
    <w:rsid w:val="00BF7597"/>
    <w:rsid w:val="00C014BB"/>
    <w:rsid w:val="00C039B7"/>
    <w:rsid w:val="00C03D26"/>
    <w:rsid w:val="00C04A81"/>
    <w:rsid w:val="00C06C8A"/>
    <w:rsid w:val="00C070A4"/>
    <w:rsid w:val="00C075CD"/>
    <w:rsid w:val="00C0771F"/>
    <w:rsid w:val="00C1124E"/>
    <w:rsid w:val="00C146D9"/>
    <w:rsid w:val="00C1565B"/>
    <w:rsid w:val="00C172A4"/>
    <w:rsid w:val="00C1785F"/>
    <w:rsid w:val="00C2038C"/>
    <w:rsid w:val="00C230A3"/>
    <w:rsid w:val="00C24121"/>
    <w:rsid w:val="00C2637B"/>
    <w:rsid w:val="00C27561"/>
    <w:rsid w:val="00C27729"/>
    <w:rsid w:val="00C27D2B"/>
    <w:rsid w:val="00C36002"/>
    <w:rsid w:val="00C373E6"/>
    <w:rsid w:val="00C43239"/>
    <w:rsid w:val="00C435AE"/>
    <w:rsid w:val="00C45864"/>
    <w:rsid w:val="00C4606B"/>
    <w:rsid w:val="00C476C7"/>
    <w:rsid w:val="00C50686"/>
    <w:rsid w:val="00C5490E"/>
    <w:rsid w:val="00C573F6"/>
    <w:rsid w:val="00C6002E"/>
    <w:rsid w:val="00C60538"/>
    <w:rsid w:val="00C6121A"/>
    <w:rsid w:val="00C61733"/>
    <w:rsid w:val="00C62626"/>
    <w:rsid w:val="00C65303"/>
    <w:rsid w:val="00C75F1A"/>
    <w:rsid w:val="00C7600B"/>
    <w:rsid w:val="00C7704A"/>
    <w:rsid w:val="00C81210"/>
    <w:rsid w:val="00C814DE"/>
    <w:rsid w:val="00C929B7"/>
    <w:rsid w:val="00C92A53"/>
    <w:rsid w:val="00C9341E"/>
    <w:rsid w:val="00C94C41"/>
    <w:rsid w:val="00C9540A"/>
    <w:rsid w:val="00C9596E"/>
    <w:rsid w:val="00C95A69"/>
    <w:rsid w:val="00CA061E"/>
    <w:rsid w:val="00CA1470"/>
    <w:rsid w:val="00CA17E2"/>
    <w:rsid w:val="00CA2B0F"/>
    <w:rsid w:val="00CA3A9F"/>
    <w:rsid w:val="00CA4405"/>
    <w:rsid w:val="00CA63D3"/>
    <w:rsid w:val="00CA6BEA"/>
    <w:rsid w:val="00CA6C88"/>
    <w:rsid w:val="00CA7241"/>
    <w:rsid w:val="00CB45C6"/>
    <w:rsid w:val="00CB5CDC"/>
    <w:rsid w:val="00CB638E"/>
    <w:rsid w:val="00CB70CE"/>
    <w:rsid w:val="00CB7EBE"/>
    <w:rsid w:val="00CC1BBB"/>
    <w:rsid w:val="00CC2645"/>
    <w:rsid w:val="00CC5CBB"/>
    <w:rsid w:val="00CC6069"/>
    <w:rsid w:val="00CC73B9"/>
    <w:rsid w:val="00CD1739"/>
    <w:rsid w:val="00CD42DE"/>
    <w:rsid w:val="00CD6C94"/>
    <w:rsid w:val="00CD7211"/>
    <w:rsid w:val="00CE0103"/>
    <w:rsid w:val="00CE0134"/>
    <w:rsid w:val="00CE2E2E"/>
    <w:rsid w:val="00CE4E84"/>
    <w:rsid w:val="00CF1EA5"/>
    <w:rsid w:val="00CF2A15"/>
    <w:rsid w:val="00CF65D1"/>
    <w:rsid w:val="00CF7A39"/>
    <w:rsid w:val="00CF7AA3"/>
    <w:rsid w:val="00CF7C8D"/>
    <w:rsid w:val="00D0040E"/>
    <w:rsid w:val="00D00884"/>
    <w:rsid w:val="00D01059"/>
    <w:rsid w:val="00D02B5B"/>
    <w:rsid w:val="00D02E7D"/>
    <w:rsid w:val="00D02EAA"/>
    <w:rsid w:val="00D0350F"/>
    <w:rsid w:val="00D04075"/>
    <w:rsid w:val="00D04F21"/>
    <w:rsid w:val="00D05E39"/>
    <w:rsid w:val="00D062D1"/>
    <w:rsid w:val="00D06518"/>
    <w:rsid w:val="00D06DC9"/>
    <w:rsid w:val="00D11B9B"/>
    <w:rsid w:val="00D1243D"/>
    <w:rsid w:val="00D1393D"/>
    <w:rsid w:val="00D15138"/>
    <w:rsid w:val="00D159DA"/>
    <w:rsid w:val="00D21C8F"/>
    <w:rsid w:val="00D22051"/>
    <w:rsid w:val="00D25F53"/>
    <w:rsid w:val="00D269F7"/>
    <w:rsid w:val="00D26ECC"/>
    <w:rsid w:val="00D31C07"/>
    <w:rsid w:val="00D31F20"/>
    <w:rsid w:val="00D32543"/>
    <w:rsid w:val="00D33348"/>
    <w:rsid w:val="00D33698"/>
    <w:rsid w:val="00D33811"/>
    <w:rsid w:val="00D34AC7"/>
    <w:rsid w:val="00D3639D"/>
    <w:rsid w:val="00D40FA3"/>
    <w:rsid w:val="00D44814"/>
    <w:rsid w:val="00D4605E"/>
    <w:rsid w:val="00D468EE"/>
    <w:rsid w:val="00D469D6"/>
    <w:rsid w:val="00D4774A"/>
    <w:rsid w:val="00D51CFC"/>
    <w:rsid w:val="00D51E34"/>
    <w:rsid w:val="00D52E12"/>
    <w:rsid w:val="00D52E7E"/>
    <w:rsid w:val="00D55957"/>
    <w:rsid w:val="00D559A9"/>
    <w:rsid w:val="00D614D0"/>
    <w:rsid w:val="00D62196"/>
    <w:rsid w:val="00D63E5E"/>
    <w:rsid w:val="00D642D5"/>
    <w:rsid w:val="00D64CC4"/>
    <w:rsid w:val="00D64E5B"/>
    <w:rsid w:val="00D6520F"/>
    <w:rsid w:val="00D7505D"/>
    <w:rsid w:val="00D75F09"/>
    <w:rsid w:val="00D831C1"/>
    <w:rsid w:val="00D84F5F"/>
    <w:rsid w:val="00D859B1"/>
    <w:rsid w:val="00D861F0"/>
    <w:rsid w:val="00D86A51"/>
    <w:rsid w:val="00D87154"/>
    <w:rsid w:val="00D876BE"/>
    <w:rsid w:val="00D87D70"/>
    <w:rsid w:val="00D92417"/>
    <w:rsid w:val="00D92F94"/>
    <w:rsid w:val="00D9496A"/>
    <w:rsid w:val="00D94B98"/>
    <w:rsid w:val="00D970D4"/>
    <w:rsid w:val="00D97E60"/>
    <w:rsid w:val="00DA2B91"/>
    <w:rsid w:val="00DA4C2E"/>
    <w:rsid w:val="00DA4F26"/>
    <w:rsid w:val="00DA527E"/>
    <w:rsid w:val="00DA61EE"/>
    <w:rsid w:val="00DB0940"/>
    <w:rsid w:val="00DB1442"/>
    <w:rsid w:val="00DB7114"/>
    <w:rsid w:val="00DC0E6C"/>
    <w:rsid w:val="00DC211D"/>
    <w:rsid w:val="00DC2193"/>
    <w:rsid w:val="00DC23CE"/>
    <w:rsid w:val="00DC42F4"/>
    <w:rsid w:val="00DC4A59"/>
    <w:rsid w:val="00DC60FC"/>
    <w:rsid w:val="00DC717C"/>
    <w:rsid w:val="00DD0871"/>
    <w:rsid w:val="00DD1F6F"/>
    <w:rsid w:val="00DD30E0"/>
    <w:rsid w:val="00DD321D"/>
    <w:rsid w:val="00DD38FA"/>
    <w:rsid w:val="00DD3C3C"/>
    <w:rsid w:val="00DD45E7"/>
    <w:rsid w:val="00DD479A"/>
    <w:rsid w:val="00DD5BBB"/>
    <w:rsid w:val="00DE136C"/>
    <w:rsid w:val="00DE357E"/>
    <w:rsid w:val="00DE363E"/>
    <w:rsid w:val="00DE5F60"/>
    <w:rsid w:val="00DE665E"/>
    <w:rsid w:val="00DF184B"/>
    <w:rsid w:val="00DF1B82"/>
    <w:rsid w:val="00DF2B6A"/>
    <w:rsid w:val="00DF4595"/>
    <w:rsid w:val="00DF5494"/>
    <w:rsid w:val="00DF74A6"/>
    <w:rsid w:val="00E00BE7"/>
    <w:rsid w:val="00E027F3"/>
    <w:rsid w:val="00E03C05"/>
    <w:rsid w:val="00E0599A"/>
    <w:rsid w:val="00E05A67"/>
    <w:rsid w:val="00E0622C"/>
    <w:rsid w:val="00E064CE"/>
    <w:rsid w:val="00E13D0E"/>
    <w:rsid w:val="00E151FB"/>
    <w:rsid w:val="00E15352"/>
    <w:rsid w:val="00E15A31"/>
    <w:rsid w:val="00E16789"/>
    <w:rsid w:val="00E221B0"/>
    <w:rsid w:val="00E235A7"/>
    <w:rsid w:val="00E24BA4"/>
    <w:rsid w:val="00E250CE"/>
    <w:rsid w:val="00E258D8"/>
    <w:rsid w:val="00E26CC1"/>
    <w:rsid w:val="00E270EA"/>
    <w:rsid w:val="00E3202D"/>
    <w:rsid w:val="00E341D5"/>
    <w:rsid w:val="00E34481"/>
    <w:rsid w:val="00E37D3B"/>
    <w:rsid w:val="00E4045F"/>
    <w:rsid w:val="00E40C6F"/>
    <w:rsid w:val="00E41244"/>
    <w:rsid w:val="00E419E2"/>
    <w:rsid w:val="00E42040"/>
    <w:rsid w:val="00E4314A"/>
    <w:rsid w:val="00E444FE"/>
    <w:rsid w:val="00E44998"/>
    <w:rsid w:val="00E4730D"/>
    <w:rsid w:val="00E477C0"/>
    <w:rsid w:val="00E51EB0"/>
    <w:rsid w:val="00E523BF"/>
    <w:rsid w:val="00E5453B"/>
    <w:rsid w:val="00E57F51"/>
    <w:rsid w:val="00E61565"/>
    <w:rsid w:val="00E62282"/>
    <w:rsid w:val="00E63F7B"/>
    <w:rsid w:val="00E65AA4"/>
    <w:rsid w:val="00E65B8B"/>
    <w:rsid w:val="00E702A1"/>
    <w:rsid w:val="00E7132F"/>
    <w:rsid w:val="00E73DCD"/>
    <w:rsid w:val="00E779C4"/>
    <w:rsid w:val="00E77F6B"/>
    <w:rsid w:val="00E8405B"/>
    <w:rsid w:val="00E84F70"/>
    <w:rsid w:val="00E90B0D"/>
    <w:rsid w:val="00E91AFA"/>
    <w:rsid w:val="00E941E9"/>
    <w:rsid w:val="00E94419"/>
    <w:rsid w:val="00E944F0"/>
    <w:rsid w:val="00E96E2A"/>
    <w:rsid w:val="00EA1E24"/>
    <w:rsid w:val="00EA351D"/>
    <w:rsid w:val="00EA40D9"/>
    <w:rsid w:val="00EA48DF"/>
    <w:rsid w:val="00EA7DA7"/>
    <w:rsid w:val="00EB16A2"/>
    <w:rsid w:val="00EB1A02"/>
    <w:rsid w:val="00EB1FCF"/>
    <w:rsid w:val="00EB2290"/>
    <w:rsid w:val="00EB2C60"/>
    <w:rsid w:val="00EB2DAE"/>
    <w:rsid w:val="00EB31A9"/>
    <w:rsid w:val="00EB3902"/>
    <w:rsid w:val="00EB3D39"/>
    <w:rsid w:val="00EB53E4"/>
    <w:rsid w:val="00EB7170"/>
    <w:rsid w:val="00EB7B5A"/>
    <w:rsid w:val="00EC006D"/>
    <w:rsid w:val="00EC1326"/>
    <w:rsid w:val="00EC25C4"/>
    <w:rsid w:val="00ED00CB"/>
    <w:rsid w:val="00ED053F"/>
    <w:rsid w:val="00ED0A1B"/>
    <w:rsid w:val="00ED21A2"/>
    <w:rsid w:val="00ED2BB8"/>
    <w:rsid w:val="00ED4A06"/>
    <w:rsid w:val="00EE0195"/>
    <w:rsid w:val="00EE03F3"/>
    <w:rsid w:val="00EE1A7A"/>
    <w:rsid w:val="00EE5149"/>
    <w:rsid w:val="00EE5807"/>
    <w:rsid w:val="00EE6205"/>
    <w:rsid w:val="00EE7C9C"/>
    <w:rsid w:val="00EF4AB8"/>
    <w:rsid w:val="00EF4D62"/>
    <w:rsid w:val="00EF58FE"/>
    <w:rsid w:val="00EF5D1F"/>
    <w:rsid w:val="00EF75E5"/>
    <w:rsid w:val="00F002E3"/>
    <w:rsid w:val="00F014EC"/>
    <w:rsid w:val="00F01645"/>
    <w:rsid w:val="00F01ACE"/>
    <w:rsid w:val="00F042E2"/>
    <w:rsid w:val="00F04E5C"/>
    <w:rsid w:val="00F05004"/>
    <w:rsid w:val="00F06878"/>
    <w:rsid w:val="00F14C68"/>
    <w:rsid w:val="00F15F51"/>
    <w:rsid w:val="00F20106"/>
    <w:rsid w:val="00F204D9"/>
    <w:rsid w:val="00F20A4B"/>
    <w:rsid w:val="00F21D1E"/>
    <w:rsid w:val="00F247BA"/>
    <w:rsid w:val="00F24C1D"/>
    <w:rsid w:val="00F2517E"/>
    <w:rsid w:val="00F25D9B"/>
    <w:rsid w:val="00F25F9D"/>
    <w:rsid w:val="00F318EB"/>
    <w:rsid w:val="00F31BA4"/>
    <w:rsid w:val="00F31E30"/>
    <w:rsid w:val="00F33470"/>
    <w:rsid w:val="00F33651"/>
    <w:rsid w:val="00F3714F"/>
    <w:rsid w:val="00F37C0E"/>
    <w:rsid w:val="00F45EB9"/>
    <w:rsid w:val="00F45EC4"/>
    <w:rsid w:val="00F474DA"/>
    <w:rsid w:val="00F52C38"/>
    <w:rsid w:val="00F53DD7"/>
    <w:rsid w:val="00F540AA"/>
    <w:rsid w:val="00F55F37"/>
    <w:rsid w:val="00F56A31"/>
    <w:rsid w:val="00F60B45"/>
    <w:rsid w:val="00F62F04"/>
    <w:rsid w:val="00F637C4"/>
    <w:rsid w:val="00F63ECD"/>
    <w:rsid w:val="00F656BC"/>
    <w:rsid w:val="00F65B34"/>
    <w:rsid w:val="00F67D9E"/>
    <w:rsid w:val="00F67DB2"/>
    <w:rsid w:val="00F725F8"/>
    <w:rsid w:val="00F76F49"/>
    <w:rsid w:val="00F80630"/>
    <w:rsid w:val="00F8114D"/>
    <w:rsid w:val="00F83F2A"/>
    <w:rsid w:val="00F865AE"/>
    <w:rsid w:val="00F906C8"/>
    <w:rsid w:val="00F9322C"/>
    <w:rsid w:val="00F95253"/>
    <w:rsid w:val="00F95D10"/>
    <w:rsid w:val="00F9683C"/>
    <w:rsid w:val="00F96D96"/>
    <w:rsid w:val="00F97A3A"/>
    <w:rsid w:val="00FA30B3"/>
    <w:rsid w:val="00FA51F5"/>
    <w:rsid w:val="00FA6F12"/>
    <w:rsid w:val="00FB108E"/>
    <w:rsid w:val="00FB2344"/>
    <w:rsid w:val="00FB46F4"/>
    <w:rsid w:val="00FB7C81"/>
    <w:rsid w:val="00FC363D"/>
    <w:rsid w:val="00FC3B9B"/>
    <w:rsid w:val="00FC62BF"/>
    <w:rsid w:val="00FC67B7"/>
    <w:rsid w:val="00FD0F03"/>
    <w:rsid w:val="00FD1F7C"/>
    <w:rsid w:val="00FD4C70"/>
    <w:rsid w:val="00FD6F78"/>
    <w:rsid w:val="00FE16A6"/>
    <w:rsid w:val="00FE20BF"/>
    <w:rsid w:val="00FE27C6"/>
    <w:rsid w:val="00FE5642"/>
    <w:rsid w:val="00FE6007"/>
    <w:rsid w:val="00FF064A"/>
    <w:rsid w:val="00FF2C44"/>
    <w:rsid w:val="00FF36AB"/>
    <w:rsid w:val="00FF5845"/>
    <w:rsid w:val="00FF7B37"/>
    <w:rsid w:val="018D2323"/>
    <w:rsid w:val="01C5653D"/>
    <w:rsid w:val="02DA49A2"/>
    <w:rsid w:val="03BEFF95"/>
    <w:rsid w:val="0573C13C"/>
    <w:rsid w:val="05DC67E4"/>
    <w:rsid w:val="060B830C"/>
    <w:rsid w:val="09E02024"/>
    <w:rsid w:val="0AE06C3F"/>
    <w:rsid w:val="0D682D94"/>
    <w:rsid w:val="0E8458EB"/>
    <w:rsid w:val="12149588"/>
    <w:rsid w:val="12170F26"/>
    <w:rsid w:val="12D7D586"/>
    <w:rsid w:val="13386419"/>
    <w:rsid w:val="14EAEF4F"/>
    <w:rsid w:val="165D8CE2"/>
    <w:rsid w:val="170D2600"/>
    <w:rsid w:val="1828A4DE"/>
    <w:rsid w:val="1879D35E"/>
    <w:rsid w:val="1AD3B9E5"/>
    <w:rsid w:val="1AF90AD9"/>
    <w:rsid w:val="1C38EE55"/>
    <w:rsid w:val="1D71A52A"/>
    <w:rsid w:val="1F20E055"/>
    <w:rsid w:val="1FFCF093"/>
    <w:rsid w:val="20517A2E"/>
    <w:rsid w:val="21B47DFD"/>
    <w:rsid w:val="2286D6CD"/>
    <w:rsid w:val="22CBE03C"/>
    <w:rsid w:val="22E8216B"/>
    <w:rsid w:val="2469619E"/>
    <w:rsid w:val="252E15E7"/>
    <w:rsid w:val="25C397AB"/>
    <w:rsid w:val="25D518C8"/>
    <w:rsid w:val="2809446C"/>
    <w:rsid w:val="2996426A"/>
    <w:rsid w:val="2B298E2A"/>
    <w:rsid w:val="2BD49226"/>
    <w:rsid w:val="2EBBED4A"/>
    <w:rsid w:val="30739A9D"/>
    <w:rsid w:val="3399B0FD"/>
    <w:rsid w:val="345C15E5"/>
    <w:rsid w:val="3558ECEB"/>
    <w:rsid w:val="3855E2B1"/>
    <w:rsid w:val="385FE127"/>
    <w:rsid w:val="3A1FEFCF"/>
    <w:rsid w:val="3AAD72DE"/>
    <w:rsid w:val="3C07B41B"/>
    <w:rsid w:val="3DDB096F"/>
    <w:rsid w:val="404DCC36"/>
    <w:rsid w:val="405C03C4"/>
    <w:rsid w:val="40CC9531"/>
    <w:rsid w:val="414D3EF5"/>
    <w:rsid w:val="428F4750"/>
    <w:rsid w:val="4388323B"/>
    <w:rsid w:val="452614D2"/>
    <w:rsid w:val="487BFD44"/>
    <w:rsid w:val="4A244A10"/>
    <w:rsid w:val="4AE034C1"/>
    <w:rsid w:val="4AEA6E48"/>
    <w:rsid w:val="4AF9B0E1"/>
    <w:rsid w:val="4D2A7BFE"/>
    <w:rsid w:val="4E1E1364"/>
    <w:rsid w:val="4EAA036E"/>
    <w:rsid w:val="516B5045"/>
    <w:rsid w:val="520D72C2"/>
    <w:rsid w:val="53D88367"/>
    <w:rsid w:val="5416BD09"/>
    <w:rsid w:val="54A2F107"/>
    <w:rsid w:val="56670BD9"/>
    <w:rsid w:val="568CCA77"/>
    <w:rsid w:val="57C6932D"/>
    <w:rsid w:val="57CCC7B6"/>
    <w:rsid w:val="5AF11A9A"/>
    <w:rsid w:val="5BA8E740"/>
    <w:rsid w:val="6105C6E6"/>
    <w:rsid w:val="6135B3D9"/>
    <w:rsid w:val="627060FA"/>
    <w:rsid w:val="63B4708D"/>
    <w:rsid w:val="6459BE70"/>
    <w:rsid w:val="6478D23F"/>
    <w:rsid w:val="678DDA46"/>
    <w:rsid w:val="67BEA1C5"/>
    <w:rsid w:val="689F81C4"/>
    <w:rsid w:val="6C02F0EB"/>
    <w:rsid w:val="6D689C33"/>
    <w:rsid w:val="6D8548DD"/>
    <w:rsid w:val="6F243533"/>
    <w:rsid w:val="6F62949A"/>
    <w:rsid w:val="709D6B79"/>
    <w:rsid w:val="70E7D918"/>
    <w:rsid w:val="710F2E7A"/>
    <w:rsid w:val="7283A979"/>
    <w:rsid w:val="7382C3F0"/>
    <w:rsid w:val="7700ACD0"/>
    <w:rsid w:val="79839670"/>
    <w:rsid w:val="7BB07898"/>
    <w:rsid w:val="7C90BBBF"/>
    <w:rsid w:val="7CF28989"/>
    <w:rsid w:val="7F5F9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388ED"/>
  <w15:chartTrackingRefBased/>
  <w15:docId w15:val="{B3F6FFFF-D1AE-473F-824A-139A414F9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MS Mincho" w:hAnsi="Arial Narrow" w:cstheme="majorBidi"/>
        <w:sz w:val="22"/>
        <w:szCs w:val="2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3395"/>
  </w:style>
  <w:style w:type="paragraph" w:styleId="Kop10">
    <w:name w:val="heading 1"/>
    <w:basedOn w:val="Standaard"/>
    <w:next w:val="Standaard"/>
    <w:link w:val="Kop1Char"/>
    <w:uiPriority w:val="9"/>
    <w:qFormat/>
    <w:rsid w:val="0021112F"/>
    <w:pPr>
      <w:keepNext/>
      <w:keepLines/>
      <w:spacing w:after="240"/>
      <w:outlineLvl w:val="0"/>
    </w:pPr>
    <w:rPr>
      <w:rFonts w:eastAsiaTheme="majorEastAsia"/>
      <w:sz w:val="40"/>
    </w:rPr>
  </w:style>
  <w:style w:type="paragraph" w:styleId="Kop20">
    <w:name w:val="heading 2"/>
    <w:basedOn w:val="Lijstalinea"/>
    <w:next w:val="Standaard"/>
    <w:link w:val="Kop2Char"/>
    <w:uiPriority w:val="9"/>
    <w:unhideWhenUsed/>
    <w:qFormat/>
    <w:rsid w:val="0021112F"/>
    <w:pPr>
      <w:ind w:left="0"/>
      <w:outlineLvl w:val="1"/>
    </w:pPr>
    <w:rPr>
      <w:sz w:val="28"/>
    </w:rPr>
  </w:style>
  <w:style w:type="paragraph" w:styleId="Kop3">
    <w:name w:val="heading 3"/>
    <w:basedOn w:val="Lijstalinea"/>
    <w:next w:val="Standaard"/>
    <w:link w:val="Kop3Char"/>
    <w:uiPriority w:val="9"/>
    <w:unhideWhenUsed/>
    <w:qFormat/>
    <w:rsid w:val="0021112F"/>
    <w:pPr>
      <w:ind w:left="0"/>
      <w:outlineLvl w:val="2"/>
    </w:pPr>
    <w:rPr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0"/>
    <w:uiPriority w:val="9"/>
    <w:rsid w:val="00091F36"/>
    <w:rPr>
      <w:rFonts w:eastAsiaTheme="majorEastAsia"/>
      <w:sz w:val="40"/>
    </w:rPr>
  </w:style>
  <w:style w:type="character" w:customStyle="1" w:styleId="Kop2Char">
    <w:name w:val="Kop 2 Char"/>
    <w:basedOn w:val="Standaardalinea-lettertype"/>
    <w:link w:val="Kop20"/>
    <w:uiPriority w:val="9"/>
    <w:rsid w:val="00E91AFA"/>
    <w:rPr>
      <w:b w:val="0"/>
      <w:sz w:val="28"/>
    </w:rPr>
  </w:style>
  <w:style w:type="paragraph" w:styleId="Lijstalinea">
    <w:name w:val="List Paragraph"/>
    <w:basedOn w:val="Standaard"/>
    <w:uiPriority w:val="34"/>
    <w:qFormat/>
    <w:rsid w:val="002639C9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21112F"/>
    <w:rPr>
      <w:b w:val="0"/>
      <w:sz w:val="28"/>
    </w:rPr>
  </w:style>
  <w:style w:type="paragraph" w:styleId="Inhopg1">
    <w:name w:val="toc 1"/>
    <w:basedOn w:val="Standaard"/>
    <w:next w:val="Geenafstand"/>
    <w:autoRedefine/>
    <w:uiPriority w:val="39"/>
    <w:unhideWhenUsed/>
    <w:rsid w:val="00645D27"/>
    <w:pPr>
      <w:numPr>
        <w:numId w:val="1"/>
      </w:numPr>
      <w:tabs>
        <w:tab w:val="left" w:pos="1134"/>
        <w:tab w:val="left" w:pos="1361"/>
        <w:tab w:val="right" w:pos="8437"/>
      </w:tabs>
    </w:pPr>
    <w:rPr>
      <w:b/>
      <w:szCs w:val="22"/>
    </w:rPr>
  </w:style>
  <w:style w:type="paragraph" w:styleId="Inhopg2">
    <w:name w:val="toc 2"/>
    <w:next w:val="Standaard"/>
    <w:autoRedefine/>
    <w:uiPriority w:val="39"/>
    <w:unhideWhenUsed/>
    <w:rsid w:val="003C5303"/>
    <w:pPr>
      <w:tabs>
        <w:tab w:val="left" w:pos="1928"/>
        <w:tab w:val="right" w:pos="8437"/>
      </w:tabs>
      <w:ind w:left="1361"/>
    </w:pPr>
    <w:rPr>
      <w:szCs w:val="22"/>
    </w:rPr>
  </w:style>
  <w:style w:type="paragraph" w:styleId="Inhopg3">
    <w:name w:val="toc 3"/>
    <w:basedOn w:val="Standaard"/>
    <w:next w:val="Geenafstand"/>
    <w:autoRedefine/>
    <w:uiPriority w:val="39"/>
    <w:unhideWhenUsed/>
    <w:rsid w:val="003C5303"/>
    <w:pPr>
      <w:tabs>
        <w:tab w:val="left" w:pos="1928"/>
        <w:tab w:val="right" w:pos="8437"/>
      </w:tabs>
      <w:ind w:left="1361"/>
    </w:pPr>
    <w:rPr>
      <w:szCs w:val="22"/>
    </w:rPr>
  </w:style>
  <w:style w:type="paragraph" w:styleId="Kopvaninhoudsopgave">
    <w:name w:val="TOC Heading"/>
    <w:basedOn w:val="Kop10"/>
    <w:next w:val="Standaard"/>
    <w:uiPriority w:val="39"/>
    <w:unhideWhenUsed/>
    <w:qFormat/>
    <w:rsid w:val="00A37875"/>
    <w:pPr>
      <w:spacing w:before="480" w:after="0" w:line="276" w:lineRule="auto"/>
      <w:ind w:left="1361"/>
      <w:outlineLvl w:val="9"/>
    </w:pPr>
    <w:rPr>
      <w:b/>
      <w:sz w:val="22"/>
      <w:szCs w:val="22"/>
    </w:rPr>
  </w:style>
  <w:style w:type="paragraph" w:styleId="Geenafstand">
    <w:name w:val="No Spacing"/>
    <w:uiPriority w:val="1"/>
    <w:qFormat/>
    <w:rsid w:val="00052B75"/>
  </w:style>
  <w:style w:type="paragraph" w:styleId="Ballontekst">
    <w:name w:val="Balloon Text"/>
    <w:basedOn w:val="Standaard"/>
    <w:link w:val="BallontekstChar"/>
    <w:uiPriority w:val="99"/>
    <w:semiHidden/>
    <w:unhideWhenUsed/>
    <w:rsid w:val="0048758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585"/>
    <w:rPr>
      <w:rFonts w:ascii="Tahoma" w:hAnsi="Tahoma" w:cs="Tahoma"/>
      <w:b w:val="0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487585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nhideWhenUsed/>
    <w:rsid w:val="00A4056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4056B"/>
  </w:style>
  <w:style w:type="paragraph" w:styleId="Voettekst">
    <w:name w:val="footer"/>
    <w:basedOn w:val="Standaard"/>
    <w:link w:val="VoettekstChar"/>
    <w:uiPriority w:val="99"/>
    <w:unhideWhenUsed/>
    <w:rsid w:val="00A4056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4056B"/>
  </w:style>
  <w:style w:type="character" w:styleId="Tekstvantijdelijkeaanduiding">
    <w:name w:val="Placeholder Text"/>
    <w:basedOn w:val="Standaardalinea-lettertype"/>
    <w:uiPriority w:val="99"/>
    <w:semiHidden/>
    <w:rsid w:val="00A4056B"/>
    <w:rPr>
      <w:color w:val="808080"/>
    </w:rPr>
  </w:style>
  <w:style w:type="character" w:customStyle="1" w:styleId="Stijl1">
    <w:name w:val="Stijl1"/>
    <w:basedOn w:val="Standaardalinea-lettertype"/>
    <w:uiPriority w:val="1"/>
    <w:rsid w:val="00A4056B"/>
    <w:rPr>
      <w:rFonts w:ascii="Arial Narrow" w:hAnsi="Arial Narrow"/>
      <w:i/>
      <w:color w:val="2C204E"/>
      <w:sz w:val="20"/>
    </w:rPr>
  </w:style>
  <w:style w:type="character" w:customStyle="1" w:styleId="Stijl2">
    <w:name w:val="Stijl2"/>
    <w:basedOn w:val="Standaardalinea-lettertype"/>
    <w:uiPriority w:val="1"/>
    <w:rsid w:val="00A4056B"/>
    <w:rPr>
      <w:rFonts w:ascii="Arial Narrow" w:hAnsi="Arial Narrow"/>
      <w:i/>
      <w:color w:val="2C204E"/>
      <w:sz w:val="20"/>
    </w:rPr>
  </w:style>
  <w:style w:type="paragraph" w:customStyle="1" w:styleId="kop1">
    <w:name w:val="kop 1"/>
    <w:basedOn w:val="Standaard"/>
    <w:next w:val="Standaard"/>
    <w:link w:val="Tekenkop1"/>
    <w:uiPriority w:val="9"/>
    <w:qFormat/>
    <w:rsid w:val="00A4056B"/>
    <w:pPr>
      <w:keepNext/>
      <w:keepLines/>
      <w:numPr>
        <w:numId w:val="2"/>
      </w:numPr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eastAsiaTheme="majorEastAsia"/>
      <w:color w:val="B44C42"/>
      <w:sz w:val="36"/>
      <w:szCs w:val="36"/>
      <w:lang w:eastAsia="nl-NL"/>
    </w:rPr>
  </w:style>
  <w:style w:type="paragraph" w:customStyle="1" w:styleId="kop2">
    <w:name w:val="kop 2"/>
    <w:basedOn w:val="Standaard"/>
    <w:next w:val="Standaard"/>
    <w:uiPriority w:val="9"/>
    <w:unhideWhenUsed/>
    <w:qFormat/>
    <w:rsid w:val="00A4056B"/>
    <w:pPr>
      <w:keepNext/>
      <w:keepLines/>
      <w:numPr>
        <w:ilvl w:val="1"/>
        <w:numId w:val="2"/>
      </w:numPr>
      <w:spacing w:before="120" w:after="120"/>
      <w:outlineLvl w:val="1"/>
    </w:pPr>
    <w:rPr>
      <w:rFonts w:eastAsiaTheme="minorEastAsia" w:cstheme="minorBidi"/>
      <w:b/>
      <w:bCs/>
      <w:color w:val="2C204E"/>
      <w:sz w:val="26"/>
      <w:szCs w:val="26"/>
      <w:lang w:eastAsia="nl-NL"/>
    </w:rPr>
  </w:style>
  <w:style w:type="character" w:customStyle="1" w:styleId="Tekenkop1">
    <w:name w:val="Teken kop 1"/>
    <w:basedOn w:val="Standaardalinea-lettertype"/>
    <w:link w:val="kop1"/>
    <w:uiPriority w:val="9"/>
    <w:rsid w:val="00A4056B"/>
    <w:rPr>
      <w:rFonts w:eastAsiaTheme="majorEastAsia"/>
      <w:color w:val="B44C42"/>
      <w:sz w:val="36"/>
      <w:szCs w:val="36"/>
      <w:lang w:eastAsia="nl-NL"/>
    </w:rPr>
  </w:style>
  <w:style w:type="paragraph" w:customStyle="1" w:styleId="KOP3DefinitiefBoZStandaard">
    <w:name w:val="KOP 3 Definitief BoZ Standaard"/>
    <w:basedOn w:val="Kop3"/>
    <w:autoRedefine/>
    <w:rsid w:val="00A4056B"/>
    <w:pPr>
      <w:keepNext/>
      <w:numPr>
        <w:ilvl w:val="2"/>
        <w:numId w:val="2"/>
      </w:numPr>
      <w:tabs>
        <w:tab w:val="left" w:pos="709"/>
        <w:tab w:val="left" w:pos="2410"/>
      </w:tabs>
      <w:spacing w:line="276" w:lineRule="auto"/>
      <w:contextualSpacing w:val="0"/>
    </w:pPr>
    <w:rPr>
      <w:rFonts w:eastAsia="Times New Roman" w:cs="Times New Roman"/>
      <w:b/>
      <w:iCs/>
      <w:color w:val="2C204E"/>
      <w:sz w:val="22"/>
      <w:lang w:eastAsia="nl-NL"/>
    </w:rPr>
  </w:style>
  <w:style w:type="paragraph" w:customStyle="1" w:styleId="BoZ-Standaard">
    <w:name w:val="BoZ-Standaard"/>
    <w:basedOn w:val="Standaard"/>
    <w:link w:val="BoZ-StandaardChar1"/>
    <w:rsid w:val="00353CD8"/>
    <w:pPr>
      <w:spacing w:line="280" w:lineRule="atLeast"/>
    </w:pPr>
    <w:rPr>
      <w:rFonts w:eastAsia="Times New Roman" w:cs="Times New Roman"/>
      <w:szCs w:val="20"/>
      <w:lang w:eastAsia="nl-NL"/>
    </w:rPr>
  </w:style>
  <w:style w:type="character" w:customStyle="1" w:styleId="Stijl3">
    <w:name w:val="Stijl3"/>
    <w:basedOn w:val="Standaardalinea-lettertype"/>
    <w:uiPriority w:val="1"/>
    <w:rsid w:val="00353CD8"/>
    <w:rPr>
      <w:rFonts w:ascii="Arial Narrow" w:hAnsi="Arial Narrow"/>
      <w:b/>
      <w:color w:val="2C204E"/>
      <w:sz w:val="22"/>
    </w:rPr>
  </w:style>
  <w:style w:type="character" w:customStyle="1" w:styleId="BoZ-StandaardChar1">
    <w:name w:val="BoZ-Standaard Char1"/>
    <w:link w:val="BoZ-Standaard"/>
    <w:rsid w:val="006F1B59"/>
    <w:rPr>
      <w:rFonts w:eastAsia="Times New Roman" w:cs="Times New Roman"/>
      <w:szCs w:val="20"/>
      <w:lang w:eastAsia="nl-NL"/>
    </w:rPr>
  </w:style>
  <w:style w:type="table" w:customStyle="1" w:styleId="Inkoop">
    <w:name w:val="Inkoop"/>
    <w:basedOn w:val="Standaardtabel"/>
    <w:uiPriority w:val="99"/>
    <w:rsid w:val="006F1B59"/>
    <w:rPr>
      <w:rFonts w:asciiTheme="minorHAnsi" w:eastAsiaTheme="minorEastAsia" w:hAnsiTheme="minorHAnsi" w:cstheme="minorBidi"/>
      <w:color w:val="1F497D" w:themeColor="text2"/>
      <w:sz w:val="20"/>
      <w:szCs w:val="20"/>
      <w:lang w:eastAsia="nl-NL"/>
    </w:rPr>
    <w:tblPr>
      <w:tblStyleRowBandSize w:val="1"/>
    </w:tblPr>
    <w:tblStylePr w:type="firstRow">
      <w:rPr>
        <w:rFonts w:ascii="Franklin Gothic Medium Cond" w:hAnsi="Franklin Gothic Medium Cond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B44C42"/>
      </w:tcPr>
    </w:tblStylePr>
    <w:tblStylePr w:type="band1Horz">
      <w:rPr>
        <w:rFonts w:ascii="Franklin Gothic Medium Cond" w:hAnsi="Franklin Gothic Medium Cond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FFFFF" w:themeFill="background1"/>
      </w:tcPr>
    </w:tblStylePr>
    <w:tblStylePr w:type="band2Horz">
      <w:rPr>
        <w:rFonts w:ascii="Franklin Gothic Medium Cond" w:hAnsi="Franklin Gothic Medium Cond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cBorders>
        <w:shd w:val="clear" w:color="auto" w:fill="F2F2F2" w:themeFill="background1" w:themeFillShade="F2"/>
      </w:tcPr>
    </w:tblStylePr>
  </w:style>
  <w:style w:type="table" w:styleId="Tabelraster">
    <w:name w:val="Table Grid"/>
    <w:basedOn w:val="Standaardtabel"/>
    <w:uiPriority w:val="59"/>
    <w:rsid w:val="00AA2D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iptabel">
    <w:name w:val="Tiptabel"/>
    <w:basedOn w:val="Standaardtabel"/>
    <w:uiPriority w:val="99"/>
    <w:rsid w:val="007277E5"/>
    <w:rPr>
      <w:rFonts w:asciiTheme="minorHAnsi" w:eastAsiaTheme="minorEastAsia" w:hAnsiTheme="minorHAnsi" w:cstheme="minorBidi"/>
      <w:color w:val="404040" w:themeColor="text1" w:themeTint="BF"/>
      <w:sz w:val="18"/>
      <w:szCs w:val="18"/>
      <w:lang w:eastAsia="nl-NL"/>
    </w:rPr>
    <w:tblPr>
      <w:tblCellMar>
        <w:top w:w="144" w:type="dxa"/>
        <w:left w:w="0" w:type="dxa"/>
        <w:right w:w="0" w:type="dxa"/>
      </w:tblCellMar>
    </w:tblPr>
    <w:tcPr>
      <w:shd w:val="clear" w:color="auto" w:fill="DBE5F1" w:themeFill="accent1" w:themeFillTint="33"/>
    </w:tcPr>
    <w:tblStylePr w:type="firstCol">
      <w:pPr>
        <w:wordWrap/>
        <w:jc w:val="center"/>
      </w:pPr>
    </w:tblStylePr>
  </w:style>
  <w:style w:type="paragraph" w:customStyle="1" w:styleId="Pictogram">
    <w:name w:val="Pictogram"/>
    <w:basedOn w:val="Standaard"/>
    <w:uiPriority w:val="99"/>
    <w:unhideWhenUsed/>
    <w:qFormat/>
    <w:rsid w:val="007277E5"/>
    <w:pPr>
      <w:spacing w:before="160" w:after="160"/>
      <w:jc w:val="center"/>
    </w:pPr>
    <w:rPr>
      <w:rFonts w:asciiTheme="minorHAnsi" w:eastAsiaTheme="minorEastAsia" w:hAnsiTheme="minorHAnsi" w:cstheme="minorBidi"/>
      <w:color w:val="1F497D" w:themeColor="text2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9164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9164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9164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9164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91646"/>
    <w:rPr>
      <w:b/>
      <w:bCs/>
      <w:sz w:val="20"/>
      <w:szCs w:val="20"/>
    </w:rPr>
  </w:style>
  <w:style w:type="paragraph" w:customStyle="1" w:styleId="paragraph">
    <w:name w:val="paragraph"/>
    <w:basedOn w:val="Standaard"/>
    <w:rsid w:val="0072740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72740B"/>
  </w:style>
  <w:style w:type="character" w:customStyle="1" w:styleId="eop">
    <w:name w:val="eop"/>
    <w:basedOn w:val="Standaardalinea-lettertype"/>
    <w:rsid w:val="0072740B"/>
  </w:style>
  <w:style w:type="paragraph" w:styleId="Revisie">
    <w:name w:val="Revision"/>
    <w:hidden/>
    <w:uiPriority w:val="99"/>
    <w:semiHidden/>
    <w:rsid w:val="00707DB8"/>
  </w:style>
  <w:style w:type="character" w:styleId="Vermelding">
    <w:name w:val="Mention"/>
    <w:basedOn w:val="Standaardalinea-lettertype"/>
    <w:uiPriority w:val="99"/>
    <w:unhideWhenUsed/>
    <w:rsid w:val="001B07F8"/>
    <w:rPr>
      <w:color w:val="2B579A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D11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0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BaaA\Bergen%20op%20Zoom\Vakgroep%20Aanbesteden%20en%20Contractmanagement%20-%20Documenten%20inkoopwegwijzer\Europese%20procedure\Diensten%20en%20Leveringen\Openbaar\Gunnen%20op%20waarde\2.4.%20Programma%20van%20Eis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44D88FADBA64445AC15F73F2CEDE6A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C949C49-ABB1-4FCB-B0C7-D48702E4300F}"/>
      </w:docPartPr>
      <w:docPartBody>
        <w:p w:rsidR="002E6DF8" w:rsidRDefault="00562DD5">
          <w:pPr>
            <w:pStyle w:val="F44D88FADBA64445AC15F73F2CEDE6A6"/>
          </w:pPr>
          <w:r w:rsidRPr="00AC5616">
            <w:rPr>
              <w:rStyle w:val="Tekstvantijdelijkeaanduiding"/>
              <w:i/>
              <w:sz w:val="20"/>
              <w:highlight w:val="lightGray"/>
            </w:rPr>
            <w:t>Titel aanbesteding</w:t>
          </w:r>
        </w:p>
      </w:docPartBody>
    </w:docPart>
    <w:docPart>
      <w:docPartPr>
        <w:name w:val="DCEB0AEEE64F4C74AA0CC4FB6E25B6D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C912C28-D21C-4738-8C52-4F9BDE3003A2}"/>
      </w:docPartPr>
      <w:docPartBody>
        <w:p w:rsidR="002E6DF8" w:rsidRDefault="00562DD5">
          <w:pPr>
            <w:pStyle w:val="DCEB0AEEE64F4C74AA0CC4FB6E25B6D8"/>
          </w:pPr>
          <w:r w:rsidRPr="00AC5616">
            <w:rPr>
              <w:rStyle w:val="Tekstvantijdelijkeaanduiding"/>
              <w:i/>
              <w:sz w:val="20"/>
              <w:highlight w:val="lightGray"/>
            </w:rPr>
            <w:t>Referentienummer aanbesteding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135"/>
    <w:rsid w:val="00090A06"/>
    <w:rsid w:val="000922A1"/>
    <w:rsid w:val="000A22A7"/>
    <w:rsid w:val="001443D0"/>
    <w:rsid w:val="001B594E"/>
    <w:rsid w:val="002678CD"/>
    <w:rsid w:val="002E6DF8"/>
    <w:rsid w:val="00392AD3"/>
    <w:rsid w:val="005257C7"/>
    <w:rsid w:val="00562DD5"/>
    <w:rsid w:val="006F4F40"/>
    <w:rsid w:val="00702712"/>
    <w:rsid w:val="00795C5F"/>
    <w:rsid w:val="00821BBD"/>
    <w:rsid w:val="009750BD"/>
    <w:rsid w:val="00A21274"/>
    <w:rsid w:val="00A66D91"/>
    <w:rsid w:val="00B131CA"/>
    <w:rsid w:val="00B4764C"/>
    <w:rsid w:val="00BC1135"/>
    <w:rsid w:val="00D44F54"/>
    <w:rsid w:val="00DA293F"/>
    <w:rsid w:val="00DD7DD6"/>
    <w:rsid w:val="00F1598E"/>
    <w:rsid w:val="00F71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F44D88FADBA64445AC15F73F2CEDE6A6">
    <w:name w:val="F44D88FADBA64445AC15F73F2CEDE6A6"/>
  </w:style>
  <w:style w:type="paragraph" w:customStyle="1" w:styleId="DCEB0AEEE64F4C74AA0CC4FB6E25B6D8">
    <w:name w:val="DCEB0AEEE64F4C74AA0CC4FB6E25B6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angepast 2">
      <a:majorFont>
        <a:latin typeface="Arial Narrow"/>
        <a:ea typeface=""/>
        <a:cs typeface=""/>
      </a:majorFont>
      <a:minorFont>
        <a:latin typeface="Arial Narrow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1D59B82C4ABF439D9E2D818EE679BB" ma:contentTypeVersion="20" ma:contentTypeDescription="Een nieuw document maken." ma:contentTypeScope="" ma:versionID="b62334a950c0a232b29516d9434fdf57">
  <xsd:schema xmlns:xsd="http://www.w3.org/2001/XMLSchema" xmlns:xs="http://www.w3.org/2001/XMLSchema" xmlns:p="http://schemas.microsoft.com/office/2006/metadata/properties" xmlns:ns2="fbb01c24-d259-42ef-916e-8e37d4824ecc" xmlns:ns3="64297260-20d5-4be0-a077-da14183757b5" targetNamespace="http://schemas.microsoft.com/office/2006/metadata/properties" ma:root="true" ma:fieldsID="58a7a960a0dea0175c4b4cff711262b9" ns2:_="" ns3:_="">
    <xsd:import namespace="fbb01c24-d259-42ef-916e-8e37d4824ecc"/>
    <xsd:import namespace="64297260-20d5-4be0-a077-da14183757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1c24-d259-42ef-916e-8e37d4824e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676824c-912b-434a-b483-fe4506ef4b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97260-20d5-4be0-a077-da14183757b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8791a98-af16-474d-9f1d-401be9d6e78b}" ma:internalName="TaxCatchAll" ma:showField="CatchAllData" ma:web="64297260-20d5-4be0-a077-da1418375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b01c24-d259-42ef-916e-8e37d4824ecc">
      <Terms xmlns="http://schemas.microsoft.com/office/infopath/2007/PartnerControls"/>
    </lcf76f155ced4ddcb4097134ff3c332f>
    <TaxCatchAll xmlns="64297260-20d5-4be0-a077-da14183757b5" xsi:nil="true"/>
  </documentManagement>
</p:properties>
</file>

<file path=customXml/itemProps1.xml><?xml version="1.0" encoding="utf-8"?>
<ds:datastoreItem xmlns:ds="http://schemas.openxmlformats.org/officeDocument/2006/customXml" ds:itemID="{85145F44-AB35-4177-8587-3581841FE1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b01c24-d259-42ef-916e-8e37d4824ecc"/>
    <ds:schemaRef ds:uri="64297260-20d5-4be0-a077-da14183757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97EA37-4681-4E4D-A3BD-2C2649DCDE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C33395-A05F-4E97-B1DA-3690C39321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352FE6-F765-4486-B46A-FD0C42EAA628}">
  <ds:schemaRefs>
    <ds:schemaRef ds:uri="http://schemas.microsoft.com/office/2006/metadata/properties"/>
    <ds:schemaRef ds:uri="http://schemas.microsoft.com/office/infopath/2007/PartnerControls"/>
    <ds:schemaRef ds:uri="fbb01c24-d259-42ef-916e-8e37d4824ecc"/>
    <ds:schemaRef ds:uri="64297260-20d5-4be0-a077-da14183757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2.4. Programma van Eisen</Template>
  <TotalTime>6</TotalTime>
  <Pages>1</Pages>
  <Words>342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Baat -  Sneep, A. (Andrea) de</dc:creator>
  <cp:keywords/>
  <dc:description/>
  <cp:lastModifiedBy>Baat -  Sneep, A. (Andrea) de</cp:lastModifiedBy>
  <cp:revision>7</cp:revision>
  <cp:lastPrinted>2022-09-23T00:19:00Z</cp:lastPrinted>
  <dcterms:created xsi:type="dcterms:W3CDTF">2026-08-31T13:25:00Z</dcterms:created>
  <dcterms:modified xsi:type="dcterms:W3CDTF">2026-08-31T13:31:00Z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737600</vt:r8>
  </property>
  <property fmtid="{D5CDD505-2E9C-101B-9397-08002B2CF9AE}" pid="3" name="MediaServiceImageTags">
    <vt:lpwstr/>
  </property>
  <property fmtid="{D5CDD505-2E9C-101B-9397-08002B2CF9AE}" pid="4" name="ContentTypeId">
    <vt:lpwstr>0x010100821D59B82C4ABF439D9E2D818EE679BB</vt:lpwstr>
  </property>
</Properties>
</file>