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2216" w14:textId="55265785" w:rsidR="00A4056B" w:rsidRPr="00B84ED9" w:rsidRDefault="00DA2B91" w:rsidP="00DE5F60">
      <w:pPr>
        <w:pStyle w:val="Geenafstand"/>
        <w:rPr>
          <w:rFonts w:ascii="Calibri Light" w:hAnsi="Calibri Light" w:cs="Calibri Light"/>
          <w:b/>
          <w:color w:val="2C204E"/>
          <w:sz w:val="36"/>
          <w:szCs w:val="36"/>
        </w:rPr>
      </w:pP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Bijlage 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>1</w:t>
      </w:r>
      <w:r w:rsidR="008232BE">
        <w:rPr>
          <w:rFonts w:ascii="Calibri Light" w:hAnsi="Calibri Light" w:cs="Calibri Light"/>
          <w:b/>
          <w:color w:val="2C204E"/>
          <w:sz w:val="36"/>
          <w:szCs w:val="36"/>
        </w:rPr>
        <w:t>b</w:t>
      </w: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 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>–</w:t>
      </w: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 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>V</w:t>
      </w:r>
      <w:r w:rsidR="00807C81">
        <w:rPr>
          <w:rFonts w:ascii="Calibri Light" w:hAnsi="Calibri Light" w:cs="Calibri Light"/>
          <w:b/>
          <w:color w:val="2C204E"/>
          <w:sz w:val="36"/>
          <w:szCs w:val="36"/>
        </w:rPr>
        <w:t>olmachtv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 xml:space="preserve">erklaring </w:t>
      </w:r>
    </w:p>
    <w:p w14:paraId="5ADB7FFB" w14:textId="1C8A53E4" w:rsidR="00CA6BEA" w:rsidRPr="00B84ED9" w:rsidRDefault="00CA6BEA" w:rsidP="00DE5F60">
      <w:pPr>
        <w:pStyle w:val="Geenafstand"/>
        <w:pBdr>
          <w:bottom w:val="single" w:sz="4" w:space="1" w:color="2C204E"/>
        </w:pBdr>
        <w:rPr>
          <w:rFonts w:ascii="Calibri Light" w:hAnsi="Calibri Light" w:cs="Calibri Light"/>
          <w:i/>
          <w:color w:val="2C204E"/>
          <w:sz w:val="24"/>
          <w:szCs w:val="24"/>
        </w:rPr>
      </w:pPr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>Behorende bij de aanbesteding:</w:t>
      </w:r>
      <w:r w:rsidR="00623AD8">
        <w:rPr>
          <w:rFonts w:ascii="Calibri Light" w:hAnsi="Calibri Light" w:cs="Calibri Light"/>
          <w:i/>
          <w:color w:val="2C204E"/>
          <w:sz w:val="24"/>
          <w:szCs w:val="24"/>
        </w:rPr>
        <w:t xml:space="preserve"> </w:t>
      </w:r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>“</w:t>
      </w:r>
      <w:sdt>
        <w:sdtPr>
          <w:rPr>
            <w:rStyle w:val="Stijl1"/>
            <w:rFonts w:ascii="Calibri Light" w:hAnsi="Calibri Light" w:cs="Calibri Light"/>
            <w:sz w:val="24"/>
            <w:szCs w:val="24"/>
          </w:rPr>
          <w:id w:val="190494782"/>
          <w:placeholder>
            <w:docPart w:val="F44D88FADBA64445AC15F73F2CEDE6A6"/>
          </w:placeholder>
        </w:sdtPr>
        <w:sdtEndPr>
          <w:rPr>
            <w:rStyle w:val="Standaardalinea-lettertype"/>
            <w:i w:val="0"/>
            <w:color w:val="auto"/>
          </w:rPr>
        </w:sdtEndPr>
        <w:sdtContent>
          <w:r w:rsidR="001017CB">
            <w:rPr>
              <w:rStyle w:val="Stijl1"/>
              <w:rFonts w:ascii="Calibri Light" w:hAnsi="Calibri Light" w:cs="Calibri Light"/>
              <w:sz w:val="24"/>
              <w:szCs w:val="24"/>
            </w:rPr>
            <w:t>Aansprakelijkheidsverzekering gemeente</w:t>
          </w:r>
        </w:sdtContent>
      </w:sdt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 xml:space="preserve">”, kenmerk: </w:t>
      </w:r>
      <w:sdt>
        <w:sdtPr>
          <w:rPr>
            <w:rStyle w:val="Stijl2"/>
            <w:rFonts w:ascii="Calibri Light" w:hAnsi="Calibri Light" w:cs="Calibri Light"/>
            <w:sz w:val="24"/>
            <w:szCs w:val="24"/>
          </w:rPr>
          <w:id w:val="-1956862252"/>
          <w:placeholder>
            <w:docPart w:val="DCEB0AEEE64F4C74AA0CC4FB6E25B6D8"/>
          </w:placeholder>
        </w:sdtPr>
        <w:sdtEndPr>
          <w:rPr>
            <w:rStyle w:val="Standaardalinea-lettertype"/>
            <w:i w:val="0"/>
            <w:color w:val="auto"/>
          </w:rPr>
        </w:sdtEndPr>
        <w:sdtContent>
          <w:r w:rsidR="00B84ED9" w:rsidRPr="002B56CB">
            <w:rPr>
              <w:rStyle w:val="Stijl2"/>
              <w:rFonts w:ascii="Calibri Light" w:hAnsi="Calibri Light" w:cs="Calibri Light"/>
              <w:sz w:val="24"/>
              <w:szCs w:val="24"/>
            </w:rPr>
            <w:t>dCI-000</w:t>
          </w:r>
          <w:r w:rsidR="00384EFF">
            <w:rPr>
              <w:rStyle w:val="Stijl2"/>
              <w:rFonts w:ascii="Calibri Light" w:hAnsi="Calibri Light" w:cs="Calibri Light"/>
              <w:sz w:val="24"/>
              <w:szCs w:val="24"/>
            </w:rPr>
            <w:t>5</w:t>
          </w:r>
          <w:r w:rsidR="001017CB">
            <w:rPr>
              <w:rStyle w:val="Stijl2"/>
              <w:rFonts w:ascii="Calibri Light" w:hAnsi="Calibri Light" w:cs="Calibri Light"/>
              <w:sz w:val="24"/>
              <w:szCs w:val="24"/>
            </w:rPr>
            <w:t>0</w:t>
          </w:r>
          <w:r w:rsidR="00384EFF">
            <w:rPr>
              <w:rStyle w:val="Stijl2"/>
              <w:rFonts w:ascii="Calibri Light" w:hAnsi="Calibri Light" w:cs="Calibri Light"/>
              <w:sz w:val="24"/>
              <w:szCs w:val="24"/>
            </w:rPr>
            <w:t>6</w:t>
          </w:r>
        </w:sdtContent>
      </w:sdt>
    </w:p>
    <w:p w14:paraId="31C99FCB" w14:textId="77777777" w:rsidR="00CA6BEA" w:rsidRPr="00B84ED9" w:rsidRDefault="00CA6BEA" w:rsidP="00CA6BEA">
      <w:pPr>
        <w:pStyle w:val="Koptekst"/>
        <w:rPr>
          <w:rFonts w:ascii="Calibri Light" w:hAnsi="Calibri Light" w:cs="Calibri Light"/>
        </w:rPr>
      </w:pPr>
    </w:p>
    <w:p w14:paraId="4741EF56" w14:textId="01AE9CA0" w:rsidR="005732A8" w:rsidRDefault="005732A8" w:rsidP="000E31D5">
      <w:pPr>
        <w:jc w:val="both"/>
        <w:rPr>
          <w:rFonts w:ascii="Calibri Light" w:hAnsi="Calibri Light" w:cs="Calibri Light"/>
          <w:sz w:val="20"/>
          <w:szCs w:val="20"/>
        </w:rPr>
      </w:pPr>
    </w:p>
    <w:p w14:paraId="2564B4D7" w14:textId="77777777" w:rsidR="003631D8" w:rsidRDefault="003631D8" w:rsidP="003631D8">
      <w:pPr>
        <w:jc w:val="both"/>
        <w:rPr>
          <w:rFonts w:ascii="Calibri Light" w:hAnsi="Calibri Light" w:cs="Calibri Light"/>
          <w:sz w:val="20"/>
          <w:szCs w:val="20"/>
        </w:rPr>
      </w:pPr>
    </w:p>
    <w:p w14:paraId="1FD644CC" w14:textId="301BC262" w:rsidR="008232BE" w:rsidRDefault="008232BE" w:rsidP="003631D8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Indien er sprake is van inschrijving door een Gevolmachtigd agent, dan zal in deze verklaring opgave dienen te worden gedaan van de aan hem verleende volmachten:</w:t>
      </w:r>
    </w:p>
    <w:p w14:paraId="7E9ACED5" w14:textId="77777777" w:rsidR="003631D8" w:rsidRDefault="003631D8" w:rsidP="003631D8">
      <w:pPr>
        <w:jc w:val="both"/>
        <w:rPr>
          <w:rFonts w:ascii="Calibri Light" w:hAnsi="Calibri Light" w:cs="Calibri Light"/>
          <w:sz w:val="20"/>
          <w:szCs w:val="20"/>
        </w:rPr>
      </w:pPr>
    </w:p>
    <w:tbl>
      <w:tblPr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098"/>
        <w:gridCol w:w="4678"/>
      </w:tblGrid>
      <w:tr w:rsidR="00EB2C60" w:rsidRPr="009F0B05" w14:paraId="6F5820BA" w14:textId="77777777" w:rsidTr="00911333">
        <w:trPr>
          <w:trHeight w:val="232"/>
        </w:trPr>
        <w:tc>
          <w:tcPr>
            <w:tcW w:w="9776" w:type="dxa"/>
            <w:gridSpan w:val="2"/>
            <w:shd w:val="clear" w:color="auto" w:fill="EAEAEA"/>
          </w:tcPr>
          <w:p w14:paraId="5B95F074" w14:textId="77777777" w:rsidR="00EB2C60" w:rsidRPr="00EB2C60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b/>
                <w:bCs/>
                <w:sz w:val="20"/>
                <w:szCs w:val="24"/>
              </w:rPr>
            </w:pPr>
            <w:r w:rsidRPr="00EB2C60">
              <w:rPr>
                <w:rFonts w:ascii="Calibri Light" w:hAnsi="Calibri Light" w:cs="Calibri Light"/>
                <w:b/>
                <w:bCs/>
                <w:sz w:val="20"/>
                <w:szCs w:val="24"/>
              </w:rPr>
              <w:t>Volmachtverklaring</w:t>
            </w:r>
          </w:p>
          <w:p w14:paraId="1ADC8391" w14:textId="18B0102B" w:rsidR="00EB2C60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Ondertekende verklaart in het bezit te zijn van de volgende volmachten voor de Aansprakelijkheidsverzekering</w:t>
            </w:r>
          </w:p>
          <w:p w14:paraId="2A67E8BB" w14:textId="67CC1207" w:rsidR="00EB2C60" w:rsidRPr="009F0B05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 xml:space="preserve">(zie </w:t>
            </w:r>
            <w:r w:rsidRPr="00EB2C60">
              <w:rPr>
                <w:rFonts w:ascii="Calibri Light" w:hAnsi="Calibri Light" w:cs="Calibri Light"/>
                <w:b/>
                <w:bCs/>
                <w:sz w:val="20"/>
                <w:szCs w:val="24"/>
              </w:rPr>
              <w:t>bijlage 3</w:t>
            </w:r>
            <w:r>
              <w:rPr>
                <w:rFonts w:ascii="Calibri Light" w:hAnsi="Calibri Light" w:cs="Calibri Light"/>
                <w:sz w:val="20"/>
                <w:szCs w:val="24"/>
              </w:rPr>
              <w:t xml:space="preserve"> Programma van Eisen)</w:t>
            </w:r>
          </w:p>
        </w:tc>
      </w:tr>
      <w:tr w:rsidR="006F7F8D" w:rsidRPr="009F0B05" w14:paraId="3C253F68" w14:textId="77777777" w:rsidTr="00FD0F03">
        <w:tc>
          <w:tcPr>
            <w:tcW w:w="5098" w:type="dxa"/>
          </w:tcPr>
          <w:p w14:paraId="4CAA2BB1" w14:textId="5AACAB83" w:rsidR="006F7F8D" w:rsidRPr="00FD0F03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</w:pPr>
            <w:r w:rsidRPr="00FD0F03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  <w:t>Volmacht verlenende verzekeraar</w:t>
            </w:r>
            <w:r w:rsidR="00A72F53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  <w:t>(s)</w:t>
            </w:r>
          </w:p>
          <w:p w14:paraId="3859E0FE" w14:textId="77777777" w:rsidR="00EB2C60" w:rsidRPr="00FD0F03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</w:pPr>
          </w:p>
          <w:p w14:paraId="4442CBF3" w14:textId="15E60341" w:rsidR="00EB2C60" w:rsidRPr="00FD0F03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i/>
                <w:iCs/>
                <w:sz w:val="20"/>
                <w:szCs w:val="24"/>
              </w:rPr>
            </w:pPr>
            <w:r w:rsidRPr="00FD0F03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[naam]</w:t>
            </w:r>
          </w:p>
          <w:p w14:paraId="3F5F7A5E" w14:textId="77777777" w:rsidR="00A72F53" w:rsidRPr="00FD0F03" w:rsidRDefault="00A72F53" w:rsidP="00A72F53">
            <w:pPr>
              <w:pStyle w:val="Geenafstand"/>
              <w:spacing w:line="300" w:lineRule="auto"/>
              <w:rPr>
                <w:rFonts w:ascii="Calibri Light" w:hAnsi="Calibri Light" w:cs="Calibri Light"/>
                <w:i/>
                <w:iCs/>
                <w:sz w:val="20"/>
                <w:szCs w:val="24"/>
              </w:rPr>
            </w:pPr>
            <w:r w:rsidRPr="00FD0F03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[naam]</w:t>
            </w:r>
          </w:p>
          <w:p w14:paraId="2811F693" w14:textId="77777777" w:rsidR="00EB2C60" w:rsidRPr="00FD0F03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</w:pPr>
          </w:p>
          <w:p w14:paraId="63B563AA" w14:textId="77777777" w:rsidR="00EB2C60" w:rsidRPr="00FD0F03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</w:pPr>
          </w:p>
          <w:p w14:paraId="22EC74C3" w14:textId="201A7183" w:rsidR="00EB2C60" w:rsidRPr="00FD0F03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4678" w:type="dxa"/>
          </w:tcPr>
          <w:p w14:paraId="081431C7" w14:textId="77777777" w:rsidR="006F7F8D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</w:pPr>
            <w:r w:rsidRPr="00EB2C60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  <w:t>Aandeel in procenten</w:t>
            </w:r>
          </w:p>
          <w:p w14:paraId="196D7537" w14:textId="77777777" w:rsidR="00EB2C60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</w:pPr>
          </w:p>
          <w:p w14:paraId="2531B5D4" w14:textId="77777777" w:rsidR="00EB2C60" w:rsidRDefault="00EB2C60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i/>
                <w:iCs/>
                <w:sz w:val="20"/>
                <w:szCs w:val="24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[xx%]</w:t>
            </w:r>
          </w:p>
          <w:p w14:paraId="6448139C" w14:textId="7F195E21" w:rsidR="00A72F53" w:rsidRPr="00EB2C60" w:rsidRDefault="00A72F53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i/>
                <w:iCs/>
                <w:sz w:val="20"/>
                <w:szCs w:val="24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[xx%]</w:t>
            </w:r>
          </w:p>
        </w:tc>
      </w:tr>
      <w:tr w:rsidR="00FD0F03" w:rsidRPr="009F0B05" w14:paraId="6BFF3C0F" w14:textId="77777777" w:rsidTr="00483EA7">
        <w:tc>
          <w:tcPr>
            <w:tcW w:w="9776" w:type="dxa"/>
            <w:gridSpan w:val="2"/>
            <w:shd w:val="clear" w:color="auto" w:fill="EAEAEA"/>
          </w:tcPr>
          <w:p w14:paraId="68359E1A" w14:textId="78C232FC" w:rsidR="00FD0F03" w:rsidRPr="00FD0F03" w:rsidRDefault="00FD0F03" w:rsidP="00FD0F03">
            <w:pPr>
              <w:pStyle w:val="Geenafstand"/>
              <w:spacing w:line="30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4"/>
              </w:rPr>
            </w:pPr>
            <w:r w:rsidRPr="00FD0F03">
              <w:rPr>
                <w:rFonts w:ascii="Calibri Light" w:hAnsi="Calibri Light" w:cs="Calibri Light"/>
                <w:b/>
                <w:bCs/>
                <w:sz w:val="20"/>
                <w:szCs w:val="24"/>
              </w:rPr>
              <w:t>Totaal 100%</w:t>
            </w:r>
          </w:p>
        </w:tc>
      </w:tr>
    </w:tbl>
    <w:p w14:paraId="74C51873" w14:textId="77777777" w:rsidR="00FB7C81" w:rsidRDefault="00FB7C81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5CB92761" w14:textId="77777777" w:rsidR="008232BE" w:rsidRDefault="008232BE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0154A2EB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6AB63E49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12A01F33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6EBD3FCA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110A960D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3BFB1D74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107A2EC2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21C259DA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1B5599FC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4D30A612" w14:textId="77777777" w:rsidR="00FD0F03" w:rsidRDefault="00FD0F03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74ABC3BE" w14:textId="4847F062" w:rsidR="009F0B05" w:rsidRPr="009F0B05" w:rsidRDefault="009F0B05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  <w:r w:rsidRPr="009F0B05">
        <w:rPr>
          <w:rFonts w:ascii="Calibri Light" w:hAnsi="Calibri Light" w:cs="Calibri Light"/>
          <w:sz w:val="20"/>
          <w:szCs w:val="24"/>
        </w:rPr>
        <w:t xml:space="preserve">Aldus rechtsgeldig ondertekend en gegevens naar waarheid verstrekt, </w:t>
      </w:r>
    </w:p>
    <w:tbl>
      <w:tblPr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098"/>
        <w:gridCol w:w="4678"/>
      </w:tblGrid>
      <w:tr w:rsidR="009F0B05" w:rsidRPr="009F0B05" w14:paraId="349DA522" w14:textId="77777777" w:rsidTr="00712741">
        <w:trPr>
          <w:trHeight w:val="232"/>
        </w:trPr>
        <w:tc>
          <w:tcPr>
            <w:tcW w:w="5098" w:type="dxa"/>
            <w:shd w:val="clear" w:color="auto" w:fill="EAEAEA"/>
          </w:tcPr>
          <w:p w14:paraId="7C8141FC" w14:textId="7AB5FB5A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Naam</w:t>
            </w:r>
            <w:r w:rsidR="00FB7C81">
              <w:rPr>
                <w:rFonts w:ascii="Calibri Light" w:hAnsi="Calibri Light" w:cs="Calibri Light"/>
                <w:sz w:val="20"/>
                <w:szCs w:val="24"/>
              </w:rPr>
              <w:t xml:space="preserve"> van rechtsgeldige ondertekenaar</w:t>
            </w:r>
          </w:p>
        </w:tc>
        <w:tc>
          <w:tcPr>
            <w:tcW w:w="4678" w:type="dxa"/>
          </w:tcPr>
          <w:p w14:paraId="05CD6B65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2771520D" w14:textId="77777777" w:rsidTr="00712741">
        <w:tc>
          <w:tcPr>
            <w:tcW w:w="5098" w:type="dxa"/>
            <w:shd w:val="clear" w:color="auto" w:fill="EAEAEA"/>
          </w:tcPr>
          <w:p w14:paraId="1ED4DFF9" w14:textId="6C346C25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Functie</w:t>
            </w:r>
            <w:r w:rsidR="00FB7C81">
              <w:rPr>
                <w:rFonts w:ascii="Calibri Light" w:hAnsi="Calibri Light" w:cs="Calibri Light"/>
                <w:sz w:val="20"/>
                <w:szCs w:val="24"/>
              </w:rPr>
              <w:t xml:space="preserve"> van rechtsgeldige ondertekenaar</w:t>
            </w:r>
          </w:p>
        </w:tc>
        <w:tc>
          <w:tcPr>
            <w:tcW w:w="4678" w:type="dxa"/>
          </w:tcPr>
          <w:p w14:paraId="67A10608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726B0863" w14:textId="77777777" w:rsidTr="00712741">
        <w:tc>
          <w:tcPr>
            <w:tcW w:w="5098" w:type="dxa"/>
            <w:shd w:val="clear" w:color="auto" w:fill="EAEAEA"/>
          </w:tcPr>
          <w:p w14:paraId="41657AD7" w14:textId="0875122B" w:rsidR="009F0B05" w:rsidRPr="009F0B05" w:rsidRDefault="00FB7C81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Volledige naam en rechtsvorm van de organisatie</w:t>
            </w:r>
          </w:p>
        </w:tc>
        <w:tc>
          <w:tcPr>
            <w:tcW w:w="4678" w:type="dxa"/>
          </w:tcPr>
          <w:p w14:paraId="6D2653D5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26CAEE11" w14:textId="77777777" w:rsidTr="00712741">
        <w:tc>
          <w:tcPr>
            <w:tcW w:w="5098" w:type="dxa"/>
            <w:shd w:val="clear" w:color="auto" w:fill="EAEAEA"/>
          </w:tcPr>
          <w:p w14:paraId="0F2DC178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Handtekening</w:t>
            </w:r>
          </w:p>
        </w:tc>
        <w:tc>
          <w:tcPr>
            <w:tcW w:w="4678" w:type="dxa"/>
          </w:tcPr>
          <w:p w14:paraId="3356AEB2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  <w:p w14:paraId="1F78BD41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  <w:p w14:paraId="7601313D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4D843B63" w14:textId="77777777" w:rsidTr="00712741">
        <w:tc>
          <w:tcPr>
            <w:tcW w:w="5098" w:type="dxa"/>
            <w:shd w:val="clear" w:color="auto" w:fill="EAEAEA"/>
          </w:tcPr>
          <w:p w14:paraId="521BD439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 xml:space="preserve">Plaats en datum </w:t>
            </w:r>
          </w:p>
        </w:tc>
        <w:tc>
          <w:tcPr>
            <w:tcW w:w="4678" w:type="dxa"/>
          </w:tcPr>
          <w:p w14:paraId="10A96494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</w:tbl>
    <w:p w14:paraId="21A5E76B" w14:textId="21B8CF8B" w:rsidR="009F0B05" w:rsidRPr="00712741" w:rsidRDefault="006F7F8D" w:rsidP="003631D8">
      <w:pPr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712741">
        <w:rPr>
          <w:rFonts w:ascii="Calibri Light" w:hAnsi="Calibri Light" w:cs="Calibri Light"/>
          <w:i/>
          <w:iCs/>
          <w:sz w:val="20"/>
          <w:szCs w:val="20"/>
        </w:rPr>
        <w:t xml:space="preserve">Indien </w:t>
      </w:r>
      <w:r w:rsidR="00807C81">
        <w:rPr>
          <w:rFonts w:ascii="Calibri Light" w:hAnsi="Calibri Light" w:cs="Calibri Light"/>
          <w:i/>
          <w:iCs/>
          <w:sz w:val="20"/>
          <w:szCs w:val="20"/>
        </w:rPr>
        <w:t>er sprake is van een volmacht</w:t>
      </w:r>
      <w:r w:rsidRPr="00712741">
        <w:rPr>
          <w:rFonts w:ascii="Calibri Light" w:hAnsi="Calibri Light" w:cs="Calibri Light"/>
          <w:i/>
          <w:iCs/>
          <w:sz w:val="20"/>
          <w:szCs w:val="20"/>
        </w:rPr>
        <w:t>, leidt het niet of niet volledig invullen van deze verklaring of onjuiste ondertekening, tot uitsluiting van de inschrijving</w:t>
      </w:r>
    </w:p>
    <w:sectPr w:rsidR="009F0B05" w:rsidRPr="00712741" w:rsidSect="00712741">
      <w:headerReference w:type="default" r:id="rId11"/>
      <w:footerReference w:type="default" r:id="rId12"/>
      <w:pgSz w:w="11906" w:h="16838"/>
      <w:pgMar w:top="1134" w:right="991" w:bottom="709" w:left="1134" w:header="709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457EE" w14:textId="77777777" w:rsidR="003E4E45" w:rsidRDefault="003E4E45" w:rsidP="00A4056B">
      <w:r>
        <w:separator/>
      </w:r>
    </w:p>
  </w:endnote>
  <w:endnote w:type="continuationSeparator" w:id="0">
    <w:p w14:paraId="62C16083" w14:textId="77777777" w:rsidR="003E4E45" w:rsidRDefault="003E4E45" w:rsidP="00A4056B">
      <w:r>
        <w:continuationSeparator/>
      </w:r>
    </w:p>
  </w:endnote>
  <w:endnote w:type="continuationNotice" w:id="1">
    <w:p w14:paraId="35A3FF59" w14:textId="77777777" w:rsidR="003E4E45" w:rsidRDefault="003E4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3B2E" w14:textId="77777777" w:rsidR="00961AE9" w:rsidRPr="00944D26" w:rsidRDefault="00961AE9" w:rsidP="00944D26">
    <w:pPr>
      <w:pStyle w:val="Voettekst"/>
      <w:jc w:val="center"/>
      <w:rPr>
        <w:rFonts w:cs="Calibri"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2D2BE" w14:textId="77777777" w:rsidR="003E4E45" w:rsidRDefault="003E4E45" w:rsidP="00A4056B">
      <w:r>
        <w:separator/>
      </w:r>
    </w:p>
  </w:footnote>
  <w:footnote w:type="continuationSeparator" w:id="0">
    <w:p w14:paraId="3DB6A765" w14:textId="77777777" w:rsidR="003E4E45" w:rsidRDefault="003E4E45" w:rsidP="00A4056B">
      <w:r>
        <w:continuationSeparator/>
      </w:r>
    </w:p>
  </w:footnote>
  <w:footnote w:type="continuationNotice" w:id="1">
    <w:p w14:paraId="01E3A408" w14:textId="77777777" w:rsidR="003E4E45" w:rsidRDefault="003E4E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66B0" w14:textId="77777777" w:rsidR="00961AE9" w:rsidRDefault="00961AE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6CABD7A" wp14:editId="0D146DFA">
          <wp:simplePos x="0" y="0"/>
          <wp:positionH relativeFrom="column">
            <wp:posOffset>-15543</wp:posOffset>
          </wp:positionH>
          <wp:positionV relativeFrom="paragraph">
            <wp:posOffset>-248285</wp:posOffset>
          </wp:positionV>
          <wp:extent cx="1600200" cy="476250"/>
          <wp:effectExtent l="0" t="0" r="0" b="0"/>
          <wp:wrapTight wrapText="bothSides">
            <wp:wrapPolygon edited="0">
              <wp:start x="0" y="0"/>
              <wp:lineTo x="0" y="20736"/>
              <wp:lineTo x="21343" y="20736"/>
              <wp:lineTo x="21343" y="0"/>
              <wp:lineTo x="0" y="0"/>
            </wp:wrapPolygon>
          </wp:wrapTight>
          <wp:docPr id="1758621122" name="Afbeelding 1758621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B3E3A8"/>
    <w:multiLevelType w:val="hybridMultilevel"/>
    <w:tmpl w:val="EBDE50EC"/>
    <w:lvl w:ilvl="0" w:tplc="DFF6A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C7DA8C5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07CFD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5B86B7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4C84C1B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110CB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93D259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0EE13B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859C350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" w15:restartNumberingAfterBreak="0">
    <w:nsid w:val="91F12AD7"/>
    <w:multiLevelType w:val="hybridMultilevel"/>
    <w:tmpl w:val="69ECFEBA"/>
    <w:lvl w:ilvl="0" w:tplc="EA709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F36ACAE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43DEF5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FA2884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4A4499E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244369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0B441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2D4D808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56602D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" w15:restartNumberingAfterBreak="0">
    <w:nsid w:val="A4A74425"/>
    <w:multiLevelType w:val="hybridMultilevel"/>
    <w:tmpl w:val="0E1E13CE"/>
    <w:lvl w:ilvl="0" w:tplc="34E23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2104108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7F0CA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338B7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2F8276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068ED0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476C4E2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C8E228E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17D464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" w15:restartNumberingAfterBreak="0">
    <w:nsid w:val="AC0B01DD"/>
    <w:multiLevelType w:val="hybridMultilevel"/>
    <w:tmpl w:val="7F58BF0C"/>
    <w:lvl w:ilvl="0" w:tplc="9F865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80047AF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FD8B3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9AC24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E8BABB6A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320306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FBA8D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1170645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53BE27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4" w15:restartNumberingAfterBreak="0">
    <w:nsid w:val="C10C6EDA"/>
    <w:multiLevelType w:val="hybridMultilevel"/>
    <w:tmpl w:val="E6B8A4E8"/>
    <w:lvl w:ilvl="0" w:tplc="EE1AF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CD2A63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8A082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07800E1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1A445B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8DAC7DB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C2C460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46E429B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09DE0D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5" w15:restartNumberingAfterBreak="0">
    <w:nsid w:val="0B336404"/>
    <w:multiLevelType w:val="hybridMultilevel"/>
    <w:tmpl w:val="BAFCEC94"/>
    <w:lvl w:ilvl="0" w:tplc="14624558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4F2CA"/>
    <w:multiLevelType w:val="hybridMultilevel"/>
    <w:tmpl w:val="D27685BE"/>
    <w:lvl w:ilvl="0" w:tplc="4F468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2AA8D4D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27661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95EC02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AECC95E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9723E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0D7EEE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63A884D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588D6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7" w15:restartNumberingAfterBreak="0">
    <w:nsid w:val="10A118F5"/>
    <w:multiLevelType w:val="hybridMultilevel"/>
    <w:tmpl w:val="F7BEBC0E"/>
    <w:lvl w:ilvl="0" w:tplc="10840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7BEEBBB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AECC470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376E64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30A145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CC4038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0D6E8EF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124E9A6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3FC67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8" w15:restartNumberingAfterBreak="0">
    <w:nsid w:val="15DC5BE6"/>
    <w:multiLevelType w:val="hybridMultilevel"/>
    <w:tmpl w:val="CCD492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862CB"/>
    <w:multiLevelType w:val="hybridMultilevel"/>
    <w:tmpl w:val="95C8B8CE"/>
    <w:lvl w:ilvl="0" w:tplc="E91A2BB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C2D13"/>
    <w:multiLevelType w:val="hybridMultilevel"/>
    <w:tmpl w:val="F536DB12"/>
    <w:lvl w:ilvl="0" w:tplc="EA60E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179C2B3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69F2C8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555C09C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542698B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98EA7A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7E4F9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2FA7AA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77A45B8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1" w15:restartNumberingAfterBreak="0">
    <w:nsid w:val="19BE3D16"/>
    <w:multiLevelType w:val="hybridMultilevel"/>
    <w:tmpl w:val="4950FF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15D62"/>
    <w:multiLevelType w:val="hybridMultilevel"/>
    <w:tmpl w:val="9ADC81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C5538"/>
    <w:multiLevelType w:val="hybridMultilevel"/>
    <w:tmpl w:val="9516153A"/>
    <w:lvl w:ilvl="0" w:tplc="4DC28E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B960C01"/>
    <w:multiLevelType w:val="hybridMultilevel"/>
    <w:tmpl w:val="8C3A086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0D2AFD9"/>
    <w:multiLevelType w:val="hybridMultilevel"/>
    <w:tmpl w:val="D67E5DFE"/>
    <w:lvl w:ilvl="0" w:tplc="5F8E6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0E88B2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17ED6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6C27B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A909EF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AE2979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75DE345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20583A6E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1F14ADA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6" w15:restartNumberingAfterBreak="0">
    <w:nsid w:val="212A06E2"/>
    <w:multiLevelType w:val="hybridMultilevel"/>
    <w:tmpl w:val="9ACA9E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D50D9"/>
    <w:multiLevelType w:val="hybridMultilevel"/>
    <w:tmpl w:val="92BA82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3362F7"/>
    <w:multiLevelType w:val="hybridMultilevel"/>
    <w:tmpl w:val="31A4BF08"/>
    <w:lvl w:ilvl="0" w:tplc="6886386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07C38"/>
    <w:multiLevelType w:val="multilevel"/>
    <w:tmpl w:val="A0C299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874735"/>
    <w:multiLevelType w:val="multilevel"/>
    <w:tmpl w:val="78FCE742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ascii="Calibri Light" w:hAnsi="Calibri Light" w:hint="default"/>
        <w:b/>
        <w:bCs w:val="0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3FAF0B1"/>
    <w:multiLevelType w:val="multilevel"/>
    <w:tmpl w:val="871A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AD10"/>
    <w:multiLevelType w:val="hybridMultilevel"/>
    <w:tmpl w:val="CD548AB4"/>
    <w:lvl w:ilvl="0" w:tplc="C030A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B40E1F5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4CCCB1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4C898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C32040C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47E2017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69BA5EB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F578B9B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914FC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3" w15:restartNumberingAfterBreak="0">
    <w:nsid w:val="3BEAF10E"/>
    <w:multiLevelType w:val="hybridMultilevel"/>
    <w:tmpl w:val="B386B1AE"/>
    <w:lvl w:ilvl="0" w:tplc="FAA65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C5166F7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3E231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F4DAE2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86F8729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A9F233F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23D4C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3524352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EF7E5F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4" w15:restartNumberingAfterBreak="0">
    <w:nsid w:val="3D513B94"/>
    <w:multiLevelType w:val="hybridMultilevel"/>
    <w:tmpl w:val="84C041AC"/>
    <w:lvl w:ilvl="0" w:tplc="BC989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A106F90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01EE5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C0064AD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7A64E3A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3DCD16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CF78BC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62108CD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EE8C11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5" w15:restartNumberingAfterBreak="0">
    <w:nsid w:val="3EB3233E"/>
    <w:multiLevelType w:val="hybridMultilevel"/>
    <w:tmpl w:val="11E27A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72E41"/>
    <w:multiLevelType w:val="hybridMultilevel"/>
    <w:tmpl w:val="649C284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188DDEC"/>
    <w:multiLevelType w:val="hybridMultilevel"/>
    <w:tmpl w:val="7188F290"/>
    <w:lvl w:ilvl="0" w:tplc="0F268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4BA27E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1EE1D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303831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29F8994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F6A3B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49E40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A54E190C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064C1B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8" w15:restartNumberingAfterBreak="0">
    <w:nsid w:val="57716371"/>
    <w:multiLevelType w:val="hybridMultilevel"/>
    <w:tmpl w:val="FADA4902"/>
    <w:lvl w:ilvl="0" w:tplc="74F43A82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F8812"/>
    <w:multiLevelType w:val="hybridMultilevel"/>
    <w:tmpl w:val="AB3A4750"/>
    <w:lvl w:ilvl="0" w:tplc="26C83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14E87E9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1556F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E1B6AD9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41EE13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BF50F2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026AC1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EDEAA98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730880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0" w15:restartNumberingAfterBreak="0">
    <w:nsid w:val="64972CF8"/>
    <w:multiLevelType w:val="hybridMultilevel"/>
    <w:tmpl w:val="2BCA5586"/>
    <w:lvl w:ilvl="0" w:tplc="4F084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AB2EA56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CAC462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A822E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430257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5032ECC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1D80C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88686D6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02721D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1" w15:restartNumberingAfterBreak="0">
    <w:nsid w:val="716D47D6"/>
    <w:multiLevelType w:val="hybridMultilevel"/>
    <w:tmpl w:val="41105042"/>
    <w:lvl w:ilvl="0" w:tplc="59A8D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5FB2CE0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3C8AFF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EF541F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9E6659C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46AC9F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FB3A70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8E9EDA1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A2088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2" w15:restartNumberingAfterBreak="0">
    <w:nsid w:val="72D36C18"/>
    <w:multiLevelType w:val="hybridMultilevel"/>
    <w:tmpl w:val="4126B556"/>
    <w:lvl w:ilvl="0" w:tplc="407ADF6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40079"/>
    <w:multiLevelType w:val="multilevel"/>
    <w:tmpl w:val="F1A4C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A2CF695"/>
    <w:multiLevelType w:val="hybridMultilevel"/>
    <w:tmpl w:val="03786E1E"/>
    <w:lvl w:ilvl="0" w:tplc="0C5EE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6B5890C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B442A4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86A18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1EC942A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8B8A91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ACAE82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814337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C52A98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5" w15:restartNumberingAfterBreak="0">
    <w:nsid w:val="7B356215"/>
    <w:multiLevelType w:val="hybridMultilevel"/>
    <w:tmpl w:val="11E27A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655798122">
    <w:abstractNumId w:val="36"/>
  </w:num>
  <w:num w:numId="2" w16cid:durableId="575167900">
    <w:abstractNumId w:val="20"/>
  </w:num>
  <w:num w:numId="3" w16cid:durableId="252011790">
    <w:abstractNumId w:val="35"/>
  </w:num>
  <w:num w:numId="4" w16cid:durableId="2117870915">
    <w:abstractNumId w:val="11"/>
  </w:num>
  <w:num w:numId="5" w16cid:durableId="812604036">
    <w:abstractNumId w:val="25"/>
  </w:num>
  <w:num w:numId="6" w16cid:durableId="1261332932">
    <w:abstractNumId w:val="16"/>
  </w:num>
  <w:num w:numId="7" w16cid:durableId="31463375">
    <w:abstractNumId w:val="20"/>
  </w:num>
  <w:num w:numId="8" w16cid:durableId="1571882935">
    <w:abstractNumId w:val="19"/>
  </w:num>
  <w:num w:numId="9" w16cid:durableId="261570993">
    <w:abstractNumId w:val="33"/>
  </w:num>
  <w:num w:numId="10" w16cid:durableId="574705783">
    <w:abstractNumId w:val="3"/>
  </w:num>
  <w:num w:numId="11" w16cid:durableId="544222418">
    <w:abstractNumId w:val="34"/>
  </w:num>
  <w:num w:numId="12" w16cid:durableId="740952707">
    <w:abstractNumId w:val="24"/>
  </w:num>
  <w:num w:numId="13" w16cid:durableId="1864904088">
    <w:abstractNumId w:val="0"/>
  </w:num>
  <w:num w:numId="14" w16cid:durableId="2070348261">
    <w:abstractNumId w:val="23"/>
  </w:num>
  <w:num w:numId="15" w16cid:durableId="1184442494">
    <w:abstractNumId w:val="1"/>
  </w:num>
  <w:num w:numId="16" w16cid:durableId="201358767">
    <w:abstractNumId w:val="31"/>
  </w:num>
  <w:num w:numId="17" w16cid:durableId="2141879760">
    <w:abstractNumId w:val="10"/>
  </w:num>
  <w:num w:numId="18" w16cid:durableId="925041229">
    <w:abstractNumId w:val="30"/>
  </w:num>
  <w:num w:numId="19" w16cid:durableId="1952737717">
    <w:abstractNumId w:val="15"/>
  </w:num>
  <w:num w:numId="20" w16cid:durableId="1627201075">
    <w:abstractNumId w:val="2"/>
  </w:num>
  <w:num w:numId="21" w16cid:durableId="697776440">
    <w:abstractNumId w:val="22"/>
  </w:num>
  <w:num w:numId="22" w16cid:durableId="765807719">
    <w:abstractNumId w:val="6"/>
  </w:num>
  <w:num w:numId="23" w16cid:durableId="1503818508">
    <w:abstractNumId w:val="4"/>
  </w:num>
  <w:num w:numId="24" w16cid:durableId="1631472897">
    <w:abstractNumId w:val="7"/>
  </w:num>
  <w:num w:numId="25" w16cid:durableId="1218274836">
    <w:abstractNumId w:val="27"/>
  </w:num>
  <w:num w:numId="26" w16cid:durableId="1438599000">
    <w:abstractNumId w:val="21"/>
  </w:num>
  <w:num w:numId="27" w16cid:durableId="1937982429">
    <w:abstractNumId w:val="29"/>
  </w:num>
  <w:num w:numId="28" w16cid:durableId="237515825">
    <w:abstractNumId w:val="20"/>
  </w:num>
  <w:num w:numId="29" w16cid:durableId="1274900474">
    <w:abstractNumId w:val="13"/>
  </w:num>
  <w:num w:numId="30" w16cid:durableId="103815617">
    <w:abstractNumId w:val="26"/>
  </w:num>
  <w:num w:numId="31" w16cid:durableId="1671903559">
    <w:abstractNumId w:val="14"/>
  </w:num>
  <w:num w:numId="32" w16cid:durableId="297346507">
    <w:abstractNumId w:val="17"/>
  </w:num>
  <w:num w:numId="33" w16cid:durableId="1329404590">
    <w:abstractNumId w:val="12"/>
  </w:num>
  <w:num w:numId="34" w16cid:durableId="494414369">
    <w:abstractNumId w:val="8"/>
  </w:num>
  <w:num w:numId="35" w16cid:durableId="1228029613">
    <w:abstractNumId w:val="18"/>
  </w:num>
  <w:num w:numId="36" w16cid:durableId="1672416607">
    <w:abstractNumId w:val="32"/>
  </w:num>
  <w:num w:numId="37" w16cid:durableId="1339502281">
    <w:abstractNumId w:val="5"/>
  </w:num>
  <w:num w:numId="38" w16cid:durableId="1504392137">
    <w:abstractNumId w:val="9"/>
  </w:num>
  <w:num w:numId="39" w16cid:durableId="17499976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consecutiveHyphenLimit w:val="3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07"/>
    <w:rsid w:val="000011C0"/>
    <w:rsid w:val="00002A31"/>
    <w:rsid w:val="00006E76"/>
    <w:rsid w:val="00007A5C"/>
    <w:rsid w:val="00010143"/>
    <w:rsid w:val="00012C9E"/>
    <w:rsid w:val="000139E9"/>
    <w:rsid w:val="00014CDD"/>
    <w:rsid w:val="00020B99"/>
    <w:rsid w:val="00025168"/>
    <w:rsid w:val="0002543E"/>
    <w:rsid w:val="00030740"/>
    <w:rsid w:val="00030F41"/>
    <w:rsid w:val="0003224E"/>
    <w:rsid w:val="000322EA"/>
    <w:rsid w:val="00033703"/>
    <w:rsid w:val="00034DF1"/>
    <w:rsid w:val="00036E49"/>
    <w:rsid w:val="0003758D"/>
    <w:rsid w:val="0003760B"/>
    <w:rsid w:val="00037818"/>
    <w:rsid w:val="00040A8B"/>
    <w:rsid w:val="00041204"/>
    <w:rsid w:val="00046DD5"/>
    <w:rsid w:val="00052B75"/>
    <w:rsid w:val="00053616"/>
    <w:rsid w:val="00063202"/>
    <w:rsid w:val="00063B14"/>
    <w:rsid w:val="00065C4F"/>
    <w:rsid w:val="00065F7F"/>
    <w:rsid w:val="00067A93"/>
    <w:rsid w:val="00070157"/>
    <w:rsid w:val="00070CA8"/>
    <w:rsid w:val="000728ED"/>
    <w:rsid w:val="00081A9F"/>
    <w:rsid w:val="00084484"/>
    <w:rsid w:val="00084A10"/>
    <w:rsid w:val="00084EBE"/>
    <w:rsid w:val="00085731"/>
    <w:rsid w:val="00085CE0"/>
    <w:rsid w:val="00086190"/>
    <w:rsid w:val="00086DC3"/>
    <w:rsid w:val="00090A06"/>
    <w:rsid w:val="00091F36"/>
    <w:rsid w:val="00095030"/>
    <w:rsid w:val="0009610F"/>
    <w:rsid w:val="000A0D0C"/>
    <w:rsid w:val="000A1518"/>
    <w:rsid w:val="000A2FDF"/>
    <w:rsid w:val="000A6FAB"/>
    <w:rsid w:val="000A7385"/>
    <w:rsid w:val="000B017C"/>
    <w:rsid w:val="000B05C7"/>
    <w:rsid w:val="000B079D"/>
    <w:rsid w:val="000B3263"/>
    <w:rsid w:val="000B32E3"/>
    <w:rsid w:val="000B4419"/>
    <w:rsid w:val="000B7268"/>
    <w:rsid w:val="000B7776"/>
    <w:rsid w:val="000B7F6B"/>
    <w:rsid w:val="000C2CB5"/>
    <w:rsid w:val="000C372D"/>
    <w:rsid w:val="000C3915"/>
    <w:rsid w:val="000C4665"/>
    <w:rsid w:val="000C4AC9"/>
    <w:rsid w:val="000C648B"/>
    <w:rsid w:val="000C679A"/>
    <w:rsid w:val="000C7464"/>
    <w:rsid w:val="000C79AD"/>
    <w:rsid w:val="000C7DCC"/>
    <w:rsid w:val="000D0213"/>
    <w:rsid w:val="000D1FB2"/>
    <w:rsid w:val="000D21EC"/>
    <w:rsid w:val="000D412F"/>
    <w:rsid w:val="000D4BDA"/>
    <w:rsid w:val="000E31D5"/>
    <w:rsid w:val="000E6527"/>
    <w:rsid w:val="000F60B9"/>
    <w:rsid w:val="000F6168"/>
    <w:rsid w:val="000F760E"/>
    <w:rsid w:val="00101366"/>
    <w:rsid w:val="00101656"/>
    <w:rsid w:val="001017CB"/>
    <w:rsid w:val="00101EA0"/>
    <w:rsid w:val="001026AE"/>
    <w:rsid w:val="00104075"/>
    <w:rsid w:val="00106B4B"/>
    <w:rsid w:val="00106FC2"/>
    <w:rsid w:val="00110192"/>
    <w:rsid w:val="0011190A"/>
    <w:rsid w:val="00111B18"/>
    <w:rsid w:val="001132F0"/>
    <w:rsid w:val="00117906"/>
    <w:rsid w:val="00120BDE"/>
    <w:rsid w:val="001214F1"/>
    <w:rsid w:val="00121FA7"/>
    <w:rsid w:val="001240A3"/>
    <w:rsid w:val="00124E81"/>
    <w:rsid w:val="001272F2"/>
    <w:rsid w:val="001275D6"/>
    <w:rsid w:val="00127666"/>
    <w:rsid w:val="00127CA2"/>
    <w:rsid w:val="00127E8F"/>
    <w:rsid w:val="00130068"/>
    <w:rsid w:val="00133608"/>
    <w:rsid w:val="00133BC9"/>
    <w:rsid w:val="00134393"/>
    <w:rsid w:val="001366CE"/>
    <w:rsid w:val="00136DAF"/>
    <w:rsid w:val="00137266"/>
    <w:rsid w:val="00137EE5"/>
    <w:rsid w:val="00141566"/>
    <w:rsid w:val="001432DF"/>
    <w:rsid w:val="00144064"/>
    <w:rsid w:val="001443D0"/>
    <w:rsid w:val="0014447E"/>
    <w:rsid w:val="0014529F"/>
    <w:rsid w:val="00145F34"/>
    <w:rsid w:val="00150DAD"/>
    <w:rsid w:val="00151D8B"/>
    <w:rsid w:val="00155F4E"/>
    <w:rsid w:val="0015779E"/>
    <w:rsid w:val="0016141C"/>
    <w:rsid w:val="001638EA"/>
    <w:rsid w:val="00164050"/>
    <w:rsid w:val="00165256"/>
    <w:rsid w:val="00167C00"/>
    <w:rsid w:val="001702F2"/>
    <w:rsid w:val="00171D57"/>
    <w:rsid w:val="00172806"/>
    <w:rsid w:val="00180443"/>
    <w:rsid w:val="00180A16"/>
    <w:rsid w:val="001815A6"/>
    <w:rsid w:val="0018454F"/>
    <w:rsid w:val="00184B7D"/>
    <w:rsid w:val="00187A8F"/>
    <w:rsid w:val="00187F3B"/>
    <w:rsid w:val="00190680"/>
    <w:rsid w:val="001944FC"/>
    <w:rsid w:val="00195961"/>
    <w:rsid w:val="001963D2"/>
    <w:rsid w:val="00196D7E"/>
    <w:rsid w:val="00197663"/>
    <w:rsid w:val="001A0029"/>
    <w:rsid w:val="001A0271"/>
    <w:rsid w:val="001A1E07"/>
    <w:rsid w:val="001A44C4"/>
    <w:rsid w:val="001A4F45"/>
    <w:rsid w:val="001A78FE"/>
    <w:rsid w:val="001B07F8"/>
    <w:rsid w:val="001B07FE"/>
    <w:rsid w:val="001B2045"/>
    <w:rsid w:val="001B594E"/>
    <w:rsid w:val="001B7DB2"/>
    <w:rsid w:val="001B7E35"/>
    <w:rsid w:val="001C102A"/>
    <w:rsid w:val="001C3595"/>
    <w:rsid w:val="001C4282"/>
    <w:rsid w:val="001C4E13"/>
    <w:rsid w:val="001C557F"/>
    <w:rsid w:val="001C625C"/>
    <w:rsid w:val="001C67A7"/>
    <w:rsid w:val="001C7BB9"/>
    <w:rsid w:val="001D03B2"/>
    <w:rsid w:val="001D6BF1"/>
    <w:rsid w:val="001E1960"/>
    <w:rsid w:val="001E1ECD"/>
    <w:rsid w:val="001E247E"/>
    <w:rsid w:val="001E3650"/>
    <w:rsid w:val="001E4206"/>
    <w:rsid w:val="001E53F8"/>
    <w:rsid w:val="001E73CC"/>
    <w:rsid w:val="001F1C96"/>
    <w:rsid w:val="001F2C91"/>
    <w:rsid w:val="001F48FA"/>
    <w:rsid w:val="001F4E4B"/>
    <w:rsid w:val="001F7231"/>
    <w:rsid w:val="002004C9"/>
    <w:rsid w:val="002012B8"/>
    <w:rsid w:val="00202DF0"/>
    <w:rsid w:val="0020327D"/>
    <w:rsid w:val="00203A57"/>
    <w:rsid w:val="00203E23"/>
    <w:rsid w:val="00205A5B"/>
    <w:rsid w:val="0021112F"/>
    <w:rsid w:val="0021210F"/>
    <w:rsid w:val="0021251B"/>
    <w:rsid w:val="002139F7"/>
    <w:rsid w:val="002145D6"/>
    <w:rsid w:val="00215504"/>
    <w:rsid w:val="00216D65"/>
    <w:rsid w:val="00224497"/>
    <w:rsid w:val="002258E4"/>
    <w:rsid w:val="00226B5A"/>
    <w:rsid w:val="00227D9F"/>
    <w:rsid w:val="00230CD3"/>
    <w:rsid w:val="002329B8"/>
    <w:rsid w:val="00233E89"/>
    <w:rsid w:val="00236F16"/>
    <w:rsid w:val="00237233"/>
    <w:rsid w:val="00237BD5"/>
    <w:rsid w:val="00237E58"/>
    <w:rsid w:val="0024552D"/>
    <w:rsid w:val="00245A46"/>
    <w:rsid w:val="00247E39"/>
    <w:rsid w:val="00256FD0"/>
    <w:rsid w:val="00261181"/>
    <w:rsid w:val="0026123C"/>
    <w:rsid w:val="002613BC"/>
    <w:rsid w:val="002621F5"/>
    <w:rsid w:val="0026283E"/>
    <w:rsid w:val="002639C9"/>
    <w:rsid w:val="00265C41"/>
    <w:rsid w:val="00266256"/>
    <w:rsid w:val="002678CD"/>
    <w:rsid w:val="00267F4C"/>
    <w:rsid w:val="002702BF"/>
    <w:rsid w:val="00270D44"/>
    <w:rsid w:val="00270D8A"/>
    <w:rsid w:val="00271F67"/>
    <w:rsid w:val="0027212E"/>
    <w:rsid w:val="00272BBA"/>
    <w:rsid w:val="00272EB7"/>
    <w:rsid w:val="0027336F"/>
    <w:rsid w:val="00274116"/>
    <w:rsid w:val="0027468D"/>
    <w:rsid w:val="00277208"/>
    <w:rsid w:val="00277940"/>
    <w:rsid w:val="00277B44"/>
    <w:rsid w:val="002812D4"/>
    <w:rsid w:val="00281578"/>
    <w:rsid w:val="0028250D"/>
    <w:rsid w:val="00284771"/>
    <w:rsid w:val="00284D03"/>
    <w:rsid w:val="00286074"/>
    <w:rsid w:val="00286FCD"/>
    <w:rsid w:val="0028727B"/>
    <w:rsid w:val="002912A1"/>
    <w:rsid w:val="002915DD"/>
    <w:rsid w:val="00291884"/>
    <w:rsid w:val="002924DA"/>
    <w:rsid w:val="0029385F"/>
    <w:rsid w:val="00294A1A"/>
    <w:rsid w:val="00296023"/>
    <w:rsid w:val="002A0172"/>
    <w:rsid w:val="002A0833"/>
    <w:rsid w:val="002A27D4"/>
    <w:rsid w:val="002A4F3C"/>
    <w:rsid w:val="002A5102"/>
    <w:rsid w:val="002B1E9C"/>
    <w:rsid w:val="002B1FB3"/>
    <w:rsid w:val="002B3177"/>
    <w:rsid w:val="002B3489"/>
    <w:rsid w:val="002B4F8E"/>
    <w:rsid w:val="002B50C9"/>
    <w:rsid w:val="002B56CB"/>
    <w:rsid w:val="002C3D10"/>
    <w:rsid w:val="002C5738"/>
    <w:rsid w:val="002C69E7"/>
    <w:rsid w:val="002D0355"/>
    <w:rsid w:val="002D1305"/>
    <w:rsid w:val="002D14BD"/>
    <w:rsid w:val="002D2E9B"/>
    <w:rsid w:val="002D627E"/>
    <w:rsid w:val="002D63B9"/>
    <w:rsid w:val="002D6D1C"/>
    <w:rsid w:val="002E024D"/>
    <w:rsid w:val="002E19DE"/>
    <w:rsid w:val="002E1CC5"/>
    <w:rsid w:val="002E3A74"/>
    <w:rsid w:val="002E3F40"/>
    <w:rsid w:val="002E5493"/>
    <w:rsid w:val="002E5AEC"/>
    <w:rsid w:val="002E690D"/>
    <w:rsid w:val="002E6D46"/>
    <w:rsid w:val="002E7447"/>
    <w:rsid w:val="002E7E3A"/>
    <w:rsid w:val="002F1994"/>
    <w:rsid w:val="002F3E92"/>
    <w:rsid w:val="002F5409"/>
    <w:rsid w:val="002F72A2"/>
    <w:rsid w:val="002F78DA"/>
    <w:rsid w:val="00305357"/>
    <w:rsid w:val="0030766B"/>
    <w:rsid w:val="00312180"/>
    <w:rsid w:val="003154F6"/>
    <w:rsid w:val="00315D95"/>
    <w:rsid w:val="003176AD"/>
    <w:rsid w:val="0031786D"/>
    <w:rsid w:val="00320C76"/>
    <w:rsid w:val="00321176"/>
    <w:rsid w:val="00321618"/>
    <w:rsid w:val="00322B2A"/>
    <w:rsid w:val="00323983"/>
    <w:rsid w:val="00323F65"/>
    <w:rsid w:val="00327944"/>
    <w:rsid w:val="00333AED"/>
    <w:rsid w:val="0033541B"/>
    <w:rsid w:val="00335C32"/>
    <w:rsid w:val="0034277F"/>
    <w:rsid w:val="00342AA8"/>
    <w:rsid w:val="00342D4B"/>
    <w:rsid w:val="00345348"/>
    <w:rsid w:val="003458E8"/>
    <w:rsid w:val="00347265"/>
    <w:rsid w:val="00351065"/>
    <w:rsid w:val="00351878"/>
    <w:rsid w:val="00351DAE"/>
    <w:rsid w:val="0035373D"/>
    <w:rsid w:val="00353CD8"/>
    <w:rsid w:val="00356876"/>
    <w:rsid w:val="00361086"/>
    <w:rsid w:val="003620AF"/>
    <w:rsid w:val="00362AEC"/>
    <w:rsid w:val="0036319C"/>
    <w:rsid w:val="003631D8"/>
    <w:rsid w:val="00363504"/>
    <w:rsid w:val="00363B57"/>
    <w:rsid w:val="00363FEA"/>
    <w:rsid w:val="0036761D"/>
    <w:rsid w:val="0037174D"/>
    <w:rsid w:val="00372A8E"/>
    <w:rsid w:val="00373B22"/>
    <w:rsid w:val="00373B78"/>
    <w:rsid w:val="00373CC0"/>
    <w:rsid w:val="00377D83"/>
    <w:rsid w:val="00380E84"/>
    <w:rsid w:val="00381A61"/>
    <w:rsid w:val="00382D12"/>
    <w:rsid w:val="00383AE0"/>
    <w:rsid w:val="00383F6A"/>
    <w:rsid w:val="00384EFF"/>
    <w:rsid w:val="00386E3D"/>
    <w:rsid w:val="0039190E"/>
    <w:rsid w:val="00391C76"/>
    <w:rsid w:val="00392AD3"/>
    <w:rsid w:val="00393E1F"/>
    <w:rsid w:val="00396195"/>
    <w:rsid w:val="0039729D"/>
    <w:rsid w:val="003A02C8"/>
    <w:rsid w:val="003A0FA9"/>
    <w:rsid w:val="003A1C93"/>
    <w:rsid w:val="003A2DC3"/>
    <w:rsid w:val="003A30A9"/>
    <w:rsid w:val="003A5566"/>
    <w:rsid w:val="003A7564"/>
    <w:rsid w:val="003B12E4"/>
    <w:rsid w:val="003B1A6C"/>
    <w:rsid w:val="003B316D"/>
    <w:rsid w:val="003B43BC"/>
    <w:rsid w:val="003B5B96"/>
    <w:rsid w:val="003B69A9"/>
    <w:rsid w:val="003C03B2"/>
    <w:rsid w:val="003C0A06"/>
    <w:rsid w:val="003C0A83"/>
    <w:rsid w:val="003C35F8"/>
    <w:rsid w:val="003C5303"/>
    <w:rsid w:val="003C71B7"/>
    <w:rsid w:val="003D5C13"/>
    <w:rsid w:val="003D631F"/>
    <w:rsid w:val="003D712F"/>
    <w:rsid w:val="003D71AA"/>
    <w:rsid w:val="003D71DF"/>
    <w:rsid w:val="003E08F3"/>
    <w:rsid w:val="003E25E4"/>
    <w:rsid w:val="003E4961"/>
    <w:rsid w:val="003E4E45"/>
    <w:rsid w:val="003F1E46"/>
    <w:rsid w:val="003F23DD"/>
    <w:rsid w:val="003F3EE5"/>
    <w:rsid w:val="003F3F96"/>
    <w:rsid w:val="003F481E"/>
    <w:rsid w:val="003F5110"/>
    <w:rsid w:val="003F6206"/>
    <w:rsid w:val="004009FA"/>
    <w:rsid w:val="004010C2"/>
    <w:rsid w:val="004021A2"/>
    <w:rsid w:val="004052FE"/>
    <w:rsid w:val="00405AE5"/>
    <w:rsid w:val="00405D99"/>
    <w:rsid w:val="0040636E"/>
    <w:rsid w:val="004074E2"/>
    <w:rsid w:val="0041124A"/>
    <w:rsid w:val="00413BD1"/>
    <w:rsid w:val="00413F73"/>
    <w:rsid w:val="00414346"/>
    <w:rsid w:val="00415EDB"/>
    <w:rsid w:val="00415F31"/>
    <w:rsid w:val="00416A3D"/>
    <w:rsid w:val="00421BC4"/>
    <w:rsid w:val="00422710"/>
    <w:rsid w:val="0042281B"/>
    <w:rsid w:val="004247FB"/>
    <w:rsid w:val="00424D7C"/>
    <w:rsid w:val="00426668"/>
    <w:rsid w:val="00431F73"/>
    <w:rsid w:val="004322A0"/>
    <w:rsid w:val="00432791"/>
    <w:rsid w:val="00434D01"/>
    <w:rsid w:val="00434F8D"/>
    <w:rsid w:val="004364C7"/>
    <w:rsid w:val="00440462"/>
    <w:rsid w:val="004420B5"/>
    <w:rsid w:val="00444C31"/>
    <w:rsid w:val="00444E26"/>
    <w:rsid w:val="0044578C"/>
    <w:rsid w:val="0045646E"/>
    <w:rsid w:val="004609D1"/>
    <w:rsid w:val="00460E1A"/>
    <w:rsid w:val="00461162"/>
    <w:rsid w:val="00462EE8"/>
    <w:rsid w:val="00463171"/>
    <w:rsid w:val="00466AA0"/>
    <w:rsid w:val="004675E1"/>
    <w:rsid w:val="004705B7"/>
    <w:rsid w:val="00470F95"/>
    <w:rsid w:val="00473014"/>
    <w:rsid w:val="00475535"/>
    <w:rsid w:val="0048373A"/>
    <w:rsid w:val="00484223"/>
    <w:rsid w:val="004855B1"/>
    <w:rsid w:val="00485941"/>
    <w:rsid w:val="00487585"/>
    <w:rsid w:val="00487B1C"/>
    <w:rsid w:val="00490583"/>
    <w:rsid w:val="00491646"/>
    <w:rsid w:val="00491C7C"/>
    <w:rsid w:val="00493356"/>
    <w:rsid w:val="0049482B"/>
    <w:rsid w:val="004958BF"/>
    <w:rsid w:val="004A21B9"/>
    <w:rsid w:val="004A2504"/>
    <w:rsid w:val="004A4166"/>
    <w:rsid w:val="004A4244"/>
    <w:rsid w:val="004A427D"/>
    <w:rsid w:val="004A4AD2"/>
    <w:rsid w:val="004B0620"/>
    <w:rsid w:val="004B2801"/>
    <w:rsid w:val="004B2D53"/>
    <w:rsid w:val="004B3B56"/>
    <w:rsid w:val="004B4F8F"/>
    <w:rsid w:val="004B5DF8"/>
    <w:rsid w:val="004B7042"/>
    <w:rsid w:val="004C30DF"/>
    <w:rsid w:val="004C406D"/>
    <w:rsid w:val="004C63D7"/>
    <w:rsid w:val="004D2A77"/>
    <w:rsid w:val="004D3749"/>
    <w:rsid w:val="004D3828"/>
    <w:rsid w:val="004D5663"/>
    <w:rsid w:val="004D710F"/>
    <w:rsid w:val="004D7BD1"/>
    <w:rsid w:val="004E05AF"/>
    <w:rsid w:val="004E13BA"/>
    <w:rsid w:val="004E1701"/>
    <w:rsid w:val="004E2054"/>
    <w:rsid w:val="004E54FD"/>
    <w:rsid w:val="004F0922"/>
    <w:rsid w:val="004F47AC"/>
    <w:rsid w:val="004F4B28"/>
    <w:rsid w:val="004F54C2"/>
    <w:rsid w:val="004F6826"/>
    <w:rsid w:val="004F7D9D"/>
    <w:rsid w:val="0050119D"/>
    <w:rsid w:val="00502D90"/>
    <w:rsid w:val="00502F60"/>
    <w:rsid w:val="00504BF1"/>
    <w:rsid w:val="00505138"/>
    <w:rsid w:val="005067F6"/>
    <w:rsid w:val="005076C0"/>
    <w:rsid w:val="00510B53"/>
    <w:rsid w:val="00511EE4"/>
    <w:rsid w:val="005123C5"/>
    <w:rsid w:val="0051487D"/>
    <w:rsid w:val="00516DEF"/>
    <w:rsid w:val="0052127E"/>
    <w:rsid w:val="0052301F"/>
    <w:rsid w:val="00524445"/>
    <w:rsid w:val="005257C7"/>
    <w:rsid w:val="005258B1"/>
    <w:rsid w:val="00525E3A"/>
    <w:rsid w:val="005262AE"/>
    <w:rsid w:val="00526F23"/>
    <w:rsid w:val="00532477"/>
    <w:rsid w:val="0053368D"/>
    <w:rsid w:val="00533B99"/>
    <w:rsid w:val="00534844"/>
    <w:rsid w:val="005355BE"/>
    <w:rsid w:val="00535777"/>
    <w:rsid w:val="00536783"/>
    <w:rsid w:val="00540A02"/>
    <w:rsid w:val="00541252"/>
    <w:rsid w:val="00543B2B"/>
    <w:rsid w:val="00543F22"/>
    <w:rsid w:val="005459E2"/>
    <w:rsid w:val="005469BC"/>
    <w:rsid w:val="00546B28"/>
    <w:rsid w:val="0054789F"/>
    <w:rsid w:val="00551460"/>
    <w:rsid w:val="00557243"/>
    <w:rsid w:val="005612BF"/>
    <w:rsid w:val="00561FC3"/>
    <w:rsid w:val="00562503"/>
    <w:rsid w:val="0056493B"/>
    <w:rsid w:val="00564AE8"/>
    <w:rsid w:val="005655E8"/>
    <w:rsid w:val="00565C90"/>
    <w:rsid w:val="005661BA"/>
    <w:rsid w:val="00571AA0"/>
    <w:rsid w:val="00572009"/>
    <w:rsid w:val="0057307A"/>
    <w:rsid w:val="005732A8"/>
    <w:rsid w:val="00574FDF"/>
    <w:rsid w:val="00576F66"/>
    <w:rsid w:val="005774A6"/>
    <w:rsid w:val="00577B25"/>
    <w:rsid w:val="00581AAC"/>
    <w:rsid w:val="00582C80"/>
    <w:rsid w:val="005835B1"/>
    <w:rsid w:val="00583EB0"/>
    <w:rsid w:val="00590924"/>
    <w:rsid w:val="00590E60"/>
    <w:rsid w:val="00593058"/>
    <w:rsid w:val="0059340F"/>
    <w:rsid w:val="005A0239"/>
    <w:rsid w:val="005A188D"/>
    <w:rsid w:val="005A2944"/>
    <w:rsid w:val="005A7CDD"/>
    <w:rsid w:val="005B1737"/>
    <w:rsid w:val="005B1A67"/>
    <w:rsid w:val="005B55CA"/>
    <w:rsid w:val="005B754B"/>
    <w:rsid w:val="005C0A45"/>
    <w:rsid w:val="005C23E2"/>
    <w:rsid w:val="005C2E38"/>
    <w:rsid w:val="005C6791"/>
    <w:rsid w:val="005D05E8"/>
    <w:rsid w:val="005D0644"/>
    <w:rsid w:val="005D20F0"/>
    <w:rsid w:val="005D36D8"/>
    <w:rsid w:val="005D3AF2"/>
    <w:rsid w:val="005D3F91"/>
    <w:rsid w:val="005D5E53"/>
    <w:rsid w:val="005D7D72"/>
    <w:rsid w:val="005E070F"/>
    <w:rsid w:val="005E1859"/>
    <w:rsid w:val="005E6307"/>
    <w:rsid w:val="005E6A94"/>
    <w:rsid w:val="005E6A9B"/>
    <w:rsid w:val="005F1EA2"/>
    <w:rsid w:val="005F3072"/>
    <w:rsid w:val="005F3A6C"/>
    <w:rsid w:val="005F426D"/>
    <w:rsid w:val="005F71DD"/>
    <w:rsid w:val="005F7DE5"/>
    <w:rsid w:val="005F7DE7"/>
    <w:rsid w:val="00600E53"/>
    <w:rsid w:val="00602D9A"/>
    <w:rsid w:val="00604A33"/>
    <w:rsid w:val="00604AE3"/>
    <w:rsid w:val="0061076D"/>
    <w:rsid w:val="0061098E"/>
    <w:rsid w:val="00610C8C"/>
    <w:rsid w:val="0061221D"/>
    <w:rsid w:val="00613C14"/>
    <w:rsid w:val="00613E0A"/>
    <w:rsid w:val="00614B3A"/>
    <w:rsid w:val="00614F14"/>
    <w:rsid w:val="006211C0"/>
    <w:rsid w:val="00621947"/>
    <w:rsid w:val="00622754"/>
    <w:rsid w:val="00622775"/>
    <w:rsid w:val="006229CB"/>
    <w:rsid w:val="0062385E"/>
    <w:rsid w:val="00623AD8"/>
    <w:rsid w:val="006273BA"/>
    <w:rsid w:val="00630AE5"/>
    <w:rsid w:val="00631989"/>
    <w:rsid w:val="006334D5"/>
    <w:rsid w:val="00635255"/>
    <w:rsid w:val="0063573A"/>
    <w:rsid w:val="00637763"/>
    <w:rsid w:val="00640D7C"/>
    <w:rsid w:val="00643231"/>
    <w:rsid w:val="00644CF1"/>
    <w:rsid w:val="006451D9"/>
    <w:rsid w:val="00645D27"/>
    <w:rsid w:val="00645DF9"/>
    <w:rsid w:val="0064730E"/>
    <w:rsid w:val="00647766"/>
    <w:rsid w:val="006541DC"/>
    <w:rsid w:val="006562AC"/>
    <w:rsid w:val="00657AB1"/>
    <w:rsid w:val="00660AA3"/>
    <w:rsid w:val="006630C9"/>
    <w:rsid w:val="00664D51"/>
    <w:rsid w:val="00667D33"/>
    <w:rsid w:val="00670F87"/>
    <w:rsid w:val="00673B99"/>
    <w:rsid w:val="006748F4"/>
    <w:rsid w:val="00674963"/>
    <w:rsid w:val="00674EF8"/>
    <w:rsid w:val="00676A67"/>
    <w:rsid w:val="006802B1"/>
    <w:rsid w:val="0068073F"/>
    <w:rsid w:val="00680ADA"/>
    <w:rsid w:val="00680E0A"/>
    <w:rsid w:val="006810AA"/>
    <w:rsid w:val="00683786"/>
    <w:rsid w:val="00686922"/>
    <w:rsid w:val="00686CD8"/>
    <w:rsid w:val="00687533"/>
    <w:rsid w:val="00691FD6"/>
    <w:rsid w:val="00693CB1"/>
    <w:rsid w:val="00694116"/>
    <w:rsid w:val="00694275"/>
    <w:rsid w:val="00694DF2"/>
    <w:rsid w:val="006967A6"/>
    <w:rsid w:val="006978D6"/>
    <w:rsid w:val="006A1DDD"/>
    <w:rsid w:val="006A5173"/>
    <w:rsid w:val="006A62E0"/>
    <w:rsid w:val="006B03CC"/>
    <w:rsid w:val="006B144E"/>
    <w:rsid w:val="006B15E5"/>
    <w:rsid w:val="006B1750"/>
    <w:rsid w:val="006B3395"/>
    <w:rsid w:val="006B690E"/>
    <w:rsid w:val="006C0C03"/>
    <w:rsid w:val="006C0FC9"/>
    <w:rsid w:val="006C134F"/>
    <w:rsid w:val="006C2C7F"/>
    <w:rsid w:val="006C5660"/>
    <w:rsid w:val="006C7FD8"/>
    <w:rsid w:val="006D3E47"/>
    <w:rsid w:val="006D4A0D"/>
    <w:rsid w:val="006D5583"/>
    <w:rsid w:val="006D6A53"/>
    <w:rsid w:val="006D784F"/>
    <w:rsid w:val="006E046F"/>
    <w:rsid w:val="006E1FF8"/>
    <w:rsid w:val="006E2026"/>
    <w:rsid w:val="006E479D"/>
    <w:rsid w:val="006E4C32"/>
    <w:rsid w:val="006E554A"/>
    <w:rsid w:val="006E7D9D"/>
    <w:rsid w:val="006F05C9"/>
    <w:rsid w:val="006F14C2"/>
    <w:rsid w:val="006F1B59"/>
    <w:rsid w:val="006F1E65"/>
    <w:rsid w:val="006F2A31"/>
    <w:rsid w:val="006F3A49"/>
    <w:rsid w:val="006F3C22"/>
    <w:rsid w:val="006F4F40"/>
    <w:rsid w:val="006F5353"/>
    <w:rsid w:val="006F71D4"/>
    <w:rsid w:val="006F7F8D"/>
    <w:rsid w:val="00700DC2"/>
    <w:rsid w:val="007024D1"/>
    <w:rsid w:val="00702712"/>
    <w:rsid w:val="00702BC8"/>
    <w:rsid w:val="00703C5F"/>
    <w:rsid w:val="007042E9"/>
    <w:rsid w:val="00707DB8"/>
    <w:rsid w:val="00707FB7"/>
    <w:rsid w:val="007100E9"/>
    <w:rsid w:val="00710478"/>
    <w:rsid w:val="00712741"/>
    <w:rsid w:val="0071358D"/>
    <w:rsid w:val="0071463D"/>
    <w:rsid w:val="00716895"/>
    <w:rsid w:val="0071706E"/>
    <w:rsid w:val="00720396"/>
    <w:rsid w:val="007204CA"/>
    <w:rsid w:val="00721E1E"/>
    <w:rsid w:val="0072201F"/>
    <w:rsid w:val="007221F7"/>
    <w:rsid w:val="0072740B"/>
    <w:rsid w:val="007277E5"/>
    <w:rsid w:val="007306AD"/>
    <w:rsid w:val="00730BCC"/>
    <w:rsid w:val="007313F4"/>
    <w:rsid w:val="007317FF"/>
    <w:rsid w:val="007336FD"/>
    <w:rsid w:val="00734144"/>
    <w:rsid w:val="00735294"/>
    <w:rsid w:val="0073635C"/>
    <w:rsid w:val="00740C18"/>
    <w:rsid w:val="00742574"/>
    <w:rsid w:val="00744383"/>
    <w:rsid w:val="00744AB5"/>
    <w:rsid w:val="00744AFD"/>
    <w:rsid w:val="00751C91"/>
    <w:rsid w:val="0075301C"/>
    <w:rsid w:val="00754FF1"/>
    <w:rsid w:val="00756CC2"/>
    <w:rsid w:val="00756CF1"/>
    <w:rsid w:val="00760F14"/>
    <w:rsid w:val="007611E1"/>
    <w:rsid w:val="007619FB"/>
    <w:rsid w:val="00762853"/>
    <w:rsid w:val="007641E6"/>
    <w:rsid w:val="00765CA1"/>
    <w:rsid w:val="00766DD3"/>
    <w:rsid w:val="0076700C"/>
    <w:rsid w:val="00770F61"/>
    <w:rsid w:val="007725C0"/>
    <w:rsid w:val="00774030"/>
    <w:rsid w:val="00774331"/>
    <w:rsid w:val="0078077E"/>
    <w:rsid w:val="00782254"/>
    <w:rsid w:val="0078396E"/>
    <w:rsid w:val="00783F25"/>
    <w:rsid w:val="00784808"/>
    <w:rsid w:val="00791387"/>
    <w:rsid w:val="0079184A"/>
    <w:rsid w:val="00791A62"/>
    <w:rsid w:val="00793C69"/>
    <w:rsid w:val="00794B95"/>
    <w:rsid w:val="0079556B"/>
    <w:rsid w:val="00795BF7"/>
    <w:rsid w:val="00797748"/>
    <w:rsid w:val="007A091A"/>
    <w:rsid w:val="007A0DA2"/>
    <w:rsid w:val="007A602B"/>
    <w:rsid w:val="007A7BF2"/>
    <w:rsid w:val="007B14FF"/>
    <w:rsid w:val="007B3B14"/>
    <w:rsid w:val="007B4316"/>
    <w:rsid w:val="007B5D81"/>
    <w:rsid w:val="007B5DB3"/>
    <w:rsid w:val="007C2714"/>
    <w:rsid w:val="007C2946"/>
    <w:rsid w:val="007C481A"/>
    <w:rsid w:val="007C77E7"/>
    <w:rsid w:val="007D0199"/>
    <w:rsid w:val="007D1188"/>
    <w:rsid w:val="007D15C7"/>
    <w:rsid w:val="007D1934"/>
    <w:rsid w:val="007D20D8"/>
    <w:rsid w:val="007D365D"/>
    <w:rsid w:val="007D554F"/>
    <w:rsid w:val="007D588B"/>
    <w:rsid w:val="007D5EEB"/>
    <w:rsid w:val="007D6A28"/>
    <w:rsid w:val="007D6ACA"/>
    <w:rsid w:val="007E1FD7"/>
    <w:rsid w:val="007E2561"/>
    <w:rsid w:val="007E47B9"/>
    <w:rsid w:val="007E4D48"/>
    <w:rsid w:val="007E6DAF"/>
    <w:rsid w:val="007E7817"/>
    <w:rsid w:val="007E7E7D"/>
    <w:rsid w:val="007F0E3F"/>
    <w:rsid w:val="007F3827"/>
    <w:rsid w:val="007F390F"/>
    <w:rsid w:val="007F4198"/>
    <w:rsid w:val="007F4794"/>
    <w:rsid w:val="007F4D72"/>
    <w:rsid w:val="007F582A"/>
    <w:rsid w:val="007F6C69"/>
    <w:rsid w:val="007F75A6"/>
    <w:rsid w:val="007F7DE4"/>
    <w:rsid w:val="008003DF"/>
    <w:rsid w:val="00801D2B"/>
    <w:rsid w:val="00801E23"/>
    <w:rsid w:val="00804350"/>
    <w:rsid w:val="00805050"/>
    <w:rsid w:val="008070F9"/>
    <w:rsid w:val="00807AE0"/>
    <w:rsid w:val="00807C81"/>
    <w:rsid w:val="008133A4"/>
    <w:rsid w:val="00813700"/>
    <w:rsid w:val="0081597D"/>
    <w:rsid w:val="008209DF"/>
    <w:rsid w:val="00821BBD"/>
    <w:rsid w:val="008232BE"/>
    <w:rsid w:val="00825836"/>
    <w:rsid w:val="00830378"/>
    <w:rsid w:val="008303B5"/>
    <w:rsid w:val="008304AD"/>
    <w:rsid w:val="00830C0D"/>
    <w:rsid w:val="008331D0"/>
    <w:rsid w:val="008344F1"/>
    <w:rsid w:val="00834D2C"/>
    <w:rsid w:val="008363BB"/>
    <w:rsid w:val="00836E87"/>
    <w:rsid w:val="008409B3"/>
    <w:rsid w:val="00841581"/>
    <w:rsid w:val="00841CEB"/>
    <w:rsid w:val="00843247"/>
    <w:rsid w:val="008450E4"/>
    <w:rsid w:val="008452D9"/>
    <w:rsid w:val="0085057B"/>
    <w:rsid w:val="00852C99"/>
    <w:rsid w:val="008573C0"/>
    <w:rsid w:val="008614AB"/>
    <w:rsid w:val="008621ED"/>
    <w:rsid w:val="008638F5"/>
    <w:rsid w:val="008640C9"/>
    <w:rsid w:val="0086451B"/>
    <w:rsid w:val="00864C72"/>
    <w:rsid w:val="00865ABC"/>
    <w:rsid w:val="00870473"/>
    <w:rsid w:val="008708D2"/>
    <w:rsid w:val="00870DC0"/>
    <w:rsid w:val="00871BC0"/>
    <w:rsid w:val="00873226"/>
    <w:rsid w:val="00873F4B"/>
    <w:rsid w:val="00874C73"/>
    <w:rsid w:val="008755BE"/>
    <w:rsid w:val="008818CA"/>
    <w:rsid w:val="008821C4"/>
    <w:rsid w:val="00886765"/>
    <w:rsid w:val="008869FE"/>
    <w:rsid w:val="00886A39"/>
    <w:rsid w:val="0089107E"/>
    <w:rsid w:val="00892FB1"/>
    <w:rsid w:val="00893A48"/>
    <w:rsid w:val="008940BF"/>
    <w:rsid w:val="008941A8"/>
    <w:rsid w:val="00894BD8"/>
    <w:rsid w:val="00896601"/>
    <w:rsid w:val="0089698D"/>
    <w:rsid w:val="00896A3F"/>
    <w:rsid w:val="00896E12"/>
    <w:rsid w:val="008A002E"/>
    <w:rsid w:val="008A023A"/>
    <w:rsid w:val="008A0459"/>
    <w:rsid w:val="008A11FC"/>
    <w:rsid w:val="008A4180"/>
    <w:rsid w:val="008B004C"/>
    <w:rsid w:val="008B0556"/>
    <w:rsid w:val="008B0B02"/>
    <w:rsid w:val="008B0E7E"/>
    <w:rsid w:val="008B1BEA"/>
    <w:rsid w:val="008B1D70"/>
    <w:rsid w:val="008B466A"/>
    <w:rsid w:val="008B534C"/>
    <w:rsid w:val="008B6E60"/>
    <w:rsid w:val="008B784D"/>
    <w:rsid w:val="008C00DE"/>
    <w:rsid w:val="008C2F49"/>
    <w:rsid w:val="008C35C3"/>
    <w:rsid w:val="008C5436"/>
    <w:rsid w:val="008C5DC5"/>
    <w:rsid w:val="008C646D"/>
    <w:rsid w:val="008C7905"/>
    <w:rsid w:val="008C7AA7"/>
    <w:rsid w:val="008D044F"/>
    <w:rsid w:val="008D1381"/>
    <w:rsid w:val="008D2A6E"/>
    <w:rsid w:val="008D385A"/>
    <w:rsid w:val="008D5C65"/>
    <w:rsid w:val="008D79E2"/>
    <w:rsid w:val="008E13BC"/>
    <w:rsid w:val="008E1CFE"/>
    <w:rsid w:val="008E2196"/>
    <w:rsid w:val="008E255F"/>
    <w:rsid w:val="008E4AE0"/>
    <w:rsid w:val="008E550A"/>
    <w:rsid w:val="008E6257"/>
    <w:rsid w:val="008E6BA2"/>
    <w:rsid w:val="008E7591"/>
    <w:rsid w:val="008F37DC"/>
    <w:rsid w:val="008F3FB8"/>
    <w:rsid w:val="00900D97"/>
    <w:rsid w:val="00900ED3"/>
    <w:rsid w:val="0090577B"/>
    <w:rsid w:val="0090617F"/>
    <w:rsid w:val="0090625D"/>
    <w:rsid w:val="00906F6A"/>
    <w:rsid w:val="00911DCF"/>
    <w:rsid w:val="009210B9"/>
    <w:rsid w:val="00921A5D"/>
    <w:rsid w:val="00922AF1"/>
    <w:rsid w:val="00922F20"/>
    <w:rsid w:val="0092434F"/>
    <w:rsid w:val="00924B78"/>
    <w:rsid w:val="009260D5"/>
    <w:rsid w:val="0093097A"/>
    <w:rsid w:val="00930D7E"/>
    <w:rsid w:val="0093111D"/>
    <w:rsid w:val="009315F8"/>
    <w:rsid w:val="00931E75"/>
    <w:rsid w:val="009327B1"/>
    <w:rsid w:val="009348E5"/>
    <w:rsid w:val="0093530D"/>
    <w:rsid w:val="00936F19"/>
    <w:rsid w:val="00940283"/>
    <w:rsid w:val="00940D2F"/>
    <w:rsid w:val="009421AB"/>
    <w:rsid w:val="00944D26"/>
    <w:rsid w:val="00946480"/>
    <w:rsid w:val="0094665D"/>
    <w:rsid w:val="00946ACA"/>
    <w:rsid w:val="00951C34"/>
    <w:rsid w:val="009522F7"/>
    <w:rsid w:val="00952E63"/>
    <w:rsid w:val="00954BE0"/>
    <w:rsid w:val="00955AC8"/>
    <w:rsid w:val="00957C1A"/>
    <w:rsid w:val="00961AE9"/>
    <w:rsid w:val="00961B74"/>
    <w:rsid w:val="00962EFC"/>
    <w:rsid w:val="00964353"/>
    <w:rsid w:val="00970D60"/>
    <w:rsid w:val="00970E0E"/>
    <w:rsid w:val="00972252"/>
    <w:rsid w:val="0097415F"/>
    <w:rsid w:val="00974764"/>
    <w:rsid w:val="00974EA9"/>
    <w:rsid w:val="009754C8"/>
    <w:rsid w:val="00982B1D"/>
    <w:rsid w:val="00984367"/>
    <w:rsid w:val="00984884"/>
    <w:rsid w:val="00984A38"/>
    <w:rsid w:val="009851FB"/>
    <w:rsid w:val="009855A1"/>
    <w:rsid w:val="009955F1"/>
    <w:rsid w:val="00995987"/>
    <w:rsid w:val="00995DBA"/>
    <w:rsid w:val="009971FD"/>
    <w:rsid w:val="009A00E7"/>
    <w:rsid w:val="009A0C6C"/>
    <w:rsid w:val="009A24F7"/>
    <w:rsid w:val="009A3B56"/>
    <w:rsid w:val="009A5981"/>
    <w:rsid w:val="009A7F6D"/>
    <w:rsid w:val="009B0703"/>
    <w:rsid w:val="009B1F06"/>
    <w:rsid w:val="009B2CD9"/>
    <w:rsid w:val="009B52FD"/>
    <w:rsid w:val="009B6553"/>
    <w:rsid w:val="009C08DA"/>
    <w:rsid w:val="009C0D5D"/>
    <w:rsid w:val="009C22EC"/>
    <w:rsid w:val="009C3339"/>
    <w:rsid w:val="009C3C86"/>
    <w:rsid w:val="009C4EA8"/>
    <w:rsid w:val="009C531E"/>
    <w:rsid w:val="009C5414"/>
    <w:rsid w:val="009C77DC"/>
    <w:rsid w:val="009C7924"/>
    <w:rsid w:val="009D0B6E"/>
    <w:rsid w:val="009D2B9C"/>
    <w:rsid w:val="009D38BE"/>
    <w:rsid w:val="009D4C76"/>
    <w:rsid w:val="009D4E8E"/>
    <w:rsid w:val="009D69F9"/>
    <w:rsid w:val="009D6AB0"/>
    <w:rsid w:val="009E07EB"/>
    <w:rsid w:val="009E0ABB"/>
    <w:rsid w:val="009E187F"/>
    <w:rsid w:val="009E1A29"/>
    <w:rsid w:val="009E30DD"/>
    <w:rsid w:val="009E3478"/>
    <w:rsid w:val="009E5712"/>
    <w:rsid w:val="009E6099"/>
    <w:rsid w:val="009E6257"/>
    <w:rsid w:val="009E7791"/>
    <w:rsid w:val="009F0B05"/>
    <w:rsid w:val="009F12D2"/>
    <w:rsid w:val="009F1300"/>
    <w:rsid w:val="009F4EFD"/>
    <w:rsid w:val="009F6E87"/>
    <w:rsid w:val="00A01B4E"/>
    <w:rsid w:val="00A13876"/>
    <w:rsid w:val="00A14C57"/>
    <w:rsid w:val="00A210C8"/>
    <w:rsid w:val="00A21274"/>
    <w:rsid w:val="00A25232"/>
    <w:rsid w:val="00A25E64"/>
    <w:rsid w:val="00A30001"/>
    <w:rsid w:val="00A3573E"/>
    <w:rsid w:val="00A37875"/>
    <w:rsid w:val="00A4056B"/>
    <w:rsid w:val="00A4231E"/>
    <w:rsid w:val="00A42F6C"/>
    <w:rsid w:val="00A4353A"/>
    <w:rsid w:val="00A440B7"/>
    <w:rsid w:val="00A44700"/>
    <w:rsid w:val="00A45A8E"/>
    <w:rsid w:val="00A46D4E"/>
    <w:rsid w:val="00A5134B"/>
    <w:rsid w:val="00A51C95"/>
    <w:rsid w:val="00A528C9"/>
    <w:rsid w:val="00A538FC"/>
    <w:rsid w:val="00A55E82"/>
    <w:rsid w:val="00A60A6E"/>
    <w:rsid w:val="00A60CCA"/>
    <w:rsid w:val="00A642B6"/>
    <w:rsid w:val="00A65074"/>
    <w:rsid w:val="00A66D91"/>
    <w:rsid w:val="00A72490"/>
    <w:rsid w:val="00A72700"/>
    <w:rsid w:val="00A72F53"/>
    <w:rsid w:val="00A72F7D"/>
    <w:rsid w:val="00A7417E"/>
    <w:rsid w:val="00A75D5D"/>
    <w:rsid w:val="00A824AA"/>
    <w:rsid w:val="00A84DEF"/>
    <w:rsid w:val="00A8539C"/>
    <w:rsid w:val="00A91255"/>
    <w:rsid w:val="00A91377"/>
    <w:rsid w:val="00A92219"/>
    <w:rsid w:val="00A94D2B"/>
    <w:rsid w:val="00A953A4"/>
    <w:rsid w:val="00A961B5"/>
    <w:rsid w:val="00A97FA3"/>
    <w:rsid w:val="00AA0640"/>
    <w:rsid w:val="00AA1567"/>
    <w:rsid w:val="00AA2D60"/>
    <w:rsid w:val="00AA7429"/>
    <w:rsid w:val="00AB17CC"/>
    <w:rsid w:val="00AB5051"/>
    <w:rsid w:val="00AB5E63"/>
    <w:rsid w:val="00AB6851"/>
    <w:rsid w:val="00AB7810"/>
    <w:rsid w:val="00AB7F6A"/>
    <w:rsid w:val="00AC0584"/>
    <w:rsid w:val="00AC1D22"/>
    <w:rsid w:val="00AC294C"/>
    <w:rsid w:val="00AC320C"/>
    <w:rsid w:val="00AC47CA"/>
    <w:rsid w:val="00AC5D91"/>
    <w:rsid w:val="00AD07FE"/>
    <w:rsid w:val="00AD0EA6"/>
    <w:rsid w:val="00AD23B1"/>
    <w:rsid w:val="00AD336B"/>
    <w:rsid w:val="00AD36CB"/>
    <w:rsid w:val="00AD37C2"/>
    <w:rsid w:val="00AD4E24"/>
    <w:rsid w:val="00AD5831"/>
    <w:rsid w:val="00AD5FDF"/>
    <w:rsid w:val="00AD7315"/>
    <w:rsid w:val="00AE0890"/>
    <w:rsid w:val="00AE13F1"/>
    <w:rsid w:val="00AE1B54"/>
    <w:rsid w:val="00AE2D41"/>
    <w:rsid w:val="00AE2D6E"/>
    <w:rsid w:val="00AE5B29"/>
    <w:rsid w:val="00AE6E79"/>
    <w:rsid w:val="00AF1828"/>
    <w:rsid w:val="00AF1871"/>
    <w:rsid w:val="00AF2608"/>
    <w:rsid w:val="00AF36E9"/>
    <w:rsid w:val="00AF5A60"/>
    <w:rsid w:val="00B02743"/>
    <w:rsid w:val="00B059AE"/>
    <w:rsid w:val="00B06974"/>
    <w:rsid w:val="00B1084B"/>
    <w:rsid w:val="00B11483"/>
    <w:rsid w:val="00B11D62"/>
    <w:rsid w:val="00B15496"/>
    <w:rsid w:val="00B1754F"/>
    <w:rsid w:val="00B20584"/>
    <w:rsid w:val="00B21C04"/>
    <w:rsid w:val="00B247E9"/>
    <w:rsid w:val="00B26AD6"/>
    <w:rsid w:val="00B27259"/>
    <w:rsid w:val="00B2786E"/>
    <w:rsid w:val="00B30D26"/>
    <w:rsid w:val="00B31B06"/>
    <w:rsid w:val="00B31EB9"/>
    <w:rsid w:val="00B3207C"/>
    <w:rsid w:val="00B33189"/>
    <w:rsid w:val="00B33300"/>
    <w:rsid w:val="00B337D9"/>
    <w:rsid w:val="00B36320"/>
    <w:rsid w:val="00B3644A"/>
    <w:rsid w:val="00B40B0F"/>
    <w:rsid w:val="00B40F6C"/>
    <w:rsid w:val="00B41445"/>
    <w:rsid w:val="00B41F63"/>
    <w:rsid w:val="00B454C2"/>
    <w:rsid w:val="00B46431"/>
    <w:rsid w:val="00B47992"/>
    <w:rsid w:val="00B47E3C"/>
    <w:rsid w:val="00B512E6"/>
    <w:rsid w:val="00B518A6"/>
    <w:rsid w:val="00B52945"/>
    <w:rsid w:val="00B549B7"/>
    <w:rsid w:val="00B565EE"/>
    <w:rsid w:val="00B60A97"/>
    <w:rsid w:val="00B60EBD"/>
    <w:rsid w:val="00B62A57"/>
    <w:rsid w:val="00B67BEC"/>
    <w:rsid w:val="00B7288A"/>
    <w:rsid w:val="00B74946"/>
    <w:rsid w:val="00B761F8"/>
    <w:rsid w:val="00B761F9"/>
    <w:rsid w:val="00B81489"/>
    <w:rsid w:val="00B815AE"/>
    <w:rsid w:val="00B81B98"/>
    <w:rsid w:val="00B83778"/>
    <w:rsid w:val="00B83976"/>
    <w:rsid w:val="00B84ED9"/>
    <w:rsid w:val="00B86B0E"/>
    <w:rsid w:val="00B90A10"/>
    <w:rsid w:val="00B90A3E"/>
    <w:rsid w:val="00B912DE"/>
    <w:rsid w:val="00B914D8"/>
    <w:rsid w:val="00B93335"/>
    <w:rsid w:val="00BA0172"/>
    <w:rsid w:val="00BA040D"/>
    <w:rsid w:val="00BA05E7"/>
    <w:rsid w:val="00BA09CE"/>
    <w:rsid w:val="00BA3139"/>
    <w:rsid w:val="00BB24C7"/>
    <w:rsid w:val="00BB3BB2"/>
    <w:rsid w:val="00BB7D54"/>
    <w:rsid w:val="00BC0528"/>
    <w:rsid w:val="00BC4747"/>
    <w:rsid w:val="00BC47EA"/>
    <w:rsid w:val="00BC4BE6"/>
    <w:rsid w:val="00BC5C1F"/>
    <w:rsid w:val="00BD2C42"/>
    <w:rsid w:val="00BD325F"/>
    <w:rsid w:val="00BD42A6"/>
    <w:rsid w:val="00BD4FEC"/>
    <w:rsid w:val="00BD51CB"/>
    <w:rsid w:val="00BD5479"/>
    <w:rsid w:val="00BD5683"/>
    <w:rsid w:val="00BD674B"/>
    <w:rsid w:val="00BD6DD5"/>
    <w:rsid w:val="00BE00D4"/>
    <w:rsid w:val="00BE0DDF"/>
    <w:rsid w:val="00BE1711"/>
    <w:rsid w:val="00BE2D28"/>
    <w:rsid w:val="00BE34F7"/>
    <w:rsid w:val="00BE4E15"/>
    <w:rsid w:val="00BE7102"/>
    <w:rsid w:val="00BF0B01"/>
    <w:rsid w:val="00BF47AE"/>
    <w:rsid w:val="00BF6135"/>
    <w:rsid w:val="00BF6569"/>
    <w:rsid w:val="00BF7597"/>
    <w:rsid w:val="00C014BB"/>
    <w:rsid w:val="00C039B7"/>
    <w:rsid w:val="00C03D26"/>
    <w:rsid w:val="00C04A81"/>
    <w:rsid w:val="00C06C8A"/>
    <w:rsid w:val="00C070A4"/>
    <w:rsid w:val="00C075CD"/>
    <w:rsid w:val="00C0771F"/>
    <w:rsid w:val="00C1124E"/>
    <w:rsid w:val="00C146D9"/>
    <w:rsid w:val="00C1565B"/>
    <w:rsid w:val="00C172A4"/>
    <w:rsid w:val="00C1785F"/>
    <w:rsid w:val="00C2038C"/>
    <w:rsid w:val="00C230A3"/>
    <w:rsid w:val="00C24121"/>
    <w:rsid w:val="00C2637B"/>
    <w:rsid w:val="00C27561"/>
    <w:rsid w:val="00C27729"/>
    <w:rsid w:val="00C27D2B"/>
    <w:rsid w:val="00C36002"/>
    <w:rsid w:val="00C373E6"/>
    <w:rsid w:val="00C43239"/>
    <w:rsid w:val="00C435AE"/>
    <w:rsid w:val="00C45864"/>
    <w:rsid w:val="00C476C7"/>
    <w:rsid w:val="00C50686"/>
    <w:rsid w:val="00C5490E"/>
    <w:rsid w:val="00C573F6"/>
    <w:rsid w:val="00C6002E"/>
    <w:rsid w:val="00C60538"/>
    <w:rsid w:val="00C6121A"/>
    <w:rsid w:val="00C61733"/>
    <w:rsid w:val="00C62626"/>
    <w:rsid w:val="00C65303"/>
    <w:rsid w:val="00C75F1A"/>
    <w:rsid w:val="00C7600B"/>
    <w:rsid w:val="00C7704A"/>
    <w:rsid w:val="00C81210"/>
    <w:rsid w:val="00C814DE"/>
    <w:rsid w:val="00C929B7"/>
    <w:rsid w:val="00C92A53"/>
    <w:rsid w:val="00C9341E"/>
    <w:rsid w:val="00C94C41"/>
    <w:rsid w:val="00C9540A"/>
    <w:rsid w:val="00C9596E"/>
    <w:rsid w:val="00C95A69"/>
    <w:rsid w:val="00CA061E"/>
    <w:rsid w:val="00CA1470"/>
    <w:rsid w:val="00CA17E2"/>
    <w:rsid w:val="00CA2B0F"/>
    <w:rsid w:val="00CA3A9F"/>
    <w:rsid w:val="00CA4405"/>
    <w:rsid w:val="00CA63D3"/>
    <w:rsid w:val="00CA6BEA"/>
    <w:rsid w:val="00CA6C88"/>
    <w:rsid w:val="00CA7241"/>
    <w:rsid w:val="00CB45C6"/>
    <w:rsid w:val="00CB5CDC"/>
    <w:rsid w:val="00CB638E"/>
    <w:rsid w:val="00CB70CE"/>
    <w:rsid w:val="00CB7EBE"/>
    <w:rsid w:val="00CC1BBB"/>
    <w:rsid w:val="00CC2645"/>
    <w:rsid w:val="00CC5CBB"/>
    <w:rsid w:val="00CC6069"/>
    <w:rsid w:val="00CC73B9"/>
    <w:rsid w:val="00CD1739"/>
    <w:rsid w:val="00CD42DE"/>
    <w:rsid w:val="00CD6C94"/>
    <w:rsid w:val="00CD7211"/>
    <w:rsid w:val="00CE0103"/>
    <w:rsid w:val="00CE0134"/>
    <w:rsid w:val="00CE2E2E"/>
    <w:rsid w:val="00CE4E84"/>
    <w:rsid w:val="00CF1EA5"/>
    <w:rsid w:val="00CF2A15"/>
    <w:rsid w:val="00CF65D1"/>
    <w:rsid w:val="00CF7A39"/>
    <w:rsid w:val="00CF7AA3"/>
    <w:rsid w:val="00CF7C8D"/>
    <w:rsid w:val="00D0040E"/>
    <w:rsid w:val="00D00884"/>
    <w:rsid w:val="00D01059"/>
    <w:rsid w:val="00D02B5B"/>
    <w:rsid w:val="00D02E7D"/>
    <w:rsid w:val="00D02EAA"/>
    <w:rsid w:val="00D0350F"/>
    <w:rsid w:val="00D04075"/>
    <w:rsid w:val="00D04F21"/>
    <w:rsid w:val="00D05E39"/>
    <w:rsid w:val="00D062D1"/>
    <w:rsid w:val="00D06518"/>
    <w:rsid w:val="00D06DC9"/>
    <w:rsid w:val="00D11B9B"/>
    <w:rsid w:val="00D1243D"/>
    <w:rsid w:val="00D1393D"/>
    <w:rsid w:val="00D15138"/>
    <w:rsid w:val="00D159DA"/>
    <w:rsid w:val="00D21C8F"/>
    <w:rsid w:val="00D22051"/>
    <w:rsid w:val="00D25F53"/>
    <w:rsid w:val="00D269F7"/>
    <w:rsid w:val="00D26ECC"/>
    <w:rsid w:val="00D31C07"/>
    <w:rsid w:val="00D31F20"/>
    <w:rsid w:val="00D32543"/>
    <w:rsid w:val="00D33348"/>
    <w:rsid w:val="00D33698"/>
    <w:rsid w:val="00D33811"/>
    <w:rsid w:val="00D34AC7"/>
    <w:rsid w:val="00D3639D"/>
    <w:rsid w:val="00D40FA3"/>
    <w:rsid w:val="00D44814"/>
    <w:rsid w:val="00D4605E"/>
    <w:rsid w:val="00D468EE"/>
    <w:rsid w:val="00D469D6"/>
    <w:rsid w:val="00D4774A"/>
    <w:rsid w:val="00D51CFC"/>
    <w:rsid w:val="00D51E34"/>
    <w:rsid w:val="00D52E12"/>
    <w:rsid w:val="00D52E7E"/>
    <w:rsid w:val="00D55957"/>
    <w:rsid w:val="00D559A9"/>
    <w:rsid w:val="00D614D0"/>
    <w:rsid w:val="00D62196"/>
    <w:rsid w:val="00D63E5E"/>
    <w:rsid w:val="00D642D5"/>
    <w:rsid w:val="00D64CC4"/>
    <w:rsid w:val="00D64E5B"/>
    <w:rsid w:val="00D6520F"/>
    <w:rsid w:val="00D7505D"/>
    <w:rsid w:val="00D75F09"/>
    <w:rsid w:val="00D831C1"/>
    <w:rsid w:val="00D84F5F"/>
    <w:rsid w:val="00D859B1"/>
    <w:rsid w:val="00D861F0"/>
    <w:rsid w:val="00D86A51"/>
    <w:rsid w:val="00D87154"/>
    <w:rsid w:val="00D876BE"/>
    <w:rsid w:val="00D87D70"/>
    <w:rsid w:val="00D92417"/>
    <w:rsid w:val="00D92F94"/>
    <w:rsid w:val="00D9496A"/>
    <w:rsid w:val="00D94B98"/>
    <w:rsid w:val="00D970D4"/>
    <w:rsid w:val="00D97E60"/>
    <w:rsid w:val="00DA2B91"/>
    <w:rsid w:val="00DA4C2E"/>
    <w:rsid w:val="00DA4F26"/>
    <w:rsid w:val="00DA527E"/>
    <w:rsid w:val="00DA61EE"/>
    <w:rsid w:val="00DB0940"/>
    <w:rsid w:val="00DB1442"/>
    <w:rsid w:val="00DB7114"/>
    <w:rsid w:val="00DC0E6C"/>
    <w:rsid w:val="00DC211D"/>
    <w:rsid w:val="00DC2193"/>
    <w:rsid w:val="00DC23CE"/>
    <w:rsid w:val="00DC42F4"/>
    <w:rsid w:val="00DC4A59"/>
    <w:rsid w:val="00DC60FC"/>
    <w:rsid w:val="00DC717C"/>
    <w:rsid w:val="00DD0871"/>
    <w:rsid w:val="00DD1F6F"/>
    <w:rsid w:val="00DD30E0"/>
    <w:rsid w:val="00DD321D"/>
    <w:rsid w:val="00DD38FA"/>
    <w:rsid w:val="00DD3C3C"/>
    <w:rsid w:val="00DD45E7"/>
    <w:rsid w:val="00DD479A"/>
    <w:rsid w:val="00DD5BBB"/>
    <w:rsid w:val="00DE136C"/>
    <w:rsid w:val="00DE357E"/>
    <w:rsid w:val="00DE363E"/>
    <w:rsid w:val="00DE5F60"/>
    <w:rsid w:val="00DE665E"/>
    <w:rsid w:val="00DF184B"/>
    <w:rsid w:val="00DF1B82"/>
    <w:rsid w:val="00DF2B6A"/>
    <w:rsid w:val="00DF4595"/>
    <w:rsid w:val="00DF5494"/>
    <w:rsid w:val="00DF74A6"/>
    <w:rsid w:val="00E00BE7"/>
    <w:rsid w:val="00E027F3"/>
    <w:rsid w:val="00E03C05"/>
    <w:rsid w:val="00E0599A"/>
    <w:rsid w:val="00E05A67"/>
    <w:rsid w:val="00E0622C"/>
    <w:rsid w:val="00E064CE"/>
    <w:rsid w:val="00E13D0E"/>
    <w:rsid w:val="00E151FB"/>
    <w:rsid w:val="00E15352"/>
    <w:rsid w:val="00E15A31"/>
    <w:rsid w:val="00E16789"/>
    <w:rsid w:val="00E221B0"/>
    <w:rsid w:val="00E235A7"/>
    <w:rsid w:val="00E24BA4"/>
    <w:rsid w:val="00E250CE"/>
    <w:rsid w:val="00E258D8"/>
    <w:rsid w:val="00E26CC1"/>
    <w:rsid w:val="00E270EA"/>
    <w:rsid w:val="00E3202D"/>
    <w:rsid w:val="00E341D5"/>
    <w:rsid w:val="00E34481"/>
    <w:rsid w:val="00E37D3B"/>
    <w:rsid w:val="00E4045F"/>
    <w:rsid w:val="00E40C6F"/>
    <w:rsid w:val="00E41244"/>
    <w:rsid w:val="00E419E2"/>
    <w:rsid w:val="00E42040"/>
    <w:rsid w:val="00E4314A"/>
    <w:rsid w:val="00E444FE"/>
    <w:rsid w:val="00E44998"/>
    <w:rsid w:val="00E4730D"/>
    <w:rsid w:val="00E477C0"/>
    <w:rsid w:val="00E51EB0"/>
    <w:rsid w:val="00E523BF"/>
    <w:rsid w:val="00E5453B"/>
    <w:rsid w:val="00E57F51"/>
    <w:rsid w:val="00E61565"/>
    <w:rsid w:val="00E62282"/>
    <w:rsid w:val="00E63F7B"/>
    <w:rsid w:val="00E65AA4"/>
    <w:rsid w:val="00E65B8B"/>
    <w:rsid w:val="00E702A1"/>
    <w:rsid w:val="00E7132F"/>
    <w:rsid w:val="00E73DCD"/>
    <w:rsid w:val="00E779C4"/>
    <w:rsid w:val="00E77F6B"/>
    <w:rsid w:val="00E8405B"/>
    <w:rsid w:val="00E84F70"/>
    <w:rsid w:val="00E90B0D"/>
    <w:rsid w:val="00E91AFA"/>
    <w:rsid w:val="00E941E9"/>
    <w:rsid w:val="00E94419"/>
    <w:rsid w:val="00E944F0"/>
    <w:rsid w:val="00E96E2A"/>
    <w:rsid w:val="00EA1E24"/>
    <w:rsid w:val="00EA351D"/>
    <w:rsid w:val="00EA40D9"/>
    <w:rsid w:val="00EA48DF"/>
    <w:rsid w:val="00EA7DA7"/>
    <w:rsid w:val="00EB16A2"/>
    <w:rsid w:val="00EB1A02"/>
    <w:rsid w:val="00EB1FCF"/>
    <w:rsid w:val="00EB2290"/>
    <w:rsid w:val="00EB2C60"/>
    <w:rsid w:val="00EB2DAE"/>
    <w:rsid w:val="00EB31A9"/>
    <w:rsid w:val="00EB3902"/>
    <w:rsid w:val="00EB3D39"/>
    <w:rsid w:val="00EB53E4"/>
    <w:rsid w:val="00EB7170"/>
    <w:rsid w:val="00EB7B5A"/>
    <w:rsid w:val="00EC006D"/>
    <w:rsid w:val="00EC1326"/>
    <w:rsid w:val="00EC25C4"/>
    <w:rsid w:val="00ED00CB"/>
    <w:rsid w:val="00ED053F"/>
    <w:rsid w:val="00ED0A1B"/>
    <w:rsid w:val="00ED21A2"/>
    <w:rsid w:val="00ED2BB8"/>
    <w:rsid w:val="00ED4A06"/>
    <w:rsid w:val="00EE0195"/>
    <w:rsid w:val="00EE03F3"/>
    <w:rsid w:val="00EE1A7A"/>
    <w:rsid w:val="00EE5149"/>
    <w:rsid w:val="00EE5807"/>
    <w:rsid w:val="00EE6205"/>
    <w:rsid w:val="00EE7C9C"/>
    <w:rsid w:val="00EF4AB8"/>
    <w:rsid w:val="00EF4D62"/>
    <w:rsid w:val="00EF58FE"/>
    <w:rsid w:val="00EF5D1F"/>
    <w:rsid w:val="00EF75E5"/>
    <w:rsid w:val="00F002E3"/>
    <w:rsid w:val="00F014EC"/>
    <w:rsid w:val="00F01645"/>
    <w:rsid w:val="00F01ACE"/>
    <w:rsid w:val="00F042E2"/>
    <w:rsid w:val="00F04E5C"/>
    <w:rsid w:val="00F05004"/>
    <w:rsid w:val="00F06878"/>
    <w:rsid w:val="00F14C68"/>
    <w:rsid w:val="00F15F51"/>
    <w:rsid w:val="00F20106"/>
    <w:rsid w:val="00F204D9"/>
    <w:rsid w:val="00F20A4B"/>
    <w:rsid w:val="00F21D1E"/>
    <w:rsid w:val="00F247BA"/>
    <w:rsid w:val="00F24C1D"/>
    <w:rsid w:val="00F2517E"/>
    <w:rsid w:val="00F25D9B"/>
    <w:rsid w:val="00F25F9D"/>
    <w:rsid w:val="00F318EB"/>
    <w:rsid w:val="00F31BA4"/>
    <w:rsid w:val="00F31E30"/>
    <w:rsid w:val="00F33470"/>
    <w:rsid w:val="00F33651"/>
    <w:rsid w:val="00F3714F"/>
    <w:rsid w:val="00F37C0E"/>
    <w:rsid w:val="00F45EB9"/>
    <w:rsid w:val="00F45EC4"/>
    <w:rsid w:val="00F474DA"/>
    <w:rsid w:val="00F52C38"/>
    <w:rsid w:val="00F53DD7"/>
    <w:rsid w:val="00F540AA"/>
    <w:rsid w:val="00F55F37"/>
    <w:rsid w:val="00F56A31"/>
    <w:rsid w:val="00F60B45"/>
    <w:rsid w:val="00F62F04"/>
    <w:rsid w:val="00F637C4"/>
    <w:rsid w:val="00F63ECD"/>
    <w:rsid w:val="00F656BC"/>
    <w:rsid w:val="00F65B34"/>
    <w:rsid w:val="00F67D9E"/>
    <w:rsid w:val="00F67DB2"/>
    <w:rsid w:val="00F725F8"/>
    <w:rsid w:val="00F76F49"/>
    <w:rsid w:val="00F80630"/>
    <w:rsid w:val="00F8114D"/>
    <w:rsid w:val="00F83F2A"/>
    <w:rsid w:val="00F865AE"/>
    <w:rsid w:val="00F906C8"/>
    <w:rsid w:val="00F9322C"/>
    <w:rsid w:val="00F95253"/>
    <w:rsid w:val="00F95D10"/>
    <w:rsid w:val="00F9683C"/>
    <w:rsid w:val="00F96D96"/>
    <w:rsid w:val="00F97A3A"/>
    <w:rsid w:val="00FA30B3"/>
    <w:rsid w:val="00FA51F5"/>
    <w:rsid w:val="00FA6F12"/>
    <w:rsid w:val="00FB108E"/>
    <w:rsid w:val="00FB2344"/>
    <w:rsid w:val="00FB46F4"/>
    <w:rsid w:val="00FB7C81"/>
    <w:rsid w:val="00FC363D"/>
    <w:rsid w:val="00FC3B9B"/>
    <w:rsid w:val="00FC62BF"/>
    <w:rsid w:val="00FC67B7"/>
    <w:rsid w:val="00FD0F03"/>
    <w:rsid w:val="00FD1F7C"/>
    <w:rsid w:val="00FD4C70"/>
    <w:rsid w:val="00FD6F78"/>
    <w:rsid w:val="00FE16A6"/>
    <w:rsid w:val="00FE20BF"/>
    <w:rsid w:val="00FE27C6"/>
    <w:rsid w:val="00FE5642"/>
    <w:rsid w:val="00FE6007"/>
    <w:rsid w:val="00FF064A"/>
    <w:rsid w:val="00FF2C44"/>
    <w:rsid w:val="00FF36AB"/>
    <w:rsid w:val="00FF5845"/>
    <w:rsid w:val="00FF7B37"/>
    <w:rsid w:val="018D2323"/>
    <w:rsid w:val="01C5653D"/>
    <w:rsid w:val="02DA49A2"/>
    <w:rsid w:val="03BEFF95"/>
    <w:rsid w:val="0573C13C"/>
    <w:rsid w:val="05DC67E4"/>
    <w:rsid w:val="060B830C"/>
    <w:rsid w:val="09E02024"/>
    <w:rsid w:val="0AE06C3F"/>
    <w:rsid w:val="0D682D94"/>
    <w:rsid w:val="0E8458EB"/>
    <w:rsid w:val="12149588"/>
    <w:rsid w:val="12170F26"/>
    <w:rsid w:val="12D7D586"/>
    <w:rsid w:val="13386419"/>
    <w:rsid w:val="14EAEF4F"/>
    <w:rsid w:val="165D8CE2"/>
    <w:rsid w:val="170D2600"/>
    <w:rsid w:val="1828A4DE"/>
    <w:rsid w:val="1879D35E"/>
    <w:rsid w:val="1AD3B9E5"/>
    <w:rsid w:val="1AF90AD9"/>
    <w:rsid w:val="1C38EE55"/>
    <w:rsid w:val="1D71A52A"/>
    <w:rsid w:val="1F20E055"/>
    <w:rsid w:val="1FFCF093"/>
    <w:rsid w:val="20517A2E"/>
    <w:rsid w:val="21B47DFD"/>
    <w:rsid w:val="2286D6CD"/>
    <w:rsid w:val="22CBE03C"/>
    <w:rsid w:val="22E8216B"/>
    <w:rsid w:val="2469619E"/>
    <w:rsid w:val="252E15E7"/>
    <w:rsid w:val="25C397AB"/>
    <w:rsid w:val="25D518C8"/>
    <w:rsid w:val="2809446C"/>
    <w:rsid w:val="2996426A"/>
    <w:rsid w:val="2B298E2A"/>
    <w:rsid w:val="2BD49226"/>
    <w:rsid w:val="2EBBED4A"/>
    <w:rsid w:val="30739A9D"/>
    <w:rsid w:val="3399B0FD"/>
    <w:rsid w:val="345C15E5"/>
    <w:rsid w:val="3558ECEB"/>
    <w:rsid w:val="3855E2B1"/>
    <w:rsid w:val="385FE127"/>
    <w:rsid w:val="3A1FEFCF"/>
    <w:rsid w:val="3AAD72DE"/>
    <w:rsid w:val="3C07B41B"/>
    <w:rsid w:val="3DDB096F"/>
    <w:rsid w:val="404DCC36"/>
    <w:rsid w:val="405C03C4"/>
    <w:rsid w:val="40CC9531"/>
    <w:rsid w:val="414D3EF5"/>
    <w:rsid w:val="428F4750"/>
    <w:rsid w:val="4388323B"/>
    <w:rsid w:val="452614D2"/>
    <w:rsid w:val="487BFD44"/>
    <w:rsid w:val="4A244A10"/>
    <w:rsid w:val="4AE034C1"/>
    <w:rsid w:val="4AEA6E48"/>
    <w:rsid w:val="4AF9B0E1"/>
    <w:rsid w:val="4D2A7BFE"/>
    <w:rsid w:val="4E1E1364"/>
    <w:rsid w:val="4EAA036E"/>
    <w:rsid w:val="516B5045"/>
    <w:rsid w:val="520D72C2"/>
    <w:rsid w:val="53D88367"/>
    <w:rsid w:val="5416BD09"/>
    <w:rsid w:val="54A2F107"/>
    <w:rsid w:val="56670BD9"/>
    <w:rsid w:val="568CCA77"/>
    <w:rsid w:val="57C6932D"/>
    <w:rsid w:val="57CCC7B6"/>
    <w:rsid w:val="5AF11A9A"/>
    <w:rsid w:val="5BA8E740"/>
    <w:rsid w:val="6105C6E6"/>
    <w:rsid w:val="6135B3D9"/>
    <w:rsid w:val="627060FA"/>
    <w:rsid w:val="63B4708D"/>
    <w:rsid w:val="6459BE70"/>
    <w:rsid w:val="6478D23F"/>
    <w:rsid w:val="678DDA46"/>
    <w:rsid w:val="67BEA1C5"/>
    <w:rsid w:val="689F81C4"/>
    <w:rsid w:val="6C02F0EB"/>
    <w:rsid w:val="6D689C33"/>
    <w:rsid w:val="6D8548DD"/>
    <w:rsid w:val="6F243533"/>
    <w:rsid w:val="6F62949A"/>
    <w:rsid w:val="709D6B79"/>
    <w:rsid w:val="70E7D918"/>
    <w:rsid w:val="710F2E7A"/>
    <w:rsid w:val="7283A979"/>
    <w:rsid w:val="7382C3F0"/>
    <w:rsid w:val="7700ACD0"/>
    <w:rsid w:val="79839670"/>
    <w:rsid w:val="7BB07898"/>
    <w:rsid w:val="7C90BBBF"/>
    <w:rsid w:val="7CF28989"/>
    <w:rsid w:val="7F5F9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388ED"/>
  <w15:chartTrackingRefBased/>
  <w15:docId w15:val="{B3F6FFFF-D1AE-473F-824A-139A414F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MS Mincho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3395"/>
  </w:style>
  <w:style w:type="paragraph" w:styleId="Kop10">
    <w:name w:val="heading 1"/>
    <w:basedOn w:val="Standaard"/>
    <w:next w:val="Standaard"/>
    <w:link w:val="Kop1Char"/>
    <w:uiPriority w:val="9"/>
    <w:qFormat/>
    <w:rsid w:val="0021112F"/>
    <w:pPr>
      <w:keepNext/>
      <w:keepLines/>
      <w:spacing w:after="240"/>
      <w:outlineLvl w:val="0"/>
    </w:pPr>
    <w:rPr>
      <w:rFonts w:eastAsiaTheme="majorEastAsia"/>
      <w:sz w:val="40"/>
    </w:rPr>
  </w:style>
  <w:style w:type="paragraph" w:styleId="Kop20">
    <w:name w:val="heading 2"/>
    <w:basedOn w:val="Lijstalinea"/>
    <w:next w:val="Standaard"/>
    <w:link w:val="Kop2Char"/>
    <w:uiPriority w:val="9"/>
    <w:unhideWhenUsed/>
    <w:qFormat/>
    <w:rsid w:val="0021112F"/>
    <w:pPr>
      <w:ind w:left="0"/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ind w:left="0"/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0"/>
    <w:uiPriority w:val="9"/>
    <w:rsid w:val="00091F36"/>
    <w:rPr>
      <w:rFonts w:eastAsiaTheme="majorEastAsia"/>
      <w:sz w:val="40"/>
    </w:rPr>
  </w:style>
  <w:style w:type="character" w:customStyle="1" w:styleId="Kop2Char">
    <w:name w:val="Kop 2 Char"/>
    <w:basedOn w:val="Standaardalinea-lettertype"/>
    <w:link w:val="Kop20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"/>
      </w:numPr>
      <w:tabs>
        <w:tab w:val="left" w:pos="1134"/>
        <w:tab w:val="left" w:pos="1361"/>
        <w:tab w:val="right" w:pos="8437"/>
      </w:tabs>
    </w:pPr>
    <w:rPr>
      <w:b/>
      <w:szCs w:val="22"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A37875"/>
    <w:p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nhideWhenUsed/>
    <w:rsid w:val="00A405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056B"/>
  </w:style>
  <w:style w:type="paragraph" w:styleId="Voettekst">
    <w:name w:val="footer"/>
    <w:basedOn w:val="Standaard"/>
    <w:link w:val="VoettekstChar"/>
    <w:uiPriority w:val="99"/>
    <w:unhideWhenUsed/>
    <w:rsid w:val="00A405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056B"/>
  </w:style>
  <w:style w:type="character" w:styleId="Tekstvantijdelijkeaanduiding">
    <w:name w:val="Placeholder Text"/>
    <w:basedOn w:val="Standaardalinea-lettertype"/>
    <w:uiPriority w:val="99"/>
    <w:semiHidden/>
    <w:rsid w:val="00A4056B"/>
    <w:rPr>
      <w:color w:val="808080"/>
    </w:rPr>
  </w:style>
  <w:style w:type="character" w:customStyle="1" w:styleId="Stijl1">
    <w:name w:val="Stijl1"/>
    <w:basedOn w:val="Standaardalinea-lettertype"/>
    <w:uiPriority w:val="1"/>
    <w:rsid w:val="00A4056B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4056B"/>
    <w:rPr>
      <w:rFonts w:ascii="Arial Narrow" w:hAnsi="Arial Narrow"/>
      <w:i/>
      <w:color w:val="2C204E"/>
      <w:sz w:val="20"/>
    </w:rPr>
  </w:style>
  <w:style w:type="paragraph" w:customStyle="1" w:styleId="kop1">
    <w:name w:val="kop 1"/>
    <w:basedOn w:val="Standaard"/>
    <w:next w:val="Standaard"/>
    <w:link w:val="Tekenkop1"/>
    <w:uiPriority w:val="9"/>
    <w:qFormat/>
    <w:rsid w:val="00A4056B"/>
    <w:pPr>
      <w:keepNext/>
      <w:keepLines/>
      <w:numPr>
        <w:numId w:val="2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eastAsiaTheme="majorEastAsia"/>
      <w:color w:val="B44C42"/>
      <w:sz w:val="36"/>
      <w:szCs w:val="36"/>
      <w:lang w:eastAsia="nl-NL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A4056B"/>
    <w:pPr>
      <w:keepNext/>
      <w:keepLines/>
      <w:numPr>
        <w:ilvl w:val="1"/>
        <w:numId w:val="2"/>
      </w:numPr>
      <w:spacing w:before="120" w:after="120"/>
      <w:outlineLvl w:val="1"/>
    </w:pPr>
    <w:rPr>
      <w:rFonts w:eastAsiaTheme="minorEastAsia" w:cstheme="minorBidi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"/>
    <w:uiPriority w:val="9"/>
    <w:rsid w:val="00A4056B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A4056B"/>
    <w:pPr>
      <w:keepNext/>
      <w:numPr>
        <w:ilvl w:val="2"/>
        <w:numId w:val="2"/>
      </w:numPr>
      <w:tabs>
        <w:tab w:val="left" w:pos="709"/>
        <w:tab w:val="left" w:pos="2410"/>
      </w:tabs>
      <w:spacing w:line="276" w:lineRule="auto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paragraph" w:customStyle="1" w:styleId="BoZ-Standaard">
    <w:name w:val="BoZ-Standaard"/>
    <w:basedOn w:val="Standaard"/>
    <w:link w:val="BoZ-StandaardChar1"/>
    <w:rsid w:val="00353CD8"/>
    <w:pPr>
      <w:spacing w:line="280" w:lineRule="atLeast"/>
    </w:pPr>
    <w:rPr>
      <w:rFonts w:eastAsia="Times New Roman" w:cs="Times New Roman"/>
      <w:szCs w:val="20"/>
      <w:lang w:eastAsia="nl-NL"/>
    </w:rPr>
  </w:style>
  <w:style w:type="character" w:customStyle="1" w:styleId="Stijl3">
    <w:name w:val="Stijl3"/>
    <w:basedOn w:val="Standaardalinea-lettertype"/>
    <w:uiPriority w:val="1"/>
    <w:rsid w:val="00353CD8"/>
    <w:rPr>
      <w:rFonts w:ascii="Arial Narrow" w:hAnsi="Arial Narrow"/>
      <w:b/>
      <w:color w:val="2C204E"/>
      <w:sz w:val="22"/>
    </w:rPr>
  </w:style>
  <w:style w:type="character" w:customStyle="1" w:styleId="BoZ-StandaardChar1">
    <w:name w:val="BoZ-Standaard Char1"/>
    <w:link w:val="BoZ-Standaard"/>
    <w:rsid w:val="006F1B59"/>
    <w:rPr>
      <w:rFonts w:eastAsia="Times New Roman" w:cs="Times New Roman"/>
      <w:szCs w:val="20"/>
      <w:lang w:eastAsia="nl-NL"/>
    </w:rPr>
  </w:style>
  <w:style w:type="table" w:customStyle="1" w:styleId="Inkoop">
    <w:name w:val="Inkoop"/>
    <w:basedOn w:val="Standaardtabel"/>
    <w:uiPriority w:val="99"/>
    <w:rsid w:val="006F1B59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Franklin Gothic Medium Cond" w:hAnsi="Franklin Gothic Medium Cond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Franklin Gothic Medium Cond" w:hAnsi="Franklin Gothic Medium Cond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Franklin Gothic Medium Cond" w:hAnsi="Franklin Gothic Medium Cond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table" w:styleId="Tabelraster">
    <w:name w:val="Table Grid"/>
    <w:basedOn w:val="Standaardtabel"/>
    <w:uiPriority w:val="59"/>
    <w:rsid w:val="00AA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iptabel">
    <w:name w:val="Tiptabel"/>
    <w:basedOn w:val="Standaardtabel"/>
    <w:uiPriority w:val="99"/>
    <w:rsid w:val="007277E5"/>
    <w:rPr>
      <w:rFonts w:asciiTheme="minorHAnsi" w:eastAsiaTheme="minorEastAsia" w:hAnsiTheme="minorHAnsi" w:cstheme="minorBidi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BE5F1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7277E5"/>
    <w:pPr>
      <w:spacing w:before="160" w:after="160"/>
      <w:jc w:val="center"/>
    </w:pPr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16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164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16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6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646"/>
    <w:rPr>
      <w:b/>
      <w:bCs/>
      <w:sz w:val="20"/>
      <w:szCs w:val="20"/>
    </w:rPr>
  </w:style>
  <w:style w:type="paragraph" w:customStyle="1" w:styleId="paragraph">
    <w:name w:val="paragraph"/>
    <w:basedOn w:val="Standaard"/>
    <w:rsid w:val="007274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2740B"/>
  </w:style>
  <w:style w:type="character" w:customStyle="1" w:styleId="eop">
    <w:name w:val="eop"/>
    <w:basedOn w:val="Standaardalinea-lettertype"/>
    <w:rsid w:val="0072740B"/>
  </w:style>
  <w:style w:type="paragraph" w:styleId="Revisie">
    <w:name w:val="Revision"/>
    <w:hidden/>
    <w:uiPriority w:val="99"/>
    <w:semiHidden/>
    <w:rsid w:val="00707DB8"/>
  </w:style>
  <w:style w:type="character" w:styleId="Vermelding">
    <w:name w:val="Mention"/>
    <w:basedOn w:val="Standaardalinea-lettertype"/>
    <w:uiPriority w:val="99"/>
    <w:unhideWhenUsed/>
    <w:rsid w:val="001B07F8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1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aaA\Bergen%20op%20Zoom\Vakgroep%20Aanbesteden%20en%20Contractmanagement%20-%20Documenten%20inkoopwegwijzer\Europese%20procedure\Diensten%20en%20Leveringen\Openbaar\Gunnen%20op%20waarde\2.4.%20Programma%20van%20Eis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4D88FADBA64445AC15F73F2CEDE6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949C49-ABB1-4FCB-B0C7-D48702E4300F}"/>
      </w:docPartPr>
      <w:docPartBody>
        <w:p w:rsidR="002E6DF8" w:rsidRDefault="00562DD5">
          <w:pPr>
            <w:pStyle w:val="F44D88FADBA64445AC15F73F2CEDE6A6"/>
          </w:pPr>
          <w:r w:rsidRPr="00AC5616">
            <w:rPr>
              <w:rStyle w:val="Tekstvantijdelijkeaanduiding"/>
              <w:i/>
              <w:sz w:val="20"/>
              <w:highlight w:val="lightGray"/>
            </w:rPr>
            <w:t>Titel aanbesteding</w:t>
          </w:r>
        </w:p>
      </w:docPartBody>
    </w:docPart>
    <w:docPart>
      <w:docPartPr>
        <w:name w:val="DCEB0AEEE64F4C74AA0CC4FB6E25B6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912C28-D21C-4738-8C52-4F9BDE3003A2}"/>
      </w:docPartPr>
      <w:docPartBody>
        <w:p w:rsidR="002E6DF8" w:rsidRDefault="00562DD5">
          <w:pPr>
            <w:pStyle w:val="DCEB0AEEE64F4C74AA0CC4FB6E25B6D8"/>
          </w:pPr>
          <w:r w:rsidRPr="00AC5616">
            <w:rPr>
              <w:rStyle w:val="Tekstvantijdelijkeaanduiding"/>
              <w:i/>
              <w:sz w:val="20"/>
              <w:highlight w:val="lightGray"/>
            </w:rPr>
            <w:t>Referentienummer 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35"/>
    <w:rsid w:val="00090A06"/>
    <w:rsid w:val="000A22A7"/>
    <w:rsid w:val="001443D0"/>
    <w:rsid w:val="001B594E"/>
    <w:rsid w:val="002678CD"/>
    <w:rsid w:val="002E6DF8"/>
    <w:rsid w:val="00392AD3"/>
    <w:rsid w:val="005257C7"/>
    <w:rsid w:val="00562DD5"/>
    <w:rsid w:val="006F4F40"/>
    <w:rsid w:val="00702712"/>
    <w:rsid w:val="00795C5F"/>
    <w:rsid w:val="00821BBD"/>
    <w:rsid w:val="009750BD"/>
    <w:rsid w:val="00A21274"/>
    <w:rsid w:val="00A66D91"/>
    <w:rsid w:val="00B131CA"/>
    <w:rsid w:val="00B4764C"/>
    <w:rsid w:val="00BC1135"/>
    <w:rsid w:val="00D44F54"/>
    <w:rsid w:val="00DA293F"/>
    <w:rsid w:val="00DD7DD6"/>
    <w:rsid w:val="00F1598E"/>
    <w:rsid w:val="00F7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44D88FADBA64445AC15F73F2CEDE6A6">
    <w:name w:val="F44D88FADBA64445AC15F73F2CEDE6A6"/>
  </w:style>
  <w:style w:type="paragraph" w:customStyle="1" w:styleId="DCEB0AEEE64F4C74AA0CC4FB6E25B6D8">
    <w:name w:val="DCEB0AEEE64F4C74AA0CC4FB6E25B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1c24-d259-42ef-916e-8e37d4824ecc">
      <Terms xmlns="http://schemas.microsoft.com/office/infopath/2007/PartnerControls"/>
    </lcf76f155ced4ddcb4097134ff3c332f>
    <TaxCatchAll xmlns="64297260-20d5-4be0-a077-da14183757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352FE6-F765-4486-B46A-FD0C42EAA628}">
  <ds:schemaRefs>
    <ds:schemaRef ds:uri="http://schemas.microsoft.com/office/2006/metadata/properties"/>
    <ds:schemaRef ds:uri="http://schemas.microsoft.com/office/infopath/2007/PartnerControls"/>
    <ds:schemaRef ds:uri="fbb01c24-d259-42ef-916e-8e37d4824ecc"/>
    <ds:schemaRef ds:uri="64297260-20d5-4be0-a077-da14183757b5"/>
  </ds:schemaRefs>
</ds:datastoreItem>
</file>

<file path=customXml/itemProps2.xml><?xml version="1.0" encoding="utf-8"?>
<ds:datastoreItem xmlns:ds="http://schemas.openxmlformats.org/officeDocument/2006/customXml" ds:itemID="{3AC33395-A05F-4E97-B1DA-3690C39321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7EA37-4681-4E4D-A3BD-2C2649DCDE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45F44-AB35-4177-8587-3581841FE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2.4. Programma van Eisen</Template>
  <TotalTime>0</TotalTime>
  <Pages>1</Pages>
  <Words>149</Words>
  <Characters>823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 -  Sneep, A. (Andrea) de</dc:creator>
  <cp:keywords/>
  <dc:description/>
  <cp:lastModifiedBy>Baat -  Sneep, A. (Andrea) de</cp:lastModifiedBy>
  <cp:revision>2</cp:revision>
  <cp:lastPrinted>2022-09-23T00:19:00Z</cp:lastPrinted>
  <dcterms:created xsi:type="dcterms:W3CDTF">2026-08-31T13:07:00Z</dcterms:created>
  <dcterms:modified xsi:type="dcterms:W3CDTF">2026-08-31T13:07:00Z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737600</vt:r8>
  </property>
  <property fmtid="{D5CDD505-2E9C-101B-9397-08002B2CF9AE}" pid="3" name="MediaServiceImageTags">
    <vt:lpwstr/>
  </property>
  <property fmtid="{D5CDD505-2E9C-101B-9397-08002B2CF9AE}" pid="4" name="ContentTypeId">
    <vt:lpwstr>0x010100821D59B82C4ABF439D9E2D818EE679BB</vt:lpwstr>
  </property>
</Properties>
</file>