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2216" w14:textId="0D14132B" w:rsidR="00A4056B" w:rsidRPr="00B84ED9" w:rsidRDefault="00DA2B91" w:rsidP="00DE5F60">
      <w:pPr>
        <w:pStyle w:val="Geenafstand"/>
        <w:rPr>
          <w:rFonts w:ascii="Calibri Light" w:hAnsi="Calibri Light" w:cs="Calibri Light"/>
          <w:b/>
          <w:color w:val="2C204E"/>
          <w:sz w:val="36"/>
          <w:szCs w:val="36"/>
        </w:rPr>
      </w:pP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Bijlage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1a</w:t>
      </w: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–</w:t>
      </w:r>
      <w:r w:rsidRPr="002E690D">
        <w:rPr>
          <w:rFonts w:ascii="Calibri Light" w:hAnsi="Calibri Light" w:cs="Calibri Light"/>
          <w:b/>
          <w:color w:val="2C204E"/>
          <w:sz w:val="36"/>
          <w:szCs w:val="36"/>
        </w:rPr>
        <w:t xml:space="preserve"> </w:t>
      </w:r>
      <w:r w:rsidR="000E31D5">
        <w:rPr>
          <w:rFonts w:ascii="Calibri Light" w:hAnsi="Calibri Light" w:cs="Calibri Light"/>
          <w:b/>
          <w:color w:val="2C204E"/>
          <w:sz w:val="36"/>
          <w:szCs w:val="36"/>
        </w:rPr>
        <w:t>Verklaring beroep op bekwaamheden van derden</w:t>
      </w:r>
    </w:p>
    <w:p w14:paraId="5ADB7FFB" w14:textId="1C8A53E4" w:rsidR="00CA6BEA" w:rsidRPr="00B84ED9" w:rsidRDefault="00CA6BEA" w:rsidP="00DE5F60">
      <w:pPr>
        <w:pStyle w:val="Geenafstand"/>
        <w:pBdr>
          <w:bottom w:val="single" w:sz="4" w:space="1" w:color="2C204E"/>
        </w:pBdr>
        <w:rPr>
          <w:rFonts w:ascii="Calibri Light" w:hAnsi="Calibri Light" w:cs="Calibri Light"/>
          <w:i/>
          <w:color w:val="2C204E"/>
          <w:sz w:val="24"/>
          <w:szCs w:val="24"/>
        </w:rPr>
      </w:pPr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>Behorende bij de aanbesteding:</w:t>
      </w:r>
      <w:r w:rsidR="00623AD8">
        <w:rPr>
          <w:rFonts w:ascii="Calibri Light" w:hAnsi="Calibri Light" w:cs="Calibri Light"/>
          <w:i/>
          <w:color w:val="2C204E"/>
          <w:sz w:val="24"/>
          <w:szCs w:val="24"/>
        </w:rPr>
        <w:t xml:space="preserve"> </w:t>
      </w:r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>“</w:t>
      </w:r>
      <w:sdt>
        <w:sdtPr>
          <w:rPr>
            <w:rStyle w:val="Stijl1"/>
            <w:rFonts w:ascii="Calibri Light" w:hAnsi="Calibri Light" w:cs="Calibri Light"/>
            <w:sz w:val="24"/>
            <w:szCs w:val="24"/>
          </w:rPr>
          <w:id w:val="190494782"/>
          <w:placeholder>
            <w:docPart w:val="F44D88FADBA64445AC15F73F2CEDE6A6"/>
          </w:placeholder>
        </w:sdtPr>
        <w:sdtEndPr>
          <w:rPr>
            <w:rStyle w:val="Standaardalinea-lettertype"/>
            <w:i w:val="0"/>
            <w:color w:val="auto"/>
          </w:rPr>
        </w:sdtEndPr>
        <w:sdtContent>
          <w:r w:rsidR="001017CB">
            <w:rPr>
              <w:rStyle w:val="Stijl1"/>
              <w:rFonts w:ascii="Calibri Light" w:hAnsi="Calibri Light" w:cs="Calibri Light"/>
              <w:sz w:val="24"/>
              <w:szCs w:val="24"/>
            </w:rPr>
            <w:t>Aansprakelijkheidsverzekering gemeente</w:t>
          </w:r>
        </w:sdtContent>
      </w:sdt>
      <w:r w:rsidRPr="00B84ED9">
        <w:rPr>
          <w:rFonts w:ascii="Calibri Light" w:hAnsi="Calibri Light" w:cs="Calibri Light"/>
          <w:i/>
          <w:color w:val="2C204E"/>
          <w:sz w:val="24"/>
          <w:szCs w:val="24"/>
        </w:rPr>
        <w:t xml:space="preserve">”, kenmerk: </w:t>
      </w:r>
      <w:sdt>
        <w:sdtPr>
          <w:rPr>
            <w:rStyle w:val="Stijl2"/>
            <w:rFonts w:ascii="Calibri Light" w:hAnsi="Calibri Light" w:cs="Calibri Light"/>
            <w:sz w:val="24"/>
            <w:szCs w:val="24"/>
          </w:rPr>
          <w:id w:val="-1956862252"/>
          <w:placeholder>
            <w:docPart w:val="DCEB0AEEE64F4C74AA0CC4FB6E25B6D8"/>
          </w:placeholder>
        </w:sdtPr>
        <w:sdtEndPr>
          <w:rPr>
            <w:rStyle w:val="Standaardalinea-lettertype"/>
            <w:i w:val="0"/>
            <w:color w:val="auto"/>
          </w:rPr>
        </w:sdtEndPr>
        <w:sdtContent>
          <w:r w:rsidR="00B84ED9" w:rsidRPr="002B56CB">
            <w:rPr>
              <w:rStyle w:val="Stijl2"/>
              <w:rFonts w:ascii="Calibri Light" w:hAnsi="Calibri Light" w:cs="Calibri Light"/>
              <w:sz w:val="24"/>
              <w:szCs w:val="24"/>
            </w:rPr>
            <w:t>dCI-000</w:t>
          </w:r>
          <w:r w:rsidR="00384EFF">
            <w:rPr>
              <w:rStyle w:val="Stijl2"/>
              <w:rFonts w:ascii="Calibri Light" w:hAnsi="Calibri Light" w:cs="Calibri Light"/>
              <w:sz w:val="24"/>
              <w:szCs w:val="24"/>
            </w:rPr>
            <w:t>5</w:t>
          </w:r>
          <w:r w:rsidR="001017CB">
            <w:rPr>
              <w:rStyle w:val="Stijl2"/>
              <w:rFonts w:ascii="Calibri Light" w:hAnsi="Calibri Light" w:cs="Calibri Light"/>
              <w:sz w:val="24"/>
              <w:szCs w:val="24"/>
            </w:rPr>
            <w:t>0</w:t>
          </w:r>
          <w:r w:rsidR="00384EFF">
            <w:rPr>
              <w:rStyle w:val="Stijl2"/>
              <w:rFonts w:ascii="Calibri Light" w:hAnsi="Calibri Light" w:cs="Calibri Light"/>
              <w:sz w:val="24"/>
              <w:szCs w:val="24"/>
            </w:rPr>
            <w:t>6</w:t>
          </w:r>
        </w:sdtContent>
      </w:sdt>
    </w:p>
    <w:p w14:paraId="31C99FCB" w14:textId="77777777" w:rsidR="00CA6BEA" w:rsidRPr="00B84ED9" w:rsidRDefault="00CA6BEA" w:rsidP="00CA6BEA">
      <w:pPr>
        <w:pStyle w:val="Koptekst"/>
        <w:rPr>
          <w:rFonts w:ascii="Calibri Light" w:hAnsi="Calibri Light" w:cs="Calibri Light"/>
        </w:rPr>
      </w:pPr>
    </w:p>
    <w:p w14:paraId="4741EF56" w14:textId="01AE9CA0" w:rsidR="005732A8" w:rsidRDefault="005732A8" w:rsidP="000E31D5">
      <w:pPr>
        <w:jc w:val="both"/>
        <w:rPr>
          <w:rFonts w:ascii="Calibri Light" w:hAnsi="Calibri Light" w:cs="Calibri Light"/>
          <w:sz w:val="20"/>
          <w:szCs w:val="20"/>
        </w:rPr>
      </w:pPr>
    </w:p>
    <w:p w14:paraId="586955B5" w14:textId="2CFF2AFF" w:rsidR="006E479D" w:rsidRDefault="006E479D" w:rsidP="006E479D">
      <w:pPr>
        <w:pStyle w:val="Lijstalinea"/>
        <w:numPr>
          <w:ilvl w:val="0"/>
          <w:numId w:val="33"/>
        </w:num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Hiermee verklaart:</w:t>
      </w:r>
      <w:r w:rsidR="0056493B">
        <w:rPr>
          <w:rFonts w:ascii="Calibri Light" w:hAnsi="Calibri Light" w:cs="Calibri Light"/>
          <w:sz w:val="20"/>
          <w:szCs w:val="20"/>
        </w:rPr>
        <w:tab/>
      </w:r>
      <w:r w:rsidR="00893A48" w:rsidRPr="0056493B">
        <w:rPr>
          <w:rFonts w:ascii="Calibri Light" w:hAnsi="Calibri Light" w:cs="Calibri Light"/>
          <w:i/>
          <w:iCs/>
          <w:sz w:val="20"/>
          <w:szCs w:val="20"/>
        </w:rPr>
        <w:t>[naam derde, bijvoorbeeld makelaar</w:t>
      </w:r>
      <w:r w:rsidR="007204CA" w:rsidRPr="0056493B">
        <w:rPr>
          <w:rFonts w:ascii="Calibri Light" w:hAnsi="Calibri Light" w:cs="Calibri Light"/>
          <w:i/>
          <w:iCs/>
          <w:sz w:val="20"/>
          <w:szCs w:val="20"/>
        </w:rPr>
        <w:t>/assuradeur/gevolmachtigde</w:t>
      </w:r>
      <w:r w:rsidR="0056493B" w:rsidRPr="0056493B">
        <w:rPr>
          <w:rFonts w:ascii="Calibri Light" w:hAnsi="Calibri Light" w:cs="Calibri Light"/>
          <w:i/>
          <w:iCs/>
          <w:sz w:val="20"/>
          <w:szCs w:val="20"/>
        </w:rPr>
        <w:t>]</w:t>
      </w:r>
      <w:r w:rsidR="0056493B">
        <w:rPr>
          <w:rFonts w:ascii="Calibri Light" w:hAnsi="Calibri Light" w:cs="Calibri Light"/>
          <w:sz w:val="20"/>
          <w:szCs w:val="20"/>
        </w:rPr>
        <w:t>,</w:t>
      </w:r>
    </w:p>
    <w:p w14:paraId="34C5DC1B" w14:textId="6DCA1ED3" w:rsidR="0056493B" w:rsidRDefault="0056493B" w:rsidP="0056493B">
      <w:pPr>
        <w:pStyle w:val="Lijstalinea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gevestigd te: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56493B">
        <w:rPr>
          <w:rFonts w:ascii="Calibri Light" w:hAnsi="Calibri Light" w:cs="Calibri Light"/>
          <w:i/>
          <w:iCs/>
          <w:sz w:val="20"/>
          <w:szCs w:val="20"/>
        </w:rPr>
        <w:t>[straat, huisnummer, postcode, plaats]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26D25315" w14:textId="40ED8472" w:rsidR="0056493B" w:rsidRDefault="0056493B" w:rsidP="0056493B">
      <w:pPr>
        <w:pStyle w:val="Lijstalinea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vertegenwoordigd door:</w:t>
      </w:r>
      <w:r>
        <w:rPr>
          <w:rFonts w:ascii="Calibri Light" w:hAnsi="Calibri Light" w:cs="Calibri Light"/>
          <w:sz w:val="20"/>
          <w:szCs w:val="20"/>
        </w:rPr>
        <w:tab/>
      </w:r>
      <w:r w:rsidRPr="0056493B">
        <w:rPr>
          <w:rFonts w:ascii="Calibri Light" w:hAnsi="Calibri Light" w:cs="Calibri Light"/>
          <w:i/>
          <w:iCs/>
          <w:sz w:val="20"/>
          <w:szCs w:val="20"/>
        </w:rPr>
        <w:t>[naam, functie]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396F259F" w14:textId="2716FEC4" w:rsidR="0056493B" w:rsidRDefault="0056493B" w:rsidP="0056493B">
      <w:pPr>
        <w:pStyle w:val="Lijstalinea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hierna te noemen:</w:t>
      </w:r>
      <w:r w:rsidR="00807AE0">
        <w:rPr>
          <w:rFonts w:ascii="Calibri Light" w:hAnsi="Calibri Light" w:cs="Calibri Light"/>
          <w:sz w:val="20"/>
          <w:szCs w:val="20"/>
        </w:rPr>
        <w:tab/>
      </w:r>
      <w:r w:rsidR="00807AE0" w:rsidRPr="00807AE0">
        <w:rPr>
          <w:rFonts w:ascii="Calibri Light" w:hAnsi="Calibri Light" w:cs="Calibri Light"/>
          <w:i/>
          <w:iCs/>
          <w:sz w:val="20"/>
          <w:szCs w:val="20"/>
        </w:rPr>
        <w:t>[Naam]</w:t>
      </w:r>
      <w:r w:rsidR="00807AE0">
        <w:rPr>
          <w:rFonts w:ascii="Calibri Light" w:hAnsi="Calibri Light" w:cs="Calibri Light"/>
          <w:sz w:val="20"/>
          <w:szCs w:val="20"/>
        </w:rPr>
        <w:t>,</w:t>
      </w:r>
    </w:p>
    <w:p w14:paraId="655B551F" w14:textId="77777777" w:rsidR="00807AE0" w:rsidRDefault="00807AE0" w:rsidP="00807AE0">
      <w:pPr>
        <w:jc w:val="both"/>
        <w:rPr>
          <w:rFonts w:ascii="Calibri Light" w:hAnsi="Calibri Light" w:cs="Calibri Light"/>
          <w:sz w:val="20"/>
          <w:szCs w:val="20"/>
        </w:rPr>
      </w:pPr>
    </w:p>
    <w:p w14:paraId="0E8A3B70" w14:textId="343B01BD" w:rsidR="00807AE0" w:rsidRDefault="00807AE0" w:rsidP="00807AE0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jegens de gemeente dat:</w:t>
      </w:r>
    </w:p>
    <w:p w14:paraId="667A077F" w14:textId="77777777" w:rsidR="00807AE0" w:rsidRDefault="00807AE0" w:rsidP="00807AE0">
      <w:pPr>
        <w:jc w:val="both"/>
        <w:rPr>
          <w:rFonts w:ascii="Calibri Light" w:hAnsi="Calibri Light" w:cs="Calibri Light"/>
          <w:sz w:val="20"/>
          <w:szCs w:val="20"/>
        </w:rPr>
      </w:pPr>
    </w:p>
    <w:p w14:paraId="7C744772" w14:textId="58F380A2" w:rsidR="00807AE0" w:rsidRDefault="00383F6A" w:rsidP="00807AE0">
      <w:pPr>
        <w:pStyle w:val="Lijstalinea"/>
        <w:numPr>
          <w:ilvl w:val="0"/>
          <w:numId w:val="34"/>
        </w:numPr>
        <w:jc w:val="both"/>
        <w:rPr>
          <w:rFonts w:ascii="Calibri Light" w:hAnsi="Calibri Light" w:cs="Calibri Light"/>
          <w:sz w:val="20"/>
          <w:szCs w:val="20"/>
        </w:rPr>
      </w:pPr>
      <w:r w:rsidRPr="00383F6A">
        <w:rPr>
          <w:rFonts w:ascii="Calibri Light" w:hAnsi="Calibri Light" w:cs="Calibri Light"/>
          <w:i/>
          <w:iCs/>
          <w:sz w:val="20"/>
          <w:szCs w:val="20"/>
        </w:rPr>
        <w:t>[naam verzekeraar]</w:t>
      </w:r>
      <w:r>
        <w:rPr>
          <w:rFonts w:ascii="Calibri Light" w:hAnsi="Calibri Light" w:cs="Calibri Light"/>
          <w:sz w:val="20"/>
          <w:szCs w:val="20"/>
        </w:rPr>
        <w:t xml:space="preserve">, gevestigd te </w:t>
      </w:r>
      <w:r w:rsidRPr="00383F6A">
        <w:rPr>
          <w:rFonts w:ascii="Calibri Light" w:hAnsi="Calibri Light" w:cs="Calibri Light"/>
          <w:i/>
          <w:iCs/>
          <w:sz w:val="20"/>
          <w:szCs w:val="20"/>
        </w:rPr>
        <w:t>[straat, huisnummer, postcode, plaats]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193B5F25" w14:textId="76B53A44" w:rsidR="00383F6A" w:rsidRDefault="00383F6A" w:rsidP="00383F6A">
      <w:pPr>
        <w:pStyle w:val="Lijstalinea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hierna te noemen ‘inschrijver’</w:t>
      </w:r>
    </w:p>
    <w:p w14:paraId="7D9033A9" w14:textId="77777777" w:rsidR="00D87D70" w:rsidRDefault="00D87D70" w:rsidP="00D87D70">
      <w:pPr>
        <w:pStyle w:val="Lijstalinea"/>
        <w:numPr>
          <w:ilvl w:val="0"/>
          <w:numId w:val="34"/>
        </w:numPr>
        <w:jc w:val="both"/>
        <w:rPr>
          <w:rFonts w:ascii="Calibri Light" w:hAnsi="Calibri Light" w:cs="Calibri Light"/>
          <w:sz w:val="20"/>
          <w:szCs w:val="20"/>
        </w:rPr>
      </w:pPr>
      <w:r w:rsidRPr="00383F6A">
        <w:rPr>
          <w:rFonts w:ascii="Calibri Light" w:hAnsi="Calibri Light" w:cs="Calibri Light"/>
          <w:i/>
          <w:iCs/>
          <w:sz w:val="20"/>
          <w:szCs w:val="20"/>
        </w:rPr>
        <w:t>[naam verzekeraar]</w:t>
      </w:r>
      <w:r>
        <w:rPr>
          <w:rFonts w:ascii="Calibri Light" w:hAnsi="Calibri Light" w:cs="Calibri Light"/>
          <w:sz w:val="20"/>
          <w:szCs w:val="20"/>
        </w:rPr>
        <w:t xml:space="preserve">, gevestigd te </w:t>
      </w:r>
      <w:r w:rsidRPr="00383F6A">
        <w:rPr>
          <w:rFonts w:ascii="Calibri Light" w:hAnsi="Calibri Light" w:cs="Calibri Light"/>
          <w:i/>
          <w:iCs/>
          <w:sz w:val="20"/>
          <w:szCs w:val="20"/>
        </w:rPr>
        <w:t>[straat, huisnummer, postcode, plaats]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201AD069" w14:textId="77777777" w:rsidR="00D87D70" w:rsidRDefault="00D87D70" w:rsidP="00D87D70">
      <w:pPr>
        <w:pStyle w:val="Lijstalinea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hierna te noemen ‘inschrijver’</w:t>
      </w:r>
    </w:p>
    <w:p w14:paraId="11CD4E54" w14:textId="3CF1BFE9" w:rsidR="00383F6A" w:rsidRPr="00D87D70" w:rsidRDefault="00D87D70" w:rsidP="00383F6A">
      <w:pPr>
        <w:pStyle w:val="Lijstalinea"/>
        <w:numPr>
          <w:ilvl w:val="0"/>
          <w:numId w:val="34"/>
        </w:numPr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[</w:t>
      </w:r>
      <w:r w:rsidRPr="00D87D70">
        <w:rPr>
          <w:rFonts w:ascii="Calibri Light" w:hAnsi="Calibri Light" w:cs="Calibri Light"/>
          <w:i/>
          <w:iCs/>
          <w:sz w:val="20"/>
          <w:szCs w:val="20"/>
        </w:rPr>
        <w:t>Enzovoort</w:t>
      </w:r>
      <w:r>
        <w:rPr>
          <w:rFonts w:ascii="Calibri Light" w:hAnsi="Calibri Light" w:cs="Calibri Light"/>
          <w:i/>
          <w:iCs/>
          <w:sz w:val="20"/>
          <w:szCs w:val="20"/>
        </w:rPr>
        <w:t>]</w:t>
      </w:r>
    </w:p>
    <w:p w14:paraId="2519A74A" w14:textId="77777777" w:rsidR="00D87D70" w:rsidRDefault="00D87D70" w:rsidP="00D87D70">
      <w:pPr>
        <w:jc w:val="both"/>
        <w:rPr>
          <w:rFonts w:ascii="Calibri Light" w:hAnsi="Calibri Light" w:cs="Calibri Light"/>
          <w:sz w:val="20"/>
          <w:szCs w:val="20"/>
        </w:rPr>
      </w:pPr>
    </w:p>
    <w:p w14:paraId="693AFC82" w14:textId="4DF9B45E" w:rsidR="00D87D70" w:rsidRDefault="00D87D70" w:rsidP="00D87D70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daadwerkelijk en onherroepelijk</w:t>
      </w:r>
      <w:r w:rsidR="008A0459">
        <w:rPr>
          <w:rFonts w:ascii="Calibri Light" w:hAnsi="Calibri Light" w:cs="Calibri Light"/>
          <w:sz w:val="20"/>
          <w:szCs w:val="20"/>
        </w:rPr>
        <w:t xml:space="preserve"> kan beschikken over de draagkracht, bekwaamheden of middelen waarop ten bewijze van het voldoen aan de geschiktheidseisen van de Europese openbare aanbesteding ‘Aansprakelijkheidsverzekering gemeente’</w:t>
      </w:r>
      <w:r w:rsidR="00AF2608">
        <w:rPr>
          <w:rFonts w:ascii="Calibri Light" w:hAnsi="Calibri Light" w:cs="Calibri Light"/>
          <w:sz w:val="20"/>
          <w:szCs w:val="20"/>
        </w:rPr>
        <w:t xml:space="preserve">, kenmerk dCI-000506, door inschrijver een </w:t>
      </w:r>
      <w:r w:rsidR="00BD674B">
        <w:rPr>
          <w:rFonts w:ascii="Calibri Light" w:hAnsi="Calibri Light" w:cs="Calibri Light"/>
          <w:sz w:val="20"/>
          <w:szCs w:val="20"/>
        </w:rPr>
        <w:t>beroep wordt gedaan in het kader van de inschrijving door inschrijver op de Europese openbare aanbesteding ‘Aansprakelijkheidsverzekering gemeente’, kenmerk dCI-000506.</w:t>
      </w:r>
    </w:p>
    <w:p w14:paraId="55368240" w14:textId="77777777" w:rsidR="00BD674B" w:rsidRDefault="00BD674B" w:rsidP="00D87D70">
      <w:pPr>
        <w:jc w:val="both"/>
        <w:rPr>
          <w:rFonts w:ascii="Calibri Light" w:hAnsi="Calibri Light" w:cs="Calibri Light"/>
          <w:sz w:val="20"/>
          <w:szCs w:val="20"/>
        </w:rPr>
      </w:pPr>
    </w:p>
    <w:p w14:paraId="6B86DA3B" w14:textId="77777777" w:rsidR="00BD674B" w:rsidRDefault="00BD674B" w:rsidP="00D87D70">
      <w:pPr>
        <w:jc w:val="both"/>
        <w:rPr>
          <w:rFonts w:ascii="Calibri Light" w:hAnsi="Calibri Light" w:cs="Calibri Light"/>
          <w:sz w:val="20"/>
          <w:szCs w:val="20"/>
        </w:rPr>
      </w:pPr>
    </w:p>
    <w:p w14:paraId="4FFFD8E9" w14:textId="18EAB01D" w:rsidR="00BD674B" w:rsidRDefault="00BD674B" w:rsidP="00BD674B">
      <w:pPr>
        <w:pStyle w:val="Lijstalinea"/>
        <w:numPr>
          <w:ilvl w:val="0"/>
          <w:numId w:val="33"/>
        </w:num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Hiermee verklaart inschrijver vertegenwoordigd door: </w:t>
      </w:r>
      <w:r>
        <w:rPr>
          <w:rFonts w:ascii="Calibri Light" w:hAnsi="Calibri Light" w:cs="Calibri Light"/>
          <w:sz w:val="20"/>
          <w:szCs w:val="20"/>
        </w:rPr>
        <w:tab/>
      </w:r>
      <w:r w:rsidRPr="0061076D">
        <w:rPr>
          <w:rFonts w:ascii="Calibri Light" w:hAnsi="Calibri Light" w:cs="Calibri Light"/>
          <w:i/>
          <w:iCs/>
          <w:sz w:val="20"/>
          <w:szCs w:val="20"/>
        </w:rPr>
        <w:t>[naam, functie]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206DEBE6" w14:textId="61686D00" w:rsidR="00BD674B" w:rsidRDefault="0061076D" w:rsidP="00BD674B">
      <w:pPr>
        <w:pStyle w:val="Lijstalinea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h</w:t>
      </w:r>
      <w:r w:rsidR="00BD674B">
        <w:rPr>
          <w:rFonts w:ascii="Calibri Light" w:hAnsi="Calibri Light" w:cs="Calibri Light"/>
          <w:sz w:val="20"/>
          <w:szCs w:val="20"/>
        </w:rPr>
        <w:t>ierna te noemen:</w:t>
      </w:r>
      <w:r w:rsidR="00BD674B">
        <w:rPr>
          <w:rFonts w:ascii="Calibri Light" w:hAnsi="Calibri Light" w:cs="Calibri Light"/>
          <w:sz w:val="20"/>
          <w:szCs w:val="20"/>
        </w:rPr>
        <w:tab/>
      </w:r>
      <w:r w:rsidR="00BD674B">
        <w:rPr>
          <w:rFonts w:ascii="Calibri Light" w:hAnsi="Calibri Light" w:cs="Calibri Light"/>
          <w:sz w:val="20"/>
          <w:szCs w:val="20"/>
        </w:rPr>
        <w:tab/>
      </w:r>
      <w:r w:rsidR="00BD674B">
        <w:rPr>
          <w:rFonts w:ascii="Calibri Light" w:hAnsi="Calibri Light" w:cs="Calibri Light"/>
          <w:sz w:val="20"/>
          <w:szCs w:val="20"/>
        </w:rPr>
        <w:tab/>
      </w:r>
      <w:r w:rsidR="00BD674B">
        <w:rPr>
          <w:rFonts w:ascii="Calibri Light" w:hAnsi="Calibri Light" w:cs="Calibri Light"/>
          <w:sz w:val="20"/>
          <w:szCs w:val="20"/>
        </w:rPr>
        <w:tab/>
      </w:r>
      <w:r w:rsidR="00BD674B">
        <w:rPr>
          <w:rFonts w:ascii="Calibri Light" w:hAnsi="Calibri Light" w:cs="Calibri Light"/>
          <w:sz w:val="20"/>
          <w:szCs w:val="20"/>
        </w:rPr>
        <w:tab/>
      </w:r>
      <w:r w:rsidR="00BD674B" w:rsidRPr="0061076D">
        <w:rPr>
          <w:rFonts w:ascii="Calibri Light" w:hAnsi="Calibri Light" w:cs="Calibri Light"/>
          <w:i/>
          <w:iCs/>
          <w:sz w:val="20"/>
          <w:szCs w:val="20"/>
        </w:rPr>
        <w:t>[Naam</w:t>
      </w:r>
      <w:r w:rsidRPr="0061076D">
        <w:rPr>
          <w:rFonts w:ascii="Calibri Light" w:hAnsi="Calibri Light" w:cs="Calibri Light"/>
          <w:i/>
          <w:iCs/>
          <w:sz w:val="20"/>
          <w:szCs w:val="20"/>
        </w:rPr>
        <w:t>]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6EFBE645" w14:textId="77777777" w:rsidR="0061076D" w:rsidRDefault="0061076D" w:rsidP="0061076D">
      <w:pPr>
        <w:jc w:val="both"/>
        <w:rPr>
          <w:rFonts w:ascii="Calibri Light" w:hAnsi="Calibri Light" w:cs="Calibri Light"/>
          <w:sz w:val="20"/>
          <w:szCs w:val="20"/>
        </w:rPr>
      </w:pPr>
    </w:p>
    <w:p w14:paraId="0B79B2C4" w14:textId="2D70EF43" w:rsidR="0061076D" w:rsidRDefault="0061076D" w:rsidP="0061076D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jegens de gemeente dat:</w:t>
      </w:r>
    </w:p>
    <w:p w14:paraId="33BD9B07" w14:textId="77777777" w:rsidR="0061076D" w:rsidRDefault="0061076D" w:rsidP="0061076D">
      <w:pPr>
        <w:jc w:val="both"/>
        <w:rPr>
          <w:rFonts w:ascii="Calibri Light" w:hAnsi="Calibri Light" w:cs="Calibri Light"/>
          <w:sz w:val="20"/>
          <w:szCs w:val="20"/>
        </w:rPr>
      </w:pPr>
    </w:p>
    <w:p w14:paraId="3D2CDE35" w14:textId="74C5DC93" w:rsidR="0061076D" w:rsidRDefault="000C4665" w:rsidP="0061076D">
      <w:pPr>
        <w:jc w:val="both"/>
        <w:rPr>
          <w:rFonts w:ascii="Calibri Light" w:hAnsi="Calibri Light" w:cs="Calibri Light"/>
          <w:sz w:val="20"/>
          <w:szCs w:val="20"/>
        </w:rPr>
      </w:pPr>
      <w:r w:rsidRPr="0061076D">
        <w:rPr>
          <w:rFonts w:ascii="Calibri Light" w:hAnsi="Calibri Light" w:cs="Calibri Light"/>
          <w:i/>
          <w:iCs/>
          <w:sz w:val="20"/>
          <w:szCs w:val="20"/>
        </w:rPr>
        <w:t>[Naam]</w:t>
      </w:r>
      <w:r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daadwerkelijk en onherroepelijk </w:t>
      </w:r>
      <w:r w:rsidR="00952E63">
        <w:rPr>
          <w:rFonts w:ascii="Calibri Light" w:hAnsi="Calibri Light" w:cs="Calibri Light"/>
          <w:sz w:val="20"/>
          <w:szCs w:val="20"/>
        </w:rPr>
        <w:t>zal worden ingezet ten behoeve van de uitvoering van een eventuele overeenkomst die voortvloeit uit een eventuele gunning aan inschrijver van de</w:t>
      </w:r>
      <w:r w:rsidR="007D5EEB">
        <w:rPr>
          <w:rFonts w:ascii="Calibri Light" w:hAnsi="Calibri Light" w:cs="Calibri Light"/>
          <w:sz w:val="20"/>
          <w:szCs w:val="20"/>
        </w:rPr>
        <w:t>,</w:t>
      </w:r>
      <w:r w:rsidR="00952E63">
        <w:rPr>
          <w:rFonts w:ascii="Calibri Light" w:hAnsi="Calibri Light" w:cs="Calibri Light"/>
          <w:sz w:val="20"/>
          <w:szCs w:val="20"/>
        </w:rPr>
        <w:t xml:space="preserve"> als gevolg van de Europese openbare aanbesteding ‘Aansprakelijkheidsverzekering gemeente’, kenmerk dCI-000506</w:t>
      </w:r>
      <w:r w:rsidR="007D5EEB">
        <w:rPr>
          <w:rFonts w:ascii="Calibri Light" w:hAnsi="Calibri Light" w:cs="Calibri Light"/>
          <w:sz w:val="20"/>
          <w:szCs w:val="20"/>
        </w:rPr>
        <w:t>,</w:t>
      </w:r>
      <w:r w:rsidR="003631D8">
        <w:rPr>
          <w:rFonts w:ascii="Calibri Light" w:hAnsi="Calibri Light" w:cs="Calibri Light"/>
          <w:sz w:val="20"/>
          <w:szCs w:val="20"/>
        </w:rPr>
        <w:t xml:space="preserve"> te sluiten overeenkomst.</w:t>
      </w:r>
    </w:p>
    <w:p w14:paraId="463AFF75" w14:textId="77777777" w:rsidR="003631D8" w:rsidRDefault="003631D8" w:rsidP="0061076D">
      <w:pPr>
        <w:jc w:val="both"/>
        <w:rPr>
          <w:rFonts w:ascii="Calibri Light" w:hAnsi="Calibri Light" w:cs="Calibri Light"/>
          <w:sz w:val="20"/>
          <w:szCs w:val="20"/>
        </w:rPr>
      </w:pPr>
    </w:p>
    <w:p w14:paraId="6898B16B" w14:textId="6911806A" w:rsidR="003631D8" w:rsidRDefault="003631D8" w:rsidP="003631D8">
      <w:pPr>
        <w:pStyle w:val="Lijstalinea"/>
        <w:numPr>
          <w:ilvl w:val="0"/>
          <w:numId w:val="33"/>
        </w:num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Deze verklaringen zijn onherroepelijk.</w:t>
      </w:r>
    </w:p>
    <w:p w14:paraId="2564B4D7" w14:textId="77777777" w:rsidR="003631D8" w:rsidRDefault="003631D8" w:rsidP="003631D8">
      <w:pPr>
        <w:jc w:val="both"/>
        <w:rPr>
          <w:rFonts w:ascii="Calibri Light" w:hAnsi="Calibri Light" w:cs="Calibri Light"/>
          <w:sz w:val="20"/>
          <w:szCs w:val="20"/>
        </w:rPr>
      </w:pPr>
    </w:p>
    <w:p w14:paraId="7E9ACED5" w14:textId="77777777" w:rsidR="003631D8" w:rsidRDefault="003631D8" w:rsidP="003631D8">
      <w:pPr>
        <w:jc w:val="both"/>
        <w:rPr>
          <w:rFonts w:ascii="Calibri Light" w:hAnsi="Calibri Light" w:cs="Calibri Light"/>
          <w:sz w:val="20"/>
          <w:szCs w:val="20"/>
        </w:rPr>
      </w:pP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098"/>
        <w:gridCol w:w="4678"/>
      </w:tblGrid>
      <w:tr w:rsidR="006F7F8D" w:rsidRPr="009F0B05" w14:paraId="6F5820BA" w14:textId="77777777" w:rsidTr="00712741">
        <w:trPr>
          <w:trHeight w:val="232"/>
        </w:trPr>
        <w:tc>
          <w:tcPr>
            <w:tcW w:w="5098" w:type="dxa"/>
            <w:shd w:val="clear" w:color="auto" w:fill="EAEAEA"/>
          </w:tcPr>
          <w:p w14:paraId="0E961671" w14:textId="77777777" w:rsidR="006F7F8D" w:rsidRDefault="006F7F8D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Naam inschrijver (*)</w:t>
            </w:r>
            <w:r w:rsidR="00084484">
              <w:rPr>
                <w:rFonts w:ascii="Calibri Light" w:hAnsi="Calibri Light" w:cs="Calibri Light"/>
                <w:sz w:val="20"/>
                <w:szCs w:val="24"/>
              </w:rPr>
              <w:t>:</w:t>
            </w:r>
          </w:p>
          <w:p w14:paraId="5FD93234" w14:textId="51790898" w:rsidR="00084484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  <w:tc>
          <w:tcPr>
            <w:tcW w:w="4678" w:type="dxa"/>
          </w:tcPr>
          <w:p w14:paraId="2A67E8BB" w14:textId="67469C2C" w:rsidR="006F7F8D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Naam derde:</w:t>
            </w:r>
          </w:p>
        </w:tc>
      </w:tr>
      <w:tr w:rsidR="006F7F8D" w:rsidRPr="009F0B05" w14:paraId="3C253F68" w14:textId="77777777" w:rsidTr="00712741">
        <w:tc>
          <w:tcPr>
            <w:tcW w:w="5098" w:type="dxa"/>
            <w:shd w:val="clear" w:color="auto" w:fill="EAEAEA"/>
          </w:tcPr>
          <w:p w14:paraId="22EC74C3" w14:textId="3A5ED73D" w:rsidR="006F7F8D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Naam ondertekenaar:</w:t>
            </w:r>
          </w:p>
        </w:tc>
        <w:tc>
          <w:tcPr>
            <w:tcW w:w="4678" w:type="dxa"/>
          </w:tcPr>
          <w:p w14:paraId="6448139C" w14:textId="51A84FAA" w:rsidR="006F7F8D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Naam ondertekenaar:</w:t>
            </w:r>
          </w:p>
        </w:tc>
      </w:tr>
      <w:tr w:rsidR="006F7F8D" w:rsidRPr="009F0B05" w14:paraId="6BFF3C0F" w14:textId="77777777" w:rsidTr="00712741">
        <w:tc>
          <w:tcPr>
            <w:tcW w:w="5098" w:type="dxa"/>
            <w:shd w:val="clear" w:color="auto" w:fill="EAEAEA"/>
          </w:tcPr>
          <w:p w14:paraId="7BFE5CA8" w14:textId="64C2C262" w:rsidR="006F7F8D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Datum:</w:t>
            </w:r>
          </w:p>
        </w:tc>
        <w:tc>
          <w:tcPr>
            <w:tcW w:w="4678" w:type="dxa"/>
          </w:tcPr>
          <w:p w14:paraId="68359E1A" w14:textId="54EEB5D6" w:rsidR="006F7F8D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Datum:</w:t>
            </w:r>
          </w:p>
        </w:tc>
      </w:tr>
      <w:tr w:rsidR="006F7F8D" w:rsidRPr="009F0B05" w14:paraId="1899298E" w14:textId="77777777" w:rsidTr="00712741">
        <w:tc>
          <w:tcPr>
            <w:tcW w:w="5098" w:type="dxa"/>
            <w:shd w:val="clear" w:color="auto" w:fill="EAEAEA"/>
          </w:tcPr>
          <w:p w14:paraId="39B00BE1" w14:textId="4A7D3D60" w:rsidR="006F7F8D" w:rsidRPr="009F0B05" w:rsidRDefault="00084484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Plaats:</w:t>
            </w:r>
          </w:p>
        </w:tc>
        <w:tc>
          <w:tcPr>
            <w:tcW w:w="4678" w:type="dxa"/>
          </w:tcPr>
          <w:p w14:paraId="54CEB240" w14:textId="47F113B6" w:rsidR="006F7F8D" w:rsidRPr="009F0B05" w:rsidRDefault="003C35F8" w:rsidP="003C35F8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Plaats:</w:t>
            </w:r>
          </w:p>
        </w:tc>
      </w:tr>
    </w:tbl>
    <w:p w14:paraId="39E04CA8" w14:textId="04A03D9D" w:rsidR="009F0B05" w:rsidRPr="00712741" w:rsidRDefault="005C6791" w:rsidP="005C6791">
      <w:pPr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712741">
        <w:rPr>
          <w:rFonts w:ascii="Calibri Light" w:hAnsi="Calibri Light" w:cs="Calibri Light"/>
          <w:i/>
          <w:iCs/>
          <w:sz w:val="20"/>
          <w:szCs w:val="20"/>
        </w:rPr>
        <w:t>* indien er sprake is van een Gevolmachtigd agent, dan kan deze namens de inschrijver(s)/</w:t>
      </w:r>
      <w:r w:rsidR="00712741" w:rsidRPr="00712741">
        <w:rPr>
          <w:rFonts w:ascii="Calibri Light" w:hAnsi="Calibri Light" w:cs="Calibri Light"/>
          <w:i/>
          <w:iCs/>
          <w:sz w:val="20"/>
          <w:szCs w:val="20"/>
        </w:rPr>
        <w:t>verzekeraar(s) bovengenoemde verklaren en ondertekenen, mits binnen zijn volmacht.</w:t>
      </w:r>
    </w:p>
    <w:p w14:paraId="7D78DB44" w14:textId="77777777" w:rsidR="00FB7C81" w:rsidRDefault="00FB7C81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74C51873" w14:textId="77777777" w:rsidR="00FB7C81" w:rsidRDefault="00FB7C81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</w:p>
    <w:p w14:paraId="74ABC3BE" w14:textId="4847F062" w:rsidR="009F0B05" w:rsidRPr="009F0B05" w:rsidRDefault="009F0B05" w:rsidP="009F0B05">
      <w:pPr>
        <w:spacing w:line="300" w:lineRule="auto"/>
        <w:rPr>
          <w:rFonts w:ascii="Calibri Light" w:hAnsi="Calibri Light" w:cs="Calibri Light"/>
          <w:sz w:val="20"/>
          <w:szCs w:val="24"/>
        </w:rPr>
      </w:pPr>
      <w:r w:rsidRPr="009F0B05">
        <w:rPr>
          <w:rFonts w:ascii="Calibri Light" w:hAnsi="Calibri Light" w:cs="Calibri Light"/>
          <w:sz w:val="20"/>
          <w:szCs w:val="24"/>
        </w:rPr>
        <w:t xml:space="preserve">Aldus rechtsgeldig ondertekend en gegevens naar waarheid verstrekt, </w:t>
      </w: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098"/>
        <w:gridCol w:w="4678"/>
      </w:tblGrid>
      <w:tr w:rsidR="009F0B05" w:rsidRPr="009F0B05" w14:paraId="349DA522" w14:textId="77777777" w:rsidTr="00712741">
        <w:trPr>
          <w:trHeight w:val="232"/>
        </w:trPr>
        <w:tc>
          <w:tcPr>
            <w:tcW w:w="5098" w:type="dxa"/>
            <w:shd w:val="clear" w:color="auto" w:fill="EAEAEA"/>
          </w:tcPr>
          <w:p w14:paraId="7C8141FC" w14:textId="7AB5FB5A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Naam</w:t>
            </w:r>
            <w:r w:rsidR="00FB7C81">
              <w:rPr>
                <w:rFonts w:ascii="Calibri Light" w:hAnsi="Calibri Light" w:cs="Calibri Light"/>
                <w:sz w:val="20"/>
                <w:szCs w:val="24"/>
              </w:rPr>
              <w:t xml:space="preserve"> van rechtsgeldige ondertekenaar</w:t>
            </w:r>
          </w:p>
        </w:tc>
        <w:tc>
          <w:tcPr>
            <w:tcW w:w="4678" w:type="dxa"/>
          </w:tcPr>
          <w:p w14:paraId="05CD6B65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2771520D" w14:textId="77777777" w:rsidTr="00712741">
        <w:tc>
          <w:tcPr>
            <w:tcW w:w="5098" w:type="dxa"/>
            <w:shd w:val="clear" w:color="auto" w:fill="EAEAEA"/>
          </w:tcPr>
          <w:p w14:paraId="1ED4DFF9" w14:textId="6C346C25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Functie</w:t>
            </w:r>
            <w:r w:rsidR="00FB7C81">
              <w:rPr>
                <w:rFonts w:ascii="Calibri Light" w:hAnsi="Calibri Light" w:cs="Calibri Light"/>
                <w:sz w:val="20"/>
                <w:szCs w:val="24"/>
              </w:rPr>
              <w:t xml:space="preserve"> van rechtsgeldige ondertekenaar</w:t>
            </w:r>
          </w:p>
        </w:tc>
        <w:tc>
          <w:tcPr>
            <w:tcW w:w="4678" w:type="dxa"/>
          </w:tcPr>
          <w:p w14:paraId="67A10608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726B0863" w14:textId="77777777" w:rsidTr="00712741">
        <w:tc>
          <w:tcPr>
            <w:tcW w:w="5098" w:type="dxa"/>
            <w:shd w:val="clear" w:color="auto" w:fill="EAEAEA"/>
          </w:tcPr>
          <w:p w14:paraId="41657AD7" w14:textId="0875122B" w:rsidR="009F0B05" w:rsidRPr="009F0B05" w:rsidRDefault="00FB7C81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>
              <w:rPr>
                <w:rFonts w:ascii="Calibri Light" w:hAnsi="Calibri Light" w:cs="Calibri Light"/>
                <w:sz w:val="20"/>
                <w:szCs w:val="24"/>
              </w:rPr>
              <w:t>Volledige naam en rechtsvorm van de organisatie</w:t>
            </w:r>
          </w:p>
        </w:tc>
        <w:tc>
          <w:tcPr>
            <w:tcW w:w="4678" w:type="dxa"/>
          </w:tcPr>
          <w:p w14:paraId="6D2653D5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26CAEE11" w14:textId="77777777" w:rsidTr="00712741">
        <w:tc>
          <w:tcPr>
            <w:tcW w:w="5098" w:type="dxa"/>
            <w:shd w:val="clear" w:color="auto" w:fill="EAEAEA"/>
          </w:tcPr>
          <w:p w14:paraId="0F2DC178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>Handtekening</w:t>
            </w:r>
          </w:p>
        </w:tc>
        <w:tc>
          <w:tcPr>
            <w:tcW w:w="4678" w:type="dxa"/>
          </w:tcPr>
          <w:p w14:paraId="3356AEB2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  <w:p w14:paraId="1F78BD41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  <w:p w14:paraId="7601313D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  <w:tr w:rsidR="009F0B05" w:rsidRPr="009F0B05" w14:paraId="4D843B63" w14:textId="77777777" w:rsidTr="00712741">
        <w:tc>
          <w:tcPr>
            <w:tcW w:w="5098" w:type="dxa"/>
            <w:shd w:val="clear" w:color="auto" w:fill="EAEAEA"/>
          </w:tcPr>
          <w:p w14:paraId="521BD439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  <w:r w:rsidRPr="009F0B05">
              <w:rPr>
                <w:rFonts w:ascii="Calibri Light" w:hAnsi="Calibri Light" w:cs="Calibri Light"/>
                <w:sz w:val="20"/>
                <w:szCs w:val="24"/>
              </w:rPr>
              <w:t xml:space="preserve">Plaats en datum </w:t>
            </w:r>
          </w:p>
        </w:tc>
        <w:tc>
          <w:tcPr>
            <w:tcW w:w="4678" w:type="dxa"/>
          </w:tcPr>
          <w:p w14:paraId="10A96494" w14:textId="77777777" w:rsidR="009F0B05" w:rsidRPr="009F0B05" w:rsidRDefault="009F0B05" w:rsidP="006C4D46">
            <w:pPr>
              <w:pStyle w:val="Geenafstand"/>
              <w:spacing w:line="300" w:lineRule="auto"/>
              <w:rPr>
                <w:rFonts w:ascii="Calibri Light" w:hAnsi="Calibri Light" w:cs="Calibri Light"/>
                <w:sz w:val="20"/>
                <w:szCs w:val="24"/>
              </w:rPr>
            </w:pPr>
          </w:p>
        </w:tc>
      </w:tr>
    </w:tbl>
    <w:p w14:paraId="21A5E76B" w14:textId="469F9F0B" w:rsidR="009F0B05" w:rsidRPr="00712741" w:rsidRDefault="006F7F8D" w:rsidP="003631D8">
      <w:pPr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712741">
        <w:rPr>
          <w:rFonts w:ascii="Calibri Light" w:hAnsi="Calibri Light" w:cs="Calibri Light"/>
          <w:i/>
          <w:iCs/>
          <w:sz w:val="20"/>
          <w:szCs w:val="20"/>
        </w:rPr>
        <w:t>Indien een beroep op derden wordt gedaan, leidt het niet of niet volledig invullen van deze verklaring of onjuiste ondertekening, tot uitsluiting van de inschrijving</w:t>
      </w:r>
    </w:p>
    <w:sectPr w:rsidR="009F0B05" w:rsidRPr="00712741" w:rsidSect="00712741">
      <w:headerReference w:type="default" r:id="rId11"/>
      <w:footerReference w:type="default" r:id="rId12"/>
      <w:pgSz w:w="11906" w:h="16838"/>
      <w:pgMar w:top="1134" w:right="991" w:bottom="709" w:left="1134" w:header="709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1995" w14:textId="77777777" w:rsidR="00764B90" w:rsidRDefault="00764B90" w:rsidP="00A4056B">
      <w:r>
        <w:separator/>
      </w:r>
    </w:p>
  </w:endnote>
  <w:endnote w:type="continuationSeparator" w:id="0">
    <w:p w14:paraId="3DBF31C6" w14:textId="77777777" w:rsidR="00764B90" w:rsidRDefault="00764B90" w:rsidP="00A4056B">
      <w:r>
        <w:continuationSeparator/>
      </w:r>
    </w:p>
  </w:endnote>
  <w:endnote w:type="continuationNotice" w:id="1">
    <w:p w14:paraId="79ADEC5B" w14:textId="77777777" w:rsidR="00764B90" w:rsidRDefault="00764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3B2E" w14:textId="77777777" w:rsidR="00961AE9" w:rsidRPr="00944D26" w:rsidRDefault="00961AE9" w:rsidP="00944D26">
    <w:pPr>
      <w:pStyle w:val="Voettekst"/>
      <w:jc w:val="center"/>
      <w:rPr>
        <w:rFonts w:cs="Calibri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0645" w14:textId="77777777" w:rsidR="00764B90" w:rsidRDefault="00764B90" w:rsidP="00A4056B">
      <w:r>
        <w:separator/>
      </w:r>
    </w:p>
  </w:footnote>
  <w:footnote w:type="continuationSeparator" w:id="0">
    <w:p w14:paraId="4A390884" w14:textId="77777777" w:rsidR="00764B90" w:rsidRDefault="00764B90" w:rsidP="00A4056B">
      <w:r>
        <w:continuationSeparator/>
      </w:r>
    </w:p>
  </w:footnote>
  <w:footnote w:type="continuationNotice" w:id="1">
    <w:p w14:paraId="25399DD6" w14:textId="77777777" w:rsidR="00764B90" w:rsidRDefault="00764B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66B0" w14:textId="77777777" w:rsidR="00961AE9" w:rsidRDefault="00961AE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6CABD7A" wp14:editId="0D146DFA">
          <wp:simplePos x="0" y="0"/>
          <wp:positionH relativeFrom="column">
            <wp:posOffset>-15543</wp:posOffset>
          </wp:positionH>
          <wp:positionV relativeFrom="paragraph">
            <wp:posOffset>-248285</wp:posOffset>
          </wp:positionV>
          <wp:extent cx="1600200" cy="476250"/>
          <wp:effectExtent l="0" t="0" r="0" b="0"/>
          <wp:wrapTight wrapText="bothSides">
            <wp:wrapPolygon edited="0">
              <wp:start x="0" y="0"/>
              <wp:lineTo x="0" y="20736"/>
              <wp:lineTo x="21343" y="20736"/>
              <wp:lineTo x="21343" y="0"/>
              <wp:lineTo x="0" y="0"/>
            </wp:wrapPolygon>
          </wp:wrapTight>
          <wp:docPr id="1758621122" name="Afbeelding 1758621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B3E3A8"/>
    <w:multiLevelType w:val="hybridMultilevel"/>
    <w:tmpl w:val="EBDE50EC"/>
    <w:lvl w:ilvl="0" w:tplc="DFF6A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7DA8C5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07CFD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5B86B7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4C84C1B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110CB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93D259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0EE13B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859C350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" w15:restartNumberingAfterBreak="0">
    <w:nsid w:val="91F12AD7"/>
    <w:multiLevelType w:val="hybridMultilevel"/>
    <w:tmpl w:val="69ECFEBA"/>
    <w:lvl w:ilvl="0" w:tplc="EA70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F36ACAE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3DEF5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FA2884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4A4499E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244369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0B441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2D4D808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56602D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" w15:restartNumberingAfterBreak="0">
    <w:nsid w:val="A4A74425"/>
    <w:multiLevelType w:val="hybridMultilevel"/>
    <w:tmpl w:val="0E1E13CE"/>
    <w:lvl w:ilvl="0" w:tplc="34E23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2104108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7F0CA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338B7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2F8276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068ED0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476C4E2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C8E228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17D464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" w15:restartNumberingAfterBreak="0">
    <w:nsid w:val="AC0B01DD"/>
    <w:multiLevelType w:val="hybridMultilevel"/>
    <w:tmpl w:val="7F58BF0C"/>
    <w:lvl w:ilvl="0" w:tplc="9F865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80047AF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FD8B3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9AC24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E8BABB6A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32030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FBA8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1170645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53BE27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4" w15:restartNumberingAfterBreak="0">
    <w:nsid w:val="C10C6EDA"/>
    <w:multiLevelType w:val="hybridMultilevel"/>
    <w:tmpl w:val="E6B8A4E8"/>
    <w:lvl w:ilvl="0" w:tplc="EE1AF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CD2A63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8A082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07800E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1A445B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8DAC7D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2C460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46E429B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09DE0D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5" w15:restartNumberingAfterBreak="0">
    <w:nsid w:val="0B336404"/>
    <w:multiLevelType w:val="hybridMultilevel"/>
    <w:tmpl w:val="BAFCEC94"/>
    <w:lvl w:ilvl="0" w:tplc="14624558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F2CA"/>
    <w:multiLevelType w:val="hybridMultilevel"/>
    <w:tmpl w:val="D27685BE"/>
    <w:lvl w:ilvl="0" w:tplc="4F468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2AA8D4D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27661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95EC02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AECC95E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9723E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0D7EEE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63A884D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588D6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7" w15:restartNumberingAfterBreak="0">
    <w:nsid w:val="10A118F5"/>
    <w:multiLevelType w:val="hybridMultilevel"/>
    <w:tmpl w:val="F7BEBC0E"/>
    <w:lvl w:ilvl="0" w:tplc="10840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7BEEBBB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AECC47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376E6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30A145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CC4038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0D6E8E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124E9A6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3FC67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8" w15:restartNumberingAfterBreak="0">
    <w:nsid w:val="15DC5BE6"/>
    <w:multiLevelType w:val="hybridMultilevel"/>
    <w:tmpl w:val="CCD492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862CB"/>
    <w:multiLevelType w:val="hybridMultilevel"/>
    <w:tmpl w:val="95C8B8CE"/>
    <w:lvl w:ilvl="0" w:tplc="E91A2BB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C2D13"/>
    <w:multiLevelType w:val="hybridMultilevel"/>
    <w:tmpl w:val="F536DB12"/>
    <w:lvl w:ilvl="0" w:tplc="EA60E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179C2B3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69F2C8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555C09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542698B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98EA7A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7E4F9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2FA7AA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77A45B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1" w15:restartNumberingAfterBreak="0">
    <w:nsid w:val="19BE3D16"/>
    <w:multiLevelType w:val="hybridMultilevel"/>
    <w:tmpl w:val="4950FF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15D62"/>
    <w:multiLevelType w:val="hybridMultilevel"/>
    <w:tmpl w:val="9ADC81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C5538"/>
    <w:multiLevelType w:val="hybridMultilevel"/>
    <w:tmpl w:val="9516153A"/>
    <w:lvl w:ilvl="0" w:tplc="4DC28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960C01"/>
    <w:multiLevelType w:val="hybridMultilevel"/>
    <w:tmpl w:val="8C3A086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0D2AFD9"/>
    <w:multiLevelType w:val="hybridMultilevel"/>
    <w:tmpl w:val="D67E5DFE"/>
    <w:lvl w:ilvl="0" w:tplc="5F8E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0E88B2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17ED6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6C27B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A909EF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2AE297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75DE34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20583A6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1F14ADA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16" w15:restartNumberingAfterBreak="0">
    <w:nsid w:val="212A06E2"/>
    <w:multiLevelType w:val="hybridMultilevel"/>
    <w:tmpl w:val="9ACA9E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D50D9"/>
    <w:multiLevelType w:val="hybridMultilevel"/>
    <w:tmpl w:val="92BA82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3362F7"/>
    <w:multiLevelType w:val="hybridMultilevel"/>
    <w:tmpl w:val="31A4BF08"/>
    <w:lvl w:ilvl="0" w:tplc="6886386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07C38"/>
    <w:multiLevelType w:val="multilevel"/>
    <w:tmpl w:val="A0C299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874735"/>
    <w:multiLevelType w:val="multilevel"/>
    <w:tmpl w:val="78FCE74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ascii="Calibri Light" w:hAnsi="Calibri Light" w:hint="default"/>
        <w:b/>
        <w:bCs w:val="0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3FAF0B1"/>
    <w:multiLevelType w:val="multilevel"/>
    <w:tmpl w:val="871A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AD10"/>
    <w:multiLevelType w:val="hybridMultilevel"/>
    <w:tmpl w:val="CD548AB4"/>
    <w:lvl w:ilvl="0" w:tplc="C030A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B40E1F5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CCCB1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4C89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C32040C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47E201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69BA5E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F578B9B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914FC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3" w15:restartNumberingAfterBreak="0">
    <w:nsid w:val="3BEAF10E"/>
    <w:multiLevelType w:val="hybridMultilevel"/>
    <w:tmpl w:val="B386B1AE"/>
    <w:lvl w:ilvl="0" w:tplc="FAA65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5166F7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3E231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F4DAE2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86F8729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A9F233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23D4C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3524352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EF7E5F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4" w15:restartNumberingAfterBreak="0">
    <w:nsid w:val="3D513B94"/>
    <w:multiLevelType w:val="hybridMultilevel"/>
    <w:tmpl w:val="84C041AC"/>
    <w:lvl w:ilvl="0" w:tplc="BC989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A106F90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B01EE5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C0064AD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7A64E3A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3DCD16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F78BC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62108CD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EE8C11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5" w15:restartNumberingAfterBreak="0">
    <w:nsid w:val="3EB3233E"/>
    <w:multiLevelType w:val="hybridMultilevel"/>
    <w:tmpl w:val="11E27A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72E41"/>
    <w:multiLevelType w:val="hybridMultilevel"/>
    <w:tmpl w:val="649C284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188DDEC"/>
    <w:multiLevelType w:val="hybridMultilevel"/>
    <w:tmpl w:val="7188F290"/>
    <w:lvl w:ilvl="0" w:tplc="0F268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34BA27E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D1EE1D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303831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29F8994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F6A3B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49E40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A54E190C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4064C1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28" w15:restartNumberingAfterBreak="0">
    <w:nsid w:val="57716371"/>
    <w:multiLevelType w:val="hybridMultilevel"/>
    <w:tmpl w:val="FADA4902"/>
    <w:lvl w:ilvl="0" w:tplc="74F43A82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F8812"/>
    <w:multiLevelType w:val="hybridMultilevel"/>
    <w:tmpl w:val="AB3A4750"/>
    <w:lvl w:ilvl="0" w:tplc="26C83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14E87E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1556F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1B6AD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41EE132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BF50F2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026AC1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EDEAA98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730880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0" w15:restartNumberingAfterBreak="0">
    <w:nsid w:val="64972CF8"/>
    <w:multiLevelType w:val="hybridMultilevel"/>
    <w:tmpl w:val="2BCA5586"/>
    <w:lvl w:ilvl="0" w:tplc="4F084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AB2EA56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CAC462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A822E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B430257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5032ECC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11D80C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88686D6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02721D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1" w15:restartNumberingAfterBreak="0">
    <w:nsid w:val="716D47D6"/>
    <w:multiLevelType w:val="hybridMultilevel"/>
    <w:tmpl w:val="41105042"/>
    <w:lvl w:ilvl="0" w:tplc="59A8D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5FB2CE0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3C8AFF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F541F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9E6659C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46AC9F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FB3A70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8E9EDA1A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A2088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2" w15:restartNumberingAfterBreak="0">
    <w:nsid w:val="72D36C18"/>
    <w:multiLevelType w:val="hybridMultilevel"/>
    <w:tmpl w:val="4126B556"/>
    <w:lvl w:ilvl="0" w:tplc="407ADF6E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40079"/>
    <w:multiLevelType w:val="multilevel"/>
    <w:tmpl w:val="F1A4C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A2CF695"/>
    <w:multiLevelType w:val="hybridMultilevel"/>
    <w:tmpl w:val="03786E1E"/>
    <w:lvl w:ilvl="0" w:tplc="0C5EE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6B5890C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EB442A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786A18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F1EC942A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78B8A91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8ACAE82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814337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C52A98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5" w15:restartNumberingAfterBreak="0">
    <w:nsid w:val="7B356215"/>
    <w:multiLevelType w:val="hybridMultilevel"/>
    <w:tmpl w:val="11E27A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655798122">
    <w:abstractNumId w:val="36"/>
  </w:num>
  <w:num w:numId="2" w16cid:durableId="575167900">
    <w:abstractNumId w:val="20"/>
  </w:num>
  <w:num w:numId="3" w16cid:durableId="252011790">
    <w:abstractNumId w:val="35"/>
  </w:num>
  <w:num w:numId="4" w16cid:durableId="2117870915">
    <w:abstractNumId w:val="11"/>
  </w:num>
  <w:num w:numId="5" w16cid:durableId="812604036">
    <w:abstractNumId w:val="25"/>
  </w:num>
  <w:num w:numId="6" w16cid:durableId="1261332932">
    <w:abstractNumId w:val="16"/>
  </w:num>
  <w:num w:numId="7" w16cid:durableId="31463375">
    <w:abstractNumId w:val="20"/>
  </w:num>
  <w:num w:numId="8" w16cid:durableId="1571882935">
    <w:abstractNumId w:val="19"/>
  </w:num>
  <w:num w:numId="9" w16cid:durableId="261570993">
    <w:abstractNumId w:val="33"/>
  </w:num>
  <w:num w:numId="10" w16cid:durableId="574705783">
    <w:abstractNumId w:val="3"/>
  </w:num>
  <w:num w:numId="11" w16cid:durableId="544222418">
    <w:abstractNumId w:val="34"/>
  </w:num>
  <w:num w:numId="12" w16cid:durableId="740952707">
    <w:abstractNumId w:val="24"/>
  </w:num>
  <w:num w:numId="13" w16cid:durableId="1864904088">
    <w:abstractNumId w:val="0"/>
  </w:num>
  <w:num w:numId="14" w16cid:durableId="2070348261">
    <w:abstractNumId w:val="23"/>
  </w:num>
  <w:num w:numId="15" w16cid:durableId="1184442494">
    <w:abstractNumId w:val="1"/>
  </w:num>
  <w:num w:numId="16" w16cid:durableId="201358767">
    <w:abstractNumId w:val="31"/>
  </w:num>
  <w:num w:numId="17" w16cid:durableId="2141879760">
    <w:abstractNumId w:val="10"/>
  </w:num>
  <w:num w:numId="18" w16cid:durableId="925041229">
    <w:abstractNumId w:val="30"/>
  </w:num>
  <w:num w:numId="19" w16cid:durableId="1952737717">
    <w:abstractNumId w:val="15"/>
  </w:num>
  <w:num w:numId="20" w16cid:durableId="1627201075">
    <w:abstractNumId w:val="2"/>
  </w:num>
  <w:num w:numId="21" w16cid:durableId="697776440">
    <w:abstractNumId w:val="22"/>
  </w:num>
  <w:num w:numId="22" w16cid:durableId="765807719">
    <w:abstractNumId w:val="6"/>
  </w:num>
  <w:num w:numId="23" w16cid:durableId="1503818508">
    <w:abstractNumId w:val="4"/>
  </w:num>
  <w:num w:numId="24" w16cid:durableId="1631472897">
    <w:abstractNumId w:val="7"/>
  </w:num>
  <w:num w:numId="25" w16cid:durableId="1218274836">
    <w:abstractNumId w:val="27"/>
  </w:num>
  <w:num w:numId="26" w16cid:durableId="1438599000">
    <w:abstractNumId w:val="21"/>
  </w:num>
  <w:num w:numId="27" w16cid:durableId="1937982429">
    <w:abstractNumId w:val="29"/>
  </w:num>
  <w:num w:numId="28" w16cid:durableId="237515825">
    <w:abstractNumId w:val="20"/>
  </w:num>
  <w:num w:numId="29" w16cid:durableId="1274900474">
    <w:abstractNumId w:val="13"/>
  </w:num>
  <w:num w:numId="30" w16cid:durableId="103815617">
    <w:abstractNumId w:val="26"/>
  </w:num>
  <w:num w:numId="31" w16cid:durableId="1671903559">
    <w:abstractNumId w:val="14"/>
  </w:num>
  <w:num w:numId="32" w16cid:durableId="297346507">
    <w:abstractNumId w:val="17"/>
  </w:num>
  <w:num w:numId="33" w16cid:durableId="1329404590">
    <w:abstractNumId w:val="12"/>
  </w:num>
  <w:num w:numId="34" w16cid:durableId="494414369">
    <w:abstractNumId w:val="8"/>
  </w:num>
  <w:num w:numId="35" w16cid:durableId="1228029613">
    <w:abstractNumId w:val="18"/>
  </w:num>
  <w:num w:numId="36" w16cid:durableId="1672416607">
    <w:abstractNumId w:val="32"/>
  </w:num>
  <w:num w:numId="37" w16cid:durableId="1339502281">
    <w:abstractNumId w:val="5"/>
  </w:num>
  <w:num w:numId="38" w16cid:durableId="1504392137">
    <w:abstractNumId w:val="9"/>
  </w:num>
  <w:num w:numId="39" w16cid:durableId="17499976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autoHyphenation/>
  <w:consecutiveHyphenLimit w:val="3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7"/>
    <w:rsid w:val="000011C0"/>
    <w:rsid w:val="00002A31"/>
    <w:rsid w:val="00006E76"/>
    <w:rsid w:val="00007A5C"/>
    <w:rsid w:val="00010143"/>
    <w:rsid w:val="00012C9E"/>
    <w:rsid w:val="000139E9"/>
    <w:rsid w:val="00014CDD"/>
    <w:rsid w:val="00020B99"/>
    <w:rsid w:val="00025168"/>
    <w:rsid w:val="0002543E"/>
    <w:rsid w:val="00030740"/>
    <w:rsid w:val="00030F41"/>
    <w:rsid w:val="0003224E"/>
    <w:rsid w:val="000322EA"/>
    <w:rsid w:val="00033703"/>
    <w:rsid w:val="00034DF1"/>
    <w:rsid w:val="00036E49"/>
    <w:rsid w:val="0003758D"/>
    <w:rsid w:val="0003760B"/>
    <w:rsid w:val="00037818"/>
    <w:rsid w:val="00040A8B"/>
    <w:rsid w:val="00041204"/>
    <w:rsid w:val="00046DD5"/>
    <w:rsid w:val="00052B75"/>
    <w:rsid w:val="00053616"/>
    <w:rsid w:val="00063202"/>
    <w:rsid w:val="00063B14"/>
    <w:rsid w:val="00065C4F"/>
    <w:rsid w:val="00065F7F"/>
    <w:rsid w:val="00067A93"/>
    <w:rsid w:val="00070157"/>
    <w:rsid w:val="00070CA8"/>
    <w:rsid w:val="000728ED"/>
    <w:rsid w:val="00081A9F"/>
    <w:rsid w:val="00084484"/>
    <w:rsid w:val="00084A10"/>
    <w:rsid w:val="00084EBE"/>
    <w:rsid w:val="00085731"/>
    <w:rsid w:val="00085CE0"/>
    <w:rsid w:val="00086190"/>
    <w:rsid w:val="00086DC3"/>
    <w:rsid w:val="00090A06"/>
    <w:rsid w:val="00091F36"/>
    <w:rsid w:val="00095030"/>
    <w:rsid w:val="0009610F"/>
    <w:rsid w:val="000A0D0C"/>
    <w:rsid w:val="000A1518"/>
    <w:rsid w:val="000A2FDF"/>
    <w:rsid w:val="000A6FAB"/>
    <w:rsid w:val="000A7385"/>
    <w:rsid w:val="000B017C"/>
    <w:rsid w:val="000B05C7"/>
    <w:rsid w:val="000B079D"/>
    <w:rsid w:val="000B3263"/>
    <w:rsid w:val="000B32E3"/>
    <w:rsid w:val="000B4419"/>
    <w:rsid w:val="000B7268"/>
    <w:rsid w:val="000B7776"/>
    <w:rsid w:val="000B7F6B"/>
    <w:rsid w:val="000C2CB5"/>
    <w:rsid w:val="000C372D"/>
    <w:rsid w:val="000C3915"/>
    <w:rsid w:val="000C4665"/>
    <w:rsid w:val="000C4AC9"/>
    <w:rsid w:val="000C648B"/>
    <w:rsid w:val="000C679A"/>
    <w:rsid w:val="000C7464"/>
    <w:rsid w:val="000C79AD"/>
    <w:rsid w:val="000C7DCC"/>
    <w:rsid w:val="000D0213"/>
    <w:rsid w:val="000D1FB2"/>
    <w:rsid w:val="000D21EC"/>
    <w:rsid w:val="000D412F"/>
    <w:rsid w:val="000D4BDA"/>
    <w:rsid w:val="000E31D5"/>
    <w:rsid w:val="000E6527"/>
    <w:rsid w:val="000F60B9"/>
    <w:rsid w:val="000F6168"/>
    <w:rsid w:val="000F760E"/>
    <w:rsid w:val="00101366"/>
    <w:rsid w:val="00101656"/>
    <w:rsid w:val="001017CB"/>
    <w:rsid w:val="00101EA0"/>
    <w:rsid w:val="001026AE"/>
    <w:rsid w:val="00104075"/>
    <w:rsid w:val="00106B4B"/>
    <w:rsid w:val="00106FC2"/>
    <w:rsid w:val="00110192"/>
    <w:rsid w:val="0011190A"/>
    <w:rsid w:val="00111B18"/>
    <w:rsid w:val="001132F0"/>
    <w:rsid w:val="00117906"/>
    <w:rsid w:val="00120BDE"/>
    <w:rsid w:val="001214F1"/>
    <w:rsid w:val="00121FA7"/>
    <w:rsid w:val="001240A3"/>
    <w:rsid w:val="00124E81"/>
    <w:rsid w:val="001272F2"/>
    <w:rsid w:val="001275D6"/>
    <w:rsid w:val="00127666"/>
    <w:rsid w:val="00127CA2"/>
    <w:rsid w:val="00127E8F"/>
    <w:rsid w:val="00130068"/>
    <w:rsid w:val="00133608"/>
    <w:rsid w:val="00133BC9"/>
    <w:rsid w:val="00134393"/>
    <w:rsid w:val="001366CE"/>
    <w:rsid w:val="00136DAF"/>
    <w:rsid w:val="00137266"/>
    <w:rsid w:val="00137EE5"/>
    <w:rsid w:val="00141566"/>
    <w:rsid w:val="001432DF"/>
    <w:rsid w:val="00144064"/>
    <w:rsid w:val="0014447E"/>
    <w:rsid w:val="0014529F"/>
    <w:rsid w:val="00145F34"/>
    <w:rsid w:val="00150DAD"/>
    <w:rsid w:val="00151D8B"/>
    <w:rsid w:val="00155F4E"/>
    <w:rsid w:val="0015779E"/>
    <w:rsid w:val="0016141C"/>
    <w:rsid w:val="001638EA"/>
    <w:rsid w:val="00164050"/>
    <w:rsid w:val="00165256"/>
    <w:rsid w:val="00167C00"/>
    <w:rsid w:val="001702F2"/>
    <w:rsid w:val="00171D57"/>
    <w:rsid w:val="00172806"/>
    <w:rsid w:val="00180443"/>
    <w:rsid w:val="00180A16"/>
    <w:rsid w:val="001815A6"/>
    <w:rsid w:val="0018454F"/>
    <w:rsid w:val="00184B7D"/>
    <w:rsid w:val="00187A8F"/>
    <w:rsid w:val="00187F3B"/>
    <w:rsid w:val="00190680"/>
    <w:rsid w:val="001944FC"/>
    <w:rsid w:val="00195961"/>
    <w:rsid w:val="001963D2"/>
    <w:rsid w:val="00196D7E"/>
    <w:rsid w:val="00197663"/>
    <w:rsid w:val="001A0029"/>
    <w:rsid w:val="001A0271"/>
    <w:rsid w:val="001A1E07"/>
    <w:rsid w:val="001A44C4"/>
    <w:rsid w:val="001A4F45"/>
    <w:rsid w:val="001A78FE"/>
    <w:rsid w:val="001B07F8"/>
    <w:rsid w:val="001B07FE"/>
    <w:rsid w:val="001B2045"/>
    <w:rsid w:val="001B7DB2"/>
    <w:rsid w:val="001B7E35"/>
    <w:rsid w:val="001C102A"/>
    <w:rsid w:val="001C3595"/>
    <w:rsid w:val="001C4282"/>
    <w:rsid w:val="001C4E13"/>
    <w:rsid w:val="001C557F"/>
    <w:rsid w:val="001C625C"/>
    <w:rsid w:val="001C67A7"/>
    <w:rsid w:val="001C7BB9"/>
    <w:rsid w:val="001D03B2"/>
    <w:rsid w:val="001D6BF1"/>
    <w:rsid w:val="001E1960"/>
    <w:rsid w:val="001E1ECD"/>
    <w:rsid w:val="001E247E"/>
    <w:rsid w:val="001E3650"/>
    <w:rsid w:val="001E4206"/>
    <w:rsid w:val="001E53F8"/>
    <w:rsid w:val="001E73CC"/>
    <w:rsid w:val="001F1C96"/>
    <w:rsid w:val="001F2C91"/>
    <w:rsid w:val="001F48FA"/>
    <w:rsid w:val="001F4E4B"/>
    <w:rsid w:val="001F7231"/>
    <w:rsid w:val="002004C9"/>
    <w:rsid w:val="002012B8"/>
    <w:rsid w:val="00202DF0"/>
    <w:rsid w:val="0020327D"/>
    <w:rsid w:val="00203A57"/>
    <w:rsid w:val="00203E23"/>
    <w:rsid w:val="00205A5B"/>
    <w:rsid w:val="0021112F"/>
    <w:rsid w:val="0021210F"/>
    <w:rsid w:val="0021251B"/>
    <w:rsid w:val="002139F7"/>
    <w:rsid w:val="002145D6"/>
    <w:rsid w:val="00215504"/>
    <w:rsid w:val="00216D65"/>
    <w:rsid w:val="00224497"/>
    <w:rsid w:val="002258E4"/>
    <w:rsid w:val="00226B5A"/>
    <w:rsid w:val="00227D9F"/>
    <w:rsid w:val="00230CD3"/>
    <w:rsid w:val="002329B8"/>
    <w:rsid w:val="00233E89"/>
    <w:rsid w:val="00236F16"/>
    <w:rsid w:val="00237233"/>
    <w:rsid w:val="00237BD5"/>
    <w:rsid w:val="00237E58"/>
    <w:rsid w:val="0024552D"/>
    <w:rsid w:val="00245A46"/>
    <w:rsid w:val="00247E39"/>
    <w:rsid w:val="00256FD0"/>
    <w:rsid w:val="00261181"/>
    <w:rsid w:val="0026123C"/>
    <w:rsid w:val="002613BC"/>
    <w:rsid w:val="002621F5"/>
    <w:rsid w:val="0026283E"/>
    <w:rsid w:val="002639C9"/>
    <w:rsid w:val="00265C41"/>
    <w:rsid w:val="00266256"/>
    <w:rsid w:val="002678CD"/>
    <w:rsid w:val="00267F4C"/>
    <w:rsid w:val="002702BF"/>
    <w:rsid w:val="00270D44"/>
    <w:rsid w:val="00270D8A"/>
    <w:rsid w:val="00271F67"/>
    <w:rsid w:val="0027212E"/>
    <w:rsid w:val="00272BBA"/>
    <w:rsid w:val="00272EB7"/>
    <w:rsid w:val="0027336F"/>
    <w:rsid w:val="00274116"/>
    <w:rsid w:val="0027468D"/>
    <w:rsid w:val="00277208"/>
    <w:rsid w:val="00277940"/>
    <w:rsid w:val="00277B44"/>
    <w:rsid w:val="002812D4"/>
    <w:rsid w:val="00281578"/>
    <w:rsid w:val="0028250D"/>
    <w:rsid w:val="00284771"/>
    <w:rsid w:val="00284D03"/>
    <w:rsid w:val="00286074"/>
    <w:rsid w:val="00286FCD"/>
    <w:rsid w:val="0028727B"/>
    <w:rsid w:val="002912A1"/>
    <w:rsid w:val="002915DD"/>
    <w:rsid w:val="00291884"/>
    <w:rsid w:val="002924DA"/>
    <w:rsid w:val="0029385F"/>
    <w:rsid w:val="00294A1A"/>
    <w:rsid w:val="00296023"/>
    <w:rsid w:val="002A0172"/>
    <w:rsid w:val="002A0833"/>
    <w:rsid w:val="002A27D4"/>
    <w:rsid w:val="002A4F3C"/>
    <w:rsid w:val="002A5102"/>
    <w:rsid w:val="002B1E9C"/>
    <w:rsid w:val="002B1FB3"/>
    <w:rsid w:val="002B3177"/>
    <w:rsid w:val="002B3489"/>
    <w:rsid w:val="002B4F8E"/>
    <w:rsid w:val="002B50C9"/>
    <w:rsid w:val="002B56CB"/>
    <w:rsid w:val="002C3D10"/>
    <w:rsid w:val="002C5738"/>
    <w:rsid w:val="002C69E7"/>
    <w:rsid w:val="002D0355"/>
    <w:rsid w:val="002D1305"/>
    <w:rsid w:val="002D14BD"/>
    <w:rsid w:val="002D2E9B"/>
    <w:rsid w:val="002D627E"/>
    <w:rsid w:val="002D63B9"/>
    <w:rsid w:val="002D6D1C"/>
    <w:rsid w:val="002E024D"/>
    <w:rsid w:val="002E19DE"/>
    <w:rsid w:val="002E1CC5"/>
    <w:rsid w:val="002E3A74"/>
    <w:rsid w:val="002E3F40"/>
    <w:rsid w:val="002E5493"/>
    <w:rsid w:val="002E5AEC"/>
    <w:rsid w:val="002E690D"/>
    <w:rsid w:val="002E6D46"/>
    <w:rsid w:val="002E7447"/>
    <w:rsid w:val="002E7E3A"/>
    <w:rsid w:val="002F1994"/>
    <w:rsid w:val="002F3E92"/>
    <w:rsid w:val="002F5409"/>
    <w:rsid w:val="002F72A2"/>
    <w:rsid w:val="002F78DA"/>
    <w:rsid w:val="00305357"/>
    <w:rsid w:val="0030766B"/>
    <w:rsid w:val="00312180"/>
    <w:rsid w:val="003154F6"/>
    <w:rsid w:val="00315D95"/>
    <w:rsid w:val="003176AD"/>
    <w:rsid w:val="0031786D"/>
    <w:rsid w:val="00320C76"/>
    <w:rsid w:val="00321176"/>
    <w:rsid w:val="00321618"/>
    <w:rsid w:val="00322B2A"/>
    <w:rsid w:val="00323983"/>
    <w:rsid w:val="00323F65"/>
    <w:rsid w:val="00327944"/>
    <w:rsid w:val="00333AED"/>
    <w:rsid w:val="0033541B"/>
    <w:rsid w:val="00335C32"/>
    <w:rsid w:val="0034277F"/>
    <w:rsid w:val="00342AA8"/>
    <w:rsid w:val="00342D4B"/>
    <w:rsid w:val="00345348"/>
    <w:rsid w:val="003458E8"/>
    <w:rsid w:val="00347265"/>
    <w:rsid w:val="00351065"/>
    <w:rsid w:val="00351878"/>
    <w:rsid w:val="00351DAE"/>
    <w:rsid w:val="0035373D"/>
    <w:rsid w:val="00353CD8"/>
    <w:rsid w:val="00356876"/>
    <w:rsid w:val="00361086"/>
    <w:rsid w:val="003620AF"/>
    <w:rsid w:val="00362AEC"/>
    <w:rsid w:val="0036319C"/>
    <w:rsid w:val="003631D8"/>
    <w:rsid w:val="00363504"/>
    <w:rsid w:val="00363B57"/>
    <w:rsid w:val="00363FEA"/>
    <w:rsid w:val="0036761D"/>
    <w:rsid w:val="0037174D"/>
    <w:rsid w:val="00372A8E"/>
    <w:rsid w:val="00373B22"/>
    <w:rsid w:val="00373B78"/>
    <w:rsid w:val="00373CC0"/>
    <w:rsid w:val="00377D83"/>
    <w:rsid w:val="00380E84"/>
    <w:rsid w:val="00381A61"/>
    <w:rsid w:val="00382D12"/>
    <w:rsid w:val="00383AE0"/>
    <w:rsid w:val="00383F6A"/>
    <w:rsid w:val="00384EFF"/>
    <w:rsid w:val="00386E3D"/>
    <w:rsid w:val="0039190E"/>
    <w:rsid w:val="00391C76"/>
    <w:rsid w:val="00392AD3"/>
    <w:rsid w:val="00393E1F"/>
    <w:rsid w:val="00396195"/>
    <w:rsid w:val="0039729D"/>
    <w:rsid w:val="003A02C8"/>
    <w:rsid w:val="003A0FA9"/>
    <w:rsid w:val="003A1C93"/>
    <w:rsid w:val="003A2DC3"/>
    <w:rsid w:val="003A30A9"/>
    <w:rsid w:val="003A5566"/>
    <w:rsid w:val="003A7564"/>
    <w:rsid w:val="003B12E4"/>
    <w:rsid w:val="003B1A6C"/>
    <w:rsid w:val="003B316D"/>
    <w:rsid w:val="003B43BC"/>
    <w:rsid w:val="003B5B96"/>
    <w:rsid w:val="003B69A9"/>
    <w:rsid w:val="003C03B2"/>
    <w:rsid w:val="003C0A06"/>
    <w:rsid w:val="003C0A83"/>
    <w:rsid w:val="003C35F8"/>
    <w:rsid w:val="003C5303"/>
    <w:rsid w:val="003C71B7"/>
    <w:rsid w:val="003D5C13"/>
    <w:rsid w:val="003D631F"/>
    <w:rsid w:val="003D712F"/>
    <w:rsid w:val="003D71AA"/>
    <w:rsid w:val="003D71DF"/>
    <w:rsid w:val="003E08F3"/>
    <w:rsid w:val="003E25E4"/>
    <w:rsid w:val="003E4961"/>
    <w:rsid w:val="003F1E46"/>
    <w:rsid w:val="003F23DD"/>
    <w:rsid w:val="003F3EE5"/>
    <w:rsid w:val="003F3F96"/>
    <w:rsid w:val="003F481E"/>
    <w:rsid w:val="003F5110"/>
    <w:rsid w:val="003F6206"/>
    <w:rsid w:val="004009FA"/>
    <w:rsid w:val="004010C2"/>
    <w:rsid w:val="004021A2"/>
    <w:rsid w:val="004052FE"/>
    <w:rsid w:val="00405AE5"/>
    <w:rsid w:val="00405D99"/>
    <w:rsid w:val="0040636E"/>
    <w:rsid w:val="004074E2"/>
    <w:rsid w:val="0041124A"/>
    <w:rsid w:val="00413BD1"/>
    <w:rsid w:val="00413F73"/>
    <w:rsid w:val="00414346"/>
    <w:rsid w:val="00415EDB"/>
    <w:rsid w:val="00415F31"/>
    <w:rsid w:val="00416A3D"/>
    <w:rsid w:val="00421BC4"/>
    <w:rsid w:val="00422710"/>
    <w:rsid w:val="0042281B"/>
    <w:rsid w:val="004247FB"/>
    <w:rsid w:val="00424D7C"/>
    <w:rsid w:val="00426668"/>
    <w:rsid w:val="00431F73"/>
    <w:rsid w:val="004322A0"/>
    <w:rsid w:val="00432791"/>
    <w:rsid w:val="00434D01"/>
    <w:rsid w:val="00434F8D"/>
    <w:rsid w:val="004364C7"/>
    <w:rsid w:val="00440462"/>
    <w:rsid w:val="004420B5"/>
    <w:rsid w:val="00444C31"/>
    <w:rsid w:val="00444E26"/>
    <w:rsid w:val="0044578C"/>
    <w:rsid w:val="0045646E"/>
    <w:rsid w:val="004609D1"/>
    <w:rsid w:val="00460E1A"/>
    <w:rsid w:val="00461162"/>
    <w:rsid w:val="00462EE8"/>
    <w:rsid w:val="00463171"/>
    <w:rsid w:val="00465E59"/>
    <w:rsid w:val="00466AA0"/>
    <w:rsid w:val="004675E1"/>
    <w:rsid w:val="004705B7"/>
    <w:rsid w:val="00470F95"/>
    <w:rsid w:val="00473014"/>
    <w:rsid w:val="00475535"/>
    <w:rsid w:val="0048373A"/>
    <w:rsid w:val="00484223"/>
    <w:rsid w:val="004855B1"/>
    <w:rsid w:val="00485941"/>
    <w:rsid w:val="00487585"/>
    <w:rsid w:val="00487B1C"/>
    <w:rsid w:val="00490583"/>
    <w:rsid w:val="00491646"/>
    <w:rsid w:val="00491C7C"/>
    <w:rsid w:val="00493356"/>
    <w:rsid w:val="0049482B"/>
    <w:rsid w:val="004958BF"/>
    <w:rsid w:val="004A21B9"/>
    <w:rsid w:val="004A2504"/>
    <w:rsid w:val="004A4166"/>
    <w:rsid w:val="004A4244"/>
    <w:rsid w:val="004A427D"/>
    <w:rsid w:val="004A4AD2"/>
    <w:rsid w:val="004B0620"/>
    <w:rsid w:val="004B2801"/>
    <w:rsid w:val="004B2D53"/>
    <w:rsid w:val="004B3B56"/>
    <w:rsid w:val="004B4F8F"/>
    <w:rsid w:val="004B5DF8"/>
    <w:rsid w:val="004B7042"/>
    <w:rsid w:val="004C30DF"/>
    <w:rsid w:val="004C406D"/>
    <w:rsid w:val="004C63D7"/>
    <w:rsid w:val="004D2A77"/>
    <w:rsid w:val="004D3749"/>
    <w:rsid w:val="004D3828"/>
    <w:rsid w:val="004D5663"/>
    <w:rsid w:val="004D710F"/>
    <w:rsid w:val="004D7BD1"/>
    <w:rsid w:val="004E05AF"/>
    <w:rsid w:val="004E13BA"/>
    <w:rsid w:val="004E1701"/>
    <w:rsid w:val="004E2054"/>
    <w:rsid w:val="004E54FD"/>
    <w:rsid w:val="004F0922"/>
    <w:rsid w:val="004F47AC"/>
    <w:rsid w:val="004F4B28"/>
    <w:rsid w:val="004F54C2"/>
    <w:rsid w:val="004F6826"/>
    <w:rsid w:val="004F7D9D"/>
    <w:rsid w:val="0050119D"/>
    <w:rsid w:val="00502D90"/>
    <w:rsid w:val="00502F60"/>
    <w:rsid w:val="00504BF1"/>
    <w:rsid w:val="00505138"/>
    <w:rsid w:val="005067F6"/>
    <w:rsid w:val="005076C0"/>
    <w:rsid w:val="00510B53"/>
    <w:rsid w:val="00511EE4"/>
    <w:rsid w:val="005123C5"/>
    <w:rsid w:val="0051487D"/>
    <w:rsid w:val="00516DEF"/>
    <w:rsid w:val="0052127E"/>
    <w:rsid w:val="0052301F"/>
    <w:rsid w:val="00524445"/>
    <w:rsid w:val="005257C7"/>
    <w:rsid w:val="005258B1"/>
    <w:rsid w:val="00525E3A"/>
    <w:rsid w:val="005262AE"/>
    <w:rsid w:val="00526F23"/>
    <w:rsid w:val="00532477"/>
    <w:rsid w:val="0053368D"/>
    <w:rsid w:val="00533B99"/>
    <w:rsid w:val="00534844"/>
    <w:rsid w:val="005355BE"/>
    <w:rsid w:val="00535777"/>
    <w:rsid w:val="00536783"/>
    <w:rsid w:val="00540A02"/>
    <w:rsid w:val="00541252"/>
    <w:rsid w:val="00543B2B"/>
    <w:rsid w:val="00543F22"/>
    <w:rsid w:val="005459E2"/>
    <w:rsid w:val="005469BC"/>
    <w:rsid w:val="00546B28"/>
    <w:rsid w:val="0054789F"/>
    <w:rsid w:val="00551460"/>
    <w:rsid w:val="00557243"/>
    <w:rsid w:val="005612BF"/>
    <w:rsid w:val="00561FC3"/>
    <w:rsid w:val="00562503"/>
    <w:rsid w:val="0056493B"/>
    <w:rsid w:val="00564AE8"/>
    <w:rsid w:val="005655E8"/>
    <w:rsid w:val="00565C90"/>
    <w:rsid w:val="005661BA"/>
    <w:rsid w:val="00571AA0"/>
    <w:rsid w:val="00572009"/>
    <w:rsid w:val="0057307A"/>
    <w:rsid w:val="005732A8"/>
    <w:rsid w:val="00574FDF"/>
    <w:rsid w:val="00576F66"/>
    <w:rsid w:val="005774A6"/>
    <w:rsid w:val="00577B25"/>
    <w:rsid w:val="00581AAC"/>
    <w:rsid w:val="00582C80"/>
    <w:rsid w:val="005835B1"/>
    <w:rsid w:val="00583EB0"/>
    <w:rsid w:val="00590924"/>
    <w:rsid w:val="00590E60"/>
    <w:rsid w:val="00593058"/>
    <w:rsid w:val="0059340F"/>
    <w:rsid w:val="005A0239"/>
    <w:rsid w:val="005A188D"/>
    <w:rsid w:val="005A2944"/>
    <w:rsid w:val="005A7CDD"/>
    <w:rsid w:val="005B1737"/>
    <w:rsid w:val="005B1A67"/>
    <w:rsid w:val="005B55CA"/>
    <w:rsid w:val="005B754B"/>
    <w:rsid w:val="005C0A45"/>
    <w:rsid w:val="005C23E2"/>
    <w:rsid w:val="005C2E38"/>
    <w:rsid w:val="005C6791"/>
    <w:rsid w:val="005D05E8"/>
    <w:rsid w:val="005D0644"/>
    <w:rsid w:val="005D20F0"/>
    <w:rsid w:val="005D36D8"/>
    <w:rsid w:val="005D3AF2"/>
    <w:rsid w:val="005D3F91"/>
    <w:rsid w:val="005D5E53"/>
    <w:rsid w:val="005D7D72"/>
    <w:rsid w:val="005E070F"/>
    <w:rsid w:val="005E1859"/>
    <w:rsid w:val="005E6307"/>
    <w:rsid w:val="005E6A94"/>
    <w:rsid w:val="005E6A9B"/>
    <w:rsid w:val="005F1EA2"/>
    <w:rsid w:val="005F3072"/>
    <w:rsid w:val="005F3A6C"/>
    <w:rsid w:val="005F426D"/>
    <w:rsid w:val="005F71DD"/>
    <w:rsid w:val="005F7DE5"/>
    <w:rsid w:val="005F7DE7"/>
    <w:rsid w:val="00600E53"/>
    <w:rsid w:val="00602D9A"/>
    <w:rsid w:val="00604A33"/>
    <w:rsid w:val="00604AE3"/>
    <w:rsid w:val="0061076D"/>
    <w:rsid w:val="0061098E"/>
    <w:rsid w:val="00610C8C"/>
    <w:rsid w:val="0061221D"/>
    <w:rsid w:val="00613C14"/>
    <w:rsid w:val="00613E0A"/>
    <w:rsid w:val="00614B3A"/>
    <w:rsid w:val="00614F14"/>
    <w:rsid w:val="006211C0"/>
    <w:rsid w:val="00621947"/>
    <w:rsid w:val="00622754"/>
    <w:rsid w:val="00622775"/>
    <w:rsid w:val="006229CB"/>
    <w:rsid w:val="0062385E"/>
    <w:rsid w:val="00623AD8"/>
    <w:rsid w:val="006273BA"/>
    <w:rsid w:val="00630AE5"/>
    <w:rsid w:val="00631989"/>
    <w:rsid w:val="006334D5"/>
    <w:rsid w:val="00635255"/>
    <w:rsid w:val="0063573A"/>
    <w:rsid w:val="00637763"/>
    <w:rsid w:val="00640D7C"/>
    <w:rsid w:val="00643231"/>
    <w:rsid w:val="00644CF1"/>
    <w:rsid w:val="006451D9"/>
    <w:rsid w:val="00645D27"/>
    <w:rsid w:val="00645DF9"/>
    <w:rsid w:val="0064730E"/>
    <w:rsid w:val="00647766"/>
    <w:rsid w:val="006541DC"/>
    <w:rsid w:val="006562AC"/>
    <w:rsid w:val="00657AB1"/>
    <w:rsid w:val="00660AA3"/>
    <w:rsid w:val="006630C9"/>
    <w:rsid w:val="00664D51"/>
    <w:rsid w:val="00667D33"/>
    <w:rsid w:val="00670F87"/>
    <w:rsid w:val="00673B99"/>
    <w:rsid w:val="006748F4"/>
    <w:rsid w:val="00674963"/>
    <w:rsid w:val="00674EF8"/>
    <w:rsid w:val="00676A67"/>
    <w:rsid w:val="006802B1"/>
    <w:rsid w:val="0068073F"/>
    <w:rsid w:val="00680ADA"/>
    <w:rsid w:val="00680E0A"/>
    <w:rsid w:val="006810AA"/>
    <w:rsid w:val="00683786"/>
    <w:rsid w:val="00686922"/>
    <w:rsid w:val="00686CD8"/>
    <w:rsid w:val="00687533"/>
    <w:rsid w:val="00691FD6"/>
    <w:rsid w:val="00693CB1"/>
    <w:rsid w:val="00694116"/>
    <w:rsid w:val="00694275"/>
    <w:rsid w:val="00694DF2"/>
    <w:rsid w:val="006967A6"/>
    <w:rsid w:val="006978D6"/>
    <w:rsid w:val="006A1DDD"/>
    <w:rsid w:val="006A5173"/>
    <w:rsid w:val="006A62E0"/>
    <w:rsid w:val="006B03CC"/>
    <w:rsid w:val="006B144E"/>
    <w:rsid w:val="006B15E5"/>
    <w:rsid w:val="006B1750"/>
    <w:rsid w:val="006B3395"/>
    <w:rsid w:val="006B690E"/>
    <w:rsid w:val="006C0C03"/>
    <w:rsid w:val="006C0FC9"/>
    <w:rsid w:val="006C134F"/>
    <w:rsid w:val="006C2C7F"/>
    <w:rsid w:val="006C5660"/>
    <w:rsid w:val="006C7FD8"/>
    <w:rsid w:val="006D3E47"/>
    <w:rsid w:val="006D4A0D"/>
    <w:rsid w:val="006D5583"/>
    <w:rsid w:val="006D6A53"/>
    <w:rsid w:val="006D784F"/>
    <w:rsid w:val="006E046F"/>
    <w:rsid w:val="006E1FF8"/>
    <w:rsid w:val="006E2026"/>
    <w:rsid w:val="006E479D"/>
    <w:rsid w:val="006E4C32"/>
    <w:rsid w:val="006E554A"/>
    <w:rsid w:val="006E7D9D"/>
    <w:rsid w:val="006F05C9"/>
    <w:rsid w:val="006F14C2"/>
    <w:rsid w:val="006F1B59"/>
    <w:rsid w:val="006F1E65"/>
    <w:rsid w:val="006F2A31"/>
    <w:rsid w:val="006F3A49"/>
    <w:rsid w:val="006F3C22"/>
    <w:rsid w:val="006F4F40"/>
    <w:rsid w:val="006F5353"/>
    <w:rsid w:val="006F71D4"/>
    <w:rsid w:val="006F7F8D"/>
    <w:rsid w:val="00700DC2"/>
    <w:rsid w:val="007024D1"/>
    <w:rsid w:val="00702712"/>
    <w:rsid w:val="00702BC8"/>
    <w:rsid w:val="00703C5F"/>
    <w:rsid w:val="007042E9"/>
    <w:rsid w:val="00707DB8"/>
    <w:rsid w:val="00707FB7"/>
    <w:rsid w:val="007100E9"/>
    <w:rsid w:val="00710478"/>
    <w:rsid w:val="00712741"/>
    <w:rsid w:val="0071358D"/>
    <w:rsid w:val="0071463D"/>
    <w:rsid w:val="00716895"/>
    <w:rsid w:val="0071706E"/>
    <w:rsid w:val="00720396"/>
    <w:rsid w:val="007204CA"/>
    <w:rsid w:val="00721E1E"/>
    <w:rsid w:val="0072201F"/>
    <w:rsid w:val="007221F7"/>
    <w:rsid w:val="0072740B"/>
    <w:rsid w:val="007277E5"/>
    <w:rsid w:val="007306AD"/>
    <w:rsid w:val="00730BCC"/>
    <w:rsid w:val="007313F4"/>
    <w:rsid w:val="007317FF"/>
    <w:rsid w:val="007336FD"/>
    <w:rsid w:val="00734144"/>
    <w:rsid w:val="00735294"/>
    <w:rsid w:val="0073635C"/>
    <w:rsid w:val="00740C18"/>
    <w:rsid w:val="00742574"/>
    <w:rsid w:val="00744383"/>
    <w:rsid w:val="00744AB5"/>
    <w:rsid w:val="00744AFD"/>
    <w:rsid w:val="00751C91"/>
    <w:rsid w:val="0075301C"/>
    <w:rsid w:val="00754FF1"/>
    <w:rsid w:val="00756CC2"/>
    <w:rsid w:val="00756CF1"/>
    <w:rsid w:val="00760F14"/>
    <w:rsid w:val="007611E1"/>
    <w:rsid w:val="007619FB"/>
    <w:rsid w:val="00762853"/>
    <w:rsid w:val="007641E6"/>
    <w:rsid w:val="00764B90"/>
    <w:rsid w:val="00765CA1"/>
    <w:rsid w:val="00766DD3"/>
    <w:rsid w:val="0076700C"/>
    <w:rsid w:val="00770F61"/>
    <w:rsid w:val="007725C0"/>
    <w:rsid w:val="00774030"/>
    <w:rsid w:val="00774331"/>
    <w:rsid w:val="0078077E"/>
    <w:rsid w:val="00782254"/>
    <w:rsid w:val="0078396E"/>
    <w:rsid w:val="00783F25"/>
    <w:rsid w:val="00784808"/>
    <w:rsid w:val="00791387"/>
    <w:rsid w:val="0079184A"/>
    <w:rsid w:val="00791A62"/>
    <w:rsid w:val="00793C69"/>
    <w:rsid w:val="00794B95"/>
    <w:rsid w:val="0079556B"/>
    <w:rsid w:val="00795BF7"/>
    <w:rsid w:val="00797748"/>
    <w:rsid w:val="007A091A"/>
    <w:rsid w:val="007A0DA2"/>
    <w:rsid w:val="007A602B"/>
    <w:rsid w:val="007A7BF2"/>
    <w:rsid w:val="007B14FF"/>
    <w:rsid w:val="007B3B14"/>
    <w:rsid w:val="007B4316"/>
    <w:rsid w:val="007B5D81"/>
    <w:rsid w:val="007B5DB3"/>
    <w:rsid w:val="007C2714"/>
    <w:rsid w:val="007C2946"/>
    <w:rsid w:val="007C481A"/>
    <w:rsid w:val="007C77E7"/>
    <w:rsid w:val="007D0199"/>
    <w:rsid w:val="007D1188"/>
    <w:rsid w:val="007D15C7"/>
    <w:rsid w:val="007D1934"/>
    <w:rsid w:val="007D20D8"/>
    <w:rsid w:val="007D365D"/>
    <w:rsid w:val="007D554F"/>
    <w:rsid w:val="007D588B"/>
    <w:rsid w:val="007D5EEB"/>
    <w:rsid w:val="007D6A28"/>
    <w:rsid w:val="007D6ACA"/>
    <w:rsid w:val="007E1FD7"/>
    <w:rsid w:val="007E2561"/>
    <w:rsid w:val="007E47B9"/>
    <w:rsid w:val="007E4D48"/>
    <w:rsid w:val="007E6DAF"/>
    <w:rsid w:val="007E7817"/>
    <w:rsid w:val="007E7E7D"/>
    <w:rsid w:val="007F0E3F"/>
    <w:rsid w:val="007F3827"/>
    <w:rsid w:val="007F390F"/>
    <w:rsid w:val="007F4198"/>
    <w:rsid w:val="007F4794"/>
    <w:rsid w:val="007F4D72"/>
    <w:rsid w:val="007F582A"/>
    <w:rsid w:val="007F6C69"/>
    <w:rsid w:val="007F75A6"/>
    <w:rsid w:val="007F7DE4"/>
    <w:rsid w:val="008003DF"/>
    <w:rsid w:val="00801D2B"/>
    <w:rsid w:val="00801E23"/>
    <w:rsid w:val="00804350"/>
    <w:rsid w:val="00805050"/>
    <w:rsid w:val="008070F9"/>
    <w:rsid w:val="00807AE0"/>
    <w:rsid w:val="008133A4"/>
    <w:rsid w:val="00813700"/>
    <w:rsid w:val="0081597D"/>
    <w:rsid w:val="008209DF"/>
    <w:rsid w:val="00821BBD"/>
    <w:rsid w:val="00825836"/>
    <w:rsid w:val="00830378"/>
    <w:rsid w:val="008303B5"/>
    <w:rsid w:val="008304AD"/>
    <w:rsid w:val="00830C0D"/>
    <w:rsid w:val="008331D0"/>
    <w:rsid w:val="008344F1"/>
    <w:rsid w:val="00834D2C"/>
    <w:rsid w:val="008363BB"/>
    <w:rsid w:val="00836E87"/>
    <w:rsid w:val="008409B3"/>
    <w:rsid w:val="00841581"/>
    <w:rsid w:val="00841CEB"/>
    <w:rsid w:val="00843247"/>
    <w:rsid w:val="008450E4"/>
    <w:rsid w:val="008452D9"/>
    <w:rsid w:val="0085057B"/>
    <w:rsid w:val="00852C99"/>
    <w:rsid w:val="008573C0"/>
    <w:rsid w:val="008614AB"/>
    <w:rsid w:val="008621ED"/>
    <w:rsid w:val="008638F5"/>
    <w:rsid w:val="008640C9"/>
    <w:rsid w:val="0086451B"/>
    <w:rsid w:val="00864C72"/>
    <w:rsid w:val="00865ABC"/>
    <w:rsid w:val="00870473"/>
    <w:rsid w:val="008708D2"/>
    <w:rsid w:val="00870DC0"/>
    <w:rsid w:val="00871BC0"/>
    <w:rsid w:val="00873226"/>
    <w:rsid w:val="00873F4B"/>
    <w:rsid w:val="00874C73"/>
    <w:rsid w:val="008755BE"/>
    <w:rsid w:val="008818CA"/>
    <w:rsid w:val="008821C4"/>
    <w:rsid w:val="00886765"/>
    <w:rsid w:val="008869FE"/>
    <w:rsid w:val="00886A39"/>
    <w:rsid w:val="0089107E"/>
    <w:rsid w:val="00892FB1"/>
    <w:rsid w:val="00893A48"/>
    <w:rsid w:val="008940BF"/>
    <w:rsid w:val="008941A8"/>
    <w:rsid w:val="00894BD8"/>
    <w:rsid w:val="00896601"/>
    <w:rsid w:val="0089698D"/>
    <w:rsid w:val="00896A3F"/>
    <w:rsid w:val="00896E12"/>
    <w:rsid w:val="008A002E"/>
    <w:rsid w:val="008A023A"/>
    <w:rsid w:val="008A0459"/>
    <w:rsid w:val="008A11FC"/>
    <w:rsid w:val="008A4180"/>
    <w:rsid w:val="008B004C"/>
    <w:rsid w:val="008B0556"/>
    <w:rsid w:val="008B0B02"/>
    <w:rsid w:val="008B0E7E"/>
    <w:rsid w:val="008B1BEA"/>
    <w:rsid w:val="008B1D70"/>
    <w:rsid w:val="008B466A"/>
    <w:rsid w:val="008B534C"/>
    <w:rsid w:val="008B6E60"/>
    <w:rsid w:val="008B784D"/>
    <w:rsid w:val="008C00DE"/>
    <w:rsid w:val="008C2F49"/>
    <w:rsid w:val="008C35C3"/>
    <w:rsid w:val="008C5436"/>
    <w:rsid w:val="008C5DC5"/>
    <w:rsid w:val="008C646D"/>
    <w:rsid w:val="008C7905"/>
    <w:rsid w:val="008C7AA7"/>
    <w:rsid w:val="008D044F"/>
    <w:rsid w:val="008D1381"/>
    <w:rsid w:val="008D2A6E"/>
    <w:rsid w:val="008D385A"/>
    <w:rsid w:val="008D5C65"/>
    <w:rsid w:val="008D79E2"/>
    <w:rsid w:val="008E13BC"/>
    <w:rsid w:val="008E1CFE"/>
    <w:rsid w:val="008E2196"/>
    <w:rsid w:val="008E255F"/>
    <w:rsid w:val="008E4AE0"/>
    <w:rsid w:val="008E550A"/>
    <w:rsid w:val="008E6257"/>
    <w:rsid w:val="008E6BA2"/>
    <w:rsid w:val="008E7591"/>
    <w:rsid w:val="008F37DC"/>
    <w:rsid w:val="008F3FB8"/>
    <w:rsid w:val="00900D97"/>
    <w:rsid w:val="00900ED3"/>
    <w:rsid w:val="0090577B"/>
    <w:rsid w:val="0090617F"/>
    <w:rsid w:val="0090625D"/>
    <w:rsid w:val="00906F6A"/>
    <w:rsid w:val="00911DCF"/>
    <w:rsid w:val="009210B9"/>
    <w:rsid w:val="00921A5D"/>
    <w:rsid w:val="00922AF1"/>
    <w:rsid w:val="00922F20"/>
    <w:rsid w:val="0092434F"/>
    <w:rsid w:val="00924B78"/>
    <w:rsid w:val="009260D5"/>
    <w:rsid w:val="0093097A"/>
    <w:rsid w:val="00930D7E"/>
    <w:rsid w:val="0093111D"/>
    <w:rsid w:val="009315F8"/>
    <w:rsid w:val="00931E75"/>
    <w:rsid w:val="009327B1"/>
    <w:rsid w:val="009348E5"/>
    <w:rsid w:val="0093530D"/>
    <w:rsid w:val="00936F19"/>
    <w:rsid w:val="00940283"/>
    <w:rsid w:val="00940D2F"/>
    <w:rsid w:val="009421AB"/>
    <w:rsid w:val="00944D26"/>
    <w:rsid w:val="00946480"/>
    <w:rsid w:val="0094665D"/>
    <w:rsid w:val="00946ACA"/>
    <w:rsid w:val="00951C34"/>
    <w:rsid w:val="009522F7"/>
    <w:rsid w:val="00952E63"/>
    <w:rsid w:val="00954BE0"/>
    <w:rsid w:val="00955AC8"/>
    <w:rsid w:val="00957C1A"/>
    <w:rsid w:val="00961AE9"/>
    <w:rsid w:val="00961B74"/>
    <w:rsid w:val="00962EFC"/>
    <w:rsid w:val="00964353"/>
    <w:rsid w:val="00970D60"/>
    <w:rsid w:val="00970E0E"/>
    <w:rsid w:val="00972252"/>
    <w:rsid w:val="0097415F"/>
    <w:rsid w:val="00974764"/>
    <w:rsid w:val="00974EA9"/>
    <w:rsid w:val="00982B1D"/>
    <w:rsid w:val="00984367"/>
    <w:rsid w:val="00984884"/>
    <w:rsid w:val="00984A38"/>
    <w:rsid w:val="009851FB"/>
    <w:rsid w:val="009855A1"/>
    <w:rsid w:val="009955F1"/>
    <w:rsid w:val="00995987"/>
    <w:rsid w:val="00995DBA"/>
    <w:rsid w:val="009971FD"/>
    <w:rsid w:val="009A00E7"/>
    <w:rsid w:val="009A0C6C"/>
    <w:rsid w:val="009A24F7"/>
    <w:rsid w:val="009A3B56"/>
    <w:rsid w:val="009A5981"/>
    <w:rsid w:val="009A7F6D"/>
    <w:rsid w:val="009B0703"/>
    <w:rsid w:val="009B1F06"/>
    <w:rsid w:val="009B2CD9"/>
    <w:rsid w:val="009B52FD"/>
    <w:rsid w:val="009B6553"/>
    <w:rsid w:val="009C08DA"/>
    <w:rsid w:val="009C0D5D"/>
    <w:rsid w:val="009C22EC"/>
    <w:rsid w:val="009C3339"/>
    <w:rsid w:val="009C3C86"/>
    <w:rsid w:val="009C4EA8"/>
    <w:rsid w:val="009C531E"/>
    <w:rsid w:val="009C5414"/>
    <w:rsid w:val="009C77DC"/>
    <w:rsid w:val="009C7924"/>
    <w:rsid w:val="009D0B6E"/>
    <w:rsid w:val="009D2B9C"/>
    <w:rsid w:val="009D38BE"/>
    <w:rsid w:val="009D4C76"/>
    <w:rsid w:val="009D4E8E"/>
    <w:rsid w:val="009D69F9"/>
    <w:rsid w:val="009D6AB0"/>
    <w:rsid w:val="009E07EB"/>
    <w:rsid w:val="009E0ABB"/>
    <w:rsid w:val="009E187F"/>
    <w:rsid w:val="009E1A29"/>
    <w:rsid w:val="009E30DD"/>
    <w:rsid w:val="009E3478"/>
    <w:rsid w:val="009E5712"/>
    <w:rsid w:val="009E6099"/>
    <w:rsid w:val="009E6257"/>
    <w:rsid w:val="009E7791"/>
    <w:rsid w:val="009F0B05"/>
    <w:rsid w:val="009F12D2"/>
    <w:rsid w:val="009F1300"/>
    <w:rsid w:val="009F4EFD"/>
    <w:rsid w:val="009F6E87"/>
    <w:rsid w:val="00A01B4E"/>
    <w:rsid w:val="00A13876"/>
    <w:rsid w:val="00A14C57"/>
    <w:rsid w:val="00A210C8"/>
    <w:rsid w:val="00A21274"/>
    <w:rsid w:val="00A25232"/>
    <w:rsid w:val="00A25E64"/>
    <w:rsid w:val="00A30001"/>
    <w:rsid w:val="00A3573E"/>
    <w:rsid w:val="00A37875"/>
    <w:rsid w:val="00A4056B"/>
    <w:rsid w:val="00A4231E"/>
    <w:rsid w:val="00A42F6C"/>
    <w:rsid w:val="00A4353A"/>
    <w:rsid w:val="00A440B7"/>
    <w:rsid w:val="00A44700"/>
    <w:rsid w:val="00A45A8E"/>
    <w:rsid w:val="00A46D4E"/>
    <w:rsid w:val="00A5134B"/>
    <w:rsid w:val="00A51C95"/>
    <w:rsid w:val="00A528C9"/>
    <w:rsid w:val="00A538FC"/>
    <w:rsid w:val="00A55E82"/>
    <w:rsid w:val="00A60A6E"/>
    <w:rsid w:val="00A60CCA"/>
    <w:rsid w:val="00A642B6"/>
    <w:rsid w:val="00A65074"/>
    <w:rsid w:val="00A66D91"/>
    <w:rsid w:val="00A72490"/>
    <w:rsid w:val="00A72700"/>
    <w:rsid w:val="00A72F7D"/>
    <w:rsid w:val="00A7417E"/>
    <w:rsid w:val="00A75D5D"/>
    <w:rsid w:val="00A824AA"/>
    <w:rsid w:val="00A84DEF"/>
    <w:rsid w:val="00A8539C"/>
    <w:rsid w:val="00A91255"/>
    <w:rsid w:val="00A91377"/>
    <w:rsid w:val="00A92219"/>
    <w:rsid w:val="00A94D2B"/>
    <w:rsid w:val="00A953A4"/>
    <w:rsid w:val="00A961B5"/>
    <w:rsid w:val="00A97FA3"/>
    <w:rsid w:val="00AA0640"/>
    <w:rsid w:val="00AA1567"/>
    <w:rsid w:val="00AA2D60"/>
    <w:rsid w:val="00AA7429"/>
    <w:rsid w:val="00AB17CC"/>
    <w:rsid w:val="00AB5051"/>
    <w:rsid w:val="00AB5E63"/>
    <w:rsid w:val="00AB6851"/>
    <w:rsid w:val="00AB7810"/>
    <w:rsid w:val="00AB7F6A"/>
    <w:rsid w:val="00AC0584"/>
    <w:rsid w:val="00AC1D22"/>
    <w:rsid w:val="00AC294C"/>
    <w:rsid w:val="00AC320C"/>
    <w:rsid w:val="00AC47CA"/>
    <w:rsid w:val="00AC5D91"/>
    <w:rsid w:val="00AD07FE"/>
    <w:rsid w:val="00AD0EA6"/>
    <w:rsid w:val="00AD23B1"/>
    <w:rsid w:val="00AD336B"/>
    <w:rsid w:val="00AD36CB"/>
    <w:rsid w:val="00AD37C2"/>
    <w:rsid w:val="00AD4E24"/>
    <w:rsid w:val="00AD5831"/>
    <w:rsid w:val="00AD5FDF"/>
    <w:rsid w:val="00AD7315"/>
    <w:rsid w:val="00AE0890"/>
    <w:rsid w:val="00AE13F1"/>
    <w:rsid w:val="00AE1B54"/>
    <w:rsid w:val="00AE2D41"/>
    <w:rsid w:val="00AE2D6E"/>
    <w:rsid w:val="00AE5B29"/>
    <w:rsid w:val="00AE6E79"/>
    <w:rsid w:val="00AF1828"/>
    <w:rsid w:val="00AF1871"/>
    <w:rsid w:val="00AF2608"/>
    <w:rsid w:val="00AF36E9"/>
    <w:rsid w:val="00AF5A60"/>
    <w:rsid w:val="00B02743"/>
    <w:rsid w:val="00B059AE"/>
    <w:rsid w:val="00B06974"/>
    <w:rsid w:val="00B1084B"/>
    <w:rsid w:val="00B11483"/>
    <w:rsid w:val="00B11D62"/>
    <w:rsid w:val="00B1754F"/>
    <w:rsid w:val="00B20584"/>
    <w:rsid w:val="00B21C04"/>
    <w:rsid w:val="00B247E9"/>
    <w:rsid w:val="00B26AD6"/>
    <w:rsid w:val="00B27259"/>
    <w:rsid w:val="00B2786E"/>
    <w:rsid w:val="00B30D26"/>
    <w:rsid w:val="00B31B06"/>
    <w:rsid w:val="00B31EB9"/>
    <w:rsid w:val="00B3207C"/>
    <w:rsid w:val="00B33189"/>
    <w:rsid w:val="00B33300"/>
    <w:rsid w:val="00B337D9"/>
    <w:rsid w:val="00B36320"/>
    <w:rsid w:val="00B3644A"/>
    <w:rsid w:val="00B40B0F"/>
    <w:rsid w:val="00B40F6C"/>
    <w:rsid w:val="00B41445"/>
    <w:rsid w:val="00B41F63"/>
    <w:rsid w:val="00B454C2"/>
    <w:rsid w:val="00B46431"/>
    <w:rsid w:val="00B47992"/>
    <w:rsid w:val="00B47E3C"/>
    <w:rsid w:val="00B512E6"/>
    <w:rsid w:val="00B518A6"/>
    <w:rsid w:val="00B52945"/>
    <w:rsid w:val="00B549B7"/>
    <w:rsid w:val="00B565EE"/>
    <w:rsid w:val="00B60A97"/>
    <w:rsid w:val="00B60EBD"/>
    <w:rsid w:val="00B62A57"/>
    <w:rsid w:val="00B65AAD"/>
    <w:rsid w:val="00B67BEC"/>
    <w:rsid w:val="00B7288A"/>
    <w:rsid w:val="00B74946"/>
    <w:rsid w:val="00B761F8"/>
    <w:rsid w:val="00B761F9"/>
    <w:rsid w:val="00B81489"/>
    <w:rsid w:val="00B815AE"/>
    <w:rsid w:val="00B81B98"/>
    <w:rsid w:val="00B83778"/>
    <w:rsid w:val="00B83976"/>
    <w:rsid w:val="00B84ED9"/>
    <w:rsid w:val="00B86B0E"/>
    <w:rsid w:val="00B90A10"/>
    <w:rsid w:val="00B90A3E"/>
    <w:rsid w:val="00B912DE"/>
    <w:rsid w:val="00B914D8"/>
    <w:rsid w:val="00B93335"/>
    <w:rsid w:val="00BA0172"/>
    <w:rsid w:val="00BA040D"/>
    <w:rsid w:val="00BA05E7"/>
    <w:rsid w:val="00BA09CE"/>
    <w:rsid w:val="00BA3139"/>
    <w:rsid w:val="00BB24C7"/>
    <w:rsid w:val="00BB3BB2"/>
    <w:rsid w:val="00BB7D54"/>
    <w:rsid w:val="00BC0528"/>
    <w:rsid w:val="00BC4747"/>
    <w:rsid w:val="00BC47EA"/>
    <w:rsid w:val="00BC4BE6"/>
    <w:rsid w:val="00BC5C1F"/>
    <w:rsid w:val="00BD2C42"/>
    <w:rsid w:val="00BD325F"/>
    <w:rsid w:val="00BD42A6"/>
    <w:rsid w:val="00BD4FEC"/>
    <w:rsid w:val="00BD51CB"/>
    <w:rsid w:val="00BD5479"/>
    <w:rsid w:val="00BD5683"/>
    <w:rsid w:val="00BD674B"/>
    <w:rsid w:val="00BD6DD5"/>
    <w:rsid w:val="00BE00D4"/>
    <w:rsid w:val="00BE0DDF"/>
    <w:rsid w:val="00BE1711"/>
    <w:rsid w:val="00BE2D28"/>
    <w:rsid w:val="00BE34F7"/>
    <w:rsid w:val="00BE4E15"/>
    <w:rsid w:val="00BE7102"/>
    <w:rsid w:val="00BF0B01"/>
    <w:rsid w:val="00BF47AE"/>
    <w:rsid w:val="00BF6135"/>
    <w:rsid w:val="00BF6569"/>
    <w:rsid w:val="00BF7597"/>
    <w:rsid w:val="00C014BB"/>
    <w:rsid w:val="00C039B7"/>
    <w:rsid w:val="00C03D26"/>
    <w:rsid w:val="00C04A81"/>
    <w:rsid w:val="00C06C8A"/>
    <w:rsid w:val="00C070A4"/>
    <w:rsid w:val="00C075CD"/>
    <w:rsid w:val="00C0771F"/>
    <w:rsid w:val="00C1124E"/>
    <w:rsid w:val="00C146D9"/>
    <w:rsid w:val="00C1565B"/>
    <w:rsid w:val="00C172A4"/>
    <w:rsid w:val="00C1785F"/>
    <w:rsid w:val="00C2038C"/>
    <w:rsid w:val="00C230A3"/>
    <w:rsid w:val="00C24121"/>
    <w:rsid w:val="00C2637B"/>
    <w:rsid w:val="00C27561"/>
    <w:rsid w:val="00C27729"/>
    <w:rsid w:val="00C27D2B"/>
    <w:rsid w:val="00C36002"/>
    <w:rsid w:val="00C373E6"/>
    <w:rsid w:val="00C43239"/>
    <w:rsid w:val="00C435AE"/>
    <w:rsid w:val="00C45864"/>
    <w:rsid w:val="00C476C7"/>
    <w:rsid w:val="00C50686"/>
    <w:rsid w:val="00C5490E"/>
    <w:rsid w:val="00C573F6"/>
    <w:rsid w:val="00C6002E"/>
    <w:rsid w:val="00C60538"/>
    <w:rsid w:val="00C6121A"/>
    <w:rsid w:val="00C61733"/>
    <w:rsid w:val="00C62626"/>
    <w:rsid w:val="00C65303"/>
    <w:rsid w:val="00C75F1A"/>
    <w:rsid w:val="00C7600B"/>
    <w:rsid w:val="00C7704A"/>
    <w:rsid w:val="00C81210"/>
    <w:rsid w:val="00C814DE"/>
    <w:rsid w:val="00C929B7"/>
    <w:rsid w:val="00C92A53"/>
    <w:rsid w:val="00C9341E"/>
    <w:rsid w:val="00C94C41"/>
    <w:rsid w:val="00C9540A"/>
    <w:rsid w:val="00C9596E"/>
    <w:rsid w:val="00C95A69"/>
    <w:rsid w:val="00CA061E"/>
    <w:rsid w:val="00CA1470"/>
    <w:rsid w:val="00CA17E2"/>
    <w:rsid w:val="00CA2B0F"/>
    <w:rsid w:val="00CA3A9F"/>
    <w:rsid w:val="00CA4405"/>
    <w:rsid w:val="00CA63D3"/>
    <w:rsid w:val="00CA6BEA"/>
    <w:rsid w:val="00CA6C88"/>
    <w:rsid w:val="00CA7241"/>
    <w:rsid w:val="00CB45C6"/>
    <w:rsid w:val="00CB5CDC"/>
    <w:rsid w:val="00CB638E"/>
    <w:rsid w:val="00CB70CE"/>
    <w:rsid w:val="00CB7EBE"/>
    <w:rsid w:val="00CC1BBB"/>
    <w:rsid w:val="00CC2645"/>
    <w:rsid w:val="00CC5CBB"/>
    <w:rsid w:val="00CC6069"/>
    <w:rsid w:val="00CC73B9"/>
    <w:rsid w:val="00CD1739"/>
    <w:rsid w:val="00CD42DE"/>
    <w:rsid w:val="00CD6C94"/>
    <w:rsid w:val="00CD7211"/>
    <w:rsid w:val="00CE0103"/>
    <w:rsid w:val="00CE0134"/>
    <w:rsid w:val="00CE2E2E"/>
    <w:rsid w:val="00CE4E84"/>
    <w:rsid w:val="00CF1EA5"/>
    <w:rsid w:val="00CF2A15"/>
    <w:rsid w:val="00CF65D1"/>
    <w:rsid w:val="00CF7A39"/>
    <w:rsid w:val="00CF7AA3"/>
    <w:rsid w:val="00CF7C8D"/>
    <w:rsid w:val="00D0040E"/>
    <w:rsid w:val="00D00884"/>
    <w:rsid w:val="00D01059"/>
    <w:rsid w:val="00D02B5B"/>
    <w:rsid w:val="00D02E7D"/>
    <w:rsid w:val="00D02EAA"/>
    <w:rsid w:val="00D0350F"/>
    <w:rsid w:val="00D04075"/>
    <w:rsid w:val="00D04F21"/>
    <w:rsid w:val="00D05E39"/>
    <w:rsid w:val="00D062D1"/>
    <w:rsid w:val="00D06518"/>
    <w:rsid w:val="00D06DC9"/>
    <w:rsid w:val="00D11B9B"/>
    <w:rsid w:val="00D1243D"/>
    <w:rsid w:val="00D1393D"/>
    <w:rsid w:val="00D15138"/>
    <w:rsid w:val="00D159DA"/>
    <w:rsid w:val="00D21C8F"/>
    <w:rsid w:val="00D22051"/>
    <w:rsid w:val="00D25F53"/>
    <w:rsid w:val="00D269F7"/>
    <w:rsid w:val="00D26ECC"/>
    <w:rsid w:val="00D31C07"/>
    <w:rsid w:val="00D31F20"/>
    <w:rsid w:val="00D32543"/>
    <w:rsid w:val="00D33348"/>
    <w:rsid w:val="00D33698"/>
    <w:rsid w:val="00D33811"/>
    <w:rsid w:val="00D34AC7"/>
    <w:rsid w:val="00D3639D"/>
    <w:rsid w:val="00D40FA3"/>
    <w:rsid w:val="00D44814"/>
    <w:rsid w:val="00D4605E"/>
    <w:rsid w:val="00D468EE"/>
    <w:rsid w:val="00D469D6"/>
    <w:rsid w:val="00D4774A"/>
    <w:rsid w:val="00D51CFC"/>
    <w:rsid w:val="00D51E34"/>
    <w:rsid w:val="00D52E12"/>
    <w:rsid w:val="00D52E7E"/>
    <w:rsid w:val="00D55957"/>
    <w:rsid w:val="00D559A9"/>
    <w:rsid w:val="00D614D0"/>
    <w:rsid w:val="00D62196"/>
    <w:rsid w:val="00D63E5E"/>
    <w:rsid w:val="00D642D5"/>
    <w:rsid w:val="00D64CC4"/>
    <w:rsid w:val="00D64E5B"/>
    <w:rsid w:val="00D6520F"/>
    <w:rsid w:val="00D7505D"/>
    <w:rsid w:val="00D75F09"/>
    <w:rsid w:val="00D831C1"/>
    <w:rsid w:val="00D84F5F"/>
    <w:rsid w:val="00D859B1"/>
    <w:rsid w:val="00D861F0"/>
    <w:rsid w:val="00D86A51"/>
    <w:rsid w:val="00D87154"/>
    <w:rsid w:val="00D876BE"/>
    <w:rsid w:val="00D87D70"/>
    <w:rsid w:val="00D92417"/>
    <w:rsid w:val="00D92F94"/>
    <w:rsid w:val="00D9496A"/>
    <w:rsid w:val="00D94B98"/>
    <w:rsid w:val="00D970D4"/>
    <w:rsid w:val="00D97E60"/>
    <w:rsid w:val="00DA2B91"/>
    <w:rsid w:val="00DA4C2E"/>
    <w:rsid w:val="00DA4F26"/>
    <w:rsid w:val="00DA527E"/>
    <w:rsid w:val="00DA61EE"/>
    <w:rsid w:val="00DB0940"/>
    <w:rsid w:val="00DB1442"/>
    <w:rsid w:val="00DB52B2"/>
    <w:rsid w:val="00DB7114"/>
    <w:rsid w:val="00DC0E6C"/>
    <w:rsid w:val="00DC211D"/>
    <w:rsid w:val="00DC2193"/>
    <w:rsid w:val="00DC42F4"/>
    <w:rsid w:val="00DC4A59"/>
    <w:rsid w:val="00DC60FC"/>
    <w:rsid w:val="00DC717C"/>
    <w:rsid w:val="00DD0871"/>
    <w:rsid w:val="00DD1F6F"/>
    <w:rsid w:val="00DD30E0"/>
    <w:rsid w:val="00DD321D"/>
    <w:rsid w:val="00DD38FA"/>
    <w:rsid w:val="00DD3C3C"/>
    <w:rsid w:val="00DD45E7"/>
    <w:rsid w:val="00DD479A"/>
    <w:rsid w:val="00DD5BBB"/>
    <w:rsid w:val="00DE136C"/>
    <w:rsid w:val="00DE357E"/>
    <w:rsid w:val="00DE363E"/>
    <w:rsid w:val="00DE5F60"/>
    <w:rsid w:val="00DE665E"/>
    <w:rsid w:val="00DF184B"/>
    <w:rsid w:val="00DF1B82"/>
    <w:rsid w:val="00DF2B6A"/>
    <w:rsid w:val="00DF4595"/>
    <w:rsid w:val="00DF5494"/>
    <w:rsid w:val="00DF74A6"/>
    <w:rsid w:val="00E00BE7"/>
    <w:rsid w:val="00E027F3"/>
    <w:rsid w:val="00E03C05"/>
    <w:rsid w:val="00E0599A"/>
    <w:rsid w:val="00E05A67"/>
    <w:rsid w:val="00E0622C"/>
    <w:rsid w:val="00E064CE"/>
    <w:rsid w:val="00E13D0E"/>
    <w:rsid w:val="00E151FB"/>
    <w:rsid w:val="00E15352"/>
    <w:rsid w:val="00E15A31"/>
    <w:rsid w:val="00E16789"/>
    <w:rsid w:val="00E221B0"/>
    <w:rsid w:val="00E235A7"/>
    <w:rsid w:val="00E24BA4"/>
    <w:rsid w:val="00E250CE"/>
    <w:rsid w:val="00E258D8"/>
    <w:rsid w:val="00E26CC1"/>
    <w:rsid w:val="00E270EA"/>
    <w:rsid w:val="00E3202D"/>
    <w:rsid w:val="00E341D5"/>
    <w:rsid w:val="00E34481"/>
    <w:rsid w:val="00E37D3B"/>
    <w:rsid w:val="00E4045F"/>
    <w:rsid w:val="00E40C6F"/>
    <w:rsid w:val="00E41244"/>
    <w:rsid w:val="00E419E2"/>
    <w:rsid w:val="00E42040"/>
    <w:rsid w:val="00E4314A"/>
    <w:rsid w:val="00E444FE"/>
    <w:rsid w:val="00E44998"/>
    <w:rsid w:val="00E4730D"/>
    <w:rsid w:val="00E477C0"/>
    <w:rsid w:val="00E51EB0"/>
    <w:rsid w:val="00E523BF"/>
    <w:rsid w:val="00E5453B"/>
    <w:rsid w:val="00E57F51"/>
    <w:rsid w:val="00E61565"/>
    <w:rsid w:val="00E62282"/>
    <w:rsid w:val="00E63F7B"/>
    <w:rsid w:val="00E65AA4"/>
    <w:rsid w:val="00E65B8B"/>
    <w:rsid w:val="00E702A1"/>
    <w:rsid w:val="00E7132F"/>
    <w:rsid w:val="00E73DCD"/>
    <w:rsid w:val="00E779C4"/>
    <w:rsid w:val="00E77F6B"/>
    <w:rsid w:val="00E8405B"/>
    <w:rsid w:val="00E84F70"/>
    <w:rsid w:val="00E90B0D"/>
    <w:rsid w:val="00E91AFA"/>
    <w:rsid w:val="00E941E9"/>
    <w:rsid w:val="00E94419"/>
    <w:rsid w:val="00E944F0"/>
    <w:rsid w:val="00E96E2A"/>
    <w:rsid w:val="00EA1E24"/>
    <w:rsid w:val="00EA351D"/>
    <w:rsid w:val="00EA40D9"/>
    <w:rsid w:val="00EA48DF"/>
    <w:rsid w:val="00EA7DA7"/>
    <w:rsid w:val="00EB16A2"/>
    <w:rsid w:val="00EB1A02"/>
    <w:rsid w:val="00EB1FCF"/>
    <w:rsid w:val="00EB2290"/>
    <w:rsid w:val="00EB2DAE"/>
    <w:rsid w:val="00EB31A9"/>
    <w:rsid w:val="00EB3902"/>
    <w:rsid w:val="00EB3D39"/>
    <w:rsid w:val="00EB53E4"/>
    <w:rsid w:val="00EB7170"/>
    <w:rsid w:val="00EB7B5A"/>
    <w:rsid w:val="00EC006D"/>
    <w:rsid w:val="00EC1326"/>
    <w:rsid w:val="00EC25C4"/>
    <w:rsid w:val="00ED00CB"/>
    <w:rsid w:val="00ED053F"/>
    <w:rsid w:val="00ED0A1B"/>
    <w:rsid w:val="00ED21A2"/>
    <w:rsid w:val="00ED2BB8"/>
    <w:rsid w:val="00ED4A06"/>
    <w:rsid w:val="00EE0195"/>
    <w:rsid w:val="00EE03F3"/>
    <w:rsid w:val="00EE1A7A"/>
    <w:rsid w:val="00EE5149"/>
    <w:rsid w:val="00EE5807"/>
    <w:rsid w:val="00EE6205"/>
    <w:rsid w:val="00EE7C9C"/>
    <w:rsid w:val="00EF4AB8"/>
    <w:rsid w:val="00EF4D62"/>
    <w:rsid w:val="00EF58FE"/>
    <w:rsid w:val="00EF5D1F"/>
    <w:rsid w:val="00EF75E5"/>
    <w:rsid w:val="00F002E3"/>
    <w:rsid w:val="00F014EC"/>
    <w:rsid w:val="00F01645"/>
    <w:rsid w:val="00F01ACE"/>
    <w:rsid w:val="00F042E2"/>
    <w:rsid w:val="00F04E5C"/>
    <w:rsid w:val="00F05004"/>
    <w:rsid w:val="00F06878"/>
    <w:rsid w:val="00F14C68"/>
    <w:rsid w:val="00F15F51"/>
    <w:rsid w:val="00F20106"/>
    <w:rsid w:val="00F204D9"/>
    <w:rsid w:val="00F20A4B"/>
    <w:rsid w:val="00F21D1E"/>
    <w:rsid w:val="00F247BA"/>
    <w:rsid w:val="00F24C1D"/>
    <w:rsid w:val="00F2517E"/>
    <w:rsid w:val="00F25D9B"/>
    <w:rsid w:val="00F25F9D"/>
    <w:rsid w:val="00F318EB"/>
    <w:rsid w:val="00F31BA4"/>
    <w:rsid w:val="00F31E30"/>
    <w:rsid w:val="00F33470"/>
    <w:rsid w:val="00F33651"/>
    <w:rsid w:val="00F3714F"/>
    <w:rsid w:val="00F37C0E"/>
    <w:rsid w:val="00F45EB9"/>
    <w:rsid w:val="00F45EC4"/>
    <w:rsid w:val="00F474DA"/>
    <w:rsid w:val="00F52C38"/>
    <w:rsid w:val="00F53DD7"/>
    <w:rsid w:val="00F540AA"/>
    <w:rsid w:val="00F55F37"/>
    <w:rsid w:val="00F56A31"/>
    <w:rsid w:val="00F60B45"/>
    <w:rsid w:val="00F62F04"/>
    <w:rsid w:val="00F637C4"/>
    <w:rsid w:val="00F63ECD"/>
    <w:rsid w:val="00F656BC"/>
    <w:rsid w:val="00F65B34"/>
    <w:rsid w:val="00F67D9E"/>
    <w:rsid w:val="00F67DB2"/>
    <w:rsid w:val="00F725F8"/>
    <w:rsid w:val="00F76F49"/>
    <w:rsid w:val="00F80630"/>
    <w:rsid w:val="00F8114D"/>
    <w:rsid w:val="00F83F2A"/>
    <w:rsid w:val="00F865AE"/>
    <w:rsid w:val="00F906C8"/>
    <w:rsid w:val="00F9322C"/>
    <w:rsid w:val="00F95253"/>
    <w:rsid w:val="00F95D10"/>
    <w:rsid w:val="00F9683C"/>
    <w:rsid w:val="00F96D96"/>
    <w:rsid w:val="00F97A3A"/>
    <w:rsid w:val="00FA30B3"/>
    <w:rsid w:val="00FA51F5"/>
    <w:rsid w:val="00FA6F12"/>
    <w:rsid w:val="00FB2344"/>
    <w:rsid w:val="00FB46F4"/>
    <w:rsid w:val="00FB7C81"/>
    <w:rsid w:val="00FC363D"/>
    <w:rsid w:val="00FC3B9B"/>
    <w:rsid w:val="00FC62BF"/>
    <w:rsid w:val="00FC67B7"/>
    <w:rsid w:val="00FD1F7C"/>
    <w:rsid w:val="00FD4C70"/>
    <w:rsid w:val="00FD6F78"/>
    <w:rsid w:val="00FE16A6"/>
    <w:rsid w:val="00FE20BF"/>
    <w:rsid w:val="00FE27C6"/>
    <w:rsid w:val="00FE5642"/>
    <w:rsid w:val="00FE6007"/>
    <w:rsid w:val="00FF064A"/>
    <w:rsid w:val="00FF2C44"/>
    <w:rsid w:val="00FF36AB"/>
    <w:rsid w:val="00FF5845"/>
    <w:rsid w:val="00FF7B37"/>
    <w:rsid w:val="018D2323"/>
    <w:rsid w:val="01C5653D"/>
    <w:rsid w:val="02DA49A2"/>
    <w:rsid w:val="03BEFF95"/>
    <w:rsid w:val="0573C13C"/>
    <w:rsid w:val="05DC67E4"/>
    <w:rsid w:val="060B830C"/>
    <w:rsid w:val="09E02024"/>
    <w:rsid w:val="0AE06C3F"/>
    <w:rsid w:val="0D682D94"/>
    <w:rsid w:val="0E8458EB"/>
    <w:rsid w:val="12149588"/>
    <w:rsid w:val="12170F26"/>
    <w:rsid w:val="12D7D586"/>
    <w:rsid w:val="13386419"/>
    <w:rsid w:val="14EAEF4F"/>
    <w:rsid w:val="165D8CE2"/>
    <w:rsid w:val="170D2600"/>
    <w:rsid w:val="1828A4DE"/>
    <w:rsid w:val="1879D35E"/>
    <w:rsid w:val="1AD3B9E5"/>
    <w:rsid w:val="1AF90AD9"/>
    <w:rsid w:val="1C38EE55"/>
    <w:rsid w:val="1D71A52A"/>
    <w:rsid w:val="1F20E055"/>
    <w:rsid w:val="1FFCF093"/>
    <w:rsid w:val="20517A2E"/>
    <w:rsid w:val="21B47DFD"/>
    <w:rsid w:val="2286D6CD"/>
    <w:rsid w:val="22CBE03C"/>
    <w:rsid w:val="22E8216B"/>
    <w:rsid w:val="2469619E"/>
    <w:rsid w:val="252E15E7"/>
    <w:rsid w:val="25C397AB"/>
    <w:rsid w:val="25D518C8"/>
    <w:rsid w:val="2809446C"/>
    <w:rsid w:val="2996426A"/>
    <w:rsid w:val="2B298E2A"/>
    <w:rsid w:val="2BD49226"/>
    <w:rsid w:val="2EBBED4A"/>
    <w:rsid w:val="30739A9D"/>
    <w:rsid w:val="3399B0FD"/>
    <w:rsid w:val="345C15E5"/>
    <w:rsid w:val="3558ECEB"/>
    <w:rsid w:val="3855E2B1"/>
    <w:rsid w:val="385FE127"/>
    <w:rsid w:val="3A1FEFCF"/>
    <w:rsid w:val="3AAD72DE"/>
    <w:rsid w:val="3C07B41B"/>
    <w:rsid w:val="3DDB096F"/>
    <w:rsid w:val="404DCC36"/>
    <w:rsid w:val="405C03C4"/>
    <w:rsid w:val="40CC9531"/>
    <w:rsid w:val="414D3EF5"/>
    <w:rsid w:val="428F4750"/>
    <w:rsid w:val="4388323B"/>
    <w:rsid w:val="452614D2"/>
    <w:rsid w:val="487BFD44"/>
    <w:rsid w:val="4A244A10"/>
    <w:rsid w:val="4AE034C1"/>
    <w:rsid w:val="4AEA6E48"/>
    <w:rsid w:val="4AF9B0E1"/>
    <w:rsid w:val="4D2A7BFE"/>
    <w:rsid w:val="4E1E1364"/>
    <w:rsid w:val="4EAA036E"/>
    <w:rsid w:val="516B5045"/>
    <w:rsid w:val="520D72C2"/>
    <w:rsid w:val="53D88367"/>
    <w:rsid w:val="5416BD09"/>
    <w:rsid w:val="54A2F107"/>
    <w:rsid w:val="56670BD9"/>
    <w:rsid w:val="568CCA77"/>
    <w:rsid w:val="57C6932D"/>
    <w:rsid w:val="57CCC7B6"/>
    <w:rsid w:val="5AF11A9A"/>
    <w:rsid w:val="5BA8E740"/>
    <w:rsid w:val="6105C6E6"/>
    <w:rsid w:val="6135B3D9"/>
    <w:rsid w:val="627060FA"/>
    <w:rsid w:val="63B4708D"/>
    <w:rsid w:val="6459BE70"/>
    <w:rsid w:val="6478D23F"/>
    <w:rsid w:val="678DDA46"/>
    <w:rsid w:val="67BEA1C5"/>
    <w:rsid w:val="689F81C4"/>
    <w:rsid w:val="6C02F0EB"/>
    <w:rsid w:val="6D689C33"/>
    <w:rsid w:val="6D8548DD"/>
    <w:rsid w:val="6F243533"/>
    <w:rsid w:val="6F62949A"/>
    <w:rsid w:val="709D6B79"/>
    <w:rsid w:val="70E7D918"/>
    <w:rsid w:val="710F2E7A"/>
    <w:rsid w:val="7283A979"/>
    <w:rsid w:val="7382C3F0"/>
    <w:rsid w:val="7700ACD0"/>
    <w:rsid w:val="79839670"/>
    <w:rsid w:val="7BB07898"/>
    <w:rsid w:val="7C90BBBF"/>
    <w:rsid w:val="7CF28989"/>
    <w:rsid w:val="7F5F9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388ED"/>
  <w15:chartTrackingRefBased/>
  <w15:docId w15:val="{B3F6FFFF-D1AE-473F-824A-139A414F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MS Mincho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395"/>
  </w:style>
  <w:style w:type="paragraph" w:styleId="Kop10">
    <w:name w:val="heading 1"/>
    <w:basedOn w:val="Standaard"/>
    <w:next w:val="Standaard"/>
    <w:link w:val="Kop1Char"/>
    <w:uiPriority w:val="9"/>
    <w:qFormat/>
    <w:rsid w:val="0021112F"/>
    <w:pPr>
      <w:keepNext/>
      <w:keepLines/>
      <w:spacing w:after="240"/>
      <w:outlineLvl w:val="0"/>
    </w:pPr>
    <w:rPr>
      <w:rFonts w:eastAsiaTheme="majorEastAsia"/>
      <w:sz w:val="40"/>
    </w:rPr>
  </w:style>
  <w:style w:type="paragraph" w:styleId="Kop20">
    <w:name w:val="heading 2"/>
    <w:basedOn w:val="Lijstalinea"/>
    <w:next w:val="Standaard"/>
    <w:link w:val="Kop2Char"/>
    <w:uiPriority w:val="9"/>
    <w:unhideWhenUsed/>
    <w:qFormat/>
    <w:rsid w:val="0021112F"/>
    <w:pPr>
      <w:ind w:left="0"/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ind w:left="0"/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091F36"/>
    <w:rPr>
      <w:rFonts w:eastAsiaTheme="majorEastAsia"/>
      <w:sz w:val="40"/>
    </w:rPr>
  </w:style>
  <w:style w:type="character" w:customStyle="1" w:styleId="Kop2Char">
    <w:name w:val="Kop 2 Char"/>
    <w:basedOn w:val="Standaardalinea-lettertype"/>
    <w:link w:val="Kop20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"/>
      </w:numPr>
      <w:tabs>
        <w:tab w:val="left" w:pos="1134"/>
        <w:tab w:val="left" w:pos="1361"/>
        <w:tab w:val="right" w:pos="8437"/>
      </w:tabs>
    </w:pPr>
    <w:rPr>
      <w:b/>
      <w:szCs w:val="22"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A37875"/>
    <w:p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nhideWhenUsed/>
    <w:rsid w:val="00A405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056B"/>
  </w:style>
  <w:style w:type="paragraph" w:styleId="Voettekst">
    <w:name w:val="footer"/>
    <w:basedOn w:val="Standaard"/>
    <w:link w:val="VoettekstChar"/>
    <w:uiPriority w:val="99"/>
    <w:unhideWhenUsed/>
    <w:rsid w:val="00A405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056B"/>
  </w:style>
  <w:style w:type="character" w:styleId="Tekstvantijdelijkeaanduiding">
    <w:name w:val="Placeholder Text"/>
    <w:basedOn w:val="Standaardalinea-lettertype"/>
    <w:uiPriority w:val="99"/>
    <w:semiHidden/>
    <w:rsid w:val="00A4056B"/>
    <w:rPr>
      <w:color w:val="808080"/>
    </w:rPr>
  </w:style>
  <w:style w:type="character" w:customStyle="1" w:styleId="Stijl1">
    <w:name w:val="Stijl1"/>
    <w:basedOn w:val="Standaardalinea-lettertype"/>
    <w:uiPriority w:val="1"/>
    <w:rsid w:val="00A4056B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4056B"/>
    <w:rPr>
      <w:rFonts w:ascii="Arial Narrow" w:hAnsi="Arial Narrow"/>
      <w:i/>
      <w:color w:val="2C204E"/>
      <w:sz w:val="20"/>
    </w:rPr>
  </w:style>
  <w:style w:type="paragraph" w:customStyle="1" w:styleId="kop1">
    <w:name w:val="kop 1"/>
    <w:basedOn w:val="Standaard"/>
    <w:next w:val="Standaard"/>
    <w:link w:val="Tekenkop1"/>
    <w:uiPriority w:val="9"/>
    <w:qFormat/>
    <w:rsid w:val="00A4056B"/>
    <w:pPr>
      <w:keepNext/>
      <w:keepLines/>
      <w:numPr>
        <w:numId w:val="2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eastAsiaTheme="majorEastAsia"/>
      <w:color w:val="B44C42"/>
      <w:sz w:val="36"/>
      <w:szCs w:val="36"/>
      <w:lang w:eastAsia="nl-NL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A4056B"/>
    <w:pPr>
      <w:keepNext/>
      <w:keepLines/>
      <w:numPr>
        <w:ilvl w:val="1"/>
        <w:numId w:val="2"/>
      </w:numPr>
      <w:spacing w:before="120" w:after="120"/>
      <w:outlineLvl w:val="1"/>
    </w:pPr>
    <w:rPr>
      <w:rFonts w:eastAsiaTheme="minorEastAsia" w:cstheme="minorBidi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"/>
    <w:uiPriority w:val="9"/>
    <w:rsid w:val="00A4056B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A4056B"/>
    <w:pPr>
      <w:keepNext/>
      <w:numPr>
        <w:ilvl w:val="2"/>
        <w:numId w:val="2"/>
      </w:numPr>
      <w:tabs>
        <w:tab w:val="left" w:pos="709"/>
        <w:tab w:val="left" w:pos="2410"/>
      </w:tabs>
      <w:spacing w:line="276" w:lineRule="auto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paragraph" w:customStyle="1" w:styleId="BoZ-Standaard">
    <w:name w:val="BoZ-Standaard"/>
    <w:basedOn w:val="Standaard"/>
    <w:link w:val="BoZ-StandaardChar1"/>
    <w:rsid w:val="00353CD8"/>
    <w:pPr>
      <w:spacing w:line="280" w:lineRule="atLeast"/>
    </w:pPr>
    <w:rPr>
      <w:rFonts w:eastAsia="Times New Roman" w:cs="Times New Roman"/>
      <w:szCs w:val="20"/>
      <w:lang w:eastAsia="nl-NL"/>
    </w:rPr>
  </w:style>
  <w:style w:type="character" w:customStyle="1" w:styleId="Stijl3">
    <w:name w:val="Stijl3"/>
    <w:basedOn w:val="Standaardalinea-lettertype"/>
    <w:uiPriority w:val="1"/>
    <w:rsid w:val="00353CD8"/>
    <w:rPr>
      <w:rFonts w:ascii="Arial Narrow" w:hAnsi="Arial Narrow"/>
      <w:b/>
      <w:color w:val="2C204E"/>
      <w:sz w:val="22"/>
    </w:rPr>
  </w:style>
  <w:style w:type="character" w:customStyle="1" w:styleId="BoZ-StandaardChar1">
    <w:name w:val="BoZ-Standaard Char1"/>
    <w:link w:val="BoZ-Standaard"/>
    <w:rsid w:val="006F1B59"/>
    <w:rPr>
      <w:rFonts w:eastAsia="Times New Roman" w:cs="Times New Roman"/>
      <w:szCs w:val="20"/>
      <w:lang w:eastAsia="nl-NL"/>
    </w:rPr>
  </w:style>
  <w:style w:type="table" w:customStyle="1" w:styleId="Inkoop">
    <w:name w:val="Inkoop"/>
    <w:basedOn w:val="Standaardtabel"/>
    <w:uiPriority w:val="99"/>
    <w:rsid w:val="006F1B59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Franklin Gothic Medium Cond" w:hAnsi="Franklin Gothic Medium Cond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Franklin Gothic Medium Cond" w:hAnsi="Franklin Gothic Medium Cond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Franklin Gothic Medium Cond" w:hAnsi="Franklin Gothic Medium Cond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table" w:styleId="Tabelraster">
    <w:name w:val="Table Grid"/>
    <w:basedOn w:val="Standaardtabel"/>
    <w:uiPriority w:val="59"/>
    <w:rsid w:val="00AA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el">
    <w:name w:val="Tiptabel"/>
    <w:basedOn w:val="Standaardtabel"/>
    <w:uiPriority w:val="99"/>
    <w:rsid w:val="007277E5"/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BE5F1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7277E5"/>
    <w:pPr>
      <w:spacing w:before="160" w:after="160"/>
      <w:jc w:val="center"/>
    </w:pPr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16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64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6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6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646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7274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2740B"/>
  </w:style>
  <w:style w:type="character" w:customStyle="1" w:styleId="eop">
    <w:name w:val="eop"/>
    <w:basedOn w:val="Standaardalinea-lettertype"/>
    <w:rsid w:val="0072740B"/>
  </w:style>
  <w:style w:type="paragraph" w:styleId="Revisie">
    <w:name w:val="Revision"/>
    <w:hidden/>
    <w:uiPriority w:val="99"/>
    <w:semiHidden/>
    <w:rsid w:val="00707DB8"/>
  </w:style>
  <w:style w:type="character" w:styleId="Vermelding">
    <w:name w:val="Mention"/>
    <w:basedOn w:val="Standaardalinea-lettertype"/>
    <w:uiPriority w:val="99"/>
    <w:unhideWhenUsed/>
    <w:rsid w:val="001B07F8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1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ep%20Aanbesteden%20en%20Contractmanagement%20-%20Documenten%20inkoopwegwijzer\Europese%20procedure\Diensten%20en%20Leveringen\Openbaar\Gunnen%20op%20waarde\2.4.%20Programma%20van%20Eis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4D88FADBA64445AC15F73F2CEDE6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949C49-ABB1-4FCB-B0C7-D48702E4300F}"/>
      </w:docPartPr>
      <w:docPartBody>
        <w:p w:rsidR="002E6DF8" w:rsidRDefault="003C4C4E">
          <w:pPr>
            <w:pStyle w:val="F44D88FADBA64445AC15F73F2CEDE6A6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Titel aanbesteding</w:t>
          </w:r>
        </w:p>
      </w:docPartBody>
    </w:docPart>
    <w:docPart>
      <w:docPartPr>
        <w:name w:val="DCEB0AEEE64F4C74AA0CC4FB6E25B6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912C28-D21C-4738-8C52-4F9BDE3003A2}"/>
      </w:docPartPr>
      <w:docPartBody>
        <w:p w:rsidR="002E6DF8" w:rsidRDefault="003C4C4E">
          <w:pPr>
            <w:pStyle w:val="DCEB0AEEE64F4C74AA0CC4FB6E25B6D8"/>
          </w:pPr>
          <w:r w:rsidRPr="00AC5616">
            <w:rPr>
              <w:rStyle w:val="Tekstvantijdelijkeaanduiding"/>
              <w:i/>
              <w:sz w:val="20"/>
              <w:highlight w:val="lightGray"/>
            </w:rPr>
            <w:t>Referentienummer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35"/>
    <w:rsid w:val="00090A06"/>
    <w:rsid w:val="000A22A7"/>
    <w:rsid w:val="002678CD"/>
    <w:rsid w:val="002E6DF8"/>
    <w:rsid w:val="00392AD3"/>
    <w:rsid w:val="003C4C4E"/>
    <w:rsid w:val="00465E59"/>
    <w:rsid w:val="005257C7"/>
    <w:rsid w:val="006F4F40"/>
    <w:rsid w:val="00702712"/>
    <w:rsid w:val="00821BBD"/>
    <w:rsid w:val="009750BD"/>
    <w:rsid w:val="00A21274"/>
    <w:rsid w:val="00A66D91"/>
    <w:rsid w:val="00B131CA"/>
    <w:rsid w:val="00B3675F"/>
    <w:rsid w:val="00B4764C"/>
    <w:rsid w:val="00BC1135"/>
    <w:rsid w:val="00D44F54"/>
    <w:rsid w:val="00DA293F"/>
    <w:rsid w:val="00DD7DD6"/>
    <w:rsid w:val="00F1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44D88FADBA64445AC15F73F2CEDE6A6">
    <w:name w:val="F44D88FADBA64445AC15F73F2CEDE6A6"/>
  </w:style>
  <w:style w:type="paragraph" w:customStyle="1" w:styleId="DCEB0AEEE64F4C74AA0CC4FB6E25B6D8">
    <w:name w:val="DCEB0AEEE64F4C74AA0CC4FB6E25B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33395-A05F-4E97-B1DA-3690C39321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52FE6-F765-4486-B46A-FD0C42EAA628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customXml/itemProps3.xml><?xml version="1.0" encoding="utf-8"?>
<ds:datastoreItem xmlns:ds="http://schemas.openxmlformats.org/officeDocument/2006/customXml" ds:itemID="{85145F44-AB35-4177-8587-3581841FE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97EA37-4681-4E4D-A3BD-2C2649DC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2.4. Programma van Eisen</Template>
  <TotalTime>42</TotalTime>
  <Pages>1</Pages>
  <Words>342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28</cp:revision>
  <cp:lastPrinted>2022-09-23T00:19:00Z</cp:lastPrinted>
  <dcterms:created xsi:type="dcterms:W3CDTF">2026-06-08T08:54:00Z</dcterms:created>
  <dcterms:modified xsi:type="dcterms:W3CDTF">2026-07-20T08:32:00Z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737600</vt:r8>
  </property>
  <property fmtid="{D5CDD505-2E9C-101B-9397-08002B2CF9AE}" pid="3" name="MediaServiceImageTags">
    <vt:lpwstr/>
  </property>
  <property fmtid="{D5CDD505-2E9C-101B-9397-08002B2CF9AE}" pid="4" name="ContentTypeId">
    <vt:lpwstr>0x010100821D59B82C4ABF439D9E2D818EE679BB</vt:lpwstr>
  </property>
</Properties>
</file>