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86582" w14:textId="77777777" w:rsidR="00287178" w:rsidRDefault="003C65A4" w:rsidP="00F01D47">
      <w:r w:rsidRPr="006B2F6F">
        <w:rPr>
          <w:rFonts w:ascii="Corbel" w:hAnsi="Corbel"/>
          <w:b/>
          <w:sz w:val="24"/>
          <w:szCs w:val="24"/>
        </w:rPr>
        <w:t>Bijlage Format kerncompetenties</w:t>
      </w:r>
      <w:r w:rsidRPr="00FE135A">
        <w:rPr>
          <w:rFonts w:ascii="Corbel" w:hAnsi="Corbel"/>
          <w:b/>
          <w:sz w:val="24"/>
          <w:szCs w:val="24"/>
        </w:rPr>
        <w:t xml:space="preserve"> </w:t>
      </w:r>
    </w:p>
    <w:p w14:paraId="79576779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4C810704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2929746F" w14:textId="7BBF90EC" w:rsidR="00A57DF0" w:rsidRPr="00CB3169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CB3169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 w:rsidR="008717DD" w:rsidRPr="00CB3169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370F91" w:rsidRPr="00CB3169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1</w:t>
            </w:r>
            <w:r w:rsidR="008717DD" w:rsidRPr="00CB3169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5E769258" w14:textId="51BD9361" w:rsidR="00D155E8" w:rsidRDefault="00793C41" w:rsidP="00EC0531">
            <w:pPr>
              <w:spacing w:line="276" w:lineRule="auto"/>
              <w:rPr>
                <w:rFonts w:ascii="Corbel" w:hAnsi="Corbel"/>
                <w:b/>
                <w:color w:val="FFFFFF"/>
                <w:sz w:val="16"/>
                <w:szCs w:val="16"/>
              </w:rPr>
            </w:pPr>
            <w:r w:rsidRPr="00793C41">
              <w:rPr>
                <w:rFonts w:ascii="Corbel" w:hAnsi="Corbel"/>
                <w:bCs/>
                <w:color w:val="FFFFFF"/>
                <w:sz w:val="16"/>
                <w:szCs w:val="16"/>
              </w:rPr>
              <w:t>Inschrijver heeft in de afgelopen 36 maanden voorafgaand aan het indienen van de Inschrijving, in opdracht van één of meerdere referentie-organisaties, op minimaal 30 locaties bodemonderzoek uitgevoerd volgens NEN 5725, NEN 5740 en/of NTA 5755.</w:t>
            </w:r>
          </w:p>
          <w:p w14:paraId="17B5B6D3" w14:textId="77777777" w:rsidR="00CA24F8" w:rsidRPr="007817C8" w:rsidRDefault="00CA24F8" w:rsidP="00EC0531">
            <w:pPr>
              <w:spacing w:line="276" w:lineRule="auto"/>
              <w:rPr>
                <w:rFonts w:ascii="Corbel" w:hAnsi="Corbel"/>
                <w:bCs/>
                <w:i/>
                <w:iCs/>
                <w:color w:val="FFFFFF"/>
                <w:sz w:val="16"/>
                <w:szCs w:val="16"/>
              </w:rPr>
            </w:pPr>
          </w:p>
          <w:p w14:paraId="36649A52" w14:textId="4BD66069" w:rsidR="00CA24F8" w:rsidRPr="00A57DF0" w:rsidRDefault="00CA24F8" w:rsidP="00EC0531">
            <w:pPr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 w:rsidRPr="007817C8">
              <w:rPr>
                <w:rFonts w:ascii="Corbel" w:hAnsi="Corbel"/>
                <w:bCs/>
                <w:i/>
                <w:iCs/>
                <w:color w:val="FFFFFF"/>
                <w:sz w:val="16"/>
                <w:szCs w:val="16"/>
              </w:rPr>
              <w:t>Indien u meerdere referenties gebruikt om te voldoen aan kerncompetentie 1 dient onderhavige formulier herhaaldelijk te worden ingevuld.</w:t>
            </w:r>
            <w:r>
              <w:rPr>
                <w:rFonts w:ascii="Corbel" w:hAnsi="Corbel"/>
                <w:b/>
                <w:color w:val="FFFFFF"/>
                <w:szCs w:val="18"/>
              </w:rPr>
              <w:t xml:space="preserve"> </w:t>
            </w:r>
          </w:p>
        </w:tc>
      </w:tr>
      <w:tr w:rsidR="00D82414" w:rsidRPr="001A17B8" w14:paraId="0A2A5835" w14:textId="77777777" w:rsidTr="001E36FF">
        <w:trPr>
          <w:jc w:val="center"/>
        </w:trPr>
        <w:tc>
          <w:tcPr>
            <w:tcW w:w="5076" w:type="dxa"/>
          </w:tcPr>
          <w:p w14:paraId="0CF70C62" w14:textId="77777777" w:rsidR="00D82414" w:rsidRPr="006B2F6F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6B2F6F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941" w:type="dxa"/>
          </w:tcPr>
          <w:p w14:paraId="7CA2BC9A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660F3AE2" w14:textId="77777777" w:rsidTr="001E36FF">
        <w:trPr>
          <w:jc w:val="center"/>
        </w:trPr>
        <w:tc>
          <w:tcPr>
            <w:tcW w:w="5076" w:type="dxa"/>
          </w:tcPr>
          <w:p w14:paraId="1586B143" w14:textId="77777777" w:rsidR="00D82414" w:rsidRPr="006B2F6F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6B2F6F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941" w:type="dxa"/>
          </w:tcPr>
          <w:p w14:paraId="6B4B202B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C1E00B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564389EA" w14:textId="77777777" w:rsidTr="001E36FF">
        <w:trPr>
          <w:trHeight w:val="507"/>
          <w:jc w:val="center"/>
        </w:trPr>
        <w:tc>
          <w:tcPr>
            <w:tcW w:w="5076" w:type="dxa"/>
          </w:tcPr>
          <w:p w14:paraId="7152E357" w14:textId="77777777" w:rsidR="00D82414" w:rsidRPr="006B2F6F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6B2F6F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941" w:type="dxa"/>
          </w:tcPr>
          <w:p w14:paraId="13E86862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5F9411B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7A4CDCA8" w14:textId="77777777" w:rsidTr="001E36FF">
        <w:trPr>
          <w:jc w:val="center"/>
        </w:trPr>
        <w:tc>
          <w:tcPr>
            <w:tcW w:w="5076" w:type="dxa"/>
          </w:tcPr>
          <w:p w14:paraId="780EBF6E" w14:textId="77777777" w:rsidR="00D82414" w:rsidRPr="006B2F6F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6B2F6F">
              <w:rPr>
                <w:rFonts w:ascii="Corbel" w:hAnsi="Corbel"/>
                <w:sz w:val="16"/>
                <w:szCs w:val="16"/>
              </w:rPr>
              <w:t>Naam contactpersoon referentie-organisatie</w:t>
            </w:r>
          </w:p>
        </w:tc>
        <w:tc>
          <w:tcPr>
            <w:tcW w:w="3941" w:type="dxa"/>
          </w:tcPr>
          <w:p w14:paraId="68D2CE9A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444AD9A9" w14:textId="77777777" w:rsidTr="001E36FF">
        <w:trPr>
          <w:jc w:val="center"/>
        </w:trPr>
        <w:tc>
          <w:tcPr>
            <w:tcW w:w="5076" w:type="dxa"/>
          </w:tcPr>
          <w:p w14:paraId="71BA1CC1" w14:textId="77777777" w:rsidR="00D82414" w:rsidRPr="006B2F6F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6B2F6F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941" w:type="dxa"/>
          </w:tcPr>
          <w:p w14:paraId="0BEDFE8B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0F49A919" w14:textId="77777777" w:rsidTr="001E36FF">
        <w:trPr>
          <w:jc w:val="center"/>
        </w:trPr>
        <w:tc>
          <w:tcPr>
            <w:tcW w:w="5076" w:type="dxa"/>
          </w:tcPr>
          <w:p w14:paraId="068D06F5" w14:textId="77777777" w:rsidR="00D82414" w:rsidRPr="006B2F6F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6B2F6F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941" w:type="dxa"/>
          </w:tcPr>
          <w:p w14:paraId="6B50A15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24B049D6" w14:textId="77777777" w:rsidTr="001E36FF">
        <w:trPr>
          <w:jc w:val="center"/>
        </w:trPr>
        <w:tc>
          <w:tcPr>
            <w:tcW w:w="5076" w:type="dxa"/>
          </w:tcPr>
          <w:p w14:paraId="17E8E38D" w14:textId="367E170C" w:rsidR="00D82414" w:rsidRPr="006B2F6F" w:rsidRDefault="003C65A4" w:rsidP="003262EB">
            <w:pPr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6B2F6F"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</w:tcPr>
          <w:p w14:paraId="5C6E45ED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D7D8DA9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2C2027CB" w14:textId="77777777" w:rsidTr="00804B71">
        <w:trPr>
          <w:jc w:val="center"/>
        </w:trPr>
        <w:tc>
          <w:tcPr>
            <w:tcW w:w="5076" w:type="dxa"/>
            <w:tcBorders>
              <w:bottom w:val="single" w:sz="4" w:space="0" w:color="auto"/>
            </w:tcBorders>
          </w:tcPr>
          <w:p w14:paraId="1A0D6E7C" w14:textId="77777777" w:rsidR="001E36FF" w:rsidRPr="006B2F6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6B2F6F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 w:rsidRPr="006B2F6F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 w:rsidRPr="006B2F6F">
              <w:rPr>
                <w:rFonts w:ascii="Corbel" w:hAnsi="Corbel"/>
                <w:sz w:val="16"/>
                <w:szCs w:val="16"/>
              </w:rPr>
              <w:t>blijkt:</w:t>
            </w:r>
          </w:p>
          <w:p w14:paraId="1054596D" w14:textId="77777777" w:rsidR="00D82414" w:rsidRPr="006B2F6F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EF75DED" w14:textId="77777777" w:rsidR="00D82414" w:rsidRPr="006B2F6F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2DB10D5" w14:textId="77777777" w:rsidR="00D82414" w:rsidRPr="006B2F6F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9219D02" w14:textId="77777777" w:rsidR="00D82414" w:rsidRPr="006B2F6F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9914991" w14:textId="77777777" w:rsidR="00D82414" w:rsidRPr="006B2F6F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5C01278" w14:textId="77777777" w:rsidR="001E36FF" w:rsidRPr="006B2F6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14917AC9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04B71" w14:paraId="21E7CF5C" w14:textId="77777777" w:rsidTr="00804B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A37C" w14:textId="20DB4270" w:rsidR="00804B71" w:rsidRPr="00B74638" w:rsidRDefault="00804B71" w:rsidP="002C6D74">
            <w:pPr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74638">
              <w:rPr>
                <w:rFonts w:ascii="Corbel" w:hAnsi="Corbel"/>
                <w:sz w:val="16"/>
                <w:szCs w:val="16"/>
              </w:rPr>
              <w:t>Heeft u in opdracht van de referentie-organisatie op één of meerdere locaties bodemonderzoek uitgevoerd volgens NEN 5725, NEN 5740 en/of NTA 5755?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E25EAB8" w14:textId="22B26FE4" w:rsidR="00804B71" w:rsidRPr="00B74638" w:rsidRDefault="00330921" w:rsidP="00804B7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580247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4B71" w:rsidRPr="00B7463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04B71" w:rsidRPr="00B74638">
              <w:rPr>
                <w:rFonts w:ascii="Corbel" w:eastAsia="MS Gothic" w:hAnsi="Corbel"/>
                <w:sz w:val="16"/>
                <w:szCs w:val="16"/>
              </w:rPr>
              <w:t xml:space="preserve"> Ja, </w:t>
            </w:r>
            <w:r w:rsidR="00840119" w:rsidRPr="00B74638">
              <w:rPr>
                <w:rFonts w:ascii="Corbel" w:eastAsia="MS Gothic" w:hAnsi="Corbel"/>
                <w:sz w:val="16"/>
                <w:szCs w:val="16"/>
              </w:rPr>
              <w:t xml:space="preserve">op </w:t>
            </w:r>
            <w:r w:rsidR="00804B71" w:rsidRPr="00922FE0">
              <w:rPr>
                <w:rFonts w:ascii="Corbel" w:eastAsia="MS Gothic" w:hAnsi="Corbel"/>
                <w:sz w:val="16"/>
                <w:szCs w:val="16"/>
                <w:highlight w:val="lightGray"/>
              </w:rPr>
              <w:t>&lt;aantal&gt;</w:t>
            </w:r>
            <w:r w:rsidR="00804B71" w:rsidRPr="00B74638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840119" w:rsidRPr="00B74638">
              <w:rPr>
                <w:rFonts w:ascii="Corbel" w:eastAsia="MS Gothic" w:hAnsi="Corbel"/>
                <w:sz w:val="16"/>
                <w:szCs w:val="16"/>
              </w:rPr>
              <w:t>locaties</w:t>
            </w:r>
          </w:p>
          <w:p w14:paraId="05A18E96" w14:textId="2E4776CB" w:rsidR="00804B71" w:rsidRPr="00B74638" w:rsidRDefault="00330921" w:rsidP="00546E2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004387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4B71" w:rsidRPr="00B7463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04B71" w:rsidRPr="00B74638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804B71" w:rsidRPr="00B74638">
              <w:rPr>
                <w:rFonts w:ascii="Corbel" w:hAnsi="Corbel"/>
                <w:sz w:val="16"/>
                <w:szCs w:val="16"/>
              </w:rPr>
              <w:t xml:space="preserve"> </w:t>
            </w:r>
            <w:r w:rsidR="00804B71" w:rsidRPr="00B74638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804B71" w:rsidRPr="00B74638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AD2AA7" w:rsidRPr="001A17B8" w14:paraId="3983B915" w14:textId="77777777" w:rsidTr="00804B71">
        <w:trPr>
          <w:trHeight w:val="1402"/>
          <w:jc w:val="center"/>
        </w:trPr>
        <w:tc>
          <w:tcPr>
            <w:tcW w:w="5076" w:type="dxa"/>
            <w:tcBorders>
              <w:top w:val="single" w:sz="4" w:space="0" w:color="auto"/>
            </w:tcBorders>
          </w:tcPr>
          <w:p w14:paraId="41BD167B" w14:textId="313EEDFB" w:rsidR="00AD2AA7" w:rsidRPr="007733C3" w:rsidRDefault="00AD2AA7" w:rsidP="00AD2AA7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7733C3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heeft, moeten wel zijn uitgevoerd en geëvalueerd.</w:t>
            </w:r>
          </w:p>
        </w:tc>
        <w:tc>
          <w:tcPr>
            <w:tcW w:w="3941" w:type="dxa"/>
            <w:tcBorders>
              <w:top w:val="single" w:sz="4" w:space="0" w:color="auto"/>
            </w:tcBorders>
          </w:tcPr>
          <w:p w14:paraId="0E14367E" w14:textId="77777777" w:rsidR="00AD2AA7" w:rsidRPr="007733C3" w:rsidRDefault="00330921" w:rsidP="00AD2A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AA7" w:rsidRPr="007733C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2AA7" w:rsidRPr="007733C3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87B3007" w14:textId="77777777" w:rsidR="00AD2AA7" w:rsidRPr="007733C3" w:rsidRDefault="00330921" w:rsidP="00AD2A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AA7" w:rsidRPr="007733C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2AA7" w:rsidRPr="007733C3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AD2AA7" w:rsidRPr="007733C3">
              <w:rPr>
                <w:rFonts w:ascii="Corbel" w:hAnsi="Corbel"/>
                <w:sz w:val="16"/>
                <w:szCs w:val="16"/>
              </w:rPr>
              <w:t xml:space="preserve"> </w:t>
            </w:r>
            <w:r w:rsidR="00AD2AA7" w:rsidRPr="007733C3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AD2AA7" w:rsidRPr="007733C3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68EE557B" w14:textId="77777777" w:rsidR="00AD2AA7" w:rsidRPr="007733C3" w:rsidRDefault="00AD2AA7" w:rsidP="00AD2A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A5240D4" w14:textId="77777777" w:rsidR="00AD2AA7" w:rsidRPr="007733C3" w:rsidRDefault="00AD2AA7" w:rsidP="00AD2A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08DC321" w14:textId="77777777" w:rsidR="00AD2AA7" w:rsidRPr="007733C3" w:rsidRDefault="00AD2AA7" w:rsidP="00AD2A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AD2AA7" w:rsidRPr="001A17B8" w14:paraId="453A15F6" w14:textId="77777777" w:rsidTr="00F97BBD">
        <w:trPr>
          <w:trHeight w:val="283"/>
          <w:jc w:val="center"/>
        </w:trPr>
        <w:tc>
          <w:tcPr>
            <w:tcW w:w="5076" w:type="dxa"/>
          </w:tcPr>
          <w:p w14:paraId="0D602A48" w14:textId="77777777" w:rsidR="00AD2AA7" w:rsidRPr="006B2F6F" w:rsidRDefault="00AD2AA7" w:rsidP="00AD2AA7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6B2F6F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</w:tcPr>
          <w:p w14:paraId="3D42C2DB" w14:textId="77777777" w:rsidR="00AD2AA7" w:rsidRPr="00376FA8" w:rsidRDefault="00AD2AA7" w:rsidP="00AD2A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AD2AA7" w:rsidRPr="001A17B8" w14:paraId="4689027C" w14:textId="77777777" w:rsidTr="001E36FF">
        <w:trPr>
          <w:trHeight w:val="212"/>
          <w:jc w:val="center"/>
        </w:trPr>
        <w:tc>
          <w:tcPr>
            <w:tcW w:w="9017" w:type="dxa"/>
            <w:gridSpan w:val="2"/>
          </w:tcPr>
          <w:p w14:paraId="6069665E" w14:textId="77777777" w:rsidR="00AD2AA7" w:rsidRPr="006B2F6F" w:rsidRDefault="00AD2AA7" w:rsidP="00AD2A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6B2F6F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AD2AA7" w:rsidRPr="001A17B8" w14:paraId="04BA9D8D" w14:textId="77777777" w:rsidTr="001E36FF">
        <w:trPr>
          <w:trHeight w:val="171"/>
          <w:jc w:val="center"/>
        </w:trPr>
        <w:tc>
          <w:tcPr>
            <w:tcW w:w="5076" w:type="dxa"/>
          </w:tcPr>
          <w:p w14:paraId="52FB96D9" w14:textId="77777777" w:rsidR="00AD2AA7" w:rsidRPr="006B2F6F" w:rsidRDefault="00AD2AA7" w:rsidP="00AD2AA7">
            <w:pPr>
              <w:spacing w:line="276" w:lineRule="auto"/>
            </w:pPr>
            <w:r w:rsidRPr="006B2F6F">
              <w:rPr>
                <w:rFonts w:ascii="Corbel" w:hAnsi="Corbel"/>
                <w:sz w:val="16"/>
                <w:szCs w:val="16"/>
              </w:rPr>
              <w:t xml:space="preserve">Inschrijver verklaart, door het naar volle tevredenheid uitvoeren van deze referentie-opdracht, ervaring te hebben met bovengenoemde kerncompetentie. </w:t>
            </w:r>
          </w:p>
          <w:p w14:paraId="242B92F6" w14:textId="77777777" w:rsidR="00AD2AA7" w:rsidRPr="006B2F6F" w:rsidRDefault="00AD2AA7" w:rsidP="00AD2A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36B1A5B5" w14:textId="77777777" w:rsidR="00AD2AA7" w:rsidRPr="006B2F6F" w:rsidRDefault="00AD2AA7" w:rsidP="00AD2AA7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6B2F6F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Dit kan bij de referent worden geverifieerd zonder voorafgaande toestemming – de referent hoeft deze verklaring niet te ondertekenen. </w:t>
            </w:r>
          </w:p>
        </w:tc>
        <w:tc>
          <w:tcPr>
            <w:tcW w:w="3941" w:type="dxa"/>
          </w:tcPr>
          <w:p w14:paraId="582EEF63" w14:textId="77777777" w:rsidR="00AD2AA7" w:rsidRPr="00A019E4" w:rsidRDefault="00330921" w:rsidP="00AD2A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AA7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2AA7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BA2929E" w14:textId="77777777" w:rsidR="00AD2AA7" w:rsidRPr="001A17B8" w:rsidRDefault="00330921" w:rsidP="00AD2A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AA7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2AA7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AD2AA7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AD2AA7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AD2AA7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46DF6F38" w14:textId="77777777" w:rsidR="00AD2AA7" w:rsidRPr="001A17B8" w:rsidRDefault="00AD2AA7" w:rsidP="00AD2A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063AD469" w14:textId="38A3EC0C" w:rsidR="00370F91" w:rsidRDefault="00370F91" w:rsidP="007650B2">
      <w:pPr>
        <w:spacing w:after="200" w:line="276" w:lineRule="auto"/>
      </w:pPr>
    </w:p>
    <w:p w14:paraId="03A36067" w14:textId="77777777" w:rsidR="00370F91" w:rsidRDefault="00370F91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370F91" w:rsidRPr="00CF3901" w14:paraId="04CEF710" w14:textId="77777777" w:rsidTr="008021A5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182FB16C" w14:textId="61CD5EA0" w:rsidR="00370F91" w:rsidRPr="00A57DF0" w:rsidRDefault="00370F91" w:rsidP="008021A5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 xml:space="preserve">Kerncompetentie 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2</w:t>
            </w: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73995B11" w14:textId="68C7019B" w:rsidR="00370F91" w:rsidRDefault="00086B2B" w:rsidP="0016147B">
            <w:pPr>
              <w:spacing w:line="276" w:lineRule="auto"/>
              <w:rPr>
                <w:rFonts w:ascii="Corbel" w:hAnsi="Corbel"/>
                <w:b/>
                <w:color w:val="FFFFFF"/>
                <w:sz w:val="16"/>
                <w:szCs w:val="16"/>
              </w:rPr>
            </w:pPr>
            <w:r w:rsidRPr="00086B2B">
              <w:rPr>
                <w:rFonts w:ascii="Corbel" w:hAnsi="Corbel"/>
                <w:bCs/>
                <w:color w:val="FFFFFF"/>
                <w:sz w:val="16"/>
                <w:szCs w:val="16"/>
              </w:rPr>
              <w:t>Inschrijver heeft in de afgelopen 36 maanden voorafgaand aan het indienen van de Inschrijving, in opdracht van één of meerdere referentie-organisaties, minimaal twee bodemonderzoeken uitgevoerd op voor PFAS-verdachte locaties.</w:t>
            </w:r>
          </w:p>
          <w:p w14:paraId="3F28AFFD" w14:textId="77777777" w:rsidR="007817C8" w:rsidRDefault="007817C8" w:rsidP="007817C8">
            <w:pPr>
              <w:spacing w:line="276" w:lineRule="auto"/>
              <w:rPr>
                <w:rFonts w:ascii="Corbel" w:hAnsi="Corbel"/>
                <w:bCs/>
                <w:i/>
                <w:iCs/>
                <w:color w:val="FFFFFF"/>
                <w:sz w:val="16"/>
                <w:szCs w:val="16"/>
              </w:rPr>
            </w:pPr>
          </w:p>
          <w:p w14:paraId="78B64DAE" w14:textId="319BE66F" w:rsidR="007817C8" w:rsidRPr="00A57DF0" w:rsidRDefault="007817C8" w:rsidP="007817C8">
            <w:pPr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 w:rsidRPr="007817C8">
              <w:rPr>
                <w:rFonts w:ascii="Corbel" w:hAnsi="Corbel"/>
                <w:bCs/>
                <w:i/>
                <w:iCs/>
                <w:color w:val="FFFFFF"/>
                <w:sz w:val="16"/>
                <w:szCs w:val="16"/>
              </w:rPr>
              <w:t xml:space="preserve">Indien u meerdere referenties gebruikt om te voldoen aan kerncompetentie </w:t>
            </w:r>
            <w:r w:rsidR="00922FE0">
              <w:rPr>
                <w:rFonts w:ascii="Corbel" w:hAnsi="Corbel"/>
                <w:bCs/>
                <w:i/>
                <w:iCs/>
                <w:color w:val="FFFFFF"/>
                <w:sz w:val="16"/>
                <w:szCs w:val="16"/>
              </w:rPr>
              <w:t>2</w:t>
            </w:r>
            <w:r w:rsidRPr="007817C8">
              <w:rPr>
                <w:rFonts w:ascii="Corbel" w:hAnsi="Corbel"/>
                <w:bCs/>
                <w:i/>
                <w:iCs/>
                <w:color w:val="FFFFFF"/>
                <w:sz w:val="16"/>
                <w:szCs w:val="16"/>
              </w:rPr>
              <w:t xml:space="preserve"> dient onderhavige formulier herhaaldelijk te worden ingevuld.</w:t>
            </w:r>
          </w:p>
        </w:tc>
      </w:tr>
      <w:tr w:rsidR="00370F91" w:rsidRPr="001A17B8" w14:paraId="13E0D3AB" w14:textId="77777777" w:rsidTr="008021A5">
        <w:trPr>
          <w:jc w:val="center"/>
        </w:trPr>
        <w:tc>
          <w:tcPr>
            <w:tcW w:w="5076" w:type="dxa"/>
          </w:tcPr>
          <w:p w14:paraId="12E8D531" w14:textId="77777777" w:rsidR="00370F91" w:rsidRPr="006B2F6F" w:rsidRDefault="00370F91" w:rsidP="008021A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6B2F6F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941" w:type="dxa"/>
          </w:tcPr>
          <w:p w14:paraId="09476B02" w14:textId="77777777" w:rsidR="00370F91" w:rsidRPr="001A17B8" w:rsidRDefault="00370F91" w:rsidP="008021A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70F91" w:rsidRPr="001A17B8" w14:paraId="3876E554" w14:textId="77777777" w:rsidTr="008021A5">
        <w:trPr>
          <w:jc w:val="center"/>
        </w:trPr>
        <w:tc>
          <w:tcPr>
            <w:tcW w:w="5076" w:type="dxa"/>
          </w:tcPr>
          <w:p w14:paraId="3324F37B" w14:textId="77777777" w:rsidR="00370F91" w:rsidRPr="006B2F6F" w:rsidRDefault="00370F91" w:rsidP="008021A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6B2F6F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941" w:type="dxa"/>
          </w:tcPr>
          <w:p w14:paraId="2B9D7D8B" w14:textId="77777777" w:rsidR="00370F91" w:rsidRPr="001E36FF" w:rsidRDefault="00370F91" w:rsidP="008021A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3E5F864" w14:textId="77777777" w:rsidR="00370F91" w:rsidRPr="001A17B8" w:rsidRDefault="00370F91" w:rsidP="008021A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70F91" w:rsidRPr="001A17B8" w14:paraId="67FCC742" w14:textId="77777777" w:rsidTr="008021A5">
        <w:trPr>
          <w:trHeight w:val="507"/>
          <w:jc w:val="center"/>
        </w:trPr>
        <w:tc>
          <w:tcPr>
            <w:tcW w:w="5076" w:type="dxa"/>
          </w:tcPr>
          <w:p w14:paraId="4448888E" w14:textId="77777777" w:rsidR="00370F91" w:rsidRPr="006B2F6F" w:rsidRDefault="00370F91" w:rsidP="008021A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6B2F6F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941" w:type="dxa"/>
          </w:tcPr>
          <w:p w14:paraId="2DAB7C8A" w14:textId="77777777" w:rsidR="00370F91" w:rsidRDefault="00370F91" w:rsidP="008021A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6D58284" w14:textId="77777777" w:rsidR="00370F91" w:rsidRPr="001A17B8" w:rsidRDefault="00370F91" w:rsidP="008021A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70F91" w:rsidRPr="001A17B8" w14:paraId="0E774703" w14:textId="77777777" w:rsidTr="008021A5">
        <w:trPr>
          <w:jc w:val="center"/>
        </w:trPr>
        <w:tc>
          <w:tcPr>
            <w:tcW w:w="5076" w:type="dxa"/>
          </w:tcPr>
          <w:p w14:paraId="67752FDA" w14:textId="77777777" w:rsidR="00370F91" w:rsidRPr="006B2F6F" w:rsidRDefault="00370F91" w:rsidP="008021A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6B2F6F">
              <w:rPr>
                <w:rFonts w:ascii="Corbel" w:hAnsi="Corbel"/>
                <w:sz w:val="16"/>
                <w:szCs w:val="16"/>
              </w:rPr>
              <w:t>Naam contactpersoon referentie-organisatie</w:t>
            </w:r>
          </w:p>
        </w:tc>
        <w:tc>
          <w:tcPr>
            <w:tcW w:w="3941" w:type="dxa"/>
          </w:tcPr>
          <w:p w14:paraId="15B9A839" w14:textId="77777777" w:rsidR="00370F91" w:rsidRPr="001A17B8" w:rsidRDefault="00370F91" w:rsidP="008021A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70F91" w:rsidRPr="001A17B8" w14:paraId="7E5AC4BF" w14:textId="77777777" w:rsidTr="008021A5">
        <w:trPr>
          <w:jc w:val="center"/>
        </w:trPr>
        <w:tc>
          <w:tcPr>
            <w:tcW w:w="5076" w:type="dxa"/>
          </w:tcPr>
          <w:p w14:paraId="10EBE954" w14:textId="77777777" w:rsidR="00370F91" w:rsidRPr="006B2F6F" w:rsidRDefault="00370F91" w:rsidP="008021A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6B2F6F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941" w:type="dxa"/>
          </w:tcPr>
          <w:p w14:paraId="4562E793" w14:textId="77777777" w:rsidR="00370F91" w:rsidRPr="001A17B8" w:rsidRDefault="00370F91" w:rsidP="008021A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70F91" w:rsidRPr="001A17B8" w14:paraId="32D4145A" w14:textId="77777777" w:rsidTr="008021A5">
        <w:trPr>
          <w:jc w:val="center"/>
        </w:trPr>
        <w:tc>
          <w:tcPr>
            <w:tcW w:w="5076" w:type="dxa"/>
          </w:tcPr>
          <w:p w14:paraId="7B3AC520" w14:textId="77777777" w:rsidR="00370F91" w:rsidRPr="006B2F6F" w:rsidRDefault="00370F91" w:rsidP="008021A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6B2F6F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941" w:type="dxa"/>
          </w:tcPr>
          <w:p w14:paraId="18A952A4" w14:textId="77777777" w:rsidR="00370F91" w:rsidRPr="001A17B8" w:rsidRDefault="00370F91" w:rsidP="008021A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70F91" w:rsidRPr="001A17B8" w14:paraId="0EB7E15E" w14:textId="77777777" w:rsidTr="008021A5">
        <w:trPr>
          <w:jc w:val="center"/>
        </w:trPr>
        <w:tc>
          <w:tcPr>
            <w:tcW w:w="5076" w:type="dxa"/>
          </w:tcPr>
          <w:p w14:paraId="0D1D9212" w14:textId="68456E78" w:rsidR="00370F91" w:rsidRPr="006B2F6F" w:rsidRDefault="003C65A4" w:rsidP="007C4A16">
            <w:pPr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6B2F6F"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</w:tcPr>
          <w:p w14:paraId="42797A0E" w14:textId="77777777" w:rsidR="00370F91" w:rsidRPr="001A17B8" w:rsidRDefault="00370F91" w:rsidP="008021A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94C49CC" w14:textId="77777777" w:rsidR="00370F91" w:rsidRPr="001A17B8" w:rsidRDefault="00370F91" w:rsidP="008021A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70F91" w:rsidRPr="001A17B8" w14:paraId="1E1A2072" w14:textId="77777777" w:rsidTr="00804B71">
        <w:trPr>
          <w:jc w:val="center"/>
        </w:trPr>
        <w:tc>
          <w:tcPr>
            <w:tcW w:w="5076" w:type="dxa"/>
            <w:tcBorders>
              <w:bottom w:val="single" w:sz="4" w:space="0" w:color="auto"/>
            </w:tcBorders>
          </w:tcPr>
          <w:p w14:paraId="3F4D86D9" w14:textId="77777777" w:rsidR="00370F91" w:rsidRPr="006B2F6F" w:rsidRDefault="00370F91" w:rsidP="008021A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6B2F6F">
              <w:rPr>
                <w:rFonts w:ascii="Corbel" w:hAnsi="Corbel"/>
                <w:sz w:val="16"/>
                <w:szCs w:val="16"/>
              </w:rPr>
              <w:t>Korte omschrijving van werkzaamheden waaruit de gevraagde kerncompetentie blijkt:</w:t>
            </w:r>
          </w:p>
          <w:p w14:paraId="1C3B1969" w14:textId="77777777" w:rsidR="00370F91" w:rsidRPr="006B2F6F" w:rsidRDefault="00370F91" w:rsidP="008021A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24A9E2C" w14:textId="77777777" w:rsidR="00370F91" w:rsidRPr="006B2F6F" w:rsidRDefault="00370F91" w:rsidP="008021A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3A2CD56" w14:textId="77777777" w:rsidR="00370F91" w:rsidRPr="006B2F6F" w:rsidRDefault="00370F91" w:rsidP="008021A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7AC1D6E" w14:textId="77777777" w:rsidR="00370F91" w:rsidRPr="006B2F6F" w:rsidRDefault="00370F91" w:rsidP="008021A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0F1DFD9" w14:textId="77777777" w:rsidR="00370F91" w:rsidRPr="006B2F6F" w:rsidRDefault="00370F91" w:rsidP="008021A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A256E56" w14:textId="77777777" w:rsidR="00370F91" w:rsidRPr="006B2F6F" w:rsidRDefault="00370F91" w:rsidP="008021A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49069F4D" w14:textId="77777777" w:rsidR="00370F91" w:rsidRPr="00376FA8" w:rsidRDefault="00370F91" w:rsidP="008021A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46E2C" w:rsidRPr="00546E2C" w14:paraId="683297E6" w14:textId="77777777" w:rsidTr="00BB72B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F92B" w14:textId="684DF49E" w:rsidR="00546E2C" w:rsidRPr="00804B71" w:rsidRDefault="00546E2C" w:rsidP="00BB72BB">
            <w:pPr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804B71">
              <w:rPr>
                <w:rFonts w:ascii="Corbel" w:hAnsi="Corbel"/>
                <w:sz w:val="16"/>
                <w:szCs w:val="16"/>
              </w:rPr>
              <w:t xml:space="preserve">Heeft u in opdracht van de referentie-organisatie op één of meerdere locaties </w:t>
            </w:r>
            <w:r w:rsidR="005A3764" w:rsidRPr="005A3764">
              <w:rPr>
                <w:rFonts w:ascii="Corbel" w:hAnsi="Corbel"/>
                <w:sz w:val="16"/>
                <w:szCs w:val="16"/>
              </w:rPr>
              <w:t>bodemonderzoeken uitgevoerd op voor PFAS-verdachte locaties</w:t>
            </w:r>
            <w:r w:rsidR="005A3764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329A62A" w14:textId="77777777" w:rsidR="00546E2C" w:rsidRPr="00A019E4" w:rsidRDefault="00330921" w:rsidP="00BB72B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84491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E2C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46E2C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546E2C">
              <w:rPr>
                <w:rFonts w:ascii="Corbel" w:eastAsia="MS Gothic" w:hAnsi="Corbel"/>
                <w:sz w:val="16"/>
                <w:szCs w:val="16"/>
              </w:rPr>
              <w:t xml:space="preserve">, op </w:t>
            </w:r>
            <w:r w:rsidR="00546E2C" w:rsidRPr="00840119">
              <w:rPr>
                <w:rFonts w:ascii="Corbel" w:eastAsia="MS Gothic" w:hAnsi="Corbel"/>
                <w:sz w:val="16"/>
                <w:szCs w:val="16"/>
                <w:highlight w:val="lightGray"/>
              </w:rPr>
              <w:t>&lt;aantal&gt;</w:t>
            </w:r>
            <w:r w:rsidR="00546E2C">
              <w:rPr>
                <w:rFonts w:ascii="Corbel" w:eastAsia="MS Gothic" w:hAnsi="Corbel"/>
                <w:sz w:val="16"/>
                <w:szCs w:val="16"/>
              </w:rPr>
              <w:t xml:space="preserve"> locaties</w:t>
            </w:r>
          </w:p>
          <w:p w14:paraId="3FD84DEF" w14:textId="77777777" w:rsidR="00546E2C" w:rsidRPr="00546E2C" w:rsidRDefault="00330921" w:rsidP="00BB72B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946923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E2C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46E2C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546E2C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546E2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546E2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A109BE" w:rsidRPr="001A17B8" w14:paraId="5B380AF6" w14:textId="77777777" w:rsidTr="00804B71">
        <w:trPr>
          <w:trHeight w:val="1402"/>
          <w:jc w:val="center"/>
        </w:trPr>
        <w:tc>
          <w:tcPr>
            <w:tcW w:w="5076" w:type="dxa"/>
            <w:tcBorders>
              <w:top w:val="single" w:sz="4" w:space="0" w:color="auto"/>
            </w:tcBorders>
          </w:tcPr>
          <w:p w14:paraId="7B77CD7B" w14:textId="60AC8C31" w:rsidR="00A109BE" w:rsidRPr="00B74638" w:rsidRDefault="00A109BE" w:rsidP="00A109BE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74638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heeft, moeten wel zijn uitgevoerd en geëvalueerd.</w:t>
            </w:r>
          </w:p>
        </w:tc>
        <w:tc>
          <w:tcPr>
            <w:tcW w:w="3941" w:type="dxa"/>
            <w:tcBorders>
              <w:top w:val="single" w:sz="4" w:space="0" w:color="auto"/>
            </w:tcBorders>
          </w:tcPr>
          <w:p w14:paraId="3E12D06F" w14:textId="77777777" w:rsidR="00A109BE" w:rsidRPr="00B74638" w:rsidRDefault="00330921" w:rsidP="00A109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067305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09BE" w:rsidRPr="00B7463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109BE" w:rsidRPr="00B74638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72D309C3" w14:textId="77777777" w:rsidR="00A109BE" w:rsidRPr="00B74638" w:rsidRDefault="00330921" w:rsidP="00A109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722272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09BE" w:rsidRPr="00B7463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109BE" w:rsidRPr="00B74638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A109BE" w:rsidRPr="00B74638">
              <w:rPr>
                <w:rFonts w:ascii="Corbel" w:hAnsi="Corbel"/>
                <w:sz w:val="16"/>
                <w:szCs w:val="16"/>
              </w:rPr>
              <w:t xml:space="preserve"> </w:t>
            </w:r>
            <w:r w:rsidR="00A109BE" w:rsidRPr="00B74638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A109BE" w:rsidRPr="00B74638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252A7D12" w14:textId="77777777" w:rsidR="00A109BE" w:rsidRPr="00B74638" w:rsidRDefault="00A109BE" w:rsidP="00A109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A0CDF7F" w14:textId="77777777" w:rsidR="00A109BE" w:rsidRPr="00B74638" w:rsidRDefault="00A109BE" w:rsidP="00A109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AE701AD" w14:textId="77777777" w:rsidR="00A109BE" w:rsidRPr="00B74638" w:rsidRDefault="00A109BE" w:rsidP="00A109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A109BE" w:rsidRPr="001A17B8" w14:paraId="63D80B1F" w14:textId="77777777" w:rsidTr="008021A5">
        <w:trPr>
          <w:trHeight w:val="283"/>
          <w:jc w:val="center"/>
        </w:trPr>
        <w:tc>
          <w:tcPr>
            <w:tcW w:w="5076" w:type="dxa"/>
          </w:tcPr>
          <w:p w14:paraId="1009534A" w14:textId="77777777" w:rsidR="00A109BE" w:rsidRPr="006B2F6F" w:rsidRDefault="00A109BE" w:rsidP="00A109BE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6B2F6F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</w:tcPr>
          <w:p w14:paraId="50CD0224" w14:textId="77777777" w:rsidR="00A109BE" w:rsidRPr="00376FA8" w:rsidRDefault="00A109BE" w:rsidP="00A109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A109BE" w:rsidRPr="001A17B8" w14:paraId="2857FFD2" w14:textId="77777777" w:rsidTr="008021A5">
        <w:trPr>
          <w:trHeight w:val="212"/>
          <w:jc w:val="center"/>
        </w:trPr>
        <w:tc>
          <w:tcPr>
            <w:tcW w:w="9017" w:type="dxa"/>
            <w:gridSpan w:val="2"/>
          </w:tcPr>
          <w:p w14:paraId="722FA19D" w14:textId="77777777" w:rsidR="00A109BE" w:rsidRPr="006B2F6F" w:rsidRDefault="00A109BE" w:rsidP="00A109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6B2F6F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A109BE" w:rsidRPr="001A17B8" w14:paraId="5AED390A" w14:textId="77777777" w:rsidTr="008021A5">
        <w:trPr>
          <w:trHeight w:val="171"/>
          <w:jc w:val="center"/>
        </w:trPr>
        <w:tc>
          <w:tcPr>
            <w:tcW w:w="5076" w:type="dxa"/>
          </w:tcPr>
          <w:p w14:paraId="4A886FEB" w14:textId="77777777" w:rsidR="00A109BE" w:rsidRPr="006B2F6F" w:rsidRDefault="00A109BE" w:rsidP="00A109BE">
            <w:pPr>
              <w:spacing w:line="276" w:lineRule="auto"/>
            </w:pPr>
            <w:r w:rsidRPr="006B2F6F">
              <w:rPr>
                <w:rFonts w:ascii="Corbel" w:hAnsi="Corbel"/>
                <w:sz w:val="16"/>
                <w:szCs w:val="16"/>
              </w:rPr>
              <w:t xml:space="preserve">Inschrijver verklaart, door het naar volle tevredenheid uitvoeren van deze referentie-opdracht, ervaring te hebben met bovengenoemde kerncompetentie. </w:t>
            </w:r>
          </w:p>
          <w:p w14:paraId="6E598237" w14:textId="77777777" w:rsidR="00A109BE" w:rsidRPr="006B2F6F" w:rsidRDefault="00A109BE" w:rsidP="00A109BE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7AE57CD3" w14:textId="77777777" w:rsidR="00A109BE" w:rsidRPr="006B2F6F" w:rsidRDefault="00A109BE" w:rsidP="00A109BE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6B2F6F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Dit kan bij de referent worden geverifieerd zonder voorafgaande toestemming – de referent hoeft deze verklaring niet te ondertekenen. </w:t>
            </w:r>
          </w:p>
        </w:tc>
        <w:tc>
          <w:tcPr>
            <w:tcW w:w="3941" w:type="dxa"/>
          </w:tcPr>
          <w:p w14:paraId="50F2ACCD" w14:textId="77777777" w:rsidR="00A109BE" w:rsidRPr="00A019E4" w:rsidRDefault="00330921" w:rsidP="00A109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475211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09BE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109BE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08DC21F2" w14:textId="77777777" w:rsidR="00A109BE" w:rsidRPr="001A17B8" w:rsidRDefault="00330921" w:rsidP="00A109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445077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09BE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109BE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A109BE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A109BE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A109BE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000F02DB" w14:textId="77777777" w:rsidR="00A109BE" w:rsidRPr="001A17B8" w:rsidRDefault="00A109BE" w:rsidP="00A109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75A43C22" w14:textId="77777777" w:rsidR="00287178" w:rsidRDefault="00287178" w:rsidP="007650B2">
      <w:pPr>
        <w:spacing w:after="200" w:line="276" w:lineRule="auto"/>
      </w:pPr>
    </w:p>
    <w:sectPr w:rsidR="00287178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26E4A" w14:textId="77777777" w:rsidR="00330921" w:rsidRDefault="00330921" w:rsidP="00A57DF0">
      <w:pPr>
        <w:spacing w:line="240" w:lineRule="auto"/>
      </w:pPr>
      <w:r>
        <w:separator/>
      </w:r>
    </w:p>
  </w:endnote>
  <w:endnote w:type="continuationSeparator" w:id="0">
    <w:p w14:paraId="4E1152D1" w14:textId="77777777" w:rsidR="00330921" w:rsidRDefault="00330921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34A0E8E1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1C12E2A5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29EB2" w14:textId="77777777" w:rsidR="00330921" w:rsidRDefault="00330921" w:rsidP="00A57DF0">
      <w:pPr>
        <w:spacing w:line="240" w:lineRule="auto"/>
      </w:pPr>
      <w:r>
        <w:separator/>
      </w:r>
    </w:p>
  </w:footnote>
  <w:footnote w:type="continuationSeparator" w:id="0">
    <w:p w14:paraId="37D05AC7" w14:textId="77777777" w:rsidR="00330921" w:rsidRDefault="00330921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F91"/>
    <w:rsid w:val="00003137"/>
    <w:rsid w:val="000155AD"/>
    <w:rsid w:val="00061954"/>
    <w:rsid w:val="00064E11"/>
    <w:rsid w:val="00075D22"/>
    <w:rsid w:val="000827A6"/>
    <w:rsid w:val="00086B2B"/>
    <w:rsid w:val="00087AF2"/>
    <w:rsid w:val="0009402C"/>
    <w:rsid w:val="000A5C56"/>
    <w:rsid w:val="000F1394"/>
    <w:rsid w:val="00100A15"/>
    <w:rsid w:val="00125F21"/>
    <w:rsid w:val="00133F0C"/>
    <w:rsid w:val="0016147B"/>
    <w:rsid w:val="001658CB"/>
    <w:rsid w:val="0019629B"/>
    <w:rsid w:val="001A2B17"/>
    <w:rsid w:val="001B4241"/>
    <w:rsid w:val="001D673E"/>
    <w:rsid w:val="001E36FF"/>
    <w:rsid w:val="0020588F"/>
    <w:rsid w:val="0021782A"/>
    <w:rsid w:val="002443E3"/>
    <w:rsid w:val="0026247C"/>
    <w:rsid w:val="00287178"/>
    <w:rsid w:val="002B1502"/>
    <w:rsid w:val="002C6D74"/>
    <w:rsid w:val="002E11D5"/>
    <w:rsid w:val="003262EB"/>
    <w:rsid w:val="003265BB"/>
    <w:rsid w:val="00330921"/>
    <w:rsid w:val="00370F91"/>
    <w:rsid w:val="00376002"/>
    <w:rsid w:val="00376FA8"/>
    <w:rsid w:val="003A00C6"/>
    <w:rsid w:val="003C65A4"/>
    <w:rsid w:val="003C6AE6"/>
    <w:rsid w:val="003F62EC"/>
    <w:rsid w:val="004045F0"/>
    <w:rsid w:val="00411E91"/>
    <w:rsid w:val="00431BAA"/>
    <w:rsid w:val="00440649"/>
    <w:rsid w:val="004406BF"/>
    <w:rsid w:val="00441BCF"/>
    <w:rsid w:val="00462406"/>
    <w:rsid w:val="0047548D"/>
    <w:rsid w:val="00496CB1"/>
    <w:rsid w:val="004B6702"/>
    <w:rsid w:val="004E305E"/>
    <w:rsid w:val="004F01DB"/>
    <w:rsid w:val="00520270"/>
    <w:rsid w:val="005249AE"/>
    <w:rsid w:val="00546E2C"/>
    <w:rsid w:val="00561E20"/>
    <w:rsid w:val="0058516B"/>
    <w:rsid w:val="005A3764"/>
    <w:rsid w:val="005B65E3"/>
    <w:rsid w:val="005D3269"/>
    <w:rsid w:val="005F1A29"/>
    <w:rsid w:val="00632837"/>
    <w:rsid w:val="0069240A"/>
    <w:rsid w:val="006B2F6F"/>
    <w:rsid w:val="006B5EFD"/>
    <w:rsid w:val="006C5C2C"/>
    <w:rsid w:val="00702A25"/>
    <w:rsid w:val="00702ACA"/>
    <w:rsid w:val="00710361"/>
    <w:rsid w:val="0073656E"/>
    <w:rsid w:val="007576F1"/>
    <w:rsid w:val="007650B2"/>
    <w:rsid w:val="007722A1"/>
    <w:rsid w:val="007733C3"/>
    <w:rsid w:val="007817C8"/>
    <w:rsid w:val="00793C41"/>
    <w:rsid w:val="007A05D6"/>
    <w:rsid w:val="007B2A9F"/>
    <w:rsid w:val="007C4A16"/>
    <w:rsid w:val="007D2AAA"/>
    <w:rsid w:val="00804B71"/>
    <w:rsid w:val="008052E0"/>
    <w:rsid w:val="00840119"/>
    <w:rsid w:val="0085665D"/>
    <w:rsid w:val="008717DD"/>
    <w:rsid w:val="008A5C68"/>
    <w:rsid w:val="00904410"/>
    <w:rsid w:val="009072BD"/>
    <w:rsid w:val="00922FE0"/>
    <w:rsid w:val="009368F1"/>
    <w:rsid w:val="00937B3B"/>
    <w:rsid w:val="00973659"/>
    <w:rsid w:val="00990460"/>
    <w:rsid w:val="009C2FB4"/>
    <w:rsid w:val="00A019E4"/>
    <w:rsid w:val="00A109BE"/>
    <w:rsid w:val="00A4454C"/>
    <w:rsid w:val="00A57DF0"/>
    <w:rsid w:val="00A76846"/>
    <w:rsid w:val="00A97551"/>
    <w:rsid w:val="00AA0992"/>
    <w:rsid w:val="00AA31B1"/>
    <w:rsid w:val="00AD2AA7"/>
    <w:rsid w:val="00AD6046"/>
    <w:rsid w:val="00AD769B"/>
    <w:rsid w:val="00AF0572"/>
    <w:rsid w:val="00B154CE"/>
    <w:rsid w:val="00B61A26"/>
    <w:rsid w:val="00B74638"/>
    <w:rsid w:val="00BA7A3C"/>
    <w:rsid w:val="00BD76EF"/>
    <w:rsid w:val="00C07ECD"/>
    <w:rsid w:val="00C12F22"/>
    <w:rsid w:val="00C46FF6"/>
    <w:rsid w:val="00C61901"/>
    <w:rsid w:val="00C9286F"/>
    <w:rsid w:val="00CA24F8"/>
    <w:rsid w:val="00CB1257"/>
    <w:rsid w:val="00CB3169"/>
    <w:rsid w:val="00CC0AC2"/>
    <w:rsid w:val="00CC531E"/>
    <w:rsid w:val="00CE41A3"/>
    <w:rsid w:val="00CE7F7A"/>
    <w:rsid w:val="00CF4894"/>
    <w:rsid w:val="00CF4A7C"/>
    <w:rsid w:val="00D10657"/>
    <w:rsid w:val="00D13637"/>
    <w:rsid w:val="00D15555"/>
    <w:rsid w:val="00D155E8"/>
    <w:rsid w:val="00D45CBA"/>
    <w:rsid w:val="00D81E35"/>
    <w:rsid w:val="00D82301"/>
    <w:rsid w:val="00D82414"/>
    <w:rsid w:val="00D831F7"/>
    <w:rsid w:val="00DB18C2"/>
    <w:rsid w:val="00DB3FDC"/>
    <w:rsid w:val="00DD3D49"/>
    <w:rsid w:val="00DD55CD"/>
    <w:rsid w:val="00E11699"/>
    <w:rsid w:val="00E26F03"/>
    <w:rsid w:val="00E76EC8"/>
    <w:rsid w:val="00EC0531"/>
    <w:rsid w:val="00ED178E"/>
    <w:rsid w:val="00EF7E91"/>
    <w:rsid w:val="00F13551"/>
    <w:rsid w:val="00F25E7C"/>
    <w:rsid w:val="00F97BBD"/>
    <w:rsid w:val="00FA32D6"/>
    <w:rsid w:val="00FE135A"/>
    <w:rsid w:val="00FE1A10"/>
    <w:rsid w:val="00FE64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C8482D"/>
  <w15:docId w15:val="{8A95B7D0-06A1-4142-A034-4F5B95D51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Revisie">
    <w:name w:val="Revision"/>
    <w:hidden/>
    <w:uiPriority w:val="99"/>
    <w:semiHidden/>
    <w:rsid w:val="004E305E"/>
    <w:pPr>
      <w:spacing w:after="0" w:line="240" w:lineRule="auto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658C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658CB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658CB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58C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58CB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llian\Coppa\Pro10%20-%20Documenten\1.Procurement\Gemeenten\ODH\2026%20PFAS%20Onderzoeken\2.%20Aanbestedingsleidraad\6.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af2ced-04e6-4c02-a477-66307dd9c155">
      <Terms xmlns="http://schemas.microsoft.com/office/infopath/2007/PartnerControls"/>
    </lcf76f155ced4ddcb4097134ff3c332f>
    <TaxCatchAll xmlns="efbad40d-6140-479e-85be-bd4fb052c3b3" xsi:nil="true"/>
    <SharedWithUsers xmlns="efbad40d-6140-479e-85be-bd4fb052c3b3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C289C48323AA49BE7AFA16B5F64F2E" ma:contentTypeVersion="15" ma:contentTypeDescription="Een nieuw document maken." ma:contentTypeScope="" ma:versionID="a267eb9588b2155a6e035cc51b4633c4">
  <xsd:schema xmlns:xsd="http://www.w3.org/2001/XMLSchema" xmlns:xs="http://www.w3.org/2001/XMLSchema" xmlns:p="http://schemas.microsoft.com/office/2006/metadata/properties" xmlns:ns2="5faf2ced-04e6-4c02-a477-66307dd9c155" xmlns:ns3="efbad40d-6140-479e-85be-bd4fb052c3b3" targetNamespace="http://schemas.microsoft.com/office/2006/metadata/properties" ma:root="true" ma:fieldsID="b921ead5a82d47f09214351921476f01" ns2:_="" ns3:_="">
    <xsd:import namespace="5faf2ced-04e6-4c02-a477-66307dd9c155"/>
    <xsd:import namespace="efbad40d-6140-479e-85be-bd4fb052c3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f2ced-04e6-4c02-a477-66307dd9c1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5816b8ea-71a6-4b80-a097-62824622df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ad40d-6140-479e-85be-bd4fb052c3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1ceba3a-55d8-49bb-ac02-8ab01e8a3de7}" ma:internalName="TaxCatchAll" ma:readOnly="false" ma:showField="CatchAllData" ma:web="efbad40d-6140-479e-85be-bd4fb052c3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5faf2ced-04e6-4c02-a477-66307dd9c155"/>
    <ds:schemaRef ds:uri="efbad40d-6140-479e-85be-bd4fb052c3b3"/>
  </ds:schemaRefs>
</ds:datastoreItem>
</file>

<file path=customXml/itemProps2.xml><?xml version="1.0" encoding="utf-8"?>
<ds:datastoreItem xmlns:ds="http://schemas.openxmlformats.org/officeDocument/2006/customXml" ds:itemID="{7712657B-8454-48F9-B598-387D97526C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af2ced-04e6-4c02-a477-66307dd9c155"/>
    <ds:schemaRef ds:uri="efbad40d-6140-479e-85be-bd4fb052c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6. Format kerncompetenties</Template>
  <TotalTime>1</TotalTime>
  <Pages>2</Pages>
  <Words>617</Words>
  <Characters>3856</Characters>
  <Application>Microsoft Office Word</Application>
  <DocSecurity>0</DocSecurity>
  <Lines>70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Killian</dc:creator>
  <cp:lastModifiedBy>Erik van Wermeskerken</cp:lastModifiedBy>
  <cp:revision>2</cp:revision>
  <dcterms:created xsi:type="dcterms:W3CDTF">2026-09-07T15:26:00Z</dcterms:created>
  <dcterms:modified xsi:type="dcterms:W3CDTF">2026-09-07T15:26:00Z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0x01010040C289C48323AA49BE7AFA16B5F64F2E</vt:lpwstr>
  </property>
  <property fmtid="{D5CDD505-2E9C-101B-9397-08002B2CF9AE}" pid="3" name="Order">
    <vt:r8>45500</vt:r8>
  </property>
  <property fmtid="{D5CDD505-2E9C-101B-9397-08002B2CF9AE}" pid="4" name="MediaServiceImageTags">
    <vt:lpwstr/>
  </property>
  <property fmtid="{D5CDD505-2E9C-101B-9397-08002B2CF9AE}" pid="5" name="GUID">
    <vt:lpwstr>e56bb388-4ed6-4db2-b7fa-24e09e49b841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docLang">
    <vt:lpwstr>nl</vt:lpwstr>
  </property>
</Properties>
</file>