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9374" w14:textId="77777777" w:rsidR="00911CDF" w:rsidRDefault="00997EF0" w:rsidP="00997EF0">
      <w:pPr>
        <w:ind w:left="4956" w:firstLine="708"/>
      </w:pPr>
      <w:r>
        <w:rPr>
          <w:noProof/>
          <w:lang w:eastAsia="nl-NL"/>
        </w:rPr>
        <w:drawing>
          <wp:inline distT="0" distB="0" distL="0" distR="0" wp14:anchorId="4D4CFC24" wp14:editId="1D71D2F0">
            <wp:extent cx="2057400" cy="1266825"/>
            <wp:effectExtent l="0" t="0" r="0" b="0"/>
            <wp:docPr id="5" name="Afbeelding 5" descr="K:\fc\Procurement\Procurement\Standaarddocumenten\6 Evaluatie\Beeldmateriaal\TUDelft Logo's\TU_P1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fc\Procurement\Procurement\Standaarddocumenten\6 Evaluatie\Beeldmateriaal\TUDelft Logo's\TU_P1_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96" cy="126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8884E" w14:textId="77777777" w:rsidR="001E2D7C" w:rsidRPr="00DD65A8" w:rsidRDefault="001E2D7C" w:rsidP="001E2D7C">
      <w:pPr>
        <w:pStyle w:val="Kop1"/>
        <w:rPr>
          <w:rFonts w:ascii="Arial" w:hAnsi="Arial"/>
          <w:sz w:val="20"/>
          <w:szCs w:val="20"/>
        </w:rPr>
      </w:pPr>
      <w:bookmarkStart w:id="0" w:name="_Toc292402157"/>
      <w:r w:rsidRPr="00DD65A8">
        <w:rPr>
          <w:rFonts w:ascii="Arial" w:hAnsi="Arial"/>
          <w:sz w:val="20"/>
          <w:szCs w:val="20"/>
        </w:rPr>
        <w:t>Invulformulier:</w:t>
      </w:r>
      <w:bookmarkEnd w:id="0"/>
      <w:r w:rsidRPr="00DD65A8">
        <w:rPr>
          <w:rFonts w:ascii="Arial" w:hAnsi="Arial"/>
          <w:sz w:val="20"/>
          <w:szCs w:val="20"/>
        </w:rPr>
        <w:t xml:space="preserve"> Referentieprojecten</w:t>
      </w:r>
    </w:p>
    <w:p w14:paraId="77C1F6E4" w14:textId="77777777" w:rsidR="001E2D7C" w:rsidRPr="00DD65A8" w:rsidRDefault="001E2D7C" w:rsidP="001E2D7C">
      <w:pPr>
        <w:rPr>
          <w:rFonts w:ascii="Arial" w:hAnsi="Arial" w:cs="Arial"/>
        </w:rPr>
      </w:pPr>
    </w:p>
    <w:p w14:paraId="672991DF" w14:textId="77777777" w:rsidR="001E2D7C" w:rsidRPr="00DD65A8" w:rsidRDefault="001E2D7C" w:rsidP="001E2D7C">
      <w:pPr>
        <w:rPr>
          <w:rFonts w:ascii="Arial" w:hAnsi="Arial" w:cs="Arial"/>
          <w:b/>
          <w:color w:val="000000"/>
          <w:szCs w:val="20"/>
        </w:rPr>
      </w:pPr>
      <w:r w:rsidRPr="00DD65A8">
        <w:rPr>
          <w:rFonts w:ascii="Arial" w:hAnsi="Arial" w:cs="Arial"/>
          <w:szCs w:val="20"/>
        </w:rPr>
        <w:t xml:space="preserve">Naam </w:t>
      </w:r>
      <w:r w:rsidR="005C112C">
        <w:rPr>
          <w:rFonts w:ascii="Arial" w:hAnsi="Arial" w:cs="Arial"/>
          <w:szCs w:val="20"/>
        </w:rPr>
        <w:t>I</w:t>
      </w:r>
      <w:r w:rsidRPr="00DD65A8">
        <w:rPr>
          <w:rFonts w:ascii="Arial" w:hAnsi="Arial" w:cs="Arial"/>
          <w:szCs w:val="20"/>
        </w:rPr>
        <w:t xml:space="preserve">nschrijver : </w:t>
      </w:r>
      <w:r w:rsidRPr="00DD65A8">
        <w:rPr>
          <w:rFonts w:ascii="Arial" w:hAnsi="Arial" w:cs="Arial"/>
          <w:b/>
          <w:color w:val="000000"/>
          <w:szCs w:val="20"/>
        </w:rPr>
        <w:t>………………….</w:t>
      </w:r>
    </w:p>
    <w:p w14:paraId="40CDFA65" w14:textId="28A80BAB" w:rsidR="001E2D7C" w:rsidRPr="00DD65A8" w:rsidRDefault="001E2D7C" w:rsidP="001E2D7C">
      <w:pPr>
        <w:rPr>
          <w:rFonts w:ascii="Arial" w:hAnsi="Arial" w:cs="Arial"/>
          <w:b/>
          <w:color w:val="000000"/>
          <w:szCs w:val="20"/>
        </w:rPr>
      </w:pPr>
      <w:r w:rsidRPr="00DD65A8">
        <w:rPr>
          <w:rFonts w:ascii="Arial" w:hAnsi="Arial" w:cs="Arial"/>
          <w:color w:val="000000"/>
          <w:szCs w:val="20"/>
        </w:rPr>
        <w:t xml:space="preserve">Naam Europese aanbesteding: </w:t>
      </w:r>
      <w:r w:rsidR="00D86806">
        <w:rPr>
          <w:rFonts w:ascii="Arial" w:hAnsi="Arial" w:cs="Arial"/>
          <w:color w:val="000000"/>
          <w:szCs w:val="20"/>
        </w:rPr>
        <w:t>Beheer en onderhoud WKC</w:t>
      </w:r>
    </w:p>
    <w:p w14:paraId="12168A94" w14:textId="77777777" w:rsidR="001E2D7C" w:rsidRPr="00DD65A8" w:rsidRDefault="001E2D7C" w:rsidP="001E2D7C">
      <w:pPr>
        <w:rPr>
          <w:rFonts w:ascii="Arial" w:hAnsi="Arial" w:cs="Arial"/>
          <w:b/>
          <w:color w:val="000000"/>
          <w:szCs w:val="20"/>
        </w:rPr>
      </w:pPr>
      <w:r w:rsidRPr="00DD65A8">
        <w:rPr>
          <w:rFonts w:ascii="Arial" w:hAnsi="Arial" w:cs="Arial"/>
          <w:color w:val="000000"/>
          <w:szCs w:val="20"/>
        </w:rPr>
        <w:t xml:space="preserve">Datum:  </w:t>
      </w:r>
      <w:r w:rsidRPr="00DD65A8">
        <w:rPr>
          <w:rFonts w:ascii="Arial" w:hAnsi="Arial" w:cs="Arial"/>
          <w:b/>
          <w:color w:val="000000"/>
          <w:szCs w:val="20"/>
        </w:rPr>
        <w:t>………………….</w:t>
      </w:r>
    </w:p>
    <w:p w14:paraId="05CEFBFA" w14:textId="7374367D" w:rsidR="001E2D7C" w:rsidRPr="00DD65A8" w:rsidRDefault="001E2D7C" w:rsidP="001E2D7C">
      <w:pPr>
        <w:rPr>
          <w:rFonts w:ascii="Arial" w:hAnsi="Arial" w:cs="Arial"/>
          <w:szCs w:val="20"/>
        </w:rPr>
      </w:pPr>
    </w:p>
    <w:tbl>
      <w:tblPr>
        <w:tblW w:w="46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5499"/>
      </w:tblGrid>
      <w:tr w:rsidR="001E2D7C" w:rsidRPr="00DD65A8" w14:paraId="1356BF2A" w14:textId="77777777" w:rsidTr="00796E68">
        <w:tc>
          <w:tcPr>
            <w:tcW w:w="5000" w:type="pct"/>
            <w:gridSpan w:val="2"/>
            <w:shd w:val="clear" w:color="auto" w:fill="C6D9F1" w:themeFill="text2" w:themeFillTint="33"/>
          </w:tcPr>
          <w:p w14:paraId="70A55FBD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5C112C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r w:rsidR="005C112C" w:rsidRPr="00DD65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</w:t>
            </w:r>
          </w:p>
        </w:tc>
      </w:tr>
      <w:tr w:rsidR="001E2D7C" w:rsidRPr="00DD65A8" w14:paraId="64060152" w14:textId="77777777" w:rsidTr="00796E68">
        <w:tc>
          <w:tcPr>
            <w:tcW w:w="1741" w:type="pct"/>
          </w:tcPr>
          <w:p w14:paraId="01F05826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Betreft </w:t>
            </w:r>
            <w:r w:rsidR="005C112C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5C112C" w:rsidRPr="00DD65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65A8">
              <w:rPr>
                <w:rFonts w:ascii="Arial" w:hAnsi="Arial" w:cs="Arial"/>
                <w:sz w:val="20"/>
                <w:szCs w:val="20"/>
              </w:rPr>
              <w:t>eis</w:t>
            </w:r>
            <w:r w:rsidR="005C112C">
              <w:rPr>
                <w:rFonts w:ascii="Arial" w:hAnsi="Arial" w:cs="Arial"/>
                <w:sz w:val="20"/>
                <w:szCs w:val="20"/>
              </w:rPr>
              <w:t>:</w:t>
            </w:r>
            <w:r w:rsidRPr="00DD65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724B85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726EDD3D" w14:textId="6D5A5A4F" w:rsidR="00223723" w:rsidRPr="00223723" w:rsidRDefault="00223723" w:rsidP="002237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23723">
              <w:rPr>
                <w:rFonts w:ascii="Arial" w:hAnsi="Arial" w:cs="Arial"/>
                <w:sz w:val="20"/>
                <w:szCs w:val="20"/>
              </w:rPr>
              <w:t>Kerncompetentie 1: Integraal beheer en onderhoud</w:t>
            </w:r>
          </w:p>
          <w:p w14:paraId="7AD17782" w14:textId="222A6114" w:rsidR="001B60AC" w:rsidRDefault="00223723" w:rsidP="0022372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723">
              <w:rPr>
                <w:rFonts w:ascii="Arial" w:hAnsi="Arial" w:cs="Arial"/>
                <w:sz w:val="20"/>
                <w:szCs w:val="20"/>
              </w:rPr>
              <w:t>De Gegadigde heeft ervaring met het uitvoeren en coördineren van integraal technisch beheer en onderhoud aan een technisch complexe warmte- of energieopwekkingsinstallatie met een totaal opgesteld thermisch vermogen van minimaal 20 MW.</w:t>
            </w:r>
          </w:p>
          <w:p w14:paraId="47C8237B" w14:textId="50E2C2B7" w:rsidR="001E2D7C" w:rsidRPr="00DD65A8" w:rsidRDefault="001E2D7C" w:rsidP="00796E68">
            <w:pPr>
              <w:pStyle w:val="plattetekst"/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1E2D7C" w:rsidRPr="00DD65A8" w14:paraId="2C856E16" w14:textId="77777777" w:rsidTr="00796E68">
        <w:tc>
          <w:tcPr>
            <w:tcW w:w="1741" w:type="pct"/>
          </w:tcPr>
          <w:p w14:paraId="556D863F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Geef een korte beschrijving van het referentieproject. </w:t>
            </w:r>
          </w:p>
        </w:tc>
        <w:tc>
          <w:tcPr>
            <w:tcW w:w="3259" w:type="pct"/>
          </w:tcPr>
          <w:p w14:paraId="65C40875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2AC0B38E" w14:textId="77777777" w:rsidTr="00796E68">
        <w:tc>
          <w:tcPr>
            <w:tcW w:w="1741" w:type="pct"/>
          </w:tcPr>
          <w:p w14:paraId="15DD05F4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Motiveer waarom de opgedane ervaring aantoont dat aan de gestelde </w:t>
            </w:r>
            <w:r w:rsidR="005C112C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5C112C" w:rsidRPr="00DD65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65A8">
              <w:rPr>
                <w:rFonts w:ascii="Arial" w:hAnsi="Arial" w:cs="Arial"/>
                <w:sz w:val="20"/>
                <w:szCs w:val="20"/>
              </w:rPr>
              <w:t>eis is voldaan.</w:t>
            </w:r>
          </w:p>
          <w:p w14:paraId="5B3A31D0" w14:textId="77777777" w:rsidR="001E2D7C" w:rsidRPr="00DD65A8" w:rsidRDefault="001E2D7C" w:rsidP="00796E68">
            <w:pPr>
              <w:pStyle w:val="plattetekst"/>
              <w:ind w:left="318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6295E009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4C0476FB" w14:textId="77777777" w:rsidTr="00796E68">
        <w:tc>
          <w:tcPr>
            <w:tcW w:w="1741" w:type="pct"/>
          </w:tcPr>
          <w:p w14:paraId="3DB512D9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Contactgegevens m.b.t. het referentieproject:</w:t>
            </w:r>
          </w:p>
          <w:p w14:paraId="66A0D483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Firma naam:</w:t>
            </w:r>
          </w:p>
          <w:p w14:paraId="4305A2F2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4A48F355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6BABE06A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Tel.nr  contactpersoon:</w:t>
            </w:r>
          </w:p>
          <w:p w14:paraId="3BCD28DC" w14:textId="77777777" w:rsidR="001E2D7C" w:rsidRPr="00DD65A8" w:rsidRDefault="001E2D7C" w:rsidP="001E2D7C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E-mailadres contactpersoon.</w:t>
            </w:r>
          </w:p>
          <w:p w14:paraId="48A55E8E" w14:textId="77777777" w:rsidR="001E2D7C" w:rsidRPr="00DD65A8" w:rsidRDefault="001E2D7C" w:rsidP="00796E68">
            <w:pPr>
              <w:pStyle w:val="plattetekst"/>
              <w:ind w:left="318" w:hanging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0B29573D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6866462C" w14:textId="77777777" w:rsidTr="00796E68">
        <w:tc>
          <w:tcPr>
            <w:tcW w:w="1741" w:type="pct"/>
          </w:tcPr>
          <w:p w14:paraId="62556162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lastRenderedPageBreak/>
              <w:t>Korte omschrijving van de organisatie van de referent</w:t>
            </w:r>
            <w:r w:rsidR="005C112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85E384" w14:textId="77777777" w:rsidR="001E2D7C" w:rsidRPr="00DD65A8" w:rsidRDefault="001E2D7C" w:rsidP="00796E68">
            <w:pPr>
              <w:pStyle w:val="plattetekst"/>
              <w:ind w:left="318" w:hanging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2B75FC8C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02F21D9A" w14:textId="77777777" w:rsidTr="00796E68">
        <w:tc>
          <w:tcPr>
            <w:tcW w:w="1741" w:type="pct"/>
          </w:tcPr>
          <w:p w14:paraId="369EFDFC" w14:textId="77777777" w:rsidR="001E2D7C" w:rsidRPr="00DD65A8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Looptijd van het project/contract</w:t>
            </w:r>
            <w:r w:rsidR="005C11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59" w:type="pct"/>
          </w:tcPr>
          <w:p w14:paraId="0C826F3D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6730C8F0" w14:textId="77777777" w:rsidTr="00796E68">
        <w:tc>
          <w:tcPr>
            <w:tcW w:w="1741" w:type="pct"/>
          </w:tcPr>
          <w:p w14:paraId="1D665764" w14:textId="77777777" w:rsidR="001E2D7C" w:rsidRPr="008F20DB" w:rsidRDefault="001E2D7C" w:rsidP="001E2D7C">
            <w:pPr>
              <w:pStyle w:val="plattetekst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8F20DB">
              <w:rPr>
                <w:rFonts w:ascii="Arial" w:hAnsi="Arial" w:cs="Arial"/>
                <w:sz w:val="20"/>
                <w:szCs w:val="20"/>
              </w:rPr>
              <w:t>Waarde van het referentieproject in euro’s excl. BTW</w:t>
            </w:r>
            <w:r w:rsidR="005C112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3364E1" w14:textId="77777777" w:rsidR="001E2D7C" w:rsidRPr="00DD65A8" w:rsidRDefault="001E2D7C" w:rsidP="00796E68">
            <w:pPr>
              <w:pStyle w:val="plattetekst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20B1FC82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761AFFE8" w14:textId="77777777" w:rsidTr="00796E68">
        <w:tc>
          <w:tcPr>
            <w:tcW w:w="1741" w:type="pct"/>
          </w:tcPr>
          <w:p w14:paraId="5599847D" w14:textId="77777777" w:rsidR="001E2D7C" w:rsidRPr="00DD65A8" w:rsidRDefault="001E2D7C" w:rsidP="001E2D7C">
            <w:pPr>
              <w:pStyle w:val="Lijstalinea"/>
              <w:numPr>
                <w:ilvl w:val="0"/>
                <w:numId w:val="1"/>
              </w:numPr>
              <w:ind w:left="318" w:hanging="284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DD65A8">
              <w:rPr>
                <w:rFonts w:ascii="Arial" w:eastAsia="Times New Roman" w:hAnsi="Arial" w:cs="Arial"/>
                <w:szCs w:val="20"/>
                <w:lang w:eastAsia="nl-NL"/>
              </w:rPr>
              <w:t>Overige voor de TU Delft relevante informatie</w:t>
            </w:r>
          </w:p>
          <w:p w14:paraId="7D7C9F6D" w14:textId="77777777" w:rsidR="001E2D7C" w:rsidRPr="00DD65A8" w:rsidRDefault="001E2D7C" w:rsidP="00796E68">
            <w:pPr>
              <w:pStyle w:val="plattetekst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30FD07A5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D7C" w:rsidRPr="00DD65A8" w14:paraId="7CBEF519" w14:textId="77777777" w:rsidTr="00796E68">
        <w:trPr>
          <w:trHeight w:val="451"/>
        </w:trPr>
        <w:tc>
          <w:tcPr>
            <w:tcW w:w="5000" w:type="pct"/>
            <w:gridSpan w:val="2"/>
            <w:vAlign w:val="center"/>
          </w:tcPr>
          <w:p w14:paraId="04D8659D" w14:textId="77777777" w:rsidR="001E2D7C" w:rsidRPr="00DD65A8" w:rsidRDefault="001E2D7C" w:rsidP="00796E68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CDC1B5" w14:textId="77777777" w:rsidR="001E2D7C" w:rsidRDefault="001E2D7C" w:rsidP="001E2D7C">
      <w:pPr>
        <w:rPr>
          <w:rFonts w:ascii="Arial" w:hAnsi="Arial" w:cs="Arial"/>
        </w:rPr>
      </w:pPr>
    </w:p>
    <w:tbl>
      <w:tblPr>
        <w:tblW w:w="46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5499"/>
      </w:tblGrid>
      <w:tr w:rsidR="00895123" w:rsidRPr="00DD65A8" w14:paraId="550D06DA" w14:textId="77777777" w:rsidTr="00045366">
        <w:tc>
          <w:tcPr>
            <w:tcW w:w="5000" w:type="pct"/>
            <w:gridSpan w:val="2"/>
            <w:shd w:val="clear" w:color="auto" w:fill="C6D9F1" w:themeFill="text2" w:themeFillTint="33"/>
          </w:tcPr>
          <w:p w14:paraId="248D1FE3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  <w:t>Kerncompetentie</w:t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65A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</w:t>
            </w:r>
          </w:p>
        </w:tc>
      </w:tr>
      <w:tr w:rsidR="00895123" w:rsidRPr="00DD65A8" w14:paraId="5569E81F" w14:textId="77777777" w:rsidTr="00045366">
        <w:tc>
          <w:tcPr>
            <w:tcW w:w="1741" w:type="pct"/>
          </w:tcPr>
          <w:p w14:paraId="6FCCCCA8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Betreft </w:t>
            </w:r>
            <w:r>
              <w:rPr>
                <w:rFonts w:ascii="Arial" w:hAnsi="Arial" w:cs="Arial"/>
                <w:sz w:val="20"/>
                <w:szCs w:val="20"/>
              </w:rPr>
              <w:t>kerncompetentie</w:t>
            </w:r>
            <w:r w:rsidRPr="00DD65A8">
              <w:rPr>
                <w:rFonts w:ascii="Arial" w:hAnsi="Arial" w:cs="Arial"/>
                <w:sz w:val="20"/>
                <w:szCs w:val="20"/>
              </w:rPr>
              <w:t xml:space="preserve"> eis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DD65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D445B7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5E9B9A14" w14:textId="39D21C89" w:rsidR="001D439D" w:rsidRPr="001D439D" w:rsidRDefault="001D439D" w:rsidP="001D439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39D">
              <w:rPr>
                <w:rFonts w:ascii="Arial" w:hAnsi="Arial" w:cs="Arial"/>
                <w:sz w:val="20"/>
                <w:szCs w:val="20"/>
              </w:rPr>
              <w:t xml:space="preserve">Kerncompetentie 2: Storingsdienst en storingsafhandeling </w:t>
            </w:r>
          </w:p>
          <w:p w14:paraId="7C54AB76" w14:textId="1272CC9B" w:rsidR="004D1C34" w:rsidRPr="004D1C34" w:rsidRDefault="001D439D" w:rsidP="001D439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39D">
              <w:rPr>
                <w:rFonts w:ascii="Arial" w:hAnsi="Arial" w:cs="Arial"/>
                <w:sz w:val="20"/>
                <w:szCs w:val="20"/>
              </w:rPr>
              <w:t>De Gegadigde heeft ervaring met het organiseren en uitvoeren van een storingsdienst die 24 uur per dag en zeven dagen per week beschikbaar is voor technisch complexe warmte-, energie- of procesinstallaties en herstellen van storingen voor urgente storingen met een storingshersteltijd van maximaal 4 uur.</w:t>
            </w:r>
          </w:p>
          <w:p w14:paraId="50833A8C" w14:textId="50B9A0A5" w:rsidR="00895123" w:rsidRPr="00DD65A8" w:rsidRDefault="00895123" w:rsidP="00045366">
            <w:pPr>
              <w:pStyle w:val="plattetekst"/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95123" w:rsidRPr="00DD65A8" w14:paraId="05AD88F4" w14:textId="77777777" w:rsidTr="00045366">
        <w:tc>
          <w:tcPr>
            <w:tcW w:w="1741" w:type="pct"/>
          </w:tcPr>
          <w:p w14:paraId="5AFAD03E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Geef een korte beschrijving van het referentieproject. </w:t>
            </w:r>
          </w:p>
        </w:tc>
        <w:tc>
          <w:tcPr>
            <w:tcW w:w="3259" w:type="pct"/>
          </w:tcPr>
          <w:p w14:paraId="6313B256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207E0C80" w14:textId="77777777" w:rsidTr="00045366">
        <w:tc>
          <w:tcPr>
            <w:tcW w:w="1741" w:type="pct"/>
          </w:tcPr>
          <w:p w14:paraId="6D6BA7D8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 xml:space="preserve">Motiveer waarom de opgedane ervaring aantoont dat aan de gestelde </w:t>
            </w:r>
            <w:r>
              <w:rPr>
                <w:rFonts w:ascii="Arial" w:hAnsi="Arial" w:cs="Arial"/>
                <w:sz w:val="20"/>
                <w:szCs w:val="20"/>
              </w:rPr>
              <w:t>kerncompetentie</w:t>
            </w:r>
            <w:r w:rsidRPr="00DD65A8">
              <w:rPr>
                <w:rFonts w:ascii="Arial" w:hAnsi="Arial" w:cs="Arial"/>
                <w:sz w:val="20"/>
                <w:szCs w:val="20"/>
              </w:rPr>
              <w:t xml:space="preserve"> eis is voldaan.</w:t>
            </w:r>
          </w:p>
          <w:p w14:paraId="5612F3F1" w14:textId="77777777" w:rsidR="00895123" w:rsidRPr="00DD65A8" w:rsidRDefault="00895123" w:rsidP="00045366">
            <w:pPr>
              <w:pStyle w:val="plattetekst"/>
              <w:ind w:left="318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302542BD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62715F6A" w14:textId="77777777" w:rsidTr="00045366">
        <w:tc>
          <w:tcPr>
            <w:tcW w:w="1741" w:type="pct"/>
          </w:tcPr>
          <w:p w14:paraId="1EB25B0D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Contactgegevens m.b.t. het referentieproject:</w:t>
            </w:r>
          </w:p>
          <w:p w14:paraId="3B5BBF50" w14:textId="77777777" w:rsidR="00895123" w:rsidRPr="00DD65A8" w:rsidRDefault="00895123" w:rsidP="00045366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Firma naam:</w:t>
            </w:r>
          </w:p>
          <w:p w14:paraId="49C745BD" w14:textId="77777777" w:rsidR="00895123" w:rsidRPr="00DD65A8" w:rsidRDefault="00895123" w:rsidP="00045366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7CCB5027" w14:textId="77777777" w:rsidR="00895123" w:rsidRPr="00DD65A8" w:rsidRDefault="00895123" w:rsidP="00045366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1ECEE8F9" w14:textId="77777777" w:rsidR="00895123" w:rsidRPr="00DD65A8" w:rsidRDefault="00895123" w:rsidP="00045366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Tel.nr  contactpersoon:</w:t>
            </w:r>
          </w:p>
          <w:p w14:paraId="02CC553A" w14:textId="77777777" w:rsidR="00895123" w:rsidRPr="00DD65A8" w:rsidRDefault="00895123" w:rsidP="00045366">
            <w:pPr>
              <w:pStyle w:val="plattetek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E-mailadres contactpersoon.</w:t>
            </w:r>
          </w:p>
          <w:p w14:paraId="73EE5175" w14:textId="77777777" w:rsidR="00895123" w:rsidRPr="00DD65A8" w:rsidRDefault="00895123" w:rsidP="00045366">
            <w:pPr>
              <w:pStyle w:val="plattetekst"/>
              <w:ind w:left="318" w:hanging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18B7E8F9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2D1B31C2" w14:textId="77777777" w:rsidTr="00045366">
        <w:tc>
          <w:tcPr>
            <w:tcW w:w="1741" w:type="pct"/>
          </w:tcPr>
          <w:p w14:paraId="32663FDF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lastRenderedPageBreak/>
              <w:t>Korte omschrijving van de organisatie van de referent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AD2A1A" w14:textId="77777777" w:rsidR="00895123" w:rsidRPr="00DD65A8" w:rsidRDefault="00895123" w:rsidP="00045366">
            <w:pPr>
              <w:pStyle w:val="plattetekst"/>
              <w:ind w:left="318" w:hanging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6934E3FC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5E15C904" w14:textId="77777777" w:rsidTr="00045366">
        <w:tc>
          <w:tcPr>
            <w:tcW w:w="1741" w:type="pct"/>
          </w:tcPr>
          <w:p w14:paraId="0750B8F2" w14:textId="77777777" w:rsidR="00895123" w:rsidRPr="00DD65A8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DD65A8">
              <w:rPr>
                <w:rFonts w:ascii="Arial" w:hAnsi="Arial" w:cs="Arial"/>
                <w:sz w:val="20"/>
                <w:szCs w:val="20"/>
              </w:rPr>
              <w:t>Looptijd van het project/contract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59" w:type="pct"/>
          </w:tcPr>
          <w:p w14:paraId="3ED3CABF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64F43062" w14:textId="77777777" w:rsidTr="00045366">
        <w:tc>
          <w:tcPr>
            <w:tcW w:w="1741" w:type="pct"/>
          </w:tcPr>
          <w:p w14:paraId="04CD912C" w14:textId="77777777" w:rsidR="00895123" w:rsidRPr="008F20DB" w:rsidRDefault="00895123" w:rsidP="00895123">
            <w:pPr>
              <w:pStyle w:val="plattetekst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8F20DB">
              <w:rPr>
                <w:rFonts w:ascii="Arial" w:hAnsi="Arial" w:cs="Arial"/>
                <w:sz w:val="20"/>
                <w:szCs w:val="20"/>
              </w:rPr>
              <w:t>Waarde van het referentieproject in euro’s excl. BTW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46FBFB" w14:textId="77777777" w:rsidR="00895123" w:rsidRPr="00DD65A8" w:rsidRDefault="00895123" w:rsidP="00045366">
            <w:pPr>
              <w:pStyle w:val="plattetekst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073DB277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27BE7308" w14:textId="77777777" w:rsidTr="00045366">
        <w:tc>
          <w:tcPr>
            <w:tcW w:w="1741" w:type="pct"/>
          </w:tcPr>
          <w:p w14:paraId="06F0FF70" w14:textId="77777777" w:rsidR="00895123" w:rsidRPr="00DD65A8" w:rsidRDefault="00895123" w:rsidP="00895123">
            <w:pPr>
              <w:pStyle w:val="Lijstalinea"/>
              <w:numPr>
                <w:ilvl w:val="0"/>
                <w:numId w:val="7"/>
              </w:numPr>
              <w:ind w:left="318" w:hanging="284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DD65A8">
              <w:rPr>
                <w:rFonts w:ascii="Arial" w:eastAsia="Times New Roman" w:hAnsi="Arial" w:cs="Arial"/>
                <w:szCs w:val="20"/>
                <w:lang w:eastAsia="nl-NL"/>
              </w:rPr>
              <w:t>Overige voor de TU Delft relevante informatie</w:t>
            </w:r>
          </w:p>
          <w:p w14:paraId="66842B60" w14:textId="77777777" w:rsidR="00895123" w:rsidRPr="00DD65A8" w:rsidRDefault="00895123" w:rsidP="00045366">
            <w:pPr>
              <w:pStyle w:val="plattetekst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14:paraId="7780EAD9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123" w:rsidRPr="00DD65A8" w14:paraId="1D64C723" w14:textId="77777777" w:rsidTr="00045366">
        <w:trPr>
          <w:trHeight w:val="451"/>
        </w:trPr>
        <w:tc>
          <w:tcPr>
            <w:tcW w:w="5000" w:type="pct"/>
            <w:gridSpan w:val="2"/>
            <w:vAlign w:val="center"/>
          </w:tcPr>
          <w:p w14:paraId="504FB879" w14:textId="77777777" w:rsidR="00895123" w:rsidRPr="00DD65A8" w:rsidRDefault="00895123" w:rsidP="000453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3840A3" w14:textId="77777777" w:rsidR="00895123" w:rsidRDefault="00895123" w:rsidP="001D439D"/>
    <w:sectPr w:rsidR="00895123" w:rsidSect="00997EF0">
      <w:head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0A8C6" w14:textId="77777777" w:rsidR="006303E0" w:rsidRDefault="006303E0" w:rsidP="007C1B00">
      <w:pPr>
        <w:spacing w:after="0" w:line="240" w:lineRule="auto"/>
      </w:pPr>
      <w:r>
        <w:separator/>
      </w:r>
    </w:p>
  </w:endnote>
  <w:endnote w:type="continuationSeparator" w:id="0">
    <w:p w14:paraId="6F6DD380" w14:textId="77777777" w:rsidR="006303E0" w:rsidRDefault="006303E0" w:rsidP="007C1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86730" w14:textId="77777777" w:rsidR="006303E0" w:rsidRDefault="006303E0" w:rsidP="007C1B00">
      <w:pPr>
        <w:spacing w:after="0" w:line="240" w:lineRule="auto"/>
      </w:pPr>
      <w:r>
        <w:separator/>
      </w:r>
    </w:p>
  </w:footnote>
  <w:footnote w:type="continuationSeparator" w:id="0">
    <w:p w14:paraId="29356405" w14:textId="77777777" w:rsidR="006303E0" w:rsidRDefault="006303E0" w:rsidP="007C1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FE59" w14:textId="77777777" w:rsidR="007C1B00" w:rsidRPr="007C1B00" w:rsidRDefault="007C1B00" w:rsidP="007C1B00">
    <w:pPr>
      <w:pStyle w:val="Koptekst"/>
      <w:ind w:left="-127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10F97"/>
    <w:multiLevelType w:val="hybridMultilevel"/>
    <w:tmpl w:val="67767A72"/>
    <w:lvl w:ilvl="0" w:tplc="6C0EE73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4" w:hanging="360"/>
      </w:pPr>
    </w:lvl>
    <w:lvl w:ilvl="2" w:tplc="0413001B" w:tentative="1">
      <w:start w:val="1"/>
      <w:numFmt w:val="lowerRoman"/>
      <w:lvlText w:val="%3."/>
      <w:lvlJc w:val="right"/>
      <w:pPr>
        <w:ind w:left="1834" w:hanging="180"/>
      </w:pPr>
    </w:lvl>
    <w:lvl w:ilvl="3" w:tplc="0413000F" w:tentative="1">
      <w:start w:val="1"/>
      <w:numFmt w:val="decimal"/>
      <w:lvlText w:val="%4."/>
      <w:lvlJc w:val="left"/>
      <w:pPr>
        <w:ind w:left="2554" w:hanging="360"/>
      </w:pPr>
    </w:lvl>
    <w:lvl w:ilvl="4" w:tplc="04130019" w:tentative="1">
      <w:start w:val="1"/>
      <w:numFmt w:val="lowerLetter"/>
      <w:lvlText w:val="%5."/>
      <w:lvlJc w:val="left"/>
      <w:pPr>
        <w:ind w:left="3274" w:hanging="360"/>
      </w:pPr>
    </w:lvl>
    <w:lvl w:ilvl="5" w:tplc="0413001B" w:tentative="1">
      <w:start w:val="1"/>
      <w:numFmt w:val="lowerRoman"/>
      <w:lvlText w:val="%6."/>
      <w:lvlJc w:val="right"/>
      <w:pPr>
        <w:ind w:left="3994" w:hanging="180"/>
      </w:pPr>
    </w:lvl>
    <w:lvl w:ilvl="6" w:tplc="0413000F" w:tentative="1">
      <w:start w:val="1"/>
      <w:numFmt w:val="decimal"/>
      <w:lvlText w:val="%7."/>
      <w:lvlJc w:val="left"/>
      <w:pPr>
        <w:ind w:left="4714" w:hanging="360"/>
      </w:pPr>
    </w:lvl>
    <w:lvl w:ilvl="7" w:tplc="04130019" w:tentative="1">
      <w:start w:val="1"/>
      <w:numFmt w:val="lowerLetter"/>
      <w:lvlText w:val="%8."/>
      <w:lvlJc w:val="left"/>
      <w:pPr>
        <w:ind w:left="5434" w:hanging="360"/>
      </w:pPr>
    </w:lvl>
    <w:lvl w:ilvl="8" w:tplc="04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FDB16E0"/>
    <w:multiLevelType w:val="hybridMultilevel"/>
    <w:tmpl w:val="6AD4CE6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5D2BAA"/>
    <w:multiLevelType w:val="hybridMultilevel"/>
    <w:tmpl w:val="6AD4CE6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07EE2"/>
    <w:multiLevelType w:val="hybridMultilevel"/>
    <w:tmpl w:val="6AD4CE6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C6663F"/>
    <w:multiLevelType w:val="hybridMultilevel"/>
    <w:tmpl w:val="97DAEC1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26728"/>
    <w:multiLevelType w:val="hybridMultilevel"/>
    <w:tmpl w:val="30CC6C9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E0285"/>
    <w:multiLevelType w:val="hybridMultilevel"/>
    <w:tmpl w:val="C7CC575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41ED1"/>
    <w:multiLevelType w:val="hybridMultilevel"/>
    <w:tmpl w:val="CFA8EBD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298059">
    <w:abstractNumId w:val="2"/>
  </w:num>
  <w:num w:numId="2" w16cid:durableId="1613629507">
    <w:abstractNumId w:val="4"/>
  </w:num>
  <w:num w:numId="3" w16cid:durableId="379674413">
    <w:abstractNumId w:val="0"/>
  </w:num>
  <w:num w:numId="4" w16cid:durableId="1349792191">
    <w:abstractNumId w:val="7"/>
  </w:num>
  <w:num w:numId="5" w16cid:durableId="645862936">
    <w:abstractNumId w:val="5"/>
  </w:num>
  <w:num w:numId="6" w16cid:durableId="1998916195">
    <w:abstractNumId w:val="6"/>
  </w:num>
  <w:num w:numId="7" w16cid:durableId="1129586476">
    <w:abstractNumId w:val="1"/>
  </w:num>
  <w:num w:numId="8" w16cid:durableId="1811896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0A"/>
    <w:rsid w:val="0001421A"/>
    <w:rsid w:val="000E04E5"/>
    <w:rsid w:val="0017450A"/>
    <w:rsid w:val="001B60AC"/>
    <w:rsid w:val="001D439D"/>
    <w:rsid w:val="001E2D7C"/>
    <w:rsid w:val="00223723"/>
    <w:rsid w:val="002E3CFE"/>
    <w:rsid w:val="0031669E"/>
    <w:rsid w:val="003C6761"/>
    <w:rsid w:val="004D1C34"/>
    <w:rsid w:val="005105A7"/>
    <w:rsid w:val="005C112C"/>
    <w:rsid w:val="006303E0"/>
    <w:rsid w:val="006C0BB4"/>
    <w:rsid w:val="007C1B00"/>
    <w:rsid w:val="00895123"/>
    <w:rsid w:val="008B5466"/>
    <w:rsid w:val="008F20DB"/>
    <w:rsid w:val="00911CDF"/>
    <w:rsid w:val="009228A8"/>
    <w:rsid w:val="00997EF0"/>
    <w:rsid w:val="00A2240A"/>
    <w:rsid w:val="00BB4F93"/>
    <w:rsid w:val="00C17134"/>
    <w:rsid w:val="00C4149B"/>
    <w:rsid w:val="00C812F1"/>
    <w:rsid w:val="00D3107D"/>
    <w:rsid w:val="00D86806"/>
    <w:rsid w:val="00E0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88DCD"/>
  <w15:docId w15:val="{45725750-142C-46E6-9AC3-9C6E467D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1E2D7C"/>
    <w:pPr>
      <w:keepNext/>
      <w:spacing w:before="240" w:after="60" w:line="240" w:lineRule="auto"/>
      <w:outlineLvl w:val="0"/>
    </w:pPr>
    <w:rPr>
      <w:rFonts w:ascii="Tahoma" w:eastAsia="SimSun" w:hAnsi="Tahoma" w:cs="Arial"/>
      <w:b/>
      <w:bCs/>
      <w:kern w:val="32"/>
      <w:sz w:val="32"/>
      <w:szCs w:val="32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7EF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C1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1B00"/>
  </w:style>
  <w:style w:type="paragraph" w:styleId="Voettekst">
    <w:name w:val="footer"/>
    <w:basedOn w:val="Standaard"/>
    <w:link w:val="VoettekstChar"/>
    <w:uiPriority w:val="99"/>
    <w:unhideWhenUsed/>
    <w:rsid w:val="007C1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1B00"/>
  </w:style>
  <w:style w:type="character" w:customStyle="1" w:styleId="Kop1Char">
    <w:name w:val="Kop 1 Char"/>
    <w:basedOn w:val="Standaardalinea-lettertype"/>
    <w:link w:val="Kop1"/>
    <w:rsid w:val="001E2D7C"/>
    <w:rPr>
      <w:rFonts w:ascii="Tahoma" w:eastAsia="SimSun" w:hAnsi="Tahoma" w:cs="Arial"/>
      <w:b/>
      <w:bCs/>
      <w:kern w:val="32"/>
      <w:sz w:val="32"/>
      <w:szCs w:val="32"/>
      <w:lang w:eastAsia="zh-CN"/>
    </w:rPr>
  </w:style>
  <w:style w:type="paragraph" w:customStyle="1" w:styleId="plattetekst">
    <w:name w:val="plattetekst"/>
    <w:basedOn w:val="Standaard"/>
    <w:rsid w:val="001E2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E2D7C"/>
    <w:pPr>
      <w:spacing w:after="0" w:line="240" w:lineRule="auto"/>
      <w:ind w:left="720"/>
      <w:contextualSpacing/>
    </w:pPr>
    <w:rPr>
      <w:rFonts w:ascii="Tahoma" w:eastAsia="SimSun" w:hAnsi="Tahoma" w:cs="Times New Roman"/>
      <w:sz w:val="20"/>
      <w:szCs w:val="24"/>
      <w:lang w:eastAsia="zh-CN"/>
    </w:rPr>
  </w:style>
  <w:style w:type="paragraph" w:styleId="Revisie">
    <w:name w:val="Revision"/>
    <w:hidden/>
    <w:uiPriority w:val="99"/>
    <w:semiHidden/>
    <w:rsid w:val="005C112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C11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11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112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11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11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udelft.net\staff-groups\ud\fc\Procurement\6.%20Standaarddocumenten%20en%20werkwijze\2.%20Aanbestedingsfase\2.%20Inschrijvingsfase\9.%20Bijlagen\Invulformulier%20referentieproject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Invulformulier referentieprojecten</Template>
  <TotalTime>4</TotalTime>
  <Pages>3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Jordy Vos</dc:creator>
  <cp:lastModifiedBy>Jordy Vos</cp:lastModifiedBy>
  <cp:revision>9</cp:revision>
  <dcterms:created xsi:type="dcterms:W3CDTF">2026-09-02T15:01:00Z</dcterms:created>
  <dcterms:modified xsi:type="dcterms:W3CDTF">2026-09-02T15:11:00Z</dcterms:modified>
</cp:coreProperties>
</file>