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A1322" w14:textId="772F894B" w:rsidR="00D4631E" w:rsidRPr="007E5D44" w:rsidRDefault="00D4631E" w:rsidP="00D30463">
      <w:pPr>
        <w:pStyle w:val="kop10"/>
        <w:numPr>
          <w:ilvl w:val="0"/>
          <w:numId w:val="0"/>
        </w:numP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7E5D44">
        <w:rPr>
          <w:rFonts w:ascii="Calibri Light" w:hAnsi="Calibri Light" w:cs="Calibri Light"/>
          <w:b/>
        </w:rPr>
        <w:t xml:space="preserve">Bijlage </w:t>
      </w:r>
      <w:r w:rsidR="004D282B">
        <w:rPr>
          <w:rFonts w:ascii="Calibri Light" w:hAnsi="Calibri Light" w:cs="Calibri Light"/>
          <w:b/>
        </w:rPr>
        <w:t>2</w:t>
      </w:r>
      <w:r w:rsidRPr="007E5D44">
        <w:rPr>
          <w:rFonts w:ascii="Calibri Light" w:hAnsi="Calibri Light" w:cs="Calibri Light"/>
          <w:b/>
        </w:rPr>
        <w:tab/>
      </w:r>
      <w:bookmarkEnd w:id="0"/>
      <w:r w:rsidRPr="007E5D44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7E5D44" w14:paraId="19D32FB7" w14:textId="77777777" w:rsidTr="00D30463">
        <w:tc>
          <w:tcPr>
            <w:tcW w:w="9005" w:type="dxa"/>
            <w:gridSpan w:val="3"/>
            <w:shd w:val="clear" w:color="auto" w:fill="B44C42"/>
          </w:tcPr>
          <w:p w14:paraId="4F5CD299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7E5D44">
              <w:rPr>
                <w:rFonts w:ascii="Calibri Light" w:hAnsi="Calibri Light" w:cs="Calibri Light"/>
              </w:rPr>
              <w:br w:type="page"/>
            </w:r>
            <w:r w:rsidRPr="007E5D44">
              <w:rPr>
                <w:rFonts w:ascii="Calibri Light" w:hAnsi="Calibri Light" w:cs="Calibri Light"/>
              </w:rPr>
              <w:br w:type="page"/>
            </w:r>
            <w:r w:rsidRPr="007E5D44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370809DB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7E5D44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7E5D44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F97D3E785D9F4CE3AE74F85C377C7826"/>
                </w:placeholder>
              </w:sdtPr>
              <w:sdtEndPr/>
              <w:sdtContent>
                <w:r w:rsidR="00933E37" w:rsidRPr="007E5D44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7E5D44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4A6EDAF8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7E5D44" w14:paraId="6FAF0070" w14:textId="77777777" w:rsidTr="00E911E4">
        <w:tc>
          <w:tcPr>
            <w:tcW w:w="317" w:type="dxa"/>
          </w:tcPr>
          <w:p w14:paraId="55DA4E3B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7E5D44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32F8039A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7E5D44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7E5D44" w14:paraId="0E534A66" w14:textId="77777777" w:rsidTr="00956D5B">
        <w:tc>
          <w:tcPr>
            <w:tcW w:w="317" w:type="dxa"/>
          </w:tcPr>
          <w:p w14:paraId="27B0AC32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FCAB608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5EB62FC4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7E5D44" w14:paraId="19B86B5B" w14:textId="77777777" w:rsidTr="00E911E4">
        <w:tc>
          <w:tcPr>
            <w:tcW w:w="317" w:type="dxa"/>
          </w:tcPr>
          <w:p w14:paraId="2C59D684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7E5D44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0D8746EB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7E5D44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7E5D44" w14:paraId="1063F301" w14:textId="77777777" w:rsidTr="00956D5B">
        <w:tc>
          <w:tcPr>
            <w:tcW w:w="317" w:type="dxa"/>
          </w:tcPr>
          <w:p w14:paraId="52FB4E8F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E01AF40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7E5D44">
              <w:rPr>
                <w:rFonts w:ascii="Calibri Light" w:hAnsi="Calibri Light" w:cs="Calibri Light"/>
              </w:rPr>
              <w:t>opdrachtgevende</w:t>
            </w:r>
            <w:proofErr w:type="spellEnd"/>
            <w:r w:rsidRPr="007E5D44">
              <w:rPr>
                <w:rFonts w:ascii="Calibri Light" w:hAnsi="Calibri Light" w:cs="Calibri Light"/>
              </w:rPr>
              <w:t xml:space="preserve"> instantie of onderneming:</w:t>
            </w:r>
          </w:p>
        </w:tc>
        <w:tc>
          <w:tcPr>
            <w:tcW w:w="4757" w:type="dxa"/>
          </w:tcPr>
          <w:p w14:paraId="71ACE1EB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7E5D44" w14:paraId="589D155D" w14:textId="77777777" w:rsidTr="00956D5B">
        <w:tc>
          <w:tcPr>
            <w:tcW w:w="317" w:type="dxa"/>
          </w:tcPr>
          <w:p w14:paraId="656E1FF0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CCC2B54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4FA719FE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7E5D44" w14:paraId="7DDF1CF6" w14:textId="77777777" w:rsidTr="00956D5B">
        <w:tc>
          <w:tcPr>
            <w:tcW w:w="317" w:type="dxa"/>
          </w:tcPr>
          <w:p w14:paraId="1D4986CD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8C51D2C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2CFCEB64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7E5D44" w14:paraId="062C9162" w14:textId="77777777" w:rsidTr="00956D5B">
        <w:tc>
          <w:tcPr>
            <w:tcW w:w="317" w:type="dxa"/>
          </w:tcPr>
          <w:p w14:paraId="73670E10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3937007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5A3D8BE4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7E5D44" w14:paraId="2167BB0C" w14:textId="77777777" w:rsidTr="00E911E4">
        <w:tc>
          <w:tcPr>
            <w:tcW w:w="317" w:type="dxa"/>
          </w:tcPr>
          <w:p w14:paraId="76D21120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7E5D44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73E7DF20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7E5D44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7E5D44" w14:paraId="7C39ACA3" w14:textId="77777777" w:rsidTr="00956D5B">
        <w:tc>
          <w:tcPr>
            <w:tcW w:w="317" w:type="dxa"/>
          </w:tcPr>
          <w:p w14:paraId="237F8EE8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F9A220F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07199A1B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7E5D44" w14:paraId="4C6E4191" w14:textId="77777777" w:rsidTr="00956D5B">
        <w:tc>
          <w:tcPr>
            <w:tcW w:w="317" w:type="dxa"/>
          </w:tcPr>
          <w:p w14:paraId="4BA0D736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46CFEF7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147E4D75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7E5D44" w14:paraId="5C0BE29C" w14:textId="77777777" w:rsidTr="00956D5B">
        <w:tc>
          <w:tcPr>
            <w:tcW w:w="317" w:type="dxa"/>
          </w:tcPr>
          <w:p w14:paraId="3CD63D21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1F3F295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06ADFE92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7E5D44" w14:paraId="4407E8D5" w14:textId="77777777" w:rsidTr="00956D5B">
        <w:tc>
          <w:tcPr>
            <w:tcW w:w="317" w:type="dxa"/>
          </w:tcPr>
          <w:p w14:paraId="4F0154A7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1195AFF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proofErr w:type="gramStart"/>
            <w:r w:rsidRPr="007E5D44">
              <w:rPr>
                <w:rFonts w:ascii="Calibri Light" w:hAnsi="Calibri Light" w:cs="Calibri Light"/>
              </w:rPr>
              <w:t>E-mail adres</w:t>
            </w:r>
            <w:proofErr w:type="gramEnd"/>
            <w:r w:rsidRPr="007E5D44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4757" w:type="dxa"/>
          </w:tcPr>
          <w:p w14:paraId="44C49153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7E5D44" w14:paraId="57639195" w14:textId="77777777" w:rsidTr="00E911E4">
        <w:tc>
          <w:tcPr>
            <w:tcW w:w="317" w:type="dxa"/>
          </w:tcPr>
          <w:p w14:paraId="7E7C03D9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7E5D44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76AC9F2E" w14:textId="77777777" w:rsidR="00E911E4" w:rsidRPr="007E5D44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7E5D44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7E5D44" w14:paraId="3E914CE4" w14:textId="77777777" w:rsidTr="003F4BD5">
        <w:tc>
          <w:tcPr>
            <w:tcW w:w="317" w:type="dxa"/>
          </w:tcPr>
          <w:p w14:paraId="21D4F44C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01ACC20F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Korte omschrijving van het project:</w:t>
            </w:r>
          </w:p>
          <w:p w14:paraId="5B9D60A3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3F9126FB" w14:textId="77777777" w:rsidR="00933E37" w:rsidRPr="007E5D44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7E5D44" w14:paraId="136B6858" w14:textId="77777777" w:rsidTr="00956D5B">
        <w:tc>
          <w:tcPr>
            <w:tcW w:w="317" w:type="dxa"/>
          </w:tcPr>
          <w:p w14:paraId="673F9B45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E349B1C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132F2A03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7E5D44" w14:paraId="10D47E0C" w14:textId="77777777" w:rsidTr="00956D5B">
        <w:tc>
          <w:tcPr>
            <w:tcW w:w="317" w:type="dxa"/>
          </w:tcPr>
          <w:p w14:paraId="1A8EB4BD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FB8760C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12959DD4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7E5D44" w14:paraId="6BC50597" w14:textId="77777777" w:rsidTr="00956D5B">
        <w:tc>
          <w:tcPr>
            <w:tcW w:w="317" w:type="dxa"/>
          </w:tcPr>
          <w:p w14:paraId="42F45665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2A337D6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3AA1C9BC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7E5D44" w14:paraId="370F4578" w14:textId="77777777" w:rsidTr="00956D5B">
        <w:tc>
          <w:tcPr>
            <w:tcW w:w="317" w:type="dxa"/>
          </w:tcPr>
          <w:p w14:paraId="007458F6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A858673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3F839C48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7E5D44" w14:paraId="42C42BA4" w14:textId="77777777" w:rsidTr="00956D5B">
        <w:tc>
          <w:tcPr>
            <w:tcW w:w="317" w:type="dxa"/>
          </w:tcPr>
          <w:p w14:paraId="5FE8DD84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386F164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6AE73409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7E5D44" w14:paraId="34AA43DE" w14:textId="77777777" w:rsidTr="00956D5B">
        <w:tc>
          <w:tcPr>
            <w:tcW w:w="317" w:type="dxa"/>
          </w:tcPr>
          <w:p w14:paraId="7ACAFB7B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81E93C5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 xml:space="preserve">Is het project </w:t>
            </w:r>
            <w:proofErr w:type="gramStart"/>
            <w:r w:rsidRPr="007E5D44">
              <w:rPr>
                <w:rFonts w:ascii="Calibri Light" w:hAnsi="Calibri Light" w:cs="Calibri Light"/>
              </w:rPr>
              <w:t>conform</w:t>
            </w:r>
            <w:proofErr w:type="gramEnd"/>
            <w:r w:rsidRPr="007E5D44">
              <w:rPr>
                <w:rFonts w:ascii="Calibri Light" w:hAnsi="Calibri Light" w:cs="Calibri Light"/>
              </w:rPr>
              <w:t xml:space="preserve"> planning afgerond?</w:t>
            </w:r>
          </w:p>
        </w:tc>
        <w:tc>
          <w:tcPr>
            <w:tcW w:w="4757" w:type="dxa"/>
          </w:tcPr>
          <w:p w14:paraId="2817D099" w14:textId="77777777" w:rsidR="00586C67" w:rsidRPr="007E5D44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02FA5DAA" w14:textId="77777777" w:rsidR="00E911E4" w:rsidRPr="007E5D44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59E7F735" w14:textId="77777777" w:rsidR="00E911E4" w:rsidRPr="007E5D44" w:rsidRDefault="00E911E4" w:rsidP="00D631F2">
      <w:pPr>
        <w:spacing w:line="300" w:lineRule="auto"/>
        <w:rPr>
          <w:rFonts w:ascii="Calibri Light" w:hAnsi="Calibri Light" w:cs="Calibri Light"/>
        </w:rPr>
      </w:pPr>
      <w:r w:rsidRPr="007E5D44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248"/>
        <w:gridCol w:w="4757"/>
      </w:tblGrid>
      <w:tr w:rsidR="00586C67" w:rsidRPr="007E5D44" w14:paraId="41DA75B5" w14:textId="77777777" w:rsidTr="00956D5B">
        <w:trPr>
          <w:trHeight w:val="232"/>
        </w:trPr>
        <w:tc>
          <w:tcPr>
            <w:tcW w:w="4248" w:type="dxa"/>
            <w:shd w:val="clear" w:color="auto" w:fill="EAEAEA"/>
          </w:tcPr>
          <w:p w14:paraId="33038BCA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757" w:type="dxa"/>
          </w:tcPr>
          <w:p w14:paraId="2A16A591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7E5D44" w14:paraId="5BA6DC8B" w14:textId="77777777" w:rsidTr="00956D5B">
        <w:tc>
          <w:tcPr>
            <w:tcW w:w="4248" w:type="dxa"/>
            <w:shd w:val="clear" w:color="auto" w:fill="EAEAEA"/>
          </w:tcPr>
          <w:p w14:paraId="74E265E9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757" w:type="dxa"/>
          </w:tcPr>
          <w:p w14:paraId="2C6C8E96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7E5D44" w14:paraId="48B791F3" w14:textId="77777777" w:rsidTr="00956D5B">
        <w:tc>
          <w:tcPr>
            <w:tcW w:w="4248" w:type="dxa"/>
            <w:shd w:val="clear" w:color="auto" w:fill="EAEAEA"/>
          </w:tcPr>
          <w:p w14:paraId="2B67A859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757" w:type="dxa"/>
          </w:tcPr>
          <w:p w14:paraId="42B22EBB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7E5D44" w14:paraId="2783B115" w14:textId="77777777" w:rsidTr="00956D5B">
        <w:tc>
          <w:tcPr>
            <w:tcW w:w="4248" w:type="dxa"/>
            <w:shd w:val="clear" w:color="auto" w:fill="EAEAEA"/>
          </w:tcPr>
          <w:p w14:paraId="45670532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757" w:type="dxa"/>
          </w:tcPr>
          <w:p w14:paraId="1C3F3AEA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  <w:p w14:paraId="40C3DE20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352D5787" w14:textId="77777777" w:rsidR="00586C67" w:rsidRPr="007E5D44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7E5D44" w14:paraId="41333E43" w14:textId="77777777" w:rsidTr="00956D5B">
        <w:tc>
          <w:tcPr>
            <w:tcW w:w="4248" w:type="dxa"/>
            <w:shd w:val="clear" w:color="auto" w:fill="EAEAEA"/>
          </w:tcPr>
          <w:p w14:paraId="022D40B5" w14:textId="77777777" w:rsidR="00E911E4" w:rsidRPr="007E5D44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7E5D44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757" w:type="dxa"/>
          </w:tcPr>
          <w:p w14:paraId="1D181D92" w14:textId="77777777" w:rsidR="00E911E4" w:rsidRPr="007E5D44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65E8611C" w14:textId="77777777" w:rsidR="00C47D51" w:rsidRPr="007E5D44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7E5D44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E6A5F" w14:textId="77777777" w:rsidR="00022053" w:rsidRDefault="00022053" w:rsidP="00C47D51">
      <w:pPr>
        <w:spacing w:after="0" w:line="240" w:lineRule="auto"/>
      </w:pPr>
      <w:r>
        <w:separator/>
      </w:r>
    </w:p>
  </w:endnote>
  <w:endnote w:type="continuationSeparator" w:id="0">
    <w:p w14:paraId="4C2308D7" w14:textId="77777777" w:rsidR="00022053" w:rsidRDefault="00022053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E1640" w14:textId="77777777" w:rsidR="00022053" w:rsidRDefault="00022053" w:rsidP="00C47D51">
      <w:pPr>
        <w:spacing w:after="0" w:line="240" w:lineRule="auto"/>
      </w:pPr>
      <w:r>
        <w:separator/>
      </w:r>
    </w:p>
  </w:footnote>
  <w:footnote w:type="continuationSeparator" w:id="0">
    <w:p w14:paraId="1AF56439" w14:textId="77777777" w:rsidR="00022053" w:rsidRDefault="00022053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30FFD" w14:textId="1BCE8842" w:rsidR="00D4631E" w:rsidRPr="007E5D44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7E5D44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F97D3E785D9F4CE3AE74F85C377C7826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536A9A" w:rsidRPr="00536A9A">
          <w:rPr>
            <w:rStyle w:val="Stijl1"/>
            <w:rFonts w:ascii="Calibri Light" w:hAnsi="Calibri Light" w:cs="Calibri Light"/>
          </w:rPr>
          <w:t>Strategisch advies en begeleiden tenderprocedures van gebiedsontwikkelingsprojecten</w:t>
        </w:r>
      </w:sdtContent>
    </w:sdt>
    <w:r w:rsidRPr="007E5D44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536A9A">
          <w:rPr>
            <w:rStyle w:val="Stijl2"/>
            <w:rFonts w:ascii="Calibri Light" w:hAnsi="Calibri Light" w:cs="Calibri Light"/>
          </w:rPr>
          <w:t>dCI-000543</w:t>
        </w:r>
      </w:sdtContent>
    </w:sdt>
  </w:p>
  <w:p w14:paraId="6FE91D6C" w14:textId="77777777" w:rsidR="00C47D51" w:rsidRPr="007E5D44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4.5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576207784">
    <w:abstractNumId w:val="2"/>
  </w:num>
  <w:num w:numId="2" w16cid:durableId="1838840777">
    <w:abstractNumId w:val="0"/>
  </w:num>
  <w:num w:numId="3" w16cid:durableId="732584181">
    <w:abstractNumId w:val="0"/>
  </w:num>
  <w:num w:numId="4" w16cid:durableId="1357737231">
    <w:abstractNumId w:val="0"/>
  </w:num>
  <w:num w:numId="5" w16cid:durableId="194780291">
    <w:abstractNumId w:val="0"/>
  </w:num>
  <w:num w:numId="6" w16cid:durableId="944384368">
    <w:abstractNumId w:val="0"/>
  </w:num>
  <w:num w:numId="7" w16cid:durableId="1341354250">
    <w:abstractNumId w:val="0"/>
  </w:num>
  <w:num w:numId="8" w16cid:durableId="501049910">
    <w:abstractNumId w:val="0"/>
  </w:num>
  <w:num w:numId="9" w16cid:durableId="168719270">
    <w:abstractNumId w:val="0"/>
  </w:num>
  <w:num w:numId="10" w16cid:durableId="1749226549">
    <w:abstractNumId w:val="3"/>
  </w:num>
  <w:num w:numId="11" w16cid:durableId="176993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49C"/>
    <w:rsid w:val="00022053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82378"/>
    <w:rsid w:val="003C5303"/>
    <w:rsid w:val="003E00BD"/>
    <w:rsid w:val="003F1879"/>
    <w:rsid w:val="0040449C"/>
    <w:rsid w:val="00475535"/>
    <w:rsid w:val="00487585"/>
    <w:rsid w:val="004D282B"/>
    <w:rsid w:val="004F7D9D"/>
    <w:rsid w:val="0051233C"/>
    <w:rsid w:val="00526B30"/>
    <w:rsid w:val="00533B99"/>
    <w:rsid w:val="00536A9A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7B0D82"/>
    <w:rsid w:val="007E5D44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900D97"/>
    <w:rsid w:val="00933E37"/>
    <w:rsid w:val="00956D5B"/>
    <w:rsid w:val="00964353"/>
    <w:rsid w:val="009678C8"/>
    <w:rsid w:val="009846D0"/>
    <w:rsid w:val="00984884"/>
    <w:rsid w:val="009A00E7"/>
    <w:rsid w:val="009D69F9"/>
    <w:rsid w:val="00A37875"/>
    <w:rsid w:val="00AC0584"/>
    <w:rsid w:val="00AC1D22"/>
    <w:rsid w:val="00B059AE"/>
    <w:rsid w:val="00B06974"/>
    <w:rsid w:val="00B14D90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0463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65B34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4E6BA"/>
  <w15:chartTrackingRefBased/>
  <w15:docId w15:val="{C9859FAA-E124-4345-A695-A00420AC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ijkN\Downloads\2.2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7D3E785D9F4CE3AE74F85C377C78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25CBC9-9DD3-4C33-97DA-57DF75634FF1}"/>
      </w:docPartPr>
      <w:docPartBody>
        <w:p w:rsidR="001F456A" w:rsidRDefault="001F456A">
          <w:pPr>
            <w:pStyle w:val="F97D3E785D9F4CE3AE74F85C377C7826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6A"/>
    <w:rsid w:val="001F456A"/>
    <w:rsid w:val="00B1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97D3E785D9F4CE3AE74F85C377C7826">
    <w:name w:val="F97D3E785D9F4CE3AE74F85C377C78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841B29-0575-4A15-9C91-03AC0DED8C5A}"/>
</file>

<file path=customXml/itemProps2.xml><?xml version="1.0" encoding="utf-8"?>
<ds:datastoreItem xmlns:ds="http://schemas.openxmlformats.org/officeDocument/2006/customXml" ds:itemID="{8970274D-AC5C-4C85-A345-A3CA3E2C45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ED193-E1D8-4635-85E7-F14965CCB184}">
  <ds:schemaRefs>
    <ds:schemaRef ds:uri="http://schemas.microsoft.com/office/2006/metadata/properties"/>
    <ds:schemaRef ds:uri="http://schemas.microsoft.com/office/infopath/2007/PartnerControls"/>
    <ds:schemaRef ds:uri="8e5b7927-a8f0-43c4-bb91-0d1cb49ce168"/>
    <ds:schemaRef ds:uri="dbcbf77e-03b5-479b-b236-c9c843f35155"/>
  </ds:schemaRefs>
</ds:datastoreItem>
</file>

<file path=customXml/itemProps4.xml><?xml version="1.0" encoding="utf-8"?>
<ds:datastoreItem xmlns:ds="http://schemas.openxmlformats.org/officeDocument/2006/customXml" ds:itemID="{DD39862E-377D-4044-A1C2-9D9790D4FD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2.2. Format referentieopdrachten</Template>
  <TotalTime>2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Deijkers, N.C.W. (Niels)</dc:creator>
  <cp:keywords/>
  <dc:description/>
  <cp:lastModifiedBy>Deijkers, N.C.W. (Niels)</cp:lastModifiedBy>
  <cp:revision>3</cp:revision>
  <cp:lastPrinted>2017-07-07T13:22:00Z</cp:lastPrinted>
  <dcterms:created xsi:type="dcterms:W3CDTF">2026-06-23T05:48:00Z</dcterms:created>
  <dcterms:modified xsi:type="dcterms:W3CDTF">2026-06-23T05:50:00Z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