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391D4" w14:textId="77777777" w:rsidR="00D56B85" w:rsidRPr="00EA4E03" w:rsidRDefault="00D56B85" w:rsidP="00EA4E03">
      <w:pPr>
        <w:pStyle w:val="Voorpaginaovkconcepttekst"/>
      </w:pPr>
      <w:r w:rsidRPr="00EA4E03">
        <w:t xml:space="preserve">Bijlage </w:t>
      </w:r>
      <w:r w:rsidR="000A6F79">
        <w:t>A</w:t>
      </w:r>
      <w:r w:rsidRPr="00EA4E03">
        <w:t xml:space="preserve"> – concept</w:t>
      </w:r>
    </w:p>
    <w:p w14:paraId="733E3945" w14:textId="77777777" w:rsidR="00EA2E6F" w:rsidRPr="00EA4E03" w:rsidRDefault="00CC4CAC" w:rsidP="00EA4E03">
      <w:pPr>
        <w:pStyle w:val="Voorpaginaovk"/>
      </w:pPr>
      <w:r w:rsidRPr="00EA4E03">
        <w:t>D</w:t>
      </w:r>
      <w:r w:rsidR="00EA2E6F" w:rsidRPr="00EA4E03">
        <w:t>ienstverleningsovereenkomst</w:t>
      </w:r>
    </w:p>
    <w:p w14:paraId="3528024E" w14:textId="77777777" w:rsidR="00EA2E6F" w:rsidRPr="00EA4E03" w:rsidRDefault="005D3615" w:rsidP="00EA4E03">
      <w:pPr>
        <w:pStyle w:val="Voorpaginaovk"/>
      </w:pPr>
      <w:r w:rsidRPr="00EA4E03">
        <w:t xml:space="preserve">op basis van de </w:t>
      </w:r>
      <w:r w:rsidR="00EA2E6F" w:rsidRPr="00EA4E03">
        <w:t>ARVODI-20</w:t>
      </w:r>
      <w:r w:rsidR="000C3313" w:rsidRPr="00EA4E03">
        <w:t>25</w:t>
      </w:r>
    </w:p>
    <w:p w14:paraId="5AED3616" w14:textId="77777777" w:rsidR="00EA2E6F" w:rsidRPr="00EA4E03" w:rsidRDefault="00EA2E6F" w:rsidP="00EA4E03">
      <w:pPr>
        <w:pStyle w:val="Voorpaginaovk"/>
      </w:pPr>
    </w:p>
    <w:p w14:paraId="5940DC55" w14:textId="77777777" w:rsidR="006A7AEA" w:rsidRPr="00EA4E03" w:rsidRDefault="006A7AEA" w:rsidP="00EA4E03">
      <w:pPr>
        <w:pStyle w:val="Voorpaginaovk"/>
      </w:pPr>
    </w:p>
    <w:p w14:paraId="285189C3" w14:textId="77777777" w:rsidR="00EA2E6F" w:rsidRPr="00EA4E03" w:rsidRDefault="0050042E" w:rsidP="00EA4E03">
      <w:pPr>
        <w:pStyle w:val="Voorpaginaovk"/>
      </w:pPr>
      <w:r w:rsidRPr="00EA4E03">
        <w:t>tussen</w:t>
      </w:r>
    </w:p>
    <w:p w14:paraId="5B1ED25C" w14:textId="77777777" w:rsidR="00EA2E6F" w:rsidRPr="00EA4E03" w:rsidRDefault="00EA2E6F" w:rsidP="00EA4E03">
      <w:pPr>
        <w:pStyle w:val="Voorpaginaovk"/>
      </w:pPr>
    </w:p>
    <w:p w14:paraId="4878E911" w14:textId="77777777" w:rsidR="00852AC3" w:rsidRPr="00EA4E03" w:rsidRDefault="00852AC3" w:rsidP="00EA4E03">
      <w:pPr>
        <w:pStyle w:val="Voorpaginaovk"/>
      </w:pPr>
    </w:p>
    <w:p w14:paraId="6191FC41" w14:textId="77777777" w:rsidR="00EA2E6F" w:rsidRPr="00EA4E03" w:rsidRDefault="005D3615" w:rsidP="00EA4E03">
      <w:pPr>
        <w:pStyle w:val="Voorpaginaovk"/>
      </w:pPr>
      <w:r w:rsidRPr="00EA4E03">
        <w:t>het m</w:t>
      </w:r>
      <w:r w:rsidR="00EA2E6F" w:rsidRPr="00EA4E03">
        <w:t>in</w:t>
      </w:r>
      <w:r w:rsidR="0050042E" w:rsidRPr="00EA4E03">
        <w:t>i</w:t>
      </w:r>
      <w:r w:rsidR="00A05F21" w:rsidRPr="00EA4E03">
        <w:t xml:space="preserve">sterie van </w:t>
      </w:r>
      <w:r w:rsidR="000A6F79" w:rsidRPr="000A6F79">
        <w:t>Binnenlandse Zaken en Koninkrijksrelaties</w:t>
      </w:r>
      <w:r w:rsidR="00B8062A" w:rsidRPr="00EA4E03">
        <w:br/>
      </w:r>
      <w:r w:rsidRPr="000A6F79">
        <w:t>de d</w:t>
      </w:r>
      <w:r w:rsidR="00A05F21" w:rsidRPr="000A6F79">
        <w:t>irectie</w:t>
      </w:r>
      <w:r w:rsidR="00683F3D" w:rsidRPr="000A6F79">
        <w:t xml:space="preserve"> </w:t>
      </w:r>
      <w:r w:rsidR="000A6F79" w:rsidRPr="000A6F79">
        <w:t>Democratie en Bestuur</w:t>
      </w:r>
    </w:p>
    <w:p w14:paraId="3887239A" w14:textId="77777777" w:rsidR="00EA2E6F" w:rsidRPr="00EA4E03" w:rsidRDefault="00EA2E6F" w:rsidP="00EA4E03">
      <w:pPr>
        <w:pStyle w:val="Voorpaginaovk"/>
      </w:pPr>
    </w:p>
    <w:p w14:paraId="336DAA8E" w14:textId="77777777" w:rsidR="006A7AEA" w:rsidRPr="00EA4E03" w:rsidRDefault="006A7AEA" w:rsidP="00EA4E03">
      <w:pPr>
        <w:pStyle w:val="Voorpaginaovk"/>
      </w:pPr>
    </w:p>
    <w:p w14:paraId="1134DABD" w14:textId="77777777" w:rsidR="00EA2E6F" w:rsidRPr="00EA4E03" w:rsidRDefault="00810F5A" w:rsidP="00EA4E03">
      <w:pPr>
        <w:pStyle w:val="Voorpaginaovk"/>
      </w:pPr>
      <w:r w:rsidRPr="00EA4E03">
        <w:t>en</w:t>
      </w:r>
    </w:p>
    <w:p w14:paraId="33B82D46" w14:textId="77777777" w:rsidR="00EA2E6F" w:rsidRPr="00EA4E03" w:rsidRDefault="00EA2E6F" w:rsidP="00EA4E03">
      <w:pPr>
        <w:pStyle w:val="Voorpaginaovk"/>
      </w:pPr>
    </w:p>
    <w:p w14:paraId="3BAD9B24" w14:textId="77777777" w:rsidR="006A7AEA" w:rsidRPr="00EA4E03" w:rsidRDefault="006A7AEA" w:rsidP="00EA4E03">
      <w:pPr>
        <w:pStyle w:val="Voorpaginaovk"/>
      </w:pPr>
    </w:p>
    <w:p w14:paraId="0E257D36" w14:textId="77777777" w:rsidR="00EA2E6F" w:rsidRPr="00EA4E03" w:rsidRDefault="00EA2E6F" w:rsidP="00EA4E03">
      <w:pPr>
        <w:pStyle w:val="Voorpaginaovk"/>
      </w:pPr>
      <w:r w:rsidRPr="00EA4E03">
        <w:rPr>
          <w:highlight w:val="lightGray"/>
        </w:rPr>
        <w:t>&lt;Opd</w:t>
      </w:r>
      <w:r w:rsidR="0050042E" w:rsidRPr="00EA4E03">
        <w:rPr>
          <w:highlight w:val="lightGray"/>
        </w:rPr>
        <w:t>r</w:t>
      </w:r>
      <w:r w:rsidRPr="00EA4E03">
        <w:rPr>
          <w:highlight w:val="lightGray"/>
        </w:rPr>
        <w:t>achtnemer&gt;</w:t>
      </w:r>
    </w:p>
    <w:p w14:paraId="4F413EE2" w14:textId="77777777" w:rsidR="00EA2E6F" w:rsidRPr="00EA4E03" w:rsidRDefault="00EA2E6F" w:rsidP="00EA4E03">
      <w:pPr>
        <w:pStyle w:val="Voorpaginaovk"/>
      </w:pPr>
    </w:p>
    <w:p w14:paraId="15163BC5" w14:textId="77777777" w:rsidR="006A7AEA" w:rsidRPr="00EA4E03" w:rsidRDefault="006A7AEA" w:rsidP="00EA4E03">
      <w:pPr>
        <w:pStyle w:val="Voorpaginaovk"/>
      </w:pPr>
    </w:p>
    <w:p w14:paraId="10FFBBFA" w14:textId="77777777" w:rsidR="00EA2E6F" w:rsidRPr="00EA4E03" w:rsidRDefault="0050042E" w:rsidP="00EA4E03">
      <w:pPr>
        <w:pStyle w:val="Voorpaginaovk"/>
      </w:pPr>
      <w:r w:rsidRPr="00EA4E03">
        <w:t>i</w:t>
      </w:r>
      <w:r w:rsidR="00EA2E6F" w:rsidRPr="00EA4E03">
        <w:t>nzake</w:t>
      </w:r>
    </w:p>
    <w:p w14:paraId="3DDB1D45" w14:textId="77777777" w:rsidR="00EA2E6F" w:rsidRPr="00EA4E03" w:rsidRDefault="00EA2E6F" w:rsidP="00EA4E03">
      <w:pPr>
        <w:pStyle w:val="Voorpaginaovk"/>
      </w:pPr>
    </w:p>
    <w:p w14:paraId="19FEA36E" w14:textId="77777777" w:rsidR="006A7AEA" w:rsidRPr="00EA4E03" w:rsidRDefault="006A7AEA" w:rsidP="00EA4E03">
      <w:pPr>
        <w:pStyle w:val="Voorpaginaovk"/>
      </w:pPr>
    </w:p>
    <w:p w14:paraId="58D071C0" w14:textId="77777777" w:rsidR="00EA2E6F" w:rsidRPr="00EA4E03" w:rsidRDefault="000A6F79" w:rsidP="00EA4E03">
      <w:pPr>
        <w:pStyle w:val="Voorpaginaovk"/>
      </w:pPr>
      <w:r w:rsidRPr="000A6F79">
        <w:t>Helpdeskfunctie NIPA</w:t>
      </w:r>
    </w:p>
    <w:p w14:paraId="4FA8B4D5" w14:textId="77777777" w:rsidR="00EA2E6F" w:rsidRPr="00EA4E03" w:rsidRDefault="00EA2E6F" w:rsidP="00EA4E03">
      <w:pPr>
        <w:pStyle w:val="Voorpaginaovk"/>
      </w:pPr>
    </w:p>
    <w:p w14:paraId="162E204E" w14:textId="77777777" w:rsidR="00810F5A" w:rsidRPr="00EA4E03" w:rsidRDefault="00810F5A" w:rsidP="00EA4E03">
      <w:pPr>
        <w:pStyle w:val="Voorpaginaovk"/>
      </w:pPr>
    </w:p>
    <w:p w14:paraId="029A0A69" w14:textId="77777777" w:rsidR="00EA2E6F" w:rsidRPr="00EA4E03" w:rsidRDefault="0050042E" w:rsidP="00EA4E03">
      <w:pPr>
        <w:pStyle w:val="Voorpaginaovk"/>
      </w:pPr>
      <w:r w:rsidRPr="00EA4E03">
        <w:t>m</w:t>
      </w:r>
      <w:r w:rsidR="00EA2E6F" w:rsidRPr="00EA4E03">
        <w:t>et kenmerk</w:t>
      </w:r>
    </w:p>
    <w:p w14:paraId="6A8E08DA" w14:textId="77777777" w:rsidR="00EA2E6F" w:rsidRPr="00EA4E03" w:rsidRDefault="000A6F79" w:rsidP="00EA4E03">
      <w:pPr>
        <w:pStyle w:val="Voorpaginaovk"/>
      </w:pPr>
      <w:r w:rsidRPr="000A6F79">
        <w:t>201865002.001.132</w:t>
      </w:r>
    </w:p>
    <w:p w14:paraId="65F68191" w14:textId="77777777" w:rsidR="000F4A30" w:rsidRPr="004A424B" w:rsidRDefault="00EA2E6F" w:rsidP="004A424B">
      <w:r w:rsidRPr="004A424B">
        <w:br w:type="page"/>
      </w:r>
    </w:p>
    <w:p w14:paraId="3CD57782" w14:textId="77777777" w:rsidR="0054692C" w:rsidRPr="00FF4662" w:rsidRDefault="0054692C" w:rsidP="004A424B">
      <w:pPr>
        <w:rPr>
          <w:b/>
          <w:bCs/>
        </w:rPr>
      </w:pPr>
      <w:r w:rsidRPr="00FF4662">
        <w:rPr>
          <w:b/>
          <w:bCs/>
        </w:rPr>
        <w:lastRenderedPageBreak/>
        <w:t>Dienstverleningsovereenkomst ARVODI-</w:t>
      </w:r>
      <w:r w:rsidR="002F50F3" w:rsidRPr="00FF4662">
        <w:rPr>
          <w:b/>
          <w:bCs/>
        </w:rPr>
        <w:t>2025</w:t>
      </w:r>
    </w:p>
    <w:p w14:paraId="64569C47" w14:textId="77777777" w:rsidR="0054692C" w:rsidRPr="004A424B" w:rsidRDefault="008E12C1" w:rsidP="004A424B">
      <w:r w:rsidRPr="004A424B">
        <w:br/>
      </w:r>
      <w:r w:rsidR="0054692C" w:rsidRPr="00FF4662">
        <w:rPr>
          <w:b/>
          <w:bCs/>
        </w:rPr>
        <w:t>Contractnummer:</w:t>
      </w:r>
      <w:r w:rsidR="0054692C" w:rsidRPr="004A424B">
        <w:t xml:space="preserve"> </w:t>
      </w:r>
      <w:r w:rsidR="00B11008" w:rsidRPr="00B11008">
        <w:t>201865002.001.132</w:t>
      </w:r>
    </w:p>
    <w:p w14:paraId="69B638C4" w14:textId="77777777" w:rsidR="0054692C" w:rsidRPr="004A424B" w:rsidRDefault="0054692C" w:rsidP="004A424B">
      <w:r w:rsidRPr="00FF4662">
        <w:rPr>
          <w:b/>
          <w:bCs/>
        </w:rPr>
        <w:t>Verplichtingennummer:</w:t>
      </w:r>
      <w:r w:rsidRPr="004A424B">
        <w:t xml:space="preserve"> </w:t>
      </w:r>
      <w:r w:rsidR="00C74D7E" w:rsidRPr="004A424B">
        <w:rPr>
          <w:highlight w:val="lightGray"/>
        </w:rPr>
        <w:t>&lt;…&gt;</w:t>
      </w:r>
      <w:r w:rsidR="000919AB" w:rsidRPr="004A424B">
        <w:t xml:space="preserve"> </w:t>
      </w:r>
    </w:p>
    <w:p w14:paraId="0EACA367" w14:textId="77777777" w:rsidR="0042725E" w:rsidRPr="004A424B" w:rsidRDefault="0042725E" w:rsidP="004A424B"/>
    <w:p w14:paraId="100564FD" w14:textId="77777777" w:rsidR="00AE704A" w:rsidRPr="004A424B" w:rsidRDefault="00AE704A" w:rsidP="004A424B"/>
    <w:p w14:paraId="39FFE4B9" w14:textId="77777777" w:rsidR="0054692C" w:rsidRPr="00FF4662" w:rsidRDefault="00FF4662" w:rsidP="004A424B">
      <w:pPr>
        <w:rPr>
          <w:b/>
          <w:bCs/>
        </w:rPr>
      </w:pPr>
      <w:bookmarkStart w:id="0" w:name="_Hlk143610611"/>
      <w:r w:rsidRPr="00FF4662">
        <w:rPr>
          <w:b/>
          <w:bCs/>
        </w:rPr>
        <w:t>NAW-gegevens</w:t>
      </w:r>
      <w:r w:rsidR="0054692C" w:rsidRPr="00FF4662">
        <w:rPr>
          <w:b/>
          <w:bCs/>
        </w:rPr>
        <w:t>:</w:t>
      </w:r>
    </w:p>
    <w:p w14:paraId="28F66A7F" w14:textId="77777777" w:rsidR="0054692C" w:rsidRPr="00F808CA" w:rsidRDefault="00C74D7E" w:rsidP="004A424B">
      <w:pPr>
        <w:rPr>
          <w:b/>
          <w:bCs/>
          <w:lang w:val="fr-FR"/>
        </w:rPr>
      </w:pPr>
      <w:r w:rsidRPr="00F808CA">
        <w:rPr>
          <w:b/>
          <w:bCs/>
          <w:highlight w:val="lightGray"/>
          <w:lang w:val="fr-FR"/>
        </w:rPr>
        <w:t>&lt;</w:t>
      </w:r>
      <w:r w:rsidR="0054692C" w:rsidRPr="00F808CA">
        <w:rPr>
          <w:b/>
          <w:bCs/>
          <w:highlight w:val="lightGray"/>
          <w:lang w:val="fr-FR"/>
        </w:rPr>
        <w:t>Naam</w:t>
      </w:r>
      <w:r w:rsidRPr="00F808CA">
        <w:rPr>
          <w:b/>
          <w:bCs/>
          <w:highlight w:val="lightGray"/>
          <w:lang w:val="fr-FR"/>
        </w:rPr>
        <w:t>&gt;</w:t>
      </w:r>
    </w:p>
    <w:p w14:paraId="10604316" w14:textId="77777777" w:rsidR="0054692C" w:rsidRPr="00F808CA" w:rsidRDefault="00C74D7E" w:rsidP="004A424B">
      <w:pPr>
        <w:rPr>
          <w:b/>
          <w:bCs/>
          <w:lang w:val="fr-FR"/>
        </w:rPr>
      </w:pPr>
      <w:r w:rsidRPr="00F808CA">
        <w:rPr>
          <w:b/>
          <w:bCs/>
          <w:highlight w:val="lightGray"/>
          <w:lang w:val="fr-FR"/>
        </w:rPr>
        <w:t>&lt;</w:t>
      </w:r>
      <w:r w:rsidR="0054692C" w:rsidRPr="00F808CA">
        <w:rPr>
          <w:b/>
          <w:bCs/>
          <w:highlight w:val="lightGray"/>
          <w:lang w:val="fr-FR"/>
        </w:rPr>
        <w:t>Adres</w:t>
      </w:r>
      <w:r w:rsidRPr="00F808CA">
        <w:rPr>
          <w:b/>
          <w:bCs/>
          <w:highlight w:val="lightGray"/>
          <w:lang w:val="fr-FR"/>
        </w:rPr>
        <w:t>&gt;</w:t>
      </w:r>
    </w:p>
    <w:p w14:paraId="57FA5844" w14:textId="77777777" w:rsidR="0054692C" w:rsidRPr="00F808CA" w:rsidRDefault="00C74D7E" w:rsidP="004A424B">
      <w:pPr>
        <w:rPr>
          <w:b/>
          <w:bCs/>
          <w:lang w:val="fr-FR"/>
        </w:rPr>
      </w:pPr>
      <w:r w:rsidRPr="00F808CA">
        <w:rPr>
          <w:b/>
          <w:bCs/>
          <w:highlight w:val="lightGray"/>
          <w:lang w:val="fr-FR"/>
        </w:rPr>
        <w:t>&lt;</w:t>
      </w:r>
      <w:r w:rsidR="0054692C" w:rsidRPr="00F808CA">
        <w:rPr>
          <w:b/>
          <w:bCs/>
          <w:highlight w:val="lightGray"/>
          <w:lang w:val="fr-FR"/>
        </w:rPr>
        <w:t>Postcode</w:t>
      </w:r>
      <w:r w:rsidRPr="00F808CA">
        <w:rPr>
          <w:b/>
          <w:bCs/>
          <w:highlight w:val="lightGray"/>
          <w:lang w:val="fr-FR"/>
        </w:rPr>
        <w:t>&gt;</w:t>
      </w:r>
    </w:p>
    <w:p w14:paraId="3A19082A" w14:textId="77777777" w:rsidR="0054692C" w:rsidRPr="00F808CA" w:rsidRDefault="0054692C" w:rsidP="004A424B">
      <w:pPr>
        <w:rPr>
          <w:b/>
          <w:bCs/>
          <w:lang w:val="fr-FR"/>
        </w:rPr>
      </w:pPr>
    </w:p>
    <w:p w14:paraId="6D5AF677" w14:textId="77777777" w:rsidR="0054692C" w:rsidRPr="00F808CA" w:rsidRDefault="00FF4662" w:rsidP="004A424B">
      <w:pPr>
        <w:rPr>
          <w:b/>
          <w:bCs/>
          <w:lang w:val="fr-FR"/>
        </w:rPr>
      </w:pPr>
      <w:r w:rsidRPr="00F808CA">
        <w:rPr>
          <w:b/>
          <w:bCs/>
          <w:lang w:val="fr-FR"/>
        </w:rPr>
        <w:t>IBAN-code</w:t>
      </w:r>
      <w:r w:rsidR="0054692C" w:rsidRPr="00F808CA">
        <w:rPr>
          <w:b/>
          <w:bCs/>
          <w:lang w:val="fr-FR"/>
        </w:rPr>
        <w:t xml:space="preserve">: </w:t>
      </w:r>
      <w:r w:rsidR="00C74D7E" w:rsidRPr="00F808CA">
        <w:rPr>
          <w:b/>
          <w:bCs/>
          <w:highlight w:val="lightGray"/>
          <w:lang w:val="fr-FR"/>
        </w:rPr>
        <w:t>&lt;…&gt;</w:t>
      </w:r>
    </w:p>
    <w:p w14:paraId="55AE30CF" w14:textId="77777777" w:rsidR="0054692C" w:rsidRPr="00F808CA" w:rsidRDefault="0054692C" w:rsidP="004A424B">
      <w:pPr>
        <w:rPr>
          <w:b/>
          <w:bCs/>
          <w:lang w:val="fr-FR"/>
        </w:rPr>
      </w:pPr>
      <w:r w:rsidRPr="00F808CA">
        <w:rPr>
          <w:b/>
          <w:bCs/>
          <w:lang w:val="fr-FR"/>
        </w:rPr>
        <w:t xml:space="preserve">BIC code: </w:t>
      </w:r>
      <w:r w:rsidR="00C74D7E" w:rsidRPr="00F808CA">
        <w:rPr>
          <w:b/>
          <w:bCs/>
          <w:highlight w:val="lightGray"/>
          <w:lang w:val="fr-FR"/>
        </w:rPr>
        <w:t>&lt;…&gt;</w:t>
      </w:r>
    </w:p>
    <w:p w14:paraId="16935F86" w14:textId="77777777" w:rsidR="00927814" w:rsidRPr="00FF4662" w:rsidRDefault="00927814" w:rsidP="004A424B">
      <w:pPr>
        <w:rPr>
          <w:b/>
          <w:bCs/>
        </w:rPr>
      </w:pPr>
      <w:r w:rsidRPr="00FF4662">
        <w:rPr>
          <w:b/>
          <w:bCs/>
        </w:rPr>
        <w:t xml:space="preserve">KvK-nummer: </w:t>
      </w:r>
      <w:r w:rsidRPr="00FF4662">
        <w:rPr>
          <w:b/>
          <w:bCs/>
          <w:highlight w:val="lightGray"/>
        </w:rPr>
        <w:t>&lt;…&gt;</w:t>
      </w:r>
    </w:p>
    <w:p w14:paraId="2EC467DB" w14:textId="77777777" w:rsidR="00927814" w:rsidRPr="00FF4662" w:rsidRDefault="00927814" w:rsidP="004A424B">
      <w:pPr>
        <w:rPr>
          <w:b/>
          <w:bCs/>
        </w:rPr>
      </w:pPr>
      <w:r w:rsidRPr="00FF4662">
        <w:rPr>
          <w:b/>
          <w:bCs/>
        </w:rPr>
        <w:t xml:space="preserve">KvK-vestigingsnummer: </w:t>
      </w:r>
      <w:r w:rsidRPr="00FF4662">
        <w:rPr>
          <w:b/>
          <w:bCs/>
          <w:highlight w:val="lightGray"/>
        </w:rPr>
        <w:t>&lt;…&gt;</w:t>
      </w:r>
    </w:p>
    <w:bookmarkEnd w:id="0"/>
    <w:p w14:paraId="3FD0FDAC" w14:textId="77777777" w:rsidR="0054692C" w:rsidRPr="004A424B" w:rsidRDefault="0054692C" w:rsidP="004A424B"/>
    <w:p w14:paraId="4FA08367" w14:textId="77777777" w:rsidR="0054692C" w:rsidRPr="004A424B" w:rsidRDefault="0054692C" w:rsidP="004A424B">
      <w:r w:rsidRPr="004A424B">
        <w:tab/>
      </w:r>
    </w:p>
    <w:p w14:paraId="5BDDF10A" w14:textId="77777777" w:rsidR="0054692C" w:rsidRPr="00FF4662" w:rsidRDefault="0054692C" w:rsidP="004A424B">
      <w:pPr>
        <w:rPr>
          <w:b/>
          <w:bCs/>
        </w:rPr>
      </w:pPr>
      <w:r w:rsidRPr="00FF4662">
        <w:rPr>
          <w:b/>
          <w:bCs/>
        </w:rPr>
        <w:t>De ondergetekenden:</w:t>
      </w:r>
    </w:p>
    <w:p w14:paraId="6C74F8AD" w14:textId="77777777" w:rsidR="0054692C" w:rsidRPr="004A424B" w:rsidRDefault="0054692C" w:rsidP="004A424B"/>
    <w:p w14:paraId="5E750233" w14:textId="77777777" w:rsidR="00FF4662" w:rsidRDefault="0054692C" w:rsidP="003020B6">
      <w:pPr>
        <w:pStyle w:val="Lijstalinea"/>
        <w:numPr>
          <w:ilvl w:val="0"/>
          <w:numId w:val="3"/>
        </w:numPr>
        <w:ind w:left="284" w:hanging="284"/>
      </w:pPr>
      <w:r w:rsidRPr="004A424B">
        <w:t xml:space="preserve">De Staat der Nederlanden, waarvan de zetel is gevestigd te Den Haag, </w:t>
      </w:r>
      <w:r w:rsidR="00FF4662">
        <w:br/>
      </w:r>
      <w:r w:rsidR="00233A7D" w:rsidRPr="004A424B">
        <w:t>hierbij</w:t>
      </w:r>
      <w:r w:rsidRPr="004A424B">
        <w:t xml:space="preserve"> vertegenwoordigd door de </w:t>
      </w:r>
      <w:r w:rsidR="00192D2D" w:rsidRPr="000A3709">
        <w:t>m</w:t>
      </w:r>
      <w:r w:rsidRPr="000A3709">
        <w:t>inister</w:t>
      </w:r>
      <w:r w:rsidRPr="004A424B">
        <w:t xml:space="preserve"> van </w:t>
      </w:r>
      <w:r w:rsidR="000A6F79" w:rsidRPr="000A6F79">
        <w:t>Binnenlandse Zaken en Koninkrijksrelaties</w:t>
      </w:r>
      <w:r w:rsidRPr="004A424B">
        <w:t>,</w:t>
      </w:r>
      <w:r w:rsidR="00FF4662">
        <w:br/>
      </w:r>
      <w:r w:rsidRPr="004A424B">
        <w:t>namens deze</w:t>
      </w:r>
      <w:r w:rsidR="00FF4662">
        <w:t>,</w:t>
      </w:r>
      <w:r w:rsidR="00FF4662">
        <w:br/>
      </w:r>
      <w:r w:rsidR="000A6F79" w:rsidRPr="000A6F79">
        <w:t>Directeur Directie Democratie en Bestuur</w:t>
      </w:r>
      <w:r w:rsidR="000A6F79">
        <w:t xml:space="preserve"> </w:t>
      </w:r>
      <w:r w:rsidR="009E0DE5" w:rsidRPr="009E0DE5">
        <w:rPr>
          <w:highlight w:val="lightGray"/>
        </w:rPr>
        <w:t>&lt;naam&gt;</w:t>
      </w:r>
      <w:r w:rsidR="000A6F79" w:rsidRPr="009E0DE5">
        <w:rPr>
          <w:highlight w:val="lightGray"/>
        </w:rPr>
        <w:t>,</w:t>
      </w:r>
    </w:p>
    <w:p w14:paraId="49E25A62" w14:textId="77777777" w:rsidR="00852AC3" w:rsidRPr="004A424B" w:rsidRDefault="0054692C" w:rsidP="00FF4662">
      <w:pPr>
        <w:pStyle w:val="Lijstalinea"/>
        <w:ind w:left="284"/>
      </w:pPr>
      <w:r w:rsidRPr="004A424B">
        <w:t>hierna te noemen: Opdrachtgever,</w:t>
      </w:r>
    </w:p>
    <w:p w14:paraId="0BB2451C" w14:textId="77777777" w:rsidR="00122BC9" w:rsidRPr="00FF4662" w:rsidRDefault="00122BC9" w:rsidP="004A424B">
      <w:pPr>
        <w:rPr>
          <w:b/>
          <w:bCs/>
        </w:rPr>
      </w:pPr>
      <w:r w:rsidRPr="00FF4662">
        <w:rPr>
          <w:b/>
          <w:bCs/>
        </w:rPr>
        <w:t>en</w:t>
      </w:r>
    </w:p>
    <w:p w14:paraId="5111FF0A" w14:textId="77777777" w:rsidR="00B468E6" w:rsidRPr="004A424B" w:rsidRDefault="00B468E6" w:rsidP="004A424B"/>
    <w:p w14:paraId="3A72017E" w14:textId="77777777" w:rsidR="00122BC9" w:rsidRPr="00FF4662" w:rsidRDefault="00C74D7E" w:rsidP="003020B6">
      <w:pPr>
        <w:pStyle w:val="Lijstalinea"/>
        <w:numPr>
          <w:ilvl w:val="0"/>
          <w:numId w:val="3"/>
        </w:numPr>
        <w:ind w:left="284" w:hanging="284"/>
      </w:pPr>
      <w:r w:rsidRPr="00FF4662">
        <w:rPr>
          <w:highlight w:val="lightGray"/>
        </w:rPr>
        <w:t>&lt;</w:t>
      </w:r>
      <w:r w:rsidR="00122BC9" w:rsidRPr="00FF4662">
        <w:rPr>
          <w:highlight w:val="lightGray"/>
        </w:rPr>
        <w:t>volledige</w:t>
      </w:r>
      <w:r w:rsidR="00E173ED" w:rsidRPr="00FF4662">
        <w:rPr>
          <w:highlight w:val="lightGray"/>
        </w:rPr>
        <w:t xml:space="preserve"> naam en rechtsvorm contractant</w:t>
      </w:r>
      <w:r w:rsidRPr="00FF4662">
        <w:rPr>
          <w:highlight w:val="lightGray"/>
        </w:rPr>
        <w:t>&gt;</w:t>
      </w:r>
      <w:r w:rsidR="00122BC9" w:rsidRPr="004A424B">
        <w:t>,</w:t>
      </w:r>
    </w:p>
    <w:p w14:paraId="42B016F7" w14:textId="77777777" w:rsidR="00FF4662" w:rsidRPr="00FF4662" w:rsidRDefault="00C74D7E" w:rsidP="00FF4662">
      <w:pPr>
        <w:pStyle w:val="Lijstalinea"/>
        <w:ind w:left="284"/>
      </w:pPr>
      <w:r w:rsidRPr="004A424B">
        <w:t>(</w:t>
      </w:r>
      <w:r w:rsidR="00E173ED" w:rsidRPr="004A424B">
        <w:t>statutair</w:t>
      </w:r>
      <w:r w:rsidRPr="004A424B">
        <w:t>)</w:t>
      </w:r>
      <w:r w:rsidR="00122BC9" w:rsidRPr="004A424B">
        <w:t xml:space="preserve"> gevestigd te </w:t>
      </w:r>
      <w:r w:rsidRPr="00FF4662">
        <w:rPr>
          <w:highlight w:val="lightGray"/>
        </w:rPr>
        <w:t>&lt;plaatsnaam&gt;</w:t>
      </w:r>
      <w:r w:rsidR="00122BC9" w:rsidRPr="004A424B">
        <w:t>,</w:t>
      </w:r>
    </w:p>
    <w:p w14:paraId="786DD38D" w14:textId="77777777" w:rsidR="00122BC9" w:rsidRPr="00FF4662" w:rsidRDefault="00233A7D" w:rsidP="00FF4662">
      <w:pPr>
        <w:pStyle w:val="Lijstalinea"/>
        <w:ind w:left="284"/>
      </w:pPr>
      <w:r w:rsidRPr="004A424B">
        <w:t>hierbij</w:t>
      </w:r>
      <w:r w:rsidR="00122BC9" w:rsidRPr="004A424B">
        <w:t xml:space="preserve"> vertegenwoordigd door</w:t>
      </w:r>
      <w:r w:rsidR="00C06C69" w:rsidRPr="004A424B">
        <w:t>,</w:t>
      </w:r>
    </w:p>
    <w:p w14:paraId="2859AF8D" w14:textId="77777777" w:rsidR="00FF4662" w:rsidRPr="00FF4662" w:rsidRDefault="00C74D7E" w:rsidP="00FF4662">
      <w:pPr>
        <w:pStyle w:val="Lijstalinea"/>
        <w:ind w:left="284"/>
      </w:pPr>
      <w:r w:rsidRPr="00FF4662">
        <w:rPr>
          <w:highlight w:val="lightGray"/>
        </w:rPr>
        <w:t>&lt;</w:t>
      </w:r>
      <w:r w:rsidR="00B935E7" w:rsidRPr="00FF4662">
        <w:rPr>
          <w:highlight w:val="lightGray"/>
        </w:rPr>
        <w:t xml:space="preserve">functienaam </w:t>
      </w:r>
      <w:r w:rsidR="00122BC9" w:rsidRPr="00FF4662">
        <w:rPr>
          <w:highlight w:val="lightGray"/>
        </w:rPr>
        <w:t xml:space="preserve">en </w:t>
      </w:r>
      <w:r w:rsidR="00E173ED" w:rsidRPr="00FF4662">
        <w:rPr>
          <w:highlight w:val="lightGray"/>
        </w:rPr>
        <w:t>naam ondertekenaar</w:t>
      </w:r>
      <w:r w:rsidRPr="00FF4662">
        <w:rPr>
          <w:highlight w:val="lightGray"/>
        </w:rPr>
        <w:t>&gt;</w:t>
      </w:r>
      <w:r w:rsidR="00B935E7" w:rsidRPr="004A424B">
        <w:t>,</w:t>
      </w:r>
    </w:p>
    <w:p w14:paraId="13B07A49" w14:textId="77777777" w:rsidR="00122BC9" w:rsidRPr="00FF4662" w:rsidRDefault="00122BC9" w:rsidP="00FF4662">
      <w:pPr>
        <w:pStyle w:val="Lijstalinea"/>
        <w:ind w:left="284"/>
      </w:pPr>
      <w:r w:rsidRPr="004A424B">
        <w:t>hierna te noemen: Opdrachtnemer</w:t>
      </w:r>
      <w:r w:rsidR="00450CF0" w:rsidRPr="004A424B">
        <w:t>.</w:t>
      </w:r>
    </w:p>
    <w:p w14:paraId="744FEFA0" w14:textId="77777777" w:rsidR="007D2EBF" w:rsidRPr="00FF4662" w:rsidRDefault="00450CF0" w:rsidP="00EA4E03">
      <w:r w:rsidRPr="00FF4662">
        <w:t>H</w:t>
      </w:r>
      <w:r w:rsidR="007D2EBF" w:rsidRPr="00FF4662">
        <w:t>ierna gezamenlijk te noemen: de Partijen</w:t>
      </w:r>
      <w:r w:rsidR="005D3615" w:rsidRPr="00FF4662">
        <w:t>.</w:t>
      </w:r>
    </w:p>
    <w:p w14:paraId="39A8B44D" w14:textId="77777777" w:rsidR="002052FA" w:rsidRPr="004A424B" w:rsidRDefault="002052FA" w:rsidP="004A424B"/>
    <w:p w14:paraId="1819CC76" w14:textId="77777777" w:rsidR="00122BC9" w:rsidRPr="00FF4662" w:rsidRDefault="009718E1" w:rsidP="004A424B">
      <w:pPr>
        <w:rPr>
          <w:b/>
          <w:bCs/>
        </w:rPr>
      </w:pPr>
      <w:r w:rsidRPr="00FF4662">
        <w:rPr>
          <w:b/>
          <w:bCs/>
        </w:rPr>
        <w:t>OVERWEGENDE DAT</w:t>
      </w:r>
      <w:r w:rsidR="00122BC9" w:rsidRPr="00FF4662">
        <w:rPr>
          <w:b/>
          <w:bCs/>
        </w:rPr>
        <w:t>:</w:t>
      </w:r>
    </w:p>
    <w:p w14:paraId="30C58038" w14:textId="77777777" w:rsidR="00122BC9" w:rsidRPr="004A424B" w:rsidRDefault="00122BC9" w:rsidP="004A424B"/>
    <w:p w14:paraId="23D4A469" w14:textId="77777777" w:rsidR="000A6F79" w:rsidRDefault="00122BC9" w:rsidP="000A6F79">
      <w:pPr>
        <w:pStyle w:val="Lijstalinea"/>
        <w:numPr>
          <w:ilvl w:val="0"/>
          <w:numId w:val="7"/>
        </w:numPr>
      </w:pPr>
      <w:r w:rsidRPr="004A424B">
        <w:t>Op</w:t>
      </w:r>
      <w:r w:rsidR="00657600" w:rsidRPr="004A424B">
        <w:t xml:space="preserve">drachtgever behoefte heeft aan </w:t>
      </w:r>
      <w:r w:rsidR="000A6F79">
        <w:t xml:space="preserve">ondersteuning ten behoeve van de verrekening </w:t>
      </w:r>
    </w:p>
    <w:p w14:paraId="2FB40F3C" w14:textId="77777777" w:rsidR="000A6F79" w:rsidRPr="004A424B" w:rsidRDefault="000A6F79" w:rsidP="000A6F79">
      <w:pPr>
        <w:pStyle w:val="Lijstalinea"/>
      </w:pPr>
      <w:r>
        <w:t>neveninkomsten decentrale politieke ambtsdragers in de vorm van een helpdesk</w:t>
      </w:r>
      <w:r w:rsidR="00122BC9" w:rsidRPr="004A424B">
        <w:t>;</w:t>
      </w:r>
    </w:p>
    <w:p w14:paraId="29B94864" w14:textId="77777777" w:rsidR="000A6F79" w:rsidRDefault="000A6F79" w:rsidP="00EA4E03">
      <w:pPr>
        <w:pStyle w:val="Lijstalinea"/>
        <w:numPr>
          <w:ilvl w:val="0"/>
          <w:numId w:val="7"/>
        </w:numPr>
      </w:pPr>
      <w:r w:rsidRPr="000A6F79">
        <w:t>Opdrachtgever</w:t>
      </w:r>
      <w:r>
        <w:t xml:space="preserve"> daartoe </w:t>
      </w:r>
      <w:r w:rsidRPr="000A6F79">
        <w:t>tot aanbesteding door middel van een</w:t>
      </w:r>
      <w:r>
        <w:t xml:space="preserve"> openbare </w:t>
      </w:r>
      <w:r w:rsidRPr="000A6F79">
        <w:t>procedure is overgegaan;</w:t>
      </w:r>
    </w:p>
    <w:p w14:paraId="441AE4C4" w14:textId="77777777" w:rsidR="00122BC9" w:rsidRPr="004A424B" w:rsidRDefault="00A1339D" w:rsidP="00EA4E03">
      <w:pPr>
        <w:pStyle w:val="Lijstalinea"/>
        <w:numPr>
          <w:ilvl w:val="0"/>
          <w:numId w:val="7"/>
        </w:numPr>
      </w:pPr>
      <w:r w:rsidRPr="004A424B">
        <w:t>Opdrachtnemer</w:t>
      </w:r>
      <w:r w:rsidR="00657600" w:rsidRPr="004A424B">
        <w:t xml:space="preserve"> op </w:t>
      </w:r>
      <w:r w:rsidR="00C74D7E" w:rsidRPr="00EA4E03">
        <w:rPr>
          <w:highlight w:val="lightGray"/>
        </w:rPr>
        <w:t>&lt;</w:t>
      </w:r>
      <w:r w:rsidR="00657600" w:rsidRPr="00EA4E03">
        <w:rPr>
          <w:highlight w:val="lightGray"/>
        </w:rPr>
        <w:t>da</w:t>
      </w:r>
      <w:r w:rsidR="00C74D7E" w:rsidRPr="00EA4E03">
        <w:rPr>
          <w:highlight w:val="lightGray"/>
        </w:rPr>
        <w:t>tum&gt;</w:t>
      </w:r>
      <w:r w:rsidR="00122BC9" w:rsidRPr="004A424B">
        <w:t xml:space="preserve"> een </w:t>
      </w:r>
      <w:r w:rsidR="00FF4662" w:rsidRPr="003371A0">
        <w:t>Inschrijving</w:t>
      </w:r>
      <w:r w:rsidR="00122BC9" w:rsidRPr="004A424B">
        <w:t xml:space="preserve"> heeft uitgebracht;</w:t>
      </w:r>
    </w:p>
    <w:p w14:paraId="56C71522" w14:textId="77777777" w:rsidR="00122BC9" w:rsidRPr="004A424B" w:rsidRDefault="00122BC9" w:rsidP="00EA4E03">
      <w:pPr>
        <w:pStyle w:val="Lijstalinea"/>
        <w:numPr>
          <w:ilvl w:val="0"/>
          <w:numId w:val="7"/>
        </w:numPr>
      </w:pPr>
      <w:r w:rsidRPr="004A424B">
        <w:t xml:space="preserve">Opdrachtgever deze </w:t>
      </w:r>
      <w:r w:rsidR="00FF4662" w:rsidRPr="003371A0">
        <w:t>Inschrijving</w:t>
      </w:r>
      <w:r w:rsidRPr="004A424B">
        <w:t xml:space="preserve"> heeft aanvaard;</w:t>
      </w:r>
    </w:p>
    <w:p w14:paraId="2E82A2B4" w14:textId="77777777" w:rsidR="00122BC9" w:rsidRPr="004A424B" w:rsidRDefault="00A1339D" w:rsidP="00EA4E03">
      <w:pPr>
        <w:pStyle w:val="Lijstalinea"/>
        <w:numPr>
          <w:ilvl w:val="0"/>
          <w:numId w:val="7"/>
        </w:numPr>
      </w:pPr>
      <w:r w:rsidRPr="004A424B">
        <w:t>Opdrachtnemer</w:t>
      </w:r>
      <w:r w:rsidR="00122BC9" w:rsidRPr="004A424B">
        <w:t xml:space="preserve"> zich in voldoende mate op de hoogte heeft gesteld van wat Opdrachtgever met de opdracht wil bereiken;</w:t>
      </w:r>
    </w:p>
    <w:p w14:paraId="64A895B3" w14:textId="77777777" w:rsidR="00845819" w:rsidRPr="004A424B" w:rsidRDefault="004D4CAD" w:rsidP="00EA4E03">
      <w:pPr>
        <w:pStyle w:val="Lijstalinea"/>
        <w:numPr>
          <w:ilvl w:val="0"/>
          <w:numId w:val="7"/>
        </w:numPr>
      </w:pPr>
      <w:r w:rsidRPr="004A424B">
        <w:t>P</w:t>
      </w:r>
      <w:r w:rsidR="00122BC9" w:rsidRPr="004A424B">
        <w:t xml:space="preserve">artijen de daaruit voortvloeiende rechtsverhouding schriftelijk wensen vast te leggen in een </w:t>
      </w:r>
      <w:r w:rsidR="00C74D7E" w:rsidRPr="004A424B">
        <w:t>O</w:t>
      </w:r>
      <w:r w:rsidR="00122BC9" w:rsidRPr="004A424B">
        <w:t>vereenkomst</w:t>
      </w:r>
      <w:r w:rsidR="00CA1C92" w:rsidRPr="004A424B">
        <w:t>;</w:t>
      </w:r>
    </w:p>
    <w:p w14:paraId="3283EAB7" w14:textId="77777777" w:rsidR="00845819" w:rsidRPr="004A424B" w:rsidRDefault="00845819" w:rsidP="004A424B"/>
    <w:p w14:paraId="09D03D89" w14:textId="77777777" w:rsidR="00122BC9" w:rsidRPr="00FF4662" w:rsidRDefault="009718E1" w:rsidP="004A424B">
      <w:pPr>
        <w:rPr>
          <w:b/>
          <w:bCs/>
        </w:rPr>
      </w:pPr>
      <w:r w:rsidRPr="00FF4662">
        <w:rPr>
          <w:b/>
          <w:bCs/>
        </w:rPr>
        <w:t>KOMEN OVEREEN</w:t>
      </w:r>
      <w:r w:rsidR="00122BC9" w:rsidRPr="00FF4662">
        <w:rPr>
          <w:b/>
          <w:bCs/>
        </w:rPr>
        <w:t xml:space="preserve">: </w:t>
      </w:r>
    </w:p>
    <w:p w14:paraId="14D55616" w14:textId="77777777" w:rsidR="00122BC9" w:rsidRPr="004A424B" w:rsidRDefault="00122BC9" w:rsidP="004A424B"/>
    <w:p w14:paraId="57544F00" w14:textId="77777777" w:rsidR="00122BC9" w:rsidRPr="004A424B" w:rsidRDefault="00122BC9" w:rsidP="004A424B">
      <w:r w:rsidRPr="004A424B">
        <w:t xml:space="preserve">In deze Overeenkomst wordt een aantal begrippen met een beginhoofdletter gebruikt. </w:t>
      </w:r>
      <w:r w:rsidR="00E343D2" w:rsidRPr="004A424B">
        <w:t>De betekenis van deze begrippen is vermeld in artikel 1 van de Algemene Rijksvoorwaarden voor het verstrekken van opdrachten tot het uitvoeren van Diensten 2025 (ARVODI-2025).</w:t>
      </w:r>
    </w:p>
    <w:p w14:paraId="58679801" w14:textId="77777777" w:rsidR="00BE7E65" w:rsidRPr="004A424B" w:rsidRDefault="00BE7E65" w:rsidP="004A424B"/>
    <w:p w14:paraId="193F3283" w14:textId="77777777" w:rsidR="00852AC3" w:rsidRPr="004A424B" w:rsidRDefault="00852AC3" w:rsidP="004A424B"/>
    <w:p w14:paraId="28817E65" w14:textId="77777777" w:rsidR="00122BC9" w:rsidRPr="004A424B" w:rsidRDefault="00122BC9" w:rsidP="003020B6">
      <w:pPr>
        <w:pStyle w:val="Kop1"/>
        <w:numPr>
          <w:ilvl w:val="0"/>
          <w:numId w:val="4"/>
        </w:numPr>
        <w:ind w:left="567" w:hanging="567"/>
      </w:pPr>
      <w:r w:rsidRPr="004A424B">
        <w:t>Voorwerp van de Overeenkomst</w:t>
      </w:r>
    </w:p>
    <w:p w14:paraId="0ADAA204" w14:textId="77777777" w:rsidR="00122BC9" w:rsidRPr="004A424B" w:rsidRDefault="00122BC9" w:rsidP="004A424B"/>
    <w:p w14:paraId="00862536" w14:textId="77777777" w:rsidR="0006249A" w:rsidRDefault="00122BC9" w:rsidP="003020B6">
      <w:pPr>
        <w:pStyle w:val="Lijstalinea"/>
        <w:numPr>
          <w:ilvl w:val="1"/>
          <w:numId w:val="5"/>
        </w:numPr>
        <w:ind w:left="567" w:hanging="567"/>
      </w:pPr>
      <w:r w:rsidRPr="004A424B">
        <w:t xml:space="preserve">Opdrachtgever </w:t>
      </w:r>
      <w:r w:rsidR="00E91DA2" w:rsidRPr="004A424B">
        <w:t xml:space="preserve">verstrekt </w:t>
      </w:r>
      <w:r w:rsidRPr="004A424B">
        <w:t xml:space="preserve">aan Opdrachtnemer opdracht tot het </w:t>
      </w:r>
      <w:r w:rsidR="00E91DA2" w:rsidRPr="004A424B">
        <w:t xml:space="preserve">uitvoeren </w:t>
      </w:r>
      <w:r w:rsidRPr="004A424B">
        <w:t xml:space="preserve">van Diensten </w:t>
      </w:r>
      <w:r w:rsidR="00E91DA2" w:rsidRPr="004A424B">
        <w:t>zoals beschreven in</w:t>
      </w:r>
      <w:r w:rsidRPr="004A424B">
        <w:t xml:space="preserve"> </w:t>
      </w:r>
      <w:r w:rsidR="00F655A4">
        <w:t xml:space="preserve">het Beschrijvend Document </w:t>
      </w:r>
      <w:r w:rsidRPr="004A424B">
        <w:t xml:space="preserve">van Opdrachtgever </w:t>
      </w:r>
      <w:r w:rsidR="00E5385B" w:rsidRPr="004A424B">
        <w:t>van</w:t>
      </w:r>
      <w:r w:rsidR="00B4329B" w:rsidRPr="004A424B">
        <w:t xml:space="preserve"> </w:t>
      </w:r>
      <w:r w:rsidR="00C74D7E" w:rsidRPr="004A424B">
        <w:rPr>
          <w:highlight w:val="lightGray"/>
        </w:rPr>
        <w:t>&lt;datum&gt;</w:t>
      </w:r>
      <w:r w:rsidR="006C58E4" w:rsidRPr="004A424B">
        <w:t xml:space="preserve">, kenmerk </w:t>
      </w:r>
      <w:r w:rsidR="00F655A4" w:rsidRPr="00F655A4">
        <w:t xml:space="preserve">201865002.001.132 </w:t>
      </w:r>
      <w:r w:rsidR="006C58E4" w:rsidRPr="004A424B">
        <w:t>(B</w:t>
      </w:r>
      <w:r w:rsidRPr="004A424B">
        <w:t xml:space="preserve">ijlage </w:t>
      </w:r>
      <w:r w:rsidR="00C74D7E" w:rsidRPr="004A424B">
        <w:rPr>
          <w:highlight w:val="lightGray"/>
        </w:rPr>
        <w:t>&lt;…&gt;</w:t>
      </w:r>
      <w:r w:rsidRPr="004A424B">
        <w:t>)</w:t>
      </w:r>
      <w:r w:rsidR="00E91DA2" w:rsidRPr="004A424B">
        <w:t xml:space="preserve"> en de </w:t>
      </w:r>
      <w:r w:rsidR="00F655A4">
        <w:t>Inschrijving</w:t>
      </w:r>
      <w:r w:rsidR="00E91DA2" w:rsidRPr="004A424B">
        <w:t xml:space="preserve"> van </w:t>
      </w:r>
      <w:r w:rsidRPr="004A424B">
        <w:t xml:space="preserve">Opdrachtnemer </w:t>
      </w:r>
      <w:r w:rsidR="00E5385B" w:rsidRPr="004A424B">
        <w:t>van</w:t>
      </w:r>
      <w:r w:rsidR="00B4329B" w:rsidRPr="004A424B">
        <w:t xml:space="preserve"> </w:t>
      </w:r>
      <w:r w:rsidR="00C74D7E" w:rsidRPr="004A424B">
        <w:rPr>
          <w:highlight w:val="lightGray"/>
        </w:rPr>
        <w:t>&lt;datum&gt;</w:t>
      </w:r>
      <w:r w:rsidR="006C58E4" w:rsidRPr="004A424B">
        <w:t xml:space="preserve">, kenmerk </w:t>
      </w:r>
      <w:r w:rsidR="00C74D7E" w:rsidRPr="004A424B">
        <w:rPr>
          <w:highlight w:val="lightGray"/>
        </w:rPr>
        <w:t>&lt;kenmerk&gt;</w:t>
      </w:r>
      <w:r w:rsidR="00C74D7E" w:rsidRPr="004A424B">
        <w:t xml:space="preserve"> </w:t>
      </w:r>
      <w:r w:rsidR="006C58E4" w:rsidRPr="004A424B">
        <w:t>(B</w:t>
      </w:r>
      <w:r w:rsidRPr="004A424B">
        <w:t>ijlage</w:t>
      </w:r>
      <w:r w:rsidR="00C74D7E" w:rsidRPr="004A424B">
        <w:t xml:space="preserve"> </w:t>
      </w:r>
      <w:r w:rsidR="00C74D7E" w:rsidRPr="004A424B">
        <w:rPr>
          <w:highlight w:val="lightGray"/>
        </w:rPr>
        <w:t>&lt;</w:t>
      </w:r>
      <w:r w:rsidR="008F10DC" w:rsidRPr="004A424B">
        <w:rPr>
          <w:highlight w:val="lightGray"/>
        </w:rPr>
        <w:t>…</w:t>
      </w:r>
      <w:r w:rsidR="00C74D7E" w:rsidRPr="004A424B">
        <w:rPr>
          <w:highlight w:val="lightGray"/>
        </w:rPr>
        <w:t>&gt;</w:t>
      </w:r>
      <w:r w:rsidRPr="004A424B">
        <w:t>)</w:t>
      </w:r>
      <w:r w:rsidR="00E91DA2" w:rsidRPr="004A424B">
        <w:t>.</w:t>
      </w:r>
    </w:p>
    <w:p w14:paraId="354E2D1C" w14:textId="77777777" w:rsidR="0006249A" w:rsidRDefault="0006249A" w:rsidP="00EA4E03">
      <w:pPr>
        <w:pStyle w:val="Lijstalinea"/>
        <w:ind w:left="567"/>
      </w:pPr>
    </w:p>
    <w:p w14:paraId="13255043" w14:textId="77777777" w:rsidR="0006249A" w:rsidRDefault="00E91DA2" w:rsidP="003020B6">
      <w:pPr>
        <w:pStyle w:val="Lijstalinea"/>
        <w:numPr>
          <w:ilvl w:val="1"/>
          <w:numId w:val="5"/>
        </w:numPr>
        <w:ind w:left="567" w:hanging="567"/>
      </w:pPr>
      <w:r w:rsidRPr="004A424B">
        <w:t>Op deze Overeenkomst zijn uitsluitend van toepassing de ARVODI-</w:t>
      </w:r>
      <w:r w:rsidR="00E343D2" w:rsidRPr="004A424B">
        <w:t xml:space="preserve">2025 </w:t>
      </w:r>
      <w:r w:rsidRPr="0006249A">
        <w:rPr>
          <w:highlight w:val="lightGray"/>
        </w:rPr>
        <w:t>(al in het bezit van Partijen)</w:t>
      </w:r>
      <w:r w:rsidRPr="004A424B">
        <w:t>, tenzij daarvan in deze Overeenkomst wordt afgeweken. De (eventuele) algemene en bijzondere voorwaarden van Opdrachtnemer zijn niet van toepassing.</w:t>
      </w:r>
    </w:p>
    <w:p w14:paraId="1984C517" w14:textId="77777777" w:rsidR="0006249A" w:rsidRDefault="0006249A" w:rsidP="00EA4E03">
      <w:pPr>
        <w:pStyle w:val="Lijstalinea"/>
        <w:ind w:left="567"/>
      </w:pPr>
    </w:p>
    <w:p w14:paraId="1589BBAB" w14:textId="77777777" w:rsidR="00122BC9" w:rsidRPr="004A424B" w:rsidRDefault="00783E67" w:rsidP="003020B6">
      <w:pPr>
        <w:pStyle w:val="Lijstalinea"/>
        <w:numPr>
          <w:ilvl w:val="1"/>
          <w:numId w:val="5"/>
        </w:numPr>
        <w:ind w:left="567" w:hanging="567"/>
      </w:pPr>
      <w:r w:rsidRPr="004A424B">
        <w:t xml:space="preserve">De volgende documenten vormen gezamenlijk de Overeenkomst. </w:t>
      </w:r>
      <w:r w:rsidR="00E91DA2" w:rsidRPr="004A424B">
        <w:t>Als deze documenten elkaar tegenspreken, gaat het eerdergenoemde document boven het later genoemde:</w:t>
      </w:r>
    </w:p>
    <w:p w14:paraId="5FF142B5" w14:textId="77777777" w:rsidR="00C6168B" w:rsidRPr="002C72FA" w:rsidRDefault="003F6A15" w:rsidP="003020B6">
      <w:pPr>
        <w:pStyle w:val="Lijstalinea"/>
        <w:numPr>
          <w:ilvl w:val="0"/>
          <w:numId w:val="6"/>
        </w:numPr>
        <w:ind w:left="993" w:hanging="426"/>
      </w:pPr>
      <w:r w:rsidRPr="002C72FA">
        <w:t xml:space="preserve">deze </w:t>
      </w:r>
      <w:r w:rsidR="006117CF" w:rsidRPr="002C72FA">
        <w:t>O</w:t>
      </w:r>
      <w:r w:rsidRPr="002C72FA">
        <w:t>vereenkomst</w:t>
      </w:r>
      <w:r w:rsidR="00C6168B" w:rsidRPr="002C72FA">
        <w:t>;</w:t>
      </w:r>
    </w:p>
    <w:p w14:paraId="4599090F" w14:textId="77777777" w:rsidR="00E91DA2" w:rsidRPr="002C72FA" w:rsidRDefault="00E91DA2" w:rsidP="003020B6">
      <w:pPr>
        <w:pStyle w:val="Lijstalinea"/>
        <w:numPr>
          <w:ilvl w:val="0"/>
          <w:numId w:val="6"/>
        </w:numPr>
        <w:ind w:left="993" w:hanging="426"/>
      </w:pPr>
      <w:r w:rsidRPr="002C72FA">
        <w:t>de Verwerkersovereenkomst;</w:t>
      </w:r>
    </w:p>
    <w:p w14:paraId="1AFD6ACE" w14:textId="77777777" w:rsidR="00C6168B" w:rsidRPr="002C72FA" w:rsidRDefault="009D5591" w:rsidP="003020B6">
      <w:pPr>
        <w:pStyle w:val="Lijstalinea"/>
        <w:numPr>
          <w:ilvl w:val="0"/>
          <w:numId w:val="6"/>
        </w:numPr>
        <w:ind w:left="993" w:hanging="426"/>
      </w:pPr>
      <w:r w:rsidRPr="002C72FA">
        <w:t>d</w:t>
      </w:r>
      <w:r w:rsidR="00A15F4B" w:rsidRPr="002C72FA">
        <w:t>e ARVODI-</w:t>
      </w:r>
      <w:r w:rsidR="00E91DA2" w:rsidRPr="002C72FA">
        <w:t>2025</w:t>
      </w:r>
      <w:r w:rsidR="00C6168B" w:rsidRPr="002C72FA">
        <w:t>;</w:t>
      </w:r>
    </w:p>
    <w:p w14:paraId="06F718F6" w14:textId="77777777" w:rsidR="0074200B" w:rsidRPr="002C72FA" w:rsidRDefault="00E516AD" w:rsidP="0074200B">
      <w:pPr>
        <w:pStyle w:val="Lijstalinea"/>
        <w:numPr>
          <w:ilvl w:val="0"/>
          <w:numId w:val="6"/>
        </w:numPr>
        <w:ind w:left="993" w:hanging="426"/>
      </w:pPr>
      <w:r>
        <w:t xml:space="preserve">het Beschrijvend Document </w:t>
      </w:r>
      <w:r w:rsidR="004A6949" w:rsidRPr="002C72FA">
        <w:t>inclusief Bijlagen</w:t>
      </w:r>
      <w:r w:rsidR="006D20E0" w:rsidRPr="002C72FA">
        <w:t xml:space="preserve"> zoals</w:t>
      </w:r>
      <w:r w:rsidR="00257041" w:rsidRPr="002C72FA">
        <w:t xml:space="preserve"> </w:t>
      </w:r>
      <w:r w:rsidR="006D20E0" w:rsidRPr="002C72FA">
        <w:t xml:space="preserve">aangevuld of gewijzigd bij nota van inlichtingen </w:t>
      </w:r>
      <w:r w:rsidR="00E5385B" w:rsidRPr="002C72FA">
        <w:t>van</w:t>
      </w:r>
      <w:r w:rsidR="006D20E0" w:rsidRPr="002C72FA">
        <w:t xml:space="preserve"> </w:t>
      </w:r>
      <w:r w:rsidR="006D20E0" w:rsidRPr="002C72FA">
        <w:rPr>
          <w:highlight w:val="lightGray"/>
        </w:rPr>
        <w:t>&lt;datum&gt;</w:t>
      </w:r>
      <w:r w:rsidR="00FF39BD" w:rsidRPr="002C72FA">
        <w:t>;</w:t>
      </w:r>
    </w:p>
    <w:p w14:paraId="50854AB7" w14:textId="77777777" w:rsidR="0074200B" w:rsidRPr="002C72FA" w:rsidRDefault="009D5591" w:rsidP="0074200B">
      <w:pPr>
        <w:pStyle w:val="Lijstalinea"/>
        <w:numPr>
          <w:ilvl w:val="0"/>
          <w:numId w:val="6"/>
        </w:numPr>
        <w:ind w:left="993" w:hanging="426"/>
      </w:pPr>
      <w:r w:rsidRPr="002C72FA">
        <w:t>d</w:t>
      </w:r>
      <w:r w:rsidR="00AC21C2" w:rsidRPr="002C72FA">
        <w:t>e door Opdrachtnemer aan Opdrachtgever</w:t>
      </w:r>
      <w:r w:rsidR="00C6168B" w:rsidRPr="002C72FA">
        <w:t xml:space="preserve"> uitgebrachte </w:t>
      </w:r>
      <w:r w:rsidR="0006249A" w:rsidRPr="002C72FA">
        <w:rPr>
          <w:highlight w:val="lightGray"/>
        </w:rPr>
        <w:t>Inschrijving</w:t>
      </w:r>
      <w:r w:rsidR="00C6168B" w:rsidRPr="002C72FA">
        <w:t xml:space="preserve"> van</w:t>
      </w:r>
      <w:r w:rsidR="00C74D7E" w:rsidRPr="002C72FA">
        <w:t xml:space="preserve"> </w:t>
      </w:r>
      <w:r w:rsidR="00C74D7E" w:rsidRPr="002C72FA">
        <w:rPr>
          <w:highlight w:val="lightGray"/>
        </w:rPr>
        <w:t>&lt;datum&gt;</w:t>
      </w:r>
      <w:r w:rsidR="00C6168B" w:rsidRPr="002C72FA">
        <w:t xml:space="preserve">, </w:t>
      </w:r>
      <w:r w:rsidR="00631117" w:rsidRPr="002C72FA">
        <w:t xml:space="preserve">met </w:t>
      </w:r>
      <w:r w:rsidR="001007FE" w:rsidRPr="002C72FA">
        <w:t>kenmerk</w:t>
      </w:r>
      <w:r w:rsidR="00C74D7E" w:rsidRPr="002C72FA">
        <w:t xml:space="preserve"> </w:t>
      </w:r>
      <w:r w:rsidR="00C74D7E" w:rsidRPr="002C72FA">
        <w:rPr>
          <w:highlight w:val="lightGray"/>
        </w:rPr>
        <w:t>&lt;kenmerk&gt;</w:t>
      </w:r>
      <w:r w:rsidR="00C74D7E" w:rsidRPr="002C72FA">
        <w:t xml:space="preserve"> </w:t>
      </w:r>
      <w:r w:rsidR="004A6949" w:rsidRPr="002C72FA">
        <w:t>inclusief Bijlagen</w:t>
      </w:r>
      <w:r w:rsidR="00C6168B" w:rsidRPr="002C72FA">
        <w:t xml:space="preserve">. </w:t>
      </w:r>
    </w:p>
    <w:p w14:paraId="249034E9" w14:textId="77777777" w:rsidR="0074200B" w:rsidRDefault="0074200B" w:rsidP="0074200B">
      <w:pPr>
        <w:pStyle w:val="Lijstalinea"/>
        <w:ind w:left="567"/>
      </w:pPr>
    </w:p>
    <w:p w14:paraId="4B4A8DBC" w14:textId="77777777" w:rsidR="00122BC9" w:rsidRPr="004A424B" w:rsidRDefault="002C0990" w:rsidP="004A424B">
      <w:pPr>
        <w:pStyle w:val="Lijstalinea"/>
        <w:numPr>
          <w:ilvl w:val="1"/>
          <w:numId w:val="5"/>
        </w:numPr>
        <w:ind w:left="567" w:hanging="567"/>
      </w:pPr>
      <w:r w:rsidRPr="004A424B">
        <w:t>Afwijkingen van deze Overeenkomst zijn alleen bindend als Partijen dit uitdrukkelijk schriftelijk of per e-mail zijn overeengekomen. Door ondertekening van deze Overeenkomst vervallen alle eventueel eerder door Partijen gemaakte afspraken ten aanzien van de Diensten.</w:t>
      </w:r>
    </w:p>
    <w:p w14:paraId="062C3CE4" w14:textId="77777777" w:rsidR="000B18E3" w:rsidRPr="004A424B" w:rsidRDefault="000B18E3" w:rsidP="004A424B"/>
    <w:p w14:paraId="6A28B744" w14:textId="77777777" w:rsidR="0054692C" w:rsidRPr="004A424B" w:rsidRDefault="0054692C" w:rsidP="003020B6">
      <w:pPr>
        <w:pStyle w:val="Kop1"/>
        <w:numPr>
          <w:ilvl w:val="0"/>
          <w:numId w:val="4"/>
        </w:numPr>
        <w:ind w:left="567" w:hanging="567"/>
      </w:pPr>
      <w:r w:rsidRPr="004A424B">
        <w:t>Totstandkoming, tijdsplanning of duur van de Overeenkomst</w:t>
      </w:r>
    </w:p>
    <w:p w14:paraId="370B8DA3" w14:textId="77777777" w:rsidR="0058612D" w:rsidRDefault="0058612D" w:rsidP="003020B6">
      <w:pPr>
        <w:rPr>
          <w:lang w:val="nl"/>
        </w:rPr>
      </w:pPr>
    </w:p>
    <w:p w14:paraId="51456933" w14:textId="77777777" w:rsidR="005560E1" w:rsidRPr="005560E1" w:rsidRDefault="0054692C" w:rsidP="004A424B">
      <w:pPr>
        <w:pStyle w:val="Lijstalinea"/>
        <w:numPr>
          <w:ilvl w:val="1"/>
          <w:numId w:val="4"/>
        </w:numPr>
        <w:ind w:left="567" w:hanging="567"/>
        <w:rPr>
          <w:b/>
          <w:bCs/>
        </w:rPr>
      </w:pPr>
      <w:r w:rsidRPr="004A424B">
        <w:t xml:space="preserve">Deze Overeenkomst komt tot stand door </w:t>
      </w:r>
      <w:r w:rsidR="004A29E1" w:rsidRPr="004A424B">
        <w:t>o</w:t>
      </w:r>
      <w:r w:rsidRPr="004A424B">
        <w:t xml:space="preserve">ndertekening van </w:t>
      </w:r>
      <w:r w:rsidR="00CA1C92" w:rsidRPr="004A424B">
        <w:t xml:space="preserve">de Overeenkomst </w:t>
      </w:r>
      <w:r w:rsidRPr="004A424B">
        <w:t>door Partijen.</w:t>
      </w:r>
    </w:p>
    <w:p w14:paraId="6EE1B233" w14:textId="77777777" w:rsidR="005560E1" w:rsidRPr="005560E1" w:rsidRDefault="005560E1" w:rsidP="002C72FA">
      <w:pPr>
        <w:pStyle w:val="Lijstalinea"/>
        <w:ind w:left="567"/>
        <w:rPr>
          <w:b/>
          <w:bCs/>
        </w:rPr>
      </w:pPr>
    </w:p>
    <w:p w14:paraId="637E4536" w14:textId="77777777" w:rsidR="005560E1" w:rsidRPr="005560E1" w:rsidRDefault="006B1B1B" w:rsidP="004A424B">
      <w:pPr>
        <w:pStyle w:val="Lijstalinea"/>
        <w:numPr>
          <w:ilvl w:val="1"/>
          <w:numId w:val="4"/>
        </w:numPr>
        <w:ind w:left="567" w:hanging="567"/>
        <w:rPr>
          <w:b/>
          <w:bCs/>
        </w:rPr>
      </w:pPr>
      <w:r w:rsidRPr="004A424B">
        <w:t xml:space="preserve">De beoogde ingangsdatum is </w:t>
      </w:r>
      <w:r w:rsidR="0035654C">
        <w:t>1 december 2026</w:t>
      </w:r>
      <w:r w:rsidRPr="004A424B">
        <w:t xml:space="preserve">. Deze Overeenkomst heeft een vaste looptijd van </w:t>
      </w:r>
      <w:r w:rsidR="0035654C">
        <w:t>4</w:t>
      </w:r>
      <w:r w:rsidRPr="004A424B">
        <w:t xml:space="preserve"> jaar en een maximale looptijd van </w:t>
      </w:r>
      <w:r w:rsidR="0035654C">
        <w:t>12</w:t>
      </w:r>
      <w:r w:rsidRPr="004A424B">
        <w:t xml:space="preserve"> jaar met een einddatum van </w:t>
      </w:r>
      <w:r w:rsidR="0035654C">
        <w:t>30 november 2038</w:t>
      </w:r>
      <w:r w:rsidRPr="004A424B">
        <w:t xml:space="preserve">. </w:t>
      </w:r>
      <w:r w:rsidR="00B0463A" w:rsidRPr="004A424B">
        <w:t>Opdrachtgever werkt</w:t>
      </w:r>
      <w:r w:rsidRPr="004A424B">
        <w:t xml:space="preserve"> niet met verlengingen</w:t>
      </w:r>
      <w:r w:rsidR="00B0463A" w:rsidRPr="004A424B">
        <w:t>,</w:t>
      </w:r>
      <w:r w:rsidRPr="004A424B">
        <w:t xml:space="preserve"> maar met de mogelijkheid om de Overeenkomst eenzijdig op te zeggen na de vaste periode van </w:t>
      </w:r>
      <w:r w:rsidR="0035654C">
        <w:t>4</w:t>
      </w:r>
      <w:r w:rsidRPr="004A424B">
        <w:t xml:space="preserve"> jaar. De eerste mogelijkheid voor de Opdrachtgever om de Overeenkomst op te zeggen is </w:t>
      </w:r>
      <w:r w:rsidR="0035654C">
        <w:t>1 december 2030</w:t>
      </w:r>
      <w:r w:rsidRPr="004A424B">
        <w:t xml:space="preserve">. Opdrachtgever hanteert hierbij een opzegtermijn van minimaal </w:t>
      </w:r>
      <w:r w:rsidRPr="005560E1">
        <w:rPr>
          <w:highlight w:val="lightGray"/>
        </w:rPr>
        <w:t>zes</w:t>
      </w:r>
      <w:r w:rsidRPr="004A424B">
        <w:t xml:space="preserve"> maanden.</w:t>
      </w:r>
    </w:p>
    <w:p w14:paraId="7E321E07" w14:textId="77777777" w:rsidR="0054692C" w:rsidRPr="004A424B" w:rsidRDefault="0054692C" w:rsidP="004A424B"/>
    <w:p w14:paraId="63B6E495" w14:textId="77777777" w:rsidR="0054692C" w:rsidRPr="004A424B" w:rsidRDefault="0054692C" w:rsidP="003020B6">
      <w:pPr>
        <w:pStyle w:val="Kop1"/>
        <w:numPr>
          <w:ilvl w:val="0"/>
          <w:numId w:val="4"/>
        </w:numPr>
        <w:ind w:left="567" w:hanging="567"/>
      </w:pPr>
      <w:r w:rsidRPr="004A424B">
        <w:t>Prijs en overige financiële bepalingen</w:t>
      </w:r>
    </w:p>
    <w:p w14:paraId="7A6C13A6" w14:textId="77777777" w:rsidR="007A0A1B" w:rsidRPr="004A424B" w:rsidRDefault="007A0A1B" w:rsidP="004A424B"/>
    <w:p w14:paraId="1F3ABA3F" w14:textId="77777777" w:rsidR="00DE4564" w:rsidRPr="004A424B" w:rsidRDefault="0045682E" w:rsidP="0035654C">
      <w:pPr>
        <w:pStyle w:val="Lijstalinea"/>
        <w:numPr>
          <w:ilvl w:val="1"/>
          <w:numId w:val="4"/>
        </w:numPr>
        <w:ind w:left="567" w:hanging="567"/>
      </w:pPr>
      <w:r w:rsidRPr="004A424B">
        <w:t xml:space="preserve">Opdrachtnemer voert de Diensten uit tegen een vaste totaalprijs. Deze vaste totaalprijs bedraagt € </w:t>
      </w:r>
      <w:r w:rsidRPr="0035654C">
        <w:rPr>
          <w:highlight w:val="lightGray"/>
        </w:rPr>
        <w:t>&lt;bedrag&gt;</w:t>
      </w:r>
      <w:r w:rsidRPr="004A424B">
        <w:t>,</w:t>
      </w:r>
      <w:r w:rsidRPr="004A424B">
        <w:noBreakHyphen/>
        <w:t xml:space="preserve"> (exclusief btw en inclusief reis-, verblijf en eventuele overige kosten) (€ </w:t>
      </w:r>
      <w:r w:rsidRPr="0035654C">
        <w:rPr>
          <w:highlight w:val="lightGray"/>
        </w:rPr>
        <w:t>&lt;bedrag&gt;</w:t>
      </w:r>
      <w:r w:rsidRPr="004A424B">
        <w:t>,</w:t>
      </w:r>
      <w:r w:rsidRPr="004A424B">
        <w:noBreakHyphen/>
        <w:t xml:space="preserve"> inclusief btw en inclusief reis-, verblijf- en eventuele overige kosten). </w:t>
      </w:r>
    </w:p>
    <w:p w14:paraId="2B07CEF1" w14:textId="77777777" w:rsidR="00122BC9" w:rsidRPr="004A424B" w:rsidRDefault="00122BC9" w:rsidP="00CD2EE5">
      <w:pPr>
        <w:ind w:left="567" w:hanging="567"/>
      </w:pPr>
    </w:p>
    <w:p w14:paraId="659AB509" w14:textId="77777777" w:rsidR="00122BC9" w:rsidRPr="004A424B" w:rsidRDefault="00F03D8F" w:rsidP="00CD2EE5">
      <w:pPr>
        <w:pStyle w:val="Lijstalinea"/>
        <w:numPr>
          <w:ilvl w:val="1"/>
          <w:numId w:val="4"/>
        </w:numPr>
        <w:ind w:left="567" w:hanging="567"/>
      </w:pPr>
      <w:r w:rsidRPr="004A424B">
        <w:t>Als Opdrachtnemer geen btw in rekening brengt, maar voor (een deel van) de Diensten geen vrijstelling van btw blijkt te bestaan, kan Opdrachtnemer deze btw niet alsnog in rekening brengen.</w:t>
      </w:r>
      <w:r w:rsidRPr="004A424B">
        <w:br/>
      </w:r>
    </w:p>
    <w:p w14:paraId="7B201107" w14:textId="77777777" w:rsidR="00122BC9" w:rsidRPr="000C5184" w:rsidRDefault="00122BC9" w:rsidP="00CD2EE5">
      <w:pPr>
        <w:pStyle w:val="Lijstalinea"/>
        <w:numPr>
          <w:ilvl w:val="1"/>
          <w:numId w:val="4"/>
        </w:numPr>
        <w:ind w:left="567" w:hanging="567"/>
      </w:pPr>
      <w:r w:rsidRPr="004A424B">
        <w:lastRenderedPageBreak/>
        <w:t xml:space="preserve">De prijs heeft betrekking op alle door Opdrachtnemer in het kader van deze Overeenkomst </w:t>
      </w:r>
      <w:r w:rsidRPr="000C5184">
        <w:t xml:space="preserve">te verrichten Diensten en eventueel daartoe benodigde materialen. </w:t>
      </w:r>
    </w:p>
    <w:p w14:paraId="183A35ED" w14:textId="77777777" w:rsidR="00122BC9" w:rsidRPr="000C5184" w:rsidRDefault="00122BC9" w:rsidP="00CD2EE5">
      <w:pPr>
        <w:ind w:left="567" w:hanging="567"/>
      </w:pPr>
    </w:p>
    <w:p w14:paraId="0C338CA8" w14:textId="77777777" w:rsidR="00983015" w:rsidRDefault="00983015" w:rsidP="0035654C">
      <w:pPr>
        <w:pStyle w:val="Lijstalinea"/>
        <w:numPr>
          <w:ilvl w:val="1"/>
          <w:numId w:val="4"/>
        </w:numPr>
        <w:ind w:left="567" w:hanging="567"/>
      </w:pPr>
      <w:r w:rsidRPr="004A424B">
        <w:t xml:space="preserve">De overeengekomen (maximum) tarieven staan vast gedurende de eerste </w:t>
      </w:r>
      <w:r w:rsidR="0035654C">
        <w:t>12</w:t>
      </w:r>
      <w:r w:rsidRPr="004A424B">
        <w:t xml:space="preserve"> maanden van de Overeenkomst. Daarna kunnen de overeengekomen tarieven en prijzen éénmaal per 12 maanden geïndexeerd worden. De eerste indexering kan plaatsvinden ingaande </w:t>
      </w:r>
      <w:r w:rsidR="0035654C">
        <w:t>1 december 2027</w:t>
      </w:r>
      <w:r w:rsidRPr="004A424B">
        <w:t xml:space="preserve">. </w:t>
      </w:r>
    </w:p>
    <w:p w14:paraId="30A7CE6B" w14:textId="77777777" w:rsidR="00CD2EE5" w:rsidRPr="004A424B" w:rsidRDefault="00CD2EE5" w:rsidP="00CD2EE5">
      <w:pPr>
        <w:pStyle w:val="Lijstalinea"/>
        <w:ind w:left="567"/>
      </w:pPr>
    </w:p>
    <w:p w14:paraId="30A699FE" w14:textId="77777777" w:rsidR="00983015" w:rsidRDefault="00983015" w:rsidP="0035654C">
      <w:pPr>
        <w:pStyle w:val="Lijstalinea"/>
        <w:ind w:left="567"/>
      </w:pPr>
      <w:r w:rsidRPr="004A424B">
        <w:t xml:space="preserve">Voor het indexeren geldt de jaar op jaar methode. De peilmaand ten behoeve van het bepalen van de indexatie is </w:t>
      </w:r>
      <w:r w:rsidR="0035654C">
        <w:t>juli</w:t>
      </w:r>
      <w:r w:rsidRPr="004A424B">
        <w:t xml:space="preserve"> en het voorstel dient uiterlijk </w:t>
      </w:r>
      <w:r w:rsidR="0035654C">
        <w:t>1 oktober</w:t>
      </w:r>
      <w:r w:rsidRPr="004A424B">
        <w:t xml:space="preserve"> ingediend te zijn. </w:t>
      </w:r>
    </w:p>
    <w:p w14:paraId="026E64D1" w14:textId="77777777" w:rsidR="00CD2EE5" w:rsidRPr="004A424B" w:rsidRDefault="00CD2EE5" w:rsidP="00CD2EE5">
      <w:pPr>
        <w:pStyle w:val="Lijstalinea"/>
        <w:ind w:left="567"/>
      </w:pPr>
    </w:p>
    <w:p w14:paraId="601E5A99" w14:textId="77777777" w:rsidR="00983015" w:rsidRPr="004A424B" w:rsidRDefault="00983015" w:rsidP="00CD2EE5">
      <w:pPr>
        <w:pStyle w:val="Lijstalinea"/>
        <w:ind w:left="567"/>
      </w:pPr>
      <w:r w:rsidRPr="004A424B">
        <w:t>Indien Opdrachtnemer gebruik wil maken van de mogelijkheid tot indexatie, dient hij een onderbouwd voorstel voor nieuwe tarieven in, waarbij Opdrachtnemer gebruik maakt van de volgende index:</w:t>
      </w:r>
      <w:r w:rsidR="0035654C">
        <w:t xml:space="preserve"> </w:t>
      </w:r>
      <w:r w:rsidR="0035654C" w:rsidRPr="0035654C">
        <w:t>CBS-prijsindexcijfer CAO lonen per uur inclusief bijzondere</w:t>
      </w:r>
      <w:r w:rsidR="0035654C">
        <w:t xml:space="preserve"> </w:t>
      </w:r>
      <w:r w:rsidR="0035654C" w:rsidRPr="0035654C">
        <w:t xml:space="preserve">beloningen, categorie </w:t>
      </w:r>
      <w:r w:rsidR="0035654C">
        <w:t>‘</w:t>
      </w:r>
      <w:r w:rsidR="0035654C" w:rsidRPr="0035654C">
        <w:t>zakelijke dienstverlening</w:t>
      </w:r>
      <w:r w:rsidR="0035654C">
        <w:t>’</w:t>
      </w:r>
      <w:r w:rsidRPr="004A424B">
        <w:t xml:space="preserve">. Indien van toepassing gelden altijd de eerst-gepubliceerde cijfers. De Opdrachtnemer hanteert de onderstaande rekenmethode, waarbij het indexeringspercentage wordt afgerond op </w:t>
      </w:r>
      <w:r w:rsidR="00990E71">
        <w:t>één (1)</w:t>
      </w:r>
      <w:r w:rsidRPr="004A424B">
        <w:t xml:space="preserve"> decima</w:t>
      </w:r>
      <w:r w:rsidR="00990E71">
        <w:t>al</w:t>
      </w:r>
      <w:r w:rsidRPr="004A424B">
        <w:t>:</w:t>
      </w:r>
    </w:p>
    <w:p w14:paraId="07869407" w14:textId="77777777" w:rsidR="00983015" w:rsidRPr="004A424B" w:rsidRDefault="00983015" w:rsidP="004A424B"/>
    <w:p w14:paraId="50E97EFF" w14:textId="77777777" w:rsidR="00983015" w:rsidRPr="004A424B" w:rsidRDefault="00983015" w:rsidP="004A424B">
      <w:r w:rsidRPr="004A424B">
        <w:rPr>
          <w:noProof/>
        </w:rPr>
        <w:drawing>
          <wp:inline distT="0" distB="0" distL="0" distR="0" wp14:anchorId="4858D7F3" wp14:editId="136173CD">
            <wp:extent cx="3933645" cy="28575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31375"/>
                    <a:stretch/>
                  </pic:blipFill>
                  <pic:spPr bwMode="auto">
                    <a:xfrm>
                      <a:off x="0" y="0"/>
                      <a:ext cx="3933645" cy="285750"/>
                    </a:xfrm>
                    <a:prstGeom prst="rect">
                      <a:avLst/>
                    </a:prstGeom>
                    <a:noFill/>
                    <a:ln>
                      <a:noFill/>
                    </a:ln>
                    <a:extLst>
                      <a:ext uri="{53640926-AAD7-44D8-BBD7-CCE9431645EC}">
                        <a14:shadowObscured xmlns:a14="http://schemas.microsoft.com/office/drawing/2010/main"/>
                      </a:ext>
                    </a:extLst>
                  </pic:spPr>
                </pic:pic>
              </a:graphicData>
            </a:graphic>
          </wp:inline>
        </w:drawing>
      </w:r>
    </w:p>
    <w:p w14:paraId="28B9EE28" w14:textId="77777777" w:rsidR="00983015" w:rsidRPr="004A424B" w:rsidRDefault="00983015" w:rsidP="004A424B"/>
    <w:p w14:paraId="7FF22F1F" w14:textId="77777777" w:rsidR="00983015" w:rsidRDefault="00983015" w:rsidP="00CD2EE5">
      <w:pPr>
        <w:pStyle w:val="Lijstalinea"/>
        <w:ind w:left="567"/>
      </w:pPr>
      <w:r w:rsidRPr="004A424B">
        <w:t>De Opdrachtnemer voegt een schermafdruk van de gebruikte gegevens toe ter onderbouwing. Opdrachtnemer stuurt dit voorstel, voorzien van contractnaam en -kenmerk</w:t>
      </w:r>
      <w:r w:rsidR="00CD2EE5">
        <w:t xml:space="preserve"> </w:t>
      </w:r>
      <w:r w:rsidRPr="004A424B">
        <w:t xml:space="preserve">naar het volgende emailadres: </w:t>
      </w:r>
      <w:hyperlink r:id="rId12" w:history="1">
        <w:r w:rsidR="00EE4428" w:rsidRPr="00CC0626">
          <w:rPr>
            <w:rStyle w:val="Hyperlink"/>
          </w:rPr>
          <w:t>CM.RIS@rijksoverheid.nl</w:t>
        </w:r>
      </w:hyperlink>
      <w:r w:rsidR="00EE4428">
        <w:t xml:space="preserve">.   </w:t>
      </w:r>
      <w:r w:rsidR="00CD2EE5">
        <w:t xml:space="preserve"> </w:t>
      </w:r>
    </w:p>
    <w:p w14:paraId="0906BA1E" w14:textId="77777777" w:rsidR="00CD2EE5" w:rsidRPr="004A424B" w:rsidRDefault="00CD2EE5" w:rsidP="00CD2EE5">
      <w:pPr>
        <w:pStyle w:val="Lijstalinea"/>
        <w:ind w:left="567"/>
      </w:pPr>
    </w:p>
    <w:p w14:paraId="621EBC21" w14:textId="77777777" w:rsidR="00CD2EE5" w:rsidRDefault="00983015" w:rsidP="00CD2EE5">
      <w:pPr>
        <w:pStyle w:val="Lijstalinea"/>
        <w:ind w:left="567"/>
      </w:pPr>
      <w:r w:rsidRPr="004A424B">
        <w:t>De indexering is pas van kracht nadat Opdrachtgever schriftelijk instemt met het ingediende voorstel. Voorwaarde is dat de levering of dienstverlening over de voorgaande periode conform de gemaakte afspraken plaatsvond. Indien Opdrachtnemer te laat is met zijn voorstel wordt er slechts geïndexeerd over de resterende tijd; er wordt niet met terugwerkende kracht geïndexeerd.</w:t>
      </w:r>
    </w:p>
    <w:p w14:paraId="502436C6" w14:textId="77777777" w:rsidR="00CD2EE5" w:rsidRDefault="00CD2EE5" w:rsidP="00CD2EE5">
      <w:pPr>
        <w:pStyle w:val="Lijstalinea"/>
        <w:ind w:left="567"/>
      </w:pPr>
    </w:p>
    <w:p w14:paraId="18561C47" w14:textId="77777777" w:rsidR="00B33D7D" w:rsidRPr="004A424B" w:rsidRDefault="00F03D8F" w:rsidP="00CD2EE5">
      <w:pPr>
        <w:pStyle w:val="Lijstalinea"/>
        <w:numPr>
          <w:ilvl w:val="1"/>
          <w:numId w:val="4"/>
        </w:numPr>
        <w:ind w:left="567" w:hanging="567"/>
      </w:pPr>
      <w:r w:rsidRPr="004A424B">
        <w:t xml:space="preserve">Opdrachtnemer </w:t>
      </w:r>
      <w:r w:rsidR="0035654C" w:rsidRPr="0035654C">
        <w:t>factureert achteraf per kwartaal een evenredig gedeelte van het jaarbedrag.</w:t>
      </w:r>
      <w:r w:rsidRPr="004A424B">
        <w:t xml:space="preserve"> </w:t>
      </w:r>
    </w:p>
    <w:p w14:paraId="3A879B2C" w14:textId="77777777" w:rsidR="00C257C6" w:rsidRPr="004A424B" w:rsidRDefault="00C257C6" w:rsidP="009804B3">
      <w:pPr>
        <w:pStyle w:val="Lijstalinea"/>
        <w:ind w:left="567"/>
      </w:pPr>
      <w:bookmarkStart w:id="1" w:name="_Hlk143610581"/>
    </w:p>
    <w:p w14:paraId="7F58B67B" w14:textId="77777777" w:rsidR="00FD0587" w:rsidRDefault="00927814" w:rsidP="004C64BE">
      <w:pPr>
        <w:pStyle w:val="Lijstalinea"/>
        <w:numPr>
          <w:ilvl w:val="1"/>
          <w:numId w:val="4"/>
        </w:numPr>
        <w:ind w:left="567" w:hanging="567"/>
      </w:pPr>
      <w:r w:rsidRPr="004A424B">
        <w:t xml:space="preserve">Op basis van artikel </w:t>
      </w:r>
      <w:r w:rsidR="00D81F48" w:rsidRPr="004A424B">
        <w:t>15</w:t>
      </w:r>
      <w:r w:rsidRPr="004A424B">
        <w:t>.1 van de ARVODI-</w:t>
      </w:r>
      <w:r w:rsidR="00F6159C" w:rsidRPr="004A424B">
        <w:t xml:space="preserve">2025 </w:t>
      </w:r>
      <w:r w:rsidR="0078119B" w:rsidRPr="004A424B">
        <w:t>is</w:t>
      </w:r>
      <w:r w:rsidRPr="004A424B">
        <w:t xml:space="preserve"> Opdrachtnemer verplicht de factuur als e-factuur in te dienen. Vermeld op de e-factuur altijd de orderreferentie (verplichtingnummer of inkoopordernummer) welke op de bestelorder, opdrachtbevestiging of getekende Overeenkomst is vermeld. Neem de orderreferentie exact over, zonder toevoegingen of wijzigingen. Alleen dan kan de e-factuur worden verwerkt.</w:t>
      </w:r>
      <w:r w:rsidR="0057702C" w:rsidRPr="004A424B">
        <w:br/>
      </w:r>
    </w:p>
    <w:p w14:paraId="095D822D" w14:textId="77777777" w:rsidR="00FD0587" w:rsidRDefault="00927814" w:rsidP="00FD0587">
      <w:pPr>
        <w:pStyle w:val="Lijstalinea"/>
        <w:ind w:left="567"/>
      </w:pPr>
      <w:r w:rsidRPr="004A424B">
        <w:t xml:space="preserve">Gebruik voor het indienen van de e-factuur aan </w:t>
      </w:r>
      <w:r w:rsidR="0035654C">
        <w:t>Binnenlandse Zaken en Koninkrijksrelaties Directie Democratie en Bestuur</w:t>
      </w:r>
      <w:r w:rsidRPr="004A424B">
        <w:t xml:space="preserve"> het volgende organisatie-identificatienummer (OIN):</w:t>
      </w:r>
      <w:bookmarkEnd w:id="1"/>
      <w:r w:rsidR="0035654C">
        <w:t xml:space="preserve"> </w:t>
      </w:r>
      <w:r w:rsidR="0035654C" w:rsidRPr="0035654C">
        <w:t>00000001003214345000</w:t>
      </w:r>
    </w:p>
    <w:p w14:paraId="6357A4A1" w14:textId="77777777" w:rsidR="00A375BC" w:rsidRPr="004A424B" w:rsidRDefault="00A375BC" w:rsidP="008436AB"/>
    <w:p w14:paraId="34539BBE" w14:textId="77777777" w:rsidR="00122BC9" w:rsidRPr="004A424B" w:rsidRDefault="00122BC9" w:rsidP="003020B6">
      <w:pPr>
        <w:pStyle w:val="Kop1"/>
        <w:numPr>
          <w:ilvl w:val="0"/>
          <w:numId w:val="4"/>
        </w:numPr>
        <w:ind w:left="567" w:hanging="567"/>
      </w:pPr>
      <w:r w:rsidRPr="004A424B">
        <w:t xml:space="preserve">Contactpersonen </w:t>
      </w:r>
    </w:p>
    <w:p w14:paraId="068A870B" w14:textId="77777777" w:rsidR="00122BC9" w:rsidRPr="004A424B" w:rsidRDefault="00122BC9" w:rsidP="004A424B"/>
    <w:p w14:paraId="0B6B5B42" w14:textId="77777777" w:rsidR="00122BC9" w:rsidRPr="004A424B" w:rsidRDefault="00122BC9" w:rsidP="00FD0587">
      <w:pPr>
        <w:pStyle w:val="Lijstalinea"/>
        <w:numPr>
          <w:ilvl w:val="1"/>
          <w:numId w:val="4"/>
        </w:numPr>
        <w:ind w:left="567" w:hanging="567"/>
      </w:pPr>
      <w:r w:rsidRPr="004A424B">
        <w:t xml:space="preserve">Contactpersoon </w:t>
      </w:r>
      <w:r w:rsidR="00A85A53" w:rsidRPr="004A424B">
        <w:t xml:space="preserve">namens </w:t>
      </w:r>
      <w:r w:rsidRPr="004A424B">
        <w:t xml:space="preserve">Opdrachtgever is </w:t>
      </w:r>
      <w:r w:rsidR="00AC3FEA" w:rsidRPr="00FD0587">
        <w:rPr>
          <w:highlight w:val="lightGray"/>
        </w:rPr>
        <w:t>&lt;naam&gt;</w:t>
      </w:r>
      <w:r w:rsidR="000E66BB" w:rsidRPr="004A424B">
        <w:t xml:space="preserve">, telefonisch bereikbaar via </w:t>
      </w:r>
      <w:r w:rsidR="000E66BB" w:rsidRPr="00FD0587">
        <w:rPr>
          <w:highlight w:val="lightGray"/>
        </w:rPr>
        <w:t>&lt;telefoonnummer&gt;</w:t>
      </w:r>
      <w:r w:rsidR="000E66BB" w:rsidRPr="004A424B">
        <w:t xml:space="preserve"> en per </w:t>
      </w:r>
      <w:r w:rsidR="00233A7D" w:rsidRPr="004A424B">
        <w:t>e-</w:t>
      </w:r>
      <w:r w:rsidR="000E66BB" w:rsidRPr="004A424B">
        <w:t xml:space="preserve">mail via </w:t>
      </w:r>
      <w:r w:rsidR="000E66BB" w:rsidRPr="00FD0587">
        <w:rPr>
          <w:highlight w:val="lightGray"/>
        </w:rPr>
        <w:t>&lt;e-mailadres&gt;</w:t>
      </w:r>
      <w:r w:rsidR="0021799C" w:rsidRPr="004A424B">
        <w:t>.</w:t>
      </w:r>
    </w:p>
    <w:p w14:paraId="3098B78A" w14:textId="77777777" w:rsidR="00DE4564" w:rsidRDefault="00122BC9" w:rsidP="00FD0587">
      <w:pPr>
        <w:pStyle w:val="Lijstalinea"/>
        <w:ind w:left="567"/>
      </w:pPr>
      <w:r w:rsidRPr="004A424B">
        <w:t xml:space="preserve">Contactpersoon </w:t>
      </w:r>
      <w:r w:rsidR="00A85A53" w:rsidRPr="004A424B">
        <w:t xml:space="preserve">namens </w:t>
      </w:r>
      <w:r w:rsidRPr="004A424B">
        <w:t xml:space="preserve">Opdrachtnemer is </w:t>
      </w:r>
      <w:r w:rsidR="00A85A53" w:rsidRPr="004A424B">
        <w:rPr>
          <w:highlight w:val="lightGray"/>
        </w:rPr>
        <w:t>&lt;naam&gt;</w:t>
      </w:r>
      <w:r w:rsidR="000E66BB" w:rsidRPr="004A424B">
        <w:t xml:space="preserve">, telefonisch bereikbaar via </w:t>
      </w:r>
      <w:r w:rsidR="000E66BB" w:rsidRPr="004A424B">
        <w:rPr>
          <w:highlight w:val="lightGray"/>
        </w:rPr>
        <w:t>&lt;telefoonnummer&gt;</w:t>
      </w:r>
      <w:r w:rsidR="000E66BB" w:rsidRPr="004A424B">
        <w:t xml:space="preserve"> en per </w:t>
      </w:r>
      <w:r w:rsidR="00233A7D" w:rsidRPr="004A424B">
        <w:t>e-</w:t>
      </w:r>
      <w:r w:rsidR="000E66BB" w:rsidRPr="004A424B">
        <w:t xml:space="preserve">mail via </w:t>
      </w:r>
      <w:r w:rsidR="000E66BB" w:rsidRPr="004A424B">
        <w:rPr>
          <w:highlight w:val="lightGray"/>
        </w:rPr>
        <w:t>&lt;e-mailadres&gt;</w:t>
      </w:r>
      <w:r w:rsidR="000E66BB" w:rsidRPr="004A424B">
        <w:t>.</w:t>
      </w:r>
    </w:p>
    <w:p w14:paraId="6DC5E453" w14:textId="77777777" w:rsidR="00DE4564" w:rsidRPr="004A424B" w:rsidRDefault="00DE4564" w:rsidP="004A424B"/>
    <w:p w14:paraId="5BD53106" w14:textId="77777777" w:rsidR="00FD0587" w:rsidRPr="004A424B" w:rsidRDefault="00122BC9" w:rsidP="00C2144F">
      <w:pPr>
        <w:pStyle w:val="Lijstalinea"/>
        <w:numPr>
          <w:ilvl w:val="1"/>
          <w:numId w:val="4"/>
        </w:numPr>
        <w:ind w:left="567" w:hanging="567"/>
      </w:pPr>
      <w:r w:rsidRPr="004A424B">
        <w:t xml:space="preserve">In afwijking van het bepaalde in artikel </w:t>
      </w:r>
      <w:r w:rsidR="00F6159C" w:rsidRPr="004A424B">
        <w:t>8</w:t>
      </w:r>
      <w:r w:rsidRPr="004A424B">
        <w:t>.2 van de ARVODI-</w:t>
      </w:r>
      <w:r w:rsidR="00F6159C" w:rsidRPr="004A424B">
        <w:t xml:space="preserve">2025 </w:t>
      </w:r>
      <w:r w:rsidRPr="004A424B">
        <w:t>bind</w:t>
      </w:r>
      <w:r w:rsidR="007C1FD3" w:rsidRPr="004A424B">
        <w:t>en de genoemde contactpersonen P</w:t>
      </w:r>
      <w:r w:rsidRPr="004A424B">
        <w:t>artijen niet.</w:t>
      </w:r>
      <w:r w:rsidR="00FD0587">
        <w:br/>
      </w:r>
    </w:p>
    <w:p w14:paraId="1CC68A2D" w14:textId="77777777" w:rsidR="00AE43CE" w:rsidRPr="004A424B" w:rsidRDefault="00AE43CE" w:rsidP="003020B6">
      <w:pPr>
        <w:pStyle w:val="Kop1"/>
        <w:numPr>
          <w:ilvl w:val="0"/>
          <w:numId w:val="4"/>
        </w:numPr>
        <w:ind w:left="567" w:hanging="567"/>
      </w:pPr>
      <w:r w:rsidRPr="004A424B">
        <w:t>Social return</w:t>
      </w:r>
    </w:p>
    <w:p w14:paraId="07AF8F68" w14:textId="77777777" w:rsidR="00AE43CE" w:rsidRPr="004A424B" w:rsidRDefault="00AE43CE" w:rsidP="004A424B"/>
    <w:p w14:paraId="751D3EF4" w14:textId="77777777" w:rsidR="00AE43CE" w:rsidRPr="004A424B" w:rsidRDefault="00AE43CE" w:rsidP="008436AB">
      <w:pPr>
        <w:pStyle w:val="Lijstalinea"/>
        <w:numPr>
          <w:ilvl w:val="1"/>
          <w:numId w:val="4"/>
        </w:numPr>
        <w:ind w:left="567" w:hanging="567"/>
      </w:pPr>
      <w:r w:rsidRPr="004A424B">
        <w:t xml:space="preserve">Opdrachtnemer besteedt gedurende de looptijd van de Overeenkomst </w:t>
      </w:r>
      <w:r w:rsidRPr="008436AB">
        <w:rPr>
          <w:highlight w:val="lightGray"/>
        </w:rPr>
        <w:t xml:space="preserve">jaarlijks </w:t>
      </w:r>
      <w:r w:rsidR="00233A7D" w:rsidRPr="004A424B">
        <w:br/>
      </w:r>
      <w:r w:rsidR="008436AB">
        <w:t>5</w:t>
      </w:r>
      <w:r w:rsidRPr="004A424B">
        <w:t xml:space="preserve">% van de </w:t>
      </w:r>
      <w:r w:rsidRPr="008436AB">
        <w:rPr>
          <w:highlight w:val="lightGray"/>
        </w:rPr>
        <w:t>opdrachtwaarde</w:t>
      </w:r>
      <w:r w:rsidR="00F808CA">
        <w:t xml:space="preserve"> per contractjaar</w:t>
      </w:r>
      <w:r w:rsidRPr="004A424B">
        <w:t xml:space="preserve"> aan social return zoals beschreven in het</w:t>
      </w:r>
      <w:r w:rsidR="008436AB">
        <w:t xml:space="preserve"> </w:t>
      </w:r>
      <w:r w:rsidRPr="008436AB">
        <w:rPr>
          <w:highlight w:val="lightGray"/>
        </w:rPr>
        <w:t>Programma van Eisen</w:t>
      </w:r>
      <w:r w:rsidRPr="004A424B">
        <w:t>.</w:t>
      </w:r>
      <w:r w:rsidR="00546C90" w:rsidRPr="004A424B">
        <w:br/>
      </w:r>
    </w:p>
    <w:p w14:paraId="7E04FCFD" w14:textId="77777777" w:rsidR="009504A6" w:rsidRPr="004A424B" w:rsidRDefault="009504A6" w:rsidP="003020B6">
      <w:pPr>
        <w:pStyle w:val="Kop1"/>
        <w:numPr>
          <w:ilvl w:val="0"/>
          <w:numId w:val="4"/>
        </w:numPr>
        <w:ind w:left="567" w:hanging="567"/>
      </w:pPr>
      <w:r w:rsidRPr="004A424B">
        <w:t>Intellectuele eigendomsrechten</w:t>
      </w:r>
    </w:p>
    <w:p w14:paraId="206A7AE9" w14:textId="77777777" w:rsidR="009504A6" w:rsidRPr="004A424B" w:rsidRDefault="009504A6" w:rsidP="004A424B"/>
    <w:p w14:paraId="2FFA0002" w14:textId="77777777" w:rsidR="009504A6" w:rsidRPr="004A424B" w:rsidRDefault="009504A6" w:rsidP="008436AB">
      <w:pPr>
        <w:pStyle w:val="Lijstalinea"/>
        <w:numPr>
          <w:ilvl w:val="1"/>
          <w:numId w:val="4"/>
        </w:numPr>
        <w:ind w:left="567" w:hanging="567"/>
      </w:pPr>
      <w:r w:rsidRPr="004A424B">
        <w:t>Zoals bepaald in de artikelen 23.1, 23.4 en 23.5 van de ARVODI-2025 worden de auteursrechten en databankrechten die kunnen worden uitgeoefend ten aanzien van de resultaten van de Diensten overgedragen aan Opdrachtgever.</w:t>
      </w:r>
      <w:r w:rsidR="007B320D" w:rsidRPr="004A424B">
        <w:br/>
      </w:r>
    </w:p>
    <w:p w14:paraId="24DF0B85" w14:textId="77777777" w:rsidR="009504A6" w:rsidRPr="004A424B" w:rsidRDefault="009504A6" w:rsidP="003020B6">
      <w:pPr>
        <w:pStyle w:val="Kop1"/>
        <w:numPr>
          <w:ilvl w:val="0"/>
          <w:numId w:val="4"/>
        </w:numPr>
        <w:ind w:left="567" w:hanging="567"/>
      </w:pPr>
      <w:r w:rsidRPr="004A424B">
        <w:t>Integriteit</w:t>
      </w:r>
    </w:p>
    <w:p w14:paraId="1BC9A909" w14:textId="77777777" w:rsidR="009504A6" w:rsidRPr="004A424B" w:rsidRDefault="009504A6" w:rsidP="004A424B"/>
    <w:p w14:paraId="22668F32" w14:textId="77777777" w:rsidR="00843CBD" w:rsidRPr="004A424B" w:rsidRDefault="009504A6" w:rsidP="005D5E44">
      <w:pPr>
        <w:pStyle w:val="Lijstalinea"/>
        <w:numPr>
          <w:ilvl w:val="1"/>
          <w:numId w:val="4"/>
        </w:numPr>
        <w:ind w:left="567" w:hanging="567"/>
      </w:pPr>
      <w:r w:rsidRPr="004A424B">
        <w:t>Opdrachtnemer verklaart dat aan Personeel van Opdrachtgever geen voordeel is of wordt gegeven met oog op het verkrijgen van de opdracht.</w:t>
      </w:r>
    </w:p>
    <w:p w14:paraId="53902B3C" w14:textId="77777777" w:rsidR="005B7A99" w:rsidRPr="004A424B" w:rsidRDefault="005B7A99" w:rsidP="004A424B"/>
    <w:p w14:paraId="5CD76DDE" w14:textId="77777777" w:rsidR="005B7A99" w:rsidRPr="004A424B" w:rsidRDefault="005B7A99" w:rsidP="003020B6">
      <w:pPr>
        <w:pStyle w:val="Kop1"/>
        <w:numPr>
          <w:ilvl w:val="0"/>
          <w:numId w:val="4"/>
        </w:numPr>
        <w:ind w:left="567" w:hanging="567"/>
      </w:pPr>
      <w:r w:rsidRPr="004A424B">
        <w:t>Overige Voorwaarden</w:t>
      </w:r>
    </w:p>
    <w:p w14:paraId="4F9ECC04" w14:textId="77777777" w:rsidR="005B7A99" w:rsidRPr="004A424B" w:rsidRDefault="005B7A99" w:rsidP="00C507FC">
      <w:pPr>
        <w:ind w:left="567" w:hanging="567"/>
      </w:pPr>
      <w:r w:rsidRPr="004A424B">
        <w:t xml:space="preserve"> </w:t>
      </w:r>
    </w:p>
    <w:p w14:paraId="1A05A4A6" w14:textId="77777777" w:rsidR="00C507FC" w:rsidRDefault="005B7A99" w:rsidP="00C507FC">
      <w:pPr>
        <w:pStyle w:val="Lijstalinea"/>
        <w:numPr>
          <w:ilvl w:val="1"/>
          <w:numId w:val="4"/>
        </w:numPr>
        <w:ind w:left="567" w:hanging="567"/>
      </w:pPr>
      <w:r w:rsidRPr="004A424B">
        <w:t>Bij schending van de geheimhoudingsverplichtingen op grond van artikel 11 van de ARVODI-2025 op Opdrachtnemer en diens Personeel rusten, is Opdrachtnemer aan Opdrachtgever een boete verschuldigd van €</w:t>
      </w:r>
      <w:r w:rsidR="005D5E44">
        <w:t>40.000</w:t>
      </w:r>
      <w:r w:rsidRPr="004A424B">
        <w:t>,- per gebeurtenis.</w:t>
      </w:r>
    </w:p>
    <w:p w14:paraId="658A3D0F" w14:textId="77777777" w:rsidR="00C507FC" w:rsidRDefault="00C507FC" w:rsidP="002C72FA">
      <w:pPr>
        <w:pStyle w:val="Lijstalinea"/>
        <w:ind w:left="567"/>
      </w:pPr>
    </w:p>
    <w:p w14:paraId="0355509B" w14:textId="77777777" w:rsidR="00C507FC" w:rsidRDefault="005B7A99" w:rsidP="00C507FC">
      <w:pPr>
        <w:pStyle w:val="Lijstalinea"/>
        <w:numPr>
          <w:ilvl w:val="1"/>
          <w:numId w:val="4"/>
        </w:numPr>
        <w:ind w:left="567" w:hanging="567"/>
      </w:pPr>
      <w:r w:rsidRPr="004A424B">
        <w:t xml:space="preserve">In afwijking van artikel 19.2 van de ARVODI-2025 is de in dat artikellid bedoelde aansprakelijkheid beperkt tot maximaal </w:t>
      </w:r>
      <w:r w:rsidR="005D5E44">
        <w:t>twee</w:t>
      </w:r>
      <w:r w:rsidRPr="004A424B">
        <w:t xml:space="preserve"> maal de hoogte van de opdrachtwaarde per </w:t>
      </w:r>
      <w:r w:rsidR="00F808CA">
        <w:t xml:space="preserve">contractjaar per </w:t>
      </w:r>
      <w:r w:rsidRPr="004A424B">
        <w:t xml:space="preserve">gebeurtenis en </w:t>
      </w:r>
      <w:r w:rsidR="005D5E44">
        <w:t xml:space="preserve">vier </w:t>
      </w:r>
      <w:r w:rsidRPr="004A424B">
        <w:t>maal de hoogte van de opdrachtwaarde per contractjaar of gedeelte van een jaar dat de Overeenkomst van kracht is.</w:t>
      </w:r>
    </w:p>
    <w:p w14:paraId="7B01E9DA" w14:textId="77777777" w:rsidR="00C507FC" w:rsidRPr="00C507FC" w:rsidRDefault="00C507FC" w:rsidP="00C507FC">
      <w:pPr>
        <w:pStyle w:val="Lijstalinea"/>
        <w:ind w:left="567" w:hanging="567"/>
        <w:rPr>
          <w:b/>
          <w:bCs/>
        </w:rPr>
      </w:pPr>
    </w:p>
    <w:p w14:paraId="13753C19" w14:textId="77777777" w:rsidR="00C507FC" w:rsidRDefault="005B7A99" w:rsidP="00C507FC">
      <w:pPr>
        <w:pStyle w:val="Lijstalinea"/>
        <w:numPr>
          <w:ilvl w:val="1"/>
          <w:numId w:val="4"/>
        </w:numPr>
        <w:ind w:left="567" w:hanging="567"/>
      </w:pPr>
      <w:r w:rsidRPr="004A424B">
        <w:t>In aanvulling op artikel 21 van de ARVODI-2025 over beëindiging kan Opdrachtgever deze Overeenkomst zonder enige aanmaning of ingebrekestelling, met onmiddellijke ingang buiten rechte schriftelijk of per e-mail ontbinden in de volgende gevallen:</w:t>
      </w:r>
      <w:r w:rsidRPr="004A424B">
        <w:br/>
        <w:t>a. als Opdrachtnemer onherroepelijk strafrechtelijk is veroordeeld voor discriminatie in de zin van de artikelen 137c tot en met 137g en artikel 429 quater van het Wetboek van Strafrecht, of;</w:t>
      </w:r>
      <w:r w:rsidRPr="004A424B">
        <w:br/>
        <w:t>b.</w:t>
      </w:r>
      <w:r w:rsidR="00C507FC">
        <w:t xml:space="preserve"> </w:t>
      </w:r>
      <w:r w:rsidRPr="004A424B">
        <w:t>als Personeel van Opdrachtnemer onherroepelijk strafrechtelijk is veroordeeld voor discriminatie in de zin van de artikelen 137c tot en met g en artikel 429 quater van het Wetboek van Strafrecht en de desbetreffende persoon lid is van een bestuurs-, leidinggevend of toezichthoudend orgaan van Opdrachtnemer of daarin vertegenwoordigings-, beslissings-, of controlebevoegdheid heeft.</w:t>
      </w:r>
      <w:r w:rsidRPr="004A424B">
        <w:br/>
      </w:r>
      <w:r w:rsidRPr="004A424B">
        <w:br/>
        <w:t>In de onder a. en b. genoemde gevallen vervalt het recht op ontbinding drie jaar nadat de desbetreffende veroordeling onherroepelijk is geworden.</w:t>
      </w:r>
    </w:p>
    <w:p w14:paraId="138F44DB" w14:textId="77777777" w:rsidR="00C507FC" w:rsidRPr="00C507FC" w:rsidRDefault="00C507FC" w:rsidP="00C507FC">
      <w:pPr>
        <w:pStyle w:val="Lijstalinea"/>
        <w:ind w:left="567" w:hanging="567"/>
        <w:rPr>
          <w:b/>
          <w:bCs/>
        </w:rPr>
      </w:pPr>
    </w:p>
    <w:p w14:paraId="7A513AC1" w14:textId="77777777" w:rsidR="00C507FC" w:rsidRDefault="005B7A99" w:rsidP="005D5E44">
      <w:pPr>
        <w:pStyle w:val="Lijstalinea"/>
        <w:numPr>
          <w:ilvl w:val="1"/>
          <w:numId w:val="4"/>
        </w:numPr>
        <w:ind w:left="567" w:hanging="567"/>
      </w:pPr>
      <w:r w:rsidRPr="004A424B">
        <w:lastRenderedPageBreak/>
        <w:t xml:space="preserve">De artikelen 4.1 en 4.2 van de ARVODI-2025 over vervanging van personen zijn niet van toepassing. Opdrachtnemer kan personen die belast zijn met het uitvoeren van de Diensten vervangen. Opdrachtgever kan de vervanger(s) niet weigeren. </w:t>
      </w:r>
    </w:p>
    <w:p w14:paraId="1947FCF8" w14:textId="77777777" w:rsidR="0054692C" w:rsidRPr="004A424B" w:rsidRDefault="0054692C" w:rsidP="004A424B"/>
    <w:p w14:paraId="79C07D7F" w14:textId="77777777" w:rsidR="0054692C" w:rsidRPr="004A424B" w:rsidRDefault="0054692C" w:rsidP="004A424B">
      <w:r w:rsidRPr="004A424B">
        <w:t>Aldus op de laatste van de twee hierna genoemde data overeengekomen en in tweevoud ondertekend,</w:t>
      </w:r>
    </w:p>
    <w:p w14:paraId="689B754F" w14:textId="77777777" w:rsidR="0054692C" w:rsidRPr="004A424B" w:rsidRDefault="0054692C" w:rsidP="004A424B"/>
    <w:tbl>
      <w:tblPr>
        <w:tblW w:w="5079" w:type="pct"/>
        <w:tblInd w:w="-142" w:type="dxa"/>
        <w:tblCellMar>
          <w:left w:w="0" w:type="dxa"/>
          <w:right w:w="0" w:type="dxa"/>
        </w:tblCellMar>
        <w:tblLook w:val="04A0" w:firstRow="1" w:lastRow="0" w:firstColumn="1" w:lastColumn="0" w:noHBand="0" w:noVBand="1"/>
      </w:tblPr>
      <w:tblGrid>
        <w:gridCol w:w="4655"/>
        <w:gridCol w:w="4515"/>
      </w:tblGrid>
      <w:tr w:rsidR="00A33B25" w:rsidRPr="004A424B" w14:paraId="7F44050B" w14:textId="77777777" w:rsidTr="00A33B25">
        <w:tc>
          <w:tcPr>
            <w:tcW w:w="2538" w:type="pct"/>
            <w:tcMar>
              <w:top w:w="0" w:type="dxa"/>
              <w:left w:w="108" w:type="dxa"/>
              <w:bottom w:w="0" w:type="dxa"/>
              <w:right w:w="108" w:type="dxa"/>
            </w:tcMar>
            <w:hideMark/>
          </w:tcPr>
          <w:p w14:paraId="2EF0416D" w14:textId="77777777" w:rsidR="00A33B25" w:rsidRPr="004A424B" w:rsidRDefault="00A33B25" w:rsidP="004A424B">
            <w:r w:rsidRPr="004A424B">
              <w:t>Plaats:   …………………</w:t>
            </w:r>
          </w:p>
        </w:tc>
        <w:tc>
          <w:tcPr>
            <w:tcW w:w="2462" w:type="pct"/>
            <w:tcMar>
              <w:top w:w="0" w:type="dxa"/>
              <w:left w:w="108" w:type="dxa"/>
              <w:bottom w:w="0" w:type="dxa"/>
              <w:right w:w="108" w:type="dxa"/>
            </w:tcMar>
            <w:hideMark/>
          </w:tcPr>
          <w:p w14:paraId="520AB163" w14:textId="77777777" w:rsidR="00A33B25" w:rsidRPr="004A424B" w:rsidRDefault="00A33B25" w:rsidP="004A424B">
            <w:r w:rsidRPr="004A424B">
              <w:t>Plaats:   …………………</w:t>
            </w:r>
          </w:p>
        </w:tc>
      </w:tr>
      <w:tr w:rsidR="00A33B25" w:rsidRPr="004A424B" w14:paraId="60969200" w14:textId="77777777" w:rsidTr="00A33B25">
        <w:tc>
          <w:tcPr>
            <w:tcW w:w="2538" w:type="pct"/>
            <w:tcMar>
              <w:top w:w="0" w:type="dxa"/>
              <w:left w:w="108" w:type="dxa"/>
              <w:bottom w:w="0" w:type="dxa"/>
              <w:right w:w="108" w:type="dxa"/>
            </w:tcMar>
            <w:hideMark/>
          </w:tcPr>
          <w:p w14:paraId="6F826E48" w14:textId="77777777" w:rsidR="00A33B25" w:rsidRPr="004A424B" w:rsidRDefault="00A33B25" w:rsidP="004A424B">
            <w:r w:rsidRPr="004A424B">
              <w:t>Datum:  ……-……-………</w:t>
            </w:r>
          </w:p>
        </w:tc>
        <w:tc>
          <w:tcPr>
            <w:tcW w:w="2462" w:type="pct"/>
            <w:tcMar>
              <w:top w:w="0" w:type="dxa"/>
              <w:left w:w="108" w:type="dxa"/>
              <w:bottom w:w="0" w:type="dxa"/>
              <w:right w:w="108" w:type="dxa"/>
            </w:tcMar>
            <w:hideMark/>
          </w:tcPr>
          <w:p w14:paraId="79CDA096" w14:textId="77777777" w:rsidR="00A33B25" w:rsidRPr="004A424B" w:rsidRDefault="00A33B25" w:rsidP="004A424B">
            <w:r w:rsidRPr="004A424B">
              <w:t>Datum:  ……-……-………</w:t>
            </w:r>
          </w:p>
        </w:tc>
      </w:tr>
      <w:tr w:rsidR="00A33B25" w:rsidRPr="004A424B" w14:paraId="2A616373" w14:textId="77777777" w:rsidTr="00A33B25">
        <w:tc>
          <w:tcPr>
            <w:tcW w:w="2538" w:type="pct"/>
            <w:tcMar>
              <w:top w:w="0" w:type="dxa"/>
              <w:left w:w="108" w:type="dxa"/>
              <w:bottom w:w="0" w:type="dxa"/>
              <w:right w:w="108" w:type="dxa"/>
            </w:tcMar>
          </w:tcPr>
          <w:p w14:paraId="0B6BFF6B" w14:textId="77777777" w:rsidR="00A33B25" w:rsidRPr="004A424B" w:rsidRDefault="00A33B25" w:rsidP="004A424B"/>
        </w:tc>
        <w:tc>
          <w:tcPr>
            <w:tcW w:w="2462" w:type="pct"/>
            <w:tcMar>
              <w:top w:w="0" w:type="dxa"/>
              <w:left w:w="108" w:type="dxa"/>
              <w:bottom w:w="0" w:type="dxa"/>
              <w:right w:w="108" w:type="dxa"/>
            </w:tcMar>
          </w:tcPr>
          <w:p w14:paraId="4932512F" w14:textId="77777777" w:rsidR="00A33B25" w:rsidRPr="004A424B" w:rsidRDefault="00A33B25" w:rsidP="004A424B"/>
        </w:tc>
      </w:tr>
      <w:tr w:rsidR="00A33B25" w:rsidRPr="004A424B" w14:paraId="31B1F4B2" w14:textId="77777777" w:rsidTr="00A33B25">
        <w:tc>
          <w:tcPr>
            <w:tcW w:w="2538" w:type="pct"/>
            <w:tcMar>
              <w:top w:w="0" w:type="dxa"/>
              <w:left w:w="108" w:type="dxa"/>
              <w:bottom w:w="0" w:type="dxa"/>
              <w:right w:w="108" w:type="dxa"/>
            </w:tcMar>
            <w:hideMark/>
          </w:tcPr>
          <w:p w14:paraId="7530F16A" w14:textId="77777777" w:rsidR="00A33B25" w:rsidRPr="004A424B" w:rsidRDefault="00F82E79" w:rsidP="004A424B">
            <w:r w:rsidRPr="004A424B">
              <w:t>d</w:t>
            </w:r>
            <w:r w:rsidR="00A33B25" w:rsidRPr="004A424B">
              <w:t xml:space="preserve">e </w:t>
            </w:r>
            <w:r w:rsidR="00192D2D" w:rsidRPr="009E0DE5">
              <w:t>m</w:t>
            </w:r>
            <w:r w:rsidR="00A33B25" w:rsidRPr="009E0DE5">
              <w:t>inister</w:t>
            </w:r>
            <w:r w:rsidR="00A33B25" w:rsidRPr="004A424B">
              <w:t xml:space="preserve"> van </w:t>
            </w:r>
            <w:r w:rsidR="005D5E44">
              <w:t>Binnenlandse Zaken en Koninkrijksrelaties</w:t>
            </w:r>
            <w:r w:rsidR="00A33B25" w:rsidRPr="004A424B">
              <w:t>,</w:t>
            </w:r>
          </w:p>
        </w:tc>
        <w:tc>
          <w:tcPr>
            <w:tcW w:w="2462" w:type="pct"/>
            <w:tcMar>
              <w:top w:w="0" w:type="dxa"/>
              <w:left w:w="108" w:type="dxa"/>
              <w:bottom w:w="0" w:type="dxa"/>
              <w:right w:w="108" w:type="dxa"/>
            </w:tcMar>
            <w:hideMark/>
          </w:tcPr>
          <w:p w14:paraId="71AA6A03" w14:textId="77777777" w:rsidR="00A33B25" w:rsidRPr="004A424B" w:rsidRDefault="00A33B25" w:rsidP="004A424B">
            <w:r w:rsidRPr="004A424B">
              <w:rPr>
                <w:highlight w:val="lightGray"/>
              </w:rPr>
              <w:t>&lt;naam Opdrachtnemer&gt;</w:t>
            </w:r>
            <w:r w:rsidRPr="004A424B">
              <w:t>,</w:t>
            </w:r>
          </w:p>
        </w:tc>
      </w:tr>
      <w:tr w:rsidR="00A33B25" w:rsidRPr="004A424B" w14:paraId="5AFE8655" w14:textId="77777777" w:rsidTr="00A33B25">
        <w:tc>
          <w:tcPr>
            <w:tcW w:w="2538" w:type="pct"/>
            <w:tcMar>
              <w:top w:w="0" w:type="dxa"/>
              <w:left w:w="108" w:type="dxa"/>
              <w:bottom w:w="0" w:type="dxa"/>
              <w:right w:w="108" w:type="dxa"/>
            </w:tcMar>
            <w:hideMark/>
          </w:tcPr>
          <w:p w14:paraId="13051108" w14:textId="77777777" w:rsidR="00A33B25" w:rsidRPr="004A424B" w:rsidRDefault="00A33B25" w:rsidP="004A424B">
            <w:r w:rsidRPr="004A424B">
              <w:t>namens deze,</w:t>
            </w:r>
          </w:p>
        </w:tc>
        <w:tc>
          <w:tcPr>
            <w:tcW w:w="2462" w:type="pct"/>
            <w:tcMar>
              <w:top w:w="0" w:type="dxa"/>
              <w:left w:w="108" w:type="dxa"/>
              <w:bottom w:w="0" w:type="dxa"/>
              <w:right w:w="108" w:type="dxa"/>
            </w:tcMar>
            <w:hideMark/>
          </w:tcPr>
          <w:p w14:paraId="446B1482" w14:textId="77777777" w:rsidR="00A33B25" w:rsidRPr="004A424B" w:rsidRDefault="00A33B25" w:rsidP="004A424B">
            <w:r w:rsidRPr="004A424B">
              <w:t>namens deze,</w:t>
            </w:r>
          </w:p>
        </w:tc>
      </w:tr>
      <w:tr w:rsidR="00A33B25" w:rsidRPr="004A424B" w14:paraId="41382E51" w14:textId="77777777" w:rsidTr="00A33B25">
        <w:tc>
          <w:tcPr>
            <w:tcW w:w="2538" w:type="pct"/>
            <w:tcMar>
              <w:top w:w="0" w:type="dxa"/>
              <w:left w:w="108" w:type="dxa"/>
              <w:bottom w:w="0" w:type="dxa"/>
              <w:right w:w="108" w:type="dxa"/>
            </w:tcMar>
            <w:hideMark/>
          </w:tcPr>
          <w:p w14:paraId="7174532D" w14:textId="77777777" w:rsidR="00A33B25" w:rsidRPr="004A424B" w:rsidRDefault="005D5E44" w:rsidP="004A424B">
            <w:pPr>
              <w:rPr>
                <w:highlight w:val="lightGray"/>
              </w:rPr>
            </w:pPr>
            <w:r w:rsidRPr="005D5E44">
              <w:t>Directeur Directie Democratie en Bestuur</w:t>
            </w:r>
            <w:r w:rsidR="00A33B25" w:rsidRPr="004A424B">
              <w:t>,</w:t>
            </w:r>
          </w:p>
        </w:tc>
        <w:tc>
          <w:tcPr>
            <w:tcW w:w="2462" w:type="pct"/>
            <w:tcMar>
              <w:top w:w="0" w:type="dxa"/>
              <w:left w:w="108" w:type="dxa"/>
              <w:bottom w:w="0" w:type="dxa"/>
              <w:right w:w="108" w:type="dxa"/>
            </w:tcMar>
            <w:hideMark/>
          </w:tcPr>
          <w:p w14:paraId="16A7DF8F" w14:textId="77777777" w:rsidR="00A33B25" w:rsidRPr="004A424B" w:rsidRDefault="00A33B25" w:rsidP="004A424B">
            <w:pPr>
              <w:rPr>
                <w:highlight w:val="lightGray"/>
              </w:rPr>
            </w:pPr>
            <w:r w:rsidRPr="004A424B">
              <w:rPr>
                <w:highlight w:val="lightGray"/>
              </w:rPr>
              <w:t>&lt;functie gevolmachtigde&gt;</w:t>
            </w:r>
            <w:r w:rsidRPr="004A424B">
              <w:t>,</w:t>
            </w:r>
          </w:p>
        </w:tc>
      </w:tr>
      <w:tr w:rsidR="00A33B25" w:rsidRPr="004A424B" w14:paraId="665DF732" w14:textId="77777777" w:rsidTr="00A33B25">
        <w:tc>
          <w:tcPr>
            <w:tcW w:w="2538" w:type="pct"/>
            <w:tcMar>
              <w:top w:w="0" w:type="dxa"/>
              <w:left w:w="108" w:type="dxa"/>
              <w:bottom w:w="0" w:type="dxa"/>
              <w:right w:w="108" w:type="dxa"/>
            </w:tcMar>
          </w:tcPr>
          <w:p w14:paraId="2355AA33" w14:textId="77777777" w:rsidR="00A33B25" w:rsidRPr="004A424B" w:rsidRDefault="00A33B25" w:rsidP="004A424B"/>
          <w:p w14:paraId="286F3906" w14:textId="77777777" w:rsidR="00A33B25" w:rsidRPr="004A424B" w:rsidRDefault="00A33B25" w:rsidP="004A424B"/>
          <w:p w14:paraId="4DEB747E" w14:textId="77777777" w:rsidR="00A33B25" w:rsidRPr="004A424B" w:rsidRDefault="00A33B25" w:rsidP="004A424B"/>
          <w:p w14:paraId="5CE0F364" w14:textId="77777777" w:rsidR="00A33B25" w:rsidRPr="004A424B" w:rsidRDefault="00A33B25" w:rsidP="004A424B"/>
          <w:p w14:paraId="3CE63991" w14:textId="77777777" w:rsidR="00A33B25" w:rsidRPr="004A424B" w:rsidRDefault="00A33B25" w:rsidP="004A424B"/>
        </w:tc>
        <w:tc>
          <w:tcPr>
            <w:tcW w:w="2462" w:type="pct"/>
            <w:tcMar>
              <w:top w:w="0" w:type="dxa"/>
              <w:left w:w="108" w:type="dxa"/>
              <w:bottom w:w="0" w:type="dxa"/>
              <w:right w:w="108" w:type="dxa"/>
            </w:tcMar>
          </w:tcPr>
          <w:p w14:paraId="673B3B47" w14:textId="77777777" w:rsidR="00A33B25" w:rsidRPr="004A424B" w:rsidRDefault="00A33B25" w:rsidP="004A424B"/>
        </w:tc>
      </w:tr>
      <w:tr w:rsidR="00A33B25" w:rsidRPr="004A424B" w14:paraId="296F975B" w14:textId="77777777" w:rsidTr="00A33B25">
        <w:trPr>
          <w:trHeight w:val="117"/>
        </w:trPr>
        <w:tc>
          <w:tcPr>
            <w:tcW w:w="2538" w:type="pct"/>
            <w:tcMar>
              <w:top w:w="0" w:type="dxa"/>
              <w:left w:w="108" w:type="dxa"/>
              <w:bottom w:w="0" w:type="dxa"/>
              <w:right w:w="108" w:type="dxa"/>
            </w:tcMar>
            <w:hideMark/>
          </w:tcPr>
          <w:p w14:paraId="3DE1224A" w14:textId="77777777" w:rsidR="00A33B25" w:rsidRPr="004A424B" w:rsidRDefault="009E0DE5" w:rsidP="004A424B">
            <w:pPr>
              <w:rPr>
                <w:highlight w:val="lightGray"/>
              </w:rPr>
            </w:pPr>
            <w:r>
              <w:rPr>
                <w:highlight w:val="lightGray"/>
              </w:rPr>
              <w:t>&lt;naam&gt;</w:t>
            </w:r>
          </w:p>
        </w:tc>
        <w:tc>
          <w:tcPr>
            <w:tcW w:w="2462" w:type="pct"/>
            <w:tcMar>
              <w:top w:w="0" w:type="dxa"/>
              <w:left w:w="108" w:type="dxa"/>
              <w:bottom w:w="0" w:type="dxa"/>
              <w:right w:w="108" w:type="dxa"/>
            </w:tcMar>
            <w:hideMark/>
          </w:tcPr>
          <w:p w14:paraId="00ED44A8" w14:textId="77777777" w:rsidR="00A33B25" w:rsidRPr="004A424B" w:rsidRDefault="00A33B25" w:rsidP="004A424B">
            <w:pPr>
              <w:rPr>
                <w:highlight w:val="lightGray"/>
              </w:rPr>
            </w:pPr>
            <w:r w:rsidRPr="004A424B">
              <w:rPr>
                <w:highlight w:val="lightGray"/>
              </w:rPr>
              <w:t>&lt;Naam gevolmachtigde&gt;</w:t>
            </w:r>
          </w:p>
        </w:tc>
      </w:tr>
    </w:tbl>
    <w:p w14:paraId="390E4BFC" w14:textId="77777777" w:rsidR="0054692C" w:rsidRPr="004A424B" w:rsidRDefault="0054692C" w:rsidP="004A424B"/>
    <w:p w14:paraId="7485E44A" w14:textId="77777777" w:rsidR="00CA1C92" w:rsidRPr="004A424B" w:rsidRDefault="00CA1C92" w:rsidP="004A424B"/>
    <w:p w14:paraId="4F93D608" w14:textId="77777777" w:rsidR="0026785F" w:rsidRPr="004A424B" w:rsidRDefault="0026785F" w:rsidP="004A424B">
      <w:r w:rsidRPr="004A424B">
        <w:t>Bijlag</w:t>
      </w:r>
      <w:r w:rsidRPr="009E0DE5">
        <w:t>en</w:t>
      </w:r>
      <w:r w:rsidRPr="004A424B">
        <w:t xml:space="preserve"> (reeds in het bezit van Partijen):</w:t>
      </w:r>
    </w:p>
    <w:p w14:paraId="7586C127" w14:textId="77777777" w:rsidR="0026785F" w:rsidRPr="004A424B" w:rsidRDefault="0026785F" w:rsidP="002C72FA">
      <w:pPr>
        <w:pStyle w:val="Lijstalinea"/>
        <w:ind w:left="0"/>
      </w:pPr>
      <w:r w:rsidRPr="004A424B">
        <w:t xml:space="preserve">1. </w:t>
      </w:r>
      <w:r w:rsidRPr="009E0DE5">
        <w:t>Beschrijven</w:t>
      </w:r>
      <w:r w:rsidR="00D20418" w:rsidRPr="009E0DE5">
        <w:t>d</w:t>
      </w:r>
      <w:r w:rsidRPr="009E0DE5">
        <w:t xml:space="preserve"> document</w:t>
      </w:r>
      <w:r w:rsidRPr="004A424B">
        <w:t xml:space="preserve"> inclusief Bijlagen </w:t>
      </w:r>
      <w:r w:rsidR="00E5385B" w:rsidRPr="004A424B">
        <w:t>van</w:t>
      </w:r>
      <w:r w:rsidRPr="004A424B">
        <w:t xml:space="preserve"> </w:t>
      </w:r>
      <w:r w:rsidRPr="004A424B">
        <w:rPr>
          <w:highlight w:val="lightGray"/>
        </w:rPr>
        <w:t>&lt;datum&gt;</w:t>
      </w:r>
      <w:r w:rsidRPr="004A424B">
        <w:t xml:space="preserve"> met kenmerk </w:t>
      </w:r>
      <w:r w:rsidRPr="004A424B">
        <w:rPr>
          <w:highlight w:val="lightGray"/>
        </w:rPr>
        <w:t>&lt;kenmerk&gt;</w:t>
      </w:r>
      <w:r w:rsidRPr="004A424B">
        <w:t>;</w:t>
      </w:r>
    </w:p>
    <w:p w14:paraId="4DACE39D" w14:textId="77777777" w:rsidR="0026785F" w:rsidRPr="004A424B" w:rsidRDefault="0026785F" w:rsidP="002C72FA">
      <w:pPr>
        <w:pStyle w:val="Lijstalinea"/>
        <w:ind w:left="0"/>
      </w:pPr>
      <w:r w:rsidRPr="004A424B">
        <w:t xml:space="preserve">2. </w:t>
      </w:r>
      <w:r w:rsidRPr="009E0DE5">
        <w:t>Inschrijving</w:t>
      </w:r>
      <w:r w:rsidRPr="004A424B">
        <w:t xml:space="preserve"> inclusief Bijlagen </w:t>
      </w:r>
      <w:r w:rsidR="00E5385B" w:rsidRPr="004A424B">
        <w:t>van</w:t>
      </w:r>
      <w:r w:rsidRPr="004A424B">
        <w:t xml:space="preserve"> </w:t>
      </w:r>
      <w:r w:rsidRPr="004A424B">
        <w:rPr>
          <w:highlight w:val="lightGray"/>
        </w:rPr>
        <w:t>&lt;datum&gt;</w:t>
      </w:r>
      <w:r w:rsidRPr="004A424B">
        <w:t xml:space="preserve"> </w:t>
      </w:r>
      <w:r w:rsidRPr="004A424B">
        <w:rPr>
          <w:highlight w:val="lightGray"/>
        </w:rPr>
        <w:t>met/zonder</w:t>
      </w:r>
      <w:r w:rsidRPr="004A424B">
        <w:t xml:space="preserve"> kenmerk </w:t>
      </w:r>
      <w:r w:rsidRPr="004A424B">
        <w:rPr>
          <w:highlight w:val="lightGray"/>
        </w:rPr>
        <w:t>&lt;kenmerk&gt;</w:t>
      </w:r>
      <w:r w:rsidRPr="004A424B">
        <w:t>;</w:t>
      </w:r>
    </w:p>
    <w:p w14:paraId="7CA4CDFB" w14:textId="77777777" w:rsidR="0026785F" w:rsidRPr="004A424B" w:rsidRDefault="0026785F" w:rsidP="002C72FA">
      <w:pPr>
        <w:pStyle w:val="Lijstalinea"/>
        <w:ind w:left="0"/>
      </w:pPr>
      <w:r w:rsidRPr="004A424B">
        <w:t>3. ARVODI-</w:t>
      </w:r>
      <w:r w:rsidR="00D20418" w:rsidRPr="004A424B">
        <w:t>2025</w:t>
      </w:r>
      <w:r w:rsidRPr="004A424B">
        <w:t>;</w:t>
      </w:r>
    </w:p>
    <w:p w14:paraId="597F0F1E" w14:textId="77777777" w:rsidR="00927814" w:rsidRPr="004A424B" w:rsidRDefault="0026785F" w:rsidP="002C72FA">
      <w:pPr>
        <w:pStyle w:val="Lijstalinea"/>
        <w:ind w:left="0"/>
      </w:pPr>
      <w:r w:rsidRPr="004A424B">
        <w:t>4. Verwerkersovereenkomst ARVODI-20</w:t>
      </w:r>
      <w:r w:rsidR="00D20418" w:rsidRPr="004A424B">
        <w:t>25</w:t>
      </w:r>
      <w:r w:rsidRPr="004A424B">
        <w:t xml:space="preserve"> met kenmerk </w:t>
      </w:r>
      <w:r w:rsidRPr="004A424B">
        <w:rPr>
          <w:highlight w:val="lightGray"/>
        </w:rPr>
        <w:t>&lt;kenmerk&gt;</w:t>
      </w:r>
      <w:r w:rsidR="00683F3D" w:rsidRPr="00683F3D">
        <w:rPr>
          <w:highlight w:val="lightGray"/>
        </w:rPr>
        <w:t>;</w:t>
      </w:r>
    </w:p>
    <w:p w14:paraId="7A73D254" w14:textId="77777777" w:rsidR="00B00AF0" w:rsidRPr="004A424B" w:rsidRDefault="00B00AF0" w:rsidP="002C72FA">
      <w:pPr>
        <w:pStyle w:val="Lijstalinea"/>
        <w:ind w:left="0"/>
      </w:pPr>
    </w:p>
    <w:sectPr w:rsidR="00B00AF0" w:rsidRPr="004A424B" w:rsidSect="00D00BB2">
      <w:headerReference w:type="default" r:id="rId13"/>
      <w:footerReference w:type="default" r:id="rId14"/>
      <w:headerReference w:type="first" r:id="rId15"/>
      <w:footnotePr>
        <w:numFmt w:val="chicago"/>
        <w:numRestart w:val="eachSect"/>
      </w:footnotePr>
      <w:endnotePr>
        <w:numFmt w:val="decimal"/>
      </w:endnotePr>
      <w:pgSz w:w="11907" w:h="16840" w:code="9"/>
      <w:pgMar w:top="2693" w:right="1440" w:bottom="1440" w:left="1440"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25108" w14:textId="77777777" w:rsidR="00CC3CCA" w:rsidRDefault="00CC3CCA" w:rsidP="00751174">
      <w:r>
        <w:separator/>
      </w:r>
    </w:p>
  </w:endnote>
  <w:endnote w:type="continuationSeparator" w:id="0">
    <w:p w14:paraId="3C60C78A" w14:textId="77777777" w:rsidR="00CC3CCA" w:rsidRDefault="00CC3CCA" w:rsidP="00751174">
      <w:r>
        <w:continuationSeparator/>
      </w:r>
    </w:p>
  </w:endnote>
  <w:endnote w:type="continuationNotice" w:id="1">
    <w:p w14:paraId="423AC42F" w14:textId="77777777" w:rsidR="00CC3CCA" w:rsidRDefault="00CC3C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39126" w14:textId="77777777" w:rsidR="006D7FFE" w:rsidRPr="00EA2E6F" w:rsidRDefault="006D7FFE">
    <w:pPr>
      <w:rPr>
        <w:bCs/>
        <w:iCs/>
        <w:sz w:val="16"/>
        <w:szCs w:val="16"/>
      </w:rPr>
    </w:pPr>
    <w:r w:rsidRPr="00EA2E6F">
      <w:rPr>
        <w:bCs/>
        <w:iCs/>
        <w:sz w:val="16"/>
        <w:szCs w:val="16"/>
      </w:rPr>
      <w:t xml:space="preserve">Kenmerk: </w:t>
    </w:r>
    <w:r w:rsidR="00F655A4" w:rsidRPr="00F655A4">
      <w:rPr>
        <w:bCs/>
        <w:iCs/>
        <w:sz w:val="16"/>
        <w:szCs w:val="16"/>
      </w:rPr>
      <w:t>201865002.001.132</w:t>
    </w:r>
  </w:p>
  <w:p w14:paraId="17A402C6" w14:textId="77777777" w:rsidR="006D7FFE" w:rsidRPr="00EA2E6F" w:rsidRDefault="006D7FFE" w:rsidP="00EA2E6F">
    <w:pPr>
      <w:jc w:val="center"/>
      <w:rPr>
        <w:sz w:val="16"/>
        <w:szCs w:val="16"/>
      </w:rPr>
    </w:pPr>
    <w:r w:rsidRPr="00EA2E6F">
      <w:rPr>
        <w:sz w:val="16"/>
        <w:szCs w:val="16"/>
      </w:rPr>
      <w:t xml:space="preserve">Pagina </w:t>
    </w:r>
    <w:r w:rsidRPr="008243B7">
      <w:rPr>
        <w:sz w:val="16"/>
        <w:szCs w:val="16"/>
      </w:rPr>
      <w:fldChar w:fldCharType="begin"/>
    </w:r>
    <w:r w:rsidRPr="008243B7">
      <w:rPr>
        <w:sz w:val="16"/>
        <w:szCs w:val="16"/>
      </w:rPr>
      <w:instrText xml:space="preserve"> PAGE </w:instrText>
    </w:r>
    <w:r w:rsidRPr="008243B7">
      <w:rPr>
        <w:sz w:val="16"/>
        <w:szCs w:val="16"/>
      </w:rPr>
      <w:fldChar w:fldCharType="separate"/>
    </w:r>
    <w:r w:rsidR="00817928">
      <w:rPr>
        <w:noProof/>
        <w:sz w:val="16"/>
        <w:szCs w:val="16"/>
      </w:rPr>
      <w:t>10</w:t>
    </w:r>
    <w:r w:rsidRPr="008243B7">
      <w:rPr>
        <w:sz w:val="16"/>
        <w:szCs w:val="16"/>
      </w:rPr>
      <w:fldChar w:fldCharType="end"/>
    </w:r>
    <w:r w:rsidRPr="00EA2E6F">
      <w:rPr>
        <w:sz w:val="16"/>
        <w:szCs w:val="16"/>
      </w:rPr>
      <w:t xml:space="preserve"> van </w:t>
    </w:r>
    <w:r w:rsidRPr="00EA2E6F">
      <w:rPr>
        <w:sz w:val="16"/>
        <w:szCs w:val="16"/>
      </w:rPr>
      <w:fldChar w:fldCharType="begin"/>
    </w:r>
    <w:r w:rsidRPr="00EA2E6F">
      <w:rPr>
        <w:sz w:val="16"/>
        <w:szCs w:val="16"/>
      </w:rPr>
      <w:instrText xml:space="preserve"> NUMPAGES  </w:instrText>
    </w:r>
    <w:r w:rsidRPr="00EA2E6F">
      <w:rPr>
        <w:sz w:val="16"/>
        <w:szCs w:val="16"/>
      </w:rPr>
      <w:fldChar w:fldCharType="separate"/>
    </w:r>
    <w:r w:rsidR="00817928">
      <w:rPr>
        <w:noProof/>
        <w:sz w:val="16"/>
        <w:szCs w:val="16"/>
      </w:rPr>
      <w:t>10</w:t>
    </w:r>
    <w:r w:rsidRPr="00EA2E6F">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75E3B" w14:textId="77777777" w:rsidR="00CC3CCA" w:rsidRDefault="00CC3CCA" w:rsidP="00751174">
      <w:r>
        <w:separator/>
      </w:r>
    </w:p>
  </w:footnote>
  <w:footnote w:type="continuationSeparator" w:id="0">
    <w:p w14:paraId="2AEF9188" w14:textId="77777777" w:rsidR="00CC3CCA" w:rsidRDefault="00CC3CCA" w:rsidP="00751174">
      <w:r>
        <w:continuationSeparator/>
      </w:r>
    </w:p>
  </w:footnote>
  <w:footnote w:type="continuationNotice" w:id="1">
    <w:p w14:paraId="25A3A67F" w14:textId="77777777" w:rsidR="00CC3CCA" w:rsidRDefault="00CC3C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1E499" w14:textId="77777777" w:rsidR="00D00BB2" w:rsidRDefault="00D00BB2">
    <w:r>
      <w:rPr>
        <w:noProof/>
        <w:color w:val="1F497D"/>
      </w:rPr>
      <w:drawing>
        <wp:anchor distT="0" distB="0" distL="114300" distR="114300" simplePos="0" relativeHeight="251661312" behindDoc="0" locked="0" layoutInCell="1" allowOverlap="1" wp14:anchorId="2353F14E" wp14:editId="665D123A">
          <wp:simplePos x="0" y="0"/>
          <wp:positionH relativeFrom="margin">
            <wp:posOffset>2581275</wp:posOffset>
          </wp:positionH>
          <wp:positionV relativeFrom="paragraph">
            <wp:posOffset>-457835</wp:posOffset>
          </wp:positionV>
          <wp:extent cx="466725" cy="1581150"/>
          <wp:effectExtent l="0" t="0" r="9525" b="0"/>
          <wp:wrapNone/>
          <wp:docPr id="3" name="Afbeelding 3"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E7009" w14:textId="77777777" w:rsidR="00D00BB2" w:rsidRDefault="00D00BB2">
    <w:r>
      <w:rPr>
        <w:noProof/>
        <w:color w:val="1F497D"/>
      </w:rPr>
      <w:drawing>
        <wp:anchor distT="0" distB="0" distL="114300" distR="114300" simplePos="0" relativeHeight="251659264" behindDoc="0" locked="0" layoutInCell="1" allowOverlap="1" wp14:anchorId="1B91338F" wp14:editId="2C73AB6C">
          <wp:simplePos x="0" y="0"/>
          <wp:positionH relativeFrom="margin">
            <wp:align>center</wp:align>
          </wp:positionH>
          <wp:positionV relativeFrom="paragraph">
            <wp:posOffset>-495935</wp:posOffset>
          </wp:positionV>
          <wp:extent cx="466725" cy="1581150"/>
          <wp:effectExtent l="0" t="0" r="9525" b="0"/>
          <wp:wrapNone/>
          <wp:docPr id="4" name="Afbeelding 4"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4CFD09" w14:textId="77777777" w:rsidR="00D00BB2" w:rsidRDefault="00D00BB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E10E7"/>
    <w:multiLevelType w:val="hybridMultilevel"/>
    <w:tmpl w:val="0F1617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BF5CD3"/>
    <w:multiLevelType w:val="multilevel"/>
    <w:tmpl w:val="B4C0D0EA"/>
    <w:lvl w:ilvl="0">
      <w:start w:val="1"/>
      <w:numFmt w:val="decimal"/>
      <w:lvlText w:val="%1."/>
      <w:lvlJc w:val="left"/>
      <w:pPr>
        <w:ind w:left="360" w:hanging="360"/>
      </w:pPr>
    </w:lvl>
    <w:lvl w:ilvl="1">
      <w:start w:val="1"/>
      <w:numFmt w:val="decimal"/>
      <w:lvlText w:val="%1.%2."/>
      <w:lvlJc w:val="left"/>
      <w:pPr>
        <w:ind w:left="792" w:hanging="432"/>
      </w:pPr>
      <w:rPr>
        <w:b w:val="0"/>
        <w:bCs w:val="0"/>
        <w:lang w:val="n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4CB551D"/>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8F358FA"/>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43723D2"/>
    <w:multiLevelType w:val="hybridMultilevel"/>
    <w:tmpl w:val="DC90FC88"/>
    <w:lvl w:ilvl="0" w:tplc="A2482D00">
      <w:start w:val="1"/>
      <w:numFmt w:val="bullet"/>
      <w:lvlText w:val=""/>
      <w:lvlJc w:val="left"/>
      <w:pPr>
        <w:ind w:left="920" w:hanging="360"/>
      </w:pPr>
      <w:rPr>
        <w:rFonts w:ascii="Symbol" w:hAnsi="Symbol"/>
      </w:rPr>
    </w:lvl>
    <w:lvl w:ilvl="1" w:tplc="DDCA2A3C">
      <w:start w:val="1"/>
      <w:numFmt w:val="bullet"/>
      <w:lvlText w:val=""/>
      <w:lvlJc w:val="left"/>
      <w:pPr>
        <w:ind w:left="920" w:hanging="360"/>
      </w:pPr>
      <w:rPr>
        <w:rFonts w:ascii="Symbol" w:hAnsi="Symbol"/>
      </w:rPr>
    </w:lvl>
    <w:lvl w:ilvl="2" w:tplc="8716E282">
      <w:start w:val="1"/>
      <w:numFmt w:val="bullet"/>
      <w:lvlText w:val=""/>
      <w:lvlJc w:val="left"/>
      <w:pPr>
        <w:ind w:left="920" w:hanging="360"/>
      </w:pPr>
      <w:rPr>
        <w:rFonts w:ascii="Symbol" w:hAnsi="Symbol"/>
      </w:rPr>
    </w:lvl>
    <w:lvl w:ilvl="3" w:tplc="2B5A79C2">
      <w:start w:val="1"/>
      <w:numFmt w:val="bullet"/>
      <w:lvlText w:val=""/>
      <w:lvlJc w:val="left"/>
      <w:pPr>
        <w:ind w:left="920" w:hanging="360"/>
      </w:pPr>
      <w:rPr>
        <w:rFonts w:ascii="Symbol" w:hAnsi="Symbol"/>
      </w:rPr>
    </w:lvl>
    <w:lvl w:ilvl="4" w:tplc="8ABAA3EE">
      <w:start w:val="1"/>
      <w:numFmt w:val="bullet"/>
      <w:lvlText w:val=""/>
      <w:lvlJc w:val="left"/>
      <w:pPr>
        <w:ind w:left="920" w:hanging="360"/>
      </w:pPr>
      <w:rPr>
        <w:rFonts w:ascii="Symbol" w:hAnsi="Symbol"/>
      </w:rPr>
    </w:lvl>
    <w:lvl w:ilvl="5" w:tplc="92347D0E">
      <w:start w:val="1"/>
      <w:numFmt w:val="bullet"/>
      <w:lvlText w:val=""/>
      <w:lvlJc w:val="left"/>
      <w:pPr>
        <w:ind w:left="920" w:hanging="360"/>
      </w:pPr>
      <w:rPr>
        <w:rFonts w:ascii="Symbol" w:hAnsi="Symbol"/>
      </w:rPr>
    </w:lvl>
    <w:lvl w:ilvl="6" w:tplc="F1863ADA">
      <w:start w:val="1"/>
      <w:numFmt w:val="bullet"/>
      <w:lvlText w:val=""/>
      <w:lvlJc w:val="left"/>
      <w:pPr>
        <w:ind w:left="920" w:hanging="360"/>
      </w:pPr>
      <w:rPr>
        <w:rFonts w:ascii="Symbol" w:hAnsi="Symbol"/>
      </w:rPr>
    </w:lvl>
    <w:lvl w:ilvl="7" w:tplc="14404CD2">
      <w:start w:val="1"/>
      <w:numFmt w:val="bullet"/>
      <w:lvlText w:val=""/>
      <w:lvlJc w:val="left"/>
      <w:pPr>
        <w:ind w:left="920" w:hanging="360"/>
      </w:pPr>
      <w:rPr>
        <w:rFonts w:ascii="Symbol" w:hAnsi="Symbol"/>
      </w:rPr>
    </w:lvl>
    <w:lvl w:ilvl="8" w:tplc="85FA671A">
      <w:start w:val="1"/>
      <w:numFmt w:val="bullet"/>
      <w:lvlText w:val=""/>
      <w:lvlJc w:val="left"/>
      <w:pPr>
        <w:ind w:left="920" w:hanging="360"/>
      </w:pPr>
      <w:rPr>
        <w:rFonts w:ascii="Symbol" w:hAnsi="Symbol"/>
      </w:rPr>
    </w:lvl>
  </w:abstractNum>
  <w:abstractNum w:abstractNumId="5" w15:restartNumberingAfterBreak="0">
    <w:nsid w:val="5475621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23D7779"/>
    <w:multiLevelType w:val="hybridMultilevel"/>
    <w:tmpl w:val="4A26F40E"/>
    <w:lvl w:ilvl="0" w:tplc="7808447E">
      <w:start w:val="1"/>
      <w:numFmt w:val="bullet"/>
      <w:lvlText w:val=""/>
      <w:lvlJc w:val="left"/>
      <w:pPr>
        <w:ind w:left="920" w:hanging="360"/>
      </w:pPr>
      <w:rPr>
        <w:rFonts w:ascii="Symbol" w:hAnsi="Symbol"/>
      </w:rPr>
    </w:lvl>
    <w:lvl w:ilvl="1" w:tplc="109C86EC">
      <w:start w:val="1"/>
      <w:numFmt w:val="bullet"/>
      <w:lvlText w:val=""/>
      <w:lvlJc w:val="left"/>
      <w:pPr>
        <w:ind w:left="920" w:hanging="360"/>
      </w:pPr>
      <w:rPr>
        <w:rFonts w:ascii="Symbol" w:hAnsi="Symbol"/>
      </w:rPr>
    </w:lvl>
    <w:lvl w:ilvl="2" w:tplc="78224042">
      <w:start w:val="1"/>
      <w:numFmt w:val="bullet"/>
      <w:lvlText w:val=""/>
      <w:lvlJc w:val="left"/>
      <w:pPr>
        <w:ind w:left="920" w:hanging="360"/>
      </w:pPr>
      <w:rPr>
        <w:rFonts w:ascii="Symbol" w:hAnsi="Symbol"/>
      </w:rPr>
    </w:lvl>
    <w:lvl w:ilvl="3" w:tplc="9776063A">
      <w:start w:val="1"/>
      <w:numFmt w:val="bullet"/>
      <w:lvlText w:val=""/>
      <w:lvlJc w:val="left"/>
      <w:pPr>
        <w:ind w:left="920" w:hanging="360"/>
      </w:pPr>
      <w:rPr>
        <w:rFonts w:ascii="Symbol" w:hAnsi="Symbol"/>
      </w:rPr>
    </w:lvl>
    <w:lvl w:ilvl="4" w:tplc="3C76DF3C">
      <w:start w:val="1"/>
      <w:numFmt w:val="bullet"/>
      <w:lvlText w:val=""/>
      <w:lvlJc w:val="left"/>
      <w:pPr>
        <w:ind w:left="920" w:hanging="360"/>
      </w:pPr>
      <w:rPr>
        <w:rFonts w:ascii="Symbol" w:hAnsi="Symbol"/>
      </w:rPr>
    </w:lvl>
    <w:lvl w:ilvl="5" w:tplc="7D3618AA">
      <w:start w:val="1"/>
      <w:numFmt w:val="bullet"/>
      <w:lvlText w:val=""/>
      <w:lvlJc w:val="left"/>
      <w:pPr>
        <w:ind w:left="920" w:hanging="360"/>
      </w:pPr>
      <w:rPr>
        <w:rFonts w:ascii="Symbol" w:hAnsi="Symbol"/>
      </w:rPr>
    </w:lvl>
    <w:lvl w:ilvl="6" w:tplc="775A2458">
      <w:start w:val="1"/>
      <w:numFmt w:val="bullet"/>
      <w:lvlText w:val=""/>
      <w:lvlJc w:val="left"/>
      <w:pPr>
        <w:ind w:left="920" w:hanging="360"/>
      </w:pPr>
      <w:rPr>
        <w:rFonts w:ascii="Symbol" w:hAnsi="Symbol"/>
      </w:rPr>
    </w:lvl>
    <w:lvl w:ilvl="7" w:tplc="A904B3B4">
      <w:start w:val="1"/>
      <w:numFmt w:val="bullet"/>
      <w:lvlText w:val=""/>
      <w:lvlJc w:val="left"/>
      <w:pPr>
        <w:ind w:left="920" w:hanging="360"/>
      </w:pPr>
      <w:rPr>
        <w:rFonts w:ascii="Symbol" w:hAnsi="Symbol"/>
      </w:rPr>
    </w:lvl>
    <w:lvl w:ilvl="8" w:tplc="795C5716">
      <w:start w:val="1"/>
      <w:numFmt w:val="bullet"/>
      <w:lvlText w:val=""/>
      <w:lvlJc w:val="left"/>
      <w:pPr>
        <w:ind w:left="920" w:hanging="360"/>
      </w:pPr>
      <w:rPr>
        <w:rFonts w:ascii="Symbol" w:hAnsi="Symbol"/>
      </w:rPr>
    </w:lvl>
  </w:abstractNum>
  <w:abstractNum w:abstractNumId="7" w15:restartNumberingAfterBreak="0">
    <w:nsid w:val="68C64B1A"/>
    <w:multiLevelType w:val="hybridMultilevel"/>
    <w:tmpl w:val="EE28361E"/>
    <w:lvl w:ilvl="0" w:tplc="5A12BFD0">
      <w:start w:val="2"/>
      <w:numFmt w:val="bullet"/>
      <w:lvlText w:val="-"/>
      <w:lvlJc w:val="left"/>
      <w:pPr>
        <w:ind w:left="720" w:hanging="360"/>
      </w:pPr>
      <w:rPr>
        <w:rFonts w:ascii="Helvetica" w:eastAsia="Times New Roman" w:hAnsi="Helvetica" w:cs="Helvetic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72578178">
    <w:abstractNumId w:val="6"/>
  </w:num>
  <w:num w:numId="2" w16cid:durableId="1502164875">
    <w:abstractNumId w:val="4"/>
  </w:num>
  <w:num w:numId="3" w16cid:durableId="845099791">
    <w:abstractNumId w:val="0"/>
  </w:num>
  <w:num w:numId="4" w16cid:durableId="399716734">
    <w:abstractNumId w:val="3"/>
  </w:num>
  <w:num w:numId="5" w16cid:durableId="2037464768">
    <w:abstractNumId w:val="1"/>
  </w:num>
  <w:num w:numId="6" w16cid:durableId="1940137236">
    <w:abstractNumId w:val="2"/>
  </w:num>
  <w:num w:numId="7" w16cid:durableId="985207034">
    <w:abstractNumId w:val="7"/>
  </w:num>
  <w:num w:numId="8" w16cid:durableId="199074757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numFmt w:val="chicago"/>
    <w:numRestart w:val="eachSect"/>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479"/>
    <w:rsid w:val="00000C75"/>
    <w:rsid w:val="000011F1"/>
    <w:rsid w:val="00001510"/>
    <w:rsid w:val="00002175"/>
    <w:rsid w:val="0000426E"/>
    <w:rsid w:val="00004A19"/>
    <w:rsid w:val="00004BA3"/>
    <w:rsid w:val="00004E1B"/>
    <w:rsid w:val="00004EA3"/>
    <w:rsid w:val="000055B9"/>
    <w:rsid w:val="0002038C"/>
    <w:rsid w:val="00021553"/>
    <w:rsid w:val="00023C38"/>
    <w:rsid w:val="00024751"/>
    <w:rsid w:val="00025400"/>
    <w:rsid w:val="0003164A"/>
    <w:rsid w:val="00032184"/>
    <w:rsid w:val="0003277E"/>
    <w:rsid w:val="00037D49"/>
    <w:rsid w:val="000403AF"/>
    <w:rsid w:val="0004286F"/>
    <w:rsid w:val="0005007A"/>
    <w:rsid w:val="00050259"/>
    <w:rsid w:val="000506A4"/>
    <w:rsid w:val="000509BE"/>
    <w:rsid w:val="00050C94"/>
    <w:rsid w:val="000519C4"/>
    <w:rsid w:val="00060E6B"/>
    <w:rsid w:val="0006249A"/>
    <w:rsid w:val="00063202"/>
    <w:rsid w:val="00065827"/>
    <w:rsid w:val="00065C8F"/>
    <w:rsid w:val="000708DE"/>
    <w:rsid w:val="000712E7"/>
    <w:rsid w:val="000725BE"/>
    <w:rsid w:val="000738AE"/>
    <w:rsid w:val="00075BB1"/>
    <w:rsid w:val="0007682D"/>
    <w:rsid w:val="000776C9"/>
    <w:rsid w:val="000831BD"/>
    <w:rsid w:val="0008342F"/>
    <w:rsid w:val="00083ABD"/>
    <w:rsid w:val="00085E0D"/>
    <w:rsid w:val="00090E9E"/>
    <w:rsid w:val="000919AB"/>
    <w:rsid w:val="000925CA"/>
    <w:rsid w:val="00094CE0"/>
    <w:rsid w:val="0009794D"/>
    <w:rsid w:val="000A32F2"/>
    <w:rsid w:val="000A3709"/>
    <w:rsid w:val="000A6F79"/>
    <w:rsid w:val="000B18E3"/>
    <w:rsid w:val="000B3D20"/>
    <w:rsid w:val="000B4F00"/>
    <w:rsid w:val="000B528A"/>
    <w:rsid w:val="000C11F2"/>
    <w:rsid w:val="000C1D70"/>
    <w:rsid w:val="000C3313"/>
    <w:rsid w:val="000C4649"/>
    <w:rsid w:val="000C4F41"/>
    <w:rsid w:val="000C5184"/>
    <w:rsid w:val="000C7944"/>
    <w:rsid w:val="000D260C"/>
    <w:rsid w:val="000D3858"/>
    <w:rsid w:val="000D7E08"/>
    <w:rsid w:val="000D7FAF"/>
    <w:rsid w:val="000E06F2"/>
    <w:rsid w:val="000E1F08"/>
    <w:rsid w:val="000E28BF"/>
    <w:rsid w:val="000E43AA"/>
    <w:rsid w:val="000E66BB"/>
    <w:rsid w:val="000F1780"/>
    <w:rsid w:val="000F4A30"/>
    <w:rsid w:val="000F7B4C"/>
    <w:rsid w:val="001007FE"/>
    <w:rsid w:val="001031FD"/>
    <w:rsid w:val="001062AC"/>
    <w:rsid w:val="00113CD0"/>
    <w:rsid w:val="00122BC9"/>
    <w:rsid w:val="001256E3"/>
    <w:rsid w:val="00125AB0"/>
    <w:rsid w:val="00126045"/>
    <w:rsid w:val="001267F3"/>
    <w:rsid w:val="001272BA"/>
    <w:rsid w:val="001315CD"/>
    <w:rsid w:val="00132858"/>
    <w:rsid w:val="00135768"/>
    <w:rsid w:val="00135E19"/>
    <w:rsid w:val="00136A80"/>
    <w:rsid w:val="001400EB"/>
    <w:rsid w:val="00143147"/>
    <w:rsid w:val="0014675F"/>
    <w:rsid w:val="00146CCB"/>
    <w:rsid w:val="00150BB1"/>
    <w:rsid w:val="001600E4"/>
    <w:rsid w:val="00161F8B"/>
    <w:rsid w:val="00162345"/>
    <w:rsid w:val="00162A6C"/>
    <w:rsid w:val="00162F13"/>
    <w:rsid w:val="00163933"/>
    <w:rsid w:val="00164741"/>
    <w:rsid w:val="001667CF"/>
    <w:rsid w:val="00166BB3"/>
    <w:rsid w:val="00166CA9"/>
    <w:rsid w:val="00170805"/>
    <w:rsid w:val="0017345D"/>
    <w:rsid w:val="0017474C"/>
    <w:rsid w:val="00177575"/>
    <w:rsid w:val="00177768"/>
    <w:rsid w:val="00180647"/>
    <w:rsid w:val="00181E17"/>
    <w:rsid w:val="001836D4"/>
    <w:rsid w:val="00187356"/>
    <w:rsid w:val="0019020A"/>
    <w:rsid w:val="00190479"/>
    <w:rsid w:val="0019139D"/>
    <w:rsid w:val="00192D2D"/>
    <w:rsid w:val="00192E2C"/>
    <w:rsid w:val="00195945"/>
    <w:rsid w:val="0019729A"/>
    <w:rsid w:val="001A3B39"/>
    <w:rsid w:val="001A4863"/>
    <w:rsid w:val="001A5745"/>
    <w:rsid w:val="001A6D0D"/>
    <w:rsid w:val="001A6E64"/>
    <w:rsid w:val="001A71A2"/>
    <w:rsid w:val="001A7B90"/>
    <w:rsid w:val="001B0513"/>
    <w:rsid w:val="001B1123"/>
    <w:rsid w:val="001B53DC"/>
    <w:rsid w:val="001B6D89"/>
    <w:rsid w:val="001B700C"/>
    <w:rsid w:val="001C212B"/>
    <w:rsid w:val="001C4751"/>
    <w:rsid w:val="001D4F30"/>
    <w:rsid w:val="001D572A"/>
    <w:rsid w:val="001E12A1"/>
    <w:rsid w:val="001E2ABE"/>
    <w:rsid w:val="001E4574"/>
    <w:rsid w:val="001E4D6B"/>
    <w:rsid w:val="001E5A4A"/>
    <w:rsid w:val="001F0C82"/>
    <w:rsid w:val="001F1EAA"/>
    <w:rsid w:val="001F5047"/>
    <w:rsid w:val="001F608F"/>
    <w:rsid w:val="00204E4A"/>
    <w:rsid w:val="002052A8"/>
    <w:rsid w:val="002052FA"/>
    <w:rsid w:val="00207DD4"/>
    <w:rsid w:val="00211E50"/>
    <w:rsid w:val="002137B7"/>
    <w:rsid w:val="002147D0"/>
    <w:rsid w:val="00214F72"/>
    <w:rsid w:val="0021799C"/>
    <w:rsid w:val="00223DCC"/>
    <w:rsid w:val="0022422E"/>
    <w:rsid w:val="00233A7D"/>
    <w:rsid w:val="00234DB5"/>
    <w:rsid w:val="002361C3"/>
    <w:rsid w:val="00236E0D"/>
    <w:rsid w:val="002430F6"/>
    <w:rsid w:val="00243573"/>
    <w:rsid w:val="00246BB2"/>
    <w:rsid w:val="00247244"/>
    <w:rsid w:val="00247590"/>
    <w:rsid w:val="00252ABA"/>
    <w:rsid w:val="00253C83"/>
    <w:rsid w:val="002560BB"/>
    <w:rsid w:val="00256149"/>
    <w:rsid w:val="00257041"/>
    <w:rsid w:val="002575F3"/>
    <w:rsid w:val="00260C5C"/>
    <w:rsid w:val="00262CF4"/>
    <w:rsid w:val="0026433E"/>
    <w:rsid w:val="00266C61"/>
    <w:rsid w:val="0026785F"/>
    <w:rsid w:val="00271DD6"/>
    <w:rsid w:val="00283A10"/>
    <w:rsid w:val="00284C7D"/>
    <w:rsid w:val="002864C1"/>
    <w:rsid w:val="0029147B"/>
    <w:rsid w:val="00294F5C"/>
    <w:rsid w:val="00295A49"/>
    <w:rsid w:val="00295BB3"/>
    <w:rsid w:val="0029639C"/>
    <w:rsid w:val="002968C9"/>
    <w:rsid w:val="00297DFA"/>
    <w:rsid w:val="002A083F"/>
    <w:rsid w:val="002A1801"/>
    <w:rsid w:val="002A323C"/>
    <w:rsid w:val="002A32C2"/>
    <w:rsid w:val="002A52F2"/>
    <w:rsid w:val="002A57E1"/>
    <w:rsid w:val="002B0D4C"/>
    <w:rsid w:val="002B2721"/>
    <w:rsid w:val="002B7444"/>
    <w:rsid w:val="002C0119"/>
    <w:rsid w:val="002C0990"/>
    <w:rsid w:val="002C46F1"/>
    <w:rsid w:val="002C72FA"/>
    <w:rsid w:val="002C7B87"/>
    <w:rsid w:val="002D0A0C"/>
    <w:rsid w:val="002D3272"/>
    <w:rsid w:val="002D46C3"/>
    <w:rsid w:val="002D56BB"/>
    <w:rsid w:val="002D5CB0"/>
    <w:rsid w:val="002E03DE"/>
    <w:rsid w:val="002E2DEF"/>
    <w:rsid w:val="002E6DF2"/>
    <w:rsid w:val="002F16F6"/>
    <w:rsid w:val="002F328E"/>
    <w:rsid w:val="002F3995"/>
    <w:rsid w:val="002F50F3"/>
    <w:rsid w:val="003020B6"/>
    <w:rsid w:val="003039C5"/>
    <w:rsid w:val="003058AF"/>
    <w:rsid w:val="003075F0"/>
    <w:rsid w:val="003105F8"/>
    <w:rsid w:val="003121D5"/>
    <w:rsid w:val="003126B9"/>
    <w:rsid w:val="00313108"/>
    <w:rsid w:val="00316DFB"/>
    <w:rsid w:val="00317A7A"/>
    <w:rsid w:val="00323AFE"/>
    <w:rsid w:val="003246DC"/>
    <w:rsid w:val="0032700E"/>
    <w:rsid w:val="003320B1"/>
    <w:rsid w:val="00332F53"/>
    <w:rsid w:val="00334EC2"/>
    <w:rsid w:val="003371A0"/>
    <w:rsid w:val="00346E15"/>
    <w:rsid w:val="0035654C"/>
    <w:rsid w:val="003573CF"/>
    <w:rsid w:val="0036477C"/>
    <w:rsid w:val="0036591F"/>
    <w:rsid w:val="00367A24"/>
    <w:rsid w:val="003726BC"/>
    <w:rsid w:val="00374EF5"/>
    <w:rsid w:val="00377814"/>
    <w:rsid w:val="00381C73"/>
    <w:rsid w:val="00382864"/>
    <w:rsid w:val="00382D14"/>
    <w:rsid w:val="0038528E"/>
    <w:rsid w:val="003856B7"/>
    <w:rsid w:val="00392781"/>
    <w:rsid w:val="003930E6"/>
    <w:rsid w:val="00394B62"/>
    <w:rsid w:val="003959FD"/>
    <w:rsid w:val="003A0333"/>
    <w:rsid w:val="003A1C89"/>
    <w:rsid w:val="003A2DAA"/>
    <w:rsid w:val="003A7F8A"/>
    <w:rsid w:val="003B271D"/>
    <w:rsid w:val="003B2F3F"/>
    <w:rsid w:val="003B4D36"/>
    <w:rsid w:val="003B539B"/>
    <w:rsid w:val="003C05C4"/>
    <w:rsid w:val="003C4301"/>
    <w:rsid w:val="003C4F35"/>
    <w:rsid w:val="003C5CF0"/>
    <w:rsid w:val="003C7826"/>
    <w:rsid w:val="003D00C4"/>
    <w:rsid w:val="003D1435"/>
    <w:rsid w:val="003D21D1"/>
    <w:rsid w:val="003D2CBA"/>
    <w:rsid w:val="003E197D"/>
    <w:rsid w:val="003E2956"/>
    <w:rsid w:val="003E6345"/>
    <w:rsid w:val="003F1D94"/>
    <w:rsid w:val="003F27F3"/>
    <w:rsid w:val="003F3797"/>
    <w:rsid w:val="003F3A33"/>
    <w:rsid w:val="003F3E62"/>
    <w:rsid w:val="003F6A15"/>
    <w:rsid w:val="00402A2F"/>
    <w:rsid w:val="004076FD"/>
    <w:rsid w:val="00407EC0"/>
    <w:rsid w:val="00407FA5"/>
    <w:rsid w:val="00411864"/>
    <w:rsid w:val="00411E4F"/>
    <w:rsid w:val="00412826"/>
    <w:rsid w:val="00412B1E"/>
    <w:rsid w:val="004143F4"/>
    <w:rsid w:val="004237C5"/>
    <w:rsid w:val="00424740"/>
    <w:rsid w:val="0042725E"/>
    <w:rsid w:val="00430341"/>
    <w:rsid w:val="004309AC"/>
    <w:rsid w:val="004312BC"/>
    <w:rsid w:val="00431877"/>
    <w:rsid w:val="0043279F"/>
    <w:rsid w:val="0043380A"/>
    <w:rsid w:val="00433C28"/>
    <w:rsid w:val="0044167A"/>
    <w:rsid w:val="0044381D"/>
    <w:rsid w:val="00447B3C"/>
    <w:rsid w:val="00450CF0"/>
    <w:rsid w:val="00450ECD"/>
    <w:rsid w:val="00451290"/>
    <w:rsid w:val="0045682E"/>
    <w:rsid w:val="004647EB"/>
    <w:rsid w:val="0046508D"/>
    <w:rsid w:val="00471ED1"/>
    <w:rsid w:val="004746B3"/>
    <w:rsid w:val="00474F76"/>
    <w:rsid w:val="004757B6"/>
    <w:rsid w:val="00475C04"/>
    <w:rsid w:val="00477BF4"/>
    <w:rsid w:val="00484408"/>
    <w:rsid w:val="00484C88"/>
    <w:rsid w:val="00486C2E"/>
    <w:rsid w:val="00493197"/>
    <w:rsid w:val="004933DF"/>
    <w:rsid w:val="00493578"/>
    <w:rsid w:val="004953C6"/>
    <w:rsid w:val="004962AF"/>
    <w:rsid w:val="00497B77"/>
    <w:rsid w:val="004A0DC8"/>
    <w:rsid w:val="004A29E1"/>
    <w:rsid w:val="004A36FC"/>
    <w:rsid w:val="004A424B"/>
    <w:rsid w:val="004A4DD8"/>
    <w:rsid w:val="004A6949"/>
    <w:rsid w:val="004A6B3D"/>
    <w:rsid w:val="004A7064"/>
    <w:rsid w:val="004B50D4"/>
    <w:rsid w:val="004B5E03"/>
    <w:rsid w:val="004C0351"/>
    <w:rsid w:val="004C2D2E"/>
    <w:rsid w:val="004D0546"/>
    <w:rsid w:val="004D1A84"/>
    <w:rsid w:val="004D1DD0"/>
    <w:rsid w:val="004D4CAD"/>
    <w:rsid w:val="004E1B30"/>
    <w:rsid w:val="004E3B7C"/>
    <w:rsid w:val="004E472F"/>
    <w:rsid w:val="004E76C2"/>
    <w:rsid w:val="004F0C6F"/>
    <w:rsid w:val="004F1D13"/>
    <w:rsid w:val="004F5BEC"/>
    <w:rsid w:val="004F5DF9"/>
    <w:rsid w:val="004F6EF8"/>
    <w:rsid w:val="004F7ED5"/>
    <w:rsid w:val="0050042E"/>
    <w:rsid w:val="005032BA"/>
    <w:rsid w:val="005062B9"/>
    <w:rsid w:val="00510807"/>
    <w:rsid w:val="00511CA0"/>
    <w:rsid w:val="00511F6C"/>
    <w:rsid w:val="00513007"/>
    <w:rsid w:val="00514059"/>
    <w:rsid w:val="00515E92"/>
    <w:rsid w:val="005215D3"/>
    <w:rsid w:val="00525C8D"/>
    <w:rsid w:val="00525EEB"/>
    <w:rsid w:val="00531FF8"/>
    <w:rsid w:val="00533846"/>
    <w:rsid w:val="005355CC"/>
    <w:rsid w:val="00544567"/>
    <w:rsid w:val="0054692C"/>
    <w:rsid w:val="00546C90"/>
    <w:rsid w:val="005526EE"/>
    <w:rsid w:val="005554AF"/>
    <w:rsid w:val="005560E1"/>
    <w:rsid w:val="00556C39"/>
    <w:rsid w:val="00561215"/>
    <w:rsid w:val="00561C20"/>
    <w:rsid w:val="00562DE6"/>
    <w:rsid w:val="00563C30"/>
    <w:rsid w:val="0056743E"/>
    <w:rsid w:val="00567D0E"/>
    <w:rsid w:val="00571A6E"/>
    <w:rsid w:val="00573E4E"/>
    <w:rsid w:val="0057702C"/>
    <w:rsid w:val="005844B6"/>
    <w:rsid w:val="0058612D"/>
    <w:rsid w:val="00590B7D"/>
    <w:rsid w:val="00594A1B"/>
    <w:rsid w:val="00597204"/>
    <w:rsid w:val="005A5571"/>
    <w:rsid w:val="005A7E95"/>
    <w:rsid w:val="005B35DC"/>
    <w:rsid w:val="005B44D8"/>
    <w:rsid w:val="005B7A99"/>
    <w:rsid w:val="005B7AB3"/>
    <w:rsid w:val="005C2121"/>
    <w:rsid w:val="005C2CEC"/>
    <w:rsid w:val="005C50AE"/>
    <w:rsid w:val="005C757A"/>
    <w:rsid w:val="005D10C1"/>
    <w:rsid w:val="005D12D9"/>
    <w:rsid w:val="005D3615"/>
    <w:rsid w:val="005D458E"/>
    <w:rsid w:val="005D5E44"/>
    <w:rsid w:val="005E3780"/>
    <w:rsid w:val="005E6F9D"/>
    <w:rsid w:val="005F02E3"/>
    <w:rsid w:val="005F1165"/>
    <w:rsid w:val="005F2CB4"/>
    <w:rsid w:val="00600A16"/>
    <w:rsid w:val="00604DB0"/>
    <w:rsid w:val="0060523A"/>
    <w:rsid w:val="006063E3"/>
    <w:rsid w:val="0060685E"/>
    <w:rsid w:val="00607142"/>
    <w:rsid w:val="00610CC8"/>
    <w:rsid w:val="00611701"/>
    <w:rsid w:val="006117CF"/>
    <w:rsid w:val="00612434"/>
    <w:rsid w:val="00612F59"/>
    <w:rsid w:val="006150FB"/>
    <w:rsid w:val="00620F3B"/>
    <w:rsid w:val="0062112E"/>
    <w:rsid w:val="00627211"/>
    <w:rsid w:val="006303C0"/>
    <w:rsid w:val="00631117"/>
    <w:rsid w:val="0063257A"/>
    <w:rsid w:val="00632988"/>
    <w:rsid w:val="00633594"/>
    <w:rsid w:val="00637286"/>
    <w:rsid w:val="006412C9"/>
    <w:rsid w:val="00643F23"/>
    <w:rsid w:val="0064681C"/>
    <w:rsid w:val="00650FD8"/>
    <w:rsid w:val="00657600"/>
    <w:rsid w:val="006579E7"/>
    <w:rsid w:val="00657B46"/>
    <w:rsid w:val="00660C0F"/>
    <w:rsid w:val="006639BA"/>
    <w:rsid w:val="006641C3"/>
    <w:rsid w:val="00665165"/>
    <w:rsid w:val="00670A51"/>
    <w:rsid w:val="00670A6B"/>
    <w:rsid w:val="00670B0A"/>
    <w:rsid w:val="00672E1B"/>
    <w:rsid w:val="0067370A"/>
    <w:rsid w:val="006762B2"/>
    <w:rsid w:val="006764C7"/>
    <w:rsid w:val="00683166"/>
    <w:rsid w:val="00683F3D"/>
    <w:rsid w:val="00685A07"/>
    <w:rsid w:val="0068603D"/>
    <w:rsid w:val="00691FB6"/>
    <w:rsid w:val="006945E7"/>
    <w:rsid w:val="0069795B"/>
    <w:rsid w:val="006A0304"/>
    <w:rsid w:val="006A66F6"/>
    <w:rsid w:val="006A7AEA"/>
    <w:rsid w:val="006B1B1B"/>
    <w:rsid w:val="006B5071"/>
    <w:rsid w:val="006B5721"/>
    <w:rsid w:val="006B5E5B"/>
    <w:rsid w:val="006B6452"/>
    <w:rsid w:val="006B6A55"/>
    <w:rsid w:val="006C16E8"/>
    <w:rsid w:val="006C29B9"/>
    <w:rsid w:val="006C4257"/>
    <w:rsid w:val="006C58E4"/>
    <w:rsid w:val="006C6FE2"/>
    <w:rsid w:val="006D20E0"/>
    <w:rsid w:val="006D222A"/>
    <w:rsid w:val="006D31C9"/>
    <w:rsid w:val="006D6A96"/>
    <w:rsid w:val="006D75B4"/>
    <w:rsid w:val="006D774D"/>
    <w:rsid w:val="006D776D"/>
    <w:rsid w:val="006D7FFE"/>
    <w:rsid w:val="006E207A"/>
    <w:rsid w:val="006E2FDC"/>
    <w:rsid w:val="006E431A"/>
    <w:rsid w:val="006E6D71"/>
    <w:rsid w:val="006E723A"/>
    <w:rsid w:val="006E7B91"/>
    <w:rsid w:val="006F1083"/>
    <w:rsid w:val="006F1A2D"/>
    <w:rsid w:val="0070074A"/>
    <w:rsid w:val="007065C2"/>
    <w:rsid w:val="00706AD7"/>
    <w:rsid w:val="00710D3E"/>
    <w:rsid w:val="007112E0"/>
    <w:rsid w:val="00715D69"/>
    <w:rsid w:val="00716192"/>
    <w:rsid w:val="00722AE5"/>
    <w:rsid w:val="00724DBD"/>
    <w:rsid w:val="00726C70"/>
    <w:rsid w:val="0073135E"/>
    <w:rsid w:val="007313C3"/>
    <w:rsid w:val="00731A3D"/>
    <w:rsid w:val="00731B00"/>
    <w:rsid w:val="00732AA1"/>
    <w:rsid w:val="007370E5"/>
    <w:rsid w:val="00737867"/>
    <w:rsid w:val="00741B11"/>
    <w:rsid w:val="0074200B"/>
    <w:rsid w:val="00744D32"/>
    <w:rsid w:val="00747EB8"/>
    <w:rsid w:val="00751174"/>
    <w:rsid w:val="00753226"/>
    <w:rsid w:val="0075386C"/>
    <w:rsid w:val="0075660B"/>
    <w:rsid w:val="00757C85"/>
    <w:rsid w:val="00757DAF"/>
    <w:rsid w:val="007600B4"/>
    <w:rsid w:val="00764F3B"/>
    <w:rsid w:val="00765556"/>
    <w:rsid w:val="007660C4"/>
    <w:rsid w:val="007676F3"/>
    <w:rsid w:val="00771DE6"/>
    <w:rsid w:val="007750B4"/>
    <w:rsid w:val="00776500"/>
    <w:rsid w:val="0078119B"/>
    <w:rsid w:val="007831B5"/>
    <w:rsid w:val="00783E67"/>
    <w:rsid w:val="00784332"/>
    <w:rsid w:val="007876E9"/>
    <w:rsid w:val="0079550B"/>
    <w:rsid w:val="007966BB"/>
    <w:rsid w:val="00796F79"/>
    <w:rsid w:val="007A0A1B"/>
    <w:rsid w:val="007A2460"/>
    <w:rsid w:val="007A4543"/>
    <w:rsid w:val="007B320D"/>
    <w:rsid w:val="007B5216"/>
    <w:rsid w:val="007C08EB"/>
    <w:rsid w:val="007C1269"/>
    <w:rsid w:val="007C1AAC"/>
    <w:rsid w:val="007C1E39"/>
    <w:rsid w:val="007C1FD3"/>
    <w:rsid w:val="007D0AF3"/>
    <w:rsid w:val="007D2EBF"/>
    <w:rsid w:val="007D2F66"/>
    <w:rsid w:val="007D7480"/>
    <w:rsid w:val="007E033C"/>
    <w:rsid w:val="007E562C"/>
    <w:rsid w:val="007F2A0E"/>
    <w:rsid w:val="007F4924"/>
    <w:rsid w:val="0080044B"/>
    <w:rsid w:val="00800B93"/>
    <w:rsid w:val="008035EA"/>
    <w:rsid w:val="00804770"/>
    <w:rsid w:val="008047B1"/>
    <w:rsid w:val="0080554C"/>
    <w:rsid w:val="008061C2"/>
    <w:rsid w:val="00806DB4"/>
    <w:rsid w:val="0080758A"/>
    <w:rsid w:val="00807D44"/>
    <w:rsid w:val="00810729"/>
    <w:rsid w:val="00810F5A"/>
    <w:rsid w:val="00812427"/>
    <w:rsid w:val="00817928"/>
    <w:rsid w:val="0081799B"/>
    <w:rsid w:val="00821556"/>
    <w:rsid w:val="008215CB"/>
    <w:rsid w:val="008243B7"/>
    <w:rsid w:val="00825D86"/>
    <w:rsid w:val="00827988"/>
    <w:rsid w:val="00832745"/>
    <w:rsid w:val="00836008"/>
    <w:rsid w:val="00836AC7"/>
    <w:rsid w:val="00837147"/>
    <w:rsid w:val="00837F8B"/>
    <w:rsid w:val="00840454"/>
    <w:rsid w:val="008436AB"/>
    <w:rsid w:val="00843CBD"/>
    <w:rsid w:val="00845819"/>
    <w:rsid w:val="0084761F"/>
    <w:rsid w:val="00847E39"/>
    <w:rsid w:val="008507D8"/>
    <w:rsid w:val="00852AC3"/>
    <w:rsid w:val="00855FFD"/>
    <w:rsid w:val="00856AFA"/>
    <w:rsid w:val="00860D2D"/>
    <w:rsid w:val="0086141A"/>
    <w:rsid w:val="008614EB"/>
    <w:rsid w:val="00861C31"/>
    <w:rsid w:val="00861DD6"/>
    <w:rsid w:val="00862758"/>
    <w:rsid w:val="00863BC3"/>
    <w:rsid w:val="00864112"/>
    <w:rsid w:val="008676CC"/>
    <w:rsid w:val="00871249"/>
    <w:rsid w:val="00873FB8"/>
    <w:rsid w:val="00876C96"/>
    <w:rsid w:val="00877E0C"/>
    <w:rsid w:val="00880679"/>
    <w:rsid w:val="008864EC"/>
    <w:rsid w:val="008878E6"/>
    <w:rsid w:val="00890D50"/>
    <w:rsid w:val="0089166F"/>
    <w:rsid w:val="00892AF0"/>
    <w:rsid w:val="0089737C"/>
    <w:rsid w:val="008A2BFA"/>
    <w:rsid w:val="008B1A64"/>
    <w:rsid w:val="008B3978"/>
    <w:rsid w:val="008B3A8E"/>
    <w:rsid w:val="008B62D5"/>
    <w:rsid w:val="008C39C5"/>
    <w:rsid w:val="008C3DB3"/>
    <w:rsid w:val="008C5015"/>
    <w:rsid w:val="008D11A6"/>
    <w:rsid w:val="008D5195"/>
    <w:rsid w:val="008D7AD9"/>
    <w:rsid w:val="008D7BC8"/>
    <w:rsid w:val="008E12C1"/>
    <w:rsid w:val="008E2019"/>
    <w:rsid w:val="008E2A5D"/>
    <w:rsid w:val="008E33DE"/>
    <w:rsid w:val="008E342A"/>
    <w:rsid w:val="008E5682"/>
    <w:rsid w:val="008F0DEB"/>
    <w:rsid w:val="008F10DC"/>
    <w:rsid w:val="008F624E"/>
    <w:rsid w:val="008F6AFF"/>
    <w:rsid w:val="00901EC6"/>
    <w:rsid w:val="009028FE"/>
    <w:rsid w:val="00907A48"/>
    <w:rsid w:val="00911141"/>
    <w:rsid w:val="009130E8"/>
    <w:rsid w:val="00917457"/>
    <w:rsid w:val="00922CA6"/>
    <w:rsid w:val="009237FD"/>
    <w:rsid w:val="00927814"/>
    <w:rsid w:val="00936D3B"/>
    <w:rsid w:val="00941A24"/>
    <w:rsid w:val="00942113"/>
    <w:rsid w:val="009421D4"/>
    <w:rsid w:val="009428B9"/>
    <w:rsid w:val="00944459"/>
    <w:rsid w:val="00946420"/>
    <w:rsid w:val="009504A6"/>
    <w:rsid w:val="00967045"/>
    <w:rsid w:val="009715F6"/>
    <w:rsid w:val="009718E1"/>
    <w:rsid w:val="00972F73"/>
    <w:rsid w:val="009739B1"/>
    <w:rsid w:val="00976512"/>
    <w:rsid w:val="0097704B"/>
    <w:rsid w:val="009802B5"/>
    <w:rsid w:val="009804B3"/>
    <w:rsid w:val="00980909"/>
    <w:rsid w:val="00981184"/>
    <w:rsid w:val="0098244A"/>
    <w:rsid w:val="00983015"/>
    <w:rsid w:val="00986E7C"/>
    <w:rsid w:val="0098709D"/>
    <w:rsid w:val="00990E71"/>
    <w:rsid w:val="00991655"/>
    <w:rsid w:val="00995011"/>
    <w:rsid w:val="00997A97"/>
    <w:rsid w:val="009A0EA7"/>
    <w:rsid w:val="009A2CCE"/>
    <w:rsid w:val="009A3094"/>
    <w:rsid w:val="009A43CA"/>
    <w:rsid w:val="009A469A"/>
    <w:rsid w:val="009A5EED"/>
    <w:rsid w:val="009A6966"/>
    <w:rsid w:val="009A6FDE"/>
    <w:rsid w:val="009B0C67"/>
    <w:rsid w:val="009B10FC"/>
    <w:rsid w:val="009B3E00"/>
    <w:rsid w:val="009B6AB2"/>
    <w:rsid w:val="009C0223"/>
    <w:rsid w:val="009C2558"/>
    <w:rsid w:val="009C2A22"/>
    <w:rsid w:val="009C4295"/>
    <w:rsid w:val="009C4CD8"/>
    <w:rsid w:val="009C6220"/>
    <w:rsid w:val="009C65F7"/>
    <w:rsid w:val="009D3F08"/>
    <w:rsid w:val="009D5591"/>
    <w:rsid w:val="009D5A8B"/>
    <w:rsid w:val="009E070B"/>
    <w:rsid w:val="009E0DE5"/>
    <w:rsid w:val="009E3188"/>
    <w:rsid w:val="009F1B94"/>
    <w:rsid w:val="009F41A5"/>
    <w:rsid w:val="00A01354"/>
    <w:rsid w:val="00A03E2D"/>
    <w:rsid w:val="00A05F21"/>
    <w:rsid w:val="00A064C6"/>
    <w:rsid w:val="00A06770"/>
    <w:rsid w:val="00A10C86"/>
    <w:rsid w:val="00A12F03"/>
    <w:rsid w:val="00A1339D"/>
    <w:rsid w:val="00A14272"/>
    <w:rsid w:val="00A144FF"/>
    <w:rsid w:val="00A15F4B"/>
    <w:rsid w:val="00A161F3"/>
    <w:rsid w:val="00A21639"/>
    <w:rsid w:val="00A23CF7"/>
    <w:rsid w:val="00A24F82"/>
    <w:rsid w:val="00A25005"/>
    <w:rsid w:val="00A26BE7"/>
    <w:rsid w:val="00A2765C"/>
    <w:rsid w:val="00A30A5C"/>
    <w:rsid w:val="00A30CB2"/>
    <w:rsid w:val="00A311B7"/>
    <w:rsid w:val="00A33B25"/>
    <w:rsid w:val="00A37193"/>
    <w:rsid w:val="00A375BC"/>
    <w:rsid w:val="00A400DE"/>
    <w:rsid w:val="00A40F41"/>
    <w:rsid w:val="00A45544"/>
    <w:rsid w:val="00A46F2F"/>
    <w:rsid w:val="00A50B4A"/>
    <w:rsid w:val="00A50C2A"/>
    <w:rsid w:val="00A531F0"/>
    <w:rsid w:val="00A5323D"/>
    <w:rsid w:val="00A5401D"/>
    <w:rsid w:val="00A564C9"/>
    <w:rsid w:val="00A5762D"/>
    <w:rsid w:val="00A577BA"/>
    <w:rsid w:val="00A60FA2"/>
    <w:rsid w:val="00A66774"/>
    <w:rsid w:val="00A66F39"/>
    <w:rsid w:val="00A70D4D"/>
    <w:rsid w:val="00A84A36"/>
    <w:rsid w:val="00A85A53"/>
    <w:rsid w:val="00A85EEE"/>
    <w:rsid w:val="00A931E5"/>
    <w:rsid w:val="00A964BD"/>
    <w:rsid w:val="00AA0B27"/>
    <w:rsid w:val="00AA0C50"/>
    <w:rsid w:val="00AA3889"/>
    <w:rsid w:val="00AA4344"/>
    <w:rsid w:val="00AA697E"/>
    <w:rsid w:val="00AB040C"/>
    <w:rsid w:val="00AB09BF"/>
    <w:rsid w:val="00AB443A"/>
    <w:rsid w:val="00AB5F10"/>
    <w:rsid w:val="00AB71E2"/>
    <w:rsid w:val="00AB78EF"/>
    <w:rsid w:val="00AB7E89"/>
    <w:rsid w:val="00AC21C2"/>
    <w:rsid w:val="00AC3FEA"/>
    <w:rsid w:val="00AD338F"/>
    <w:rsid w:val="00AD3FEC"/>
    <w:rsid w:val="00AD4C76"/>
    <w:rsid w:val="00AE1A4F"/>
    <w:rsid w:val="00AE1F68"/>
    <w:rsid w:val="00AE3D42"/>
    <w:rsid w:val="00AE43A7"/>
    <w:rsid w:val="00AE43CE"/>
    <w:rsid w:val="00AE657C"/>
    <w:rsid w:val="00AE704A"/>
    <w:rsid w:val="00AE7508"/>
    <w:rsid w:val="00AE7AA4"/>
    <w:rsid w:val="00AF340D"/>
    <w:rsid w:val="00AF4CAB"/>
    <w:rsid w:val="00AF6780"/>
    <w:rsid w:val="00B00AF0"/>
    <w:rsid w:val="00B01616"/>
    <w:rsid w:val="00B01E51"/>
    <w:rsid w:val="00B03E38"/>
    <w:rsid w:val="00B0463A"/>
    <w:rsid w:val="00B06387"/>
    <w:rsid w:val="00B06923"/>
    <w:rsid w:val="00B11008"/>
    <w:rsid w:val="00B1212A"/>
    <w:rsid w:val="00B172D2"/>
    <w:rsid w:val="00B2031D"/>
    <w:rsid w:val="00B220A7"/>
    <w:rsid w:val="00B23245"/>
    <w:rsid w:val="00B251F6"/>
    <w:rsid w:val="00B25D78"/>
    <w:rsid w:val="00B2622D"/>
    <w:rsid w:val="00B27B60"/>
    <w:rsid w:val="00B32BDA"/>
    <w:rsid w:val="00B33D7D"/>
    <w:rsid w:val="00B37E4A"/>
    <w:rsid w:val="00B42B8D"/>
    <w:rsid w:val="00B4329B"/>
    <w:rsid w:val="00B44346"/>
    <w:rsid w:val="00B447B4"/>
    <w:rsid w:val="00B45CF7"/>
    <w:rsid w:val="00B468E6"/>
    <w:rsid w:val="00B50E33"/>
    <w:rsid w:val="00B521F8"/>
    <w:rsid w:val="00B6092E"/>
    <w:rsid w:val="00B62AF4"/>
    <w:rsid w:val="00B64975"/>
    <w:rsid w:val="00B70B1B"/>
    <w:rsid w:val="00B71E34"/>
    <w:rsid w:val="00B77908"/>
    <w:rsid w:val="00B8062A"/>
    <w:rsid w:val="00B81A02"/>
    <w:rsid w:val="00B822EB"/>
    <w:rsid w:val="00B84A49"/>
    <w:rsid w:val="00B84B2A"/>
    <w:rsid w:val="00B9041A"/>
    <w:rsid w:val="00B935E7"/>
    <w:rsid w:val="00B93D55"/>
    <w:rsid w:val="00B94CC8"/>
    <w:rsid w:val="00B97DAF"/>
    <w:rsid w:val="00BA01BF"/>
    <w:rsid w:val="00BA0A81"/>
    <w:rsid w:val="00BA1642"/>
    <w:rsid w:val="00BA1AF7"/>
    <w:rsid w:val="00BA1FAC"/>
    <w:rsid w:val="00BA66FC"/>
    <w:rsid w:val="00BB043D"/>
    <w:rsid w:val="00BC023B"/>
    <w:rsid w:val="00BC1C12"/>
    <w:rsid w:val="00BC1F1D"/>
    <w:rsid w:val="00BC2F77"/>
    <w:rsid w:val="00BC3F3E"/>
    <w:rsid w:val="00BC7410"/>
    <w:rsid w:val="00BD496D"/>
    <w:rsid w:val="00BD4F1A"/>
    <w:rsid w:val="00BD5BD0"/>
    <w:rsid w:val="00BD5BEC"/>
    <w:rsid w:val="00BD6C60"/>
    <w:rsid w:val="00BD7532"/>
    <w:rsid w:val="00BE1241"/>
    <w:rsid w:val="00BE5CB0"/>
    <w:rsid w:val="00BE7E65"/>
    <w:rsid w:val="00BF0C23"/>
    <w:rsid w:val="00BF2764"/>
    <w:rsid w:val="00BF3E84"/>
    <w:rsid w:val="00BF4048"/>
    <w:rsid w:val="00C06C69"/>
    <w:rsid w:val="00C07E2E"/>
    <w:rsid w:val="00C103A4"/>
    <w:rsid w:val="00C137E3"/>
    <w:rsid w:val="00C16600"/>
    <w:rsid w:val="00C17B0F"/>
    <w:rsid w:val="00C17E47"/>
    <w:rsid w:val="00C205C6"/>
    <w:rsid w:val="00C20CD6"/>
    <w:rsid w:val="00C2125C"/>
    <w:rsid w:val="00C21CA7"/>
    <w:rsid w:val="00C25638"/>
    <w:rsid w:val="00C257C6"/>
    <w:rsid w:val="00C26327"/>
    <w:rsid w:val="00C3264F"/>
    <w:rsid w:val="00C34A45"/>
    <w:rsid w:val="00C35931"/>
    <w:rsid w:val="00C4042A"/>
    <w:rsid w:val="00C40434"/>
    <w:rsid w:val="00C42012"/>
    <w:rsid w:val="00C4231C"/>
    <w:rsid w:val="00C436C4"/>
    <w:rsid w:val="00C47058"/>
    <w:rsid w:val="00C507FC"/>
    <w:rsid w:val="00C517EC"/>
    <w:rsid w:val="00C547AD"/>
    <w:rsid w:val="00C60E2F"/>
    <w:rsid w:val="00C6168B"/>
    <w:rsid w:val="00C6309A"/>
    <w:rsid w:val="00C65232"/>
    <w:rsid w:val="00C702C2"/>
    <w:rsid w:val="00C719C4"/>
    <w:rsid w:val="00C74A3E"/>
    <w:rsid w:val="00C74D7E"/>
    <w:rsid w:val="00C76165"/>
    <w:rsid w:val="00C76D67"/>
    <w:rsid w:val="00C77618"/>
    <w:rsid w:val="00C80A3A"/>
    <w:rsid w:val="00C9064F"/>
    <w:rsid w:val="00C90BF9"/>
    <w:rsid w:val="00C91F41"/>
    <w:rsid w:val="00C92205"/>
    <w:rsid w:val="00C94E53"/>
    <w:rsid w:val="00CA0A3A"/>
    <w:rsid w:val="00CA0C86"/>
    <w:rsid w:val="00CA102D"/>
    <w:rsid w:val="00CA10DA"/>
    <w:rsid w:val="00CA1C92"/>
    <w:rsid w:val="00CA23EB"/>
    <w:rsid w:val="00CA24C2"/>
    <w:rsid w:val="00CA3A0A"/>
    <w:rsid w:val="00CA3FE9"/>
    <w:rsid w:val="00CA683E"/>
    <w:rsid w:val="00CB0D2C"/>
    <w:rsid w:val="00CB1DD4"/>
    <w:rsid w:val="00CB44D9"/>
    <w:rsid w:val="00CC3CCA"/>
    <w:rsid w:val="00CC4CAC"/>
    <w:rsid w:val="00CC5277"/>
    <w:rsid w:val="00CC5361"/>
    <w:rsid w:val="00CC6441"/>
    <w:rsid w:val="00CC7B3C"/>
    <w:rsid w:val="00CD1EA4"/>
    <w:rsid w:val="00CD2EE5"/>
    <w:rsid w:val="00CD36FF"/>
    <w:rsid w:val="00CD46C1"/>
    <w:rsid w:val="00CD488C"/>
    <w:rsid w:val="00CD58FA"/>
    <w:rsid w:val="00CD6722"/>
    <w:rsid w:val="00CE13EC"/>
    <w:rsid w:val="00CE1477"/>
    <w:rsid w:val="00CE4E16"/>
    <w:rsid w:val="00CE68A8"/>
    <w:rsid w:val="00CE6C48"/>
    <w:rsid w:val="00CE7C77"/>
    <w:rsid w:val="00CF22AA"/>
    <w:rsid w:val="00CF2AC1"/>
    <w:rsid w:val="00CF3178"/>
    <w:rsid w:val="00CF4B58"/>
    <w:rsid w:val="00CF5563"/>
    <w:rsid w:val="00D00036"/>
    <w:rsid w:val="00D00BB2"/>
    <w:rsid w:val="00D02995"/>
    <w:rsid w:val="00D031EE"/>
    <w:rsid w:val="00D1032C"/>
    <w:rsid w:val="00D11543"/>
    <w:rsid w:val="00D116D3"/>
    <w:rsid w:val="00D11C5B"/>
    <w:rsid w:val="00D12A2B"/>
    <w:rsid w:val="00D1446F"/>
    <w:rsid w:val="00D1491E"/>
    <w:rsid w:val="00D20418"/>
    <w:rsid w:val="00D226DB"/>
    <w:rsid w:val="00D22FD1"/>
    <w:rsid w:val="00D23EF7"/>
    <w:rsid w:val="00D262D1"/>
    <w:rsid w:val="00D26D88"/>
    <w:rsid w:val="00D27390"/>
    <w:rsid w:val="00D30288"/>
    <w:rsid w:val="00D34AC2"/>
    <w:rsid w:val="00D35673"/>
    <w:rsid w:val="00D360DD"/>
    <w:rsid w:val="00D37F1F"/>
    <w:rsid w:val="00D40776"/>
    <w:rsid w:val="00D420DA"/>
    <w:rsid w:val="00D4301D"/>
    <w:rsid w:val="00D46086"/>
    <w:rsid w:val="00D474AB"/>
    <w:rsid w:val="00D5463C"/>
    <w:rsid w:val="00D56B85"/>
    <w:rsid w:val="00D57C19"/>
    <w:rsid w:val="00D65A2A"/>
    <w:rsid w:val="00D67E88"/>
    <w:rsid w:val="00D70572"/>
    <w:rsid w:val="00D7063E"/>
    <w:rsid w:val="00D707C6"/>
    <w:rsid w:val="00D7511D"/>
    <w:rsid w:val="00D75533"/>
    <w:rsid w:val="00D81F48"/>
    <w:rsid w:val="00D90DF2"/>
    <w:rsid w:val="00D9493E"/>
    <w:rsid w:val="00D975F1"/>
    <w:rsid w:val="00DA044D"/>
    <w:rsid w:val="00DA26A5"/>
    <w:rsid w:val="00DC047C"/>
    <w:rsid w:val="00DC0BB0"/>
    <w:rsid w:val="00DC18D4"/>
    <w:rsid w:val="00DC3E0F"/>
    <w:rsid w:val="00DC506A"/>
    <w:rsid w:val="00DC5ADA"/>
    <w:rsid w:val="00DD0F56"/>
    <w:rsid w:val="00DD18F2"/>
    <w:rsid w:val="00DD2E2B"/>
    <w:rsid w:val="00DD350A"/>
    <w:rsid w:val="00DD43C3"/>
    <w:rsid w:val="00DD4813"/>
    <w:rsid w:val="00DD4BAE"/>
    <w:rsid w:val="00DD515B"/>
    <w:rsid w:val="00DD590A"/>
    <w:rsid w:val="00DD629A"/>
    <w:rsid w:val="00DD749F"/>
    <w:rsid w:val="00DE0258"/>
    <w:rsid w:val="00DE1BD7"/>
    <w:rsid w:val="00DE4564"/>
    <w:rsid w:val="00DE4FDF"/>
    <w:rsid w:val="00DE6E51"/>
    <w:rsid w:val="00DF1E50"/>
    <w:rsid w:val="00DF36B4"/>
    <w:rsid w:val="00DF575C"/>
    <w:rsid w:val="00E010A4"/>
    <w:rsid w:val="00E043E1"/>
    <w:rsid w:val="00E101FF"/>
    <w:rsid w:val="00E10D97"/>
    <w:rsid w:val="00E13E83"/>
    <w:rsid w:val="00E173ED"/>
    <w:rsid w:val="00E22B1E"/>
    <w:rsid w:val="00E23FCD"/>
    <w:rsid w:val="00E3125F"/>
    <w:rsid w:val="00E320E3"/>
    <w:rsid w:val="00E340CA"/>
    <w:rsid w:val="00E343D2"/>
    <w:rsid w:val="00E35F4A"/>
    <w:rsid w:val="00E43084"/>
    <w:rsid w:val="00E516AD"/>
    <w:rsid w:val="00E5285A"/>
    <w:rsid w:val="00E5385B"/>
    <w:rsid w:val="00E57EA2"/>
    <w:rsid w:val="00E60A6C"/>
    <w:rsid w:val="00E62CC8"/>
    <w:rsid w:val="00E63480"/>
    <w:rsid w:val="00E75DDD"/>
    <w:rsid w:val="00E7626A"/>
    <w:rsid w:val="00E869D8"/>
    <w:rsid w:val="00E91DA2"/>
    <w:rsid w:val="00E94639"/>
    <w:rsid w:val="00E96970"/>
    <w:rsid w:val="00EA13C5"/>
    <w:rsid w:val="00EA26AD"/>
    <w:rsid w:val="00EA2E6F"/>
    <w:rsid w:val="00EA3756"/>
    <w:rsid w:val="00EA4CE0"/>
    <w:rsid w:val="00EA4E03"/>
    <w:rsid w:val="00EA6351"/>
    <w:rsid w:val="00EA6511"/>
    <w:rsid w:val="00EA6FB6"/>
    <w:rsid w:val="00EA7F1B"/>
    <w:rsid w:val="00EB010A"/>
    <w:rsid w:val="00EB527A"/>
    <w:rsid w:val="00EB5E26"/>
    <w:rsid w:val="00EB7A90"/>
    <w:rsid w:val="00EC05E2"/>
    <w:rsid w:val="00EC0BE5"/>
    <w:rsid w:val="00EC1CC2"/>
    <w:rsid w:val="00EC3471"/>
    <w:rsid w:val="00EC58AB"/>
    <w:rsid w:val="00EC7A1D"/>
    <w:rsid w:val="00ED13F6"/>
    <w:rsid w:val="00ED375E"/>
    <w:rsid w:val="00ED403E"/>
    <w:rsid w:val="00ED45B9"/>
    <w:rsid w:val="00EE1CE4"/>
    <w:rsid w:val="00EE4428"/>
    <w:rsid w:val="00EE542E"/>
    <w:rsid w:val="00EE7B81"/>
    <w:rsid w:val="00EF22E7"/>
    <w:rsid w:val="00EF6440"/>
    <w:rsid w:val="00EF7D9E"/>
    <w:rsid w:val="00F02244"/>
    <w:rsid w:val="00F03649"/>
    <w:rsid w:val="00F03870"/>
    <w:rsid w:val="00F03D8F"/>
    <w:rsid w:val="00F05801"/>
    <w:rsid w:val="00F06E5C"/>
    <w:rsid w:val="00F140E5"/>
    <w:rsid w:val="00F160D7"/>
    <w:rsid w:val="00F172D3"/>
    <w:rsid w:val="00F21DEF"/>
    <w:rsid w:val="00F230D4"/>
    <w:rsid w:val="00F23761"/>
    <w:rsid w:val="00F247DC"/>
    <w:rsid w:val="00F275BB"/>
    <w:rsid w:val="00F27C1B"/>
    <w:rsid w:val="00F31048"/>
    <w:rsid w:val="00F32633"/>
    <w:rsid w:val="00F4108C"/>
    <w:rsid w:val="00F4139B"/>
    <w:rsid w:val="00F41B40"/>
    <w:rsid w:val="00F42BC4"/>
    <w:rsid w:val="00F45752"/>
    <w:rsid w:val="00F45C43"/>
    <w:rsid w:val="00F4770B"/>
    <w:rsid w:val="00F52763"/>
    <w:rsid w:val="00F55E32"/>
    <w:rsid w:val="00F56CB4"/>
    <w:rsid w:val="00F56EC4"/>
    <w:rsid w:val="00F6097B"/>
    <w:rsid w:val="00F60E02"/>
    <w:rsid w:val="00F6159C"/>
    <w:rsid w:val="00F62A5F"/>
    <w:rsid w:val="00F64F5F"/>
    <w:rsid w:val="00F655A4"/>
    <w:rsid w:val="00F67FA6"/>
    <w:rsid w:val="00F776CD"/>
    <w:rsid w:val="00F80359"/>
    <w:rsid w:val="00F808CA"/>
    <w:rsid w:val="00F82E79"/>
    <w:rsid w:val="00F83561"/>
    <w:rsid w:val="00F83719"/>
    <w:rsid w:val="00F83BE5"/>
    <w:rsid w:val="00F86918"/>
    <w:rsid w:val="00F87AD3"/>
    <w:rsid w:val="00F91712"/>
    <w:rsid w:val="00F93AFA"/>
    <w:rsid w:val="00F96245"/>
    <w:rsid w:val="00F96EBA"/>
    <w:rsid w:val="00FA1185"/>
    <w:rsid w:val="00FA33E7"/>
    <w:rsid w:val="00FA43B2"/>
    <w:rsid w:val="00FA5913"/>
    <w:rsid w:val="00FB0D6C"/>
    <w:rsid w:val="00FB5310"/>
    <w:rsid w:val="00FB7DDE"/>
    <w:rsid w:val="00FC11BF"/>
    <w:rsid w:val="00FC175E"/>
    <w:rsid w:val="00FC2431"/>
    <w:rsid w:val="00FC28F3"/>
    <w:rsid w:val="00FD0587"/>
    <w:rsid w:val="00FD33E1"/>
    <w:rsid w:val="00FD3C37"/>
    <w:rsid w:val="00FD3E57"/>
    <w:rsid w:val="00FD508E"/>
    <w:rsid w:val="00FD7BB1"/>
    <w:rsid w:val="00FE617C"/>
    <w:rsid w:val="00FF032F"/>
    <w:rsid w:val="00FF040F"/>
    <w:rsid w:val="00FF1BF0"/>
    <w:rsid w:val="00FF2184"/>
    <w:rsid w:val="00FF39BD"/>
    <w:rsid w:val="00FF46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4FCF16"/>
  <w15:chartTrackingRefBased/>
  <w15:docId w15:val="{99F9D98A-E156-4818-99CB-D65A28C09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6249A"/>
    <w:pPr>
      <w:overflowPunct w:val="0"/>
      <w:autoSpaceDE w:val="0"/>
      <w:autoSpaceDN w:val="0"/>
      <w:adjustRightInd w:val="0"/>
      <w:textAlignment w:val="baseline"/>
    </w:pPr>
    <w:rPr>
      <w:rFonts w:ascii="Verdana" w:hAnsi="Verdana" w:cs="Courier New"/>
      <w:sz w:val="18"/>
    </w:rPr>
  </w:style>
  <w:style w:type="paragraph" w:styleId="Kop1">
    <w:name w:val="heading 1"/>
    <w:basedOn w:val="Standaard"/>
    <w:next w:val="Standaard"/>
    <w:link w:val="Kop1Char"/>
    <w:uiPriority w:val="9"/>
    <w:qFormat/>
    <w:rsid w:val="0054692C"/>
    <w:pPr>
      <w:suppressAutoHyphens/>
      <w:ind w:left="700" w:right="-1" w:hanging="700"/>
      <w:outlineLvl w:val="0"/>
    </w:pPr>
    <w:rPr>
      <w:rFonts w:cs="Arial"/>
      <w:b/>
      <w:bCs/>
      <w:szCs w:val="18"/>
      <w:lang w:val="nl"/>
    </w:rPr>
  </w:style>
  <w:style w:type="paragraph" w:styleId="Kop3">
    <w:name w:val="heading 3"/>
    <w:basedOn w:val="Standaard"/>
    <w:next w:val="Standaard"/>
    <w:link w:val="Kop3Char"/>
    <w:uiPriority w:val="9"/>
    <w:semiHidden/>
    <w:unhideWhenUsed/>
    <w:qFormat/>
    <w:rsid w:val="009504A6"/>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Onderwerpvanopmerking">
    <w:name w:val="annotation subject"/>
    <w:basedOn w:val="Standaard"/>
    <w:next w:val="Standaard"/>
    <w:link w:val="OnderwerpvanopmerkingChar"/>
    <w:uiPriority w:val="99"/>
    <w:semiHidden/>
    <w:unhideWhenUsed/>
    <w:rsid w:val="003020B6"/>
    <w:rPr>
      <w:rFonts w:cs="Times New Roman"/>
      <w:b/>
      <w:bCs/>
      <w:lang w:val="x-none" w:eastAsia="x-none"/>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1Char">
    <w:name w:val="Kop 1 Char"/>
    <w:basedOn w:val="Standaardalinea-lettertype"/>
    <w:link w:val="Kop1"/>
    <w:uiPriority w:val="9"/>
    <w:rsid w:val="0054692C"/>
    <w:rPr>
      <w:rFonts w:ascii="Verdana" w:hAnsi="Verdana" w:cs="Arial"/>
      <w:b/>
      <w:bCs/>
      <w:sz w:val="18"/>
      <w:szCs w:val="18"/>
      <w:lang w:val="nl"/>
    </w:rPr>
  </w:style>
  <w:style w:type="paragraph" w:styleId="Lijstalinea">
    <w:name w:val="List Paragraph"/>
    <w:basedOn w:val="Standaard"/>
    <w:link w:val="LijstalineaChar"/>
    <w:uiPriority w:val="34"/>
    <w:qFormat/>
    <w:rsid w:val="0054692C"/>
    <w:pPr>
      <w:overflowPunct/>
      <w:autoSpaceDE/>
      <w:autoSpaceDN/>
      <w:adjustRightInd/>
      <w:spacing w:after="200" w:line="276" w:lineRule="auto"/>
      <w:ind w:left="720"/>
      <w:contextualSpacing/>
      <w:textAlignment w:val="auto"/>
    </w:pPr>
    <w:rPr>
      <w:rFonts w:eastAsia="Calibri" w:cs="Times New Roman"/>
      <w:szCs w:val="22"/>
      <w:lang w:eastAsia="en-US"/>
    </w:rPr>
  </w:style>
  <w:style w:type="paragraph" w:styleId="Revisie">
    <w:name w:val="Revision"/>
    <w:hidden/>
    <w:uiPriority w:val="99"/>
    <w:semiHidden/>
    <w:rsid w:val="0054692C"/>
    <w:rPr>
      <w:rFonts w:ascii="Courier New" w:hAnsi="Courier New" w:cs="Courier New"/>
    </w:rPr>
  </w:style>
  <w:style w:type="paragraph" w:styleId="Inhopg4">
    <w:name w:val="toc 4"/>
    <w:basedOn w:val="Standaard"/>
    <w:next w:val="Standaard"/>
    <w:semiHidden/>
    <w:rsid w:val="000919AB"/>
    <w:pPr>
      <w:tabs>
        <w:tab w:val="right" w:leader="dot" w:pos="9360"/>
      </w:tabs>
      <w:suppressAutoHyphens/>
      <w:ind w:left="2880" w:right="720" w:hanging="720"/>
    </w:pPr>
    <w:rPr>
      <w:rFonts w:cs="Times New Roman"/>
      <w:lang w:val="en-US"/>
    </w:rPr>
  </w:style>
  <w:style w:type="character" w:styleId="GevolgdeHyperlink">
    <w:name w:val="FollowedHyperlink"/>
    <w:basedOn w:val="Standaardalinea-lettertype"/>
    <w:uiPriority w:val="99"/>
    <w:semiHidden/>
    <w:unhideWhenUsed/>
    <w:rsid w:val="003A2DAA"/>
    <w:rPr>
      <w:color w:val="954F72" w:themeColor="followedHyperlink"/>
      <w:u w:val="single"/>
    </w:rPr>
  </w:style>
  <w:style w:type="character" w:customStyle="1" w:styleId="LijstalineaChar">
    <w:name w:val="Lijstalinea Char"/>
    <w:basedOn w:val="Standaardalinea-lettertype"/>
    <w:link w:val="Lijstalinea"/>
    <w:uiPriority w:val="34"/>
    <w:locked/>
    <w:rsid w:val="00F42BC4"/>
    <w:rPr>
      <w:rFonts w:ascii="Verdana" w:eastAsia="Calibri" w:hAnsi="Verdana"/>
      <w:sz w:val="18"/>
      <w:szCs w:val="22"/>
      <w:lang w:eastAsia="en-US"/>
    </w:rPr>
  </w:style>
  <w:style w:type="table" w:styleId="Tabelraster">
    <w:name w:val="Table Grid"/>
    <w:basedOn w:val="Standaardtabel"/>
    <w:uiPriority w:val="59"/>
    <w:rsid w:val="00A400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EC0BE5"/>
    <w:rPr>
      <w:color w:val="605E5C"/>
      <w:shd w:val="clear" w:color="auto" w:fill="E1DFDD"/>
    </w:rPr>
  </w:style>
  <w:style w:type="paragraph" w:styleId="Inhopg5">
    <w:name w:val="toc 5"/>
    <w:basedOn w:val="Standaard"/>
    <w:next w:val="Standaard"/>
    <w:autoRedefine/>
    <w:uiPriority w:val="39"/>
    <w:semiHidden/>
    <w:unhideWhenUsed/>
    <w:rsid w:val="00D02995"/>
    <w:pPr>
      <w:spacing w:after="100"/>
      <w:ind w:left="800"/>
    </w:pPr>
  </w:style>
  <w:style w:type="paragraph" w:styleId="Eindnoottekst">
    <w:name w:val="endnote text"/>
    <w:basedOn w:val="Standaard"/>
    <w:link w:val="EindnoottekstChar"/>
    <w:uiPriority w:val="99"/>
    <w:semiHidden/>
    <w:unhideWhenUsed/>
    <w:rsid w:val="00983015"/>
  </w:style>
  <w:style w:type="character" w:customStyle="1" w:styleId="EindnoottekstChar">
    <w:name w:val="Eindnoottekst Char"/>
    <w:basedOn w:val="Standaardalinea-lettertype"/>
    <w:link w:val="Eindnoottekst"/>
    <w:uiPriority w:val="99"/>
    <w:semiHidden/>
    <w:rsid w:val="00983015"/>
    <w:rPr>
      <w:rFonts w:ascii="Courier New" w:hAnsi="Courier New" w:cs="Courier New"/>
    </w:rPr>
  </w:style>
  <w:style w:type="character" w:styleId="Eindnootmarkering">
    <w:name w:val="endnote reference"/>
    <w:basedOn w:val="Standaardalinea-lettertype"/>
    <w:uiPriority w:val="99"/>
    <w:semiHidden/>
    <w:unhideWhenUsed/>
    <w:rsid w:val="00983015"/>
    <w:rPr>
      <w:vertAlign w:val="superscript"/>
    </w:rPr>
  </w:style>
  <w:style w:type="character" w:customStyle="1" w:styleId="Kop3Char">
    <w:name w:val="Kop 3 Char"/>
    <w:basedOn w:val="Standaardalinea-lettertype"/>
    <w:link w:val="Kop3"/>
    <w:uiPriority w:val="9"/>
    <w:rsid w:val="009504A6"/>
    <w:rPr>
      <w:rFonts w:asciiTheme="majorHAnsi" w:eastAsiaTheme="majorEastAsia" w:hAnsiTheme="majorHAnsi" w:cstheme="majorBidi"/>
      <w:color w:val="1F4D78" w:themeColor="accent1" w:themeShade="7F"/>
      <w:sz w:val="24"/>
      <w:szCs w:val="24"/>
    </w:rPr>
  </w:style>
  <w:style w:type="paragraph" w:styleId="Tekstopmerking">
    <w:name w:val="annotation text"/>
    <w:basedOn w:val="Standaard"/>
    <w:link w:val="TekstopmerkingChar"/>
    <w:uiPriority w:val="99"/>
    <w:unhideWhenUsed/>
    <w:rsid w:val="002C72FA"/>
    <w:rPr>
      <w:sz w:val="20"/>
    </w:rPr>
  </w:style>
  <w:style w:type="character" w:customStyle="1" w:styleId="TekstopmerkingChar">
    <w:name w:val="Tekst opmerking Char"/>
    <w:basedOn w:val="Standaardalinea-lettertype"/>
    <w:link w:val="Tekstopmerking"/>
    <w:uiPriority w:val="99"/>
    <w:rsid w:val="002C72FA"/>
    <w:rPr>
      <w:rFonts w:ascii="Verdana" w:hAnsi="Verdana" w:cs="Courier New"/>
    </w:rPr>
  </w:style>
  <w:style w:type="paragraph" w:customStyle="1" w:styleId="Voorpaginaovk">
    <w:name w:val="Voorpagina ovk"/>
    <w:basedOn w:val="Standaard"/>
    <w:rsid w:val="00EA4E03"/>
    <w:pPr>
      <w:jc w:val="center"/>
    </w:pPr>
    <w:rPr>
      <w:rFonts w:cs="Times New Roman"/>
      <w:b/>
      <w:bCs/>
      <w:sz w:val="32"/>
    </w:rPr>
  </w:style>
  <w:style w:type="paragraph" w:customStyle="1" w:styleId="Voorpaginaovkconcepttekst">
    <w:name w:val="Voorpagina ovk concept tekst"/>
    <w:basedOn w:val="Kop1"/>
    <w:rsid w:val="00EA4E03"/>
    <w:pPr>
      <w:jc w:val="center"/>
    </w:pPr>
    <w:rPr>
      <w:rFonts w:cs="Times New Roman"/>
      <w:color w:val="70AD47" w:themeColor="accent6"/>
      <w:sz w:val="32"/>
      <w:szCs w:val="20"/>
    </w:rPr>
  </w:style>
  <w:style w:type="character" w:styleId="Hyperlink">
    <w:name w:val="Hyperlink"/>
    <w:basedOn w:val="Standaardalinea-lettertype"/>
    <w:uiPriority w:val="99"/>
    <w:unhideWhenUsed/>
    <w:rsid w:val="002C72FA"/>
    <w:rPr>
      <w:color w:val="0563C1" w:themeColor="hyperlink"/>
      <w:u w:val="single"/>
    </w:rPr>
  </w:style>
  <w:style w:type="paragraph" w:styleId="Koptekst">
    <w:name w:val="header"/>
    <w:basedOn w:val="Standaard"/>
    <w:link w:val="KoptekstChar"/>
    <w:uiPriority w:val="99"/>
    <w:unhideWhenUsed/>
    <w:rsid w:val="00F655A4"/>
    <w:pPr>
      <w:tabs>
        <w:tab w:val="center" w:pos="4536"/>
        <w:tab w:val="right" w:pos="9072"/>
      </w:tabs>
    </w:pPr>
  </w:style>
  <w:style w:type="character" w:customStyle="1" w:styleId="KoptekstChar">
    <w:name w:val="Koptekst Char"/>
    <w:basedOn w:val="Standaardalinea-lettertype"/>
    <w:link w:val="Koptekst"/>
    <w:uiPriority w:val="99"/>
    <w:rsid w:val="00F655A4"/>
    <w:rPr>
      <w:rFonts w:ascii="Verdana" w:hAnsi="Verdana" w:cs="Courier New"/>
      <w:sz w:val="18"/>
    </w:rPr>
  </w:style>
  <w:style w:type="paragraph" w:styleId="Voettekst">
    <w:name w:val="footer"/>
    <w:basedOn w:val="Standaard"/>
    <w:link w:val="VoettekstChar"/>
    <w:uiPriority w:val="99"/>
    <w:unhideWhenUsed/>
    <w:rsid w:val="00F655A4"/>
    <w:pPr>
      <w:tabs>
        <w:tab w:val="center" w:pos="4536"/>
        <w:tab w:val="right" w:pos="9072"/>
      </w:tabs>
    </w:pPr>
  </w:style>
  <w:style w:type="character" w:customStyle="1" w:styleId="VoettekstChar">
    <w:name w:val="Voettekst Char"/>
    <w:basedOn w:val="Standaardalinea-lettertype"/>
    <w:link w:val="Voettekst"/>
    <w:uiPriority w:val="99"/>
    <w:rsid w:val="00F655A4"/>
    <w:rPr>
      <w:rFonts w:ascii="Verdana" w:hAnsi="Verdana" w:cs="Courier New"/>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620667">
      <w:bodyDiv w:val="1"/>
      <w:marLeft w:val="0"/>
      <w:marRight w:val="0"/>
      <w:marTop w:val="0"/>
      <w:marBottom w:val="0"/>
      <w:divBdr>
        <w:top w:val="none" w:sz="0" w:space="0" w:color="auto"/>
        <w:left w:val="none" w:sz="0" w:space="0" w:color="auto"/>
        <w:bottom w:val="none" w:sz="0" w:space="0" w:color="auto"/>
        <w:right w:val="none" w:sz="0" w:space="0" w:color="auto"/>
      </w:divBdr>
    </w:div>
    <w:div w:id="289212687">
      <w:bodyDiv w:val="1"/>
      <w:marLeft w:val="0"/>
      <w:marRight w:val="0"/>
      <w:marTop w:val="0"/>
      <w:marBottom w:val="0"/>
      <w:divBdr>
        <w:top w:val="none" w:sz="0" w:space="0" w:color="auto"/>
        <w:left w:val="none" w:sz="0" w:space="0" w:color="auto"/>
        <w:bottom w:val="none" w:sz="0" w:space="0" w:color="auto"/>
        <w:right w:val="none" w:sz="0" w:space="0" w:color="auto"/>
      </w:divBdr>
    </w:div>
    <w:div w:id="354504871">
      <w:bodyDiv w:val="1"/>
      <w:marLeft w:val="0"/>
      <w:marRight w:val="0"/>
      <w:marTop w:val="0"/>
      <w:marBottom w:val="0"/>
      <w:divBdr>
        <w:top w:val="none" w:sz="0" w:space="0" w:color="auto"/>
        <w:left w:val="none" w:sz="0" w:space="0" w:color="auto"/>
        <w:bottom w:val="none" w:sz="0" w:space="0" w:color="auto"/>
        <w:right w:val="none" w:sz="0" w:space="0" w:color="auto"/>
      </w:divBdr>
    </w:div>
    <w:div w:id="542863705">
      <w:bodyDiv w:val="1"/>
      <w:marLeft w:val="0"/>
      <w:marRight w:val="0"/>
      <w:marTop w:val="0"/>
      <w:marBottom w:val="0"/>
      <w:divBdr>
        <w:top w:val="none" w:sz="0" w:space="0" w:color="auto"/>
        <w:left w:val="none" w:sz="0" w:space="0" w:color="auto"/>
        <w:bottom w:val="none" w:sz="0" w:space="0" w:color="auto"/>
        <w:right w:val="none" w:sz="0" w:space="0" w:color="auto"/>
      </w:divBdr>
    </w:div>
    <w:div w:id="588201821">
      <w:bodyDiv w:val="1"/>
      <w:marLeft w:val="0"/>
      <w:marRight w:val="0"/>
      <w:marTop w:val="0"/>
      <w:marBottom w:val="0"/>
      <w:divBdr>
        <w:top w:val="none" w:sz="0" w:space="0" w:color="auto"/>
        <w:left w:val="none" w:sz="0" w:space="0" w:color="auto"/>
        <w:bottom w:val="none" w:sz="0" w:space="0" w:color="auto"/>
        <w:right w:val="none" w:sz="0" w:space="0" w:color="auto"/>
      </w:divBdr>
    </w:div>
    <w:div w:id="636644950">
      <w:bodyDiv w:val="1"/>
      <w:marLeft w:val="0"/>
      <w:marRight w:val="0"/>
      <w:marTop w:val="0"/>
      <w:marBottom w:val="0"/>
      <w:divBdr>
        <w:top w:val="none" w:sz="0" w:space="0" w:color="auto"/>
        <w:left w:val="none" w:sz="0" w:space="0" w:color="auto"/>
        <w:bottom w:val="none" w:sz="0" w:space="0" w:color="auto"/>
        <w:right w:val="none" w:sz="0" w:space="0" w:color="auto"/>
      </w:divBdr>
    </w:div>
    <w:div w:id="839467825">
      <w:bodyDiv w:val="1"/>
      <w:marLeft w:val="0"/>
      <w:marRight w:val="0"/>
      <w:marTop w:val="0"/>
      <w:marBottom w:val="0"/>
      <w:divBdr>
        <w:top w:val="none" w:sz="0" w:space="0" w:color="auto"/>
        <w:left w:val="none" w:sz="0" w:space="0" w:color="auto"/>
        <w:bottom w:val="none" w:sz="0" w:space="0" w:color="auto"/>
        <w:right w:val="none" w:sz="0" w:space="0" w:color="auto"/>
      </w:divBdr>
    </w:div>
    <w:div w:id="926354048">
      <w:bodyDiv w:val="1"/>
      <w:marLeft w:val="0"/>
      <w:marRight w:val="0"/>
      <w:marTop w:val="0"/>
      <w:marBottom w:val="0"/>
      <w:divBdr>
        <w:top w:val="none" w:sz="0" w:space="0" w:color="auto"/>
        <w:left w:val="none" w:sz="0" w:space="0" w:color="auto"/>
        <w:bottom w:val="none" w:sz="0" w:space="0" w:color="auto"/>
        <w:right w:val="none" w:sz="0" w:space="0" w:color="auto"/>
      </w:divBdr>
    </w:div>
    <w:div w:id="931667830">
      <w:bodyDiv w:val="1"/>
      <w:marLeft w:val="0"/>
      <w:marRight w:val="0"/>
      <w:marTop w:val="0"/>
      <w:marBottom w:val="0"/>
      <w:divBdr>
        <w:top w:val="none" w:sz="0" w:space="0" w:color="auto"/>
        <w:left w:val="none" w:sz="0" w:space="0" w:color="auto"/>
        <w:bottom w:val="none" w:sz="0" w:space="0" w:color="auto"/>
        <w:right w:val="none" w:sz="0" w:space="0" w:color="auto"/>
      </w:divBdr>
    </w:div>
    <w:div w:id="1009866667">
      <w:bodyDiv w:val="1"/>
      <w:marLeft w:val="0"/>
      <w:marRight w:val="0"/>
      <w:marTop w:val="0"/>
      <w:marBottom w:val="0"/>
      <w:divBdr>
        <w:top w:val="none" w:sz="0" w:space="0" w:color="auto"/>
        <w:left w:val="none" w:sz="0" w:space="0" w:color="auto"/>
        <w:bottom w:val="none" w:sz="0" w:space="0" w:color="auto"/>
        <w:right w:val="none" w:sz="0" w:space="0" w:color="auto"/>
      </w:divBdr>
    </w:div>
    <w:div w:id="1161387303">
      <w:bodyDiv w:val="1"/>
      <w:marLeft w:val="0"/>
      <w:marRight w:val="0"/>
      <w:marTop w:val="0"/>
      <w:marBottom w:val="0"/>
      <w:divBdr>
        <w:top w:val="none" w:sz="0" w:space="0" w:color="auto"/>
        <w:left w:val="none" w:sz="0" w:space="0" w:color="auto"/>
        <w:bottom w:val="none" w:sz="0" w:space="0" w:color="auto"/>
        <w:right w:val="none" w:sz="0" w:space="0" w:color="auto"/>
      </w:divBdr>
    </w:div>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1508861383">
      <w:bodyDiv w:val="1"/>
      <w:marLeft w:val="0"/>
      <w:marRight w:val="0"/>
      <w:marTop w:val="0"/>
      <w:marBottom w:val="0"/>
      <w:divBdr>
        <w:top w:val="none" w:sz="0" w:space="0" w:color="auto"/>
        <w:left w:val="none" w:sz="0" w:space="0" w:color="auto"/>
        <w:bottom w:val="none" w:sz="0" w:space="0" w:color="auto"/>
        <w:right w:val="none" w:sz="0" w:space="0" w:color="auto"/>
      </w:divBdr>
    </w:div>
    <w:div w:id="1672371423">
      <w:bodyDiv w:val="1"/>
      <w:marLeft w:val="0"/>
      <w:marRight w:val="0"/>
      <w:marTop w:val="0"/>
      <w:marBottom w:val="0"/>
      <w:divBdr>
        <w:top w:val="none" w:sz="0" w:space="0" w:color="auto"/>
        <w:left w:val="none" w:sz="0" w:space="0" w:color="auto"/>
        <w:bottom w:val="none" w:sz="0" w:space="0" w:color="auto"/>
        <w:right w:val="none" w:sz="0" w:space="0" w:color="auto"/>
      </w:divBdr>
    </w:div>
    <w:div w:id="1887179055">
      <w:bodyDiv w:val="1"/>
      <w:marLeft w:val="0"/>
      <w:marRight w:val="0"/>
      <w:marTop w:val="0"/>
      <w:marBottom w:val="0"/>
      <w:divBdr>
        <w:top w:val="none" w:sz="0" w:space="0" w:color="auto"/>
        <w:left w:val="none" w:sz="0" w:space="0" w:color="auto"/>
        <w:bottom w:val="none" w:sz="0" w:space="0" w:color="auto"/>
        <w:right w:val="none" w:sz="0" w:space="0" w:color="auto"/>
      </w:divBdr>
    </w:div>
    <w:div w:id="1896502961">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M.RIS@rijksoverheid.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cid:image001.png@01D6073E.43D35B20"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cid:image001.png@01D6073E.43D35B20"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frd.shsdir.nl\orgData\BZK\RIS\Inkoopdoss\BZK\EA\201865002.001.132%20-%20Helpdeskfunctie%20NIPA\02.%20BD\03%20Definitief\Bijlage%20A%20van%20Beschrijvend%20Document%20-%20Concept%20overeenkoms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E4EC481E6F05C4FB4FF3A9F8512DF75" ma:contentTypeVersion="2" ma:contentTypeDescription="Een nieuw document maken." ma:contentTypeScope="" ma:versionID="88420b72855abcd7032e6d4bfdf99f10">
  <xsd:schema xmlns:xsd="http://www.w3.org/2001/XMLSchema" xmlns:xs="http://www.w3.org/2001/XMLSchema" xmlns:p="http://schemas.microsoft.com/office/2006/metadata/properties" xmlns:ns2="9d4a88f4-410f-4fc5-a107-e4f289219ed0" targetNamespace="http://schemas.microsoft.com/office/2006/metadata/properties" ma:root="true" ma:fieldsID="4a0d6b44d2b4d23454943c7e7cf051ea" ns2:_="">
    <xsd:import namespace="9d4a88f4-410f-4fc5-a107-e4f289219ed0"/>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4a88f4-410f-4fc5-a107-e4f289219ed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2F00CD-E765-4765-8038-0BF61CF5D6DF}">
  <ds:schemaRefs>
    <ds:schemaRef ds:uri="http://schemas.openxmlformats.org/officeDocument/2006/bibliography"/>
  </ds:schemaRefs>
</ds:datastoreItem>
</file>

<file path=customXml/itemProps2.xml><?xml version="1.0" encoding="utf-8"?>
<ds:datastoreItem xmlns:ds="http://schemas.openxmlformats.org/officeDocument/2006/customXml" ds:itemID="{2EE45ADB-3723-4557-85AB-DCFAAA63396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6C16C07-2E5A-444D-9ED4-47958AE925CF}">
  <ds:schemaRefs>
    <ds:schemaRef ds:uri="http://schemas.microsoft.com/sharepoint/v3/contenttype/forms"/>
  </ds:schemaRefs>
</ds:datastoreItem>
</file>

<file path=customXml/itemProps4.xml><?xml version="1.0" encoding="utf-8"?>
<ds:datastoreItem xmlns:ds="http://schemas.openxmlformats.org/officeDocument/2006/customXml" ds:itemID="{961516AA-8B0B-4957-87EC-5533F40675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4a88f4-410f-4fc5-a107-e4f289219e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Bijlage A van Beschrijvend Document - Concept overeenkomst</Template>
  <TotalTime>0</TotalTime>
  <Pages>6</Pages>
  <Words>1564</Words>
  <Characters>8602</Characters>
  <Application>Microsoft Office Word</Application>
  <DocSecurity>0</DocSecurity>
  <Lines>71</Lines>
  <Paragraphs>20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Instructie: teksten die cursief zijn gedrukt zijn optioneel</vt:lpstr>
    </vt:vector>
  </TitlesOfParts>
  <Company>Min. van BZK</Company>
  <LinksUpToDate>false</LinksUpToDate>
  <CharactersWithSpaces>10146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Hiemstra, Johannes</dc:creator>
  <cp:keywords/>
  <cp:lastModifiedBy>Hiemstra, Johannes</cp:lastModifiedBy>
  <cp:revision>1</cp:revision>
  <dcterms:created xsi:type="dcterms:W3CDTF">2026-09-02T08:57:00Z</dcterms:created>
  <dcterms:modified xsi:type="dcterms:W3CDTF">2026-09-02T08:57:00Z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0x0101000E4EC481E6F05C4FB4FF3A9F8512DF75</vt:lpwstr>
  </property>
</Properties>
</file>