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E75D" w14:textId="56B738F8" w:rsidR="001B03D7" w:rsidRPr="00656BD4" w:rsidRDefault="001B03D7" w:rsidP="00160ADE">
      <w:pPr>
        <w:pStyle w:val="Kop1"/>
        <w:numPr>
          <w:ilvl w:val="0"/>
          <w:numId w:val="0"/>
        </w:numPr>
        <w:ind w:left="432" w:hanging="432"/>
      </w:pPr>
      <w:bookmarkStart w:id="0" w:name="_Toc325467083"/>
      <w:bookmarkStart w:id="1" w:name="_gjdgxs" w:colFirst="0" w:colLast="0"/>
      <w:bookmarkEnd w:id="1"/>
      <w:r w:rsidRPr="00656BD4">
        <w:t xml:space="preserve">Bijlage </w:t>
      </w:r>
      <w:r w:rsidR="00716A50">
        <w:t>Verklaring omtrent Inschrijving</w:t>
      </w:r>
    </w:p>
    <w:p w14:paraId="3E87B39B" w14:textId="77777777" w:rsidR="001B03D7" w:rsidRDefault="001B03D7" w:rsidP="001B03D7">
      <w:pPr>
        <w:spacing w:line="276" w:lineRule="auto"/>
        <w:rPr>
          <w:sz w:val="20"/>
          <w:szCs w:val="20"/>
        </w:rPr>
      </w:pPr>
    </w:p>
    <w:p w14:paraId="6B283122" w14:textId="62D26743" w:rsidR="00716A50" w:rsidRDefault="00716A50" w:rsidP="00716A50">
      <w:pPr>
        <w:spacing w:line="276" w:lineRule="auto"/>
        <w:rPr>
          <w:sz w:val="20"/>
          <w:szCs w:val="20"/>
        </w:rPr>
      </w:pPr>
      <w:r w:rsidRPr="00716A50">
        <w:rPr>
          <w:sz w:val="20"/>
          <w:szCs w:val="20"/>
        </w:rPr>
        <w:t xml:space="preserve">Dit document is de verklaring omtrent inschrijving voor de Europese aanbesteding </w:t>
      </w:r>
      <w:r>
        <w:rPr>
          <w:sz w:val="20"/>
          <w:szCs w:val="20"/>
        </w:rPr>
        <w:t>levering afleversets.</w:t>
      </w:r>
    </w:p>
    <w:p w14:paraId="2209A063" w14:textId="77777777" w:rsidR="00716A50" w:rsidRDefault="00716A50" w:rsidP="00716A50">
      <w:pPr>
        <w:spacing w:line="276" w:lineRule="auto"/>
        <w:rPr>
          <w:sz w:val="20"/>
          <w:szCs w:val="20"/>
        </w:rPr>
      </w:pPr>
    </w:p>
    <w:p w14:paraId="7140DCE0" w14:textId="6A731C60" w:rsidR="00716A50" w:rsidRDefault="00716A50" w:rsidP="00716A50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Perceel of Percelen waarvoor een Inschrijving wordt ingediend: (aankruisen welk Perceel/Percelen van toepassing zijn)</w:t>
      </w:r>
    </w:p>
    <w:p w14:paraId="4C393F2E" w14:textId="33827342" w:rsidR="00716A50" w:rsidRPr="00605009" w:rsidRDefault="00716A50" w:rsidP="00716A50">
      <w:pPr>
        <w:spacing w:line="276" w:lineRule="auto"/>
      </w:pPr>
      <w:sdt>
        <w:sdtPr>
          <w:id w:val="-263304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Perceel 1: Afleversets warmtenet smalle uitvoering</w:t>
      </w:r>
    </w:p>
    <w:p w14:paraId="4B399F74" w14:textId="2E8C7947" w:rsidR="00716A50" w:rsidRPr="00605009" w:rsidRDefault="00716A50" w:rsidP="00716A50">
      <w:pPr>
        <w:spacing w:line="276" w:lineRule="auto"/>
      </w:pPr>
      <w:sdt>
        <w:sdtPr>
          <w:id w:val="-640505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Perceel 2: Afleversets warmtenet brede uitvoering</w:t>
      </w:r>
    </w:p>
    <w:p w14:paraId="448407C7" w14:textId="5E156B83" w:rsidR="00716A50" w:rsidRPr="00716A50" w:rsidRDefault="00716A50" w:rsidP="00716A50">
      <w:pPr>
        <w:spacing w:line="276" w:lineRule="auto"/>
        <w:rPr>
          <w:sz w:val="20"/>
          <w:szCs w:val="20"/>
        </w:rPr>
      </w:pPr>
      <w:sdt>
        <w:sdtPr>
          <w:id w:val="12500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Perceel 3: Afleversets WKO</w:t>
      </w:r>
    </w:p>
    <w:p w14:paraId="7FF1C661" w14:textId="77777777" w:rsidR="00716A50" w:rsidRPr="00716A50" w:rsidRDefault="00716A50" w:rsidP="00716A50">
      <w:pPr>
        <w:spacing w:line="276" w:lineRule="auto"/>
        <w:rPr>
          <w:sz w:val="20"/>
          <w:szCs w:val="20"/>
        </w:rPr>
      </w:pPr>
      <w:bookmarkStart w:id="2" w:name="_Toc198125487"/>
    </w:p>
    <w:p w14:paraId="79548021" w14:textId="77777777" w:rsidR="00716A50" w:rsidRPr="00716A50" w:rsidRDefault="00716A50" w:rsidP="00716A50">
      <w:pPr>
        <w:spacing w:line="276" w:lineRule="auto"/>
        <w:rPr>
          <w:sz w:val="20"/>
          <w:szCs w:val="20"/>
        </w:rPr>
      </w:pPr>
      <w:r w:rsidRPr="00716A50">
        <w:rPr>
          <w:sz w:val="20"/>
          <w:szCs w:val="20"/>
        </w:rPr>
        <w:t>Hierbij verklaart ondergetekende</w:t>
      </w:r>
    </w:p>
    <w:p w14:paraId="4F09DC75" w14:textId="7FDD4152" w:rsidR="00716A50" w:rsidRDefault="00716A50" w:rsidP="00716A50">
      <w:pPr>
        <w:numPr>
          <w:ilvl w:val="0"/>
          <w:numId w:val="33"/>
        </w:numPr>
        <w:spacing w:line="276" w:lineRule="auto"/>
        <w:rPr>
          <w:sz w:val="20"/>
          <w:szCs w:val="20"/>
        </w:rPr>
      </w:pPr>
      <w:r w:rsidRPr="00716A50">
        <w:rPr>
          <w:sz w:val="20"/>
          <w:szCs w:val="20"/>
        </w:rPr>
        <w:t xml:space="preserve">in te stemmen met de bepalingen in </w:t>
      </w:r>
      <w:r>
        <w:rPr>
          <w:sz w:val="20"/>
          <w:szCs w:val="20"/>
        </w:rPr>
        <w:t>de Aanbestedingsleidraad;</w:t>
      </w:r>
    </w:p>
    <w:p w14:paraId="3F8E9CDC" w14:textId="3B9DE72E" w:rsidR="00716A50" w:rsidRPr="00716A50" w:rsidRDefault="00716A50" w:rsidP="00716A50">
      <w:pPr>
        <w:numPr>
          <w:ilvl w:val="0"/>
          <w:numId w:val="33"/>
        </w:numPr>
        <w:spacing w:line="276" w:lineRule="auto"/>
        <w:rPr>
          <w:sz w:val="20"/>
          <w:szCs w:val="20"/>
        </w:rPr>
      </w:pPr>
      <w:r w:rsidRPr="00716A50">
        <w:rPr>
          <w:sz w:val="20"/>
          <w:szCs w:val="20"/>
        </w:rPr>
        <w:t>dat zijn inschrijving volledig voldoet aan de in</w:t>
      </w:r>
      <w:r>
        <w:rPr>
          <w:sz w:val="20"/>
          <w:szCs w:val="20"/>
        </w:rPr>
        <w:t xml:space="preserve"> de Aanbestedingsleidraad en bijlagen, waaronder het Programma van Eisen, </w:t>
      </w:r>
      <w:r w:rsidRPr="00716A50">
        <w:rPr>
          <w:sz w:val="20"/>
          <w:szCs w:val="20"/>
        </w:rPr>
        <w:t>gestelde eisen;</w:t>
      </w:r>
    </w:p>
    <w:p w14:paraId="5B6C99D9" w14:textId="1C76DA8E" w:rsidR="00716A50" w:rsidRPr="00716A50" w:rsidRDefault="00716A50" w:rsidP="00716A50">
      <w:pPr>
        <w:numPr>
          <w:ilvl w:val="0"/>
          <w:numId w:val="33"/>
        </w:numPr>
        <w:spacing w:line="276" w:lineRule="auto"/>
        <w:rPr>
          <w:sz w:val="20"/>
          <w:szCs w:val="20"/>
        </w:rPr>
      </w:pPr>
      <w:r w:rsidRPr="00716A50">
        <w:rPr>
          <w:sz w:val="20"/>
          <w:szCs w:val="20"/>
        </w:rPr>
        <w:t xml:space="preserve">dat alle aangeleverde gegevens en antwoorden in zijn </w:t>
      </w:r>
      <w:r>
        <w:rPr>
          <w:sz w:val="20"/>
          <w:szCs w:val="20"/>
        </w:rPr>
        <w:t>I</w:t>
      </w:r>
      <w:r w:rsidRPr="00716A50">
        <w:rPr>
          <w:sz w:val="20"/>
          <w:szCs w:val="20"/>
        </w:rPr>
        <w:t xml:space="preserve">nschrijving op </w:t>
      </w:r>
      <w:r>
        <w:rPr>
          <w:sz w:val="20"/>
          <w:szCs w:val="20"/>
        </w:rPr>
        <w:t xml:space="preserve">de Aanbestedingsleidraad </w:t>
      </w:r>
      <w:r w:rsidRPr="00716A50">
        <w:rPr>
          <w:sz w:val="20"/>
          <w:szCs w:val="20"/>
        </w:rPr>
        <w:t>juist en volledig zijn;</w:t>
      </w:r>
    </w:p>
    <w:p w14:paraId="7056FD56" w14:textId="3E173111" w:rsidR="00716A50" w:rsidRPr="00716A50" w:rsidRDefault="00716A50" w:rsidP="009914BE">
      <w:pPr>
        <w:numPr>
          <w:ilvl w:val="0"/>
          <w:numId w:val="33"/>
        </w:numPr>
        <w:spacing w:line="276" w:lineRule="auto"/>
        <w:rPr>
          <w:sz w:val="20"/>
          <w:szCs w:val="20"/>
        </w:rPr>
      </w:pPr>
      <w:r w:rsidRPr="00716A50">
        <w:rPr>
          <w:sz w:val="20"/>
          <w:szCs w:val="20"/>
        </w:rPr>
        <w:t xml:space="preserve">zonder voorbehoud akkoord te gaan met de contractuele bepalingen als vermeld in </w:t>
      </w:r>
      <w:r w:rsidRPr="00716A50">
        <w:rPr>
          <w:sz w:val="20"/>
          <w:szCs w:val="20"/>
        </w:rPr>
        <w:t xml:space="preserve">Bijlage Concept Raamovereenkomst, Bijlage AIWS-2016 Leveringen WarmteStad en Bijlage Concept Wachtkamerovereenkomst met daarin verwerkt </w:t>
      </w:r>
      <w:r w:rsidRPr="00716A50">
        <w:rPr>
          <w:sz w:val="20"/>
          <w:szCs w:val="20"/>
        </w:rPr>
        <w:t>de wijzigingen als vermeld in de nota</w:t>
      </w:r>
      <w:r>
        <w:rPr>
          <w:sz w:val="20"/>
          <w:szCs w:val="20"/>
        </w:rPr>
        <w:t>(‘s)</w:t>
      </w:r>
      <w:r w:rsidRPr="00716A50">
        <w:rPr>
          <w:sz w:val="20"/>
          <w:szCs w:val="20"/>
        </w:rPr>
        <w:t xml:space="preserve"> van inlichtingen</w:t>
      </w:r>
      <w:r>
        <w:rPr>
          <w:sz w:val="20"/>
          <w:szCs w:val="20"/>
        </w:rPr>
        <w:t>.</w:t>
      </w:r>
    </w:p>
    <w:p w14:paraId="7610F26C" w14:textId="77777777" w:rsidR="00716A50" w:rsidRDefault="00716A50" w:rsidP="00AB53E2">
      <w:pPr>
        <w:spacing w:after="160" w:line="259" w:lineRule="auto"/>
      </w:pPr>
      <w:bookmarkStart w:id="3" w:name="_30j0zll" w:colFirst="0" w:colLast="0"/>
      <w:bookmarkEnd w:id="2"/>
      <w:bookmarkEnd w:id="3"/>
    </w:p>
    <w:p w14:paraId="0C425FAE" w14:textId="77777777" w:rsidR="00716A50" w:rsidRDefault="00716A50" w:rsidP="00AB53E2">
      <w:pPr>
        <w:spacing w:after="160" w:line="259" w:lineRule="auto"/>
      </w:pPr>
    </w:p>
    <w:p w14:paraId="17CB0080" w14:textId="03311013" w:rsidR="001B03D7" w:rsidRPr="00605009" w:rsidRDefault="00716A50" w:rsidP="00AB53E2">
      <w:pPr>
        <w:spacing w:after="160" w:line="259" w:lineRule="auto"/>
      </w:pPr>
      <w:r>
        <w:t>Te ondertekenen door Inschrijver:</w:t>
      </w:r>
    </w:p>
    <w:p w14:paraId="61DEFE60" w14:textId="77777777" w:rsidR="001B03D7" w:rsidRPr="00605009" w:rsidRDefault="001B03D7" w:rsidP="001B03D7">
      <w:pPr>
        <w:spacing w:line="276" w:lineRule="auto"/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1B03D7" w:rsidRPr="00605009" w14:paraId="798CAEC3" w14:textId="77777777" w:rsidTr="00160ADE">
        <w:tc>
          <w:tcPr>
            <w:tcW w:w="4243" w:type="dxa"/>
            <w:shd w:val="clear" w:color="auto" w:fill="F79646" w:themeFill="accent6"/>
          </w:tcPr>
          <w:p w14:paraId="42D18B7B" w14:textId="5DB8BC6A" w:rsidR="001B03D7" w:rsidRPr="00605009" w:rsidRDefault="002C5619" w:rsidP="005075C7">
            <w:pPr>
              <w:spacing w:line="276" w:lineRule="auto"/>
              <w:rPr>
                <w:color w:val="FFFFFF"/>
              </w:rPr>
            </w:pPr>
            <w:r w:rsidRPr="002C5619">
              <w:rPr>
                <w:color w:val="FFFFFF" w:themeColor="background1"/>
              </w:rPr>
              <w:t>Organisatienaam Inschrijver</w:t>
            </w:r>
          </w:p>
        </w:tc>
        <w:tc>
          <w:tcPr>
            <w:tcW w:w="4262" w:type="dxa"/>
          </w:tcPr>
          <w:p w14:paraId="7BE0C905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57FEA421" w14:textId="77777777" w:rsidTr="00160ADE">
        <w:trPr>
          <w:trHeight w:val="280"/>
        </w:trPr>
        <w:tc>
          <w:tcPr>
            <w:tcW w:w="4243" w:type="dxa"/>
            <w:shd w:val="clear" w:color="auto" w:fill="F79646" w:themeFill="accent6"/>
          </w:tcPr>
          <w:p w14:paraId="2519690D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>
              <w:rPr>
                <w:color w:val="FFFFFF"/>
              </w:rPr>
              <w:t>rechtsgeldig tekenbevoegde</w:t>
            </w:r>
          </w:p>
        </w:tc>
        <w:tc>
          <w:tcPr>
            <w:tcW w:w="4262" w:type="dxa"/>
          </w:tcPr>
          <w:p w14:paraId="5ADFD516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0E99C50C" w14:textId="77777777" w:rsidTr="00160ADE">
        <w:tc>
          <w:tcPr>
            <w:tcW w:w="4243" w:type="dxa"/>
            <w:shd w:val="clear" w:color="auto" w:fill="F79646" w:themeFill="accent6"/>
          </w:tcPr>
          <w:p w14:paraId="5EEB587C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05AE665E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3EE9B89A" w14:textId="77777777" w:rsidTr="00160ADE">
        <w:tc>
          <w:tcPr>
            <w:tcW w:w="4243" w:type="dxa"/>
            <w:shd w:val="clear" w:color="auto" w:fill="F79646" w:themeFill="accent6"/>
          </w:tcPr>
          <w:p w14:paraId="3C2906DF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0CF9649E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</w:p>
          <w:p w14:paraId="5695BF70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49DE14D0" w14:textId="77777777" w:rsidR="001B03D7" w:rsidRPr="00605009" w:rsidRDefault="001B03D7" w:rsidP="005075C7">
            <w:pPr>
              <w:spacing w:line="276" w:lineRule="auto"/>
            </w:pPr>
          </w:p>
          <w:p w14:paraId="67D14355" w14:textId="77777777" w:rsidR="001B03D7" w:rsidRDefault="001B03D7" w:rsidP="005075C7">
            <w:pPr>
              <w:spacing w:line="276" w:lineRule="auto"/>
            </w:pPr>
          </w:p>
          <w:p w14:paraId="6210F090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4EAB61F0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275BC231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587E7" w14:textId="77777777" w:rsidR="001B03D7" w:rsidRPr="00605009" w:rsidRDefault="001B03D7" w:rsidP="005075C7">
            <w:pPr>
              <w:spacing w:line="276" w:lineRule="auto"/>
            </w:pPr>
          </w:p>
        </w:tc>
      </w:tr>
    </w:tbl>
    <w:p w14:paraId="799997F9" w14:textId="77777777" w:rsidR="00AF5201" w:rsidRDefault="00AF5201" w:rsidP="00AF5201">
      <w:pPr>
        <w:spacing w:line="276" w:lineRule="auto"/>
        <w:rPr>
          <w:b/>
          <w:bCs/>
          <w:szCs w:val="19"/>
        </w:rPr>
      </w:pPr>
    </w:p>
    <w:p w14:paraId="14683481" w14:textId="77777777" w:rsidR="00AF5201" w:rsidRDefault="00AF5201" w:rsidP="00AF5201">
      <w:pPr>
        <w:spacing w:line="276" w:lineRule="auto"/>
        <w:rPr>
          <w:b/>
          <w:bCs/>
          <w:szCs w:val="19"/>
        </w:rPr>
      </w:pPr>
    </w:p>
    <w:bookmarkEnd w:id="0"/>
    <w:p w14:paraId="5E3337A8" w14:textId="77777777" w:rsidR="00E2109B" w:rsidRPr="00E2109B" w:rsidRDefault="00E2109B" w:rsidP="00E2109B"/>
    <w:sectPr w:rsidR="00E2109B" w:rsidRPr="00E2109B" w:rsidSect="0014243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835" w:right="1418" w:bottom="1418" w:left="1418" w:header="737" w:footer="1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82BED" w14:textId="77777777" w:rsidR="00172896" w:rsidRDefault="00172896" w:rsidP="00D03B20">
      <w:r>
        <w:separator/>
      </w:r>
    </w:p>
  </w:endnote>
  <w:endnote w:type="continuationSeparator" w:id="0">
    <w:p w14:paraId="5B9DB004" w14:textId="77777777" w:rsidR="00172896" w:rsidRDefault="00172896" w:rsidP="00D0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T Walsheim Pro">
    <w:altName w:val="Calibri"/>
    <w:charset w:val="00"/>
    <w:family w:val="auto"/>
    <w:pitch w:val="variable"/>
    <w:sig w:usb0="00000207" w:usb1="00000001" w:usb2="00000000" w:usb3="00000000" w:csb0="000000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9A59" w14:textId="77777777" w:rsidR="00D03B20" w:rsidRDefault="00CC3B2E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229C2383" wp14:editId="5B0B134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1098550"/>
              <wp:effectExtent l="0" t="0" r="2540" b="6350"/>
              <wp:wrapNone/>
              <wp:docPr id="314704962" name="docshapegroup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98550"/>
                        <a:chOff x="0" y="15108"/>
                        <a:chExt cx="11906" cy="1730"/>
                      </a:xfrm>
                    </wpg:grpSpPr>
                    <wps:wsp>
                      <wps:cNvPr id="235735949" name="docshape5"/>
                      <wps:cNvSpPr>
                        <a:spLocks/>
                      </wps:cNvSpPr>
                      <wps:spPr bwMode="auto">
                        <a:xfrm>
                          <a:off x="2290" y="15108"/>
                          <a:ext cx="9615" cy="1730"/>
                        </a:xfrm>
                        <a:custGeom>
                          <a:avLst/>
                          <a:gdLst>
                            <a:gd name="T0" fmla="+- 0 11906 2291"/>
                            <a:gd name="T1" fmla="*/ T0 w 9615"/>
                            <a:gd name="T2" fmla="+- 0 15607 15108"/>
                            <a:gd name="T3" fmla="*/ 15607 h 1730"/>
                            <a:gd name="T4" fmla="+- 0 11000 2291"/>
                            <a:gd name="T5" fmla="*/ T4 w 9615"/>
                            <a:gd name="T6" fmla="+- 0 15607 15108"/>
                            <a:gd name="T7" fmla="*/ 15607 h 1730"/>
                            <a:gd name="T8" fmla="+- 0 11001 2291"/>
                            <a:gd name="T9" fmla="*/ T8 w 9615"/>
                            <a:gd name="T10" fmla="+- 0 15505 15108"/>
                            <a:gd name="T11" fmla="*/ 15505 h 1730"/>
                            <a:gd name="T12" fmla="+- 0 10992 2291"/>
                            <a:gd name="T13" fmla="*/ T12 w 9615"/>
                            <a:gd name="T14" fmla="+- 0 15413 15108"/>
                            <a:gd name="T15" fmla="*/ 15413 h 1730"/>
                            <a:gd name="T16" fmla="+- 0 10974 2291"/>
                            <a:gd name="T17" fmla="*/ T16 w 9615"/>
                            <a:gd name="T18" fmla="+- 0 15331 15108"/>
                            <a:gd name="T19" fmla="*/ 15331 h 1730"/>
                            <a:gd name="T20" fmla="+- 0 10947 2291"/>
                            <a:gd name="T21" fmla="*/ T20 w 9615"/>
                            <a:gd name="T22" fmla="+- 0 15259 15108"/>
                            <a:gd name="T23" fmla="*/ 15259 h 1730"/>
                            <a:gd name="T24" fmla="+- 0 10911 2291"/>
                            <a:gd name="T25" fmla="*/ T24 w 9615"/>
                            <a:gd name="T26" fmla="+- 0 15199 15108"/>
                            <a:gd name="T27" fmla="*/ 15199 h 1730"/>
                            <a:gd name="T28" fmla="+- 0 10865 2291"/>
                            <a:gd name="T29" fmla="*/ T28 w 9615"/>
                            <a:gd name="T30" fmla="+- 0 15148 15108"/>
                            <a:gd name="T31" fmla="*/ 15148 h 1730"/>
                            <a:gd name="T32" fmla="+- 0 10809 2291"/>
                            <a:gd name="T33" fmla="*/ T32 w 9615"/>
                            <a:gd name="T34" fmla="+- 0 15108 15108"/>
                            <a:gd name="T35" fmla="*/ 15108 h 1730"/>
                            <a:gd name="T36" fmla="+- 0 10724 2291"/>
                            <a:gd name="T37" fmla="*/ T36 w 9615"/>
                            <a:gd name="T38" fmla="+- 0 15251 15108"/>
                            <a:gd name="T39" fmla="*/ 15251 h 1730"/>
                            <a:gd name="T40" fmla="+- 0 10771 2291"/>
                            <a:gd name="T41" fmla="*/ T40 w 9615"/>
                            <a:gd name="T42" fmla="+- 0 15288 15108"/>
                            <a:gd name="T43" fmla="*/ 15288 h 1730"/>
                            <a:gd name="T44" fmla="+- 0 10805 2291"/>
                            <a:gd name="T45" fmla="*/ T44 w 9615"/>
                            <a:gd name="T46" fmla="+- 0 15341 15108"/>
                            <a:gd name="T47" fmla="*/ 15341 h 1730"/>
                            <a:gd name="T48" fmla="+- 0 10827 2291"/>
                            <a:gd name="T49" fmla="*/ T48 w 9615"/>
                            <a:gd name="T50" fmla="+- 0 15412 15108"/>
                            <a:gd name="T51" fmla="*/ 15412 h 1730"/>
                            <a:gd name="T52" fmla="+- 0 10837 2291"/>
                            <a:gd name="T53" fmla="*/ T52 w 9615"/>
                            <a:gd name="T54" fmla="+- 0 15500 15108"/>
                            <a:gd name="T55" fmla="*/ 15500 h 1730"/>
                            <a:gd name="T56" fmla="+- 0 10836 2291"/>
                            <a:gd name="T57" fmla="*/ T56 w 9615"/>
                            <a:gd name="T58" fmla="+- 0 15607 15108"/>
                            <a:gd name="T59" fmla="*/ 15607 h 1730"/>
                            <a:gd name="T60" fmla="+- 0 10605 2291"/>
                            <a:gd name="T61" fmla="*/ T60 w 9615"/>
                            <a:gd name="T62" fmla="+- 0 15607 15108"/>
                            <a:gd name="T63" fmla="*/ 15607 h 1730"/>
                            <a:gd name="T64" fmla="+- 0 10606 2291"/>
                            <a:gd name="T65" fmla="*/ T64 w 9615"/>
                            <a:gd name="T66" fmla="+- 0 15505 15108"/>
                            <a:gd name="T67" fmla="*/ 15505 h 1730"/>
                            <a:gd name="T68" fmla="+- 0 10597 2291"/>
                            <a:gd name="T69" fmla="*/ T68 w 9615"/>
                            <a:gd name="T70" fmla="+- 0 15413 15108"/>
                            <a:gd name="T71" fmla="*/ 15413 h 1730"/>
                            <a:gd name="T72" fmla="+- 0 10580 2291"/>
                            <a:gd name="T73" fmla="*/ T72 w 9615"/>
                            <a:gd name="T74" fmla="+- 0 15331 15108"/>
                            <a:gd name="T75" fmla="*/ 15331 h 1730"/>
                            <a:gd name="T76" fmla="+- 0 10552 2291"/>
                            <a:gd name="T77" fmla="*/ T76 w 9615"/>
                            <a:gd name="T78" fmla="+- 0 15259 15108"/>
                            <a:gd name="T79" fmla="*/ 15259 h 1730"/>
                            <a:gd name="T80" fmla="+- 0 10516 2291"/>
                            <a:gd name="T81" fmla="*/ T80 w 9615"/>
                            <a:gd name="T82" fmla="+- 0 15199 15108"/>
                            <a:gd name="T83" fmla="*/ 15199 h 1730"/>
                            <a:gd name="T84" fmla="+- 0 10470 2291"/>
                            <a:gd name="T85" fmla="*/ T84 w 9615"/>
                            <a:gd name="T86" fmla="+- 0 15148 15108"/>
                            <a:gd name="T87" fmla="*/ 15148 h 1730"/>
                            <a:gd name="T88" fmla="+- 0 10414 2291"/>
                            <a:gd name="T89" fmla="*/ T88 w 9615"/>
                            <a:gd name="T90" fmla="+- 0 15108 15108"/>
                            <a:gd name="T91" fmla="*/ 15108 h 1730"/>
                            <a:gd name="T92" fmla="+- 0 10329 2291"/>
                            <a:gd name="T93" fmla="*/ T92 w 9615"/>
                            <a:gd name="T94" fmla="+- 0 15251 15108"/>
                            <a:gd name="T95" fmla="*/ 15251 h 1730"/>
                            <a:gd name="T96" fmla="+- 0 10376 2291"/>
                            <a:gd name="T97" fmla="*/ T96 w 9615"/>
                            <a:gd name="T98" fmla="+- 0 15288 15108"/>
                            <a:gd name="T99" fmla="*/ 15288 h 1730"/>
                            <a:gd name="T100" fmla="+- 0 10410 2291"/>
                            <a:gd name="T101" fmla="*/ T100 w 9615"/>
                            <a:gd name="T102" fmla="+- 0 15341 15108"/>
                            <a:gd name="T103" fmla="*/ 15341 h 1730"/>
                            <a:gd name="T104" fmla="+- 0 10432 2291"/>
                            <a:gd name="T105" fmla="*/ T104 w 9615"/>
                            <a:gd name="T106" fmla="+- 0 15412 15108"/>
                            <a:gd name="T107" fmla="*/ 15412 h 1730"/>
                            <a:gd name="T108" fmla="+- 0 10442 2291"/>
                            <a:gd name="T109" fmla="*/ T108 w 9615"/>
                            <a:gd name="T110" fmla="+- 0 15500 15108"/>
                            <a:gd name="T111" fmla="*/ 15500 h 1730"/>
                            <a:gd name="T112" fmla="+- 0 10441 2291"/>
                            <a:gd name="T113" fmla="*/ T112 w 9615"/>
                            <a:gd name="T114" fmla="+- 0 15607 15108"/>
                            <a:gd name="T115" fmla="*/ 15607 h 1730"/>
                            <a:gd name="T116" fmla="+- 0 10210 2291"/>
                            <a:gd name="T117" fmla="*/ T116 w 9615"/>
                            <a:gd name="T118" fmla="+- 0 15607 15108"/>
                            <a:gd name="T119" fmla="*/ 15607 h 1730"/>
                            <a:gd name="T120" fmla="+- 0 10211 2291"/>
                            <a:gd name="T121" fmla="*/ T120 w 9615"/>
                            <a:gd name="T122" fmla="+- 0 15505 15108"/>
                            <a:gd name="T123" fmla="*/ 15505 h 1730"/>
                            <a:gd name="T124" fmla="+- 0 10202 2291"/>
                            <a:gd name="T125" fmla="*/ T124 w 9615"/>
                            <a:gd name="T126" fmla="+- 0 15413 15108"/>
                            <a:gd name="T127" fmla="*/ 15413 h 1730"/>
                            <a:gd name="T128" fmla="+- 0 10185 2291"/>
                            <a:gd name="T129" fmla="*/ T128 w 9615"/>
                            <a:gd name="T130" fmla="+- 0 15331 15108"/>
                            <a:gd name="T131" fmla="*/ 15331 h 1730"/>
                            <a:gd name="T132" fmla="+- 0 10157 2291"/>
                            <a:gd name="T133" fmla="*/ T132 w 9615"/>
                            <a:gd name="T134" fmla="+- 0 15259 15108"/>
                            <a:gd name="T135" fmla="*/ 15259 h 1730"/>
                            <a:gd name="T136" fmla="+- 0 10121 2291"/>
                            <a:gd name="T137" fmla="*/ T136 w 9615"/>
                            <a:gd name="T138" fmla="+- 0 15199 15108"/>
                            <a:gd name="T139" fmla="*/ 15199 h 1730"/>
                            <a:gd name="T140" fmla="+- 0 10075 2291"/>
                            <a:gd name="T141" fmla="*/ T140 w 9615"/>
                            <a:gd name="T142" fmla="+- 0 15148 15108"/>
                            <a:gd name="T143" fmla="*/ 15148 h 1730"/>
                            <a:gd name="T144" fmla="+- 0 10019 2291"/>
                            <a:gd name="T145" fmla="*/ T144 w 9615"/>
                            <a:gd name="T146" fmla="+- 0 15108 15108"/>
                            <a:gd name="T147" fmla="*/ 15108 h 1730"/>
                            <a:gd name="T148" fmla="+- 0 9934 2291"/>
                            <a:gd name="T149" fmla="*/ T148 w 9615"/>
                            <a:gd name="T150" fmla="+- 0 15251 15108"/>
                            <a:gd name="T151" fmla="*/ 15251 h 1730"/>
                            <a:gd name="T152" fmla="+- 0 9981 2291"/>
                            <a:gd name="T153" fmla="*/ T152 w 9615"/>
                            <a:gd name="T154" fmla="+- 0 15288 15108"/>
                            <a:gd name="T155" fmla="*/ 15288 h 1730"/>
                            <a:gd name="T156" fmla="+- 0 10015 2291"/>
                            <a:gd name="T157" fmla="*/ T156 w 9615"/>
                            <a:gd name="T158" fmla="+- 0 15341 15108"/>
                            <a:gd name="T159" fmla="*/ 15341 h 1730"/>
                            <a:gd name="T160" fmla="+- 0 10037 2291"/>
                            <a:gd name="T161" fmla="*/ T160 w 9615"/>
                            <a:gd name="T162" fmla="+- 0 15412 15108"/>
                            <a:gd name="T163" fmla="*/ 15412 h 1730"/>
                            <a:gd name="T164" fmla="+- 0 10047 2291"/>
                            <a:gd name="T165" fmla="*/ T164 w 9615"/>
                            <a:gd name="T166" fmla="+- 0 15500 15108"/>
                            <a:gd name="T167" fmla="*/ 15500 h 1730"/>
                            <a:gd name="T168" fmla="+- 0 10046 2291"/>
                            <a:gd name="T169" fmla="*/ T168 w 9615"/>
                            <a:gd name="T170" fmla="+- 0 15607 15108"/>
                            <a:gd name="T171" fmla="*/ 15607 h 1730"/>
                            <a:gd name="T172" fmla="+- 0 2291 2291"/>
                            <a:gd name="T173" fmla="*/ T172 w 9615"/>
                            <a:gd name="T174" fmla="+- 0 15607 15108"/>
                            <a:gd name="T175" fmla="*/ 15607 h 1730"/>
                            <a:gd name="T176" fmla="+- 0 2291 2291"/>
                            <a:gd name="T177" fmla="*/ T176 w 9615"/>
                            <a:gd name="T178" fmla="+- 0 16838 15108"/>
                            <a:gd name="T179" fmla="*/ 16838 h 1730"/>
                            <a:gd name="T180" fmla="+- 0 11906 2291"/>
                            <a:gd name="T181" fmla="*/ T180 w 9615"/>
                            <a:gd name="T182" fmla="+- 0 16838 15108"/>
                            <a:gd name="T183" fmla="*/ 16838 h 1730"/>
                            <a:gd name="T184" fmla="+- 0 11906 2291"/>
                            <a:gd name="T185" fmla="*/ T184 w 9615"/>
                            <a:gd name="T186" fmla="+- 0 15607 15108"/>
                            <a:gd name="T187" fmla="*/ 15607 h 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9615" h="1730">
                              <a:moveTo>
                                <a:pt x="9615" y="499"/>
                              </a:moveTo>
                              <a:lnTo>
                                <a:pt x="8709" y="499"/>
                              </a:lnTo>
                              <a:lnTo>
                                <a:pt x="8710" y="397"/>
                              </a:lnTo>
                              <a:lnTo>
                                <a:pt x="8701" y="305"/>
                              </a:lnTo>
                              <a:lnTo>
                                <a:pt x="8683" y="223"/>
                              </a:lnTo>
                              <a:lnTo>
                                <a:pt x="8656" y="151"/>
                              </a:lnTo>
                              <a:lnTo>
                                <a:pt x="8620" y="91"/>
                              </a:lnTo>
                              <a:lnTo>
                                <a:pt x="8574" y="40"/>
                              </a:lnTo>
                              <a:lnTo>
                                <a:pt x="8518" y="0"/>
                              </a:lnTo>
                              <a:lnTo>
                                <a:pt x="8433" y="143"/>
                              </a:lnTo>
                              <a:lnTo>
                                <a:pt x="8480" y="180"/>
                              </a:lnTo>
                              <a:lnTo>
                                <a:pt x="8514" y="233"/>
                              </a:lnTo>
                              <a:lnTo>
                                <a:pt x="8536" y="304"/>
                              </a:lnTo>
                              <a:lnTo>
                                <a:pt x="8546" y="392"/>
                              </a:lnTo>
                              <a:lnTo>
                                <a:pt x="8545" y="499"/>
                              </a:lnTo>
                              <a:lnTo>
                                <a:pt x="8314" y="499"/>
                              </a:lnTo>
                              <a:lnTo>
                                <a:pt x="8315" y="397"/>
                              </a:lnTo>
                              <a:lnTo>
                                <a:pt x="8306" y="305"/>
                              </a:lnTo>
                              <a:lnTo>
                                <a:pt x="8289" y="223"/>
                              </a:lnTo>
                              <a:lnTo>
                                <a:pt x="8261" y="151"/>
                              </a:lnTo>
                              <a:lnTo>
                                <a:pt x="8225" y="91"/>
                              </a:lnTo>
                              <a:lnTo>
                                <a:pt x="8179" y="40"/>
                              </a:lnTo>
                              <a:lnTo>
                                <a:pt x="8123" y="0"/>
                              </a:lnTo>
                              <a:lnTo>
                                <a:pt x="8038" y="143"/>
                              </a:lnTo>
                              <a:lnTo>
                                <a:pt x="8085" y="180"/>
                              </a:lnTo>
                              <a:lnTo>
                                <a:pt x="8119" y="233"/>
                              </a:lnTo>
                              <a:lnTo>
                                <a:pt x="8141" y="304"/>
                              </a:lnTo>
                              <a:lnTo>
                                <a:pt x="8151" y="392"/>
                              </a:lnTo>
                              <a:lnTo>
                                <a:pt x="8150" y="499"/>
                              </a:lnTo>
                              <a:lnTo>
                                <a:pt x="7919" y="499"/>
                              </a:lnTo>
                              <a:lnTo>
                                <a:pt x="7920" y="397"/>
                              </a:lnTo>
                              <a:lnTo>
                                <a:pt x="7911" y="305"/>
                              </a:lnTo>
                              <a:lnTo>
                                <a:pt x="7894" y="223"/>
                              </a:lnTo>
                              <a:lnTo>
                                <a:pt x="7866" y="151"/>
                              </a:lnTo>
                              <a:lnTo>
                                <a:pt x="7830" y="91"/>
                              </a:lnTo>
                              <a:lnTo>
                                <a:pt x="7784" y="40"/>
                              </a:lnTo>
                              <a:lnTo>
                                <a:pt x="7728" y="0"/>
                              </a:lnTo>
                              <a:lnTo>
                                <a:pt x="7643" y="143"/>
                              </a:lnTo>
                              <a:lnTo>
                                <a:pt x="7690" y="180"/>
                              </a:lnTo>
                              <a:lnTo>
                                <a:pt x="7724" y="233"/>
                              </a:lnTo>
                              <a:lnTo>
                                <a:pt x="7746" y="304"/>
                              </a:lnTo>
                              <a:lnTo>
                                <a:pt x="7756" y="392"/>
                              </a:lnTo>
                              <a:lnTo>
                                <a:pt x="7755" y="499"/>
                              </a:lnTo>
                              <a:lnTo>
                                <a:pt x="0" y="499"/>
                              </a:lnTo>
                              <a:lnTo>
                                <a:pt x="0" y="1730"/>
                              </a:lnTo>
                              <a:lnTo>
                                <a:pt x="9615" y="1730"/>
                              </a:lnTo>
                              <a:lnTo>
                                <a:pt x="9615" y="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A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2102170" name="docshape6"/>
                      <wps:cNvSpPr>
                        <a:spLocks/>
                      </wps:cNvSpPr>
                      <wps:spPr bwMode="auto">
                        <a:xfrm>
                          <a:off x="10040" y="15607"/>
                          <a:ext cx="1146" cy="499"/>
                        </a:xfrm>
                        <a:custGeom>
                          <a:avLst/>
                          <a:gdLst>
                            <a:gd name="T0" fmla="+- 0 10350 10040"/>
                            <a:gd name="T1" fmla="*/ T0 w 1146"/>
                            <a:gd name="T2" fmla="+- 0 15938 15607"/>
                            <a:gd name="T3" fmla="*/ 15938 h 499"/>
                            <a:gd name="T4" fmla="+- 0 10282 10040"/>
                            <a:gd name="T5" fmla="*/ T4 w 1146"/>
                            <a:gd name="T6" fmla="+- 0 15930 15607"/>
                            <a:gd name="T7" fmla="*/ 15930 h 499"/>
                            <a:gd name="T8" fmla="+- 0 10240 10040"/>
                            <a:gd name="T9" fmla="*/ T8 w 1146"/>
                            <a:gd name="T10" fmla="+- 0 15906 15607"/>
                            <a:gd name="T11" fmla="*/ 15906 h 499"/>
                            <a:gd name="T12" fmla="+- 0 10206 10040"/>
                            <a:gd name="T13" fmla="*/ T12 w 1146"/>
                            <a:gd name="T14" fmla="+- 0 15793 15607"/>
                            <a:gd name="T15" fmla="*/ 15793 h 499"/>
                            <a:gd name="T16" fmla="+- 0 10210 10040"/>
                            <a:gd name="T17" fmla="*/ T16 w 1146"/>
                            <a:gd name="T18" fmla="+- 0 15607 15607"/>
                            <a:gd name="T19" fmla="*/ 15607 h 499"/>
                            <a:gd name="T20" fmla="+- 0 10041 10040"/>
                            <a:gd name="T21" fmla="*/ T20 w 1146"/>
                            <a:gd name="T22" fmla="+- 0 15694 15607"/>
                            <a:gd name="T23" fmla="*/ 15694 h 499"/>
                            <a:gd name="T24" fmla="+- 0 10046 10040"/>
                            <a:gd name="T25" fmla="*/ T24 w 1146"/>
                            <a:gd name="T26" fmla="+- 0 15843 15607"/>
                            <a:gd name="T27" fmla="*/ 15843 h 499"/>
                            <a:gd name="T28" fmla="+- 0 10083 10040"/>
                            <a:gd name="T29" fmla="*/ T28 w 1146"/>
                            <a:gd name="T30" fmla="+- 0 15968 15607"/>
                            <a:gd name="T31" fmla="*/ 15968 h 499"/>
                            <a:gd name="T32" fmla="+- 0 10163 10040"/>
                            <a:gd name="T33" fmla="*/ T32 w 1146"/>
                            <a:gd name="T34" fmla="+- 0 16057 15607"/>
                            <a:gd name="T35" fmla="*/ 16057 h 499"/>
                            <a:gd name="T36" fmla="+- 0 10278 10040"/>
                            <a:gd name="T37" fmla="*/ T36 w 1146"/>
                            <a:gd name="T38" fmla="+- 0 16100 15607"/>
                            <a:gd name="T39" fmla="*/ 16100 h 499"/>
                            <a:gd name="T40" fmla="+- 0 10348 10040"/>
                            <a:gd name="T41" fmla="*/ T40 w 1146"/>
                            <a:gd name="T42" fmla="+- 0 16105 15607"/>
                            <a:gd name="T43" fmla="*/ 16105 h 499"/>
                            <a:gd name="T44" fmla="+- 0 10396 10040"/>
                            <a:gd name="T45" fmla="*/ T44 w 1146"/>
                            <a:gd name="T46" fmla="+- 0 15938 15607"/>
                            <a:gd name="T47" fmla="*/ 15938 h 499"/>
                            <a:gd name="T48" fmla="+- 0 10745 10040"/>
                            <a:gd name="T49" fmla="*/ T48 w 1146"/>
                            <a:gd name="T50" fmla="+- 0 15938 15607"/>
                            <a:gd name="T51" fmla="*/ 15938 h 499"/>
                            <a:gd name="T52" fmla="+- 0 10677 10040"/>
                            <a:gd name="T53" fmla="*/ T52 w 1146"/>
                            <a:gd name="T54" fmla="+- 0 15930 15607"/>
                            <a:gd name="T55" fmla="*/ 15930 h 499"/>
                            <a:gd name="T56" fmla="+- 0 10635 10040"/>
                            <a:gd name="T57" fmla="*/ T56 w 1146"/>
                            <a:gd name="T58" fmla="+- 0 15906 15607"/>
                            <a:gd name="T59" fmla="*/ 15906 h 499"/>
                            <a:gd name="T60" fmla="+- 0 10601 10040"/>
                            <a:gd name="T61" fmla="*/ T60 w 1146"/>
                            <a:gd name="T62" fmla="+- 0 15793 15607"/>
                            <a:gd name="T63" fmla="*/ 15793 h 499"/>
                            <a:gd name="T64" fmla="+- 0 10605 10040"/>
                            <a:gd name="T65" fmla="*/ T64 w 1146"/>
                            <a:gd name="T66" fmla="+- 0 15607 15607"/>
                            <a:gd name="T67" fmla="*/ 15607 h 499"/>
                            <a:gd name="T68" fmla="+- 0 10436 10040"/>
                            <a:gd name="T69" fmla="*/ T68 w 1146"/>
                            <a:gd name="T70" fmla="+- 0 15694 15607"/>
                            <a:gd name="T71" fmla="*/ 15694 h 499"/>
                            <a:gd name="T72" fmla="+- 0 10441 10040"/>
                            <a:gd name="T73" fmla="*/ T72 w 1146"/>
                            <a:gd name="T74" fmla="+- 0 15843 15607"/>
                            <a:gd name="T75" fmla="*/ 15843 h 499"/>
                            <a:gd name="T76" fmla="+- 0 10478 10040"/>
                            <a:gd name="T77" fmla="*/ T76 w 1146"/>
                            <a:gd name="T78" fmla="+- 0 15968 15607"/>
                            <a:gd name="T79" fmla="*/ 15968 h 499"/>
                            <a:gd name="T80" fmla="+- 0 10558 10040"/>
                            <a:gd name="T81" fmla="*/ T80 w 1146"/>
                            <a:gd name="T82" fmla="+- 0 16057 15607"/>
                            <a:gd name="T83" fmla="*/ 16057 h 499"/>
                            <a:gd name="T84" fmla="+- 0 10673 10040"/>
                            <a:gd name="T85" fmla="*/ T84 w 1146"/>
                            <a:gd name="T86" fmla="+- 0 16100 15607"/>
                            <a:gd name="T87" fmla="*/ 16100 h 499"/>
                            <a:gd name="T88" fmla="+- 0 10743 10040"/>
                            <a:gd name="T89" fmla="*/ T88 w 1146"/>
                            <a:gd name="T90" fmla="+- 0 16105 15607"/>
                            <a:gd name="T91" fmla="*/ 16105 h 499"/>
                            <a:gd name="T92" fmla="+- 0 10791 10040"/>
                            <a:gd name="T93" fmla="*/ T92 w 1146"/>
                            <a:gd name="T94" fmla="+- 0 15938 15607"/>
                            <a:gd name="T95" fmla="*/ 15938 h 499"/>
                            <a:gd name="T96" fmla="+- 0 11140 10040"/>
                            <a:gd name="T97" fmla="*/ T96 w 1146"/>
                            <a:gd name="T98" fmla="+- 0 15938 15607"/>
                            <a:gd name="T99" fmla="*/ 15938 h 499"/>
                            <a:gd name="T100" fmla="+- 0 11072 10040"/>
                            <a:gd name="T101" fmla="*/ T100 w 1146"/>
                            <a:gd name="T102" fmla="+- 0 15930 15607"/>
                            <a:gd name="T103" fmla="*/ 15930 h 499"/>
                            <a:gd name="T104" fmla="+- 0 11029 10040"/>
                            <a:gd name="T105" fmla="*/ T104 w 1146"/>
                            <a:gd name="T106" fmla="+- 0 15906 15607"/>
                            <a:gd name="T107" fmla="*/ 15906 h 499"/>
                            <a:gd name="T108" fmla="+- 0 10996 10040"/>
                            <a:gd name="T109" fmla="*/ T108 w 1146"/>
                            <a:gd name="T110" fmla="+- 0 15793 15607"/>
                            <a:gd name="T111" fmla="*/ 15793 h 499"/>
                            <a:gd name="T112" fmla="+- 0 11000 10040"/>
                            <a:gd name="T113" fmla="*/ T112 w 1146"/>
                            <a:gd name="T114" fmla="+- 0 15607 15607"/>
                            <a:gd name="T115" fmla="*/ 15607 h 499"/>
                            <a:gd name="T116" fmla="+- 0 10831 10040"/>
                            <a:gd name="T117" fmla="*/ T116 w 1146"/>
                            <a:gd name="T118" fmla="+- 0 15694 15607"/>
                            <a:gd name="T119" fmla="*/ 15694 h 499"/>
                            <a:gd name="T120" fmla="+- 0 10836 10040"/>
                            <a:gd name="T121" fmla="*/ T120 w 1146"/>
                            <a:gd name="T122" fmla="+- 0 15843 15607"/>
                            <a:gd name="T123" fmla="*/ 15843 h 499"/>
                            <a:gd name="T124" fmla="+- 0 10873 10040"/>
                            <a:gd name="T125" fmla="*/ T124 w 1146"/>
                            <a:gd name="T126" fmla="+- 0 15968 15607"/>
                            <a:gd name="T127" fmla="*/ 15968 h 499"/>
                            <a:gd name="T128" fmla="+- 0 10953 10040"/>
                            <a:gd name="T129" fmla="*/ T128 w 1146"/>
                            <a:gd name="T130" fmla="+- 0 16057 15607"/>
                            <a:gd name="T131" fmla="*/ 16057 h 499"/>
                            <a:gd name="T132" fmla="+- 0 11067 10040"/>
                            <a:gd name="T133" fmla="*/ T132 w 1146"/>
                            <a:gd name="T134" fmla="+- 0 16100 15607"/>
                            <a:gd name="T135" fmla="*/ 16100 h 499"/>
                            <a:gd name="T136" fmla="+- 0 11138 10040"/>
                            <a:gd name="T137" fmla="*/ T136 w 1146"/>
                            <a:gd name="T138" fmla="+- 0 16105 15607"/>
                            <a:gd name="T139" fmla="*/ 16105 h 499"/>
                            <a:gd name="T140" fmla="+- 0 11186 10040"/>
                            <a:gd name="T141" fmla="*/ T140 w 1146"/>
                            <a:gd name="T142" fmla="+- 0 15938 15607"/>
                            <a:gd name="T143" fmla="*/ 15938 h 4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146" h="499">
                              <a:moveTo>
                                <a:pt x="356" y="331"/>
                              </a:moveTo>
                              <a:lnTo>
                                <a:pt x="310" y="331"/>
                              </a:lnTo>
                              <a:lnTo>
                                <a:pt x="273" y="329"/>
                              </a:lnTo>
                              <a:lnTo>
                                <a:pt x="242" y="323"/>
                              </a:lnTo>
                              <a:lnTo>
                                <a:pt x="218" y="313"/>
                              </a:lnTo>
                              <a:lnTo>
                                <a:pt x="200" y="299"/>
                              </a:lnTo>
                              <a:lnTo>
                                <a:pt x="176" y="252"/>
                              </a:lnTo>
                              <a:lnTo>
                                <a:pt x="166" y="186"/>
                              </a:lnTo>
                              <a:lnTo>
                                <a:pt x="165" y="106"/>
                              </a:lnTo>
                              <a:lnTo>
                                <a:pt x="170" y="0"/>
                              </a:lnTo>
                              <a:lnTo>
                                <a:pt x="6" y="0"/>
                              </a:lnTo>
                              <a:lnTo>
                                <a:pt x="1" y="87"/>
                              </a:lnTo>
                              <a:lnTo>
                                <a:pt x="0" y="164"/>
                              </a:lnTo>
                              <a:lnTo>
                                <a:pt x="6" y="236"/>
                              </a:lnTo>
                              <a:lnTo>
                                <a:pt x="19" y="302"/>
                              </a:lnTo>
                              <a:lnTo>
                                <a:pt x="43" y="361"/>
                              </a:lnTo>
                              <a:lnTo>
                                <a:pt x="80" y="413"/>
                              </a:lnTo>
                              <a:lnTo>
                                <a:pt x="123" y="450"/>
                              </a:lnTo>
                              <a:lnTo>
                                <a:pt x="176" y="477"/>
                              </a:lnTo>
                              <a:lnTo>
                                <a:pt x="238" y="493"/>
                              </a:lnTo>
                              <a:lnTo>
                                <a:pt x="308" y="499"/>
                              </a:lnTo>
                              <a:lnTo>
                                <a:pt x="308" y="498"/>
                              </a:lnTo>
                              <a:lnTo>
                                <a:pt x="356" y="498"/>
                              </a:lnTo>
                              <a:lnTo>
                                <a:pt x="356" y="331"/>
                              </a:lnTo>
                              <a:close/>
                              <a:moveTo>
                                <a:pt x="751" y="331"/>
                              </a:moveTo>
                              <a:lnTo>
                                <a:pt x="705" y="331"/>
                              </a:lnTo>
                              <a:lnTo>
                                <a:pt x="668" y="329"/>
                              </a:lnTo>
                              <a:lnTo>
                                <a:pt x="637" y="323"/>
                              </a:lnTo>
                              <a:lnTo>
                                <a:pt x="613" y="313"/>
                              </a:lnTo>
                              <a:lnTo>
                                <a:pt x="595" y="299"/>
                              </a:lnTo>
                              <a:lnTo>
                                <a:pt x="571" y="252"/>
                              </a:lnTo>
                              <a:lnTo>
                                <a:pt x="561" y="186"/>
                              </a:lnTo>
                              <a:lnTo>
                                <a:pt x="560" y="106"/>
                              </a:lnTo>
                              <a:lnTo>
                                <a:pt x="565" y="0"/>
                              </a:lnTo>
                              <a:lnTo>
                                <a:pt x="401" y="0"/>
                              </a:lnTo>
                              <a:lnTo>
                                <a:pt x="396" y="87"/>
                              </a:lnTo>
                              <a:lnTo>
                                <a:pt x="395" y="164"/>
                              </a:lnTo>
                              <a:lnTo>
                                <a:pt x="401" y="236"/>
                              </a:lnTo>
                              <a:lnTo>
                                <a:pt x="414" y="302"/>
                              </a:lnTo>
                              <a:lnTo>
                                <a:pt x="438" y="361"/>
                              </a:lnTo>
                              <a:lnTo>
                                <a:pt x="475" y="413"/>
                              </a:lnTo>
                              <a:lnTo>
                                <a:pt x="518" y="450"/>
                              </a:lnTo>
                              <a:lnTo>
                                <a:pt x="571" y="477"/>
                              </a:lnTo>
                              <a:lnTo>
                                <a:pt x="633" y="493"/>
                              </a:lnTo>
                              <a:lnTo>
                                <a:pt x="703" y="499"/>
                              </a:lnTo>
                              <a:lnTo>
                                <a:pt x="703" y="498"/>
                              </a:lnTo>
                              <a:lnTo>
                                <a:pt x="751" y="498"/>
                              </a:lnTo>
                              <a:lnTo>
                                <a:pt x="751" y="331"/>
                              </a:lnTo>
                              <a:close/>
                              <a:moveTo>
                                <a:pt x="1146" y="331"/>
                              </a:moveTo>
                              <a:lnTo>
                                <a:pt x="1100" y="331"/>
                              </a:lnTo>
                              <a:lnTo>
                                <a:pt x="1063" y="329"/>
                              </a:lnTo>
                              <a:lnTo>
                                <a:pt x="1032" y="323"/>
                              </a:lnTo>
                              <a:lnTo>
                                <a:pt x="1008" y="313"/>
                              </a:lnTo>
                              <a:lnTo>
                                <a:pt x="989" y="299"/>
                              </a:lnTo>
                              <a:lnTo>
                                <a:pt x="966" y="252"/>
                              </a:lnTo>
                              <a:lnTo>
                                <a:pt x="956" y="186"/>
                              </a:lnTo>
                              <a:lnTo>
                                <a:pt x="955" y="106"/>
                              </a:lnTo>
                              <a:lnTo>
                                <a:pt x="960" y="0"/>
                              </a:lnTo>
                              <a:lnTo>
                                <a:pt x="796" y="0"/>
                              </a:lnTo>
                              <a:lnTo>
                                <a:pt x="791" y="87"/>
                              </a:lnTo>
                              <a:lnTo>
                                <a:pt x="790" y="164"/>
                              </a:lnTo>
                              <a:lnTo>
                                <a:pt x="796" y="236"/>
                              </a:lnTo>
                              <a:lnTo>
                                <a:pt x="809" y="302"/>
                              </a:lnTo>
                              <a:lnTo>
                                <a:pt x="833" y="361"/>
                              </a:lnTo>
                              <a:lnTo>
                                <a:pt x="870" y="413"/>
                              </a:lnTo>
                              <a:lnTo>
                                <a:pt x="913" y="450"/>
                              </a:lnTo>
                              <a:lnTo>
                                <a:pt x="966" y="477"/>
                              </a:lnTo>
                              <a:lnTo>
                                <a:pt x="1027" y="493"/>
                              </a:lnTo>
                              <a:lnTo>
                                <a:pt x="1098" y="499"/>
                              </a:lnTo>
                              <a:lnTo>
                                <a:pt x="1098" y="498"/>
                              </a:lnTo>
                              <a:lnTo>
                                <a:pt x="1146" y="498"/>
                              </a:lnTo>
                              <a:lnTo>
                                <a:pt x="1146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0583684" name="docshape7"/>
                      <wps:cNvSpPr>
                        <a:spLocks noChangeArrowheads="1"/>
                      </wps:cNvSpPr>
                      <wps:spPr bwMode="auto">
                        <a:xfrm>
                          <a:off x="0" y="15607"/>
                          <a:ext cx="2291" cy="1231"/>
                        </a:xfrm>
                        <a:prstGeom prst="rect">
                          <a:avLst/>
                        </a:prstGeom>
                        <a:solidFill>
                          <a:srgbClr val="F5A4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5041973" name="docshape8"/>
                      <wps:cNvSpPr txBox="1">
                        <a:spLocks noChangeArrowheads="1"/>
                      </wps:cNvSpPr>
                      <wps:spPr bwMode="auto">
                        <a:xfrm>
                          <a:off x="323" y="15906"/>
                          <a:ext cx="1563" cy="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2427F" w14:textId="77777777" w:rsidR="00CC3B2E" w:rsidRDefault="00CC3B2E" w:rsidP="00CC3B2E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hyperlink r:id="rId1"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www.warmtestad.nl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8452413" name="docshape9"/>
                      <wps:cNvSpPr txBox="1">
                        <a:spLocks noChangeArrowheads="1"/>
                      </wps:cNvSpPr>
                      <wps:spPr bwMode="auto">
                        <a:xfrm>
                          <a:off x="3272" y="15907"/>
                          <a:ext cx="1434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B7F82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18225518" name="docshape10"/>
                      <wps:cNvSpPr txBox="1">
                        <a:spLocks noChangeArrowheads="1"/>
                      </wps:cNvSpPr>
                      <wps:spPr bwMode="auto">
                        <a:xfrm>
                          <a:off x="6399" y="15907"/>
                          <a:ext cx="1407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21726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9C2383" id="docshapegroup4" o:spid="_x0000_s1026" style="position:absolute;margin-left:0;margin-top:0;width:595.3pt;height:86.5pt;z-index:251658244;mso-position-horizontal:left;mso-position-horizontal-relative:page;mso-position-vertical:bottom;mso-position-vertical-relative:page" coordorigin=",15108" coordsize="11906,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">
              <v:shape id="docshape5" o:spid="_x0000_s1027" style="position:absolute;left:2290;top:15108;width:9615;height:1730;visibility:visible;mso-wrap-style:square;v-text-anchor:top" coordsize="9615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" path="m9615,499r-906,l8710,397r-9,-92l8683,223r-27,-72l8620,91,8574,40,8518,r-85,143l8480,180r34,53l8536,304r10,88l8545,499r-231,l8315,397r-9,-92l8289,223r-28,-72l8225,91,8179,40,8123,r-85,143l8085,180r34,53l8141,304r10,88l8150,499r-231,l7920,397r-9,-92l7894,223r-28,-72l7830,91,7784,40,7728,r-85,143l7690,180r34,53l7746,304r10,88l7755,499,,499,,1730r9615,l9615,499xe" fillcolor="#3eaf8f" stroked="f">
                <v:path arrowok="t" o:connecttype="custom" o:connectlocs="9615,15607;8709,15607;8710,15505;8701,15413;8683,15331;8656,15259;8620,15199;8574,15148;8518,15108;8433,15251;8480,15288;8514,15341;8536,15412;8546,15500;8545,15607;8314,15607;8315,15505;8306,15413;8289,15331;8261,15259;8225,15199;8179,15148;8123,15108;8038,15251;8085,15288;8119,15341;8141,15412;8151,15500;8150,15607;7919,15607;7920,15505;7911,15413;7894,15331;7866,15259;7830,15199;7784,15148;7728,15108;7643,15251;7690,15288;7724,15341;7746,15412;7756,15500;7755,15607;0,15607;0,16838;9615,16838;9615,15607" o:connectangles="0,0,0,0,0,0,0,0,0,0,0,0,0,0,0,0,0,0,0,0,0,0,0,0,0,0,0,0,0,0,0,0,0,0,0,0,0,0,0,0,0,0,0,0,0,0,0"/>
              </v:shape>
              <v:shape id="docshape6" o:spid="_x0000_s1028" style="position:absolute;left:10040;top:15607;width:1146;height:499;visibility:visible;mso-wrap-style:square;v-text-anchor:top" coordsize="114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" path="m356,331r-46,l273,329r-31,-6l218,313,200,299,176,252,166,186r-1,-80l170,,6,,1,87,,164r6,72l19,302r24,59l80,413r43,37l176,477r62,16l308,499r,-1l356,498r,-167xm751,331r-46,l668,329r-31,-6l613,313,595,299,571,252,561,186r-1,-80l565,,401,r-5,87l395,164r6,72l414,302r24,59l475,413r43,37l571,477r62,16l703,499r,-1l751,498r,-167xm1146,331r-46,l1063,329r-31,-6l1008,313,989,299,966,252,956,186r-1,-80l960,,796,r-5,87l790,164r6,72l809,302r24,59l870,413r43,37l966,477r61,16l1098,499r,-1l1146,498r,-167xe" stroked="f">
                <v:path arrowok="t" o:connecttype="custom" o:connectlocs="310,15938;242,15930;200,15906;166,15793;170,15607;1,15694;6,15843;43,15968;123,16057;238,16100;308,16105;356,15938;705,15938;637,15930;595,15906;561,15793;565,15607;396,15694;401,15843;438,15968;518,16057;633,16100;703,16105;751,15938;1100,15938;1032,15930;989,15906;956,15793;960,15607;791,15694;796,15843;833,15968;913,16057;1027,16100;1098,16105;1146,15938" o:connectangles="0,0,0,0,0,0,0,0,0,0,0,0,0,0,0,0,0,0,0,0,0,0,0,0,0,0,0,0,0,0,0,0,0,0,0,0"/>
              </v:shape>
              <v:rect id="docshape7" o:spid="_x0000_s1029" style="position:absolute;top:15607;width:229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" fillcolor="#f5a4c7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30" type="#_x0000_t202" style="position:absolute;left:323;top:15906;width:156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" filled="f" stroked="f">
                <v:textbox inset="0,0,0,0">
                  <w:txbxContent>
                    <w:p w14:paraId="21F2427F" w14:textId="77777777" w:rsidR="00CC3B2E" w:rsidRDefault="00CC3B2E" w:rsidP="00CC3B2E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hyperlink r:id="rId2"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6"/>
                          </w:rPr>
                          <w:t>www.warmtestad.nl</w:t>
                        </w:r>
                      </w:hyperlink>
                    </w:p>
                  </w:txbxContent>
                </v:textbox>
              </v:shape>
              <v:shape id="docshape9" o:spid="_x0000_s1031" type="#_x0000_t202" style="position:absolute;left:3272;top:15907;width:143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" filled="f" stroked="f">
                <v:textbox inset="0,0,0,0">
                  <w:txbxContent>
                    <w:p w14:paraId="6CDB7F82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v:shape id="docshape10" o:spid="_x0000_s1032" type="#_x0000_t202" style="position:absolute;left:6399;top:15907;width:1407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" filled="f" stroked="f">
                <v:textbox inset="0,0,0,0">
                  <w:txbxContent>
                    <w:p w14:paraId="0B321726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70A2" w14:textId="77777777" w:rsidR="00D03B20" w:rsidRDefault="00CC3B2E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6E59B3C2" wp14:editId="025214BD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0310" cy="1098550"/>
              <wp:effectExtent l="0" t="0" r="2540" b="6350"/>
              <wp:wrapNone/>
              <wp:docPr id="4" name="docshapegroup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98550"/>
                        <a:chOff x="0" y="15108"/>
                        <a:chExt cx="11906" cy="1730"/>
                      </a:xfrm>
                    </wpg:grpSpPr>
                    <wps:wsp>
                      <wps:cNvPr id="5" name="docshape5"/>
                      <wps:cNvSpPr>
                        <a:spLocks/>
                      </wps:cNvSpPr>
                      <wps:spPr bwMode="auto">
                        <a:xfrm>
                          <a:off x="2290" y="15108"/>
                          <a:ext cx="9615" cy="1730"/>
                        </a:xfrm>
                        <a:custGeom>
                          <a:avLst/>
                          <a:gdLst>
                            <a:gd name="T0" fmla="+- 0 11906 2291"/>
                            <a:gd name="T1" fmla="*/ T0 w 9615"/>
                            <a:gd name="T2" fmla="+- 0 15607 15108"/>
                            <a:gd name="T3" fmla="*/ 15607 h 1730"/>
                            <a:gd name="T4" fmla="+- 0 11000 2291"/>
                            <a:gd name="T5" fmla="*/ T4 w 9615"/>
                            <a:gd name="T6" fmla="+- 0 15607 15108"/>
                            <a:gd name="T7" fmla="*/ 15607 h 1730"/>
                            <a:gd name="T8" fmla="+- 0 11001 2291"/>
                            <a:gd name="T9" fmla="*/ T8 w 9615"/>
                            <a:gd name="T10" fmla="+- 0 15505 15108"/>
                            <a:gd name="T11" fmla="*/ 15505 h 1730"/>
                            <a:gd name="T12" fmla="+- 0 10992 2291"/>
                            <a:gd name="T13" fmla="*/ T12 w 9615"/>
                            <a:gd name="T14" fmla="+- 0 15413 15108"/>
                            <a:gd name="T15" fmla="*/ 15413 h 1730"/>
                            <a:gd name="T16" fmla="+- 0 10974 2291"/>
                            <a:gd name="T17" fmla="*/ T16 w 9615"/>
                            <a:gd name="T18" fmla="+- 0 15331 15108"/>
                            <a:gd name="T19" fmla="*/ 15331 h 1730"/>
                            <a:gd name="T20" fmla="+- 0 10947 2291"/>
                            <a:gd name="T21" fmla="*/ T20 w 9615"/>
                            <a:gd name="T22" fmla="+- 0 15259 15108"/>
                            <a:gd name="T23" fmla="*/ 15259 h 1730"/>
                            <a:gd name="T24" fmla="+- 0 10911 2291"/>
                            <a:gd name="T25" fmla="*/ T24 w 9615"/>
                            <a:gd name="T26" fmla="+- 0 15199 15108"/>
                            <a:gd name="T27" fmla="*/ 15199 h 1730"/>
                            <a:gd name="T28" fmla="+- 0 10865 2291"/>
                            <a:gd name="T29" fmla="*/ T28 w 9615"/>
                            <a:gd name="T30" fmla="+- 0 15148 15108"/>
                            <a:gd name="T31" fmla="*/ 15148 h 1730"/>
                            <a:gd name="T32" fmla="+- 0 10809 2291"/>
                            <a:gd name="T33" fmla="*/ T32 w 9615"/>
                            <a:gd name="T34" fmla="+- 0 15108 15108"/>
                            <a:gd name="T35" fmla="*/ 15108 h 1730"/>
                            <a:gd name="T36" fmla="+- 0 10724 2291"/>
                            <a:gd name="T37" fmla="*/ T36 w 9615"/>
                            <a:gd name="T38" fmla="+- 0 15251 15108"/>
                            <a:gd name="T39" fmla="*/ 15251 h 1730"/>
                            <a:gd name="T40" fmla="+- 0 10771 2291"/>
                            <a:gd name="T41" fmla="*/ T40 w 9615"/>
                            <a:gd name="T42" fmla="+- 0 15288 15108"/>
                            <a:gd name="T43" fmla="*/ 15288 h 1730"/>
                            <a:gd name="T44" fmla="+- 0 10805 2291"/>
                            <a:gd name="T45" fmla="*/ T44 w 9615"/>
                            <a:gd name="T46" fmla="+- 0 15341 15108"/>
                            <a:gd name="T47" fmla="*/ 15341 h 1730"/>
                            <a:gd name="T48" fmla="+- 0 10827 2291"/>
                            <a:gd name="T49" fmla="*/ T48 w 9615"/>
                            <a:gd name="T50" fmla="+- 0 15412 15108"/>
                            <a:gd name="T51" fmla="*/ 15412 h 1730"/>
                            <a:gd name="T52" fmla="+- 0 10837 2291"/>
                            <a:gd name="T53" fmla="*/ T52 w 9615"/>
                            <a:gd name="T54" fmla="+- 0 15500 15108"/>
                            <a:gd name="T55" fmla="*/ 15500 h 1730"/>
                            <a:gd name="T56" fmla="+- 0 10836 2291"/>
                            <a:gd name="T57" fmla="*/ T56 w 9615"/>
                            <a:gd name="T58" fmla="+- 0 15607 15108"/>
                            <a:gd name="T59" fmla="*/ 15607 h 1730"/>
                            <a:gd name="T60" fmla="+- 0 10605 2291"/>
                            <a:gd name="T61" fmla="*/ T60 w 9615"/>
                            <a:gd name="T62" fmla="+- 0 15607 15108"/>
                            <a:gd name="T63" fmla="*/ 15607 h 1730"/>
                            <a:gd name="T64" fmla="+- 0 10606 2291"/>
                            <a:gd name="T65" fmla="*/ T64 w 9615"/>
                            <a:gd name="T66" fmla="+- 0 15505 15108"/>
                            <a:gd name="T67" fmla="*/ 15505 h 1730"/>
                            <a:gd name="T68" fmla="+- 0 10597 2291"/>
                            <a:gd name="T69" fmla="*/ T68 w 9615"/>
                            <a:gd name="T70" fmla="+- 0 15413 15108"/>
                            <a:gd name="T71" fmla="*/ 15413 h 1730"/>
                            <a:gd name="T72" fmla="+- 0 10580 2291"/>
                            <a:gd name="T73" fmla="*/ T72 w 9615"/>
                            <a:gd name="T74" fmla="+- 0 15331 15108"/>
                            <a:gd name="T75" fmla="*/ 15331 h 1730"/>
                            <a:gd name="T76" fmla="+- 0 10552 2291"/>
                            <a:gd name="T77" fmla="*/ T76 w 9615"/>
                            <a:gd name="T78" fmla="+- 0 15259 15108"/>
                            <a:gd name="T79" fmla="*/ 15259 h 1730"/>
                            <a:gd name="T80" fmla="+- 0 10516 2291"/>
                            <a:gd name="T81" fmla="*/ T80 w 9615"/>
                            <a:gd name="T82" fmla="+- 0 15199 15108"/>
                            <a:gd name="T83" fmla="*/ 15199 h 1730"/>
                            <a:gd name="T84" fmla="+- 0 10470 2291"/>
                            <a:gd name="T85" fmla="*/ T84 w 9615"/>
                            <a:gd name="T86" fmla="+- 0 15148 15108"/>
                            <a:gd name="T87" fmla="*/ 15148 h 1730"/>
                            <a:gd name="T88" fmla="+- 0 10414 2291"/>
                            <a:gd name="T89" fmla="*/ T88 w 9615"/>
                            <a:gd name="T90" fmla="+- 0 15108 15108"/>
                            <a:gd name="T91" fmla="*/ 15108 h 1730"/>
                            <a:gd name="T92" fmla="+- 0 10329 2291"/>
                            <a:gd name="T93" fmla="*/ T92 w 9615"/>
                            <a:gd name="T94" fmla="+- 0 15251 15108"/>
                            <a:gd name="T95" fmla="*/ 15251 h 1730"/>
                            <a:gd name="T96" fmla="+- 0 10376 2291"/>
                            <a:gd name="T97" fmla="*/ T96 w 9615"/>
                            <a:gd name="T98" fmla="+- 0 15288 15108"/>
                            <a:gd name="T99" fmla="*/ 15288 h 1730"/>
                            <a:gd name="T100" fmla="+- 0 10410 2291"/>
                            <a:gd name="T101" fmla="*/ T100 w 9615"/>
                            <a:gd name="T102" fmla="+- 0 15341 15108"/>
                            <a:gd name="T103" fmla="*/ 15341 h 1730"/>
                            <a:gd name="T104" fmla="+- 0 10432 2291"/>
                            <a:gd name="T105" fmla="*/ T104 w 9615"/>
                            <a:gd name="T106" fmla="+- 0 15412 15108"/>
                            <a:gd name="T107" fmla="*/ 15412 h 1730"/>
                            <a:gd name="T108" fmla="+- 0 10442 2291"/>
                            <a:gd name="T109" fmla="*/ T108 w 9615"/>
                            <a:gd name="T110" fmla="+- 0 15500 15108"/>
                            <a:gd name="T111" fmla="*/ 15500 h 1730"/>
                            <a:gd name="T112" fmla="+- 0 10441 2291"/>
                            <a:gd name="T113" fmla="*/ T112 w 9615"/>
                            <a:gd name="T114" fmla="+- 0 15607 15108"/>
                            <a:gd name="T115" fmla="*/ 15607 h 1730"/>
                            <a:gd name="T116" fmla="+- 0 10210 2291"/>
                            <a:gd name="T117" fmla="*/ T116 w 9615"/>
                            <a:gd name="T118" fmla="+- 0 15607 15108"/>
                            <a:gd name="T119" fmla="*/ 15607 h 1730"/>
                            <a:gd name="T120" fmla="+- 0 10211 2291"/>
                            <a:gd name="T121" fmla="*/ T120 w 9615"/>
                            <a:gd name="T122" fmla="+- 0 15505 15108"/>
                            <a:gd name="T123" fmla="*/ 15505 h 1730"/>
                            <a:gd name="T124" fmla="+- 0 10202 2291"/>
                            <a:gd name="T125" fmla="*/ T124 w 9615"/>
                            <a:gd name="T126" fmla="+- 0 15413 15108"/>
                            <a:gd name="T127" fmla="*/ 15413 h 1730"/>
                            <a:gd name="T128" fmla="+- 0 10185 2291"/>
                            <a:gd name="T129" fmla="*/ T128 w 9615"/>
                            <a:gd name="T130" fmla="+- 0 15331 15108"/>
                            <a:gd name="T131" fmla="*/ 15331 h 1730"/>
                            <a:gd name="T132" fmla="+- 0 10157 2291"/>
                            <a:gd name="T133" fmla="*/ T132 w 9615"/>
                            <a:gd name="T134" fmla="+- 0 15259 15108"/>
                            <a:gd name="T135" fmla="*/ 15259 h 1730"/>
                            <a:gd name="T136" fmla="+- 0 10121 2291"/>
                            <a:gd name="T137" fmla="*/ T136 w 9615"/>
                            <a:gd name="T138" fmla="+- 0 15199 15108"/>
                            <a:gd name="T139" fmla="*/ 15199 h 1730"/>
                            <a:gd name="T140" fmla="+- 0 10075 2291"/>
                            <a:gd name="T141" fmla="*/ T140 w 9615"/>
                            <a:gd name="T142" fmla="+- 0 15148 15108"/>
                            <a:gd name="T143" fmla="*/ 15148 h 1730"/>
                            <a:gd name="T144" fmla="+- 0 10019 2291"/>
                            <a:gd name="T145" fmla="*/ T144 w 9615"/>
                            <a:gd name="T146" fmla="+- 0 15108 15108"/>
                            <a:gd name="T147" fmla="*/ 15108 h 1730"/>
                            <a:gd name="T148" fmla="+- 0 9934 2291"/>
                            <a:gd name="T149" fmla="*/ T148 w 9615"/>
                            <a:gd name="T150" fmla="+- 0 15251 15108"/>
                            <a:gd name="T151" fmla="*/ 15251 h 1730"/>
                            <a:gd name="T152" fmla="+- 0 9981 2291"/>
                            <a:gd name="T153" fmla="*/ T152 w 9615"/>
                            <a:gd name="T154" fmla="+- 0 15288 15108"/>
                            <a:gd name="T155" fmla="*/ 15288 h 1730"/>
                            <a:gd name="T156" fmla="+- 0 10015 2291"/>
                            <a:gd name="T157" fmla="*/ T156 w 9615"/>
                            <a:gd name="T158" fmla="+- 0 15341 15108"/>
                            <a:gd name="T159" fmla="*/ 15341 h 1730"/>
                            <a:gd name="T160" fmla="+- 0 10037 2291"/>
                            <a:gd name="T161" fmla="*/ T160 w 9615"/>
                            <a:gd name="T162" fmla="+- 0 15412 15108"/>
                            <a:gd name="T163" fmla="*/ 15412 h 1730"/>
                            <a:gd name="T164" fmla="+- 0 10047 2291"/>
                            <a:gd name="T165" fmla="*/ T164 w 9615"/>
                            <a:gd name="T166" fmla="+- 0 15500 15108"/>
                            <a:gd name="T167" fmla="*/ 15500 h 1730"/>
                            <a:gd name="T168" fmla="+- 0 10046 2291"/>
                            <a:gd name="T169" fmla="*/ T168 w 9615"/>
                            <a:gd name="T170" fmla="+- 0 15607 15108"/>
                            <a:gd name="T171" fmla="*/ 15607 h 1730"/>
                            <a:gd name="T172" fmla="+- 0 2291 2291"/>
                            <a:gd name="T173" fmla="*/ T172 w 9615"/>
                            <a:gd name="T174" fmla="+- 0 15607 15108"/>
                            <a:gd name="T175" fmla="*/ 15607 h 1730"/>
                            <a:gd name="T176" fmla="+- 0 2291 2291"/>
                            <a:gd name="T177" fmla="*/ T176 w 9615"/>
                            <a:gd name="T178" fmla="+- 0 16838 15108"/>
                            <a:gd name="T179" fmla="*/ 16838 h 1730"/>
                            <a:gd name="T180" fmla="+- 0 11906 2291"/>
                            <a:gd name="T181" fmla="*/ T180 w 9615"/>
                            <a:gd name="T182" fmla="+- 0 16838 15108"/>
                            <a:gd name="T183" fmla="*/ 16838 h 1730"/>
                            <a:gd name="T184" fmla="+- 0 11906 2291"/>
                            <a:gd name="T185" fmla="*/ T184 w 9615"/>
                            <a:gd name="T186" fmla="+- 0 15607 15108"/>
                            <a:gd name="T187" fmla="*/ 15607 h 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9615" h="1730">
                              <a:moveTo>
                                <a:pt x="9615" y="499"/>
                              </a:moveTo>
                              <a:lnTo>
                                <a:pt x="8709" y="499"/>
                              </a:lnTo>
                              <a:lnTo>
                                <a:pt x="8710" y="397"/>
                              </a:lnTo>
                              <a:lnTo>
                                <a:pt x="8701" y="305"/>
                              </a:lnTo>
                              <a:lnTo>
                                <a:pt x="8683" y="223"/>
                              </a:lnTo>
                              <a:lnTo>
                                <a:pt x="8656" y="151"/>
                              </a:lnTo>
                              <a:lnTo>
                                <a:pt x="8620" y="91"/>
                              </a:lnTo>
                              <a:lnTo>
                                <a:pt x="8574" y="40"/>
                              </a:lnTo>
                              <a:lnTo>
                                <a:pt x="8518" y="0"/>
                              </a:lnTo>
                              <a:lnTo>
                                <a:pt x="8433" y="143"/>
                              </a:lnTo>
                              <a:lnTo>
                                <a:pt x="8480" y="180"/>
                              </a:lnTo>
                              <a:lnTo>
                                <a:pt x="8514" y="233"/>
                              </a:lnTo>
                              <a:lnTo>
                                <a:pt x="8536" y="304"/>
                              </a:lnTo>
                              <a:lnTo>
                                <a:pt x="8546" y="392"/>
                              </a:lnTo>
                              <a:lnTo>
                                <a:pt x="8545" y="499"/>
                              </a:lnTo>
                              <a:lnTo>
                                <a:pt x="8314" y="499"/>
                              </a:lnTo>
                              <a:lnTo>
                                <a:pt x="8315" y="397"/>
                              </a:lnTo>
                              <a:lnTo>
                                <a:pt x="8306" y="305"/>
                              </a:lnTo>
                              <a:lnTo>
                                <a:pt x="8289" y="223"/>
                              </a:lnTo>
                              <a:lnTo>
                                <a:pt x="8261" y="151"/>
                              </a:lnTo>
                              <a:lnTo>
                                <a:pt x="8225" y="91"/>
                              </a:lnTo>
                              <a:lnTo>
                                <a:pt x="8179" y="40"/>
                              </a:lnTo>
                              <a:lnTo>
                                <a:pt x="8123" y="0"/>
                              </a:lnTo>
                              <a:lnTo>
                                <a:pt x="8038" y="143"/>
                              </a:lnTo>
                              <a:lnTo>
                                <a:pt x="8085" y="180"/>
                              </a:lnTo>
                              <a:lnTo>
                                <a:pt x="8119" y="233"/>
                              </a:lnTo>
                              <a:lnTo>
                                <a:pt x="8141" y="304"/>
                              </a:lnTo>
                              <a:lnTo>
                                <a:pt x="8151" y="392"/>
                              </a:lnTo>
                              <a:lnTo>
                                <a:pt x="8150" y="499"/>
                              </a:lnTo>
                              <a:lnTo>
                                <a:pt x="7919" y="499"/>
                              </a:lnTo>
                              <a:lnTo>
                                <a:pt x="7920" y="397"/>
                              </a:lnTo>
                              <a:lnTo>
                                <a:pt x="7911" y="305"/>
                              </a:lnTo>
                              <a:lnTo>
                                <a:pt x="7894" y="223"/>
                              </a:lnTo>
                              <a:lnTo>
                                <a:pt x="7866" y="151"/>
                              </a:lnTo>
                              <a:lnTo>
                                <a:pt x="7830" y="91"/>
                              </a:lnTo>
                              <a:lnTo>
                                <a:pt x="7784" y="40"/>
                              </a:lnTo>
                              <a:lnTo>
                                <a:pt x="7728" y="0"/>
                              </a:lnTo>
                              <a:lnTo>
                                <a:pt x="7643" y="143"/>
                              </a:lnTo>
                              <a:lnTo>
                                <a:pt x="7690" y="180"/>
                              </a:lnTo>
                              <a:lnTo>
                                <a:pt x="7724" y="233"/>
                              </a:lnTo>
                              <a:lnTo>
                                <a:pt x="7746" y="304"/>
                              </a:lnTo>
                              <a:lnTo>
                                <a:pt x="7756" y="392"/>
                              </a:lnTo>
                              <a:lnTo>
                                <a:pt x="7755" y="499"/>
                              </a:lnTo>
                              <a:lnTo>
                                <a:pt x="0" y="499"/>
                              </a:lnTo>
                              <a:lnTo>
                                <a:pt x="0" y="1730"/>
                              </a:lnTo>
                              <a:lnTo>
                                <a:pt x="9615" y="1730"/>
                              </a:lnTo>
                              <a:lnTo>
                                <a:pt x="9615" y="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A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docshape6"/>
                      <wps:cNvSpPr>
                        <a:spLocks/>
                      </wps:cNvSpPr>
                      <wps:spPr bwMode="auto">
                        <a:xfrm>
                          <a:off x="10040" y="15607"/>
                          <a:ext cx="1146" cy="499"/>
                        </a:xfrm>
                        <a:custGeom>
                          <a:avLst/>
                          <a:gdLst>
                            <a:gd name="T0" fmla="+- 0 10350 10040"/>
                            <a:gd name="T1" fmla="*/ T0 w 1146"/>
                            <a:gd name="T2" fmla="+- 0 15938 15607"/>
                            <a:gd name="T3" fmla="*/ 15938 h 499"/>
                            <a:gd name="T4" fmla="+- 0 10282 10040"/>
                            <a:gd name="T5" fmla="*/ T4 w 1146"/>
                            <a:gd name="T6" fmla="+- 0 15930 15607"/>
                            <a:gd name="T7" fmla="*/ 15930 h 499"/>
                            <a:gd name="T8" fmla="+- 0 10240 10040"/>
                            <a:gd name="T9" fmla="*/ T8 w 1146"/>
                            <a:gd name="T10" fmla="+- 0 15906 15607"/>
                            <a:gd name="T11" fmla="*/ 15906 h 499"/>
                            <a:gd name="T12" fmla="+- 0 10206 10040"/>
                            <a:gd name="T13" fmla="*/ T12 w 1146"/>
                            <a:gd name="T14" fmla="+- 0 15793 15607"/>
                            <a:gd name="T15" fmla="*/ 15793 h 499"/>
                            <a:gd name="T16" fmla="+- 0 10210 10040"/>
                            <a:gd name="T17" fmla="*/ T16 w 1146"/>
                            <a:gd name="T18" fmla="+- 0 15607 15607"/>
                            <a:gd name="T19" fmla="*/ 15607 h 499"/>
                            <a:gd name="T20" fmla="+- 0 10041 10040"/>
                            <a:gd name="T21" fmla="*/ T20 w 1146"/>
                            <a:gd name="T22" fmla="+- 0 15694 15607"/>
                            <a:gd name="T23" fmla="*/ 15694 h 499"/>
                            <a:gd name="T24" fmla="+- 0 10046 10040"/>
                            <a:gd name="T25" fmla="*/ T24 w 1146"/>
                            <a:gd name="T26" fmla="+- 0 15843 15607"/>
                            <a:gd name="T27" fmla="*/ 15843 h 499"/>
                            <a:gd name="T28" fmla="+- 0 10083 10040"/>
                            <a:gd name="T29" fmla="*/ T28 w 1146"/>
                            <a:gd name="T30" fmla="+- 0 15968 15607"/>
                            <a:gd name="T31" fmla="*/ 15968 h 499"/>
                            <a:gd name="T32" fmla="+- 0 10163 10040"/>
                            <a:gd name="T33" fmla="*/ T32 w 1146"/>
                            <a:gd name="T34" fmla="+- 0 16057 15607"/>
                            <a:gd name="T35" fmla="*/ 16057 h 499"/>
                            <a:gd name="T36" fmla="+- 0 10278 10040"/>
                            <a:gd name="T37" fmla="*/ T36 w 1146"/>
                            <a:gd name="T38" fmla="+- 0 16100 15607"/>
                            <a:gd name="T39" fmla="*/ 16100 h 499"/>
                            <a:gd name="T40" fmla="+- 0 10348 10040"/>
                            <a:gd name="T41" fmla="*/ T40 w 1146"/>
                            <a:gd name="T42" fmla="+- 0 16105 15607"/>
                            <a:gd name="T43" fmla="*/ 16105 h 499"/>
                            <a:gd name="T44" fmla="+- 0 10396 10040"/>
                            <a:gd name="T45" fmla="*/ T44 w 1146"/>
                            <a:gd name="T46" fmla="+- 0 15938 15607"/>
                            <a:gd name="T47" fmla="*/ 15938 h 499"/>
                            <a:gd name="T48" fmla="+- 0 10745 10040"/>
                            <a:gd name="T49" fmla="*/ T48 w 1146"/>
                            <a:gd name="T50" fmla="+- 0 15938 15607"/>
                            <a:gd name="T51" fmla="*/ 15938 h 499"/>
                            <a:gd name="T52" fmla="+- 0 10677 10040"/>
                            <a:gd name="T53" fmla="*/ T52 w 1146"/>
                            <a:gd name="T54" fmla="+- 0 15930 15607"/>
                            <a:gd name="T55" fmla="*/ 15930 h 499"/>
                            <a:gd name="T56" fmla="+- 0 10635 10040"/>
                            <a:gd name="T57" fmla="*/ T56 w 1146"/>
                            <a:gd name="T58" fmla="+- 0 15906 15607"/>
                            <a:gd name="T59" fmla="*/ 15906 h 499"/>
                            <a:gd name="T60" fmla="+- 0 10601 10040"/>
                            <a:gd name="T61" fmla="*/ T60 w 1146"/>
                            <a:gd name="T62" fmla="+- 0 15793 15607"/>
                            <a:gd name="T63" fmla="*/ 15793 h 499"/>
                            <a:gd name="T64" fmla="+- 0 10605 10040"/>
                            <a:gd name="T65" fmla="*/ T64 w 1146"/>
                            <a:gd name="T66" fmla="+- 0 15607 15607"/>
                            <a:gd name="T67" fmla="*/ 15607 h 499"/>
                            <a:gd name="T68" fmla="+- 0 10436 10040"/>
                            <a:gd name="T69" fmla="*/ T68 w 1146"/>
                            <a:gd name="T70" fmla="+- 0 15694 15607"/>
                            <a:gd name="T71" fmla="*/ 15694 h 499"/>
                            <a:gd name="T72" fmla="+- 0 10441 10040"/>
                            <a:gd name="T73" fmla="*/ T72 w 1146"/>
                            <a:gd name="T74" fmla="+- 0 15843 15607"/>
                            <a:gd name="T75" fmla="*/ 15843 h 499"/>
                            <a:gd name="T76" fmla="+- 0 10478 10040"/>
                            <a:gd name="T77" fmla="*/ T76 w 1146"/>
                            <a:gd name="T78" fmla="+- 0 15968 15607"/>
                            <a:gd name="T79" fmla="*/ 15968 h 499"/>
                            <a:gd name="T80" fmla="+- 0 10558 10040"/>
                            <a:gd name="T81" fmla="*/ T80 w 1146"/>
                            <a:gd name="T82" fmla="+- 0 16057 15607"/>
                            <a:gd name="T83" fmla="*/ 16057 h 499"/>
                            <a:gd name="T84" fmla="+- 0 10673 10040"/>
                            <a:gd name="T85" fmla="*/ T84 w 1146"/>
                            <a:gd name="T86" fmla="+- 0 16100 15607"/>
                            <a:gd name="T87" fmla="*/ 16100 h 499"/>
                            <a:gd name="T88" fmla="+- 0 10743 10040"/>
                            <a:gd name="T89" fmla="*/ T88 w 1146"/>
                            <a:gd name="T90" fmla="+- 0 16105 15607"/>
                            <a:gd name="T91" fmla="*/ 16105 h 499"/>
                            <a:gd name="T92" fmla="+- 0 10791 10040"/>
                            <a:gd name="T93" fmla="*/ T92 w 1146"/>
                            <a:gd name="T94" fmla="+- 0 15938 15607"/>
                            <a:gd name="T95" fmla="*/ 15938 h 499"/>
                            <a:gd name="T96" fmla="+- 0 11140 10040"/>
                            <a:gd name="T97" fmla="*/ T96 w 1146"/>
                            <a:gd name="T98" fmla="+- 0 15938 15607"/>
                            <a:gd name="T99" fmla="*/ 15938 h 499"/>
                            <a:gd name="T100" fmla="+- 0 11072 10040"/>
                            <a:gd name="T101" fmla="*/ T100 w 1146"/>
                            <a:gd name="T102" fmla="+- 0 15930 15607"/>
                            <a:gd name="T103" fmla="*/ 15930 h 499"/>
                            <a:gd name="T104" fmla="+- 0 11029 10040"/>
                            <a:gd name="T105" fmla="*/ T104 w 1146"/>
                            <a:gd name="T106" fmla="+- 0 15906 15607"/>
                            <a:gd name="T107" fmla="*/ 15906 h 499"/>
                            <a:gd name="T108" fmla="+- 0 10996 10040"/>
                            <a:gd name="T109" fmla="*/ T108 w 1146"/>
                            <a:gd name="T110" fmla="+- 0 15793 15607"/>
                            <a:gd name="T111" fmla="*/ 15793 h 499"/>
                            <a:gd name="T112" fmla="+- 0 11000 10040"/>
                            <a:gd name="T113" fmla="*/ T112 w 1146"/>
                            <a:gd name="T114" fmla="+- 0 15607 15607"/>
                            <a:gd name="T115" fmla="*/ 15607 h 499"/>
                            <a:gd name="T116" fmla="+- 0 10831 10040"/>
                            <a:gd name="T117" fmla="*/ T116 w 1146"/>
                            <a:gd name="T118" fmla="+- 0 15694 15607"/>
                            <a:gd name="T119" fmla="*/ 15694 h 499"/>
                            <a:gd name="T120" fmla="+- 0 10836 10040"/>
                            <a:gd name="T121" fmla="*/ T120 w 1146"/>
                            <a:gd name="T122" fmla="+- 0 15843 15607"/>
                            <a:gd name="T123" fmla="*/ 15843 h 499"/>
                            <a:gd name="T124" fmla="+- 0 10873 10040"/>
                            <a:gd name="T125" fmla="*/ T124 w 1146"/>
                            <a:gd name="T126" fmla="+- 0 15968 15607"/>
                            <a:gd name="T127" fmla="*/ 15968 h 499"/>
                            <a:gd name="T128" fmla="+- 0 10953 10040"/>
                            <a:gd name="T129" fmla="*/ T128 w 1146"/>
                            <a:gd name="T130" fmla="+- 0 16057 15607"/>
                            <a:gd name="T131" fmla="*/ 16057 h 499"/>
                            <a:gd name="T132" fmla="+- 0 11067 10040"/>
                            <a:gd name="T133" fmla="*/ T132 w 1146"/>
                            <a:gd name="T134" fmla="+- 0 16100 15607"/>
                            <a:gd name="T135" fmla="*/ 16100 h 499"/>
                            <a:gd name="T136" fmla="+- 0 11138 10040"/>
                            <a:gd name="T137" fmla="*/ T136 w 1146"/>
                            <a:gd name="T138" fmla="+- 0 16105 15607"/>
                            <a:gd name="T139" fmla="*/ 16105 h 499"/>
                            <a:gd name="T140" fmla="+- 0 11186 10040"/>
                            <a:gd name="T141" fmla="*/ T140 w 1146"/>
                            <a:gd name="T142" fmla="+- 0 15938 15607"/>
                            <a:gd name="T143" fmla="*/ 15938 h 4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146" h="499">
                              <a:moveTo>
                                <a:pt x="356" y="331"/>
                              </a:moveTo>
                              <a:lnTo>
                                <a:pt x="310" y="331"/>
                              </a:lnTo>
                              <a:lnTo>
                                <a:pt x="273" y="329"/>
                              </a:lnTo>
                              <a:lnTo>
                                <a:pt x="242" y="323"/>
                              </a:lnTo>
                              <a:lnTo>
                                <a:pt x="218" y="313"/>
                              </a:lnTo>
                              <a:lnTo>
                                <a:pt x="200" y="299"/>
                              </a:lnTo>
                              <a:lnTo>
                                <a:pt x="176" y="252"/>
                              </a:lnTo>
                              <a:lnTo>
                                <a:pt x="166" y="186"/>
                              </a:lnTo>
                              <a:lnTo>
                                <a:pt x="165" y="106"/>
                              </a:lnTo>
                              <a:lnTo>
                                <a:pt x="170" y="0"/>
                              </a:lnTo>
                              <a:lnTo>
                                <a:pt x="6" y="0"/>
                              </a:lnTo>
                              <a:lnTo>
                                <a:pt x="1" y="87"/>
                              </a:lnTo>
                              <a:lnTo>
                                <a:pt x="0" y="164"/>
                              </a:lnTo>
                              <a:lnTo>
                                <a:pt x="6" y="236"/>
                              </a:lnTo>
                              <a:lnTo>
                                <a:pt x="19" y="302"/>
                              </a:lnTo>
                              <a:lnTo>
                                <a:pt x="43" y="361"/>
                              </a:lnTo>
                              <a:lnTo>
                                <a:pt x="80" y="413"/>
                              </a:lnTo>
                              <a:lnTo>
                                <a:pt x="123" y="450"/>
                              </a:lnTo>
                              <a:lnTo>
                                <a:pt x="176" y="477"/>
                              </a:lnTo>
                              <a:lnTo>
                                <a:pt x="238" y="493"/>
                              </a:lnTo>
                              <a:lnTo>
                                <a:pt x="308" y="499"/>
                              </a:lnTo>
                              <a:lnTo>
                                <a:pt x="308" y="498"/>
                              </a:lnTo>
                              <a:lnTo>
                                <a:pt x="356" y="498"/>
                              </a:lnTo>
                              <a:lnTo>
                                <a:pt x="356" y="331"/>
                              </a:lnTo>
                              <a:close/>
                              <a:moveTo>
                                <a:pt x="751" y="331"/>
                              </a:moveTo>
                              <a:lnTo>
                                <a:pt x="705" y="331"/>
                              </a:lnTo>
                              <a:lnTo>
                                <a:pt x="668" y="329"/>
                              </a:lnTo>
                              <a:lnTo>
                                <a:pt x="637" y="323"/>
                              </a:lnTo>
                              <a:lnTo>
                                <a:pt x="613" y="313"/>
                              </a:lnTo>
                              <a:lnTo>
                                <a:pt x="595" y="299"/>
                              </a:lnTo>
                              <a:lnTo>
                                <a:pt x="571" y="252"/>
                              </a:lnTo>
                              <a:lnTo>
                                <a:pt x="561" y="186"/>
                              </a:lnTo>
                              <a:lnTo>
                                <a:pt x="560" y="106"/>
                              </a:lnTo>
                              <a:lnTo>
                                <a:pt x="565" y="0"/>
                              </a:lnTo>
                              <a:lnTo>
                                <a:pt x="401" y="0"/>
                              </a:lnTo>
                              <a:lnTo>
                                <a:pt x="396" y="87"/>
                              </a:lnTo>
                              <a:lnTo>
                                <a:pt x="395" y="164"/>
                              </a:lnTo>
                              <a:lnTo>
                                <a:pt x="401" y="236"/>
                              </a:lnTo>
                              <a:lnTo>
                                <a:pt x="414" y="302"/>
                              </a:lnTo>
                              <a:lnTo>
                                <a:pt x="438" y="361"/>
                              </a:lnTo>
                              <a:lnTo>
                                <a:pt x="475" y="413"/>
                              </a:lnTo>
                              <a:lnTo>
                                <a:pt x="518" y="450"/>
                              </a:lnTo>
                              <a:lnTo>
                                <a:pt x="571" y="477"/>
                              </a:lnTo>
                              <a:lnTo>
                                <a:pt x="633" y="493"/>
                              </a:lnTo>
                              <a:lnTo>
                                <a:pt x="703" y="499"/>
                              </a:lnTo>
                              <a:lnTo>
                                <a:pt x="703" y="498"/>
                              </a:lnTo>
                              <a:lnTo>
                                <a:pt x="751" y="498"/>
                              </a:lnTo>
                              <a:lnTo>
                                <a:pt x="751" y="331"/>
                              </a:lnTo>
                              <a:close/>
                              <a:moveTo>
                                <a:pt x="1146" y="331"/>
                              </a:moveTo>
                              <a:lnTo>
                                <a:pt x="1100" y="331"/>
                              </a:lnTo>
                              <a:lnTo>
                                <a:pt x="1063" y="329"/>
                              </a:lnTo>
                              <a:lnTo>
                                <a:pt x="1032" y="323"/>
                              </a:lnTo>
                              <a:lnTo>
                                <a:pt x="1008" y="313"/>
                              </a:lnTo>
                              <a:lnTo>
                                <a:pt x="989" y="299"/>
                              </a:lnTo>
                              <a:lnTo>
                                <a:pt x="966" y="252"/>
                              </a:lnTo>
                              <a:lnTo>
                                <a:pt x="956" y="186"/>
                              </a:lnTo>
                              <a:lnTo>
                                <a:pt x="955" y="106"/>
                              </a:lnTo>
                              <a:lnTo>
                                <a:pt x="960" y="0"/>
                              </a:lnTo>
                              <a:lnTo>
                                <a:pt x="796" y="0"/>
                              </a:lnTo>
                              <a:lnTo>
                                <a:pt x="791" y="87"/>
                              </a:lnTo>
                              <a:lnTo>
                                <a:pt x="790" y="164"/>
                              </a:lnTo>
                              <a:lnTo>
                                <a:pt x="796" y="236"/>
                              </a:lnTo>
                              <a:lnTo>
                                <a:pt x="809" y="302"/>
                              </a:lnTo>
                              <a:lnTo>
                                <a:pt x="833" y="361"/>
                              </a:lnTo>
                              <a:lnTo>
                                <a:pt x="870" y="413"/>
                              </a:lnTo>
                              <a:lnTo>
                                <a:pt x="913" y="450"/>
                              </a:lnTo>
                              <a:lnTo>
                                <a:pt x="966" y="477"/>
                              </a:lnTo>
                              <a:lnTo>
                                <a:pt x="1027" y="493"/>
                              </a:lnTo>
                              <a:lnTo>
                                <a:pt x="1098" y="499"/>
                              </a:lnTo>
                              <a:lnTo>
                                <a:pt x="1098" y="498"/>
                              </a:lnTo>
                              <a:lnTo>
                                <a:pt x="1146" y="498"/>
                              </a:lnTo>
                              <a:lnTo>
                                <a:pt x="1146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docshape7"/>
                      <wps:cNvSpPr>
                        <a:spLocks noChangeArrowheads="1"/>
                      </wps:cNvSpPr>
                      <wps:spPr bwMode="auto">
                        <a:xfrm>
                          <a:off x="0" y="15607"/>
                          <a:ext cx="2291" cy="1231"/>
                        </a:xfrm>
                        <a:prstGeom prst="rect">
                          <a:avLst/>
                        </a:prstGeom>
                        <a:solidFill>
                          <a:srgbClr val="F5A4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docshape8"/>
                      <wps:cNvSpPr txBox="1">
                        <a:spLocks noChangeArrowheads="1"/>
                      </wps:cNvSpPr>
                      <wps:spPr bwMode="auto">
                        <a:xfrm>
                          <a:off x="323" y="15906"/>
                          <a:ext cx="1563" cy="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3A3D9" w14:textId="77777777" w:rsidR="00CC3B2E" w:rsidRDefault="00CC3B2E" w:rsidP="00CC3B2E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hyperlink r:id="rId1"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www.warmtestad.nl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docshape9"/>
                      <wps:cNvSpPr txBox="1">
                        <a:spLocks noChangeArrowheads="1"/>
                      </wps:cNvSpPr>
                      <wps:spPr bwMode="auto">
                        <a:xfrm>
                          <a:off x="3272" y="15907"/>
                          <a:ext cx="1434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1E0A8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" name="docshape10"/>
                      <wps:cNvSpPr txBox="1">
                        <a:spLocks noChangeArrowheads="1"/>
                      </wps:cNvSpPr>
                      <wps:spPr bwMode="auto">
                        <a:xfrm>
                          <a:off x="6399" y="15907"/>
                          <a:ext cx="1407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F085A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59B3C2" id="_x0000_s1034" style="position:absolute;margin-left:544.1pt;margin-top:0;width:595.3pt;height:86.5pt;z-index:251658243;mso-position-horizontal:right;mso-position-horizontal-relative:page;mso-position-vertical:bottom;mso-position-vertical-relative:page" coordorigin=",15108" coordsize="11906,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">
              <v:shape id="docshape5" o:spid="_x0000_s1035" style="position:absolute;left:2290;top:15108;width:9615;height:1730;visibility:visible;mso-wrap-style:square;v-text-anchor:top" coordsize="9615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" path="m9615,499r-906,l8710,397r-9,-92l8683,223r-27,-72l8620,91,8574,40,8518,r-85,143l8480,180r34,53l8536,304r10,88l8545,499r-231,l8315,397r-9,-92l8289,223r-28,-72l8225,91,8179,40,8123,r-85,143l8085,180r34,53l8141,304r10,88l8150,499r-231,l7920,397r-9,-92l7894,223r-28,-72l7830,91,7784,40,7728,r-85,143l7690,180r34,53l7746,304r10,88l7755,499,,499,,1730r9615,l9615,499xe" fillcolor="#3eaf8f" stroked="f">
                <v:path arrowok="t" o:connecttype="custom" o:connectlocs="9615,15607;8709,15607;8710,15505;8701,15413;8683,15331;8656,15259;8620,15199;8574,15148;8518,15108;8433,15251;8480,15288;8514,15341;8536,15412;8546,15500;8545,15607;8314,15607;8315,15505;8306,15413;8289,15331;8261,15259;8225,15199;8179,15148;8123,15108;8038,15251;8085,15288;8119,15341;8141,15412;8151,15500;8150,15607;7919,15607;7920,15505;7911,15413;7894,15331;7866,15259;7830,15199;7784,15148;7728,15108;7643,15251;7690,15288;7724,15341;7746,15412;7756,15500;7755,15607;0,15607;0,16838;9615,16838;9615,15607" o:connectangles="0,0,0,0,0,0,0,0,0,0,0,0,0,0,0,0,0,0,0,0,0,0,0,0,0,0,0,0,0,0,0,0,0,0,0,0,0,0,0,0,0,0,0,0,0,0,0"/>
              </v:shape>
              <v:shape id="docshape6" o:spid="_x0000_s1036" style="position:absolute;left:10040;top:15607;width:1146;height:499;visibility:visible;mso-wrap-style:square;v-text-anchor:top" coordsize="114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" path="m356,331r-46,l273,329r-31,-6l218,313,200,299,176,252,166,186r-1,-80l170,,6,,1,87,,164r6,72l19,302r24,59l80,413r43,37l176,477r62,16l308,499r,-1l356,498r,-167xm751,331r-46,l668,329r-31,-6l613,313,595,299,571,252,561,186r-1,-80l565,,401,r-5,87l395,164r6,72l414,302r24,59l475,413r43,37l571,477r62,16l703,499r,-1l751,498r,-167xm1146,331r-46,l1063,329r-31,-6l1008,313,989,299,966,252,956,186r-1,-80l960,,796,r-5,87l790,164r6,72l809,302r24,59l870,413r43,37l966,477r61,16l1098,499r,-1l1146,498r,-167xe" stroked="f">
                <v:path arrowok="t" o:connecttype="custom" o:connectlocs="310,15938;242,15930;200,15906;166,15793;170,15607;1,15694;6,15843;43,15968;123,16057;238,16100;308,16105;356,15938;705,15938;637,15930;595,15906;561,15793;565,15607;396,15694;401,15843;438,15968;518,16057;633,16100;703,16105;751,15938;1100,15938;1032,15930;989,15906;956,15793;960,15607;791,15694;796,15843;833,15968;913,16057;1027,16100;1098,16105;1146,15938" o:connectangles="0,0,0,0,0,0,0,0,0,0,0,0,0,0,0,0,0,0,0,0,0,0,0,0,0,0,0,0,0,0,0,0,0,0,0,0"/>
              </v:shape>
              <v:rect id="docshape7" o:spid="_x0000_s1037" style="position:absolute;top:15607;width:229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" fillcolor="#f5a4c7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38" type="#_x0000_t202" style="position:absolute;left:323;top:15906;width:156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<v:textbox inset="0,0,0,0">
                  <w:txbxContent>
                    <w:p w14:paraId="24A3A3D9" w14:textId="77777777" w:rsidR="00CC3B2E" w:rsidRDefault="00CC3B2E" w:rsidP="00CC3B2E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hyperlink r:id="rId2"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6"/>
                          </w:rPr>
                          <w:t>www.warmtestad.nl</w:t>
                        </w:r>
                      </w:hyperlink>
                    </w:p>
                  </w:txbxContent>
                </v:textbox>
              </v:shape>
              <v:shape id="docshape9" o:spid="_x0000_s1039" type="#_x0000_t202" style="position:absolute;left:3272;top:15907;width:143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<v:textbox inset="0,0,0,0">
                  <w:txbxContent>
                    <w:p w14:paraId="6331E0A8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v:shape id="docshape10" o:spid="_x0000_s1040" type="#_x0000_t202" style="position:absolute;left:6399;top:15907;width:1407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<v:textbox inset="0,0,0,0">
                  <w:txbxContent>
                    <w:p w14:paraId="719F085A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E08A3" w14:textId="77777777" w:rsidR="00172896" w:rsidRDefault="00172896" w:rsidP="00D03B20">
      <w:r>
        <w:separator/>
      </w:r>
    </w:p>
  </w:footnote>
  <w:footnote w:type="continuationSeparator" w:id="0">
    <w:p w14:paraId="1B34C4BE" w14:textId="77777777" w:rsidR="00172896" w:rsidRDefault="00172896" w:rsidP="00D03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BD693" w14:textId="77777777" w:rsidR="00D03B20" w:rsidRDefault="00D03B20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9323EAB" wp14:editId="479B0F0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460500" cy="1501140"/>
              <wp:effectExtent l="0" t="0" r="6350" b="3810"/>
              <wp:wrapNone/>
              <wp:docPr id="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60500" cy="1501140"/>
                        <a:chOff x="0" y="0"/>
                        <a:chExt cx="2300" cy="2364"/>
                      </a:xfrm>
                    </wpg:grpSpPr>
                    <wps:wsp>
                      <wps:cNvPr id="2" name="docshape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0" cy="2364"/>
                        </a:xfrm>
                        <a:prstGeom prst="rect">
                          <a:avLst/>
                        </a:prstGeom>
                        <a:solidFill>
                          <a:srgbClr val="F26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docshape3"/>
                      <wps:cNvSpPr>
                        <a:spLocks/>
                      </wps:cNvSpPr>
                      <wps:spPr bwMode="auto">
                        <a:xfrm>
                          <a:off x="269" y="1855"/>
                          <a:ext cx="1747" cy="235"/>
                        </a:xfrm>
                        <a:custGeom>
                          <a:avLst/>
                          <a:gdLst>
                            <a:gd name="T0" fmla="+- 0 330 270"/>
                            <a:gd name="T1" fmla="*/ T0 w 1747"/>
                            <a:gd name="T2" fmla="+- 0 1999 1855"/>
                            <a:gd name="T3" fmla="*/ 1999 h 235"/>
                            <a:gd name="T4" fmla="+- 0 282 270"/>
                            <a:gd name="T5" fmla="*/ T4 w 1747"/>
                            <a:gd name="T6" fmla="+- 0 1905 1855"/>
                            <a:gd name="T7" fmla="*/ 1905 h 235"/>
                            <a:gd name="T8" fmla="+- 0 311 270"/>
                            <a:gd name="T9" fmla="*/ T8 w 1747"/>
                            <a:gd name="T10" fmla="+- 0 2070 1855"/>
                            <a:gd name="T11" fmla="*/ 2070 h 235"/>
                            <a:gd name="T12" fmla="+- 0 461 270"/>
                            <a:gd name="T13" fmla="*/ T12 w 1747"/>
                            <a:gd name="T14" fmla="+- 0 2051 1855"/>
                            <a:gd name="T15" fmla="*/ 2051 h 235"/>
                            <a:gd name="T16" fmla="+- 0 420 270"/>
                            <a:gd name="T17" fmla="*/ T16 w 1747"/>
                            <a:gd name="T18" fmla="+- 0 1979 1855"/>
                            <a:gd name="T19" fmla="*/ 1979 h 235"/>
                            <a:gd name="T20" fmla="+- 0 379 270"/>
                            <a:gd name="T21" fmla="*/ T20 w 1747"/>
                            <a:gd name="T22" fmla="+- 0 1922 1855"/>
                            <a:gd name="T23" fmla="*/ 1922 h 235"/>
                            <a:gd name="T24" fmla="+- 0 409 270"/>
                            <a:gd name="T25" fmla="*/ T24 w 1747"/>
                            <a:gd name="T26" fmla="+- 0 2079 1855"/>
                            <a:gd name="T27" fmla="*/ 2079 h 235"/>
                            <a:gd name="T28" fmla="+- 0 527 270"/>
                            <a:gd name="T29" fmla="*/ T28 w 1747"/>
                            <a:gd name="T30" fmla="+- 0 2051 1855"/>
                            <a:gd name="T31" fmla="*/ 2051 h 235"/>
                            <a:gd name="T32" fmla="+- 0 507 270"/>
                            <a:gd name="T33" fmla="*/ T32 w 1747"/>
                            <a:gd name="T34" fmla="+- 0 1938 1855"/>
                            <a:gd name="T35" fmla="*/ 1938 h 235"/>
                            <a:gd name="T36" fmla="+- 0 471 270"/>
                            <a:gd name="T37" fmla="*/ T36 w 1747"/>
                            <a:gd name="T38" fmla="+- 0 1946 1855"/>
                            <a:gd name="T39" fmla="*/ 1946 h 235"/>
                            <a:gd name="T40" fmla="+- 0 509 270"/>
                            <a:gd name="T41" fmla="*/ T40 w 1747"/>
                            <a:gd name="T42" fmla="+- 0 2085 1855"/>
                            <a:gd name="T43" fmla="*/ 2085 h 235"/>
                            <a:gd name="T44" fmla="+- 0 684 270"/>
                            <a:gd name="T45" fmla="*/ T44 w 1747"/>
                            <a:gd name="T46" fmla="+- 0 1948 1855"/>
                            <a:gd name="T47" fmla="*/ 1948 h 235"/>
                            <a:gd name="T48" fmla="+- 0 607 270"/>
                            <a:gd name="T49" fmla="*/ T48 w 1747"/>
                            <a:gd name="T50" fmla="+- 0 2042 1855"/>
                            <a:gd name="T51" fmla="*/ 2042 h 235"/>
                            <a:gd name="T52" fmla="+- 0 657 270"/>
                            <a:gd name="T53" fmla="*/ T52 w 1747"/>
                            <a:gd name="T54" fmla="+- 0 1959 1855"/>
                            <a:gd name="T55" fmla="*/ 1959 h 235"/>
                            <a:gd name="T56" fmla="+- 0 650 270"/>
                            <a:gd name="T57" fmla="*/ T56 w 1747"/>
                            <a:gd name="T58" fmla="+- 0 1924 1855"/>
                            <a:gd name="T59" fmla="*/ 1924 h 235"/>
                            <a:gd name="T60" fmla="+- 0 581 270"/>
                            <a:gd name="T61" fmla="*/ T60 w 1747"/>
                            <a:gd name="T62" fmla="+- 0 2065 1855"/>
                            <a:gd name="T63" fmla="*/ 2065 h 235"/>
                            <a:gd name="T64" fmla="+- 0 684 270"/>
                            <a:gd name="T65" fmla="*/ T64 w 1747"/>
                            <a:gd name="T66" fmla="+- 0 2086 1855"/>
                            <a:gd name="T67" fmla="*/ 2086 h 235"/>
                            <a:gd name="T68" fmla="+- 0 850 270"/>
                            <a:gd name="T69" fmla="*/ T68 w 1747"/>
                            <a:gd name="T70" fmla="+- 0 1927 1855"/>
                            <a:gd name="T71" fmla="*/ 1927 h 235"/>
                            <a:gd name="T72" fmla="+- 0 789 270"/>
                            <a:gd name="T73" fmla="*/ T72 w 1747"/>
                            <a:gd name="T74" fmla="+- 0 1952 1855"/>
                            <a:gd name="T75" fmla="*/ 1952 h 235"/>
                            <a:gd name="T76" fmla="+- 0 801 270"/>
                            <a:gd name="T77" fmla="*/ T76 w 1747"/>
                            <a:gd name="T78" fmla="+- 0 1973 1855"/>
                            <a:gd name="T79" fmla="*/ 1973 h 235"/>
                            <a:gd name="T80" fmla="+- 0 1100 270"/>
                            <a:gd name="T81" fmla="*/ T80 w 1747"/>
                            <a:gd name="T82" fmla="+- 0 1985 1855"/>
                            <a:gd name="T83" fmla="*/ 1985 h 235"/>
                            <a:gd name="T84" fmla="+- 0 1005 270"/>
                            <a:gd name="T85" fmla="*/ T84 w 1747"/>
                            <a:gd name="T86" fmla="+- 0 1939 1855"/>
                            <a:gd name="T87" fmla="*/ 1939 h 235"/>
                            <a:gd name="T88" fmla="+- 0 924 270"/>
                            <a:gd name="T89" fmla="*/ T88 w 1747"/>
                            <a:gd name="T90" fmla="+- 0 1930 1855"/>
                            <a:gd name="T91" fmla="*/ 1930 h 235"/>
                            <a:gd name="T92" fmla="+- 0 908 270"/>
                            <a:gd name="T93" fmla="*/ T92 w 1747"/>
                            <a:gd name="T94" fmla="+- 0 2005 1855"/>
                            <a:gd name="T95" fmla="*/ 2005 h 235"/>
                            <a:gd name="T96" fmla="+- 0 966 270"/>
                            <a:gd name="T97" fmla="*/ T96 w 1747"/>
                            <a:gd name="T98" fmla="+- 0 1979 1855"/>
                            <a:gd name="T99" fmla="*/ 1979 h 235"/>
                            <a:gd name="T100" fmla="+- 0 1023 270"/>
                            <a:gd name="T101" fmla="*/ T100 w 1747"/>
                            <a:gd name="T102" fmla="+- 0 1957 1855"/>
                            <a:gd name="T103" fmla="*/ 1957 h 235"/>
                            <a:gd name="T104" fmla="+- 0 1100 270"/>
                            <a:gd name="T105" fmla="*/ T104 w 1747"/>
                            <a:gd name="T106" fmla="+- 0 2086 1855"/>
                            <a:gd name="T107" fmla="*/ 2086 h 235"/>
                            <a:gd name="T108" fmla="+- 0 1181 270"/>
                            <a:gd name="T109" fmla="*/ T108 w 1747"/>
                            <a:gd name="T110" fmla="+- 0 2023 1855"/>
                            <a:gd name="T111" fmla="*/ 2023 h 235"/>
                            <a:gd name="T112" fmla="+- 0 1145 270"/>
                            <a:gd name="T113" fmla="*/ T112 w 1747"/>
                            <a:gd name="T114" fmla="+- 0 1926 1855"/>
                            <a:gd name="T115" fmla="*/ 1926 h 235"/>
                            <a:gd name="T116" fmla="+- 0 1179 270"/>
                            <a:gd name="T117" fmla="*/ T116 w 1747"/>
                            <a:gd name="T118" fmla="+- 0 2087 1855"/>
                            <a:gd name="T119" fmla="*/ 2087 h 235"/>
                            <a:gd name="T120" fmla="+- 0 1379 270"/>
                            <a:gd name="T121" fmla="*/ T120 w 1747"/>
                            <a:gd name="T122" fmla="+- 0 1990 1855"/>
                            <a:gd name="T123" fmla="*/ 1990 h 235"/>
                            <a:gd name="T124" fmla="+- 0 1344 270"/>
                            <a:gd name="T125" fmla="*/ T124 w 1747"/>
                            <a:gd name="T126" fmla="+- 0 1990 1855"/>
                            <a:gd name="T127" fmla="*/ 1990 h 235"/>
                            <a:gd name="T128" fmla="+- 0 1333 270"/>
                            <a:gd name="T129" fmla="*/ T128 w 1747"/>
                            <a:gd name="T130" fmla="+- 0 1963 1855"/>
                            <a:gd name="T131" fmla="*/ 1963 h 235"/>
                            <a:gd name="T132" fmla="+- 0 1252 270"/>
                            <a:gd name="T133" fmla="*/ T132 w 1747"/>
                            <a:gd name="T134" fmla="+- 0 1946 1855"/>
                            <a:gd name="T135" fmla="*/ 1946 h 235"/>
                            <a:gd name="T136" fmla="+- 0 1335 270"/>
                            <a:gd name="T137" fmla="*/ T136 w 1747"/>
                            <a:gd name="T138" fmla="+- 0 2086 1855"/>
                            <a:gd name="T139" fmla="*/ 2086 h 235"/>
                            <a:gd name="T140" fmla="+- 0 1329 270"/>
                            <a:gd name="T141" fmla="*/ T140 w 1747"/>
                            <a:gd name="T142" fmla="+- 0 2059 1855"/>
                            <a:gd name="T143" fmla="*/ 2059 h 235"/>
                            <a:gd name="T144" fmla="+- 0 1380 270"/>
                            <a:gd name="T145" fmla="*/ T144 w 1747"/>
                            <a:gd name="T146" fmla="+- 0 2014 1855"/>
                            <a:gd name="T147" fmla="*/ 2014 h 235"/>
                            <a:gd name="T148" fmla="+- 0 1460 270"/>
                            <a:gd name="T149" fmla="*/ T148 w 1747"/>
                            <a:gd name="T150" fmla="+- 0 1944 1855"/>
                            <a:gd name="T151" fmla="*/ 1944 h 235"/>
                            <a:gd name="T152" fmla="+- 0 1472 270"/>
                            <a:gd name="T153" fmla="*/ T152 w 1747"/>
                            <a:gd name="T154" fmla="+- 0 1889 1855"/>
                            <a:gd name="T155" fmla="*/ 1889 h 235"/>
                            <a:gd name="T156" fmla="+- 0 1520 270"/>
                            <a:gd name="T157" fmla="*/ T156 w 1747"/>
                            <a:gd name="T158" fmla="+- 0 1875 1855"/>
                            <a:gd name="T159" fmla="*/ 1875 h 235"/>
                            <a:gd name="T160" fmla="+- 0 1411 270"/>
                            <a:gd name="T161" fmla="*/ T160 w 1747"/>
                            <a:gd name="T162" fmla="+- 0 1945 1855"/>
                            <a:gd name="T163" fmla="*/ 1945 h 235"/>
                            <a:gd name="T164" fmla="+- 0 1506 270"/>
                            <a:gd name="T165" fmla="*/ T164 w 1747"/>
                            <a:gd name="T166" fmla="+- 0 2036 1855"/>
                            <a:gd name="T167" fmla="*/ 2036 h 235"/>
                            <a:gd name="T168" fmla="+- 0 1433 270"/>
                            <a:gd name="T169" fmla="*/ T168 w 1747"/>
                            <a:gd name="T170" fmla="+- 0 2010 1855"/>
                            <a:gd name="T171" fmla="*/ 2010 h 235"/>
                            <a:gd name="T172" fmla="+- 0 1443 270"/>
                            <a:gd name="T173" fmla="*/ T172 w 1747"/>
                            <a:gd name="T174" fmla="+- 0 2084 1855"/>
                            <a:gd name="T175" fmla="*/ 2084 h 235"/>
                            <a:gd name="T176" fmla="+- 0 1658 270"/>
                            <a:gd name="T177" fmla="*/ T176 w 1747"/>
                            <a:gd name="T178" fmla="+- 0 2053 1855"/>
                            <a:gd name="T179" fmla="*/ 2053 h 235"/>
                            <a:gd name="T180" fmla="+- 0 1653 270"/>
                            <a:gd name="T181" fmla="*/ T180 w 1747"/>
                            <a:gd name="T182" fmla="+- 0 1957 1855"/>
                            <a:gd name="T183" fmla="*/ 1957 h 235"/>
                            <a:gd name="T184" fmla="+- 0 1557 270"/>
                            <a:gd name="T185" fmla="*/ T184 w 1747"/>
                            <a:gd name="T186" fmla="+- 0 1957 1855"/>
                            <a:gd name="T187" fmla="*/ 1957 h 235"/>
                            <a:gd name="T188" fmla="+- 0 1642 270"/>
                            <a:gd name="T189" fmla="*/ T188 w 1747"/>
                            <a:gd name="T190" fmla="+- 0 2088 1855"/>
                            <a:gd name="T191" fmla="*/ 2088 h 235"/>
                            <a:gd name="T192" fmla="+- 0 1794 270"/>
                            <a:gd name="T193" fmla="*/ T192 w 1747"/>
                            <a:gd name="T194" fmla="+- 0 2006 1855"/>
                            <a:gd name="T195" fmla="*/ 2006 h 235"/>
                            <a:gd name="T196" fmla="+- 0 1708 270"/>
                            <a:gd name="T197" fmla="*/ T196 w 1747"/>
                            <a:gd name="T198" fmla="+- 0 2025 1855"/>
                            <a:gd name="T199" fmla="*/ 2025 h 235"/>
                            <a:gd name="T200" fmla="+- 0 1782 270"/>
                            <a:gd name="T201" fmla="*/ T200 w 1747"/>
                            <a:gd name="T202" fmla="+- 0 1970 1855"/>
                            <a:gd name="T203" fmla="*/ 1970 h 235"/>
                            <a:gd name="T204" fmla="+- 0 1747 270"/>
                            <a:gd name="T205" fmla="*/ T204 w 1747"/>
                            <a:gd name="T206" fmla="+- 0 1922 1855"/>
                            <a:gd name="T207" fmla="*/ 1922 h 235"/>
                            <a:gd name="T208" fmla="+- 0 1715 270"/>
                            <a:gd name="T209" fmla="*/ T208 w 1747"/>
                            <a:gd name="T210" fmla="+- 0 2083 1855"/>
                            <a:gd name="T211" fmla="*/ 2083 h 235"/>
                            <a:gd name="T212" fmla="+- 0 1830 270"/>
                            <a:gd name="T213" fmla="*/ T212 w 1747"/>
                            <a:gd name="T214" fmla="+- 0 2086 1855"/>
                            <a:gd name="T215" fmla="*/ 2086 h 235"/>
                            <a:gd name="T216" fmla="+- 0 1981 270"/>
                            <a:gd name="T217" fmla="*/ T216 w 1747"/>
                            <a:gd name="T218" fmla="+- 0 1857 1855"/>
                            <a:gd name="T219" fmla="*/ 1857 h 235"/>
                            <a:gd name="T220" fmla="+- 0 1918 270"/>
                            <a:gd name="T221" fmla="*/ T220 w 1747"/>
                            <a:gd name="T222" fmla="+- 0 2053 1855"/>
                            <a:gd name="T223" fmla="*/ 2053 h 235"/>
                            <a:gd name="T224" fmla="+- 0 1936 270"/>
                            <a:gd name="T225" fmla="*/ T224 w 1747"/>
                            <a:gd name="T226" fmla="+- 0 1955 1855"/>
                            <a:gd name="T227" fmla="*/ 1955 h 235"/>
                            <a:gd name="T228" fmla="+- 0 1961 270"/>
                            <a:gd name="T229" fmla="*/ T228 w 1747"/>
                            <a:gd name="T230" fmla="+- 0 1929 1855"/>
                            <a:gd name="T231" fmla="*/ 1929 h 235"/>
                            <a:gd name="T232" fmla="+- 0 1862 270"/>
                            <a:gd name="T233" fmla="*/ T232 w 1747"/>
                            <a:gd name="T234" fmla="+- 0 2038 1855"/>
                            <a:gd name="T235" fmla="*/ 2038 h 235"/>
                            <a:gd name="T236" fmla="+- 0 1981 270"/>
                            <a:gd name="T237" fmla="*/ T236 w 1747"/>
                            <a:gd name="T238" fmla="+- 0 2064 1855"/>
                            <a:gd name="T239" fmla="*/ 2064 h 235"/>
                            <a:gd name="T240" fmla="+- 0 2017 270"/>
                            <a:gd name="T241" fmla="*/ T240 w 1747"/>
                            <a:gd name="T242" fmla="+- 0 1857 1855"/>
                            <a:gd name="T243" fmla="*/ 1857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747" h="235">
                              <a:moveTo>
                                <a:pt x="103" y="196"/>
                              </a:moveTo>
                              <a:lnTo>
                                <a:pt x="81" y="196"/>
                              </a:lnTo>
                              <a:lnTo>
                                <a:pt x="73" y="194"/>
                              </a:lnTo>
                              <a:lnTo>
                                <a:pt x="68" y="189"/>
                              </a:lnTo>
                              <a:lnTo>
                                <a:pt x="63" y="178"/>
                              </a:lnTo>
                              <a:lnTo>
                                <a:pt x="61" y="163"/>
                              </a:lnTo>
                              <a:lnTo>
                                <a:pt x="60" y="144"/>
                              </a:lnTo>
                              <a:lnTo>
                                <a:pt x="61" y="124"/>
                              </a:lnTo>
                              <a:lnTo>
                                <a:pt x="61" y="83"/>
                              </a:lnTo>
                              <a:lnTo>
                                <a:pt x="53" y="49"/>
                              </a:lnTo>
                              <a:lnTo>
                                <a:pt x="40" y="24"/>
                              </a:lnTo>
                              <a:lnTo>
                                <a:pt x="19" y="5"/>
                              </a:lnTo>
                              <a:lnTo>
                                <a:pt x="0" y="38"/>
                              </a:lnTo>
                              <a:lnTo>
                                <a:pt x="12" y="50"/>
                              </a:lnTo>
                              <a:lnTo>
                                <a:pt x="21" y="67"/>
                              </a:lnTo>
                              <a:lnTo>
                                <a:pt x="25" y="91"/>
                              </a:lnTo>
                              <a:lnTo>
                                <a:pt x="25" y="121"/>
                              </a:lnTo>
                              <a:lnTo>
                                <a:pt x="24" y="149"/>
                              </a:lnTo>
                              <a:lnTo>
                                <a:pt x="25" y="174"/>
                              </a:lnTo>
                              <a:lnTo>
                                <a:pt x="30" y="197"/>
                              </a:lnTo>
                              <a:lnTo>
                                <a:pt x="41" y="215"/>
                              </a:lnTo>
                              <a:lnTo>
                                <a:pt x="51" y="224"/>
                              </a:lnTo>
                              <a:lnTo>
                                <a:pt x="63" y="230"/>
                              </a:lnTo>
                              <a:lnTo>
                                <a:pt x="77" y="234"/>
                              </a:lnTo>
                              <a:lnTo>
                                <a:pt x="92" y="235"/>
                              </a:lnTo>
                              <a:lnTo>
                                <a:pt x="103" y="235"/>
                              </a:lnTo>
                              <a:lnTo>
                                <a:pt x="103" y="196"/>
                              </a:lnTo>
                              <a:close/>
                              <a:moveTo>
                                <a:pt x="191" y="196"/>
                              </a:moveTo>
                              <a:lnTo>
                                <a:pt x="169" y="196"/>
                              </a:lnTo>
                              <a:lnTo>
                                <a:pt x="161" y="194"/>
                              </a:lnTo>
                              <a:lnTo>
                                <a:pt x="156" y="189"/>
                              </a:lnTo>
                              <a:lnTo>
                                <a:pt x="151" y="178"/>
                              </a:lnTo>
                              <a:lnTo>
                                <a:pt x="149" y="163"/>
                              </a:lnTo>
                              <a:lnTo>
                                <a:pt x="149" y="144"/>
                              </a:lnTo>
                              <a:lnTo>
                                <a:pt x="150" y="124"/>
                              </a:lnTo>
                              <a:lnTo>
                                <a:pt x="149" y="83"/>
                              </a:lnTo>
                              <a:lnTo>
                                <a:pt x="142" y="49"/>
                              </a:lnTo>
                              <a:lnTo>
                                <a:pt x="128" y="24"/>
                              </a:lnTo>
                              <a:lnTo>
                                <a:pt x="107" y="5"/>
                              </a:lnTo>
                              <a:lnTo>
                                <a:pt x="88" y="38"/>
                              </a:lnTo>
                              <a:lnTo>
                                <a:pt x="101" y="50"/>
                              </a:lnTo>
                              <a:lnTo>
                                <a:pt x="109" y="67"/>
                              </a:lnTo>
                              <a:lnTo>
                                <a:pt x="113" y="91"/>
                              </a:lnTo>
                              <a:lnTo>
                                <a:pt x="113" y="121"/>
                              </a:lnTo>
                              <a:lnTo>
                                <a:pt x="112" y="149"/>
                              </a:lnTo>
                              <a:lnTo>
                                <a:pt x="113" y="174"/>
                              </a:lnTo>
                              <a:lnTo>
                                <a:pt x="118" y="197"/>
                              </a:lnTo>
                              <a:lnTo>
                                <a:pt x="130" y="215"/>
                              </a:lnTo>
                              <a:lnTo>
                                <a:pt x="139" y="224"/>
                              </a:lnTo>
                              <a:lnTo>
                                <a:pt x="151" y="230"/>
                              </a:lnTo>
                              <a:lnTo>
                                <a:pt x="165" y="234"/>
                              </a:lnTo>
                              <a:lnTo>
                                <a:pt x="181" y="235"/>
                              </a:lnTo>
                              <a:lnTo>
                                <a:pt x="191" y="235"/>
                              </a:lnTo>
                              <a:lnTo>
                                <a:pt x="191" y="196"/>
                              </a:lnTo>
                              <a:close/>
                              <a:moveTo>
                                <a:pt x="280" y="196"/>
                              </a:moveTo>
                              <a:lnTo>
                                <a:pt x="257" y="196"/>
                              </a:lnTo>
                              <a:lnTo>
                                <a:pt x="249" y="194"/>
                              </a:lnTo>
                              <a:lnTo>
                                <a:pt x="245" y="189"/>
                              </a:lnTo>
                              <a:lnTo>
                                <a:pt x="239" y="178"/>
                              </a:lnTo>
                              <a:lnTo>
                                <a:pt x="237" y="163"/>
                              </a:lnTo>
                              <a:lnTo>
                                <a:pt x="237" y="144"/>
                              </a:lnTo>
                              <a:lnTo>
                                <a:pt x="238" y="124"/>
                              </a:lnTo>
                              <a:lnTo>
                                <a:pt x="237" y="83"/>
                              </a:lnTo>
                              <a:lnTo>
                                <a:pt x="230" y="49"/>
                              </a:lnTo>
                              <a:lnTo>
                                <a:pt x="216" y="24"/>
                              </a:lnTo>
                              <a:lnTo>
                                <a:pt x="196" y="5"/>
                              </a:lnTo>
                              <a:lnTo>
                                <a:pt x="177" y="38"/>
                              </a:lnTo>
                              <a:lnTo>
                                <a:pt x="189" y="50"/>
                              </a:lnTo>
                              <a:lnTo>
                                <a:pt x="197" y="67"/>
                              </a:lnTo>
                              <a:lnTo>
                                <a:pt x="201" y="91"/>
                              </a:lnTo>
                              <a:lnTo>
                                <a:pt x="201" y="121"/>
                              </a:lnTo>
                              <a:lnTo>
                                <a:pt x="200" y="149"/>
                              </a:lnTo>
                              <a:lnTo>
                                <a:pt x="201" y="174"/>
                              </a:lnTo>
                              <a:lnTo>
                                <a:pt x="207" y="197"/>
                              </a:lnTo>
                              <a:lnTo>
                                <a:pt x="218" y="215"/>
                              </a:lnTo>
                              <a:lnTo>
                                <a:pt x="228" y="224"/>
                              </a:lnTo>
                              <a:lnTo>
                                <a:pt x="239" y="230"/>
                              </a:lnTo>
                              <a:lnTo>
                                <a:pt x="253" y="234"/>
                              </a:lnTo>
                              <a:lnTo>
                                <a:pt x="269" y="235"/>
                              </a:lnTo>
                              <a:lnTo>
                                <a:pt x="280" y="235"/>
                              </a:lnTo>
                              <a:lnTo>
                                <a:pt x="280" y="196"/>
                              </a:lnTo>
                              <a:close/>
                              <a:moveTo>
                                <a:pt x="449" y="71"/>
                              </a:moveTo>
                              <a:lnTo>
                                <a:pt x="414" y="71"/>
                              </a:lnTo>
                              <a:lnTo>
                                <a:pt x="414" y="93"/>
                              </a:lnTo>
                              <a:lnTo>
                                <a:pt x="414" y="151"/>
                              </a:lnTo>
                              <a:lnTo>
                                <a:pt x="411" y="170"/>
                              </a:lnTo>
                              <a:lnTo>
                                <a:pt x="402" y="187"/>
                              </a:lnTo>
                              <a:lnTo>
                                <a:pt x="387" y="198"/>
                              </a:lnTo>
                              <a:lnTo>
                                <a:pt x="369" y="202"/>
                              </a:lnTo>
                              <a:lnTo>
                                <a:pt x="351" y="198"/>
                              </a:lnTo>
                              <a:lnTo>
                                <a:pt x="337" y="187"/>
                              </a:lnTo>
                              <a:lnTo>
                                <a:pt x="328" y="170"/>
                              </a:lnTo>
                              <a:lnTo>
                                <a:pt x="324" y="151"/>
                              </a:lnTo>
                              <a:lnTo>
                                <a:pt x="328" y="132"/>
                              </a:lnTo>
                              <a:lnTo>
                                <a:pt x="337" y="115"/>
                              </a:lnTo>
                              <a:lnTo>
                                <a:pt x="351" y="104"/>
                              </a:lnTo>
                              <a:lnTo>
                                <a:pt x="369" y="100"/>
                              </a:lnTo>
                              <a:lnTo>
                                <a:pt x="387" y="104"/>
                              </a:lnTo>
                              <a:lnTo>
                                <a:pt x="402" y="115"/>
                              </a:lnTo>
                              <a:lnTo>
                                <a:pt x="411" y="132"/>
                              </a:lnTo>
                              <a:lnTo>
                                <a:pt x="414" y="151"/>
                              </a:lnTo>
                              <a:lnTo>
                                <a:pt x="414" y="93"/>
                              </a:lnTo>
                              <a:lnTo>
                                <a:pt x="405" y="82"/>
                              </a:lnTo>
                              <a:lnTo>
                                <a:pt x="393" y="74"/>
                              </a:lnTo>
                              <a:lnTo>
                                <a:pt x="380" y="69"/>
                              </a:lnTo>
                              <a:lnTo>
                                <a:pt x="367" y="67"/>
                              </a:lnTo>
                              <a:lnTo>
                                <a:pt x="335" y="74"/>
                              </a:lnTo>
                              <a:lnTo>
                                <a:pt x="311" y="92"/>
                              </a:lnTo>
                              <a:lnTo>
                                <a:pt x="295" y="119"/>
                              </a:lnTo>
                              <a:lnTo>
                                <a:pt x="289" y="151"/>
                              </a:lnTo>
                              <a:lnTo>
                                <a:pt x="295" y="183"/>
                              </a:lnTo>
                              <a:lnTo>
                                <a:pt x="311" y="210"/>
                              </a:lnTo>
                              <a:lnTo>
                                <a:pt x="335" y="228"/>
                              </a:lnTo>
                              <a:lnTo>
                                <a:pt x="367" y="235"/>
                              </a:lnTo>
                              <a:lnTo>
                                <a:pt x="380" y="233"/>
                              </a:lnTo>
                              <a:lnTo>
                                <a:pt x="393" y="228"/>
                              </a:lnTo>
                              <a:lnTo>
                                <a:pt x="405" y="220"/>
                              </a:lnTo>
                              <a:lnTo>
                                <a:pt x="414" y="209"/>
                              </a:lnTo>
                              <a:lnTo>
                                <a:pt x="414" y="231"/>
                              </a:lnTo>
                              <a:lnTo>
                                <a:pt x="449" y="231"/>
                              </a:lnTo>
                              <a:lnTo>
                                <a:pt x="449" y="209"/>
                              </a:lnTo>
                              <a:lnTo>
                                <a:pt x="449" y="202"/>
                              </a:lnTo>
                              <a:lnTo>
                                <a:pt x="449" y="100"/>
                              </a:lnTo>
                              <a:lnTo>
                                <a:pt x="449" y="93"/>
                              </a:lnTo>
                              <a:lnTo>
                                <a:pt x="449" y="71"/>
                              </a:lnTo>
                              <a:close/>
                              <a:moveTo>
                                <a:pt x="580" y="72"/>
                              </a:moveTo>
                              <a:lnTo>
                                <a:pt x="576" y="70"/>
                              </a:lnTo>
                              <a:lnTo>
                                <a:pt x="572" y="69"/>
                              </a:lnTo>
                              <a:lnTo>
                                <a:pt x="566" y="69"/>
                              </a:lnTo>
                              <a:lnTo>
                                <a:pt x="551" y="71"/>
                              </a:lnTo>
                              <a:lnTo>
                                <a:pt x="538" y="77"/>
                              </a:lnTo>
                              <a:lnTo>
                                <a:pt x="527" y="86"/>
                              </a:lnTo>
                              <a:lnTo>
                                <a:pt x="519" y="97"/>
                              </a:lnTo>
                              <a:lnTo>
                                <a:pt x="519" y="71"/>
                              </a:lnTo>
                              <a:lnTo>
                                <a:pt x="484" y="71"/>
                              </a:lnTo>
                              <a:lnTo>
                                <a:pt x="484" y="231"/>
                              </a:lnTo>
                              <a:lnTo>
                                <a:pt x="519" y="231"/>
                              </a:lnTo>
                              <a:lnTo>
                                <a:pt x="519" y="162"/>
                              </a:lnTo>
                              <a:lnTo>
                                <a:pt x="522" y="136"/>
                              </a:lnTo>
                              <a:lnTo>
                                <a:pt x="531" y="118"/>
                              </a:lnTo>
                              <a:lnTo>
                                <a:pt x="546" y="108"/>
                              </a:lnTo>
                              <a:lnTo>
                                <a:pt x="566" y="104"/>
                              </a:lnTo>
                              <a:lnTo>
                                <a:pt x="572" y="104"/>
                              </a:lnTo>
                              <a:lnTo>
                                <a:pt x="575" y="104"/>
                              </a:lnTo>
                              <a:lnTo>
                                <a:pt x="580" y="106"/>
                              </a:lnTo>
                              <a:lnTo>
                                <a:pt x="580" y="72"/>
                              </a:lnTo>
                              <a:close/>
                              <a:moveTo>
                                <a:pt x="830" y="130"/>
                              </a:moveTo>
                              <a:lnTo>
                                <a:pt x="827" y="107"/>
                              </a:lnTo>
                              <a:lnTo>
                                <a:pt x="819" y="87"/>
                              </a:lnTo>
                              <a:lnTo>
                                <a:pt x="803" y="73"/>
                              </a:lnTo>
                              <a:lnTo>
                                <a:pt x="775" y="67"/>
                              </a:lnTo>
                              <a:lnTo>
                                <a:pt x="759" y="69"/>
                              </a:lnTo>
                              <a:lnTo>
                                <a:pt x="746" y="75"/>
                              </a:lnTo>
                              <a:lnTo>
                                <a:pt x="735" y="84"/>
                              </a:lnTo>
                              <a:lnTo>
                                <a:pt x="728" y="96"/>
                              </a:lnTo>
                              <a:lnTo>
                                <a:pt x="722" y="84"/>
                              </a:lnTo>
                              <a:lnTo>
                                <a:pt x="712" y="75"/>
                              </a:lnTo>
                              <a:lnTo>
                                <a:pt x="698" y="69"/>
                              </a:lnTo>
                              <a:lnTo>
                                <a:pt x="680" y="67"/>
                              </a:lnTo>
                              <a:lnTo>
                                <a:pt x="666" y="69"/>
                              </a:lnTo>
                              <a:lnTo>
                                <a:pt x="654" y="75"/>
                              </a:lnTo>
                              <a:lnTo>
                                <a:pt x="644" y="83"/>
                              </a:lnTo>
                              <a:lnTo>
                                <a:pt x="638" y="93"/>
                              </a:lnTo>
                              <a:lnTo>
                                <a:pt x="638" y="71"/>
                              </a:lnTo>
                              <a:lnTo>
                                <a:pt x="602" y="71"/>
                              </a:lnTo>
                              <a:lnTo>
                                <a:pt x="602" y="231"/>
                              </a:lnTo>
                              <a:lnTo>
                                <a:pt x="638" y="231"/>
                              </a:lnTo>
                              <a:lnTo>
                                <a:pt x="638" y="150"/>
                              </a:lnTo>
                              <a:lnTo>
                                <a:pt x="640" y="126"/>
                              </a:lnTo>
                              <a:lnTo>
                                <a:pt x="647" y="111"/>
                              </a:lnTo>
                              <a:lnTo>
                                <a:pt x="658" y="102"/>
                              </a:lnTo>
                              <a:lnTo>
                                <a:pt x="670" y="100"/>
                              </a:lnTo>
                              <a:lnTo>
                                <a:pt x="683" y="103"/>
                              </a:lnTo>
                              <a:lnTo>
                                <a:pt x="692" y="111"/>
                              </a:lnTo>
                              <a:lnTo>
                                <a:pt x="696" y="124"/>
                              </a:lnTo>
                              <a:lnTo>
                                <a:pt x="698" y="141"/>
                              </a:lnTo>
                              <a:lnTo>
                                <a:pt x="698" y="231"/>
                              </a:lnTo>
                              <a:lnTo>
                                <a:pt x="734" y="231"/>
                              </a:lnTo>
                              <a:lnTo>
                                <a:pt x="734" y="150"/>
                              </a:lnTo>
                              <a:lnTo>
                                <a:pt x="736" y="126"/>
                              </a:lnTo>
                              <a:lnTo>
                                <a:pt x="743" y="111"/>
                              </a:lnTo>
                              <a:lnTo>
                                <a:pt x="753" y="102"/>
                              </a:lnTo>
                              <a:lnTo>
                                <a:pt x="766" y="100"/>
                              </a:lnTo>
                              <a:lnTo>
                                <a:pt x="778" y="103"/>
                              </a:lnTo>
                              <a:lnTo>
                                <a:pt x="787" y="111"/>
                              </a:lnTo>
                              <a:lnTo>
                                <a:pt x="792" y="124"/>
                              </a:lnTo>
                              <a:lnTo>
                                <a:pt x="794" y="141"/>
                              </a:lnTo>
                              <a:lnTo>
                                <a:pt x="794" y="231"/>
                              </a:lnTo>
                              <a:lnTo>
                                <a:pt x="830" y="231"/>
                              </a:lnTo>
                              <a:lnTo>
                                <a:pt x="830" y="130"/>
                              </a:lnTo>
                              <a:close/>
                              <a:moveTo>
                                <a:pt x="951" y="198"/>
                              </a:moveTo>
                              <a:lnTo>
                                <a:pt x="947" y="199"/>
                              </a:lnTo>
                              <a:lnTo>
                                <a:pt x="938" y="199"/>
                              </a:lnTo>
                              <a:lnTo>
                                <a:pt x="919" y="199"/>
                              </a:lnTo>
                              <a:lnTo>
                                <a:pt x="911" y="196"/>
                              </a:lnTo>
                              <a:lnTo>
                                <a:pt x="911" y="168"/>
                              </a:lnTo>
                              <a:lnTo>
                                <a:pt x="911" y="102"/>
                              </a:lnTo>
                              <a:lnTo>
                                <a:pt x="946" y="102"/>
                              </a:lnTo>
                              <a:lnTo>
                                <a:pt x="946" y="71"/>
                              </a:lnTo>
                              <a:lnTo>
                                <a:pt x="911" y="71"/>
                              </a:lnTo>
                              <a:lnTo>
                                <a:pt x="911" y="23"/>
                              </a:lnTo>
                              <a:lnTo>
                                <a:pt x="875" y="23"/>
                              </a:lnTo>
                              <a:lnTo>
                                <a:pt x="875" y="71"/>
                              </a:lnTo>
                              <a:lnTo>
                                <a:pt x="849" y="71"/>
                              </a:lnTo>
                              <a:lnTo>
                                <a:pt x="849" y="102"/>
                              </a:lnTo>
                              <a:lnTo>
                                <a:pt x="875" y="102"/>
                              </a:lnTo>
                              <a:lnTo>
                                <a:pt x="875" y="177"/>
                              </a:lnTo>
                              <a:lnTo>
                                <a:pt x="880" y="208"/>
                              </a:lnTo>
                              <a:lnTo>
                                <a:pt x="893" y="225"/>
                              </a:lnTo>
                              <a:lnTo>
                                <a:pt x="909" y="232"/>
                              </a:lnTo>
                              <a:lnTo>
                                <a:pt x="924" y="233"/>
                              </a:lnTo>
                              <a:lnTo>
                                <a:pt x="935" y="233"/>
                              </a:lnTo>
                              <a:lnTo>
                                <a:pt x="945" y="232"/>
                              </a:lnTo>
                              <a:lnTo>
                                <a:pt x="951" y="231"/>
                              </a:lnTo>
                              <a:lnTo>
                                <a:pt x="951" y="198"/>
                              </a:lnTo>
                              <a:close/>
                              <a:moveTo>
                                <a:pt x="1110" y="142"/>
                              </a:moveTo>
                              <a:lnTo>
                                <a:pt x="1109" y="135"/>
                              </a:lnTo>
                              <a:lnTo>
                                <a:pt x="1109" y="133"/>
                              </a:lnTo>
                              <a:lnTo>
                                <a:pt x="1107" y="124"/>
                              </a:lnTo>
                              <a:lnTo>
                                <a:pt x="1098" y="101"/>
                              </a:lnTo>
                              <a:lnTo>
                                <a:pt x="1096" y="98"/>
                              </a:lnTo>
                              <a:lnTo>
                                <a:pt x="1083" y="83"/>
                              </a:lnTo>
                              <a:lnTo>
                                <a:pt x="1074" y="78"/>
                              </a:lnTo>
                              <a:lnTo>
                                <a:pt x="1074" y="135"/>
                              </a:lnTo>
                              <a:lnTo>
                                <a:pt x="999" y="135"/>
                              </a:lnTo>
                              <a:lnTo>
                                <a:pt x="1002" y="119"/>
                              </a:lnTo>
                              <a:lnTo>
                                <a:pt x="1010" y="108"/>
                              </a:lnTo>
                              <a:lnTo>
                                <a:pt x="1022" y="101"/>
                              </a:lnTo>
                              <a:lnTo>
                                <a:pt x="1037" y="98"/>
                              </a:lnTo>
                              <a:lnTo>
                                <a:pt x="1052" y="101"/>
                              </a:lnTo>
                              <a:lnTo>
                                <a:pt x="1063" y="108"/>
                              </a:lnTo>
                              <a:lnTo>
                                <a:pt x="1071" y="119"/>
                              </a:lnTo>
                              <a:lnTo>
                                <a:pt x="1074" y="135"/>
                              </a:lnTo>
                              <a:lnTo>
                                <a:pt x="1074" y="78"/>
                              </a:lnTo>
                              <a:lnTo>
                                <a:pt x="1062" y="71"/>
                              </a:lnTo>
                              <a:lnTo>
                                <a:pt x="1038" y="67"/>
                              </a:lnTo>
                              <a:lnTo>
                                <a:pt x="1006" y="73"/>
                              </a:lnTo>
                              <a:lnTo>
                                <a:pt x="982" y="91"/>
                              </a:lnTo>
                              <a:lnTo>
                                <a:pt x="968" y="118"/>
                              </a:lnTo>
                              <a:lnTo>
                                <a:pt x="963" y="151"/>
                              </a:lnTo>
                              <a:lnTo>
                                <a:pt x="967" y="182"/>
                              </a:lnTo>
                              <a:lnTo>
                                <a:pt x="981" y="209"/>
                              </a:lnTo>
                              <a:lnTo>
                                <a:pt x="1005" y="228"/>
                              </a:lnTo>
                              <a:lnTo>
                                <a:pt x="1039" y="235"/>
                              </a:lnTo>
                              <a:lnTo>
                                <a:pt x="1065" y="231"/>
                              </a:lnTo>
                              <a:lnTo>
                                <a:pt x="1085" y="219"/>
                              </a:lnTo>
                              <a:lnTo>
                                <a:pt x="1099" y="204"/>
                              </a:lnTo>
                              <a:lnTo>
                                <a:pt x="1100" y="203"/>
                              </a:lnTo>
                              <a:lnTo>
                                <a:pt x="1107" y="183"/>
                              </a:lnTo>
                              <a:lnTo>
                                <a:pt x="1071" y="183"/>
                              </a:lnTo>
                              <a:lnTo>
                                <a:pt x="1066" y="194"/>
                              </a:lnTo>
                              <a:lnTo>
                                <a:pt x="1059" y="204"/>
                              </a:lnTo>
                              <a:lnTo>
                                <a:pt x="1039" y="204"/>
                              </a:lnTo>
                              <a:lnTo>
                                <a:pt x="1020" y="200"/>
                              </a:lnTo>
                              <a:lnTo>
                                <a:pt x="1008" y="192"/>
                              </a:lnTo>
                              <a:lnTo>
                                <a:pt x="1001" y="178"/>
                              </a:lnTo>
                              <a:lnTo>
                                <a:pt x="999" y="162"/>
                              </a:lnTo>
                              <a:lnTo>
                                <a:pt x="1109" y="162"/>
                              </a:lnTo>
                              <a:lnTo>
                                <a:pt x="1110" y="159"/>
                              </a:lnTo>
                              <a:lnTo>
                                <a:pt x="1110" y="142"/>
                              </a:lnTo>
                              <a:close/>
                              <a:moveTo>
                                <a:pt x="1274" y="164"/>
                              </a:moveTo>
                              <a:lnTo>
                                <a:pt x="1267" y="137"/>
                              </a:lnTo>
                              <a:lnTo>
                                <a:pt x="1250" y="118"/>
                              </a:lnTo>
                              <a:lnTo>
                                <a:pt x="1227" y="104"/>
                              </a:lnTo>
                              <a:lnTo>
                                <a:pt x="1202" y="94"/>
                              </a:lnTo>
                              <a:lnTo>
                                <a:pt x="1190" y="89"/>
                              </a:lnTo>
                              <a:lnTo>
                                <a:pt x="1180" y="82"/>
                              </a:lnTo>
                              <a:lnTo>
                                <a:pt x="1173" y="73"/>
                              </a:lnTo>
                              <a:lnTo>
                                <a:pt x="1171" y="62"/>
                              </a:lnTo>
                              <a:lnTo>
                                <a:pt x="1174" y="49"/>
                              </a:lnTo>
                              <a:lnTo>
                                <a:pt x="1181" y="40"/>
                              </a:lnTo>
                              <a:lnTo>
                                <a:pt x="1191" y="35"/>
                              </a:lnTo>
                              <a:lnTo>
                                <a:pt x="1202" y="34"/>
                              </a:lnTo>
                              <a:lnTo>
                                <a:pt x="1215" y="37"/>
                              </a:lnTo>
                              <a:lnTo>
                                <a:pt x="1225" y="44"/>
                              </a:lnTo>
                              <a:lnTo>
                                <a:pt x="1231" y="55"/>
                              </a:lnTo>
                              <a:lnTo>
                                <a:pt x="1233" y="71"/>
                              </a:lnTo>
                              <a:lnTo>
                                <a:pt x="1269" y="71"/>
                              </a:lnTo>
                              <a:lnTo>
                                <a:pt x="1264" y="42"/>
                              </a:lnTo>
                              <a:lnTo>
                                <a:pt x="1250" y="20"/>
                              </a:lnTo>
                              <a:lnTo>
                                <a:pt x="1228" y="5"/>
                              </a:lnTo>
                              <a:lnTo>
                                <a:pt x="1201" y="0"/>
                              </a:lnTo>
                              <a:lnTo>
                                <a:pt x="1175" y="5"/>
                              </a:lnTo>
                              <a:lnTo>
                                <a:pt x="1154" y="18"/>
                              </a:lnTo>
                              <a:lnTo>
                                <a:pt x="1140" y="37"/>
                              </a:lnTo>
                              <a:lnTo>
                                <a:pt x="1135" y="62"/>
                              </a:lnTo>
                              <a:lnTo>
                                <a:pt x="1141" y="90"/>
                              </a:lnTo>
                              <a:lnTo>
                                <a:pt x="1156" y="110"/>
                              </a:lnTo>
                              <a:lnTo>
                                <a:pt x="1179" y="123"/>
                              </a:lnTo>
                              <a:lnTo>
                                <a:pt x="1216" y="138"/>
                              </a:lnTo>
                              <a:lnTo>
                                <a:pt x="1227" y="144"/>
                              </a:lnTo>
                              <a:lnTo>
                                <a:pt x="1235" y="154"/>
                              </a:lnTo>
                              <a:lnTo>
                                <a:pt x="1238" y="168"/>
                              </a:lnTo>
                              <a:lnTo>
                                <a:pt x="1236" y="181"/>
                              </a:lnTo>
                              <a:lnTo>
                                <a:pt x="1229" y="191"/>
                              </a:lnTo>
                              <a:lnTo>
                                <a:pt x="1218" y="198"/>
                              </a:lnTo>
                              <a:lnTo>
                                <a:pt x="1204" y="201"/>
                              </a:lnTo>
                              <a:lnTo>
                                <a:pt x="1187" y="197"/>
                              </a:lnTo>
                              <a:lnTo>
                                <a:pt x="1175" y="188"/>
                              </a:lnTo>
                              <a:lnTo>
                                <a:pt x="1166" y="174"/>
                              </a:lnTo>
                              <a:lnTo>
                                <a:pt x="1163" y="155"/>
                              </a:lnTo>
                              <a:lnTo>
                                <a:pt x="1127" y="155"/>
                              </a:lnTo>
                              <a:lnTo>
                                <a:pt x="1129" y="173"/>
                              </a:lnTo>
                              <a:lnTo>
                                <a:pt x="1133" y="188"/>
                              </a:lnTo>
                              <a:lnTo>
                                <a:pt x="1140" y="202"/>
                              </a:lnTo>
                              <a:lnTo>
                                <a:pt x="1150" y="214"/>
                              </a:lnTo>
                              <a:lnTo>
                                <a:pt x="1161" y="223"/>
                              </a:lnTo>
                              <a:lnTo>
                                <a:pt x="1173" y="229"/>
                              </a:lnTo>
                              <a:lnTo>
                                <a:pt x="1187" y="233"/>
                              </a:lnTo>
                              <a:lnTo>
                                <a:pt x="1201" y="235"/>
                              </a:lnTo>
                              <a:lnTo>
                                <a:pt x="1228" y="230"/>
                              </a:lnTo>
                              <a:lnTo>
                                <a:pt x="1251" y="218"/>
                              </a:lnTo>
                              <a:lnTo>
                                <a:pt x="1268" y="196"/>
                              </a:lnTo>
                              <a:lnTo>
                                <a:pt x="1274" y="164"/>
                              </a:lnTo>
                              <a:close/>
                              <a:moveTo>
                                <a:pt x="1388" y="198"/>
                              </a:moveTo>
                              <a:lnTo>
                                <a:pt x="1385" y="199"/>
                              </a:lnTo>
                              <a:lnTo>
                                <a:pt x="1376" y="199"/>
                              </a:lnTo>
                              <a:lnTo>
                                <a:pt x="1356" y="199"/>
                              </a:lnTo>
                              <a:lnTo>
                                <a:pt x="1348" y="196"/>
                              </a:lnTo>
                              <a:lnTo>
                                <a:pt x="1348" y="168"/>
                              </a:lnTo>
                              <a:lnTo>
                                <a:pt x="1348" y="102"/>
                              </a:lnTo>
                              <a:lnTo>
                                <a:pt x="1383" y="102"/>
                              </a:lnTo>
                              <a:lnTo>
                                <a:pt x="1383" y="71"/>
                              </a:lnTo>
                              <a:lnTo>
                                <a:pt x="1348" y="71"/>
                              </a:lnTo>
                              <a:lnTo>
                                <a:pt x="1348" y="23"/>
                              </a:lnTo>
                              <a:lnTo>
                                <a:pt x="1313" y="23"/>
                              </a:lnTo>
                              <a:lnTo>
                                <a:pt x="1313" y="71"/>
                              </a:lnTo>
                              <a:lnTo>
                                <a:pt x="1287" y="71"/>
                              </a:lnTo>
                              <a:lnTo>
                                <a:pt x="1287" y="102"/>
                              </a:lnTo>
                              <a:lnTo>
                                <a:pt x="1313" y="102"/>
                              </a:lnTo>
                              <a:lnTo>
                                <a:pt x="1313" y="177"/>
                              </a:lnTo>
                              <a:lnTo>
                                <a:pt x="1318" y="208"/>
                              </a:lnTo>
                              <a:lnTo>
                                <a:pt x="1331" y="225"/>
                              </a:lnTo>
                              <a:lnTo>
                                <a:pt x="1347" y="232"/>
                              </a:lnTo>
                              <a:lnTo>
                                <a:pt x="1362" y="233"/>
                              </a:lnTo>
                              <a:lnTo>
                                <a:pt x="1372" y="233"/>
                              </a:lnTo>
                              <a:lnTo>
                                <a:pt x="1383" y="232"/>
                              </a:lnTo>
                              <a:lnTo>
                                <a:pt x="1388" y="231"/>
                              </a:lnTo>
                              <a:lnTo>
                                <a:pt x="1388" y="198"/>
                              </a:lnTo>
                              <a:close/>
                              <a:moveTo>
                                <a:pt x="1560" y="71"/>
                              </a:moveTo>
                              <a:lnTo>
                                <a:pt x="1524" y="71"/>
                              </a:lnTo>
                              <a:lnTo>
                                <a:pt x="1524" y="93"/>
                              </a:lnTo>
                              <a:lnTo>
                                <a:pt x="1524" y="151"/>
                              </a:lnTo>
                              <a:lnTo>
                                <a:pt x="1521" y="170"/>
                              </a:lnTo>
                              <a:lnTo>
                                <a:pt x="1512" y="187"/>
                              </a:lnTo>
                              <a:lnTo>
                                <a:pt x="1498" y="198"/>
                              </a:lnTo>
                              <a:lnTo>
                                <a:pt x="1479" y="202"/>
                              </a:lnTo>
                              <a:lnTo>
                                <a:pt x="1461" y="198"/>
                              </a:lnTo>
                              <a:lnTo>
                                <a:pt x="1447" y="187"/>
                              </a:lnTo>
                              <a:lnTo>
                                <a:pt x="1438" y="170"/>
                              </a:lnTo>
                              <a:lnTo>
                                <a:pt x="1435" y="151"/>
                              </a:lnTo>
                              <a:lnTo>
                                <a:pt x="1438" y="132"/>
                              </a:lnTo>
                              <a:lnTo>
                                <a:pt x="1447" y="115"/>
                              </a:lnTo>
                              <a:lnTo>
                                <a:pt x="1461" y="104"/>
                              </a:lnTo>
                              <a:lnTo>
                                <a:pt x="1479" y="100"/>
                              </a:lnTo>
                              <a:lnTo>
                                <a:pt x="1498" y="104"/>
                              </a:lnTo>
                              <a:lnTo>
                                <a:pt x="1512" y="115"/>
                              </a:lnTo>
                              <a:lnTo>
                                <a:pt x="1521" y="132"/>
                              </a:lnTo>
                              <a:lnTo>
                                <a:pt x="1524" y="151"/>
                              </a:lnTo>
                              <a:lnTo>
                                <a:pt x="1524" y="93"/>
                              </a:lnTo>
                              <a:lnTo>
                                <a:pt x="1515" y="82"/>
                              </a:lnTo>
                              <a:lnTo>
                                <a:pt x="1504" y="74"/>
                              </a:lnTo>
                              <a:lnTo>
                                <a:pt x="1490" y="69"/>
                              </a:lnTo>
                              <a:lnTo>
                                <a:pt x="1477" y="67"/>
                              </a:lnTo>
                              <a:lnTo>
                                <a:pt x="1445" y="74"/>
                              </a:lnTo>
                              <a:lnTo>
                                <a:pt x="1421" y="92"/>
                              </a:lnTo>
                              <a:lnTo>
                                <a:pt x="1405" y="119"/>
                              </a:lnTo>
                              <a:lnTo>
                                <a:pt x="1399" y="151"/>
                              </a:lnTo>
                              <a:lnTo>
                                <a:pt x="1405" y="183"/>
                              </a:lnTo>
                              <a:lnTo>
                                <a:pt x="1421" y="210"/>
                              </a:lnTo>
                              <a:lnTo>
                                <a:pt x="1445" y="228"/>
                              </a:lnTo>
                              <a:lnTo>
                                <a:pt x="1477" y="235"/>
                              </a:lnTo>
                              <a:lnTo>
                                <a:pt x="1490" y="233"/>
                              </a:lnTo>
                              <a:lnTo>
                                <a:pt x="1504" y="228"/>
                              </a:lnTo>
                              <a:lnTo>
                                <a:pt x="1515" y="220"/>
                              </a:lnTo>
                              <a:lnTo>
                                <a:pt x="1524" y="209"/>
                              </a:lnTo>
                              <a:lnTo>
                                <a:pt x="1524" y="231"/>
                              </a:lnTo>
                              <a:lnTo>
                                <a:pt x="1560" y="231"/>
                              </a:lnTo>
                              <a:lnTo>
                                <a:pt x="1560" y="209"/>
                              </a:lnTo>
                              <a:lnTo>
                                <a:pt x="1560" y="202"/>
                              </a:lnTo>
                              <a:lnTo>
                                <a:pt x="1560" y="100"/>
                              </a:lnTo>
                              <a:lnTo>
                                <a:pt x="1560" y="93"/>
                              </a:lnTo>
                              <a:lnTo>
                                <a:pt x="1560" y="71"/>
                              </a:lnTo>
                              <a:close/>
                              <a:moveTo>
                                <a:pt x="1747" y="2"/>
                              </a:moveTo>
                              <a:lnTo>
                                <a:pt x="1711" y="2"/>
                              </a:lnTo>
                              <a:lnTo>
                                <a:pt x="1711" y="93"/>
                              </a:lnTo>
                              <a:lnTo>
                                <a:pt x="1711" y="151"/>
                              </a:lnTo>
                              <a:lnTo>
                                <a:pt x="1708" y="170"/>
                              </a:lnTo>
                              <a:lnTo>
                                <a:pt x="1699" y="187"/>
                              </a:lnTo>
                              <a:lnTo>
                                <a:pt x="1685" y="198"/>
                              </a:lnTo>
                              <a:lnTo>
                                <a:pt x="1666" y="202"/>
                              </a:lnTo>
                              <a:lnTo>
                                <a:pt x="1648" y="198"/>
                              </a:lnTo>
                              <a:lnTo>
                                <a:pt x="1634" y="187"/>
                              </a:lnTo>
                              <a:lnTo>
                                <a:pt x="1625" y="170"/>
                              </a:lnTo>
                              <a:lnTo>
                                <a:pt x="1622" y="151"/>
                              </a:lnTo>
                              <a:lnTo>
                                <a:pt x="1625" y="132"/>
                              </a:lnTo>
                              <a:lnTo>
                                <a:pt x="1634" y="115"/>
                              </a:lnTo>
                              <a:lnTo>
                                <a:pt x="1648" y="104"/>
                              </a:lnTo>
                              <a:lnTo>
                                <a:pt x="1666" y="100"/>
                              </a:lnTo>
                              <a:lnTo>
                                <a:pt x="1685" y="104"/>
                              </a:lnTo>
                              <a:lnTo>
                                <a:pt x="1699" y="115"/>
                              </a:lnTo>
                              <a:lnTo>
                                <a:pt x="1708" y="132"/>
                              </a:lnTo>
                              <a:lnTo>
                                <a:pt x="1711" y="151"/>
                              </a:lnTo>
                              <a:lnTo>
                                <a:pt x="1711" y="93"/>
                              </a:lnTo>
                              <a:lnTo>
                                <a:pt x="1702" y="82"/>
                              </a:lnTo>
                              <a:lnTo>
                                <a:pt x="1691" y="74"/>
                              </a:lnTo>
                              <a:lnTo>
                                <a:pt x="1677" y="69"/>
                              </a:lnTo>
                              <a:lnTo>
                                <a:pt x="1664" y="67"/>
                              </a:lnTo>
                              <a:lnTo>
                                <a:pt x="1632" y="74"/>
                              </a:lnTo>
                              <a:lnTo>
                                <a:pt x="1608" y="92"/>
                              </a:lnTo>
                              <a:lnTo>
                                <a:pt x="1592" y="119"/>
                              </a:lnTo>
                              <a:lnTo>
                                <a:pt x="1586" y="151"/>
                              </a:lnTo>
                              <a:lnTo>
                                <a:pt x="1592" y="183"/>
                              </a:lnTo>
                              <a:lnTo>
                                <a:pt x="1608" y="210"/>
                              </a:lnTo>
                              <a:lnTo>
                                <a:pt x="1632" y="228"/>
                              </a:lnTo>
                              <a:lnTo>
                                <a:pt x="1664" y="235"/>
                              </a:lnTo>
                              <a:lnTo>
                                <a:pt x="1677" y="233"/>
                              </a:lnTo>
                              <a:lnTo>
                                <a:pt x="1691" y="228"/>
                              </a:lnTo>
                              <a:lnTo>
                                <a:pt x="1702" y="220"/>
                              </a:lnTo>
                              <a:lnTo>
                                <a:pt x="1711" y="209"/>
                              </a:lnTo>
                              <a:lnTo>
                                <a:pt x="1711" y="231"/>
                              </a:lnTo>
                              <a:lnTo>
                                <a:pt x="1747" y="231"/>
                              </a:lnTo>
                              <a:lnTo>
                                <a:pt x="1747" y="209"/>
                              </a:lnTo>
                              <a:lnTo>
                                <a:pt x="1747" y="202"/>
                              </a:lnTo>
                              <a:lnTo>
                                <a:pt x="1747" y="100"/>
                              </a:lnTo>
                              <a:lnTo>
                                <a:pt x="1747" y="93"/>
                              </a:lnTo>
                              <a:lnTo>
                                <a:pt x="17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21BA5F" id="docshapegroup1" o:spid="_x0000_s1026" style="position:absolute;margin-left:0;margin-top:0;width:115pt;height:118.2pt;z-index:-251658240;mso-position-horizontal:left;mso-position-horizontal-relative:page;mso-position-vertical:top;mso-position-vertical-relative:page" coordsize="2300,2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">
              <v:rect id="docshape2" o:spid="_x0000_s1027" style="position:absolute;width:2300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" fillcolor="#f26126" stroked="f"/>
              <v:shape id="docshape3" o:spid="_x0000_s1028" style="position:absolute;left:269;top:1855;width:1747;height:235;visibility:visible;mso-wrap-style:square;v-text-anchor:top" coordsize="1747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" path="m103,196r-22,l73,194r-5,-5l63,178,61,163,60,144r1,-20l61,83,53,49,40,24,19,5,,38,12,50r9,17l25,91r,30l24,149r1,25l30,197r11,18l51,224r12,6l77,234r15,1l103,235r,-39xm191,196r-22,l161,194r-5,-5l151,178r-2,-15l149,144r1,-20l149,83,142,49,128,24,107,5,88,38r13,12l109,67r4,24l113,121r-1,28l113,174r5,23l130,215r9,9l151,230r14,4l181,235r10,l191,196xm280,196r-23,l249,194r-4,-5l239,178r-2,-15l237,144r1,-20l237,83,230,49,216,24,196,5,177,38r12,12l197,67r4,24l201,121r-1,28l201,174r6,23l218,215r10,9l239,230r14,4l269,235r11,l280,196xm449,71r-35,l414,93r,58l411,170r-9,17l387,198r-18,4l351,198,337,187r-9,-17l324,151r4,-19l337,115r14,-11l369,100r18,4l402,115r9,17l414,151r,-58l405,82,393,74,380,69,367,67r-32,7l311,92r-16,27l289,151r6,32l311,210r24,18l367,235r13,-2l393,228r12,-8l414,209r,22l449,231r,-22l449,202r,-102l449,93r,-22xm580,72r-4,-2l572,69r-6,l551,71r-13,6l527,86r-8,11l519,71r-35,l484,231r35,l519,162r3,-26l531,118r15,-10l566,104r6,l575,104r5,2l580,72xm830,130r-3,-23l819,87,803,73,775,67r-16,2l746,75r-11,9l728,96,722,84,712,75,698,69,680,67r-14,2l654,75r-10,8l638,93r,-22l602,71r,160l638,231r,-81l640,126r7,-15l658,102r12,-2l683,103r9,8l696,124r2,17l698,231r36,l734,150r2,-24l743,111r10,-9l766,100r12,3l787,111r5,13l794,141r,90l830,231r,-101xm951,198r-4,1l938,199r-19,l911,196r,-28l911,102r35,l946,71r-35,l911,23r-36,l875,71r-26,l849,102r26,l875,177r5,31l893,225r16,7l924,233r11,l945,232r6,-1l951,198xm1110,142r-1,-7l1109,133r-2,-9l1098,101r-2,-3l1083,83r-9,-5l1074,135r-75,l1002,119r8,-11l1022,101r15,-3l1052,101r11,7l1071,119r3,16l1074,78r-12,-7l1038,67r-32,6l982,91r-14,27l963,151r4,31l981,209r24,19l1039,235r26,-4l1085,219r14,-15l1100,203r7,-20l1071,183r-5,11l1059,204r-20,l1020,200r-12,-8l1001,178r-2,-16l1109,162r1,-3l1110,142xm1274,164r-7,-27l1250,118r-23,-14l1202,94r-12,-5l1180,82r-7,-9l1171,62r3,-13l1181,40r10,-5l1202,34r13,3l1225,44r6,11l1233,71r36,l1264,42,1250,20,1228,5,1201,r-26,5l1154,18r-14,19l1135,62r6,28l1156,110r23,13l1216,138r11,6l1235,154r3,14l1236,181r-7,10l1218,198r-14,3l1187,197r-12,-9l1166,174r-3,-19l1127,155r2,18l1133,188r7,14l1150,214r11,9l1173,229r14,4l1201,235r27,-5l1251,218r17,-22l1274,164xm1388,198r-3,1l1376,199r-20,l1348,196r,-28l1348,102r35,l1383,71r-35,l1348,23r-35,l1313,71r-26,l1287,102r26,l1313,177r5,31l1331,225r16,7l1362,233r10,l1383,232r5,-1l1388,198xm1560,71r-36,l1524,93r,58l1521,170r-9,17l1498,198r-19,4l1461,198r-14,-11l1438,170r-3,-19l1438,132r9,-17l1461,104r18,-4l1498,104r14,11l1521,132r3,19l1524,93r-9,-11l1504,74r-14,-5l1477,67r-32,7l1421,92r-16,27l1399,151r6,32l1421,210r24,18l1477,235r13,-2l1504,228r11,-8l1524,209r,22l1560,231r,-22l1560,202r,-102l1560,93r,-22xm1747,2r-36,l1711,93r,58l1708,170r-9,17l1685,198r-19,4l1648,198r-14,-11l1625,170r-3,-19l1625,132r9,-17l1648,104r18,-4l1685,104r14,11l1708,132r3,19l1711,93r-9,-11l1691,74r-14,-5l1664,67r-32,7l1608,92r-16,27l1586,151r6,32l1608,210r24,18l1664,235r13,-2l1691,228r11,-8l1711,209r,22l1747,231r,-22l1747,202r,-102l1747,93r,-91xe" stroked="f">
                <v:path arrowok="t" o:connecttype="custom" o:connectlocs="60,1999;12,1905;41,2070;191,2051;150,1979;109,1922;139,2079;257,2051;237,1938;201,1946;239,2085;414,1948;337,2042;387,1959;380,1924;311,2065;414,2086;580,1927;519,1952;531,1973;830,1985;735,1939;654,1930;638,2005;696,1979;753,1957;830,2086;911,2023;875,1926;909,2087;1109,1990;1074,1990;1063,1963;982,1946;1065,2086;1059,2059;1110,2014;1190,1944;1202,1889;1250,1875;1141,1945;1236,2036;1163,2010;1173,2084;1388,2053;1383,1957;1287,1957;1372,2088;1524,2006;1438,2025;1512,1970;1477,1922;1445,2083;1560,2086;1711,1857;1648,2053;1666,1955;1691,1929;1592,2038;1711,2064;1747,1857" o:connectangles="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  <w:p w14:paraId="6053925A" w14:textId="2C3329FB" w:rsidR="004F54D4" w:rsidRDefault="004F54D4" w:rsidP="0062335B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1A8C2" w14:textId="12A1ED4B" w:rsidR="00D03B20" w:rsidRDefault="00D03B20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52EEAD6E" wp14:editId="298048BA">
              <wp:simplePos x="0" y="0"/>
              <wp:positionH relativeFrom="column">
                <wp:posOffset>946785</wp:posOffset>
              </wp:positionH>
              <wp:positionV relativeFrom="paragraph">
                <wp:posOffset>732155</wp:posOffset>
              </wp:positionV>
              <wp:extent cx="2360930" cy="1404620"/>
              <wp:effectExtent l="0" t="0" r="1270" b="63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CBD616" w14:textId="77777777" w:rsidR="00D03B20" w:rsidRPr="00D03B20" w:rsidRDefault="00D03B20" w:rsidP="00D03B20">
                          <w:pPr>
                            <w:pStyle w:val="Geenafstand"/>
                            <w:rPr>
                              <w:b/>
                              <w:bCs/>
                              <w:color w:val="F05F2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EEAD6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33" type="#_x0000_t202" style="position:absolute;margin-left:74.55pt;margin-top:57.65pt;width:185.9pt;height:110.6pt;z-index:25165824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" stroked="f">
              <v:textbox style="mso-fit-shape-to-text:t">
                <w:txbxContent>
                  <w:p w14:paraId="17CBD616" w14:textId="77777777" w:rsidR="00D03B20" w:rsidRPr="00D03B20" w:rsidRDefault="00D03B20" w:rsidP="00D03B20">
                    <w:pPr>
                      <w:pStyle w:val="Geenafstand"/>
                      <w:rPr>
                        <w:b/>
                        <w:bCs/>
                        <w:color w:val="F05F20"/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3972D366" wp14:editId="0524C30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460500" cy="1501140"/>
              <wp:effectExtent l="0" t="0" r="6350" b="3810"/>
              <wp:wrapNone/>
              <wp:docPr id="60172903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60500" cy="1501140"/>
                        <a:chOff x="0" y="0"/>
                        <a:chExt cx="2300" cy="2364"/>
                      </a:xfrm>
                    </wpg:grpSpPr>
                    <wps:wsp>
                      <wps:cNvPr id="1358431686" name="docshape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0" cy="2364"/>
                        </a:xfrm>
                        <a:prstGeom prst="rect">
                          <a:avLst/>
                        </a:prstGeom>
                        <a:solidFill>
                          <a:srgbClr val="F26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2234508" name="docshape3"/>
                      <wps:cNvSpPr>
                        <a:spLocks/>
                      </wps:cNvSpPr>
                      <wps:spPr bwMode="auto">
                        <a:xfrm>
                          <a:off x="269" y="1855"/>
                          <a:ext cx="1747" cy="235"/>
                        </a:xfrm>
                        <a:custGeom>
                          <a:avLst/>
                          <a:gdLst>
                            <a:gd name="T0" fmla="+- 0 330 270"/>
                            <a:gd name="T1" fmla="*/ T0 w 1747"/>
                            <a:gd name="T2" fmla="+- 0 1999 1855"/>
                            <a:gd name="T3" fmla="*/ 1999 h 235"/>
                            <a:gd name="T4" fmla="+- 0 282 270"/>
                            <a:gd name="T5" fmla="*/ T4 w 1747"/>
                            <a:gd name="T6" fmla="+- 0 1905 1855"/>
                            <a:gd name="T7" fmla="*/ 1905 h 235"/>
                            <a:gd name="T8" fmla="+- 0 311 270"/>
                            <a:gd name="T9" fmla="*/ T8 w 1747"/>
                            <a:gd name="T10" fmla="+- 0 2070 1855"/>
                            <a:gd name="T11" fmla="*/ 2070 h 235"/>
                            <a:gd name="T12" fmla="+- 0 461 270"/>
                            <a:gd name="T13" fmla="*/ T12 w 1747"/>
                            <a:gd name="T14" fmla="+- 0 2051 1855"/>
                            <a:gd name="T15" fmla="*/ 2051 h 235"/>
                            <a:gd name="T16" fmla="+- 0 420 270"/>
                            <a:gd name="T17" fmla="*/ T16 w 1747"/>
                            <a:gd name="T18" fmla="+- 0 1979 1855"/>
                            <a:gd name="T19" fmla="*/ 1979 h 235"/>
                            <a:gd name="T20" fmla="+- 0 379 270"/>
                            <a:gd name="T21" fmla="*/ T20 w 1747"/>
                            <a:gd name="T22" fmla="+- 0 1922 1855"/>
                            <a:gd name="T23" fmla="*/ 1922 h 235"/>
                            <a:gd name="T24" fmla="+- 0 409 270"/>
                            <a:gd name="T25" fmla="*/ T24 w 1747"/>
                            <a:gd name="T26" fmla="+- 0 2079 1855"/>
                            <a:gd name="T27" fmla="*/ 2079 h 235"/>
                            <a:gd name="T28" fmla="+- 0 527 270"/>
                            <a:gd name="T29" fmla="*/ T28 w 1747"/>
                            <a:gd name="T30" fmla="+- 0 2051 1855"/>
                            <a:gd name="T31" fmla="*/ 2051 h 235"/>
                            <a:gd name="T32" fmla="+- 0 507 270"/>
                            <a:gd name="T33" fmla="*/ T32 w 1747"/>
                            <a:gd name="T34" fmla="+- 0 1938 1855"/>
                            <a:gd name="T35" fmla="*/ 1938 h 235"/>
                            <a:gd name="T36" fmla="+- 0 471 270"/>
                            <a:gd name="T37" fmla="*/ T36 w 1747"/>
                            <a:gd name="T38" fmla="+- 0 1946 1855"/>
                            <a:gd name="T39" fmla="*/ 1946 h 235"/>
                            <a:gd name="T40" fmla="+- 0 509 270"/>
                            <a:gd name="T41" fmla="*/ T40 w 1747"/>
                            <a:gd name="T42" fmla="+- 0 2085 1855"/>
                            <a:gd name="T43" fmla="*/ 2085 h 235"/>
                            <a:gd name="T44" fmla="+- 0 684 270"/>
                            <a:gd name="T45" fmla="*/ T44 w 1747"/>
                            <a:gd name="T46" fmla="+- 0 1948 1855"/>
                            <a:gd name="T47" fmla="*/ 1948 h 235"/>
                            <a:gd name="T48" fmla="+- 0 607 270"/>
                            <a:gd name="T49" fmla="*/ T48 w 1747"/>
                            <a:gd name="T50" fmla="+- 0 2042 1855"/>
                            <a:gd name="T51" fmla="*/ 2042 h 235"/>
                            <a:gd name="T52" fmla="+- 0 657 270"/>
                            <a:gd name="T53" fmla="*/ T52 w 1747"/>
                            <a:gd name="T54" fmla="+- 0 1959 1855"/>
                            <a:gd name="T55" fmla="*/ 1959 h 235"/>
                            <a:gd name="T56" fmla="+- 0 650 270"/>
                            <a:gd name="T57" fmla="*/ T56 w 1747"/>
                            <a:gd name="T58" fmla="+- 0 1924 1855"/>
                            <a:gd name="T59" fmla="*/ 1924 h 235"/>
                            <a:gd name="T60" fmla="+- 0 581 270"/>
                            <a:gd name="T61" fmla="*/ T60 w 1747"/>
                            <a:gd name="T62" fmla="+- 0 2065 1855"/>
                            <a:gd name="T63" fmla="*/ 2065 h 235"/>
                            <a:gd name="T64" fmla="+- 0 684 270"/>
                            <a:gd name="T65" fmla="*/ T64 w 1747"/>
                            <a:gd name="T66" fmla="+- 0 2086 1855"/>
                            <a:gd name="T67" fmla="*/ 2086 h 235"/>
                            <a:gd name="T68" fmla="+- 0 850 270"/>
                            <a:gd name="T69" fmla="*/ T68 w 1747"/>
                            <a:gd name="T70" fmla="+- 0 1927 1855"/>
                            <a:gd name="T71" fmla="*/ 1927 h 235"/>
                            <a:gd name="T72" fmla="+- 0 789 270"/>
                            <a:gd name="T73" fmla="*/ T72 w 1747"/>
                            <a:gd name="T74" fmla="+- 0 1952 1855"/>
                            <a:gd name="T75" fmla="*/ 1952 h 235"/>
                            <a:gd name="T76" fmla="+- 0 801 270"/>
                            <a:gd name="T77" fmla="*/ T76 w 1747"/>
                            <a:gd name="T78" fmla="+- 0 1973 1855"/>
                            <a:gd name="T79" fmla="*/ 1973 h 235"/>
                            <a:gd name="T80" fmla="+- 0 1100 270"/>
                            <a:gd name="T81" fmla="*/ T80 w 1747"/>
                            <a:gd name="T82" fmla="+- 0 1985 1855"/>
                            <a:gd name="T83" fmla="*/ 1985 h 235"/>
                            <a:gd name="T84" fmla="+- 0 1005 270"/>
                            <a:gd name="T85" fmla="*/ T84 w 1747"/>
                            <a:gd name="T86" fmla="+- 0 1939 1855"/>
                            <a:gd name="T87" fmla="*/ 1939 h 235"/>
                            <a:gd name="T88" fmla="+- 0 924 270"/>
                            <a:gd name="T89" fmla="*/ T88 w 1747"/>
                            <a:gd name="T90" fmla="+- 0 1930 1855"/>
                            <a:gd name="T91" fmla="*/ 1930 h 235"/>
                            <a:gd name="T92" fmla="+- 0 908 270"/>
                            <a:gd name="T93" fmla="*/ T92 w 1747"/>
                            <a:gd name="T94" fmla="+- 0 2005 1855"/>
                            <a:gd name="T95" fmla="*/ 2005 h 235"/>
                            <a:gd name="T96" fmla="+- 0 966 270"/>
                            <a:gd name="T97" fmla="*/ T96 w 1747"/>
                            <a:gd name="T98" fmla="+- 0 1979 1855"/>
                            <a:gd name="T99" fmla="*/ 1979 h 235"/>
                            <a:gd name="T100" fmla="+- 0 1023 270"/>
                            <a:gd name="T101" fmla="*/ T100 w 1747"/>
                            <a:gd name="T102" fmla="+- 0 1957 1855"/>
                            <a:gd name="T103" fmla="*/ 1957 h 235"/>
                            <a:gd name="T104" fmla="+- 0 1100 270"/>
                            <a:gd name="T105" fmla="*/ T104 w 1747"/>
                            <a:gd name="T106" fmla="+- 0 2086 1855"/>
                            <a:gd name="T107" fmla="*/ 2086 h 235"/>
                            <a:gd name="T108" fmla="+- 0 1181 270"/>
                            <a:gd name="T109" fmla="*/ T108 w 1747"/>
                            <a:gd name="T110" fmla="+- 0 2023 1855"/>
                            <a:gd name="T111" fmla="*/ 2023 h 235"/>
                            <a:gd name="T112" fmla="+- 0 1145 270"/>
                            <a:gd name="T113" fmla="*/ T112 w 1747"/>
                            <a:gd name="T114" fmla="+- 0 1926 1855"/>
                            <a:gd name="T115" fmla="*/ 1926 h 235"/>
                            <a:gd name="T116" fmla="+- 0 1179 270"/>
                            <a:gd name="T117" fmla="*/ T116 w 1747"/>
                            <a:gd name="T118" fmla="+- 0 2087 1855"/>
                            <a:gd name="T119" fmla="*/ 2087 h 235"/>
                            <a:gd name="T120" fmla="+- 0 1379 270"/>
                            <a:gd name="T121" fmla="*/ T120 w 1747"/>
                            <a:gd name="T122" fmla="+- 0 1990 1855"/>
                            <a:gd name="T123" fmla="*/ 1990 h 235"/>
                            <a:gd name="T124" fmla="+- 0 1344 270"/>
                            <a:gd name="T125" fmla="*/ T124 w 1747"/>
                            <a:gd name="T126" fmla="+- 0 1990 1855"/>
                            <a:gd name="T127" fmla="*/ 1990 h 235"/>
                            <a:gd name="T128" fmla="+- 0 1333 270"/>
                            <a:gd name="T129" fmla="*/ T128 w 1747"/>
                            <a:gd name="T130" fmla="+- 0 1963 1855"/>
                            <a:gd name="T131" fmla="*/ 1963 h 235"/>
                            <a:gd name="T132" fmla="+- 0 1252 270"/>
                            <a:gd name="T133" fmla="*/ T132 w 1747"/>
                            <a:gd name="T134" fmla="+- 0 1946 1855"/>
                            <a:gd name="T135" fmla="*/ 1946 h 235"/>
                            <a:gd name="T136" fmla="+- 0 1335 270"/>
                            <a:gd name="T137" fmla="*/ T136 w 1747"/>
                            <a:gd name="T138" fmla="+- 0 2086 1855"/>
                            <a:gd name="T139" fmla="*/ 2086 h 235"/>
                            <a:gd name="T140" fmla="+- 0 1329 270"/>
                            <a:gd name="T141" fmla="*/ T140 w 1747"/>
                            <a:gd name="T142" fmla="+- 0 2059 1855"/>
                            <a:gd name="T143" fmla="*/ 2059 h 235"/>
                            <a:gd name="T144" fmla="+- 0 1380 270"/>
                            <a:gd name="T145" fmla="*/ T144 w 1747"/>
                            <a:gd name="T146" fmla="+- 0 2014 1855"/>
                            <a:gd name="T147" fmla="*/ 2014 h 235"/>
                            <a:gd name="T148" fmla="+- 0 1460 270"/>
                            <a:gd name="T149" fmla="*/ T148 w 1747"/>
                            <a:gd name="T150" fmla="+- 0 1944 1855"/>
                            <a:gd name="T151" fmla="*/ 1944 h 235"/>
                            <a:gd name="T152" fmla="+- 0 1472 270"/>
                            <a:gd name="T153" fmla="*/ T152 w 1747"/>
                            <a:gd name="T154" fmla="+- 0 1889 1855"/>
                            <a:gd name="T155" fmla="*/ 1889 h 235"/>
                            <a:gd name="T156" fmla="+- 0 1520 270"/>
                            <a:gd name="T157" fmla="*/ T156 w 1747"/>
                            <a:gd name="T158" fmla="+- 0 1875 1855"/>
                            <a:gd name="T159" fmla="*/ 1875 h 235"/>
                            <a:gd name="T160" fmla="+- 0 1411 270"/>
                            <a:gd name="T161" fmla="*/ T160 w 1747"/>
                            <a:gd name="T162" fmla="+- 0 1945 1855"/>
                            <a:gd name="T163" fmla="*/ 1945 h 235"/>
                            <a:gd name="T164" fmla="+- 0 1506 270"/>
                            <a:gd name="T165" fmla="*/ T164 w 1747"/>
                            <a:gd name="T166" fmla="+- 0 2036 1855"/>
                            <a:gd name="T167" fmla="*/ 2036 h 235"/>
                            <a:gd name="T168" fmla="+- 0 1433 270"/>
                            <a:gd name="T169" fmla="*/ T168 w 1747"/>
                            <a:gd name="T170" fmla="+- 0 2010 1855"/>
                            <a:gd name="T171" fmla="*/ 2010 h 235"/>
                            <a:gd name="T172" fmla="+- 0 1443 270"/>
                            <a:gd name="T173" fmla="*/ T172 w 1747"/>
                            <a:gd name="T174" fmla="+- 0 2084 1855"/>
                            <a:gd name="T175" fmla="*/ 2084 h 235"/>
                            <a:gd name="T176" fmla="+- 0 1658 270"/>
                            <a:gd name="T177" fmla="*/ T176 w 1747"/>
                            <a:gd name="T178" fmla="+- 0 2053 1855"/>
                            <a:gd name="T179" fmla="*/ 2053 h 235"/>
                            <a:gd name="T180" fmla="+- 0 1653 270"/>
                            <a:gd name="T181" fmla="*/ T180 w 1747"/>
                            <a:gd name="T182" fmla="+- 0 1957 1855"/>
                            <a:gd name="T183" fmla="*/ 1957 h 235"/>
                            <a:gd name="T184" fmla="+- 0 1557 270"/>
                            <a:gd name="T185" fmla="*/ T184 w 1747"/>
                            <a:gd name="T186" fmla="+- 0 1957 1855"/>
                            <a:gd name="T187" fmla="*/ 1957 h 235"/>
                            <a:gd name="T188" fmla="+- 0 1642 270"/>
                            <a:gd name="T189" fmla="*/ T188 w 1747"/>
                            <a:gd name="T190" fmla="+- 0 2088 1855"/>
                            <a:gd name="T191" fmla="*/ 2088 h 235"/>
                            <a:gd name="T192" fmla="+- 0 1794 270"/>
                            <a:gd name="T193" fmla="*/ T192 w 1747"/>
                            <a:gd name="T194" fmla="+- 0 2006 1855"/>
                            <a:gd name="T195" fmla="*/ 2006 h 235"/>
                            <a:gd name="T196" fmla="+- 0 1708 270"/>
                            <a:gd name="T197" fmla="*/ T196 w 1747"/>
                            <a:gd name="T198" fmla="+- 0 2025 1855"/>
                            <a:gd name="T199" fmla="*/ 2025 h 235"/>
                            <a:gd name="T200" fmla="+- 0 1782 270"/>
                            <a:gd name="T201" fmla="*/ T200 w 1747"/>
                            <a:gd name="T202" fmla="+- 0 1970 1855"/>
                            <a:gd name="T203" fmla="*/ 1970 h 235"/>
                            <a:gd name="T204" fmla="+- 0 1747 270"/>
                            <a:gd name="T205" fmla="*/ T204 w 1747"/>
                            <a:gd name="T206" fmla="+- 0 1922 1855"/>
                            <a:gd name="T207" fmla="*/ 1922 h 235"/>
                            <a:gd name="T208" fmla="+- 0 1715 270"/>
                            <a:gd name="T209" fmla="*/ T208 w 1747"/>
                            <a:gd name="T210" fmla="+- 0 2083 1855"/>
                            <a:gd name="T211" fmla="*/ 2083 h 235"/>
                            <a:gd name="T212" fmla="+- 0 1830 270"/>
                            <a:gd name="T213" fmla="*/ T212 w 1747"/>
                            <a:gd name="T214" fmla="+- 0 2086 1855"/>
                            <a:gd name="T215" fmla="*/ 2086 h 235"/>
                            <a:gd name="T216" fmla="+- 0 1981 270"/>
                            <a:gd name="T217" fmla="*/ T216 w 1747"/>
                            <a:gd name="T218" fmla="+- 0 1857 1855"/>
                            <a:gd name="T219" fmla="*/ 1857 h 235"/>
                            <a:gd name="T220" fmla="+- 0 1918 270"/>
                            <a:gd name="T221" fmla="*/ T220 w 1747"/>
                            <a:gd name="T222" fmla="+- 0 2053 1855"/>
                            <a:gd name="T223" fmla="*/ 2053 h 235"/>
                            <a:gd name="T224" fmla="+- 0 1936 270"/>
                            <a:gd name="T225" fmla="*/ T224 w 1747"/>
                            <a:gd name="T226" fmla="+- 0 1955 1855"/>
                            <a:gd name="T227" fmla="*/ 1955 h 235"/>
                            <a:gd name="T228" fmla="+- 0 1961 270"/>
                            <a:gd name="T229" fmla="*/ T228 w 1747"/>
                            <a:gd name="T230" fmla="+- 0 1929 1855"/>
                            <a:gd name="T231" fmla="*/ 1929 h 235"/>
                            <a:gd name="T232" fmla="+- 0 1862 270"/>
                            <a:gd name="T233" fmla="*/ T232 w 1747"/>
                            <a:gd name="T234" fmla="+- 0 2038 1855"/>
                            <a:gd name="T235" fmla="*/ 2038 h 235"/>
                            <a:gd name="T236" fmla="+- 0 1981 270"/>
                            <a:gd name="T237" fmla="*/ T236 w 1747"/>
                            <a:gd name="T238" fmla="+- 0 2064 1855"/>
                            <a:gd name="T239" fmla="*/ 2064 h 235"/>
                            <a:gd name="T240" fmla="+- 0 2017 270"/>
                            <a:gd name="T241" fmla="*/ T240 w 1747"/>
                            <a:gd name="T242" fmla="+- 0 1857 1855"/>
                            <a:gd name="T243" fmla="*/ 1857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747" h="235">
                              <a:moveTo>
                                <a:pt x="103" y="196"/>
                              </a:moveTo>
                              <a:lnTo>
                                <a:pt x="81" y="196"/>
                              </a:lnTo>
                              <a:lnTo>
                                <a:pt x="73" y="194"/>
                              </a:lnTo>
                              <a:lnTo>
                                <a:pt x="68" y="189"/>
                              </a:lnTo>
                              <a:lnTo>
                                <a:pt x="63" y="178"/>
                              </a:lnTo>
                              <a:lnTo>
                                <a:pt x="61" y="163"/>
                              </a:lnTo>
                              <a:lnTo>
                                <a:pt x="60" y="144"/>
                              </a:lnTo>
                              <a:lnTo>
                                <a:pt x="61" y="124"/>
                              </a:lnTo>
                              <a:lnTo>
                                <a:pt x="61" y="83"/>
                              </a:lnTo>
                              <a:lnTo>
                                <a:pt x="53" y="49"/>
                              </a:lnTo>
                              <a:lnTo>
                                <a:pt x="40" y="24"/>
                              </a:lnTo>
                              <a:lnTo>
                                <a:pt x="19" y="5"/>
                              </a:lnTo>
                              <a:lnTo>
                                <a:pt x="0" y="38"/>
                              </a:lnTo>
                              <a:lnTo>
                                <a:pt x="12" y="50"/>
                              </a:lnTo>
                              <a:lnTo>
                                <a:pt x="21" y="67"/>
                              </a:lnTo>
                              <a:lnTo>
                                <a:pt x="25" y="91"/>
                              </a:lnTo>
                              <a:lnTo>
                                <a:pt x="25" y="121"/>
                              </a:lnTo>
                              <a:lnTo>
                                <a:pt x="24" y="149"/>
                              </a:lnTo>
                              <a:lnTo>
                                <a:pt x="25" y="174"/>
                              </a:lnTo>
                              <a:lnTo>
                                <a:pt x="30" y="197"/>
                              </a:lnTo>
                              <a:lnTo>
                                <a:pt x="41" y="215"/>
                              </a:lnTo>
                              <a:lnTo>
                                <a:pt x="51" y="224"/>
                              </a:lnTo>
                              <a:lnTo>
                                <a:pt x="63" y="230"/>
                              </a:lnTo>
                              <a:lnTo>
                                <a:pt x="77" y="234"/>
                              </a:lnTo>
                              <a:lnTo>
                                <a:pt x="92" y="235"/>
                              </a:lnTo>
                              <a:lnTo>
                                <a:pt x="103" y="235"/>
                              </a:lnTo>
                              <a:lnTo>
                                <a:pt x="103" y="196"/>
                              </a:lnTo>
                              <a:close/>
                              <a:moveTo>
                                <a:pt x="191" y="196"/>
                              </a:moveTo>
                              <a:lnTo>
                                <a:pt x="169" y="196"/>
                              </a:lnTo>
                              <a:lnTo>
                                <a:pt x="161" y="194"/>
                              </a:lnTo>
                              <a:lnTo>
                                <a:pt x="156" y="189"/>
                              </a:lnTo>
                              <a:lnTo>
                                <a:pt x="151" y="178"/>
                              </a:lnTo>
                              <a:lnTo>
                                <a:pt x="149" y="163"/>
                              </a:lnTo>
                              <a:lnTo>
                                <a:pt x="149" y="144"/>
                              </a:lnTo>
                              <a:lnTo>
                                <a:pt x="150" y="124"/>
                              </a:lnTo>
                              <a:lnTo>
                                <a:pt x="149" y="83"/>
                              </a:lnTo>
                              <a:lnTo>
                                <a:pt x="142" y="49"/>
                              </a:lnTo>
                              <a:lnTo>
                                <a:pt x="128" y="24"/>
                              </a:lnTo>
                              <a:lnTo>
                                <a:pt x="107" y="5"/>
                              </a:lnTo>
                              <a:lnTo>
                                <a:pt x="88" y="38"/>
                              </a:lnTo>
                              <a:lnTo>
                                <a:pt x="101" y="50"/>
                              </a:lnTo>
                              <a:lnTo>
                                <a:pt x="109" y="67"/>
                              </a:lnTo>
                              <a:lnTo>
                                <a:pt x="113" y="91"/>
                              </a:lnTo>
                              <a:lnTo>
                                <a:pt x="113" y="121"/>
                              </a:lnTo>
                              <a:lnTo>
                                <a:pt x="112" y="149"/>
                              </a:lnTo>
                              <a:lnTo>
                                <a:pt x="113" y="174"/>
                              </a:lnTo>
                              <a:lnTo>
                                <a:pt x="118" y="197"/>
                              </a:lnTo>
                              <a:lnTo>
                                <a:pt x="130" y="215"/>
                              </a:lnTo>
                              <a:lnTo>
                                <a:pt x="139" y="224"/>
                              </a:lnTo>
                              <a:lnTo>
                                <a:pt x="151" y="230"/>
                              </a:lnTo>
                              <a:lnTo>
                                <a:pt x="165" y="234"/>
                              </a:lnTo>
                              <a:lnTo>
                                <a:pt x="181" y="235"/>
                              </a:lnTo>
                              <a:lnTo>
                                <a:pt x="191" y="235"/>
                              </a:lnTo>
                              <a:lnTo>
                                <a:pt x="191" y="196"/>
                              </a:lnTo>
                              <a:close/>
                              <a:moveTo>
                                <a:pt x="280" y="196"/>
                              </a:moveTo>
                              <a:lnTo>
                                <a:pt x="257" y="196"/>
                              </a:lnTo>
                              <a:lnTo>
                                <a:pt x="249" y="194"/>
                              </a:lnTo>
                              <a:lnTo>
                                <a:pt x="245" y="189"/>
                              </a:lnTo>
                              <a:lnTo>
                                <a:pt x="239" y="178"/>
                              </a:lnTo>
                              <a:lnTo>
                                <a:pt x="237" y="163"/>
                              </a:lnTo>
                              <a:lnTo>
                                <a:pt x="237" y="144"/>
                              </a:lnTo>
                              <a:lnTo>
                                <a:pt x="238" y="124"/>
                              </a:lnTo>
                              <a:lnTo>
                                <a:pt x="237" y="83"/>
                              </a:lnTo>
                              <a:lnTo>
                                <a:pt x="230" y="49"/>
                              </a:lnTo>
                              <a:lnTo>
                                <a:pt x="216" y="24"/>
                              </a:lnTo>
                              <a:lnTo>
                                <a:pt x="196" y="5"/>
                              </a:lnTo>
                              <a:lnTo>
                                <a:pt x="177" y="38"/>
                              </a:lnTo>
                              <a:lnTo>
                                <a:pt x="189" y="50"/>
                              </a:lnTo>
                              <a:lnTo>
                                <a:pt x="197" y="67"/>
                              </a:lnTo>
                              <a:lnTo>
                                <a:pt x="201" y="91"/>
                              </a:lnTo>
                              <a:lnTo>
                                <a:pt x="201" y="121"/>
                              </a:lnTo>
                              <a:lnTo>
                                <a:pt x="200" y="149"/>
                              </a:lnTo>
                              <a:lnTo>
                                <a:pt x="201" y="174"/>
                              </a:lnTo>
                              <a:lnTo>
                                <a:pt x="207" y="197"/>
                              </a:lnTo>
                              <a:lnTo>
                                <a:pt x="218" y="215"/>
                              </a:lnTo>
                              <a:lnTo>
                                <a:pt x="228" y="224"/>
                              </a:lnTo>
                              <a:lnTo>
                                <a:pt x="239" y="230"/>
                              </a:lnTo>
                              <a:lnTo>
                                <a:pt x="253" y="234"/>
                              </a:lnTo>
                              <a:lnTo>
                                <a:pt x="269" y="235"/>
                              </a:lnTo>
                              <a:lnTo>
                                <a:pt x="280" y="235"/>
                              </a:lnTo>
                              <a:lnTo>
                                <a:pt x="280" y="196"/>
                              </a:lnTo>
                              <a:close/>
                              <a:moveTo>
                                <a:pt x="449" y="71"/>
                              </a:moveTo>
                              <a:lnTo>
                                <a:pt x="414" y="71"/>
                              </a:lnTo>
                              <a:lnTo>
                                <a:pt x="414" y="93"/>
                              </a:lnTo>
                              <a:lnTo>
                                <a:pt x="414" y="151"/>
                              </a:lnTo>
                              <a:lnTo>
                                <a:pt x="411" y="170"/>
                              </a:lnTo>
                              <a:lnTo>
                                <a:pt x="402" y="187"/>
                              </a:lnTo>
                              <a:lnTo>
                                <a:pt x="387" y="198"/>
                              </a:lnTo>
                              <a:lnTo>
                                <a:pt x="369" y="202"/>
                              </a:lnTo>
                              <a:lnTo>
                                <a:pt x="351" y="198"/>
                              </a:lnTo>
                              <a:lnTo>
                                <a:pt x="337" y="187"/>
                              </a:lnTo>
                              <a:lnTo>
                                <a:pt x="328" y="170"/>
                              </a:lnTo>
                              <a:lnTo>
                                <a:pt x="324" y="151"/>
                              </a:lnTo>
                              <a:lnTo>
                                <a:pt x="328" y="132"/>
                              </a:lnTo>
                              <a:lnTo>
                                <a:pt x="337" y="115"/>
                              </a:lnTo>
                              <a:lnTo>
                                <a:pt x="351" y="104"/>
                              </a:lnTo>
                              <a:lnTo>
                                <a:pt x="369" y="100"/>
                              </a:lnTo>
                              <a:lnTo>
                                <a:pt x="387" y="104"/>
                              </a:lnTo>
                              <a:lnTo>
                                <a:pt x="402" y="115"/>
                              </a:lnTo>
                              <a:lnTo>
                                <a:pt x="411" y="132"/>
                              </a:lnTo>
                              <a:lnTo>
                                <a:pt x="414" y="151"/>
                              </a:lnTo>
                              <a:lnTo>
                                <a:pt x="414" y="93"/>
                              </a:lnTo>
                              <a:lnTo>
                                <a:pt x="405" y="82"/>
                              </a:lnTo>
                              <a:lnTo>
                                <a:pt x="393" y="74"/>
                              </a:lnTo>
                              <a:lnTo>
                                <a:pt x="380" y="69"/>
                              </a:lnTo>
                              <a:lnTo>
                                <a:pt x="367" y="67"/>
                              </a:lnTo>
                              <a:lnTo>
                                <a:pt x="335" y="74"/>
                              </a:lnTo>
                              <a:lnTo>
                                <a:pt x="311" y="92"/>
                              </a:lnTo>
                              <a:lnTo>
                                <a:pt x="295" y="119"/>
                              </a:lnTo>
                              <a:lnTo>
                                <a:pt x="289" y="151"/>
                              </a:lnTo>
                              <a:lnTo>
                                <a:pt x="295" y="183"/>
                              </a:lnTo>
                              <a:lnTo>
                                <a:pt x="311" y="210"/>
                              </a:lnTo>
                              <a:lnTo>
                                <a:pt x="335" y="228"/>
                              </a:lnTo>
                              <a:lnTo>
                                <a:pt x="367" y="235"/>
                              </a:lnTo>
                              <a:lnTo>
                                <a:pt x="380" y="233"/>
                              </a:lnTo>
                              <a:lnTo>
                                <a:pt x="393" y="228"/>
                              </a:lnTo>
                              <a:lnTo>
                                <a:pt x="405" y="220"/>
                              </a:lnTo>
                              <a:lnTo>
                                <a:pt x="414" y="209"/>
                              </a:lnTo>
                              <a:lnTo>
                                <a:pt x="414" y="231"/>
                              </a:lnTo>
                              <a:lnTo>
                                <a:pt x="449" y="231"/>
                              </a:lnTo>
                              <a:lnTo>
                                <a:pt x="449" y="209"/>
                              </a:lnTo>
                              <a:lnTo>
                                <a:pt x="449" y="202"/>
                              </a:lnTo>
                              <a:lnTo>
                                <a:pt x="449" y="100"/>
                              </a:lnTo>
                              <a:lnTo>
                                <a:pt x="449" y="93"/>
                              </a:lnTo>
                              <a:lnTo>
                                <a:pt x="449" y="71"/>
                              </a:lnTo>
                              <a:close/>
                              <a:moveTo>
                                <a:pt x="580" y="72"/>
                              </a:moveTo>
                              <a:lnTo>
                                <a:pt x="576" y="70"/>
                              </a:lnTo>
                              <a:lnTo>
                                <a:pt x="572" y="69"/>
                              </a:lnTo>
                              <a:lnTo>
                                <a:pt x="566" y="69"/>
                              </a:lnTo>
                              <a:lnTo>
                                <a:pt x="551" y="71"/>
                              </a:lnTo>
                              <a:lnTo>
                                <a:pt x="538" y="77"/>
                              </a:lnTo>
                              <a:lnTo>
                                <a:pt x="527" y="86"/>
                              </a:lnTo>
                              <a:lnTo>
                                <a:pt x="519" y="97"/>
                              </a:lnTo>
                              <a:lnTo>
                                <a:pt x="519" y="71"/>
                              </a:lnTo>
                              <a:lnTo>
                                <a:pt x="484" y="71"/>
                              </a:lnTo>
                              <a:lnTo>
                                <a:pt x="484" y="231"/>
                              </a:lnTo>
                              <a:lnTo>
                                <a:pt x="519" y="231"/>
                              </a:lnTo>
                              <a:lnTo>
                                <a:pt x="519" y="162"/>
                              </a:lnTo>
                              <a:lnTo>
                                <a:pt x="522" y="136"/>
                              </a:lnTo>
                              <a:lnTo>
                                <a:pt x="531" y="118"/>
                              </a:lnTo>
                              <a:lnTo>
                                <a:pt x="546" y="108"/>
                              </a:lnTo>
                              <a:lnTo>
                                <a:pt x="566" y="104"/>
                              </a:lnTo>
                              <a:lnTo>
                                <a:pt x="572" y="104"/>
                              </a:lnTo>
                              <a:lnTo>
                                <a:pt x="575" y="104"/>
                              </a:lnTo>
                              <a:lnTo>
                                <a:pt x="580" y="106"/>
                              </a:lnTo>
                              <a:lnTo>
                                <a:pt x="580" y="72"/>
                              </a:lnTo>
                              <a:close/>
                              <a:moveTo>
                                <a:pt x="830" y="130"/>
                              </a:moveTo>
                              <a:lnTo>
                                <a:pt x="827" y="107"/>
                              </a:lnTo>
                              <a:lnTo>
                                <a:pt x="819" y="87"/>
                              </a:lnTo>
                              <a:lnTo>
                                <a:pt x="803" y="73"/>
                              </a:lnTo>
                              <a:lnTo>
                                <a:pt x="775" y="67"/>
                              </a:lnTo>
                              <a:lnTo>
                                <a:pt x="759" y="69"/>
                              </a:lnTo>
                              <a:lnTo>
                                <a:pt x="746" y="75"/>
                              </a:lnTo>
                              <a:lnTo>
                                <a:pt x="735" y="84"/>
                              </a:lnTo>
                              <a:lnTo>
                                <a:pt x="728" y="96"/>
                              </a:lnTo>
                              <a:lnTo>
                                <a:pt x="722" y="84"/>
                              </a:lnTo>
                              <a:lnTo>
                                <a:pt x="712" y="75"/>
                              </a:lnTo>
                              <a:lnTo>
                                <a:pt x="698" y="69"/>
                              </a:lnTo>
                              <a:lnTo>
                                <a:pt x="680" y="67"/>
                              </a:lnTo>
                              <a:lnTo>
                                <a:pt x="666" y="69"/>
                              </a:lnTo>
                              <a:lnTo>
                                <a:pt x="654" y="75"/>
                              </a:lnTo>
                              <a:lnTo>
                                <a:pt x="644" y="83"/>
                              </a:lnTo>
                              <a:lnTo>
                                <a:pt x="638" y="93"/>
                              </a:lnTo>
                              <a:lnTo>
                                <a:pt x="638" y="71"/>
                              </a:lnTo>
                              <a:lnTo>
                                <a:pt x="602" y="71"/>
                              </a:lnTo>
                              <a:lnTo>
                                <a:pt x="602" y="231"/>
                              </a:lnTo>
                              <a:lnTo>
                                <a:pt x="638" y="231"/>
                              </a:lnTo>
                              <a:lnTo>
                                <a:pt x="638" y="150"/>
                              </a:lnTo>
                              <a:lnTo>
                                <a:pt x="640" y="126"/>
                              </a:lnTo>
                              <a:lnTo>
                                <a:pt x="647" y="111"/>
                              </a:lnTo>
                              <a:lnTo>
                                <a:pt x="658" y="102"/>
                              </a:lnTo>
                              <a:lnTo>
                                <a:pt x="670" y="100"/>
                              </a:lnTo>
                              <a:lnTo>
                                <a:pt x="683" y="103"/>
                              </a:lnTo>
                              <a:lnTo>
                                <a:pt x="692" y="111"/>
                              </a:lnTo>
                              <a:lnTo>
                                <a:pt x="696" y="124"/>
                              </a:lnTo>
                              <a:lnTo>
                                <a:pt x="698" y="141"/>
                              </a:lnTo>
                              <a:lnTo>
                                <a:pt x="698" y="231"/>
                              </a:lnTo>
                              <a:lnTo>
                                <a:pt x="734" y="231"/>
                              </a:lnTo>
                              <a:lnTo>
                                <a:pt x="734" y="150"/>
                              </a:lnTo>
                              <a:lnTo>
                                <a:pt x="736" y="126"/>
                              </a:lnTo>
                              <a:lnTo>
                                <a:pt x="743" y="111"/>
                              </a:lnTo>
                              <a:lnTo>
                                <a:pt x="753" y="102"/>
                              </a:lnTo>
                              <a:lnTo>
                                <a:pt x="766" y="100"/>
                              </a:lnTo>
                              <a:lnTo>
                                <a:pt x="778" y="103"/>
                              </a:lnTo>
                              <a:lnTo>
                                <a:pt x="787" y="111"/>
                              </a:lnTo>
                              <a:lnTo>
                                <a:pt x="792" y="124"/>
                              </a:lnTo>
                              <a:lnTo>
                                <a:pt x="794" y="141"/>
                              </a:lnTo>
                              <a:lnTo>
                                <a:pt x="794" y="231"/>
                              </a:lnTo>
                              <a:lnTo>
                                <a:pt x="830" y="231"/>
                              </a:lnTo>
                              <a:lnTo>
                                <a:pt x="830" y="130"/>
                              </a:lnTo>
                              <a:close/>
                              <a:moveTo>
                                <a:pt x="951" y="198"/>
                              </a:moveTo>
                              <a:lnTo>
                                <a:pt x="947" y="199"/>
                              </a:lnTo>
                              <a:lnTo>
                                <a:pt x="938" y="199"/>
                              </a:lnTo>
                              <a:lnTo>
                                <a:pt x="919" y="199"/>
                              </a:lnTo>
                              <a:lnTo>
                                <a:pt x="911" y="196"/>
                              </a:lnTo>
                              <a:lnTo>
                                <a:pt x="911" y="168"/>
                              </a:lnTo>
                              <a:lnTo>
                                <a:pt x="911" y="102"/>
                              </a:lnTo>
                              <a:lnTo>
                                <a:pt x="946" y="102"/>
                              </a:lnTo>
                              <a:lnTo>
                                <a:pt x="946" y="71"/>
                              </a:lnTo>
                              <a:lnTo>
                                <a:pt x="911" y="71"/>
                              </a:lnTo>
                              <a:lnTo>
                                <a:pt x="911" y="23"/>
                              </a:lnTo>
                              <a:lnTo>
                                <a:pt x="875" y="23"/>
                              </a:lnTo>
                              <a:lnTo>
                                <a:pt x="875" y="71"/>
                              </a:lnTo>
                              <a:lnTo>
                                <a:pt x="849" y="71"/>
                              </a:lnTo>
                              <a:lnTo>
                                <a:pt x="849" y="102"/>
                              </a:lnTo>
                              <a:lnTo>
                                <a:pt x="875" y="102"/>
                              </a:lnTo>
                              <a:lnTo>
                                <a:pt x="875" y="177"/>
                              </a:lnTo>
                              <a:lnTo>
                                <a:pt x="880" y="208"/>
                              </a:lnTo>
                              <a:lnTo>
                                <a:pt x="893" y="225"/>
                              </a:lnTo>
                              <a:lnTo>
                                <a:pt x="909" y="232"/>
                              </a:lnTo>
                              <a:lnTo>
                                <a:pt x="924" y="233"/>
                              </a:lnTo>
                              <a:lnTo>
                                <a:pt x="935" y="233"/>
                              </a:lnTo>
                              <a:lnTo>
                                <a:pt x="945" y="232"/>
                              </a:lnTo>
                              <a:lnTo>
                                <a:pt x="951" y="231"/>
                              </a:lnTo>
                              <a:lnTo>
                                <a:pt x="951" y="198"/>
                              </a:lnTo>
                              <a:close/>
                              <a:moveTo>
                                <a:pt x="1110" y="142"/>
                              </a:moveTo>
                              <a:lnTo>
                                <a:pt x="1109" y="135"/>
                              </a:lnTo>
                              <a:lnTo>
                                <a:pt x="1109" y="133"/>
                              </a:lnTo>
                              <a:lnTo>
                                <a:pt x="1107" y="124"/>
                              </a:lnTo>
                              <a:lnTo>
                                <a:pt x="1098" y="101"/>
                              </a:lnTo>
                              <a:lnTo>
                                <a:pt x="1096" y="98"/>
                              </a:lnTo>
                              <a:lnTo>
                                <a:pt x="1083" y="83"/>
                              </a:lnTo>
                              <a:lnTo>
                                <a:pt x="1074" y="78"/>
                              </a:lnTo>
                              <a:lnTo>
                                <a:pt x="1074" y="135"/>
                              </a:lnTo>
                              <a:lnTo>
                                <a:pt x="999" y="135"/>
                              </a:lnTo>
                              <a:lnTo>
                                <a:pt x="1002" y="119"/>
                              </a:lnTo>
                              <a:lnTo>
                                <a:pt x="1010" y="108"/>
                              </a:lnTo>
                              <a:lnTo>
                                <a:pt x="1022" y="101"/>
                              </a:lnTo>
                              <a:lnTo>
                                <a:pt x="1037" y="98"/>
                              </a:lnTo>
                              <a:lnTo>
                                <a:pt x="1052" y="101"/>
                              </a:lnTo>
                              <a:lnTo>
                                <a:pt x="1063" y="108"/>
                              </a:lnTo>
                              <a:lnTo>
                                <a:pt x="1071" y="119"/>
                              </a:lnTo>
                              <a:lnTo>
                                <a:pt x="1074" y="135"/>
                              </a:lnTo>
                              <a:lnTo>
                                <a:pt x="1074" y="78"/>
                              </a:lnTo>
                              <a:lnTo>
                                <a:pt x="1062" y="71"/>
                              </a:lnTo>
                              <a:lnTo>
                                <a:pt x="1038" y="67"/>
                              </a:lnTo>
                              <a:lnTo>
                                <a:pt x="1006" y="73"/>
                              </a:lnTo>
                              <a:lnTo>
                                <a:pt x="982" y="91"/>
                              </a:lnTo>
                              <a:lnTo>
                                <a:pt x="968" y="118"/>
                              </a:lnTo>
                              <a:lnTo>
                                <a:pt x="963" y="151"/>
                              </a:lnTo>
                              <a:lnTo>
                                <a:pt x="967" y="182"/>
                              </a:lnTo>
                              <a:lnTo>
                                <a:pt x="981" y="209"/>
                              </a:lnTo>
                              <a:lnTo>
                                <a:pt x="1005" y="228"/>
                              </a:lnTo>
                              <a:lnTo>
                                <a:pt x="1039" y="235"/>
                              </a:lnTo>
                              <a:lnTo>
                                <a:pt x="1065" y="231"/>
                              </a:lnTo>
                              <a:lnTo>
                                <a:pt x="1085" y="219"/>
                              </a:lnTo>
                              <a:lnTo>
                                <a:pt x="1099" y="204"/>
                              </a:lnTo>
                              <a:lnTo>
                                <a:pt x="1100" y="203"/>
                              </a:lnTo>
                              <a:lnTo>
                                <a:pt x="1107" y="183"/>
                              </a:lnTo>
                              <a:lnTo>
                                <a:pt x="1071" y="183"/>
                              </a:lnTo>
                              <a:lnTo>
                                <a:pt x="1066" y="194"/>
                              </a:lnTo>
                              <a:lnTo>
                                <a:pt x="1059" y="204"/>
                              </a:lnTo>
                              <a:lnTo>
                                <a:pt x="1039" y="204"/>
                              </a:lnTo>
                              <a:lnTo>
                                <a:pt x="1020" y="200"/>
                              </a:lnTo>
                              <a:lnTo>
                                <a:pt x="1008" y="192"/>
                              </a:lnTo>
                              <a:lnTo>
                                <a:pt x="1001" y="178"/>
                              </a:lnTo>
                              <a:lnTo>
                                <a:pt x="999" y="162"/>
                              </a:lnTo>
                              <a:lnTo>
                                <a:pt x="1109" y="162"/>
                              </a:lnTo>
                              <a:lnTo>
                                <a:pt x="1110" y="159"/>
                              </a:lnTo>
                              <a:lnTo>
                                <a:pt x="1110" y="142"/>
                              </a:lnTo>
                              <a:close/>
                              <a:moveTo>
                                <a:pt x="1274" y="164"/>
                              </a:moveTo>
                              <a:lnTo>
                                <a:pt x="1267" y="137"/>
                              </a:lnTo>
                              <a:lnTo>
                                <a:pt x="1250" y="118"/>
                              </a:lnTo>
                              <a:lnTo>
                                <a:pt x="1227" y="104"/>
                              </a:lnTo>
                              <a:lnTo>
                                <a:pt x="1202" y="94"/>
                              </a:lnTo>
                              <a:lnTo>
                                <a:pt x="1190" y="89"/>
                              </a:lnTo>
                              <a:lnTo>
                                <a:pt x="1180" y="82"/>
                              </a:lnTo>
                              <a:lnTo>
                                <a:pt x="1173" y="73"/>
                              </a:lnTo>
                              <a:lnTo>
                                <a:pt x="1171" y="62"/>
                              </a:lnTo>
                              <a:lnTo>
                                <a:pt x="1174" y="49"/>
                              </a:lnTo>
                              <a:lnTo>
                                <a:pt x="1181" y="40"/>
                              </a:lnTo>
                              <a:lnTo>
                                <a:pt x="1191" y="35"/>
                              </a:lnTo>
                              <a:lnTo>
                                <a:pt x="1202" y="34"/>
                              </a:lnTo>
                              <a:lnTo>
                                <a:pt x="1215" y="37"/>
                              </a:lnTo>
                              <a:lnTo>
                                <a:pt x="1225" y="44"/>
                              </a:lnTo>
                              <a:lnTo>
                                <a:pt x="1231" y="55"/>
                              </a:lnTo>
                              <a:lnTo>
                                <a:pt x="1233" y="71"/>
                              </a:lnTo>
                              <a:lnTo>
                                <a:pt x="1269" y="71"/>
                              </a:lnTo>
                              <a:lnTo>
                                <a:pt x="1264" y="42"/>
                              </a:lnTo>
                              <a:lnTo>
                                <a:pt x="1250" y="20"/>
                              </a:lnTo>
                              <a:lnTo>
                                <a:pt x="1228" y="5"/>
                              </a:lnTo>
                              <a:lnTo>
                                <a:pt x="1201" y="0"/>
                              </a:lnTo>
                              <a:lnTo>
                                <a:pt x="1175" y="5"/>
                              </a:lnTo>
                              <a:lnTo>
                                <a:pt x="1154" y="18"/>
                              </a:lnTo>
                              <a:lnTo>
                                <a:pt x="1140" y="37"/>
                              </a:lnTo>
                              <a:lnTo>
                                <a:pt x="1135" y="62"/>
                              </a:lnTo>
                              <a:lnTo>
                                <a:pt x="1141" y="90"/>
                              </a:lnTo>
                              <a:lnTo>
                                <a:pt x="1156" y="110"/>
                              </a:lnTo>
                              <a:lnTo>
                                <a:pt x="1179" y="123"/>
                              </a:lnTo>
                              <a:lnTo>
                                <a:pt x="1216" y="138"/>
                              </a:lnTo>
                              <a:lnTo>
                                <a:pt x="1227" y="144"/>
                              </a:lnTo>
                              <a:lnTo>
                                <a:pt x="1235" y="154"/>
                              </a:lnTo>
                              <a:lnTo>
                                <a:pt x="1238" y="168"/>
                              </a:lnTo>
                              <a:lnTo>
                                <a:pt x="1236" y="181"/>
                              </a:lnTo>
                              <a:lnTo>
                                <a:pt x="1229" y="191"/>
                              </a:lnTo>
                              <a:lnTo>
                                <a:pt x="1218" y="198"/>
                              </a:lnTo>
                              <a:lnTo>
                                <a:pt x="1204" y="201"/>
                              </a:lnTo>
                              <a:lnTo>
                                <a:pt x="1187" y="197"/>
                              </a:lnTo>
                              <a:lnTo>
                                <a:pt x="1175" y="188"/>
                              </a:lnTo>
                              <a:lnTo>
                                <a:pt x="1166" y="174"/>
                              </a:lnTo>
                              <a:lnTo>
                                <a:pt x="1163" y="155"/>
                              </a:lnTo>
                              <a:lnTo>
                                <a:pt x="1127" y="155"/>
                              </a:lnTo>
                              <a:lnTo>
                                <a:pt x="1129" y="173"/>
                              </a:lnTo>
                              <a:lnTo>
                                <a:pt x="1133" y="188"/>
                              </a:lnTo>
                              <a:lnTo>
                                <a:pt x="1140" y="202"/>
                              </a:lnTo>
                              <a:lnTo>
                                <a:pt x="1150" y="214"/>
                              </a:lnTo>
                              <a:lnTo>
                                <a:pt x="1161" y="223"/>
                              </a:lnTo>
                              <a:lnTo>
                                <a:pt x="1173" y="229"/>
                              </a:lnTo>
                              <a:lnTo>
                                <a:pt x="1187" y="233"/>
                              </a:lnTo>
                              <a:lnTo>
                                <a:pt x="1201" y="235"/>
                              </a:lnTo>
                              <a:lnTo>
                                <a:pt x="1228" y="230"/>
                              </a:lnTo>
                              <a:lnTo>
                                <a:pt x="1251" y="218"/>
                              </a:lnTo>
                              <a:lnTo>
                                <a:pt x="1268" y="196"/>
                              </a:lnTo>
                              <a:lnTo>
                                <a:pt x="1274" y="164"/>
                              </a:lnTo>
                              <a:close/>
                              <a:moveTo>
                                <a:pt x="1388" y="198"/>
                              </a:moveTo>
                              <a:lnTo>
                                <a:pt x="1385" y="199"/>
                              </a:lnTo>
                              <a:lnTo>
                                <a:pt x="1376" y="199"/>
                              </a:lnTo>
                              <a:lnTo>
                                <a:pt x="1356" y="199"/>
                              </a:lnTo>
                              <a:lnTo>
                                <a:pt x="1348" y="196"/>
                              </a:lnTo>
                              <a:lnTo>
                                <a:pt x="1348" y="168"/>
                              </a:lnTo>
                              <a:lnTo>
                                <a:pt x="1348" y="102"/>
                              </a:lnTo>
                              <a:lnTo>
                                <a:pt x="1383" y="102"/>
                              </a:lnTo>
                              <a:lnTo>
                                <a:pt x="1383" y="71"/>
                              </a:lnTo>
                              <a:lnTo>
                                <a:pt x="1348" y="71"/>
                              </a:lnTo>
                              <a:lnTo>
                                <a:pt x="1348" y="23"/>
                              </a:lnTo>
                              <a:lnTo>
                                <a:pt x="1313" y="23"/>
                              </a:lnTo>
                              <a:lnTo>
                                <a:pt x="1313" y="71"/>
                              </a:lnTo>
                              <a:lnTo>
                                <a:pt x="1287" y="71"/>
                              </a:lnTo>
                              <a:lnTo>
                                <a:pt x="1287" y="102"/>
                              </a:lnTo>
                              <a:lnTo>
                                <a:pt x="1313" y="102"/>
                              </a:lnTo>
                              <a:lnTo>
                                <a:pt x="1313" y="177"/>
                              </a:lnTo>
                              <a:lnTo>
                                <a:pt x="1318" y="208"/>
                              </a:lnTo>
                              <a:lnTo>
                                <a:pt x="1331" y="225"/>
                              </a:lnTo>
                              <a:lnTo>
                                <a:pt x="1347" y="232"/>
                              </a:lnTo>
                              <a:lnTo>
                                <a:pt x="1362" y="233"/>
                              </a:lnTo>
                              <a:lnTo>
                                <a:pt x="1372" y="233"/>
                              </a:lnTo>
                              <a:lnTo>
                                <a:pt x="1383" y="232"/>
                              </a:lnTo>
                              <a:lnTo>
                                <a:pt x="1388" y="231"/>
                              </a:lnTo>
                              <a:lnTo>
                                <a:pt x="1388" y="198"/>
                              </a:lnTo>
                              <a:close/>
                              <a:moveTo>
                                <a:pt x="1560" y="71"/>
                              </a:moveTo>
                              <a:lnTo>
                                <a:pt x="1524" y="71"/>
                              </a:lnTo>
                              <a:lnTo>
                                <a:pt x="1524" y="93"/>
                              </a:lnTo>
                              <a:lnTo>
                                <a:pt x="1524" y="151"/>
                              </a:lnTo>
                              <a:lnTo>
                                <a:pt x="1521" y="170"/>
                              </a:lnTo>
                              <a:lnTo>
                                <a:pt x="1512" y="187"/>
                              </a:lnTo>
                              <a:lnTo>
                                <a:pt x="1498" y="198"/>
                              </a:lnTo>
                              <a:lnTo>
                                <a:pt x="1479" y="202"/>
                              </a:lnTo>
                              <a:lnTo>
                                <a:pt x="1461" y="198"/>
                              </a:lnTo>
                              <a:lnTo>
                                <a:pt x="1447" y="187"/>
                              </a:lnTo>
                              <a:lnTo>
                                <a:pt x="1438" y="170"/>
                              </a:lnTo>
                              <a:lnTo>
                                <a:pt x="1435" y="151"/>
                              </a:lnTo>
                              <a:lnTo>
                                <a:pt x="1438" y="132"/>
                              </a:lnTo>
                              <a:lnTo>
                                <a:pt x="1447" y="115"/>
                              </a:lnTo>
                              <a:lnTo>
                                <a:pt x="1461" y="104"/>
                              </a:lnTo>
                              <a:lnTo>
                                <a:pt x="1479" y="100"/>
                              </a:lnTo>
                              <a:lnTo>
                                <a:pt x="1498" y="104"/>
                              </a:lnTo>
                              <a:lnTo>
                                <a:pt x="1512" y="115"/>
                              </a:lnTo>
                              <a:lnTo>
                                <a:pt x="1521" y="132"/>
                              </a:lnTo>
                              <a:lnTo>
                                <a:pt x="1524" y="151"/>
                              </a:lnTo>
                              <a:lnTo>
                                <a:pt x="1524" y="93"/>
                              </a:lnTo>
                              <a:lnTo>
                                <a:pt x="1515" y="82"/>
                              </a:lnTo>
                              <a:lnTo>
                                <a:pt x="1504" y="74"/>
                              </a:lnTo>
                              <a:lnTo>
                                <a:pt x="1490" y="69"/>
                              </a:lnTo>
                              <a:lnTo>
                                <a:pt x="1477" y="67"/>
                              </a:lnTo>
                              <a:lnTo>
                                <a:pt x="1445" y="74"/>
                              </a:lnTo>
                              <a:lnTo>
                                <a:pt x="1421" y="92"/>
                              </a:lnTo>
                              <a:lnTo>
                                <a:pt x="1405" y="119"/>
                              </a:lnTo>
                              <a:lnTo>
                                <a:pt x="1399" y="151"/>
                              </a:lnTo>
                              <a:lnTo>
                                <a:pt x="1405" y="183"/>
                              </a:lnTo>
                              <a:lnTo>
                                <a:pt x="1421" y="210"/>
                              </a:lnTo>
                              <a:lnTo>
                                <a:pt x="1445" y="228"/>
                              </a:lnTo>
                              <a:lnTo>
                                <a:pt x="1477" y="235"/>
                              </a:lnTo>
                              <a:lnTo>
                                <a:pt x="1490" y="233"/>
                              </a:lnTo>
                              <a:lnTo>
                                <a:pt x="1504" y="228"/>
                              </a:lnTo>
                              <a:lnTo>
                                <a:pt x="1515" y="220"/>
                              </a:lnTo>
                              <a:lnTo>
                                <a:pt x="1524" y="209"/>
                              </a:lnTo>
                              <a:lnTo>
                                <a:pt x="1524" y="231"/>
                              </a:lnTo>
                              <a:lnTo>
                                <a:pt x="1560" y="231"/>
                              </a:lnTo>
                              <a:lnTo>
                                <a:pt x="1560" y="209"/>
                              </a:lnTo>
                              <a:lnTo>
                                <a:pt x="1560" y="202"/>
                              </a:lnTo>
                              <a:lnTo>
                                <a:pt x="1560" y="100"/>
                              </a:lnTo>
                              <a:lnTo>
                                <a:pt x="1560" y="93"/>
                              </a:lnTo>
                              <a:lnTo>
                                <a:pt x="1560" y="71"/>
                              </a:lnTo>
                              <a:close/>
                              <a:moveTo>
                                <a:pt x="1747" y="2"/>
                              </a:moveTo>
                              <a:lnTo>
                                <a:pt x="1711" y="2"/>
                              </a:lnTo>
                              <a:lnTo>
                                <a:pt x="1711" y="93"/>
                              </a:lnTo>
                              <a:lnTo>
                                <a:pt x="1711" y="151"/>
                              </a:lnTo>
                              <a:lnTo>
                                <a:pt x="1708" y="170"/>
                              </a:lnTo>
                              <a:lnTo>
                                <a:pt x="1699" y="187"/>
                              </a:lnTo>
                              <a:lnTo>
                                <a:pt x="1685" y="198"/>
                              </a:lnTo>
                              <a:lnTo>
                                <a:pt x="1666" y="202"/>
                              </a:lnTo>
                              <a:lnTo>
                                <a:pt x="1648" y="198"/>
                              </a:lnTo>
                              <a:lnTo>
                                <a:pt x="1634" y="187"/>
                              </a:lnTo>
                              <a:lnTo>
                                <a:pt x="1625" y="170"/>
                              </a:lnTo>
                              <a:lnTo>
                                <a:pt x="1622" y="151"/>
                              </a:lnTo>
                              <a:lnTo>
                                <a:pt x="1625" y="132"/>
                              </a:lnTo>
                              <a:lnTo>
                                <a:pt x="1634" y="115"/>
                              </a:lnTo>
                              <a:lnTo>
                                <a:pt x="1648" y="104"/>
                              </a:lnTo>
                              <a:lnTo>
                                <a:pt x="1666" y="100"/>
                              </a:lnTo>
                              <a:lnTo>
                                <a:pt x="1685" y="104"/>
                              </a:lnTo>
                              <a:lnTo>
                                <a:pt x="1699" y="115"/>
                              </a:lnTo>
                              <a:lnTo>
                                <a:pt x="1708" y="132"/>
                              </a:lnTo>
                              <a:lnTo>
                                <a:pt x="1711" y="151"/>
                              </a:lnTo>
                              <a:lnTo>
                                <a:pt x="1711" y="93"/>
                              </a:lnTo>
                              <a:lnTo>
                                <a:pt x="1702" y="82"/>
                              </a:lnTo>
                              <a:lnTo>
                                <a:pt x="1691" y="74"/>
                              </a:lnTo>
                              <a:lnTo>
                                <a:pt x="1677" y="69"/>
                              </a:lnTo>
                              <a:lnTo>
                                <a:pt x="1664" y="67"/>
                              </a:lnTo>
                              <a:lnTo>
                                <a:pt x="1632" y="74"/>
                              </a:lnTo>
                              <a:lnTo>
                                <a:pt x="1608" y="92"/>
                              </a:lnTo>
                              <a:lnTo>
                                <a:pt x="1592" y="119"/>
                              </a:lnTo>
                              <a:lnTo>
                                <a:pt x="1586" y="151"/>
                              </a:lnTo>
                              <a:lnTo>
                                <a:pt x="1592" y="183"/>
                              </a:lnTo>
                              <a:lnTo>
                                <a:pt x="1608" y="210"/>
                              </a:lnTo>
                              <a:lnTo>
                                <a:pt x="1632" y="228"/>
                              </a:lnTo>
                              <a:lnTo>
                                <a:pt x="1664" y="235"/>
                              </a:lnTo>
                              <a:lnTo>
                                <a:pt x="1677" y="233"/>
                              </a:lnTo>
                              <a:lnTo>
                                <a:pt x="1691" y="228"/>
                              </a:lnTo>
                              <a:lnTo>
                                <a:pt x="1702" y="220"/>
                              </a:lnTo>
                              <a:lnTo>
                                <a:pt x="1711" y="209"/>
                              </a:lnTo>
                              <a:lnTo>
                                <a:pt x="1711" y="231"/>
                              </a:lnTo>
                              <a:lnTo>
                                <a:pt x="1747" y="231"/>
                              </a:lnTo>
                              <a:lnTo>
                                <a:pt x="1747" y="209"/>
                              </a:lnTo>
                              <a:lnTo>
                                <a:pt x="1747" y="202"/>
                              </a:lnTo>
                              <a:lnTo>
                                <a:pt x="1747" y="100"/>
                              </a:lnTo>
                              <a:lnTo>
                                <a:pt x="1747" y="93"/>
                              </a:lnTo>
                              <a:lnTo>
                                <a:pt x="17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02E0A7" id="docshapegroup1" o:spid="_x0000_s1026" style="position:absolute;margin-left:0;margin-top:0;width:115pt;height:118.2pt;z-index:-251658239;mso-position-horizontal:left;mso-position-horizontal-relative:page;mso-position-vertical:top;mso-position-vertical-relative:page" coordsize="2300,2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">
              <v:rect id="docshape2" o:spid="_x0000_s1027" style="position:absolute;width:2300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" fillcolor="#f26126" stroked="f"/>
              <v:shape id="docshape3" o:spid="_x0000_s1028" style="position:absolute;left:269;top:1855;width:1747;height:235;visibility:visible;mso-wrap-style:square;v-text-anchor:top" coordsize="1747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" path="m103,196r-22,l73,194r-5,-5l63,178,61,163,60,144r1,-20l61,83,53,49,40,24,19,5,,38,12,50r9,17l25,91r,30l24,149r1,25l30,197r11,18l51,224r12,6l77,234r15,1l103,235r,-39xm191,196r-22,l161,194r-5,-5l151,178r-2,-15l149,144r1,-20l149,83,142,49,128,24,107,5,88,38r13,12l109,67r4,24l113,121r-1,28l113,174r5,23l130,215r9,9l151,230r14,4l181,235r10,l191,196xm280,196r-23,l249,194r-4,-5l239,178r-2,-15l237,144r1,-20l237,83,230,49,216,24,196,5,177,38r12,12l197,67r4,24l201,121r-1,28l201,174r6,23l218,215r10,9l239,230r14,4l269,235r11,l280,196xm449,71r-35,l414,93r,58l411,170r-9,17l387,198r-18,4l351,198,337,187r-9,-17l324,151r4,-19l337,115r14,-11l369,100r18,4l402,115r9,17l414,151r,-58l405,82,393,74,380,69,367,67r-32,7l311,92r-16,27l289,151r6,32l311,210r24,18l367,235r13,-2l393,228r12,-8l414,209r,22l449,231r,-22l449,202r,-102l449,93r,-22xm580,72r-4,-2l572,69r-6,l551,71r-13,6l527,86r-8,11l519,71r-35,l484,231r35,l519,162r3,-26l531,118r15,-10l566,104r6,l575,104r5,2l580,72xm830,130r-3,-23l819,87,803,73,775,67r-16,2l746,75r-11,9l728,96,722,84,712,75,698,69,680,67r-14,2l654,75r-10,8l638,93r,-22l602,71r,160l638,231r,-81l640,126r7,-15l658,102r12,-2l683,103r9,8l696,124r2,17l698,231r36,l734,150r2,-24l743,111r10,-9l766,100r12,3l787,111r5,13l794,141r,90l830,231r,-101xm951,198r-4,1l938,199r-19,l911,196r,-28l911,102r35,l946,71r-35,l911,23r-36,l875,71r-26,l849,102r26,l875,177r5,31l893,225r16,7l924,233r11,l945,232r6,-1l951,198xm1110,142r-1,-7l1109,133r-2,-9l1098,101r-2,-3l1083,83r-9,-5l1074,135r-75,l1002,119r8,-11l1022,101r15,-3l1052,101r11,7l1071,119r3,16l1074,78r-12,-7l1038,67r-32,6l982,91r-14,27l963,151r4,31l981,209r24,19l1039,235r26,-4l1085,219r14,-15l1100,203r7,-20l1071,183r-5,11l1059,204r-20,l1020,200r-12,-8l1001,178r-2,-16l1109,162r1,-3l1110,142xm1274,164r-7,-27l1250,118r-23,-14l1202,94r-12,-5l1180,82r-7,-9l1171,62r3,-13l1181,40r10,-5l1202,34r13,3l1225,44r6,11l1233,71r36,l1264,42,1250,20,1228,5,1201,r-26,5l1154,18r-14,19l1135,62r6,28l1156,110r23,13l1216,138r11,6l1235,154r3,14l1236,181r-7,10l1218,198r-14,3l1187,197r-12,-9l1166,174r-3,-19l1127,155r2,18l1133,188r7,14l1150,214r11,9l1173,229r14,4l1201,235r27,-5l1251,218r17,-22l1274,164xm1388,198r-3,1l1376,199r-20,l1348,196r,-28l1348,102r35,l1383,71r-35,l1348,23r-35,l1313,71r-26,l1287,102r26,l1313,177r5,31l1331,225r16,7l1362,233r10,l1383,232r5,-1l1388,198xm1560,71r-36,l1524,93r,58l1521,170r-9,17l1498,198r-19,4l1461,198r-14,-11l1438,170r-3,-19l1438,132r9,-17l1461,104r18,-4l1498,104r14,11l1521,132r3,19l1524,93r-9,-11l1504,74r-14,-5l1477,67r-32,7l1421,92r-16,27l1399,151r6,32l1421,210r24,18l1477,235r13,-2l1504,228r11,-8l1524,209r,22l1560,231r,-22l1560,202r,-102l1560,93r,-22xm1747,2r-36,l1711,93r,58l1708,170r-9,17l1685,198r-19,4l1648,198r-14,-11l1625,170r-3,-19l1625,132r9,-17l1648,104r18,-4l1685,104r14,11l1708,132r3,19l1711,93r-9,-11l1691,74r-14,-5l1664,67r-32,7l1608,92r-16,27l1586,151r6,32l1608,210r24,18l1664,235r13,-2l1691,228r11,-8l1711,209r,22l1747,231r,-22l1747,202r,-102l1747,93r,-91xe" stroked="f">
                <v:path arrowok="t" o:connecttype="custom" o:connectlocs="60,1999;12,1905;41,2070;191,2051;150,1979;109,1922;139,2079;257,2051;237,1938;201,1946;239,2085;414,1948;337,2042;387,1959;380,1924;311,2065;414,2086;580,1927;519,1952;531,1973;830,1985;735,1939;654,1930;638,2005;696,1979;753,1957;830,2086;911,2023;875,1926;909,2087;1109,1990;1074,1990;1063,1963;982,1946;1065,2086;1059,2059;1110,2014;1190,1944;1202,1889;1250,1875;1141,1945;1236,2036;1163,2010;1173,2084;1388,2053;1383,1957;1287,1957;1372,2088;1524,2006;1438,2025;1512,1970;1477,1922;1445,2083;1560,2086;1711,1857;1648,2053;1666,1955;1691,1929;1592,2038;1711,2064;1747,1857" o:connectangles="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="00160ADE">
      <w:tab/>
    </w:r>
    <w:r w:rsidR="00160AD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5EB30F8"/>
    <w:multiLevelType w:val="hybridMultilevel"/>
    <w:tmpl w:val="B6F0BF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1D0679"/>
    <w:multiLevelType w:val="multilevel"/>
    <w:tmpl w:val="C98C935E"/>
    <w:numStyleLink w:val="Huisstijl-Opsomming"/>
  </w:abstractNum>
  <w:abstractNum w:abstractNumId="4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E651F"/>
    <w:multiLevelType w:val="hybridMultilevel"/>
    <w:tmpl w:val="B75E08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522E7"/>
    <w:multiLevelType w:val="hybridMultilevel"/>
    <w:tmpl w:val="8654BA12"/>
    <w:lvl w:ilvl="0" w:tplc="29E20934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187732C"/>
    <w:multiLevelType w:val="hybridMultilevel"/>
    <w:tmpl w:val="589E1CE4"/>
    <w:lvl w:ilvl="0" w:tplc="9C363CBC">
      <w:start w:val="15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1" w15:restartNumberingAfterBreak="0">
    <w:nsid w:val="364A74B0"/>
    <w:multiLevelType w:val="hybridMultilevel"/>
    <w:tmpl w:val="A2F419A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3875139A"/>
    <w:multiLevelType w:val="hybridMultilevel"/>
    <w:tmpl w:val="1740382C"/>
    <w:lvl w:ilvl="0" w:tplc="C8560F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9248B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CC75B7F"/>
    <w:multiLevelType w:val="multilevel"/>
    <w:tmpl w:val="DA324E98"/>
    <w:lvl w:ilvl="0">
      <w:start w:val="1"/>
      <w:numFmt w:val="decimal"/>
      <w:pStyle w:val="kop3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0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0" w15:restartNumberingAfterBreak="0">
    <w:nsid w:val="5F49514C"/>
    <w:multiLevelType w:val="hybridMultilevel"/>
    <w:tmpl w:val="376445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576682"/>
    <w:multiLevelType w:val="hybridMultilevel"/>
    <w:tmpl w:val="FFE23C7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1331DC1"/>
    <w:multiLevelType w:val="hybridMultilevel"/>
    <w:tmpl w:val="580AC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8C5072"/>
    <w:multiLevelType w:val="hybridMultilevel"/>
    <w:tmpl w:val="CE2878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33222"/>
    <w:multiLevelType w:val="hybridMultilevel"/>
    <w:tmpl w:val="091602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5A066B3"/>
    <w:multiLevelType w:val="hybridMultilevel"/>
    <w:tmpl w:val="7C7886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BDCDF26">
      <w:numFmt w:val="bullet"/>
      <w:lvlText w:val="•"/>
      <w:lvlJc w:val="left"/>
      <w:pPr>
        <w:ind w:left="1245" w:hanging="525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6DD0A50"/>
    <w:multiLevelType w:val="hybridMultilevel"/>
    <w:tmpl w:val="B99663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7472A48"/>
    <w:multiLevelType w:val="hybridMultilevel"/>
    <w:tmpl w:val="AC20E0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256E14"/>
    <w:multiLevelType w:val="hybridMultilevel"/>
    <w:tmpl w:val="9CEC9E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5866787">
    <w:abstractNumId w:val="14"/>
  </w:num>
  <w:num w:numId="2" w16cid:durableId="1895844355">
    <w:abstractNumId w:val="29"/>
  </w:num>
  <w:num w:numId="3" w16cid:durableId="1973830112">
    <w:abstractNumId w:val="3"/>
  </w:num>
  <w:num w:numId="4" w16cid:durableId="1858228988">
    <w:abstractNumId w:val="6"/>
  </w:num>
  <w:num w:numId="5" w16cid:durableId="753403512">
    <w:abstractNumId w:val="20"/>
  </w:num>
  <w:num w:numId="6" w16cid:durableId="1681279194">
    <w:abstractNumId w:val="11"/>
  </w:num>
  <w:num w:numId="7" w16cid:durableId="2066442608">
    <w:abstractNumId w:val="13"/>
  </w:num>
  <w:num w:numId="8" w16cid:durableId="71127000">
    <w:abstractNumId w:val="4"/>
  </w:num>
  <w:num w:numId="9" w16cid:durableId="2016764778">
    <w:abstractNumId w:val="19"/>
  </w:num>
  <w:num w:numId="10" w16cid:durableId="2006545596">
    <w:abstractNumId w:val="28"/>
  </w:num>
  <w:num w:numId="11" w16cid:durableId="1140996549">
    <w:abstractNumId w:val="12"/>
  </w:num>
  <w:num w:numId="12" w16cid:durableId="1609042442">
    <w:abstractNumId w:val="16"/>
  </w:num>
  <w:num w:numId="13" w16cid:durableId="1535777122">
    <w:abstractNumId w:val="1"/>
  </w:num>
  <w:num w:numId="14" w16cid:durableId="1686665637">
    <w:abstractNumId w:val="15"/>
  </w:num>
  <w:num w:numId="15" w16cid:durableId="1414934784">
    <w:abstractNumId w:val="0"/>
  </w:num>
  <w:num w:numId="16" w16cid:durableId="1903325704">
    <w:abstractNumId w:val="18"/>
  </w:num>
  <w:num w:numId="17" w16cid:durableId="1064181601">
    <w:abstractNumId w:val="9"/>
  </w:num>
  <w:num w:numId="18" w16cid:durableId="1253080481">
    <w:abstractNumId w:val="10"/>
  </w:num>
  <w:num w:numId="19" w16cid:durableId="1232160165">
    <w:abstractNumId w:val="31"/>
  </w:num>
  <w:num w:numId="20" w16cid:durableId="1977491612">
    <w:abstractNumId w:val="23"/>
  </w:num>
  <w:num w:numId="21" w16cid:durableId="1151631273">
    <w:abstractNumId w:val="32"/>
  </w:num>
  <w:num w:numId="22" w16cid:durableId="908925536">
    <w:abstractNumId w:val="21"/>
  </w:num>
  <w:num w:numId="23" w16cid:durableId="1265307739">
    <w:abstractNumId w:val="25"/>
  </w:num>
  <w:num w:numId="24" w16cid:durableId="404911147">
    <w:abstractNumId w:val="24"/>
  </w:num>
  <w:num w:numId="25" w16cid:durableId="1108621584">
    <w:abstractNumId w:val="2"/>
  </w:num>
  <w:num w:numId="26" w16cid:durableId="2024478549">
    <w:abstractNumId w:val="26"/>
  </w:num>
  <w:num w:numId="27" w16cid:durableId="74909390">
    <w:abstractNumId w:val="8"/>
  </w:num>
  <w:num w:numId="28" w16cid:durableId="117261695">
    <w:abstractNumId w:val="22"/>
  </w:num>
  <w:num w:numId="29" w16cid:durableId="1517114317">
    <w:abstractNumId w:val="27"/>
  </w:num>
  <w:num w:numId="30" w16cid:durableId="1729373479">
    <w:abstractNumId w:val="7"/>
  </w:num>
  <w:num w:numId="31" w16cid:durableId="668673705">
    <w:abstractNumId w:val="17"/>
  </w:num>
  <w:num w:numId="32" w16cid:durableId="906182309">
    <w:abstractNumId w:val="5"/>
  </w:num>
  <w:num w:numId="33" w16cid:durableId="1587765270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BF4"/>
    <w:rsid w:val="000066F5"/>
    <w:rsid w:val="000067C0"/>
    <w:rsid w:val="0000737C"/>
    <w:rsid w:val="00015596"/>
    <w:rsid w:val="00024D91"/>
    <w:rsid w:val="0003073F"/>
    <w:rsid w:val="000456B9"/>
    <w:rsid w:val="00051A62"/>
    <w:rsid w:val="00061010"/>
    <w:rsid w:val="0006191A"/>
    <w:rsid w:val="00061AA3"/>
    <w:rsid w:val="00064ABA"/>
    <w:rsid w:val="00070E99"/>
    <w:rsid w:val="00071511"/>
    <w:rsid w:val="00073FC1"/>
    <w:rsid w:val="00080617"/>
    <w:rsid w:val="000820CD"/>
    <w:rsid w:val="000923AA"/>
    <w:rsid w:val="00093F85"/>
    <w:rsid w:val="00094B01"/>
    <w:rsid w:val="000A2DF1"/>
    <w:rsid w:val="000A30A9"/>
    <w:rsid w:val="000B4C3B"/>
    <w:rsid w:val="000C132D"/>
    <w:rsid w:val="000D68FB"/>
    <w:rsid w:val="000D7421"/>
    <w:rsid w:val="000E75C6"/>
    <w:rsid w:val="00103AEB"/>
    <w:rsid w:val="00104022"/>
    <w:rsid w:val="00111E00"/>
    <w:rsid w:val="001177A2"/>
    <w:rsid w:val="0012021A"/>
    <w:rsid w:val="00126A60"/>
    <w:rsid w:val="001423F0"/>
    <w:rsid w:val="00142438"/>
    <w:rsid w:val="001579FF"/>
    <w:rsid w:val="001606DA"/>
    <w:rsid w:val="00160ADE"/>
    <w:rsid w:val="00166C42"/>
    <w:rsid w:val="00167073"/>
    <w:rsid w:val="00172896"/>
    <w:rsid w:val="00183840"/>
    <w:rsid w:val="001A4354"/>
    <w:rsid w:val="001A67BB"/>
    <w:rsid w:val="001B03D7"/>
    <w:rsid w:val="001D77AE"/>
    <w:rsid w:val="001E3D40"/>
    <w:rsid w:val="001F1179"/>
    <w:rsid w:val="001F16BE"/>
    <w:rsid w:val="00221D9D"/>
    <w:rsid w:val="00232E91"/>
    <w:rsid w:val="00237247"/>
    <w:rsid w:val="00240AB3"/>
    <w:rsid w:val="00240B7C"/>
    <w:rsid w:val="00241E4D"/>
    <w:rsid w:val="0024315F"/>
    <w:rsid w:val="00250E07"/>
    <w:rsid w:val="00255C4E"/>
    <w:rsid w:val="00257572"/>
    <w:rsid w:val="002650F3"/>
    <w:rsid w:val="00266260"/>
    <w:rsid w:val="002727DC"/>
    <w:rsid w:val="00277AC3"/>
    <w:rsid w:val="0028287B"/>
    <w:rsid w:val="0029160F"/>
    <w:rsid w:val="00294FC0"/>
    <w:rsid w:val="002A5015"/>
    <w:rsid w:val="002B6F85"/>
    <w:rsid w:val="002C5619"/>
    <w:rsid w:val="002C63EF"/>
    <w:rsid w:val="002D2E90"/>
    <w:rsid w:val="002F314F"/>
    <w:rsid w:val="00301610"/>
    <w:rsid w:val="003113C2"/>
    <w:rsid w:val="00312E89"/>
    <w:rsid w:val="00315D10"/>
    <w:rsid w:val="003346B7"/>
    <w:rsid w:val="00336316"/>
    <w:rsid w:val="00337E79"/>
    <w:rsid w:val="00344194"/>
    <w:rsid w:val="00353A7A"/>
    <w:rsid w:val="00355C20"/>
    <w:rsid w:val="00370075"/>
    <w:rsid w:val="003735BD"/>
    <w:rsid w:val="00382158"/>
    <w:rsid w:val="0038737C"/>
    <w:rsid w:val="00387EE1"/>
    <w:rsid w:val="00390FF4"/>
    <w:rsid w:val="00391663"/>
    <w:rsid w:val="003922D6"/>
    <w:rsid w:val="003A5A8E"/>
    <w:rsid w:val="003B590A"/>
    <w:rsid w:val="003B6FC3"/>
    <w:rsid w:val="003C55FC"/>
    <w:rsid w:val="003D1F92"/>
    <w:rsid w:val="003E3E6E"/>
    <w:rsid w:val="003E4EF6"/>
    <w:rsid w:val="003F406F"/>
    <w:rsid w:val="004010EE"/>
    <w:rsid w:val="0040385C"/>
    <w:rsid w:val="00403C1A"/>
    <w:rsid w:val="0041726E"/>
    <w:rsid w:val="0042452D"/>
    <w:rsid w:val="00432FF3"/>
    <w:rsid w:val="0043430E"/>
    <w:rsid w:val="00436068"/>
    <w:rsid w:val="0044533E"/>
    <w:rsid w:val="004770CC"/>
    <w:rsid w:val="00481515"/>
    <w:rsid w:val="004833DD"/>
    <w:rsid w:val="004838CE"/>
    <w:rsid w:val="00495FE4"/>
    <w:rsid w:val="004A15A1"/>
    <w:rsid w:val="004B03E2"/>
    <w:rsid w:val="004B5987"/>
    <w:rsid w:val="004B655E"/>
    <w:rsid w:val="004C0B7A"/>
    <w:rsid w:val="004C4B8E"/>
    <w:rsid w:val="004C4C5B"/>
    <w:rsid w:val="004D6357"/>
    <w:rsid w:val="004E2757"/>
    <w:rsid w:val="004F1349"/>
    <w:rsid w:val="004F1A18"/>
    <w:rsid w:val="004F3E6A"/>
    <w:rsid w:val="004F54D4"/>
    <w:rsid w:val="00505391"/>
    <w:rsid w:val="00510685"/>
    <w:rsid w:val="0051198B"/>
    <w:rsid w:val="0051360C"/>
    <w:rsid w:val="00517964"/>
    <w:rsid w:val="00520F4D"/>
    <w:rsid w:val="00534A26"/>
    <w:rsid w:val="00553BF4"/>
    <w:rsid w:val="005544C1"/>
    <w:rsid w:val="00556462"/>
    <w:rsid w:val="005814CA"/>
    <w:rsid w:val="0058486D"/>
    <w:rsid w:val="00585F9C"/>
    <w:rsid w:val="005B3ADB"/>
    <w:rsid w:val="005C0202"/>
    <w:rsid w:val="005C1BA4"/>
    <w:rsid w:val="005C5CD5"/>
    <w:rsid w:val="005E6ED1"/>
    <w:rsid w:val="005F319A"/>
    <w:rsid w:val="005F4B80"/>
    <w:rsid w:val="005F7CAB"/>
    <w:rsid w:val="00615D05"/>
    <w:rsid w:val="00615DB5"/>
    <w:rsid w:val="0062335B"/>
    <w:rsid w:val="006237DA"/>
    <w:rsid w:val="006346EB"/>
    <w:rsid w:val="006468EF"/>
    <w:rsid w:val="006508E1"/>
    <w:rsid w:val="00655F79"/>
    <w:rsid w:val="00656BD4"/>
    <w:rsid w:val="00683493"/>
    <w:rsid w:val="006B121C"/>
    <w:rsid w:val="006B2699"/>
    <w:rsid w:val="006B3436"/>
    <w:rsid w:val="006C3AF0"/>
    <w:rsid w:val="006D35EF"/>
    <w:rsid w:val="006F07C0"/>
    <w:rsid w:val="006F1774"/>
    <w:rsid w:val="006F20FA"/>
    <w:rsid w:val="006F2BA6"/>
    <w:rsid w:val="006F5AA7"/>
    <w:rsid w:val="006F6BE7"/>
    <w:rsid w:val="006F7163"/>
    <w:rsid w:val="006F7343"/>
    <w:rsid w:val="007146BA"/>
    <w:rsid w:val="00714C72"/>
    <w:rsid w:val="00716A50"/>
    <w:rsid w:val="00722FCF"/>
    <w:rsid w:val="00726C01"/>
    <w:rsid w:val="00744E4C"/>
    <w:rsid w:val="00746647"/>
    <w:rsid w:val="0076671E"/>
    <w:rsid w:val="00766B51"/>
    <w:rsid w:val="00766E06"/>
    <w:rsid w:val="00770A4D"/>
    <w:rsid w:val="00773B14"/>
    <w:rsid w:val="00775A5A"/>
    <w:rsid w:val="007800F7"/>
    <w:rsid w:val="00784EBA"/>
    <w:rsid w:val="007A154B"/>
    <w:rsid w:val="007B3AC5"/>
    <w:rsid w:val="007B4ED1"/>
    <w:rsid w:val="007C3BCF"/>
    <w:rsid w:val="007C50DE"/>
    <w:rsid w:val="007C63BB"/>
    <w:rsid w:val="007D3C01"/>
    <w:rsid w:val="007E01FE"/>
    <w:rsid w:val="007E149D"/>
    <w:rsid w:val="007E5CCD"/>
    <w:rsid w:val="007E5CDC"/>
    <w:rsid w:val="007E6E0C"/>
    <w:rsid w:val="007F460C"/>
    <w:rsid w:val="008041D9"/>
    <w:rsid w:val="008069B7"/>
    <w:rsid w:val="008119BA"/>
    <w:rsid w:val="00816318"/>
    <w:rsid w:val="00821B56"/>
    <w:rsid w:val="008225CD"/>
    <w:rsid w:val="00825745"/>
    <w:rsid w:val="008330A8"/>
    <w:rsid w:val="0083782A"/>
    <w:rsid w:val="00852F92"/>
    <w:rsid w:val="00855095"/>
    <w:rsid w:val="00865AE0"/>
    <w:rsid w:val="008723F9"/>
    <w:rsid w:val="00875238"/>
    <w:rsid w:val="00880541"/>
    <w:rsid w:val="008A4784"/>
    <w:rsid w:val="008B4F40"/>
    <w:rsid w:val="008C100D"/>
    <w:rsid w:val="008C3469"/>
    <w:rsid w:val="008C5507"/>
    <w:rsid w:val="008D5221"/>
    <w:rsid w:val="008D657F"/>
    <w:rsid w:val="008F0E8D"/>
    <w:rsid w:val="008F27EF"/>
    <w:rsid w:val="00911AE3"/>
    <w:rsid w:val="00913EDC"/>
    <w:rsid w:val="00921E4C"/>
    <w:rsid w:val="0092375E"/>
    <w:rsid w:val="00924B4E"/>
    <w:rsid w:val="009377AF"/>
    <w:rsid w:val="009427B6"/>
    <w:rsid w:val="00951E4C"/>
    <w:rsid w:val="00953908"/>
    <w:rsid w:val="0095461C"/>
    <w:rsid w:val="00956DDD"/>
    <w:rsid w:val="00967D7E"/>
    <w:rsid w:val="009710D2"/>
    <w:rsid w:val="00972B26"/>
    <w:rsid w:val="00974FF2"/>
    <w:rsid w:val="0097511B"/>
    <w:rsid w:val="00977BD7"/>
    <w:rsid w:val="0098643D"/>
    <w:rsid w:val="00990711"/>
    <w:rsid w:val="009921C2"/>
    <w:rsid w:val="00997FEA"/>
    <w:rsid w:val="009A6D8F"/>
    <w:rsid w:val="009B5385"/>
    <w:rsid w:val="009C1D29"/>
    <w:rsid w:val="009C1D90"/>
    <w:rsid w:val="009C25D3"/>
    <w:rsid w:val="009D660C"/>
    <w:rsid w:val="009D74B1"/>
    <w:rsid w:val="009F0617"/>
    <w:rsid w:val="009F5E9A"/>
    <w:rsid w:val="00A07B22"/>
    <w:rsid w:val="00A16938"/>
    <w:rsid w:val="00A21281"/>
    <w:rsid w:val="00A2682F"/>
    <w:rsid w:val="00A349F2"/>
    <w:rsid w:val="00A34ED1"/>
    <w:rsid w:val="00A4018D"/>
    <w:rsid w:val="00A44C2F"/>
    <w:rsid w:val="00A478A9"/>
    <w:rsid w:val="00A54D7F"/>
    <w:rsid w:val="00A61248"/>
    <w:rsid w:val="00A655E2"/>
    <w:rsid w:val="00A66FEC"/>
    <w:rsid w:val="00A81CBE"/>
    <w:rsid w:val="00A8375F"/>
    <w:rsid w:val="00A929DB"/>
    <w:rsid w:val="00A94917"/>
    <w:rsid w:val="00A95FF0"/>
    <w:rsid w:val="00A96643"/>
    <w:rsid w:val="00AA3632"/>
    <w:rsid w:val="00AA599C"/>
    <w:rsid w:val="00AB5064"/>
    <w:rsid w:val="00AB53E2"/>
    <w:rsid w:val="00AD612E"/>
    <w:rsid w:val="00AE7FEB"/>
    <w:rsid w:val="00AF3245"/>
    <w:rsid w:val="00AF5201"/>
    <w:rsid w:val="00AF62A7"/>
    <w:rsid w:val="00B00912"/>
    <w:rsid w:val="00B037FE"/>
    <w:rsid w:val="00B046AF"/>
    <w:rsid w:val="00B07DD2"/>
    <w:rsid w:val="00B11286"/>
    <w:rsid w:val="00B15707"/>
    <w:rsid w:val="00B17A7D"/>
    <w:rsid w:val="00B17C2A"/>
    <w:rsid w:val="00B20C59"/>
    <w:rsid w:val="00B213A7"/>
    <w:rsid w:val="00B218CC"/>
    <w:rsid w:val="00B254B5"/>
    <w:rsid w:val="00B31249"/>
    <w:rsid w:val="00B3474F"/>
    <w:rsid w:val="00B52360"/>
    <w:rsid w:val="00B554E5"/>
    <w:rsid w:val="00B57A8B"/>
    <w:rsid w:val="00B60E1E"/>
    <w:rsid w:val="00B63A83"/>
    <w:rsid w:val="00B66725"/>
    <w:rsid w:val="00B7091B"/>
    <w:rsid w:val="00B72330"/>
    <w:rsid w:val="00B75F8B"/>
    <w:rsid w:val="00B7665A"/>
    <w:rsid w:val="00B811A6"/>
    <w:rsid w:val="00B901EB"/>
    <w:rsid w:val="00B97917"/>
    <w:rsid w:val="00BA441C"/>
    <w:rsid w:val="00BB3CDF"/>
    <w:rsid w:val="00BC36B0"/>
    <w:rsid w:val="00BC4F76"/>
    <w:rsid w:val="00BF2D3D"/>
    <w:rsid w:val="00C028D8"/>
    <w:rsid w:val="00C11BAD"/>
    <w:rsid w:val="00C14369"/>
    <w:rsid w:val="00C20EC0"/>
    <w:rsid w:val="00C36769"/>
    <w:rsid w:val="00C43CC2"/>
    <w:rsid w:val="00C50F05"/>
    <w:rsid w:val="00C66D48"/>
    <w:rsid w:val="00C9430E"/>
    <w:rsid w:val="00CA19AB"/>
    <w:rsid w:val="00CC3B2E"/>
    <w:rsid w:val="00CD1ABC"/>
    <w:rsid w:val="00CD6D35"/>
    <w:rsid w:val="00CF0DED"/>
    <w:rsid w:val="00CF336F"/>
    <w:rsid w:val="00D01E61"/>
    <w:rsid w:val="00D01E81"/>
    <w:rsid w:val="00D03B20"/>
    <w:rsid w:val="00D1149B"/>
    <w:rsid w:val="00D23964"/>
    <w:rsid w:val="00D266D7"/>
    <w:rsid w:val="00D33889"/>
    <w:rsid w:val="00D40227"/>
    <w:rsid w:val="00D455A7"/>
    <w:rsid w:val="00D46236"/>
    <w:rsid w:val="00D6258A"/>
    <w:rsid w:val="00D6612F"/>
    <w:rsid w:val="00D66F6C"/>
    <w:rsid w:val="00D67643"/>
    <w:rsid w:val="00D82229"/>
    <w:rsid w:val="00D839B0"/>
    <w:rsid w:val="00D8574F"/>
    <w:rsid w:val="00D941F4"/>
    <w:rsid w:val="00DB19E7"/>
    <w:rsid w:val="00DB440C"/>
    <w:rsid w:val="00DC6D86"/>
    <w:rsid w:val="00DF12CA"/>
    <w:rsid w:val="00E07602"/>
    <w:rsid w:val="00E1404F"/>
    <w:rsid w:val="00E2109B"/>
    <w:rsid w:val="00E255F3"/>
    <w:rsid w:val="00E3041B"/>
    <w:rsid w:val="00E31A6C"/>
    <w:rsid w:val="00E33F34"/>
    <w:rsid w:val="00E358A0"/>
    <w:rsid w:val="00E40486"/>
    <w:rsid w:val="00E46878"/>
    <w:rsid w:val="00E54321"/>
    <w:rsid w:val="00E622E1"/>
    <w:rsid w:val="00E6550A"/>
    <w:rsid w:val="00E713D5"/>
    <w:rsid w:val="00E7235A"/>
    <w:rsid w:val="00E72BA4"/>
    <w:rsid w:val="00E74968"/>
    <w:rsid w:val="00E82F4F"/>
    <w:rsid w:val="00E8649A"/>
    <w:rsid w:val="00E86AF5"/>
    <w:rsid w:val="00E9205C"/>
    <w:rsid w:val="00EA5D17"/>
    <w:rsid w:val="00EB4784"/>
    <w:rsid w:val="00EE4ADE"/>
    <w:rsid w:val="00EE5E08"/>
    <w:rsid w:val="00EF414B"/>
    <w:rsid w:val="00EF41A9"/>
    <w:rsid w:val="00EF50E7"/>
    <w:rsid w:val="00F02AC2"/>
    <w:rsid w:val="00F03CBF"/>
    <w:rsid w:val="00F440CA"/>
    <w:rsid w:val="00F5685E"/>
    <w:rsid w:val="00F62426"/>
    <w:rsid w:val="00F707F2"/>
    <w:rsid w:val="00F75816"/>
    <w:rsid w:val="00F8388A"/>
    <w:rsid w:val="00F92EE1"/>
    <w:rsid w:val="00FA36E3"/>
    <w:rsid w:val="00FC77D4"/>
    <w:rsid w:val="00FD5F34"/>
    <w:rsid w:val="00FE2871"/>
    <w:rsid w:val="00FE2976"/>
    <w:rsid w:val="00FE314E"/>
    <w:rsid w:val="00FE3C68"/>
    <w:rsid w:val="00FE70A1"/>
    <w:rsid w:val="00FE7F47"/>
    <w:rsid w:val="0EFBB198"/>
    <w:rsid w:val="3194B9EB"/>
    <w:rsid w:val="3DB8A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6F39B"/>
  <w15:chartTrackingRefBased/>
  <w15:docId w15:val="{95157A3C-D5E1-43F0-836A-412E5307F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5201"/>
    <w:pPr>
      <w:spacing w:after="0" w:line="260" w:lineRule="atLeast"/>
    </w:pPr>
    <w:rPr>
      <w:kern w:val="0"/>
      <w:sz w:val="19"/>
      <w:szCs w:val="24"/>
      <w14:ligatures w14:val="none"/>
    </w:rPr>
  </w:style>
  <w:style w:type="paragraph" w:styleId="Kop1">
    <w:name w:val="heading 1"/>
    <w:aliases w:val="kop 1"/>
    <w:basedOn w:val="Standaard"/>
    <w:next w:val="Standaard"/>
    <w:link w:val="Kop1Char"/>
    <w:qFormat/>
    <w:rsid w:val="006F2BA6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color w:val="61A78B"/>
      <w:sz w:val="32"/>
      <w:szCs w:val="32"/>
    </w:rPr>
  </w:style>
  <w:style w:type="paragraph" w:styleId="Kop2">
    <w:name w:val="heading 2"/>
    <w:aliases w:val="kop 2"/>
    <w:basedOn w:val="Standaard"/>
    <w:next w:val="Standaard"/>
    <w:link w:val="Kop2Char"/>
    <w:unhideWhenUsed/>
    <w:qFormat/>
    <w:rsid w:val="005E6ED1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Voorwoord,Level 1 - 1,Sub-paragraaf,Subparagraaf"/>
    <w:basedOn w:val="Standaard"/>
    <w:next w:val="Standaard"/>
    <w:link w:val="Kop3Char"/>
    <w:unhideWhenUsed/>
    <w:qFormat/>
    <w:rsid w:val="005E6ED1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5E6ED1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aliases w:val="Level 3 - i,Bijlage 1"/>
    <w:basedOn w:val="Standaard"/>
    <w:next w:val="Standaard"/>
    <w:link w:val="Kop5Char"/>
    <w:unhideWhenUsed/>
    <w:qFormat/>
    <w:rsid w:val="005E6ED1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5E6ED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5E6ED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5E6ED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5E6ED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03B2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03B20"/>
  </w:style>
  <w:style w:type="paragraph" w:styleId="Voettekst">
    <w:name w:val="footer"/>
    <w:basedOn w:val="Standaard"/>
    <w:link w:val="VoettekstChar"/>
    <w:uiPriority w:val="99"/>
    <w:unhideWhenUsed/>
    <w:rsid w:val="00D03B2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3B20"/>
  </w:style>
  <w:style w:type="paragraph" w:styleId="Lijstalinea">
    <w:name w:val="List Paragraph"/>
    <w:aliases w:val="Lijstalinea niv 1,Reference List,Opsomblokjes en substreepjes,Configuration Code,List Paragraph1,Opsomming puntsgewijs,Lijst punten"/>
    <w:basedOn w:val="Standaard"/>
    <w:link w:val="LijstalineaChar"/>
    <w:uiPriority w:val="34"/>
    <w:qFormat/>
    <w:rsid w:val="00D03B20"/>
  </w:style>
  <w:style w:type="paragraph" w:styleId="Geenafstand">
    <w:name w:val="No Spacing"/>
    <w:uiPriority w:val="1"/>
    <w:qFormat/>
    <w:rsid w:val="00D03B20"/>
    <w:pPr>
      <w:widowControl w:val="0"/>
      <w:autoSpaceDE w:val="0"/>
      <w:autoSpaceDN w:val="0"/>
      <w:spacing w:after="0" w:line="240" w:lineRule="auto"/>
    </w:pPr>
    <w:rPr>
      <w:rFonts w:ascii="GT Walsheim Pro" w:eastAsia="Arial" w:hAnsi="GT Walsheim Pro" w:cs="Arial"/>
      <w:kern w:val="0"/>
      <w14:ligatures w14:val="none"/>
    </w:rPr>
  </w:style>
  <w:style w:type="character" w:customStyle="1" w:styleId="Kop1Char">
    <w:name w:val="Kop 1 Char"/>
    <w:aliases w:val="kop 1 Char"/>
    <w:basedOn w:val="Standaardalinea-lettertype"/>
    <w:link w:val="Kop1"/>
    <w:rsid w:val="006F2BA6"/>
    <w:rPr>
      <w:rFonts w:ascii="GT Walsheim Pro" w:eastAsiaTheme="majorEastAsia" w:hAnsi="GT Walsheim Pro" w:cstheme="majorBidi"/>
      <w:color w:val="61A78B"/>
      <w:kern w:val="0"/>
      <w:sz w:val="32"/>
      <w:szCs w:val="32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6F2BA6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6F2BA6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2662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6626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66260"/>
    <w:rPr>
      <w:rFonts w:ascii="GT Walsheim Pro" w:eastAsia="Arial" w:hAnsi="GT Walsheim Pro" w:cs="Arial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2662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266260"/>
    <w:rPr>
      <w:rFonts w:ascii="GT Walsheim Pro" w:eastAsia="Arial" w:hAnsi="GT Walsheim Pro" w:cs="Arial"/>
      <w:b/>
      <w:bCs/>
      <w:kern w:val="0"/>
      <w:sz w:val="20"/>
      <w:szCs w:val="20"/>
      <w14:ligatures w14:val="none"/>
    </w:rPr>
  </w:style>
  <w:style w:type="character" w:customStyle="1" w:styleId="Kop2Char">
    <w:name w:val="Kop 2 Char"/>
    <w:aliases w:val="kop 2 Char"/>
    <w:basedOn w:val="Standaardalinea-lettertype"/>
    <w:link w:val="Kop2"/>
    <w:rsid w:val="005E6ED1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"/>
    <w:rsid w:val="005E6ED1"/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aliases w:val="Level 2 - a Char"/>
    <w:basedOn w:val="Standaardalinea-lettertype"/>
    <w:link w:val="Kop4"/>
    <w:rsid w:val="005E6ED1"/>
    <w:rPr>
      <w:rFonts w:asciiTheme="majorHAnsi" w:eastAsiaTheme="majorEastAsia" w:hAnsiTheme="majorHAnsi" w:cstheme="majorBidi"/>
      <w:i/>
      <w:iCs/>
      <w:color w:val="365F91" w:themeColor="accent1" w:themeShade="BF"/>
      <w:kern w:val="0"/>
      <w14:ligatures w14:val="none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E6ED1"/>
    <w:rPr>
      <w:rFonts w:asciiTheme="majorHAnsi" w:eastAsiaTheme="majorEastAsia" w:hAnsiTheme="majorHAnsi" w:cstheme="majorBidi"/>
      <w:color w:val="365F91" w:themeColor="accent1" w:themeShade="BF"/>
      <w:kern w:val="0"/>
      <w14:ligatures w14:val="none"/>
    </w:rPr>
  </w:style>
  <w:style w:type="character" w:customStyle="1" w:styleId="Kop6Char">
    <w:name w:val="Kop 6 Char"/>
    <w:aliases w:val="Bijlage 2 Char"/>
    <w:basedOn w:val="Standaardalinea-lettertype"/>
    <w:link w:val="Kop6"/>
    <w:rsid w:val="005E6ED1"/>
    <w:rPr>
      <w:rFonts w:asciiTheme="majorHAnsi" w:eastAsiaTheme="majorEastAsia" w:hAnsiTheme="majorHAnsi" w:cstheme="majorBidi"/>
      <w:color w:val="243F60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rsid w:val="005E6ED1"/>
    <w:rPr>
      <w:rFonts w:asciiTheme="majorHAnsi" w:eastAsiaTheme="majorEastAsia" w:hAnsiTheme="majorHAnsi" w:cstheme="majorBidi"/>
      <w:i/>
      <w:iCs/>
      <w:color w:val="243F60" w:themeColor="accent1" w:themeShade="7F"/>
      <w:kern w:val="0"/>
      <w14:ligatures w14:val="none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E6ED1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rsid w:val="005E6ED1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numbering" w:customStyle="1" w:styleId="Huisstijl-Opsomming">
    <w:name w:val="Huisstijl-Opsomming"/>
    <w:basedOn w:val="Geenlijst"/>
    <w:rsid w:val="00080617"/>
    <w:pPr>
      <w:numPr>
        <w:numId w:val="2"/>
      </w:numPr>
    </w:pPr>
  </w:style>
  <w:style w:type="paragraph" w:styleId="Lijstopsomteken">
    <w:name w:val="List Bullet"/>
    <w:basedOn w:val="Standaard"/>
    <w:rsid w:val="00080617"/>
    <w:pPr>
      <w:numPr>
        <w:numId w:val="3"/>
      </w:numPr>
      <w:tabs>
        <w:tab w:val="left" w:pos="397"/>
      </w:tabs>
      <w:spacing w:line="300" w:lineRule="atLeast"/>
    </w:pPr>
    <w:rPr>
      <w:rFonts w:ascii="Arial" w:eastAsia="Times New Roman" w:hAnsi="Arial" w:cs="Times New Roman"/>
      <w:sz w:val="20"/>
      <w:szCs w:val="20"/>
    </w:rPr>
  </w:style>
  <w:style w:type="paragraph" w:styleId="Lijstopsomteken2">
    <w:name w:val="List Bullet 2"/>
    <w:basedOn w:val="Standaard"/>
    <w:rsid w:val="00080617"/>
    <w:pPr>
      <w:numPr>
        <w:ilvl w:val="1"/>
        <w:numId w:val="3"/>
      </w:numPr>
      <w:spacing w:line="300" w:lineRule="atLeast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LijstalineaChar">
    <w:name w:val="Lijstalinea Char"/>
    <w:aliases w:val="Lijstalinea niv 1 Char,Reference List Char,Opsomblokjes en substreepjes Char,Configuration Code Char,List Paragraph1 Char,Opsomming puntsgewijs Char,Lijst punten Char"/>
    <w:basedOn w:val="Standaardalinea-lettertype"/>
    <w:link w:val="Lijstalinea"/>
    <w:uiPriority w:val="34"/>
    <w:locked/>
    <w:rsid w:val="00080617"/>
    <w:rPr>
      <w:rFonts w:ascii="GT Walsheim Pro" w:eastAsia="Arial" w:hAnsi="GT Walsheim Pro" w:cs="Arial"/>
      <w:kern w:val="0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080617"/>
    <w:pPr>
      <w:spacing w:after="100"/>
      <w:ind w:left="220"/>
    </w:pPr>
  </w:style>
  <w:style w:type="table" w:styleId="Tabelraster">
    <w:name w:val="Table Grid"/>
    <w:basedOn w:val="Standaardtabel"/>
    <w:uiPriority w:val="39"/>
    <w:rsid w:val="00615DB5"/>
    <w:pPr>
      <w:spacing w:after="0" w:line="25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styleId="Zwaar">
    <w:name w:val="Strong"/>
    <w:uiPriority w:val="22"/>
    <w:qFormat/>
    <w:rsid w:val="00615DB5"/>
    <w:rPr>
      <w:b/>
      <w:bCs/>
    </w:rPr>
  </w:style>
  <w:style w:type="character" w:styleId="Vermelding">
    <w:name w:val="Mention"/>
    <w:basedOn w:val="Standaardalinea-lettertype"/>
    <w:uiPriority w:val="99"/>
    <w:unhideWhenUsed/>
    <w:rsid w:val="007C50DE"/>
    <w:rPr>
      <w:color w:val="2B579A"/>
      <w:shd w:val="clear" w:color="auto" w:fill="E1DFDD"/>
    </w:rPr>
  </w:style>
  <w:style w:type="paragraph" w:customStyle="1" w:styleId="Default">
    <w:name w:val="Default"/>
    <w:rsid w:val="00070E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A67BB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unhideWhenUsed/>
    <w:rsid w:val="00D01E61"/>
    <w:rPr>
      <w:color w:val="800080" w:themeColor="followedHyperlink"/>
      <w:u w:val="single"/>
    </w:rPr>
  </w:style>
  <w:style w:type="paragraph" w:styleId="Tekstzonderopmaak">
    <w:name w:val="Plain Text"/>
    <w:basedOn w:val="Standaard"/>
    <w:link w:val="TekstzonderopmaakChar1"/>
    <w:rsid w:val="0062335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62335B"/>
    <w:rPr>
      <w:rFonts w:ascii="Consolas" w:eastAsia="Arial" w:hAnsi="Consolas" w:cs="Arial"/>
      <w:kern w:val="0"/>
      <w:sz w:val="21"/>
      <w:szCs w:val="21"/>
      <w14:ligatures w14:val="none"/>
    </w:rPr>
  </w:style>
  <w:style w:type="character" w:customStyle="1" w:styleId="TekstzonderopmaakChar1">
    <w:name w:val="Tekst zonder opmaak Char1"/>
    <w:link w:val="Tekstzonderopmaak"/>
    <w:rsid w:val="0062335B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customStyle="1" w:styleId="1Brieftekst">
    <w:name w:val="1_Brieftekst"/>
    <w:basedOn w:val="Standaard"/>
    <w:qFormat/>
    <w:rsid w:val="006F07C0"/>
    <w:pPr>
      <w:tabs>
        <w:tab w:val="left" w:pos="284"/>
        <w:tab w:val="left" w:pos="567"/>
        <w:tab w:val="left" w:pos="5500"/>
        <w:tab w:val="right" w:pos="6634"/>
      </w:tabs>
    </w:pPr>
  </w:style>
  <w:style w:type="paragraph" w:styleId="Plattetekst">
    <w:name w:val="Body Text"/>
    <w:basedOn w:val="Standaard"/>
    <w:link w:val="PlattetekstChar"/>
    <w:rsid w:val="00061AA3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061AA3"/>
    <w:rPr>
      <w:rFonts w:ascii="Times New Roman" w:eastAsia="Times New Roman" w:hAnsi="Times New Roman" w:cs="Times New Roman"/>
      <w:kern w:val="0"/>
      <w:sz w:val="20"/>
      <w:szCs w:val="20"/>
      <w:lang w:val="x-none"/>
      <w14:ligatures w14:val="none"/>
    </w:rPr>
  </w:style>
  <w:style w:type="paragraph" w:customStyle="1" w:styleId="Kop3a">
    <w:name w:val="Kop 3a"/>
    <w:basedOn w:val="Kop3"/>
    <w:link w:val="Kop3aChar"/>
    <w:qFormat/>
    <w:rsid w:val="00061AA3"/>
    <w:pPr>
      <w:numPr>
        <w:ilvl w:val="0"/>
        <w:numId w:val="0"/>
      </w:numPr>
      <w:spacing w:before="0" w:line="276" w:lineRule="auto"/>
      <w:ind w:left="709" w:hanging="720"/>
      <w:jc w:val="both"/>
    </w:pPr>
    <w:rPr>
      <w:rFonts w:eastAsia="Times New Roman"/>
      <w:i/>
      <w:color w:val="2C4D33"/>
      <w:sz w:val="19"/>
      <w:szCs w:val="19"/>
      <w:lang w:eastAsia="nl-NL"/>
    </w:rPr>
  </w:style>
  <w:style w:type="character" w:customStyle="1" w:styleId="Kop3aChar">
    <w:name w:val="Kop 3a Char"/>
    <w:basedOn w:val="Standaardalinea-lettertype"/>
    <w:link w:val="Kop3a"/>
    <w:rsid w:val="00061AA3"/>
    <w:rPr>
      <w:rFonts w:asciiTheme="majorHAnsi" w:eastAsia="Times New Roman" w:hAnsiTheme="majorHAnsi" w:cstheme="majorBidi"/>
      <w:i/>
      <w:color w:val="2C4D33"/>
      <w:kern w:val="0"/>
      <w:sz w:val="19"/>
      <w:szCs w:val="19"/>
      <w:lang w:eastAsia="nl-NL"/>
      <w14:ligatures w14:val="none"/>
    </w:rPr>
  </w:style>
  <w:style w:type="paragraph" w:customStyle="1" w:styleId="9Contactgegevens">
    <w:name w:val="9_Contactgegevens"/>
    <w:basedOn w:val="Standaard"/>
    <w:qFormat/>
    <w:rsid w:val="00E2109B"/>
    <w:pPr>
      <w:spacing w:line="220" w:lineRule="exact"/>
    </w:pPr>
    <w:rPr>
      <w:color w:val="452777"/>
      <w:sz w:val="16"/>
    </w:rPr>
  </w:style>
  <w:style w:type="paragraph" w:customStyle="1" w:styleId="2Adres">
    <w:name w:val="2_Adres"/>
    <w:basedOn w:val="1Brieftekst"/>
    <w:qFormat/>
    <w:rsid w:val="00E2109B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E2109B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E2109B"/>
    <w:rPr>
      <w:b/>
    </w:rPr>
  </w:style>
  <w:style w:type="paragraph" w:customStyle="1" w:styleId="5Datum">
    <w:name w:val="5_Datum"/>
    <w:basedOn w:val="4Kenmerk"/>
    <w:next w:val="4Kenmerk"/>
    <w:qFormat/>
    <w:rsid w:val="00E2109B"/>
  </w:style>
  <w:style w:type="paragraph" w:customStyle="1" w:styleId="6Onderwerp">
    <w:name w:val="6_Onderwerp"/>
    <w:basedOn w:val="4Kenmerk"/>
    <w:next w:val="4Kenmerk"/>
    <w:qFormat/>
    <w:rsid w:val="00E2109B"/>
  </w:style>
  <w:style w:type="paragraph" w:customStyle="1" w:styleId="7Opsomming">
    <w:name w:val="7_Opsomming"/>
    <w:basedOn w:val="1Brieftekst"/>
    <w:qFormat/>
    <w:rsid w:val="00E2109B"/>
    <w:pPr>
      <w:numPr>
        <w:numId w:val="8"/>
      </w:numPr>
    </w:pPr>
  </w:style>
  <w:style w:type="paragraph" w:customStyle="1" w:styleId="8Nummering">
    <w:name w:val="8_Nummering"/>
    <w:basedOn w:val="1Brieftekst"/>
    <w:qFormat/>
    <w:rsid w:val="00E2109B"/>
    <w:pPr>
      <w:numPr>
        <w:numId w:val="9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E2109B"/>
    <w:pPr>
      <w:numPr>
        <w:numId w:val="11"/>
      </w:numPr>
    </w:pPr>
  </w:style>
  <w:style w:type="paragraph" w:customStyle="1" w:styleId="Kopbasis">
    <w:name w:val="Kopbasis"/>
    <w:basedOn w:val="Standaard"/>
    <w:next w:val="Plattetekst"/>
    <w:rsid w:val="00E2109B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Cs w:val="20"/>
    </w:rPr>
  </w:style>
  <w:style w:type="paragraph" w:customStyle="1" w:styleId="Voetnootbasis">
    <w:name w:val="Voetnootbasis"/>
    <w:basedOn w:val="Standaard"/>
    <w:rsid w:val="00E2109B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rsid w:val="00E2109B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rsid w:val="00E2109B"/>
    <w:pPr>
      <w:keepNext/>
    </w:pPr>
  </w:style>
  <w:style w:type="paragraph" w:styleId="Bijschrift">
    <w:name w:val="caption"/>
    <w:basedOn w:val="Figuur"/>
    <w:next w:val="Plattetekst"/>
    <w:rsid w:val="00E2109B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rsid w:val="00E2109B"/>
    <w:pPr>
      <w:keepNext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E2109B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E2109B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E2109B"/>
  </w:style>
  <w:style w:type="character" w:customStyle="1" w:styleId="EindnoottekstChar">
    <w:name w:val="Eindnoottekst Char"/>
    <w:basedOn w:val="Standaardalinea-lettertype"/>
    <w:link w:val="Eindnoottekst"/>
    <w:rsid w:val="00E2109B"/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customStyle="1" w:styleId="Koptekstbasis">
    <w:name w:val="Koptekstbasis"/>
    <w:basedOn w:val="Standaard"/>
    <w:rsid w:val="00E2109B"/>
    <w:pPr>
      <w:keepLines/>
      <w:tabs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uiPriority w:val="99"/>
    <w:rsid w:val="00E2109B"/>
    <w:rPr>
      <w:vertAlign w:val="superscript"/>
    </w:rPr>
  </w:style>
  <w:style w:type="paragraph" w:styleId="Voetnoottekst">
    <w:name w:val="footnote text"/>
    <w:basedOn w:val="Voetnootbasis"/>
    <w:link w:val="VoetnoottekstChar"/>
    <w:uiPriority w:val="99"/>
    <w:rsid w:val="00E2109B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2109B"/>
    <w:rPr>
      <w:rFonts w:ascii="Times New Roman" w:eastAsia="Times New Roman" w:hAnsi="Times New Roman" w:cs="Times New Roman"/>
      <w:kern w:val="0"/>
      <w:sz w:val="18"/>
      <w:szCs w:val="20"/>
      <w:lang w:val="x-none"/>
      <w14:ligatures w14:val="none"/>
    </w:rPr>
  </w:style>
  <w:style w:type="paragraph" w:styleId="Index1">
    <w:name w:val="index 1"/>
    <w:basedOn w:val="Indexbasis"/>
    <w:semiHidden/>
    <w:rsid w:val="00E2109B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E2109B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E2109B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E2109B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eastAsia="Times New Roman" w:hAnsi="Arial" w:cs="Times New Roman"/>
      <w:color w:val="auto"/>
      <w:spacing w:val="-10"/>
      <w:kern w:val="28"/>
      <w:position w:val="6"/>
      <w:sz w:val="24"/>
      <w:szCs w:val="20"/>
    </w:rPr>
  </w:style>
  <w:style w:type="paragraph" w:styleId="Inhopg6">
    <w:name w:val="toc 6"/>
    <w:basedOn w:val="Standaard"/>
    <w:next w:val="Standaard"/>
    <w:autoRedefine/>
    <w:semiHidden/>
    <w:rsid w:val="00E2109B"/>
    <w:pPr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E2109B"/>
    <w:rPr>
      <w:sz w:val="18"/>
    </w:rPr>
  </w:style>
  <w:style w:type="paragraph" w:styleId="Lijst">
    <w:name w:val="List"/>
    <w:basedOn w:val="Plattetekst"/>
    <w:rsid w:val="00E2109B"/>
    <w:pPr>
      <w:ind w:left="1440" w:hanging="360"/>
    </w:pPr>
  </w:style>
  <w:style w:type="paragraph" w:styleId="Lijstnummering">
    <w:name w:val="List Number"/>
    <w:basedOn w:val="Lijst"/>
    <w:rsid w:val="00E2109B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E2109B"/>
    <w:pPr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E2109B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character" w:styleId="Paginanummer">
    <w:name w:val="page number"/>
    <w:rsid w:val="00E2109B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E2109B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E2109B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E2109B"/>
    <w:rPr>
      <w:b/>
      <w:vertAlign w:val="superscript"/>
    </w:rPr>
  </w:style>
  <w:style w:type="paragraph" w:customStyle="1" w:styleId="Inhopgbasis">
    <w:name w:val="Inhopg.basis"/>
    <w:basedOn w:val="Standaard"/>
    <w:rsid w:val="00E2109B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E2109B"/>
    <w:pPr>
      <w:ind w:left="1440" w:hanging="360"/>
    </w:pPr>
  </w:style>
  <w:style w:type="paragraph" w:styleId="Inhopg3">
    <w:name w:val="toc 3"/>
    <w:basedOn w:val="Inhopgbasis"/>
    <w:uiPriority w:val="39"/>
    <w:rsid w:val="00E2109B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E2109B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E2109B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rsid w:val="00E2109B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E2109B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E2109B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E2109B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rsid w:val="00E2109B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E2109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Ondertitel">
    <w:name w:val="Subtitle"/>
    <w:basedOn w:val="Titel"/>
    <w:next w:val="Plattetekst"/>
    <w:link w:val="OndertitelChar"/>
    <w:rsid w:val="00E2109B"/>
    <w:pPr>
      <w:spacing w:before="0" w:after="160" w:line="400" w:lineRule="atLeast"/>
    </w:pPr>
    <w:rPr>
      <w:i/>
      <w:spacing w:val="-14"/>
      <w:sz w:val="34"/>
    </w:rPr>
  </w:style>
  <w:style w:type="character" w:customStyle="1" w:styleId="OndertitelChar">
    <w:name w:val="Ondertitel Char"/>
    <w:basedOn w:val="Standaardalinea-lettertype"/>
    <w:link w:val="Ondertitel"/>
    <w:rsid w:val="00E2109B"/>
    <w:rPr>
      <w:rFonts w:ascii="Times New Roman" w:eastAsia="Times New Roman" w:hAnsi="Times New Roman" w:cs="Times New Roman"/>
      <w:i/>
      <w:spacing w:val="-14"/>
      <w:kern w:val="28"/>
      <w:sz w:val="34"/>
      <w:szCs w:val="20"/>
      <w14:ligatures w14:val="none"/>
    </w:rPr>
  </w:style>
  <w:style w:type="paragraph" w:styleId="Titel">
    <w:name w:val="Title"/>
    <w:basedOn w:val="Kopbasis"/>
    <w:next w:val="Ondertitel"/>
    <w:link w:val="TitelChar"/>
    <w:qFormat/>
    <w:rsid w:val="00E2109B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character" w:customStyle="1" w:styleId="TitelChar">
    <w:name w:val="Titel Char"/>
    <w:basedOn w:val="Standaardalinea-lettertype"/>
    <w:link w:val="Titel"/>
    <w:rsid w:val="00E2109B"/>
    <w:rPr>
      <w:rFonts w:ascii="Times New Roman" w:eastAsia="Times New Roman" w:hAnsi="Times New Roman" w:cs="Times New Roman"/>
      <w:spacing w:val="-40"/>
      <w:kern w:val="28"/>
      <w:sz w:val="60"/>
      <w:szCs w:val="20"/>
      <w14:ligatures w14:val="none"/>
    </w:rPr>
  </w:style>
  <w:style w:type="paragraph" w:styleId="Lijstnummering5">
    <w:name w:val="List Number 5"/>
    <w:basedOn w:val="Lijstnummering"/>
    <w:rsid w:val="00E2109B"/>
    <w:pPr>
      <w:ind w:left="3240"/>
    </w:pPr>
  </w:style>
  <w:style w:type="paragraph" w:styleId="Lijstnummering4">
    <w:name w:val="List Number 4"/>
    <w:basedOn w:val="Lijstnummering"/>
    <w:rsid w:val="00E2109B"/>
    <w:pPr>
      <w:ind w:left="2880"/>
    </w:pPr>
  </w:style>
  <w:style w:type="paragraph" w:styleId="Lijstnummering3">
    <w:name w:val="List Number 3"/>
    <w:basedOn w:val="Lijstnummering"/>
    <w:rsid w:val="00E2109B"/>
    <w:pPr>
      <w:ind w:left="2520"/>
    </w:pPr>
  </w:style>
  <w:style w:type="paragraph" w:styleId="Lijstopsomteken5">
    <w:name w:val="List Bullet 5"/>
    <w:basedOn w:val="Lijstopsomteken"/>
    <w:rsid w:val="00E2109B"/>
    <w:pPr>
      <w:tabs>
        <w:tab w:val="clear" w:pos="397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E2109B"/>
    <w:pPr>
      <w:tabs>
        <w:tab w:val="clear" w:pos="397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E2109B"/>
    <w:pPr>
      <w:tabs>
        <w:tab w:val="clear" w:pos="397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E2109B"/>
    <w:pPr>
      <w:ind w:left="2880"/>
    </w:pPr>
  </w:style>
  <w:style w:type="paragraph" w:styleId="Lijst4">
    <w:name w:val="List 4"/>
    <w:basedOn w:val="Lijst"/>
    <w:rsid w:val="00E2109B"/>
    <w:pPr>
      <w:ind w:left="2520"/>
    </w:pPr>
  </w:style>
  <w:style w:type="paragraph" w:styleId="Lijst3">
    <w:name w:val="List 3"/>
    <w:basedOn w:val="Lijst"/>
    <w:rsid w:val="00E2109B"/>
    <w:pPr>
      <w:ind w:left="2160"/>
    </w:pPr>
  </w:style>
  <w:style w:type="paragraph" w:styleId="Lijst2">
    <w:name w:val="List 2"/>
    <w:basedOn w:val="Lijst"/>
    <w:rsid w:val="00E2109B"/>
    <w:pPr>
      <w:ind w:left="1800"/>
    </w:pPr>
  </w:style>
  <w:style w:type="paragraph" w:styleId="Inhopg7">
    <w:name w:val="toc 7"/>
    <w:basedOn w:val="Standaard"/>
    <w:next w:val="Standaard"/>
    <w:autoRedefine/>
    <w:semiHidden/>
    <w:rsid w:val="00E2109B"/>
    <w:pPr>
      <w:ind w:left="1200"/>
    </w:pPr>
    <w:rPr>
      <w:rFonts w:ascii="Times New Roman" w:eastAsia="Times New Roman" w:hAnsi="Times New Roman" w:cs="Times New Roman"/>
      <w:sz w:val="18"/>
      <w:szCs w:val="20"/>
    </w:rPr>
  </w:style>
  <w:style w:type="paragraph" w:styleId="Lijstnummering2">
    <w:name w:val="List Number 2"/>
    <w:basedOn w:val="Lijstnummering"/>
    <w:rsid w:val="00E2109B"/>
    <w:pPr>
      <w:ind w:left="2160"/>
    </w:pPr>
  </w:style>
  <w:style w:type="paragraph" w:styleId="Lijstvoortzetting">
    <w:name w:val="List Continue"/>
    <w:basedOn w:val="Lijst"/>
    <w:rsid w:val="00E2109B"/>
    <w:pPr>
      <w:ind w:left="1800" w:firstLine="0"/>
    </w:pPr>
  </w:style>
  <w:style w:type="paragraph" w:styleId="Lijstvoortzetting2">
    <w:name w:val="List Continue 2"/>
    <w:basedOn w:val="Lijstvoortzetting"/>
    <w:rsid w:val="00E2109B"/>
    <w:pPr>
      <w:ind w:left="2160"/>
    </w:pPr>
  </w:style>
  <w:style w:type="paragraph" w:styleId="Lijstvoortzetting3">
    <w:name w:val="List Continue 3"/>
    <w:basedOn w:val="Lijstvoortzetting"/>
    <w:rsid w:val="00E2109B"/>
    <w:pPr>
      <w:ind w:left="2520"/>
    </w:pPr>
  </w:style>
  <w:style w:type="paragraph" w:styleId="Lijstvoortzetting4">
    <w:name w:val="List Continue 4"/>
    <w:basedOn w:val="Lijstvoortzetting"/>
    <w:rsid w:val="00E2109B"/>
    <w:pPr>
      <w:ind w:left="2880"/>
    </w:pPr>
  </w:style>
  <w:style w:type="paragraph" w:styleId="Lijstvoortzetting5">
    <w:name w:val="List Continue 5"/>
    <w:basedOn w:val="Lijstvoortzetting"/>
    <w:rsid w:val="00E2109B"/>
    <w:pPr>
      <w:ind w:left="3240"/>
    </w:pPr>
  </w:style>
  <w:style w:type="paragraph" w:styleId="Standaardinspringing">
    <w:name w:val="Normal Indent"/>
    <w:basedOn w:val="Standaard"/>
    <w:rsid w:val="00E2109B"/>
    <w:pPr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rsid w:val="00E2109B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E2109B"/>
    <w:rPr>
      <w:i/>
      <w:spacing w:val="-6"/>
      <w:sz w:val="24"/>
    </w:rPr>
  </w:style>
  <w:style w:type="paragraph" w:customStyle="1" w:styleId="Bedrijfsnaam">
    <w:name w:val="Bedrijfsnaam"/>
    <w:basedOn w:val="Documentlabel"/>
    <w:rsid w:val="00E2109B"/>
    <w:pPr>
      <w:spacing w:before="0"/>
    </w:pPr>
  </w:style>
  <w:style w:type="paragraph" w:customStyle="1" w:styleId="Onderdeellabel">
    <w:name w:val="Onderdeellabel"/>
    <w:basedOn w:val="Kopbasis"/>
    <w:next w:val="Standaard"/>
    <w:rsid w:val="00E2109B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E2109B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E2109B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E2109B"/>
    <w:pPr>
      <w:tabs>
        <w:tab w:val="right" w:leader="dot" w:pos="7560"/>
      </w:tabs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E2109B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E2109B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rsid w:val="00E2109B"/>
    <w:rPr>
      <w:rFonts w:ascii="Arial" w:eastAsia="Times New Roman" w:hAnsi="Arial" w:cs="Times New Roman"/>
      <w:kern w:val="0"/>
      <w:szCs w:val="20"/>
      <w:lang w:val="x-none"/>
      <w14:ligatures w14:val="none"/>
    </w:rPr>
  </w:style>
  <w:style w:type="character" w:customStyle="1" w:styleId="Nadrukinleiding">
    <w:name w:val="Nadruk inleiding"/>
    <w:rsid w:val="00E2109B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semiHidden/>
    <w:rsid w:val="00E2109B"/>
    <w:pPr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semiHidden/>
    <w:rsid w:val="00E2109B"/>
    <w:pPr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rsid w:val="00E2109B"/>
    <w:pPr>
      <w:adjustRightInd w:val="0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E2109B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AlineaNum">
    <w:name w:val="AlineaNum"/>
    <w:basedOn w:val="Standaard"/>
    <w:rsid w:val="00E2109B"/>
    <w:pPr>
      <w:keepLines/>
      <w:numPr>
        <w:ilvl w:val="4"/>
        <w:numId w:val="12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rsid w:val="00E2109B"/>
    <w:pPr>
      <w:keepLines/>
      <w:numPr>
        <w:ilvl w:val="5"/>
        <w:numId w:val="12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rsid w:val="00E2109B"/>
    <w:pPr>
      <w:keepLines/>
      <w:numPr>
        <w:ilvl w:val="3"/>
        <w:numId w:val="12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rsid w:val="00E2109B"/>
    <w:pPr>
      <w:numPr>
        <w:ilvl w:val="7"/>
        <w:numId w:val="10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rsid w:val="00E2109B"/>
    <w:pPr>
      <w:numPr>
        <w:ilvl w:val="7"/>
        <w:numId w:val="12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E2109B"/>
    <w:pPr>
      <w:numPr>
        <w:ilvl w:val="8"/>
        <w:numId w:val="12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rsid w:val="00E2109B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E2109B"/>
    <w:pPr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E2109B"/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rsid w:val="00E2109B"/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E2109B"/>
    <w:rPr>
      <w:rFonts w:ascii="Arial" w:eastAsia="Times New Roman" w:hAnsi="Arial" w:cs="Times New Roman"/>
      <w:i/>
      <w:snapToGrid w:val="0"/>
      <w:kern w:val="0"/>
      <w:sz w:val="20"/>
      <w:szCs w:val="20"/>
      <w:lang w:eastAsia="nl-NL"/>
      <w14:ligatures w14:val="none"/>
    </w:rPr>
  </w:style>
  <w:style w:type="paragraph" w:customStyle="1" w:styleId="rocvatekst">
    <w:name w:val="rocvatekst"/>
    <w:basedOn w:val="Standaard"/>
    <w:rsid w:val="00E2109B"/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E2109B"/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E2109B"/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E2109B"/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rsid w:val="00E2109B"/>
    <w:pPr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2109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rmaalweb">
    <w:name w:val="Normal (Web)"/>
    <w:basedOn w:val="Standaard"/>
    <w:uiPriority w:val="99"/>
    <w:rsid w:val="00E2109B"/>
    <w:pPr>
      <w:spacing w:before="100" w:beforeAutospacing="1" w:after="100" w:afterAutospacing="1"/>
    </w:pPr>
    <w:rPr>
      <w:rFonts w:ascii="Arial" w:eastAsia="Arial Unicode MS" w:hAnsi="Arial"/>
      <w:sz w:val="18"/>
      <w:szCs w:val="18"/>
      <w:lang w:eastAsia="nl-NL"/>
    </w:rPr>
  </w:style>
  <w:style w:type="paragraph" w:customStyle="1" w:styleId="Opmaakprofiel2">
    <w:name w:val="Opmaakprofiel2"/>
    <w:basedOn w:val="Inhopg2"/>
    <w:rsid w:val="00E2109B"/>
    <w:pPr>
      <w:tabs>
        <w:tab w:val="left" w:pos="800"/>
        <w:tab w:val="right" w:leader="dot" w:pos="8779"/>
      </w:tabs>
      <w:spacing w:after="60"/>
      <w:ind w:left="198"/>
    </w:pPr>
    <w:rPr>
      <w:rFonts w:ascii="Arial" w:eastAsia="Times New Roman" w:hAnsi="Arial" w:cs="Times New Roman"/>
      <w:smallCaps/>
      <w:noProof/>
      <w:sz w:val="20"/>
      <w:szCs w:val="20"/>
    </w:rPr>
  </w:style>
  <w:style w:type="paragraph" w:customStyle="1" w:styleId="Bullet1">
    <w:name w:val="Bullet 1"/>
    <w:basedOn w:val="Standaard"/>
    <w:rsid w:val="00E2109B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E2109B"/>
    <w:pPr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"/>
    <w:rsid w:val="00E2109B"/>
    <w:pPr>
      <w:keepNext w:val="0"/>
      <w:keepLines w:val="0"/>
      <w:numPr>
        <w:ilvl w:val="0"/>
        <w:numId w:val="0"/>
      </w:numPr>
      <w:tabs>
        <w:tab w:val="num" w:pos="851"/>
      </w:tabs>
      <w:spacing w:before="120" w:after="60"/>
      <w:ind w:left="851" w:hanging="851"/>
    </w:pPr>
    <w:rPr>
      <w:rFonts w:ascii="Arial" w:eastAsia="Times New Roman" w:hAnsi="Arial" w:cs="Times New Roman"/>
      <w:color w:val="000000"/>
      <w:sz w:val="20"/>
      <w:szCs w:val="20"/>
    </w:rPr>
  </w:style>
  <w:style w:type="paragraph" w:customStyle="1" w:styleId="rocvaTekst0">
    <w:name w:val="rocva_Tekst"/>
    <w:basedOn w:val="Standaard"/>
    <w:rsid w:val="00E2109B"/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rsid w:val="00E2109B"/>
    <w:pPr>
      <w:jc w:val="both"/>
    </w:pPr>
    <w:rPr>
      <w:rFonts w:ascii="Arial" w:eastAsia="Times New Roman" w:hAnsi="Arial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E2109B"/>
    <w:rPr>
      <w:rFonts w:ascii="Arial" w:eastAsia="Times New Roman" w:hAnsi="Arial" w:cs="Arial"/>
      <w:kern w:val="0"/>
      <w:szCs w:val="24"/>
      <w:lang w:eastAsia="nl-NL"/>
      <w14:ligatures w14:val="none"/>
    </w:rPr>
  </w:style>
  <w:style w:type="paragraph" w:customStyle="1" w:styleId="rocvaIntroTekst0">
    <w:name w:val="rocva_IntroTekst"/>
    <w:next w:val="Standaard"/>
    <w:rsid w:val="00E2109B"/>
    <w:pPr>
      <w:spacing w:after="0" w:line="240" w:lineRule="auto"/>
      <w:jc w:val="both"/>
    </w:pPr>
    <w:rPr>
      <w:rFonts w:ascii="Arial" w:eastAsia="Times New Roman" w:hAnsi="Arial" w:cs="Times New Roman"/>
      <w:b/>
      <w:color w:val="000000"/>
      <w:kern w:val="0"/>
      <w:sz w:val="20"/>
      <w:szCs w:val="20"/>
      <w:lang w:val="en-US" w:eastAsia="nl-NL"/>
      <w14:ligatures w14:val="none"/>
    </w:rPr>
  </w:style>
  <w:style w:type="paragraph" w:customStyle="1" w:styleId="OpmaakprofielKop1">
    <w:name w:val="Opmaakprofiel Kop 1"/>
    <w:aliases w:val="hoofdstuk + Times New Roman"/>
    <w:basedOn w:val="Kop1"/>
    <w:rsid w:val="00E2109B"/>
    <w:pPr>
      <w:keepLines w:val="0"/>
      <w:pageBreakBefore/>
      <w:numPr>
        <w:numId w:val="13"/>
      </w:numPr>
      <w:tabs>
        <w:tab w:val="left" w:pos="0"/>
      </w:tabs>
      <w:spacing w:before="0" w:after="240"/>
    </w:pPr>
    <w:rPr>
      <w:rFonts w:ascii="Times New Roman" w:eastAsia="Times New Roman" w:hAnsi="Times New Roman" w:cs="Times New Roman"/>
      <w:bCs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E2109B"/>
    <w:pPr>
      <w:numPr>
        <w:ilvl w:val="1"/>
        <w:numId w:val="13"/>
      </w:numPr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E2109B"/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109B"/>
    <w:rPr>
      <w:rFonts w:ascii="Tahoma" w:eastAsia="Times New Roman" w:hAnsi="Tahoma" w:cs="Times New Roman"/>
      <w:kern w:val="0"/>
      <w:sz w:val="16"/>
      <w:szCs w:val="16"/>
      <w:lang w:eastAsia="nl-NL"/>
      <w14:ligatures w14:val="none"/>
    </w:rPr>
  </w:style>
  <w:style w:type="character" w:customStyle="1" w:styleId="HoofdstukChar">
    <w:name w:val="Hoofdstuk Char"/>
    <w:aliases w:val="Section Heading Char"/>
    <w:rsid w:val="00E2109B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E2109B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E2109B"/>
    <w:pPr>
      <w:adjustRightInd w:val="0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">
    <w:name w:val="i"/>
    <w:rsid w:val="00E2109B"/>
    <w:rPr>
      <w:b/>
      <w:vanish/>
      <w:color w:val="0000FF"/>
      <w:sz w:val="18"/>
    </w:rPr>
  </w:style>
  <w:style w:type="paragraph" w:styleId="Revisie">
    <w:name w:val="Revision"/>
    <w:hidden/>
    <w:uiPriority w:val="99"/>
    <w:semiHidden/>
    <w:rsid w:val="00E2109B"/>
    <w:pPr>
      <w:spacing w:after="0" w:line="240" w:lineRule="auto"/>
    </w:pPr>
    <w:rPr>
      <w:rFonts w:ascii="Arial" w:eastAsia="Times New Roman" w:hAnsi="Arial" w:cs="Arial"/>
      <w:kern w:val="0"/>
      <w:szCs w:val="20"/>
      <w:lang w:eastAsia="nl-NL"/>
      <w14:ligatures w14:val="none"/>
    </w:rPr>
  </w:style>
  <w:style w:type="paragraph" w:customStyle="1" w:styleId="zzEWV">
    <w:name w:val="zz_EWV"/>
    <w:basedOn w:val="Standaard"/>
    <w:rsid w:val="00E2109B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rsid w:val="00E2109B"/>
    <w:pPr>
      <w:numPr>
        <w:numId w:val="15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rsid w:val="00E2109B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0">
    <w:name w:val="kop 3"/>
    <w:basedOn w:val="Kop3"/>
    <w:link w:val="kop3Char0"/>
    <w:rsid w:val="00E2109B"/>
    <w:pPr>
      <w:numPr>
        <w:numId w:val="14"/>
      </w:numPr>
      <w:tabs>
        <w:tab w:val="num" w:pos="567"/>
      </w:tabs>
      <w:spacing w:before="0" w:line="23" w:lineRule="atLeast"/>
      <w:ind w:left="567" w:hanging="567"/>
    </w:pPr>
    <w:rPr>
      <w:rFonts w:cstheme="minorHAnsi"/>
      <w:i/>
      <w:color w:val="3A6335"/>
      <w:sz w:val="19"/>
      <w:szCs w:val="19"/>
    </w:rPr>
  </w:style>
  <w:style w:type="paragraph" w:customStyle="1" w:styleId="kop40">
    <w:name w:val="kop 4"/>
    <w:basedOn w:val="kop30"/>
    <w:link w:val="kop4Char0"/>
    <w:rsid w:val="00E2109B"/>
    <w:rPr>
      <w:color w:val="314E2C"/>
    </w:rPr>
  </w:style>
  <w:style w:type="character" w:customStyle="1" w:styleId="kop3Char0">
    <w:name w:val="kop 3 Char"/>
    <w:basedOn w:val="Kop3Char"/>
    <w:link w:val="kop30"/>
    <w:rsid w:val="00E2109B"/>
    <w:rPr>
      <w:rFonts w:asciiTheme="majorHAnsi" w:eastAsiaTheme="majorEastAsia" w:hAnsiTheme="majorHAnsi" w:cstheme="minorHAnsi"/>
      <w:i/>
      <w:color w:val="3A6335"/>
      <w:kern w:val="0"/>
      <w:sz w:val="19"/>
      <w:szCs w:val="19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2109B"/>
    <w:pPr>
      <w:pageBreakBefore/>
      <w:tabs>
        <w:tab w:val="left" w:pos="0"/>
      </w:tabs>
      <w:spacing w:before="0" w:after="240" w:line="259" w:lineRule="auto"/>
      <w:ind w:left="709" w:hanging="709"/>
      <w:outlineLvl w:val="9"/>
    </w:pPr>
    <w:rPr>
      <w:rFonts w:asciiTheme="majorHAnsi" w:hAnsiTheme="majorHAnsi" w:cstheme="minorHAnsi"/>
      <w:b/>
      <w:color w:val="365F91" w:themeColor="accent1" w:themeShade="BF"/>
      <w:szCs w:val="24"/>
      <w:lang w:eastAsia="nl-NL"/>
    </w:rPr>
  </w:style>
  <w:style w:type="character" w:customStyle="1" w:styleId="kop4Char0">
    <w:name w:val="kop 4 Char"/>
    <w:basedOn w:val="kop3Char0"/>
    <w:link w:val="kop40"/>
    <w:rsid w:val="00E2109B"/>
    <w:rPr>
      <w:rFonts w:asciiTheme="majorHAnsi" w:eastAsiaTheme="majorEastAsia" w:hAnsiTheme="majorHAnsi" w:cstheme="minorHAnsi"/>
      <w:i/>
      <w:color w:val="314E2C"/>
      <w:kern w:val="0"/>
      <w:sz w:val="19"/>
      <w:szCs w:val="19"/>
      <w14:ligatures w14:val="none"/>
    </w:rPr>
  </w:style>
  <w:style w:type="paragraph" w:customStyle="1" w:styleId="Standard">
    <w:name w:val="Standard"/>
    <w:rsid w:val="00E2109B"/>
    <w:pPr>
      <w:suppressAutoHyphens/>
      <w:autoSpaceDN w:val="0"/>
      <w:spacing w:after="0" w:line="276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table" w:customStyle="1" w:styleId="TenderPeople">
    <w:name w:val="Tender People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E2109B"/>
    <w:pPr>
      <w:numPr>
        <w:numId w:val="17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E2109B"/>
  </w:style>
  <w:style w:type="table" w:customStyle="1" w:styleId="Lijsttabel3-Accent11">
    <w:name w:val="Lijsttabel 3 - Accent 11"/>
    <w:basedOn w:val="Standaardtabel"/>
    <w:uiPriority w:val="48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E210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rsid w:val="00E210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ol">
    <w:name w:val="ol"/>
    <w:basedOn w:val="Standaardalinea-lettertype"/>
    <w:rsid w:val="00E2109B"/>
  </w:style>
  <w:style w:type="paragraph" w:customStyle="1" w:styleId="VBControls">
    <w:name w:val="VB Controls"/>
    <w:basedOn w:val="Standaard"/>
    <w:rsid w:val="00E2109B"/>
    <w:pPr>
      <w:numPr>
        <w:numId w:val="18"/>
      </w:numPr>
      <w:tabs>
        <w:tab w:val="clear" w:pos="2981"/>
      </w:tabs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E2109B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E2109B"/>
    <w:rPr>
      <w:rFonts w:ascii="Arial" w:hAnsi="Arial"/>
      <w:i/>
      <w:iCs/>
      <w:color w:val="4F81BD" w:themeColor="accent1"/>
      <w:sz w:val="19"/>
    </w:rPr>
  </w:style>
  <w:style w:type="character" w:styleId="Nadruk">
    <w:name w:val="Emphasis"/>
    <w:basedOn w:val="Standaardalinea-lettertype"/>
    <w:uiPriority w:val="20"/>
    <w:qFormat/>
    <w:rsid w:val="00E2109B"/>
    <w:rPr>
      <w:rFonts w:ascii="Arial" w:hAnsi="Arial"/>
      <w:i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2109B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E2109B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E2109B"/>
    <w:rPr>
      <w:rFonts w:asciiTheme="majorHAnsi" w:eastAsiaTheme="majorEastAsia" w:hAnsiTheme="majorHAnsi" w:cstheme="minorHAnsi"/>
      <w:i/>
      <w:color w:val="452777"/>
      <w:kern w:val="0"/>
      <w:sz w:val="19"/>
      <w:szCs w:val="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rmtestad.nl/" TargetMode="External"/><Relationship Id="rId1" Type="http://schemas.openxmlformats.org/officeDocument/2006/relationships/hyperlink" Target="http://www.warmtestad.nl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rmtestad.nl/" TargetMode="External"/><Relationship Id="rId1" Type="http://schemas.openxmlformats.org/officeDocument/2006/relationships/hyperlink" Target="http://www.warmtestad.n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rmtestadnl.sharepoint.com/sites/WS_OfficeTemplates/WS_OfficeTemplates/4.%20Rapport.dotx" TargetMode="External"/></Relationships>
</file>

<file path=word/theme/theme1.xml><?xml version="1.0" encoding="utf-8"?>
<a:theme xmlns:a="http://schemas.openxmlformats.org/drawingml/2006/main" name="Kantoorthema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2E3CED56B2494D997AC0C86142F55B" ma:contentTypeVersion="11" ma:contentTypeDescription="Een nieuw document maken." ma:contentTypeScope="" ma:versionID="257580698a9ae81ae5e8cfa3ec4371c8">
  <xsd:schema xmlns:xsd="http://www.w3.org/2001/XMLSchema" xmlns:xs="http://www.w3.org/2001/XMLSchema" xmlns:p="http://schemas.microsoft.com/office/2006/metadata/properties" xmlns:ns2="75093c5a-1987-4863-8e86-04ae6bd27b29" xmlns:ns3="56a52695-61e2-4ed4-922a-5775169c25f9" targetNamespace="http://schemas.microsoft.com/office/2006/metadata/properties" ma:root="true" ma:fieldsID="0c01629e27836b235179869a5ce4ec50" ns2:_="" ns3:_="">
    <xsd:import namespace="75093c5a-1987-4863-8e86-04ae6bd27b29"/>
    <xsd:import namespace="56a52695-61e2-4ed4-922a-5775169c25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93c5a-1987-4863-8e86-04ae6bd27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0086a691-cd9d-4dac-b10e-3328202490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2695-61e2-4ed4-922a-5775169c25f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c0f49cc-363b-4af6-b760-58f844b7facb}" ma:internalName="TaxCatchAll" ma:showField="CatchAllData" ma:web="56a52695-61e2-4ed4-922a-5775169c25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52695-61e2-4ed4-922a-5775169c25f9" xsi:nil="true"/>
    <lcf76f155ced4ddcb4097134ff3c332f xmlns="75093c5a-1987-4863-8e86-04ae6bd27b2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DD3337-EE25-4D2C-BE5C-C864CF44C361}"/>
</file>

<file path=customXml/itemProps2.xml><?xml version="1.0" encoding="utf-8"?>
<ds:datastoreItem xmlns:ds="http://schemas.openxmlformats.org/officeDocument/2006/customXml" ds:itemID="{49A28050-52F6-4323-8676-67175308E27E}">
  <ds:schemaRefs>
    <ds:schemaRef ds:uri="http://schemas.microsoft.com/office/2006/metadata/properties"/>
    <ds:schemaRef ds:uri="http://schemas.microsoft.com/office/infopath/2007/PartnerControls"/>
    <ds:schemaRef ds:uri="56a52695-61e2-4ed4-922a-5775169c25f9"/>
    <ds:schemaRef ds:uri="75093c5a-1987-4863-8e86-04ae6bd27b29"/>
  </ds:schemaRefs>
</ds:datastoreItem>
</file>

<file path=customXml/itemProps3.xml><?xml version="1.0" encoding="utf-8"?>
<ds:datastoreItem xmlns:ds="http://schemas.openxmlformats.org/officeDocument/2006/customXml" ds:itemID="{7CC83DA9-756F-4CF7-899C-3113C898F7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4.%20Rapport</Template>
  <TotalTime>8</TotalTime>
  <Pages>1</Pages>
  <Words>181</Words>
  <Characters>1000</Characters>
  <Application>Microsoft Office Word</Application>
  <DocSecurity>0</DocSecurity>
  <Lines>8</Lines>
  <Paragraphs>2</Paragraphs>
  <ScaleCrop>false</ScaleCrop>
  <Company>WarmteStad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 | WarmteStad</cp:lastModifiedBy>
  <cp:revision>3</cp:revision>
  <cp:lastPrinted>2023-05-24T09:55:00Z</cp:lastPrinted>
  <dcterms:created xsi:type="dcterms:W3CDTF">2026-07-27T15:13:00Z</dcterms:created>
  <dcterms:modified xsi:type="dcterms:W3CDTF">2026-07-29T08:30:00Z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0x010100BF2E3CED56B2494D997AC0C86142F55B</vt:lpwstr>
  </property>
</Properties>
</file>