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E0BD" w14:textId="77777777" w:rsidR="00E319B1" w:rsidRPr="003F1E87" w:rsidRDefault="00E319B1" w:rsidP="00FB0077">
      <w:pPr>
        <w:pStyle w:val="Kop1"/>
        <w:numPr>
          <w:ilvl w:val="0"/>
          <w:numId w:val="0"/>
        </w:numPr>
        <w:spacing w:before="0" w:after="120"/>
        <w:ind w:left="432" w:hanging="432"/>
      </w:pPr>
      <w:bookmarkStart w:id="0" w:name="_Ref126563967"/>
      <w:bookmarkStart w:id="1" w:name="_Toc129140017"/>
      <w:bookmarkStart w:id="2" w:name="_Toc142192251"/>
      <w:bookmarkStart w:id="3" w:name="_Toc142192368"/>
      <w:bookmarkStart w:id="4" w:name="_Toc144557533"/>
      <w:bookmarkStart w:id="5" w:name="_Toc325467083"/>
      <w:r w:rsidRPr="003F1E87">
        <w:t>Bijlage Verklaring hoofdelijke aansprakelijkheid</w:t>
      </w:r>
      <w:bookmarkEnd w:id="0"/>
      <w:bookmarkEnd w:id="1"/>
      <w:bookmarkEnd w:id="2"/>
      <w:bookmarkEnd w:id="3"/>
      <w:bookmarkEnd w:id="4"/>
      <w:r w:rsidRPr="003F1E87">
        <w:t xml:space="preserve"> </w:t>
      </w:r>
    </w:p>
    <w:p w14:paraId="18DDAFA5" w14:textId="77777777" w:rsidR="00E319B1" w:rsidRPr="00BC42EA" w:rsidRDefault="00E319B1" w:rsidP="00E319B1">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E319B1" w:rsidRPr="00BC42EA" w14:paraId="47025C18" w14:textId="77777777" w:rsidTr="00FB0077">
        <w:trPr>
          <w:trHeight w:val="483"/>
        </w:trPr>
        <w:tc>
          <w:tcPr>
            <w:tcW w:w="8535" w:type="dxa"/>
            <w:shd w:val="clear" w:color="auto" w:fill="ED7D31" w:themeFill="accent2"/>
          </w:tcPr>
          <w:p w14:paraId="0BA7FF86" w14:textId="27814F44" w:rsidR="00E319B1" w:rsidRPr="00BC42EA" w:rsidRDefault="00B81770" w:rsidP="005075C7">
            <w:pPr>
              <w:pStyle w:val="Kop2"/>
              <w:spacing w:before="0" w:line="276" w:lineRule="auto"/>
              <w:jc w:val="both"/>
              <w:rPr>
                <w:rFonts w:cstheme="minorHAnsi"/>
                <w:color w:val="FFFFFF" w:themeColor="background1"/>
                <w:szCs w:val="19"/>
              </w:rPr>
            </w:pPr>
            <w:r w:rsidRPr="00B81770">
              <w:rPr>
                <w:rFonts w:eastAsiaTheme="minorHAnsi" w:cstheme="minorHAnsi"/>
                <w:color w:val="FFFFFF" w:themeColor="background1"/>
                <w:szCs w:val="19"/>
              </w:rPr>
              <w:t>Inschrijver</w:t>
            </w:r>
            <w:r w:rsidR="00E319B1" w:rsidRPr="00FB0077">
              <w:rPr>
                <w:rFonts w:eastAsiaTheme="minorHAnsi" w:cstheme="minorHAnsi"/>
                <w:color w:val="0000FF"/>
                <w:szCs w:val="19"/>
              </w:rPr>
              <w:t xml:space="preserve"> </w:t>
            </w:r>
            <w:r w:rsidR="00E319B1" w:rsidRPr="00BC42EA">
              <w:rPr>
                <w:rFonts w:eastAsiaTheme="minorHAnsi" w:cstheme="minorHAnsi"/>
                <w:color w:val="FFFFFF" w:themeColor="background1"/>
                <w:szCs w:val="19"/>
              </w:rPr>
              <w:t xml:space="preserve">dient zich te conformeren aan onderstaande vereisten. </w:t>
            </w:r>
          </w:p>
        </w:tc>
      </w:tr>
    </w:tbl>
    <w:p w14:paraId="4093E933" w14:textId="77777777" w:rsidR="00E319B1" w:rsidRDefault="00E319B1" w:rsidP="00E319B1">
      <w:pPr>
        <w:spacing w:line="276" w:lineRule="auto"/>
        <w:jc w:val="both"/>
        <w:rPr>
          <w:rFonts w:cstheme="minorHAnsi"/>
          <w:caps/>
          <w:szCs w:val="19"/>
        </w:rPr>
      </w:pPr>
    </w:p>
    <w:p w14:paraId="0A331D8B" w14:textId="6C7E03E5" w:rsidR="000371E8" w:rsidRPr="00C518B1" w:rsidRDefault="000371E8" w:rsidP="00E319B1">
      <w:pPr>
        <w:spacing w:line="276" w:lineRule="auto"/>
        <w:jc w:val="both"/>
        <w:rPr>
          <w:rFonts w:cstheme="minorHAnsi"/>
          <w:szCs w:val="19"/>
        </w:rPr>
      </w:pPr>
      <w:r w:rsidRPr="00C518B1">
        <w:rPr>
          <w:rFonts w:cstheme="minorHAnsi"/>
          <w:szCs w:val="19"/>
        </w:rPr>
        <w:t xml:space="preserve">Deze verklaring is van toepassing op het </w:t>
      </w:r>
      <w:r w:rsidR="00C518B1">
        <w:rPr>
          <w:rFonts w:cstheme="minorHAnsi"/>
          <w:szCs w:val="19"/>
        </w:rPr>
        <w:t>P</w:t>
      </w:r>
      <w:r w:rsidRPr="00C518B1">
        <w:rPr>
          <w:rFonts w:cstheme="minorHAnsi"/>
          <w:szCs w:val="19"/>
        </w:rPr>
        <w:t xml:space="preserve">erceel of de </w:t>
      </w:r>
      <w:r w:rsidR="00C518B1">
        <w:rPr>
          <w:rFonts w:cstheme="minorHAnsi"/>
          <w:szCs w:val="19"/>
        </w:rPr>
        <w:t>P</w:t>
      </w:r>
      <w:r w:rsidRPr="00C518B1">
        <w:rPr>
          <w:rFonts w:cstheme="minorHAnsi"/>
          <w:szCs w:val="19"/>
        </w:rPr>
        <w:t>ercelen waarvoor</w:t>
      </w:r>
      <w:r w:rsidR="00C518B1" w:rsidRPr="00C518B1">
        <w:rPr>
          <w:rFonts w:cstheme="minorHAnsi"/>
          <w:szCs w:val="19"/>
        </w:rPr>
        <w:t xml:space="preserve"> een Inschrijving is ingediend.</w:t>
      </w:r>
    </w:p>
    <w:p w14:paraId="2227E71A" w14:textId="77777777" w:rsidR="000371E8" w:rsidRPr="00BC42EA" w:rsidRDefault="000371E8" w:rsidP="00E319B1">
      <w:pPr>
        <w:spacing w:line="276" w:lineRule="auto"/>
        <w:jc w:val="both"/>
        <w:rPr>
          <w:rFonts w:cstheme="minorHAnsi"/>
          <w:caps/>
          <w:szCs w:val="19"/>
        </w:rPr>
      </w:pPr>
    </w:p>
    <w:p w14:paraId="5106FCDC" w14:textId="37F681A1" w:rsidR="00B81770" w:rsidRDefault="00E319B1" w:rsidP="00E319B1">
      <w:pPr>
        <w:spacing w:line="276" w:lineRule="auto"/>
        <w:jc w:val="both"/>
        <w:rPr>
          <w:rFonts w:cstheme="minorHAnsi"/>
          <w:szCs w:val="19"/>
        </w:rPr>
      </w:pPr>
      <w:r w:rsidRPr="00BC42EA">
        <w:rPr>
          <w:rFonts w:cstheme="minorHAnsi"/>
          <w:szCs w:val="19"/>
        </w:rPr>
        <w:t>Ondergetekende verklaart inzake de opdracht behorende bij de onderhavige</w:t>
      </w:r>
      <w:r w:rsidRPr="0052247C">
        <w:rPr>
          <w:color w:val="0000E1"/>
        </w:rPr>
        <w:t xml:space="preserve"> </w:t>
      </w:r>
      <w:r w:rsidRPr="00BC42EA">
        <w:rPr>
          <w:rFonts w:cstheme="minorHAnsi"/>
          <w:szCs w:val="19"/>
        </w:rPr>
        <w:t>aanbesteding</w:t>
      </w:r>
      <w:r>
        <w:rPr>
          <w:rFonts w:cstheme="minorHAnsi"/>
          <w:szCs w:val="19"/>
        </w:rPr>
        <w:t xml:space="preserve"> </w:t>
      </w:r>
      <w:r w:rsidR="000371E8">
        <w:rPr>
          <w:rFonts w:cstheme="minorHAnsi"/>
          <w:szCs w:val="19"/>
        </w:rPr>
        <w:t>levering afleversets, dat:</w:t>
      </w:r>
    </w:p>
    <w:p w14:paraId="13F7E105" w14:textId="77777777" w:rsidR="00B81770" w:rsidRDefault="00B81770" w:rsidP="00E319B1">
      <w:pPr>
        <w:spacing w:line="276" w:lineRule="auto"/>
        <w:jc w:val="both"/>
        <w:rPr>
          <w:rFonts w:cstheme="minorHAnsi"/>
          <w:szCs w:val="19"/>
        </w:rPr>
      </w:pPr>
    </w:p>
    <w:p w14:paraId="1721C930" w14:textId="47D09874" w:rsidR="00E319B1" w:rsidRPr="00561FE4" w:rsidRDefault="00E319B1" w:rsidP="00E319B1">
      <w:pPr>
        <w:numPr>
          <w:ilvl w:val="0"/>
          <w:numId w:val="30"/>
        </w:numPr>
        <w:spacing w:line="276" w:lineRule="auto"/>
        <w:jc w:val="both"/>
        <w:rPr>
          <w:rFonts w:cstheme="minorHAnsi"/>
          <w:szCs w:val="19"/>
        </w:rPr>
      </w:pPr>
      <w:r w:rsidRPr="00561FE4">
        <w:rPr>
          <w:rFonts w:cstheme="minorHAnsi"/>
          <w:szCs w:val="19"/>
        </w:rPr>
        <w:t>Deze zich namens de</w:t>
      </w:r>
      <w:r w:rsidR="000371E8" w:rsidRPr="00561FE4">
        <w:rPr>
          <w:rFonts w:cstheme="minorHAnsi"/>
          <w:szCs w:val="19"/>
        </w:rPr>
        <w:t xml:space="preserve"> b</w:t>
      </w:r>
      <w:r w:rsidRPr="00561FE4">
        <w:rPr>
          <w:rFonts w:cstheme="minorHAnsi"/>
          <w:szCs w:val="19"/>
        </w:rPr>
        <w:t>ij gunning van de opdracht tegenover de aanbestedende dienst volledig, onvoorwaardelijk en onherroepelijk garant stelt (hoofdelijk aansprakelijk) voor de nakoming van alle verplichtingen die uit de af te sluiten raam</w:t>
      </w:r>
      <w:r w:rsidRPr="00561FE4">
        <w:t>o</w:t>
      </w:r>
      <w:r w:rsidRPr="00561FE4">
        <w:rPr>
          <w:rFonts w:cstheme="minorHAnsi"/>
          <w:szCs w:val="19"/>
        </w:rPr>
        <w:t xml:space="preserve">vereenkomst </w:t>
      </w:r>
      <w:r w:rsidR="00D6740B" w:rsidRPr="00561FE4">
        <w:rPr>
          <w:rFonts w:cstheme="minorHAnsi"/>
          <w:szCs w:val="19"/>
        </w:rPr>
        <w:t xml:space="preserve">en de daarbij behorende nadere opdrachten </w:t>
      </w:r>
      <w:r w:rsidRPr="00561FE4">
        <w:rPr>
          <w:rFonts w:cstheme="minorHAnsi"/>
          <w:szCs w:val="19"/>
        </w:rPr>
        <w:t xml:space="preserve">voortvloeien, alsook, indien en voor zover daarvan sprake is, aansprakelijk kan worden gesteld voor eventuele schade voortvloeiende uit het niet, dan wel niet deugdelijk, dan wel niet tijdig nakomen van de raamovereenkomst en daarbij behorende nadere </w:t>
      </w:r>
      <w:proofErr w:type="spellStart"/>
      <w:r w:rsidRPr="00561FE4">
        <w:rPr>
          <w:rFonts w:cstheme="minorHAnsi"/>
          <w:szCs w:val="19"/>
        </w:rPr>
        <w:t>nadere</w:t>
      </w:r>
      <w:proofErr w:type="spellEnd"/>
      <w:r w:rsidRPr="00561FE4">
        <w:rPr>
          <w:rFonts w:cstheme="minorHAnsi"/>
          <w:szCs w:val="19"/>
        </w:rPr>
        <w:t xml:space="preserve"> opdrachten.</w:t>
      </w:r>
    </w:p>
    <w:p w14:paraId="063000D8" w14:textId="77777777" w:rsidR="00E319B1" w:rsidRPr="00561FE4" w:rsidRDefault="00E319B1" w:rsidP="00E319B1">
      <w:pPr>
        <w:numPr>
          <w:ilvl w:val="0"/>
          <w:numId w:val="30"/>
        </w:numPr>
        <w:spacing w:line="276" w:lineRule="auto"/>
        <w:jc w:val="both"/>
        <w:rPr>
          <w:rFonts w:cstheme="minorHAnsi"/>
          <w:szCs w:val="19"/>
        </w:rPr>
      </w:pPr>
      <w:r w:rsidRPr="00561FE4">
        <w:rPr>
          <w:rFonts w:cstheme="minorHAnsi"/>
          <w:szCs w:val="19"/>
        </w:rPr>
        <w:t>De aansprakelijkheid van ondergetekende niet verder reikt dan de verplichtingen die voor de opdrachtnemer uit de opdracht voortvloeien.</w:t>
      </w:r>
    </w:p>
    <w:p w14:paraId="7A9D201A" w14:textId="02CA3DBE" w:rsidR="00E319B1" w:rsidRPr="00561FE4" w:rsidRDefault="00E319B1" w:rsidP="00E319B1">
      <w:pPr>
        <w:numPr>
          <w:ilvl w:val="0"/>
          <w:numId w:val="30"/>
        </w:numPr>
        <w:spacing w:line="276" w:lineRule="auto"/>
        <w:jc w:val="both"/>
        <w:rPr>
          <w:rFonts w:cstheme="minorHAnsi"/>
          <w:szCs w:val="19"/>
        </w:rPr>
      </w:pPr>
      <w:r w:rsidRPr="00561FE4">
        <w:rPr>
          <w:rFonts w:cstheme="minorHAnsi"/>
          <w:szCs w:val="19"/>
        </w:rPr>
        <w:t>De aanvaarding van hoofdelijke aansprakelijkheid van ondergetekende vervalt indien de aanbestedende dienst de opdracht niet aan inschrijver gunt.</w:t>
      </w:r>
    </w:p>
    <w:p w14:paraId="78E58A24" w14:textId="77777777" w:rsidR="00E319B1" w:rsidRPr="00561FE4" w:rsidRDefault="00E319B1" w:rsidP="00E319B1">
      <w:pPr>
        <w:numPr>
          <w:ilvl w:val="0"/>
          <w:numId w:val="30"/>
        </w:numPr>
        <w:spacing w:line="276" w:lineRule="auto"/>
        <w:jc w:val="both"/>
        <w:rPr>
          <w:rFonts w:cstheme="minorHAnsi"/>
          <w:szCs w:val="19"/>
        </w:rPr>
      </w:pPr>
      <w:r w:rsidRPr="00561FE4">
        <w:rPr>
          <w:rFonts w:cstheme="minorHAnsi"/>
          <w:szCs w:val="19"/>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18F17B4B" w14:textId="77777777" w:rsidR="00E319B1" w:rsidRPr="00BC42EA" w:rsidRDefault="00E319B1" w:rsidP="00E319B1">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E319B1" w:rsidRPr="00BC42EA" w14:paraId="43816975" w14:textId="77777777" w:rsidTr="00FB0077">
        <w:tc>
          <w:tcPr>
            <w:tcW w:w="2835" w:type="dxa"/>
            <w:shd w:val="clear" w:color="auto" w:fill="ED7D31" w:themeFill="accent2"/>
          </w:tcPr>
          <w:p w14:paraId="0313BB99" w14:textId="77777777" w:rsidR="00E319B1" w:rsidRPr="00F65E9F" w:rsidRDefault="00E319B1" w:rsidP="005075C7">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organisatie</w:t>
            </w:r>
          </w:p>
        </w:tc>
        <w:tc>
          <w:tcPr>
            <w:tcW w:w="5670" w:type="dxa"/>
          </w:tcPr>
          <w:p w14:paraId="27109DC6" w14:textId="77777777" w:rsidR="00E319B1" w:rsidRPr="00BC42EA" w:rsidRDefault="00E319B1" w:rsidP="005075C7">
            <w:pPr>
              <w:pStyle w:val="Tekstzonderopmaak"/>
              <w:spacing w:line="276" w:lineRule="auto"/>
              <w:rPr>
                <w:rFonts w:asciiTheme="minorHAnsi" w:hAnsiTheme="minorHAnsi" w:cstheme="minorHAnsi"/>
                <w:sz w:val="19"/>
                <w:szCs w:val="19"/>
              </w:rPr>
            </w:pPr>
          </w:p>
        </w:tc>
      </w:tr>
      <w:tr w:rsidR="00E319B1" w:rsidRPr="00BC42EA" w14:paraId="1B9AE4E8" w14:textId="77777777" w:rsidTr="00FB0077">
        <w:tc>
          <w:tcPr>
            <w:tcW w:w="2835" w:type="dxa"/>
            <w:shd w:val="clear" w:color="auto" w:fill="ED7D31" w:themeFill="accent2"/>
          </w:tcPr>
          <w:p w14:paraId="56B784A5" w14:textId="2BE3A663" w:rsidR="00E319B1" w:rsidRPr="00561FE4" w:rsidRDefault="00E319B1" w:rsidP="005075C7">
            <w:pPr>
              <w:pStyle w:val="Tekstzonderopmaak"/>
              <w:spacing w:line="276" w:lineRule="auto"/>
              <w:rPr>
                <w:rFonts w:asciiTheme="minorHAnsi" w:eastAsiaTheme="minorHAnsi" w:hAnsiTheme="minorHAnsi"/>
                <w:b/>
                <w:bCs/>
                <w:color w:val="FFFFFF" w:themeColor="background1"/>
                <w:sz w:val="14"/>
              </w:rPr>
            </w:pPr>
            <w:r w:rsidRPr="00561FE4">
              <w:rPr>
                <w:rFonts w:asciiTheme="minorHAnsi" w:hAnsiTheme="minorHAnsi" w:cstheme="minorHAnsi"/>
                <w:b/>
                <w:bCs/>
                <w:color w:val="FFFFFF" w:themeColor="background1"/>
                <w:sz w:val="19"/>
                <w:szCs w:val="19"/>
              </w:rPr>
              <w:t xml:space="preserve">Positie ten opzichte van </w:t>
            </w:r>
            <w:r w:rsidRPr="00561FE4">
              <w:rPr>
                <w:rFonts w:asciiTheme="minorHAnsi" w:eastAsiaTheme="minorHAnsi" w:hAnsiTheme="minorHAnsi" w:cstheme="minorHAnsi"/>
                <w:b/>
                <w:bCs/>
                <w:color w:val="FFFFFF" w:themeColor="background1"/>
                <w:sz w:val="19"/>
                <w:szCs w:val="19"/>
                <w:lang w:eastAsia="en-US"/>
              </w:rPr>
              <w:t>inschrijver</w:t>
            </w:r>
          </w:p>
        </w:tc>
        <w:tc>
          <w:tcPr>
            <w:tcW w:w="5670" w:type="dxa"/>
          </w:tcPr>
          <w:p w14:paraId="5968914C" w14:textId="77777777" w:rsidR="00E319B1" w:rsidRPr="00BC42EA" w:rsidRDefault="00E319B1" w:rsidP="005075C7">
            <w:pPr>
              <w:spacing w:line="276" w:lineRule="auto"/>
              <w:ind w:left="720" w:hanging="720"/>
              <w:rPr>
                <w:rFonts w:cstheme="minorHAnsi"/>
                <w:szCs w:val="19"/>
              </w:rPr>
            </w:pPr>
          </w:p>
        </w:tc>
      </w:tr>
      <w:tr w:rsidR="00E319B1" w:rsidRPr="00BC42EA" w14:paraId="141778D8" w14:textId="77777777" w:rsidTr="00FB0077">
        <w:tc>
          <w:tcPr>
            <w:tcW w:w="2835" w:type="dxa"/>
            <w:shd w:val="clear" w:color="auto" w:fill="ED7D31" w:themeFill="accent2"/>
          </w:tcPr>
          <w:p w14:paraId="204C5906" w14:textId="77777777" w:rsidR="00E319B1" w:rsidRPr="00F65E9F" w:rsidRDefault="00E319B1" w:rsidP="005075C7">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2BFFEC42" w14:textId="77777777" w:rsidR="00E319B1" w:rsidRPr="00BC42EA" w:rsidRDefault="00E319B1" w:rsidP="005075C7">
            <w:pPr>
              <w:pStyle w:val="Tekstzonderopmaak"/>
              <w:spacing w:line="276" w:lineRule="auto"/>
              <w:rPr>
                <w:rFonts w:asciiTheme="minorHAnsi" w:hAnsiTheme="minorHAnsi" w:cstheme="minorHAnsi"/>
                <w:sz w:val="19"/>
                <w:szCs w:val="19"/>
              </w:rPr>
            </w:pPr>
          </w:p>
        </w:tc>
      </w:tr>
      <w:tr w:rsidR="00E319B1" w:rsidRPr="00BC42EA" w14:paraId="1A30D20D" w14:textId="77777777" w:rsidTr="00FB0077">
        <w:trPr>
          <w:trHeight w:val="297"/>
        </w:trPr>
        <w:tc>
          <w:tcPr>
            <w:tcW w:w="2835" w:type="dxa"/>
            <w:shd w:val="clear" w:color="auto" w:fill="ED7D31" w:themeFill="accent2"/>
          </w:tcPr>
          <w:p w14:paraId="6383BA47" w14:textId="77777777" w:rsidR="00E319B1" w:rsidRPr="00F65E9F" w:rsidRDefault="00E319B1" w:rsidP="005075C7">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4F8E1E64" w14:textId="77777777" w:rsidR="00E319B1" w:rsidRPr="00BC42EA" w:rsidRDefault="00E319B1" w:rsidP="005075C7">
            <w:pPr>
              <w:pStyle w:val="Tekstzonderopmaak"/>
              <w:spacing w:line="276" w:lineRule="auto"/>
              <w:rPr>
                <w:rFonts w:asciiTheme="minorHAnsi" w:hAnsiTheme="minorHAnsi" w:cstheme="minorHAnsi"/>
                <w:sz w:val="19"/>
                <w:szCs w:val="19"/>
              </w:rPr>
            </w:pPr>
          </w:p>
        </w:tc>
      </w:tr>
      <w:tr w:rsidR="00E319B1" w:rsidRPr="00BC42EA" w14:paraId="4A9EFBA6" w14:textId="77777777" w:rsidTr="00FB0077">
        <w:tc>
          <w:tcPr>
            <w:tcW w:w="2835" w:type="dxa"/>
            <w:shd w:val="clear" w:color="auto" w:fill="ED7D31" w:themeFill="accent2"/>
          </w:tcPr>
          <w:p w14:paraId="5DF6E987" w14:textId="77777777" w:rsidR="00E319B1" w:rsidRPr="00F65E9F" w:rsidRDefault="00E319B1" w:rsidP="005075C7">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6469D1B5" w14:textId="77777777" w:rsidR="00E319B1" w:rsidRPr="00BC42EA" w:rsidRDefault="00E319B1" w:rsidP="005075C7">
            <w:pPr>
              <w:pStyle w:val="Tekstzonderopmaak"/>
              <w:spacing w:line="276" w:lineRule="auto"/>
              <w:rPr>
                <w:rFonts w:asciiTheme="minorHAnsi" w:hAnsiTheme="minorHAnsi" w:cstheme="minorHAnsi"/>
                <w:sz w:val="19"/>
                <w:szCs w:val="19"/>
              </w:rPr>
            </w:pPr>
          </w:p>
        </w:tc>
      </w:tr>
      <w:tr w:rsidR="00E319B1" w:rsidRPr="00BC42EA" w14:paraId="3D7A858C" w14:textId="77777777" w:rsidTr="00FB0077">
        <w:tc>
          <w:tcPr>
            <w:tcW w:w="2835" w:type="dxa"/>
            <w:shd w:val="clear" w:color="auto" w:fill="ED7D31" w:themeFill="accent2"/>
          </w:tcPr>
          <w:p w14:paraId="5028E28D" w14:textId="77777777" w:rsidR="00E319B1" w:rsidRPr="00F65E9F" w:rsidRDefault="00E319B1" w:rsidP="005075C7">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B880D7E" w14:textId="77777777" w:rsidR="00E319B1" w:rsidRPr="00BC42EA" w:rsidRDefault="00E319B1" w:rsidP="005075C7">
            <w:pPr>
              <w:pStyle w:val="Tekstzonderopmaak"/>
              <w:spacing w:line="276" w:lineRule="auto"/>
              <w:rPr>
                <w:rFonts w:asciiTheme="minorHAnsi" w:hAnsiTheme="minorHAnsi" w:cstheme="minorHAnsi"/>
                <w:sz w:val="19"/>
                <w:szCs w:val="19"/>
              </w:rPr>
            </w:pPr>
          </w:p>
        </w:tc>
      </w:tr>
      <w:tr w:rsidR="00E319B1" w:rsidRPr="00BC42EA" w14:paraId="1771F87F" w14:textId="77777777" w:rsidTr="00FB0077">
        <w:trPr>
          <w:trHeight w:val="70"/>
        </w:trPr>
        <w:tc>
          <w:tcPr>
            <w:tcW w:w="2835" w:type="dxa"/>
            <w:shd w:val="clear" w:color="auto" w:fill="ED7D31" w:themeFill="accent2"/>
          </w:tcPr>
          <w:p w14:paraId="20621F7B" w14:textId="77777777" w:rsidR="00E319B1" w:rsidRPr="00F65E9F" w:rsidRDefault="00E319B1" w:rsidP="005075C7">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6F5E806E" w14:textId="77777777" w:rsidR="00E319B1" w:rsidRPr="00BC42EA" w:rsidRDefault="00E319B1" w:rsidP="005075C7">
            <w:pPr>
              <w:pStyle w:val="Tekstzonderopmaak"/>
              <w:spacing w:line="276" w:lineRule="auto"/>
              <w:rPr>
                <w:rFonts w:asciiTheme="minorHAnsi" w:hAnsiTheme="minorHAnsi" w:cstheme="minorHAnsi"/>
                <w:sz w:val="19"/>
                <w:szCs w:val="19"/>
              </w:rPr>
            </w:pPr>
          </w:p>
        </w:tc>
      </w:tr>
    </w:tbl>
    <w:p w14:paraId="799997F9" w14:textId="77777777" w:rsidR="00AF5201" w:rsidRDefault="00AF5201" w:rsidP="00AF5201">
      <w:pPr>
        <w:spacing w:line="276" w:lineRule="auto"/>
        <w:rPr>
          <w:b/>
          <w:bCs/>
          <w:szCs w:val="19"/>
        </w:rPr>
      </w:pPr>
    </w:p>
    <w:p w14:paraId="14683481" w14:textId="77777777" w:rsidR="00AF5201" w:rsidRDefault="00AF5201" w:rsidP="00AF5201">
      <w:pPr>
        <w:spacing w:line="276" w:lineRule="auto"/>
        <w:rPr>
          <w:b/>
          <w:bCs/>
          <w:szCs w:val="19"/>
        </w:rPr>
      </w:pPr>
    </w:p>
    <w:bookmarkEnd w:id="5"/>
    <w:p w14:paraId="5E3337A8" w14:textId="77777777" w:rsidR="00E2109B" w:rsidRPr="00E2109B" w:rsidRDefault="00E2109B" w:rsidP="00E2109B"/>
    <w:sectPr w:rsidR="00E2109B" w:rsidRPr="00E2109B" w:rsidSect="00142438">
      <w:headerReference w:type="default" r:id="rId10"/>
      <w:footerReference w:type="default" r:id="rId11"/>
      <w:headerReference w:type="first" r:id="rId12"/>
      <w:footerReference w:type="first" r:id="rId13"/>
      <w:pgSz w:w="11906" w:h="16838" w:code="9"/>
      <w:pgMar w:top="2835" w:right="1418" w:bottom="1418" w:left="1418" w:header="737"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9790" w14:textId="77777777" w:rsidR="005938FA" w:rsidRDefault="005938FA" w:rsidP="00D03B20">
      <w:r>
        <w:separator/>
      </w:r>
    </w:p>
  </w:endnote>
  <w:endnote w:type="continuationSeparator" w:id="0">
    <w:p w14:paraId="1D3183D9" w14:textId="77777777" w:rsidR="005938FA" w:rsidRDefault="005938FA" w:rsidP="00D0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T Walsheim Pro">
    <w:altName w:val="Calibri"/>
    <w:charset w:val="00"/>
    <w:family w:val="auto"/>
    <w:pitch w:val="variable"/>
    <w:sig w:usb0="00000207" w:usb1="00000001" w:usb2="00000000" w:usb3="00000000" w:csb0="00000097"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amp;W Syntax (Adobe)">
    <w:altName w:val="Agency FB"/>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9A59" w14:textId="77777777" w:rsidR="00D03B20" w:rsidRDefault="00CC3B2E">
    <w:pPr>
      <w:pStyle w:val="Voettekst"/>
    </w:pPr>
    <w:r>
      <w:rPr>
        <w:noProof/>
      </w:rPr>
      <mc:AlternateContent>
        <mc:Choice Requires="wpg">
          <w:drawing>
            <wp:anchor distT="0" distB="0" distL="114300" distR="114300" simplePos="0" relativeHeight="251658244" behindDoc="0" locked="0" layoutInCell="1" allowOverlap="1" wp14:anchorId="229C2383" wp14:editId="5B0B1342">
              <wp:simplePos x="0" y="0"/>
              <wp:positionH relativeFrom="page">
                <wp:align>left</wp:align>
              </wp:positionH>
              <wp:positionV relativeFrom="page">
                <wp:align>bottom</wp:align>
              </wp:positionV>
              <wp:extent cx="7560310" cy="1098550"/>
              <wp:effectExtent l="0" t="0" r="2540" b="6350"/>
              <wp:wrapNone/>
              <wp:docPr id="314704962"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98550"/>
                        <a:chOff x="0" y="15108"/>
                        <a:chExt cx="11906" cy="1730"/>
                      </a:xfrm>
                    </wpg:grpSpPr>
                    <wps:wsp>
                      <wps:cNvPr id="235735949" name="docshape5"/>
                      <wps:cNvSpPr>
                        <a:spLocks/>
                      </wps:cNvSpPr>
                      <wps:spPr bwMode="auto">
                        <a:xfrm>
                          <a:off x="2290" y="15108"/>
                          <a:ext cx="9615" cy="1730"/>
                        </a:xfrm>
                        <a:custGeom>
                          <a:avLst/>
                          <a:gdLst>
                            <a:gd name="T0" fmla="+- 0 11906 2291"/>
                            <a:gd name="T1" fmla="*/ T0 w 9615"/>
                            <a:gd name="T2" fmla="+- 0 15607 15108"/>
                            <a:gd name="T3" fmla="*/ 15607 h 1730"/>
                            <a:gd name="T4" fmla="+- 0 11000 2291"/>
                            <a:gd name="T5" fmla="*/ T4 w 9615"/>
                            <a:gd name="T6" fmla="+- 0 15607 15108"/>
                            <a:gd name="T7" fmla="*/ 15607 h 1730"/>
                            <a:gd name="T8" fmla="+- 0 11001 2291"/>
                            <a:gd name="T9" fmla="*/ T8 w 9615"/>
                            <a:gd name="T10" fmla="+- 0 15505 15108"/>
                            <a:gd name="T11" fmla="*/ 15505 h 1730"/>
                            <a:gd name="T12" fmla="+- 0 10992 2291"/>
                            <a:gd name="T13" fmla="*/ T12 w 9615"/>
                            <a:gd name="T14" fmla="+- 0 15413 15108"/>
                            <a:gd name="T15" fmla="*/ 15413 h 1730"/>
                            <a:gd name="T16" fmla="+- 0 10974 2291"/>
                            <a:gd name="T17" fmla="*/ T16 w 9615"/>
                            <a:gd name="T18" fmla="+- 0 15331 15108"/>
                            <a:gd name="T19" fmla="*/ 15331 h 1730"/>
                            <a:gd name="T20" fmla="+- 0 10947 2291"/>
                            <a:gd name="T21" fmla="*/ T20 w 9615"/>
                            <a:gd name="T22" fmla="+- 0 15259 15108"/>
                            <a:gd name="T23" fmla="*/ 15259 h 1730"/>
                            <a:gd name="T24" fmla="+- 0 10911 2291"/>
                            <a:gd name="T25" fmla="*/ T24 w 9615"/>
                            <a:gd name="T26" fmla="+- 0 15199 15108"/>
                            <a:gd name="T27" fmla="*/ 15199 h 1730"/>
                            <a:gd name="T28" fmla="+- 0 10865 2291"/>
                            <a:gd name="T29" fmla="*/ T28 w 9615"/>
                            <a:gd name="T30" fmla="+- 0 15148 15108"/>
                            <a:gd name="T31" fmla="*/ 15148 h 1730"/>
                            <a:gd name="T32" fmla="+- 0 10809 2291"/>
                            <a:gd name="T33" fmla="*/ T32 w 9615"/>
                            <a:gd name="T34" fmla="+- 0 15108 15108"/>
                            <a:gd name="T35" fmla="*/ 15108 h 1730"/>
                            <a:gd name="T36" fmla="+- 0 10724 2291"/>
                            <a:gd name="T37" fmla="*/ T36 w 9615"/>
                            <a:gd name="T38" fmla="+- 0 15251 15108"/>
                            <a:gd name="T39" fmla="*/ 15251 h 1730"/>
                            <a:gd name="T40" fmla="+- 0 10771 2291"/>
                            <a:gd name="T41" fmla="*/ T40 w 9615"/>
                            <a:gd name="T42" fmla="+- 0 15288 15108"/>
                            <a:gd name="T43" fmla="*/ 15288 h 1730"/>
                            <a:gd name="T44" fmla="+- 0 10805 2291"/>
                            <a:gd name="T45" fmla="*/ T44 w 9615"/>
                            <a:gd name="T46" fmla="+- 0 15341 15108"/>
                            <a:gd name="T47" fmla="*/ 15341 h 1730"/>
                            <a:gd name="T48" fmla="+- 0 10827 2291"/>
                            <a:gd name="T49" fmla="*/ T48 w 9615"/>
                            <a:gd name="T50" fmla="+- 0 15412 15108"/>
                            <a:gd name="T51" fmla="*/ 15412 h 1730"/>
                            <a:gd name="T52" fmla="+- 0 10837 2291"/>
                            <a:gd name="T53" fmla="*/ T52 w 9615"/>
                            <a:gd name="T54" fmla="+- 0 15500 15108"/>
                            <a:gd name="T55" fmla="*/ 15500 h 1730"/>
                            <a:gd name="T56" fmla="+- 0 10836 2291"/>
                            <a:gd name="T57" fmla="*/ T56 w 9615"/>
                            <a:gd name="T58" fmla="+- 0 15607 15108"/>
                            <a:gd name="T59" fmla="*/ 15607 h 1730"/>
                            <a:gd name="T60" fmla="+- 0 10605 2291"/>
                            <a:gd name="T61" fmla="*/ T60 w 9615"/>
                            <a:gd name="T62" fmla="+- 0 15607 15108"/>
                            <a:gd name="T63" fmla="*/ 15607 h 1730"/>
                            <a:gd name="T64" fmla="+- 0 10606 2291"/>
                            <a:gd name="T65" fmla="*/ T64 w 9615"/>
                            <a:gd name="T66" fmla="+- 0 15505 15108"/>
                            <a:gd name="T67" fmla="*/ 15505 h 1730"/>
                            <a:gd name="T68" fmla="+- 0 10597 2291"/>
                            <a:gd name="T69" fmla="*/ T68 w 9615"/>
                            <a:gd name="T70" fmla="+- 0 15413 15108"/>
                            <a:gd name="T71" fmla="*/ 15413 h 1730"/>
                            <a:gd name="T72" fmla="+- 0 10580 2291"/>
                            <a:gd name="T73" fmla="*/ T72 w 9615"/>
                            <a:gd name="T74" fmla="+- 0 15331 15108"/>
                            <a:gd name="T75" fmla="*/ 15331 h 1730"/>
                            <a:gd name="T76" fmla="+- 0 10552 2291"/>
                            <a:gd name="T77" fmla="*/ T76 w 9615"/>
                            <a:gd name="T78" fmla="+- 0 15259 15108"/>
                            <a:gd name="T79" fmla="*/ 15259 h 1730"/>
                            <a:gd name="T80" fmla="+- 0 10516 2291"/>
                            <a:gd name="T81" fmla="*/ T80 w 9615"/>
                            <a:gd name="T82" fmla="+- 0 15199 15108"/>
                            <a:gd name="T83" fmla="*/ 15199 h 1730"/>
                            <a:gd name="T84" fmla="+- 0 10470 2291"/>
                            <a:gd name="T85" fmla="*/ T84 w 9615"/>
                            <a:gd name="T86" fmla="+- 0 15148 15108"/>
                            <a:gd name="T87" fmla="*/ 15148 h 1730"/>
                            <a:gd name="T88" fmla="+- 0 10414 2291"/>
                            <a:gd name="T89" fmla="*/ T88 w 9615"/>
                            <a:gd name="T90" fmla="+- 0 15108 15108"/>
                            <a:gd name="T91" fmla="*/ 15108 h 1730"/>
                            <a:gd name="T92" fmla="+- 0 10329 2291"/>
                            <a:gd name="T93" fmla="*/ T92 w 9615"/>
                            <a:gd name="T94" fmla="+- 0 15251 15108"/>
                            <a:gd name="T95" fmla="*/ 15251 h 1730"/>
                            <a:gd name="T96" fmla="+- 0 10376 2291"/>
                            <a:gd name="T97" fmla="*/ T96 w 9615"/>
                            <a:gd name="T98" fmla="+- 0 15288 15108"/>
                            <a:gd name="T99" fmla="*/ 15288 h 1730"/>
                            <a:gd name="T100" fmla="+- 0 10410 2291"/>
                            <a:gd name="T101" fmla="*/ T100 w 9615"/>
                            <a:gd name="T102" fmla="+- 0 15341 15108"/>
                            <a:gd name="T103" fmla="*/ 15341 h 1730"/>
                            <a:gd name="T104" fmla="+- 0 10432 2291"/>
                            <a:gd name="T105" fmla="*/ T104 w 9615"/>
                            <a:gd name="T106" fmla="+- 0 15412 15108"/>
                            <a:gd name="T107" fmla="*/ 15412 h 1730"/>
                            <a:gd name="T108" fmla="+- 0 10442 2291"/>
                            <a:gd name="T109" fmla="*/ T108 w 9615"/>
                            <a:gd name="T110" fmla="+- 0 15500 15108"/>
                            <a:gd name="T111" fmla="*/ 15500 h 1730"/>
                            <a:gd name="T112" fmla="+- 0 10441 2291"/>
                            <a:gd name="T113" fmla="*/ T112 w 9615"/>
                            <a:gd name="T114" fmla="+- 0 15607 15108"/>
                            <a:gd name="T115" fmla="*/ 15607 h 1730"/>
                            <a:gd name="T116" fmla="+- 0 10210 2291"/>
                            <a:gd name="T117" fmla="*/ T116 w 9615"/>
                            <a:gd name="T118" fmla="+- 0 15607 15108"/>
                            <a:gd name="T119" fmla="*/ 15607 h 1730"/>
                            <a:gd name="T120" fmla="+- 0 10211 2291"/>
                            <a:gd name="T121" fmla="*/ T120 w 9615"/>
                            <a:gd name="T122" fmla="+- 0 15505 15108"/>
                            <a:gd name="T123" fmla="*/ 15505 h 1730"/>
                            <a:gd name="T124" fmla="+- 0 10202 2291"/>
                            <a:gd name="T125" fmla="*/ T124 w 9615"/>
                            <a:gd name="T126" fmla="+- 0 15413 15108"/>
                            <a:gd name="T127" fmla="*/ 15413 h 1730"/>
                            <a:gd name="T128" fmla="+- 0 10185 2291"/>
                            <a:gd name="T129" fmla="*/ T128 w 9615"/>
                            <a:gd name="T130" fmla="+- 0 15331 15108"/>
                            <a:gd name="T131" fmla="*/ 15331 h 1730"/>
                            <a:gd name="T132" fmla="+- 0 10157 2291"/>
                            <a:gd name="T133" fmla="*/ T132 w 9615"/>
                            <a:gd name="T134" fmla="+- 0 15259 15108"/>
                            <a:gd name="T135" fmla="*/ 15259 h 1730"/>
                            <a:gd name="T136" fmla="+- 0 10121 2291"/>
                            <a:gd name="T137" fmla="*/ T136 w 9615"/>
                            <a:gd name="T138" fmla="+- 0 15199 15108"/>
                            <a:gd name="T139" fmla="*/ 15199 h 1730"/>
                            <a:gd name="T140" fmla="+- 0 10075 2291"/>
                            <a:gd name="T141" fmla="*/ T140 w 9615"/>
                            <a:gd name="T142" fmla="+- 0 15148 15108"/>
                            <a:gd name="T143" fmla="*/ 15148 h 1730"/>
                            <a:gd name="T144" fmla="+- 0 10019 2291"/>
                            <a:gd name="T145" fmla="*/ T144 w 9615"/>
                            <a:gd name="T146" fmla="+- 0 15108 15108"/>
                            <a:gd name="T147" fmla="*/ 15108 h 1730"/>
                            <a:gd name="T148" fmla="+- 0 9934 2291"/>
                            <a:gd name="T149" fmla="*/ T148 w 9615"/>
                            <a:gd name="T150" fmla="+- 0 15251 15108"/>
                            <a:gd name="T151" fmla="*/ 15251 h 1730"/>
                            <a:gd name="T152" fmla="+- 0 9981 2291"/>
                            <a:gd name="T153" fmla="*/ T152 w 9615"/>
                            <a:gd name="T154" fmla="+- 0 15288 15108"/>
                            <a:gd name="T155" fmla="*/ 15288 h 1730"/>
                            <a:gd name="T156" fmla="+- 0 10015 2291"/>
                            <a:gd name="T157" fmla="*/ T156 w 9615"/>
                            <a:gd name="T158" fmla="+- 0 15341 15108"/>
                            <a:gd name="T159" fmla="*/ 15341 h 1730"/>
                            <a:gd name="T160" fmla="+- 0 10037 2291"/>
                            <a:gd name="T161" fmla="*/ T160 w 9615"/>
                            <a:gd name="T162" fmla="+- 0 15412 15108"/>
                            <a:gd name="T163" fmla="*/ 15412 h 1730"/>
                            <a:gd name="T164" fmla="+- 0 10047 2291"/>
                            <a:gd name="T165" fmla="*/ T164 w 9615"/>
                            <a:gd name="T166" fmla="+- 0 15500 15108"/>
                            <a:gd name="T167" fmla="*/ 15500 h 1730"/>
                            <a:gd name="T168" fmla="+- 0 10046 2291"/>
                            <a:gd name="T169" fmla="*/ T168 w 9615"/>
                            <a:gd name="T170" fmla="+- 0 15607 15108"/>
                            <a:gd name="T171" fmla="*/ 15607 h 1730"/>
                            <a:gd name="T172" fmla="+- 0 2291 2291"/>
                            <a:gd name="T173" fmla="*/ T172 w 9615"/>
                            <a:gd name="T174" fmla="+- 0 15607 15108"/>
                            <a:gd name="T175" fmla="*/ 15607 h 1730"/>
                            <a:gd name="T176" fmla="+- 0 2291 2291"/>
                            <a:gd name="T177" fmla="*/ T176 w 9615"/>
                            <a:gd name="T178" fmla="+- 0 16838 15108"/>
                            <a:gd name="T179" fmla="*/ 16838 h 1730"/>
                            <a:gd name="T180" fmla="+- 0 11906 2291"/>
                            <a:gd name="T181" fmla="*/ T180 w 9615"/>
                            <a:gd name="T182" fmla="+- 0 16838 15108"/>
                            <a:gd name="T183" fmla="*/ 16838 h 1730"/>
                            <a:gd name="T184" fmla="+- 0 11906 2291"/>
                            <a:gd name="T185" fmla="*/ T184 w 9615"/>
                            <a:gd name="T186" fmla="+- 0 15607 15108"/>
                            <a:gd name="T187" fmla="*/ 15607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615" h="1730">
                              <a:moveTo>
                                <a:pt x="9615" y="499"/>
                              </a:moveTo>
                              <a:lnTo>
                                <a:pt x="8709" y="499"/>
                              </a:lnTo>
                              <a:lnTo>
                                <a:pt x="8710" y="397"/>
                              </a:lnTo>
                              <a:lnTo>
                                <a:pt x="8701" y="305"/>
                              </a:lnTo>
                              <a:lnTo>
                                <a:pt x="8683" y="223"/>
                              </a:lnTo>
                              <a:lnTo>
                                <a:pt x="8656" y="151"/>
                              </a:lnTo>
                              <a:lnTo>
                                <a:pt x="8620" y="91"/>
                              </a:lnTo>
                              <a:lnTo>
                                <a:pt x="8574" y="40"/>
                              </a:lnTo>
                              <a:lnTo>
                                <a:pt x="8518" y="0"/>
                              </a:lnTo>
                              <a:lnTo>
                                <a:pt x="8433" y="143"/>
                              </a:lnTo>
                              <a:lnTo>
                                <a:pt x="8480" y="180"/>
                              </a:lnTo>
                              <a:lnTo>
                                <a:pt x="8514" y="233"/>
                              </a:lnTo>
                              <a:lnTo>
                                <a:pt x="8536" y="304"/>
                              </a:lnTo>
                              <a:lnTo>
                                <a:pt x="8546" y="392"/>
                              </a:lnTo>
                              <a:lnTo>
                                <a:pt x="8545" y="499"/>
                              </a:lnTo>
                              <a:lnTo>
                                <a:pt x="8314" y="499"/>
                              </a:lnTo>
                              <a:lnTo>
                                <a:pt x="8315" y="397"/>
                              </a:lnTo>
                              <a:lnTo>
                                <a:pt x="8306" y="305"/>
                              </a:lnTo>
                              <a:lnTo>
                                <a:pt x="8289" y="223"/>
                              </a:lnTo>
                              <a:lnTo>
                                <a:pt x="8261" y="151"/>
                              </a:lnTo>
                              <a:lnTo>
                                <a:pt x="8225" y="91"/>
                              </a:lnTo>
                              <a:lnTo>
                                <a:pt x="8179" y="40"/>
                              </a:lnTo>
                              <a:lnTo>
                                <a:pt x="8123" y="0"/>
                              </a:lnTo>
                              <a:lnTo>
                                <a:pt x="8038" y="143"/>
                              </a:lnTo>
                              <a:lnTo>
                                <a:pt x="8085" y="180"/>
                              </a:lnTo>
                              <a:lnTo>
                                <a:pt x="8119" y="233"/>
                              </a:lnTo>
                              <a:lnTo>
                                <a:pt x="8141" y="304"/>
                              </a:lnTo>
                              <a:lnTo>
                                <a:pt x="8151" y="392"/>
                              </a:lnTo>
                              <a:lnTo>
                                <a:pt x="8150" y="499"/>
                              </a:lnTo>
                              <a:lnTo>
                                <a:pt x="7919" y="499"/>
                              </a:lnTo>
                              <a:lnTo>
                                <a:pt x="7920" y="397"/>
                              </a:lnTo>
                              <a:lnTo>
                                <a:pt x="7911" y="305"/>
                              </a:lnTo>
                              <a:lnTo>
                                <a:pt x="7894" y="223"/>
                              </a:lnTo>
                              <a:lnTo>
                                <a:pt x="7866" y="151"/>
                              </a:lnTo>
                              <a:lnTo>
                                <a:pt x="7830" y="91"/>
                              </a:lnTo>
                              <a:lnTo>
                                <a:pt x="7784" y="40"/>
                              </a:lnTo>
                              <a:lnTo>
                                <a:pt x="7728" y="0"/>
                              </a:lnTo>
                              <a:lnTo>
                                <a:pt x="7643" y="143"/>
                              </a:lnTo>
                              <a:lnTo>
                                <a:pt x="7690" y="180"/>
                              </a:lnTo>
                              <a:lnTo>
                                <a:pt x="7724" y="233"/>
                              </a:lnTo>
                              <a:lnTo>
                                <a:pt x="7746" y="304"/>
                              </a:lnTo>
                              <a:lnTo>
                                <a:pt x="7756" y="392"/>
                              </a:lnTo>
                              <a:lnTo>
                                <a:pt x="7755" y="499"/>
                              </a:lnTo>
                              <a:lnTo>
                                <a:pt x="0" y="499"/>
                              </a:lnTo>
                              <a:lnTo>
                                <a:pt x="0" y="1730"/>
                              </a:lnTo>
                              <a:lnTo>
                                <a:pt x="9615" y="1730"/>
                              </a:lnTo>
                              <a:lnTo>
                                <a:pt x="9615" y="499"/>
                              </a:lnTo>
                              <a:close/>
                            </a:path>
                          </a:pathLst>
                        </a:custGeom>
                        <a:solidFill>
                          <a:srgbClr val="3EA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102170" name="docshape6"/>
                      <wps:cNvSpPr>
                        <a:spLocks/>
                      </wps:cNvSpPr>
                      <wps:spPr bwMode="auto">
                        <a:xfrm>
                          <a:off x="10040" y="15607"/>
                          <a:ext cx="1146" cy="499"/>
                        </a:xfrm>
                        <a:custGeom>
                          <a:avLst/>
                          <a:gdLst>
                            <a:gd name="T0" fmla="+- 0 10350 10040"/>
                            <a:gd name="T1" fmla="*/ T0 w 1146"/>
                            <a:gd name="T2" fmla="+- 0 15938 15607"/>
                            <a:gd name="T3" fmla="*/ 15938 h 499"/>
                            <a:gd name="T4" fmla="+- 0 10282 10040"/>
                            <a:gd name="T5" fmla="*/ T4 w 1146"/>
                            <a:gd name="T6" fmla="+- 0 15930 15607"/>
                            <a:gd name="T7" fmla="*/ 15930 h 499"/>
                            <a:gd name="T8" fmla="+- 0 10240 10040"/>
                            <a:gd name="T9" fmla="*/ T8 w 1146"/>
                            <a:gd name="T10" fmla="+- 0 15906 15607"/>
                            <a:gd name="T11" fmla="*/ 15906 h 499"/>
                            <a:gd name="T12" fmla="+- 0 10206 10040"/>
                            <a:gd name="T13" fmla="*/ T12 w 1146"/>
                            <a:gd name="T14" fmla="+- 0 15793 15607"/>
                            <a:gd name="T15" fmla="*/ 15793 h 499"/>
                            <a:gd name="T16" fmla="+- 0 10210 10040"/>
                            <a:gd name="T17" fmla="*/ T16 w 1146"/>
                            <a:gd name="T18" fmla="+- 0 15607 15607"/>
                            <a:gd name="T19" fmla="*/ 15607 h 499"/>
                            <a:gd name="T20" fmla="+- 0 10041 10040"/>
                            <a:gd name="T21" fmla="*/ T20 w 1146"/>
                            <a:gd name="T22" fmla="+- 0 15694 15607"/>
                            <a:gd name="T23" fmla="*/ 15694 h 499"/>
                            <a:gd name="T24" fmla="+- 0 10046 10040"/>
                            <a:gd name="T25" fmla="*/ T24 w 1146"/>
                            <a:gd name="T26" fmla="+- 0 15843 15607"/>
                            <a:gd name="T27" fmla="*/ 15843 h 499"/>
                            <a:gd name="T28" fmla="+- 0 10083 10040"/>
                            <a:gd name="T29" fmla="*/ T28 w 1146"/>
                            <a:gd name="T30" fmla="+- 0 15968 15607"/>
                            <a:gd name="T31" fmla="*/ 15968 h 499"/>
                            <a:gd name="T32" fmla="+- 0 10163 10040"/>
                            <a:gd name="T33" fmla="*/ T32 w 1146"/>
                            <a:gd name="T34" fmla="+- 0 16057 15607"/>
                            <a:gd name="T35" fmla="*/ 16057 h 499"/>
                            <a:gd name="T36" fmla="+- 0 10278 10040"/>
                            <a:gd name="T37" fmla="*/ T36 w 1146"/>
                            <a:gd name="T38" fmla="+- 0 16100 15607"/>
                            <a:gd name="T39" fmla="*/ 16100 h 499"/>
                            <a:gd name="T40" fmla="+- 0 10348 10040"/>
                            <a:gd name="T41" fmla="*/ T40 w 1146"/>
                            <a:gd name="T42" fmla="+- 0 16105 15607"/>
                            <a:gd name="T43" fmla="*/ 16105 h 499"/>
                            <a:gd name="T44" fmla="+- 0 10396 10040"/>
                            <a:gd name="T45" fmla="*/ T44 w 1146"/>
                            <a:gd name="T46" fmla="+- 0 15938 15607"/>
                            <a:gd name="T47" fmla="*/ 15938 h 499"/>
                            <a:gd name="T48" fmla="+- 0 10745 10040"/>
                            <a:gd name="T49" fmla="*/ T48 w 1146"/>
                            <a:gd name="T50" fmla="+- 0 15938 15607"/>
                            <a:gd name="T51" fmla="*/ 15938 h 499"/>
                            <a:gd name="T52" fmla="+- 0 10677 10040"/>
                            <a:gd name="T53" fmla="*/ T52 w 1146"/>
                            <a:gd name="T54" fmla="+- 0 15930 15607"/>
                            <a:gd name="T55" fmla="*/ 15930 h 499"/>
                            <a:gd name="T56" fmla="+- 0 10635 10040"/>
                            <a:gd name="T57" fmla="*/ T56 w 1146"/>
                            <a:gd name="T58" fmla="+- 0 15906 15607"/>
                            <a:gd name="T59" fmla="*/ 15906 h 499"/>
                            <a:gd name="T60" fmla="+- 0 10601 10040"/>
                            <a:gd name="T61" fmla="*/ T60 w 1146"/>
                            <a:gd name="T62" fmla="+- 0 15793 15607"/>
                            <a:gd name="T63" fmla="*/ 15793 h 499"/>
                            <a:gd name="T64" fmla="+- 0 10605 10040"/>
                            <a:gd name="T65" fmla="*/ T64 w 1146"/>
                            <a:gd name="T66" fmla="+- 0 15607 15607"/>
                            <a:gd name="T67" fmla="*/ 15607 h 499"/>
                            <a:gd name="T68" fmla="+- 0 10436 10040"/>
                            <a:gd name="T69" fmla="*/ T68 w 1146"/>
                            <a:gd name="T70" fmla="+- 0 15694 15607"/>
                            <a:gd name="T71" fmla="*/ 15694 h 499"/>
                            <a:gd name="T72" fmla="+- 0 10441 10040"/>
                            <a:gd name="T73" fmla="*/ T72 w 1146"/>
                            <a:gd name="T74" fmla="+- 0 15843 15607"/>
                            <a:gd name="T75" fmla="*/ 15843 h 499"/>
                            <a:gd name="T76" fmla="+- 0 10478 10040"/>
                            <a:gd name="T77" fmla="*/ T76 w 1146"/>
                            <a:gd name="T78" fmla="+- 0 15968 15607"/>
                            <a:gd name="T79" fmla="*/ 15968 h 499"/>
                            <a:gd name="T80" fmla="+- 0 10558 10040"/>
                            <a:gd name="T81" fmla="*/ T80 w 1146"/>
                            <a:gd name="T82" fmla="+- 0 16057 15607"/>
                            <a:gd name="T83" fmla="*/ 16057 h 499"/>
                            <a:gd name="T84" fmla="+- 0 10673 10040"/>
                            <a:gd name="T85" fmla="*/ T84 w 1146"/>
                            <a:gd name="T86" fmla="+- 0 16100 15607"/>
                            <a:gd name="T87" fmla="*/ 16100 h 499"/>
                            <a:gd name="T88" fmla="+- 0 10743 10040"/>
                            <a:gd name="T89" fmla="*/ T88 w 1146"/>
                            <a:gd name="T90" fmla="+- 0 16105 15607"/>
                            <a:gd name="T91" fmla="*/ 16105 h 499"/>
                            <a:gd name="T92" fmla="+- 0 10791 10040"/>
                            <a:gd name="T93" fmla="*/ T92 w 1146"/>
                            <a:gd name="T94" fmla="+- 0 15938 15607"/>
                            <a:gd name="T95" fmla="*/ 15938 h 499"/>
                            <a:gd name="T96" fmla="+- 0 11140 10040"/>
                            <a:gd name="T97" fmla="*/ T96 w 1146"/>
                            <a:gd name="T98" fmla="+- 0 15938 15607"/>
                            <a:gd name="T99" fmla="*/ 15938 h 499"/>
                            <a:gd name="T100" fmla="+- 0 11072 10040"/>
                            <a:gd name="T101" fmla="*/ T100 w 1146"/>
                            <a:gd name="T102" fmla="+- 0 15930 15607"/>
                            <a:gd name="T103" fmla="*/ 15930 h 499"/>
                            <a:gd name="T104" fmla="+- 0 11029 10040"/>
                            <a:gd name="T105" fmla="*/ T104 w 1146"/>
                            <a:gd name="T106" fmla="+- 0 15906 15607"/>
                            <a:gd name="T107" fmla="*/ 15906 h 499"/>
                            <a:gd name="T108" fmla="+- 0 10996 10040"/>
                            <a:gd name="T109" fmla="*/ T108 w 1146"/>
                            <a:gd name="T110" fmla="+- 0 15793 15607"/>
                            <a:gd name="T111" fmla="*/ 15793 h 499"/>
                            <a:gd name="T112" fmla="+- 0 11000 10040"/>
                            <a:gd name="T113" fmla="*/ T112 w 1146"/>
                            <a:gd name="T114" fmla="+- 0 15607 15607"/>
                            <a:gd name="T115" fmla="*/ 15607 h 499"/>
                            <a:gd name="T116" fmla="+- 0 10831 10040"/>
                            <a:gd name="T117" fmla="*/ T116 w 1146"/>
                            <a:gd name="T118" fmla="+- 0 15694 15607"/>
                            <a:gd name="T119" fmla="*/ 15694 h 499"/>
                            <a:gd name="T120" fmla="+- 0 10836 10040"/>
                            <a:gd name="T121" fmla="*/ T120 w 1146"/>
                            <a:gd name="T122" fmla="+- 0 15843 15607"/>
                            <a:gd name="T123" fmla="*/ 15843 h 499"/>
                            <a:gd name="T124" fmla="+- 0 10873 10040"/>
                            <a:gd name="T125" fmla="*/ T124 w 1146"/>
                            <a:gd name="T126" fmla="+- 0 15968 15607"/>
                            <a:gd name="T127" fmla="*/ 15968 h 499"/>
                            <a:gd name="T128" fmla="+- 0 10953 10040"/>
                            <a:gd name="T129" fmla="*/ T128 w 1146"/>
                            <a:gd name="T130" fmla="+- 0 16057 15607"/>
                            <a:gd name="T131" fmla="*/ 16057 h 499"/>
                            <a:gd name="T132" fmla="+- 0 11067 10040"/>
                            <a:gd name="T133" fmla="*/ T132 w 1146"/>
                            <a:gd name="T134" fmla="+- 0 16100 15607"/>
                            <a:gd name="T135" fmla="*/ 16100 h 499"/>
                            <a:gd name="T136" fmla="+- 0 11138 10040"/>
                            <a:gd name="T137" fmla="*/ T136 w 1146"/>
                            <a:gd name="T138" fmla="+- 0 16105 15607"/>
                            <a:gd name="T139" fmla="*/ 16105 h 499"/>
                            <a:gd name="T140" fmla="+- 0 11186 10040"/>
                            <a:gd name="T141" fmla="*/ T140 w 1146"/>
                            <a:gd name="T142" fmla="+- 0 15938 15607"/>
                            <a:gd name="T143" fmla="*/ 1593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46" h="499">
                              <a:moveTo>
                                <a:pt x="356" y="331"/>
                              </a:moveTo>
                              <a:lnTo>
                                <a:pt x="310" y="331"/>
                              </a:lnTo>
                              <a:lnTo>
                                <a:pt x="273" y="329"/>
                              </a:lnTo>
                              <a:lnTo>
                                <a:pt x="242" y="323"/>
                              </a:lnTo>
                              <a:lnTo>
                                <a:pt x="218" y="313"/>
                              </a:lnTo>
                              <a:lnTo>
                                <a:pt x="200" y="299"/>
                              </a:lnTo>
                              <a:lnTo>
                                <a:pt x="176" y="252"/>
                              </a:lnTo>
                              <a:lnTo>
                                <a:pt x="166" y="186"/>
                              </a:lnTo>
                              <a:lnTo>
                                <a:pt x="165" y="106"/>
                              </a:lnTo>
                              <a:lnTo>
                                <a:pt x="170" y="0"/>
                              </a:lnTo>
                              <a:lnTo>
                                <a:pt x="6" y="0"/>
                              </a:lnTo>
                              <a:lnTo>
                                <a:pt x="1" y="87"/>
                              </a:lnTo>
                              <a:lnTo>
                                <a:pt x="0" y="164"/>
                              </a:lnTo>
                              <a:lnTo>
                                <a:pt x="6" y="236"/>
                              </a:lnTo>
                              <a:lnTo>
                                <a:pt x="19" y="302"/>
                              </a:lnTo>
                              <a:lnTo>
                                <a:pt x="43" y="361"/>
                              </a:lnTo>
                              <a:lnTo>
                                <a:pt x="80" y="413"/>
                              </a:lnTo>
                              <a:lnTo>
                                <a:pt x="123" y="450"/>
                              </a:lnTo>
                              <a:lnTo>
                                <a:pt x="176" y="477"/>
                              </a:lnTo>
                              <a:lnTo>
                                <a:pt x="238" y="493"/>
                              </a:lnTo>
                              <a:lnTo>
                                <a:pt x="308" y="499"/>
                              </a:lnTo>
                              <a:lnTo>
                                <a:pt x="308" y="498"/>
                              </a:lnTo>
                              <a:lnTo>
                                <a:pt x="356" y="498"/>
                              </a:lnTo>
                              <a:lnTo>
                                <a:pt x="356" y="331"/>
                              </a:lnTo>
                              <a:close/>
                              <a:moveTo>
                                <a:pt x="751" y="331"/>
                              </a:moveTo>
                              <a:lnTo>
                                <a:pt x="705" y="331"/>
                              </a:lnTo>
                              <a:lnTo>
                                <a:pt x="668" y="329"/>
                              </a:lnTo>
                              <a:lnTo>
                                <a:pt x="637" y="323"/>
                              </a:lnTo>
                              <a:lnTo>
                                <a:pt x="613" y="313"/>
                              </a:lnTo>
                              <a:lnTo>
                                <a:pt x="595" y="299"/>
                              </a:lnTo>
                              <a:lnTo>
                                <a:pt x="571" y="252"/>
                              </a:lnTo>
                              <a:lnTo>
                                <a:pt x="561" y="186"/>
                              </a:lnTo>
                              <a:lnTo>
                                <a:pt x="560" y="106"/>
                              </a:lnTo>
                              <a:lnTo>
                                <a:pt x="565" y="0"/>
                              </a:lnTo>
                              <a:lnTo>
                                <a:pt x="401" y="0"/>
                              </a:lnTo>
                              <a:lnTo>
                                <a:pt x="396" y="87"/>
                              </a:lnTo>
                              <a:lnTo>
                                <a:pt x="395" y="164"/>
                              </a:lnTo>
                              <a:lnTo>
                                <a:pt x="401" y="236"/>
                              </a:lnTo>
                              <a:lnTo>
                                <a:pt x="414" y="302"/>
                              </a:lnTo>
                              <a:lnTo>
                                <a:pt x="438" y="361"/>
                              </a:lnTo>
                              <a:lnTo>
                                <a:pt x="475" y="413"/>
                              </a:lnTo>
                              <a:lnTo>
                                <a:pt x="518" y="450"/>
                              </a:lnTo>
                              <a:lnTo>
                                <a:pt x="571" y="477"/>
                              </a:lnTo>
                              <a:lnTo>
                                <a:pt x="633" y="493"/>
                              </a:lnTo>
                              <a:lnTo>
                                <a:pt x="703" y="499"/>
                              </a:lnTo>
                              <a:lnTo>
                                <a:pt x="703" y="498"/>
                              </a:lnTo>
                              <a:lnTo>
                                <a:pt x="751" y="498"/>
                              </a:lnTo>
                              <a:lnTo>
                                <a:pt x="751" y="331"/>
                              </a:lnTo>
                              <a:close/>
                              <a:moveTo>
                                <a:pt x="1146" y="331"/>
                              </a:moveTo>
                              <a:lnTo>
                                <a:pt x="1100" y="331"/>
                              </a:lnTo>
                              <a:lnTo>
                                <a:pt x="1063" y="329"/>
                              </a:lnTo>
                              <a:lnTo>
                                <a:pt x="1032" y="323"/>
                              </a:lnTo>
                              <a:lnTo>
                                <a:pt x="1008" y="313"/>
                              </a:lnTo>
                              <a:lnTo>
                                <a:pt x="989" y="299"/>
                              </a:lnTo>
                              <a:lnTo>
                                <a:pt x="966" y="252"/>
                              </a:lnTo>
                              <a:lnTo>
                                <a:pt x="956" y="186"/>
                              </a:lnTo>
                              <a:lnTo>
                                <a:pt x="955" y="106"/>
                              </a:lnTo>
                              <a:lnTo>
                                <a:pt x="960" y="0"/>
                              </a:lnTo>
                              <a:lnTo>
                                <a:pt x="796" y="0"/>
                              </a:lnTo>
                              <a:lnTo>
                                <a:pt x="791" y="87"/>
                              </a:lnTo>
                              <a:lnTo>
                                <a:pt x="790" y="164"/>
                              </a:lnTo>
                              <a:lnTo>
                                <a:pt x="796" y="236"/>
                              </a:lnTo>
                              <a:lnTo>
                                <a:pt x="809" y="302"/>
                              </a:lnTo>
                              <a:lnTo>
                                <a:pt x="833" y="361"/>
                              </a:lnTo>
                              <a:lnTo>
                                <a:pt x="870" y="413"/>
                              </a:lnTo>
                              <a:lnTo>
                                <a:pt x="913" y="450"/>
                              </a:lnTo>
                              <a:lnTo>
                                <a:pt x="966" y="477"/>
                              </a:lnTo>
                              <a:lnTo>
                                <a:pt x="1027" y="493"/>
                              </a:lnTo>
                              <a:lnTo>
                                <a:pt x="1098" y="499"/>
                              </a:lnTo>
                              <a:lnTo>
                                <a:pt x="1098" y="498"/>
                              </a:lnTo>
                              <a:lnTo>
                                <a:pt x="1146" y="498"/>
                              </a:lnTo>
                              <a:lnTo>
                                <a:pt x="1146" y="3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0583684" name="docshape7"/>
                      <wps:cNvSpPr>
                        <a:spLocks noChangeArrowheads="1"/>
                      </wps:cNvSpPr>
                      <wps:spPr bwMode="auto">
                        <a:xfrm>
                          <a:off x="0" y="15607"/>
                          <a:ext cx="2291" cy="1231"/>
                        </a:xfrm>
                        <a:prstGeom prst="rect">
                          <a:avLst/>
                        </a:prstGeom>
                        <a:solidFill>
                          <a:srgbClr val="F5A4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041973" name="docshape8"/>
                      <wps:cNvSpPr txBox="1">
                        <a:spLocks noChangeArrowheads="1"/>
                      </wps:cNvSpPr>
                      <wps:spPr bwMode="auto">
                        <a:xfrm>
                          <a:off x="323" y="15906"/>
                          <a:ext cx="15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2427F" w14:textId="77777777" w:rsidR="00CC3B2E" w:rsidRDefault="00CC3B2E" w:rsidP="00CC3B2E">
                            <w:pPr>
                              <w:spacing w:line="179" w:lineRule="exact"/>
                              <w:rPr>
                                <w:b/>
                                <w:sz w:val="16"/>
                              </w:rPr>
                            </w:pPr>
                            <w:hyperlink r:id="rId1">
                              <w:r>
                                <w:rPr>
                                  <w:b/>
                                  <w:color w:val="FFFFFF"/>
                                  <w:spacing w:val="-2"/>
                                  <w:w w:val="105"/>
                                  <w:sz w:val="16"/>
                                </w:rPr>
                                <w:t>www.warmtestad.nl</w:t>
                              </w:r>
                            </w:hyperlink>
                          </w:p>
                        </w:txbxContent>
                      </wps:txbx>
                      <wps:bodyPr rot="0" vert="horz" wrap="square" lIns="0" tIns="0" rIns="0" bIns="0" anchor="t" anchorCtr="0" upright="1">
                        <a:noAutofit/>
                      </wps:bodyPr>
                    </wps:wsp>
                    <wps:wsp>
                      <wps:cNvPr id="268452413" name="docshape9"/>
                      <wps:cNvSpPr txBox="1">
                        <a:spLocks noChangeArrowheads="1"/>
                      </wps:cNvSpPr>
                      <wps:spPr bwMode="auto">
                        <a:xfrm>
                          <a:off x="3272" y="15907"/>
                          <a:ext cx="1434"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B7F82" w14:textId="77777777" w:rsidR="00CC3B2E" w:rsidRDefault="00CC3B2E" w:rsidP="00CC3B2E">
                            <w:pPr>
                              <w:spacing w:before="56"/>
                              <w:rPr>
                                <w:sz w:val="16"/>
                              </w:rPr>
                            </w:pPr>
                          </w:p>
                        </w:txbxContent>
                      </wps:txbx>
                      <wps:bodyPr rot="0" vert="horz" wrap="square" lIns="0" tIns="0" rIns="0" bIns="0" anchor="t" anchorCtr="0" upright="1">
                        <a:noAutofit/>
                      </wps:bodyPr>
                    </wps:wsp>
                    <wps:wsp>
                      <wps:cNvPr id="1418225518" name="docshape10"/>
                      <wps:cNvSpPr txBox="1">
                        <a:spLocks noChangeArrowheads="1"/>
                      </wps:cNvSpPr>
                      <wps:spPr bwMode="auto">
                        <a:xfrm>
                          <a:off x="6399" y="15907"/>
                          <a:ext cx="1407"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21726" w14:textId="77777777" w:rsidR="00CC3B2E" w:rsidRDefault="00CC3B2E" w:rsidP="00CC3B2E">
                            <w:pPr>
                              <w:spacing w:before="56"/>
                              <w:rPr>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C2383" id="docshapegroup4" o:spid="_x0000_s1026" style="position:absolute;margin-left:0;margin-top:0;width:595.3pt;height:86.5pt;z-index:251658244;mso-position-horizontal:left;mso-position-horizontal-relative:page;mso-position-vertical:bottom;mso-position-vertical-relative:page" coordorigin=",15108" coordsize="11906,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">
              <v:shape id="docshape5" o:spid="_x0000_s1027" style="position:absolute;left:2290;top:15108;width:9615;height:1730;visibility:visible;mso-wrap-style:square;v-text-anchor:top" coordsize="9615,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" path="m9615,499r-906,l8710,397r-9,-92l8683,223r-27,-72l8620,91,8574,40,8518,r-85,143l8480,180r34,53l8536,304r10,88l8545,499r-231,l8315,397r-9,-92l8289,223r-28,-72l8225,91,8179,40,8123,r-85,143l8085,180r34,53l8141,304r10,88l8150,499r-231,l7920,397r-9,-92l7894,223r-28,-72l7830,91,7784,40,7728,r-85,143l7690,180r34,53l7746,304r10,88l7755,499,,499,,1730r9615,l9615,499xe" fillcolor="#3eaf8f" stroked="f">
                <v:path arrowok="t" o:connecttype="custom" o:connectlocs="9615,15607;8709,15607;8710,15505;8701,15413;8683,15331;8656,15259;8620,15199;8574,15148;8518,15108;8433,15251;8480,15288;8514,15341;8536,15412;8546,15500;8545,15607;8314,15607;8315,15505;8306,15413;8289,15331;8261,15259;8225,15199;8179,15148;8123,15108;8038,15251;8085,15288;8119,15341;8141,15412;8151,15500;8150,15607;7919,15607;7920,15505;7911,15413;7894,15331;7866,15259;7830,15199;7784,15148;7728,15108;7643,15251;7690,15288;7724,15341;7746,15412;7756,15500;7755,15607;0,15607;0,16838;9615,16838;9615,15607" o:connectangles="0,0,0,0,0,0,0,0,0,0,0,0,0,0,0,0,0,0,0,0,0,0,0,0,0,0,0,0,0,0,0,0,0,0,0,0,0,0,0,0,0,0,0,0,0,0,0"/>
              </v:shape>
              <v:shape id="docshape6" o:spid="_x0000_s1028" style="position:absolute;left:10040;top:15607;width:1146;height:499;visibility:visible;mso-wrap-style:square;v-text-anchor:top" coordsize="114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" path="m356,331r-46,l273,329r-31,-6l218,313,200,299,176,252,166,186r-1,-80l170,,6,,1,87,,164r6,72l19,302r24,59l80,413r43,37l176,477r62,16l308,499r,-1l356,498r,-167xm751,331r-46,l668,329r-31,-6l613,313,595,299,571,252,561,186r-1,-80l565,,401,r-5,87l395,164r6,72l414,302r24,59l475,413r43,37l571,477r62,16l703,499r,-1l751,498r,-167xm1146,331r-46,l1063,329r-31,-6l1008,313,989,299,966,252,956,186r-1,-80l960,,796,r-5,87l790,164r6,72l809,302r24,59l870,413r43,37l966,477r61,16l1098,499r,-1l1146,498r,-167xe" stroked="f">
                <v:path arrowok="t" o:connecttype="custom" o:connectlocs="310,15938;242,15930;200,15906;166,15793;170,15607;1,15694;6,15843;43,15968;123,16057;238,16100;308,16105;356,15938;705,15938;637,15930;595,15906;561,15793;565,15607;396,15694;401,15843;438,15968;518,16057;633,16100;703,16105;751,15938;1100,15938;1032,15930;989,15906;956,15793;960,15607;791,15694;796,15843;833,15968;913,16057;1027,16100;1098,16105;1146,15938" o:connectangles="0,0,0,0,0,0,0,0,0,0,0,0,0,0,0,0,0,0,0,0,0,0,0,0,0,0,0,0,0,0,0,0,0,0,0,0"/>
              </v:shape>
              <v:rect id="docshape7" o:spid="_x0000_s1029" style="position:absolute;top:15607;width:229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" fillcolor="#f5a4c7" stroked="f"/>
              <v:shapetype id="_x0000_t202" coordsize="21600,21600" o:spt="202" path="m,l,21600r21600,l21600,xe">
                <v:stroke joinstyle="miter"/>
                <v:path gradientshapeok="t" o:connecttype="rect"/>
              </v:shapetype>
              <v:shape id="docshape8" o:spid="_x0000_s1030" type="#_x0000_t202" style="position:absolute;left:323;top:15906;width:15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" filled="f" stroked="f">
                <v:textbox inset="0,0,0,0">
                  <w:txbxContent>
                    <w:p w14:paraId="21F2427F" w14:textId="77777777" w:rsidR="00CC3B2E" w:rsidRDefault="00CC3B2E" w:rsidP="00CC3B2E">
                      <w:pPr>
                        <w:spacing w:line="179" w:lineRule="exact"/>
                        <w:rPr>
                          <w:b/>
                          <w:sz w:val="16"/>
                        </w:rPr>
                      </w:pPr>
                      <w:hyperlink r:id="rId2">
                        <w:r>
                          <w:rPr>
                            <w:b/>
                            <w:color w:val="FFFFFF"/>
                            <w:spacing w:val="-2"/>
                            <w:w w:val="105"/>
                            <w:sz w:val="16"/>
                          </w:rPr>
                          <w:t>www.warmtestad.nl</w:t>
                        </w:r>
                      </w:hyperlink>
                    </w:p>
                  </w:txbxContent>
                </v:textbox>
              </v:shape>
              <v:shape id="docshape9" o:spid="_x0000_s1031" type="#_x0000_t202" style="position:absolute;left:3272;top:15907;width:1434;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" filled="f" stroked="f">
                <v:textbox inset="0,0,0,0">
                  <w:txbxContent>
                    <w:p w14:paraId="6CDB7F82" w14:textId="77777777" w:rsidR="00CC3B2E" w:rsidRDefault="00CC3B2E" w:rsidP="00CC3B2E">
                      <w:pPr>
                        <w:spacing w:before="56"/>
                        <w:rPr>
                          <w:sz w:val="16"/>
                        </w:rPr>
                      </w:pPr>
                    </w:p>
                  </w:txbxContent>
                </v:textbox>
              </v:shape>
              <v:shape id="docshape10" o:spid="_x0000_s1032" type="#_x0000_t202" style="position:absolute;left:6399;top:15907;width:1407;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" filled="f" stroked="f">
                <v:textbox inset="0,0,0,0">
                  <w:txbxContent>
                    <w:p w14:paraId="0B321726" w14:textId="77777777" w:rsidR="00CC3B2E" w:rsidRDefault="00CC3B2E" w:rsidP="00CC3B2E">
                      <w:pPr>
                        <w:spacing w:before="56"/>
                        <w:rPr>
                          <w:sz w:val="16"/>
                        </w:rPr>
                      </w:pP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70A2" w14:textId="77777777" w:rsidR="00D03B20" w:rsidRDefault="00CC3B2E">
    <w:pPr>
      <w:pStyle w:val="Voettekst"/>
    </w:pPr>
    <w:r>
      <w:rPr>
        <w:noProof/>
      </w:rPr>
      <mc:AlternateContent>
        <mc:Choice Requires="wpg">
          <w:drawing>
            <wp:anchor distT="0" distB="0" distL="114300" distR="114300" simplePos="0" relativeHeight="251658243" behindDoc="0" locked="0" layoutInCell="1" allowOverlap="1" wp14:anchorId="6E59B3C2" wp14:editId="025214BD">
              <wp:simplePos x="0" y="0"/>
              <wp:positionH relativeFrom="page">
                <wp:align>right</wp:align>
              </wp:positionH>
              <wp:positionV relativeFrom="page">
                <wp:align>bottom</wp:align>
              </wp:positionV>
              <wp:extent cx="7560310" cy="1098550"/>
              <wp:effectExtent l="0" t="0" r="2540" b="6350"/>
              <wp:wrapNone/>
              <wp:docPr id="4"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98550"/>
                        <a:chOff x="0" y="15108"/>
                        <a:chExt cx="11906" cy="1730"/>
                      </a:xfrm>
                    </wpg:grpSpPr>
                    <wps:wsp>
                      <wps:cNvPr id="5" name="docshape5"/>
                      <wps:cNvSpPr>
                        <a:spLocks/>
                      </wps:cNvSpPr>
                      <wps:spPr bwMode="auto">
                        <a:xfrm>
                          <a:off x="2290" y="15108"/>
                          <a:ext cx="9615" cy="1730"/>
                        </a:xfrm>
                        <a:custGeom>
                          <a:avLst/>
                          <a:gdLst>
                            <a:gd name="T0" fmla="+- 0 11906 2291"/>
                            <a:gd name="T1" fmla="*/ T0 w 9615"/>
                            <a:gd name="T2" fmla="+- 0 15607 15108"/>
                            <a:gd name="T3" fmla="*/ 15607 h 1730"/>
                            <a:gd name="T4" fmla="+- 0 11000 2291"/>
                            <a:gd name="T5" fmla="*/ T4 w 9615"/>
                            <a:gd name="T6" fmla="+- 0 15607 15108"/>
                            <a:gd name="T7" fmla="*/ 15607 h 1730"/>
                            <a:gd name="T8" fmla="+- 0 11001 2291"/>
                            <a:gd name="T9" fmla="*/ T8 w 9615"/>
                            <a:gd name="T10" fmla="+- 0 15505 15108"/>
                            <a:gd name="T11" fmla="*/ 15505 h 1730"/>
                            <a:gd name="T12" fmla="+- 0 10992 2291"/>
                            <a:gd name="T13" fmla="*/ T12 w 9615"/>
                            <a:gd name="T14" fmla="+- 0 15413 15108"/>
                            <a:gd name="T15" fmla="*/ 15413 h 1730"/>
                            <a:gd name="T16" fmla="+- 0 10974 2291"/>
                            <a:gd name="T17" fmla="*/ T16 w 9615"/>
                            <a:gd name="T18" fmla="+- 0 15331 15108"/>
                            <a:gd name="T19" fmla="*/ 15331 h 1730"/>
                            <a:gd name="T20" fmla="+- 0 10947 2291"/>
                            <a:gd name="T21" fmla="*/ T20 w 9615"/>
                            <a:gd name="T22" fmla="+- 0 15259 15108"/>
                            <a:gd name="T23" fmla="*/ 15259 h 1730"/>
                            <a:gd name="T24" fmla="+- 0 10911 2291"/>
                            <a:gd name="T25" fmla="*/ T24 w 9615"/>
                            <a:gd name="T26" fmla="+- 0 15199 15108"/>
                            <a:gd name="T27" fmla="*/ 15199 h 1730"/>
                            <a:gd name="T28" fmla="+- 0 10865 2291"/>
                            <a:gd name="T29" fmla="*/ T28 w 9615"/>
                            <a:gd name="T30" fmla="+- 0 15148 15108"/>
                            <a:gd name="T31" fmla="*/ 15148 h 1730"/>
                            <a:gd name="T32" fmla="+- 0 10809 2291"/>
                            <a:gd name="T33" fmla="*/ T32 w 9615"/>
                            <a:gd name="T34" fmla="+- 0 15108 15108"/>
                            <a:gd name="T35" fmla="*/ 15108 h 1730"/>
                            <a:gd name="T36" fmla="+- 0 10724 2291"/>
                            <a:gd name="T37" fmla="*/ T36 w 9615"/>
                            <a:gd name="T38" fmla="+- 0 15251 15108"/>
                            <a:gd name="T39" fmla="*/ 15251 h 1730"/>
                            <a:gd name="T40" fmla="+- 0 10771 2291"/>
                            <a:gd name="T41" fmla="*/ T40 w 9615"/>
                            <a:gd name="T42" fmla="+- 0 15288 15108"/>
                            <a:gd name="T43" fmla="*/ 15288 h 1730"/>
                            <a:gd name="T44" fmla="+- 0 10805 2291"/>
                            <a:gd name="T45" fmla="*/ T44 w 9615"/>
                            <a:gd name="T46" fmla="+- 0 15341 15108"/>
                            <a:gd name="T47" fmla="*/ 15341 h 1730"/>
                            <a:gd name="T48" fmla="+- 0 10827 2291"/>
                            <a:gd name="T49" fmla="*/ T48 w 9615"/>
                            <a:gd name="T50" fmla="+- 0 15412 15108"/>
                            <a:gd name="T51" fmla="*/ 15412 h 1730"/>
                            <a:gd name="T52" fmla="+- 0 10837 2291"/>
                            <a:gd name="T53" fmla="*/ T52 w 9615"/>
                            <a:gd name="T54" fmla="+- 0 15500 15108"/>
                            <a:gd name="T55" fmla="*/ 15500 h 1730"/>
                            <a:gd name="T56" fmla="+- 0 10836 2291"/>
                            <a:gd name="T57" fmla="*/ T56 w 9615"/>
                            <a:gd name="T58" fmla="+- 0 15607 15108"/>
                            <a:gd name="T59" fmla="*/ 15607 h 1730"/>
                            <a:gd name="T60" fmla="+- 0 10605 2291"/>
                            <a:gd name="T61" fmla="*/ T60 w 9615"/>
                            <a:gd name="T62" fmla="+- 0 15607 15108"/>
                            <a:gd name="T63" fmla="*/ 15607 h 1730"/>
                            <a:gd name="T64" fmla="+- 0 10606 2291"/>
                            <a:gd name="T65" fmla="*/ T64 w 9615"/>
                            <a:gd name="T66" fmla="+- 0 15505 15108"/>
                            <a:gd name="T67" fmla="*/ 15505 h 1730"/>
                            <a:gd name="T68" fmla="+- 0 10597 2291"/>
                            <a:gd name="T69" fmla="*/ T68 w 9615"/>
                            <a:gd name="T70" fmla="+- 0 15413 15108"/>
                            <a:gd name="T71" fmla="*/ 15413 h 1730"/>
                            <a:gd name="T72" fmla="+- 0 10580 2291"/>
                            <a:gd name="T73" fmla="*/ T72 w 9615"/>
                            <a:gd name="T74" fmla="+- 0 15331 15108"/>
                            <a:gd name="T75" fmla="*/ 15331 h 1730"/>
                            <a:gd name="T76" fmla="+- 0 10552 2291"/>
                            <a:gd name="T77" fmla="*/ T76 w 9615"/>
                            <a:gd name="T78" fmla="+- 0 15259 15108"/>
                            <a:gd name="T79" fmla="*/ 15259 h 1730"/>
                            <a:gd name="T80" fmla="+- 0 10516 2291"/>
                            <a:gd name="T81" fmla="*/ T80 w 9615"/>
                            <a:gd name="T82" fmla="+- 0 15199 15108"/>
                            <a:gd name="T83" fmla="*/ 15199 h 1730"/>
                            <a:gd name="T84" fmla="+- 0 10470 2291"/>
                            <a:gd name="T85" fmla="*/ T84 w 9615"/>
                            <a:gd name="T86" fmla="+- 0 15148 15108"/>
                            <a:gd name="T87" fmla="*/ 15148 h 1730"/>
                            <a:gd name="T88" fmla="+- 0 10414 2291"/>
                            <a:gd name="T89" fmla="*/ T88 w 9615"/>
                            <a:gd name="T90" fmla="+- 0 15108 15108"/>
                            <a:gd name="T91" fmla="*/ 15108 h 1730"/>
                            <a:gd name="T92" fmla="+- 0 10329 2291"/>
                            <a:gd name="T93" fmla="*/ T92 w 9615"/>
                            <a:gd name="T94" fmla="+- 0 15251 15108"/>
                            <a:gd name="T95" fmla="*/ 15251 h 1730"/>
                            <a:gd name="T96" fmla="+- 0 10376 2291"/>
                            <a:gd name="T97" fmla="*/ T96 w 9615"/>
                            <a:gd name="T98" fmla="+- 0 15288 15108"/>
                            <a:gd name="T99" fmla="*/ 15288 h 1730"/>
                            <a:gd name="T100" fmla="+- 0 10410 2291"/>
                            <a:gd name="T101" fmla="*/ T100 w 9615"/>
                            <a:gd name="T102" fmla="+- 0 15341 15108"/>
                            <a:gd name="T103" fmla="*/ 15341 h 1730"/>
                            <a:gd name="T104" fmla="+- 0 10432 2291"/>
                            <a:gd name="T105" fmla="*/ T104 w 9615"/>
                            <a:gd name="T106" fmla="+- 0 15412 15108"/>
                            <a:gd name="T107" fmla="*/ 15412 h 1730"/>
                            <a:gd name="T108" fmla="+- 0 10442 2291"/>
                            <a:gd name="T109" fmla="*/ T108 w 9615"/>
                            <a:gd name="T110" fmla="+- 0 15500 15108"/>
                            <a:gd name="T111" fmla="*/ 15500 h 1730"/>
                            <a:gd name="T112" fmla="+- 0 10441 2291"/>
                            <a:gd name="T113" fmla="*/ T112 w 9615"/>
                            <a:gd name="T114" fmla="+- 0 15607 15108"/>
                            <a:gd name="T115" fmla="*/ 15607 h 1730"/>
                            <a:gd name="T116" fmla="+- 0 10210 2291"/>
                            <a:gd name="T117" fmla="*/ T116 w 9615"/>
                            <a:gd name="T118" fmla="+- 0 15607 15108"/>
                            <a:gd name="T119" fmla="*/ 15607 h 1730"/>
                            <a:gd name="T120" fmla="+- 0 10211 2291"/>
                            <a:gd name="T121" fmla="*/ T120 w 9615"/>
                            <a:gd name="T122" fmla="+- 0 15505 15108"/>
                            <a:gd name="T123" fmla="*/ 15505 h 1730"/>
                            <a:gd name="T124" fmla="+- 0 10202 2291"/>
                            <a:gd name="T125" fmla="*/ T124 w 9615"/>
                            <a:gd name="T126" fmla="+- 0 15413 15108"/>
                            <a:gd name="T127" fmla="*/ 15413 h 1730"/>
                            <a:gd name="T128" fmla="+- 0 10185 2291"/>
                            <a:gd name="T129" fmla="*/ T128 w 9615"/>
                            <a:gd name="T130" fmla="+- 0 15331 15108"/>
                            <a:gd name="T131" fmla="*/ 15331 h 1730"/>
                            <a:gd name="T132" fmla="+- 0 10157 2291"/>
                            <a:gd name="T133" fmla="*/ T132 w 9615"/>
                            <a:gd name="T134" fmla="+- 0 15259 15108"/>
                            <a:gd name="T135" fmla="*/ 15259 h 1730"/>
                            <a:gd name="T136" fmla="+- 0 10121 2291"/>
                            <a:gd name="T137" fmla="*/ T136 w 9615"/>
                            <a:gd name="T138" fmla="+- 0 15199 15108"/>
                            <a:gd name="T139" fmla="*/ 15199 h 1730"/>
                            <a:gd name="T140" fmla="+- 0 10075 2291"/>
                            <a:gd name="T141" fmla="*/ T140 w 9615"/>
                            <a:gd name="T142" fmla="+- 0 15148 15108"/>
                            <a:gd name="T143" fmla="*/ 15148 h 1730"/>
                            <a:gd name="T144" fmla="+- 0 10019 2291"/>
                            <a:gd name="T145" fmla="*/ T144 w 9615"/>
                            <a:gd name="T146" fmla="+- 0 15108 15108"/>
                            <a:gd name="T147" fmla="*/ 15108 h 1730"/>
                            <a:gd name="T148" fmla="+- 0 9934 2291"/>
                            <a:gd name="T149" fmla="*/ T148 w 9615"/>
                            <a:gd name="T150" fmla="+- 0 15251 15108"/>
                            <a:gd name="T151" fmla="*/ 15251 h 1730"/>
                            <a:gd name="T152" fmla="+- 0 9981 2291"/>
                            <a:gd name="T153" fmla="*/ T152 w 9615"/>
                            <a:gd name="T154" fmla="+- 0 15288 15108"/>
                            <a:gd name="T155" fmla="*/ 15288 h 1730"/>
                            <a:gd name="T156" fmla="+- 0 10015 2291"/>
                            <a:gd name="T157" fmla="*/ T156 w 9615"/>
                            <a:gd name="T158" fmla="+- 0 15341 15108"/>
                            <a:gd name="T159" fmla="*/ 15341 h 1730"/>
                            <a:gd name="T160" fmla="+- 0 10037 2291"/>
                            <a:gd name="T161" fmla="*/ T160 w 9615"/>
                            <a:gd name="T162" fmla="+- 0 15412 15108"/>
                            <a:gd name="T163" fmla="*/ 15412 h 1730"/>
                            <a:gd name="T164" fmla="+- 0 10047 2291"/>
                            <a:gd name="T165" fmla="*/ T164 w 9615"/>
                            <a:gd name="T166" fmla="+- 0 15500 15108"/>
                            <a:gd name="T167" fmla="*/ 15500 h 1730"/>
                            <a:gd name="T168" fmla="+- 0 10046 2291"/>
                            <a:gd name="T169" fmla="*/ T168 w 9615"/>
                            <a:gd name="T170" fmla="+- 0 15607 15108"/>
                            <a:gd name="T171" fmla="*/ 15607 h 1730"/>
                            <a:gd name="T172" fmla="+- 0 2291 2291"/>
                            <a:gd name="T173" fmla="*/ T172 w 9615"/>
                            <a:gd name="T174" fmla="+- 0 15607 15108"/>
                            <a:gd name="T175" fmla="*/ 15607 h 1730"/>
                            <a:gd name="T176" fmla="+- 0 2291 2291"/>
                            <a:gd name="T177" fmla="*/ T176 w 9615"/>
                            <a:gd name="T178" fmla="+- 0 16838 15108"/>
                            <a:gd name="T179" fmla="*/ 16838 h 1730"/>
                            <a:gd name="T180" fmla="+- 0 11906 2291"/>
                            <a:gd name="T181" fmla="*/ T180 w 9615"/>
                            <a:gd name="T182" fmla="+- 0 16838 15108"/>
                            <a:gd name="T183" fmla="*/ 16838 h 1730"/>
                            <a:gd name="T184" fmla="+- 0 11906 2291"/>
                            <a:gd name="T185" fmla="*/ T184 w 9615"/>
                            <a:gd name="T186" fmla="+- 0 15607 15108"/>
                            <a:gd name="T187" fmla="*/ 15607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615" h="1730">
                              <a:moveTo>
                                <a:pt x="9615" y="499"/>
                              </a:moveTo>
                              <a:lnTo>
                                <a:pt x="8709" y="499"/>
                              </a:lnTo>
                              <a:lnTo>
                                <a:pt x="8710" y="397"/>
                              </a:lnTo>
                              <a:lnTo>
                                <a:pt x="8701" y="305"/>
                              </a:lnTo>
                              <a:lnTo>
                                <a:pt x="8683" y="223"/>
                              </a:lnTo>
                              <a:lnTo>
                                <a:pt x="8656" y="151"/>
                              </a:lnTo>
                              <a:lnTo>
                                <a:pt x="8620" y="91"/>
                              </a:lnTo>
                              <a:lnTo>
                                <a:pt x="8574" y="40"/>
                              </a:lnTo>
                              <a:lnTo>
                                <a:pt x="8518" y="0"/>
                              </a:lnTo>
                              <a:lnTo>
                                <a:pt x="8433" y="143"/>
                              </a:lnTo>
                              <a:lnTo>
                                <a:pt x="8480" y="180"/>
                              </a:lnTo>
                              <a:lnTo>
                                <a:pt x="8514" y="233"/>
                              </a:lnTo>
                              <a:lnTo>
                                <a:pt x="8536" y="304"/>
                              </a:lnTo>
                              <a:lnTo>
                                <a:pt x="8546" y="392"/>
                              </a:lnTo>
                              <a:lnTo>
                                <a:pt x="8545" y="499"/>
                              </a:lnTo>
                              <a:lnTo>
                                <a:pt x="8314" y="499"/>
                              </a:lnTo>
                              <a:lnTo>
                                <a:pt x="8315" y="397"/>
                              </a:lnTo>
                              <a:lnTo>
                                <a:pt x="8306" y="305"/>
                              </a:lnTo>
                              <a:lnTo>
                                <a:pt x="8289" y="223"/>
                              </a:lnTo>
                              <a:lnTo>
                                <a:pt x="8261" y="151"/>
                              </a:lnTo>
                              <a:lnTo>
                                <a:pt x="8225" y="91"/>
                              </a:lnTo>
                              <a:lnTo>
                                <a:pt x="8179" y="40"/>
                              </a:lnTo>
                              <a:lnTo>
                                <a:pt x="8123" y="0"/>
                              </a:lnTo>
                              <a:lnTo>
                                <a:pt x="8038" y="143"/>
                              </a:lnTo>
                              <a:lnTo>
                                <a:pt x="8085" y="180"/>
                              </a:lnTo>
                              <a:lnTo>
                                <a:pt x="8119" y="233"/>
                              </a:lnTo>
                              <a:lnTo>
                                <a:pt x="8141" y="304"/>
                              </a:lnTo>
                              <a:lnTo>
                                <a:pt x="8151" y="392"/>
                              </a:lnTo>
                              <a:lnTo>
                                <a:pt x="8150" y="499"/>
                              </a:lnTo>
                              <a:lnTo>
                                <a:pt x="7919" y="499"/>
                              </a:lnTo>
                              <a:lnTo>
                                <a:pt x="7920" y="397"/>
                              </a:lnTo>
                              <a:lnTo>
                                <a:pt x="7911" y="305"/>
                              </a:lnTo>
                              <a:lnTo>
                                <a:pt x="7894" y="223"/>
                              </a:lnTo>
                              <a:lnTo>
                                <a:pt x="7866" y="151"/>
                              </a:lnTo>
                              <a:lnTo>
                                <a:pt x="7830" y="91"/>
                              </a:lnTo>
                              <a:lnTo>
                                <a:pt x="7784" y="40"/>
                              </a:lnTo>
                              <a:lnTo>
                                <a:pt x="7728" y="0"/>
                              </a:lnTo>
                              <a:lnTo>
                                <a:pt x="7643" y="143"/>
                              </a:lnTo>
                              <a:lnTo>
                                <a:pt x="7690" y="180"/>
                              </a:lnTo>
                              <a:lnTo>
                                <a:pt x="7724" y="233"/>
                              </a:lnTo>
                              <a:lnTo>
                                <a:pt x="7746" y="304"/>
                              </a:lnTo>
                              <a:lnTo>
                                <a:pt x="7756" y="392"/>
                              </a:lnTo>
                              <a:lnTo>
                                <a:pt x="7755" y="499"/>
                              </a:lnTo>
                              <a:lnTo>
                                <a:pt x="0" y="499"/>
                              </a:lnTo>
                              <a:lnTo>
                                <a:pt x="0" y="1730"/>
                              </a:lnTo>
                              <a:lnTo>
                                <a:pt x="9615" y="1730"/>
                              </a:lnTo>
                              <a:lnTo>
                                <a:pt x="9615" y="499"/>
                              </a:lnTo>
                              <a:close/>
                            </a:path>
                          </a:pathLst>
                        </a:custGeom>
                        <a:solidFill>
                          <a:srgbClr val="3EA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a:spLocks/>
                      </wps:cNvSpPr>
                      <wps:spPr bwMode="auto">
                        <a:xfrm>
                          <a:off x="10040" y="15607"/>
                          <a:ext cx="1146" cy="499"/>
                        </a:xfrm>
                        <a:custGeom>
                          <a:avLst/>
                          <a:gdLst>
                            <a:gd name="T0" fmla="+- 0 10350 10040"/>
                            <a:gd name="T1" fmla="*/ T0 w 1146"/>
                            <a:gd name="T2" fmla="+- 0 15938 15607"/>
                            <a:gd name="T3" fmla="*/ 15938 h 499"/>
                            <a:gd name="T4" fmla="+- 0 10282 10040"/>
                            <a:gd name="T5" fmla="*/ T4 w 1146"/>
                            <a:gd name="T6" fmla="+- 0 15930 15607"/>
                            <a:gd name="T7" fmla="*/ 15930 h 499"/>
                            <a:gd name="T8" fmla="+- 0 10240 10040"/>
                            <a:gd name="T9" fmla="*/ T8 w 1146"/>
                            <a:gd name="T10" fmla="+- 0 15906 15607"/>
                            <a:gd name="T11" fmla="*/ 15906 h 499"/>
                            <a:gd name="T12" fmla="+- 0 10206 10040"/>
                            <a:gd name="T13" fmla="*/ T12 w 1146"/>
                            <a:gd name="T14" fmla="+- 0 15793 15607"/>
                            <a:gd name="T15" fmla="*/ 15793 h 499"/>
                            <a:gd name="T16" fmla="+- 0 10210 10040"/>
                            <a:gd name="T17" fmla="*/ T16 w 1146"/>
                            <a:gd name="T18" fmla="+- 0 15607 15607"/>
                            <a:gd name="T19" fmla="*/ 15607 h 499"/>
                            <a:gd name="T20" fmla="+- 0 10041 10040"/>
                            <a:gd name="T21" fmla="*/ T20 w 1146"/>
                            <a:gd name="T22" fmla="+- 0 15694 15607"/>
                            <a:gd name="T23" fmla="*/ 15694 h 499"/>
                            <a:gd name="T24" fmla="+- 0 10046 10040"/>
                            <a:gd name="T25" fmla="*/ T24 w 1146"/>
                            <a:gd name="T26" fmla="+- 0 15843 15607"/>
                            <a:gd name="T27" fmla="*/ 15843 h 499"/>
                            <a:gd name="T28" fmla="+- 0 10083 10040"/>
                            <a:gd name="T29" fmla="*/ T28 w 1146"/>
                            <a:gd name="T30" fmla="+- 0 15968 15607"/>
                            <a:gd name="T31" fmla="*/ 15968 h 499"/>
                            <a:gd name="T32" fmla="+- 0 10163 10040"/>
                            <a:gd name="T33" fmla="*/ T32 w 1146"/>
                            <a:gd name="T34" fmla="+- 0 16057 15607"/>
                            <a:gd name="T35" fmla="*/ 16057 h 499"/>
                            <a:gd name="T36" fmla="+- 0 10278 10040"/>
                            <a:gd name="T37" fmla="*/ T36 w 1146"/>
                            <a:gd name="T38" fmla="+- 0 16100 15607"/>
                            <a:gd name="T39" fmla="*/ 16100 h 499"/>
                            <a:gd name="T40" fmla="+- 0 10348 10040"/>
                            <a:gd name="T41" fmla="*/ T40 w 1146"/>
                            <a:gd name="T42" fmla="+- 0 16105 15607"/>
                            <a:gd name="T43" fmla="*/ 16105 h 499"/>
                            <a:gd name="T44" fmla="+- 0 10396 10040"/>
                            <a:gd name="T45" fmla="*/ T44 w 1146"/>
                            <a:gd name="T46" fmla="+- 0 15938 15607"/>
                            <a:gd name="T47" fmla="*/ 15938 h 499"/>
                            <a:gd name="T48" fmla="+- 0 10745 10040"/>
                            <a:gd name="T49" fmla="*/ T48 w 1146"/>
                            <a:gd name="T50" fmla="+- 0 15938 15607"/>
                            <a:gd name="T51" fmla="*/ 15938 h 499"/>
                            <a:gd name="T52" fmla="+- 0 10677 10040"/>
                            <a:gd name="T53" fmla="*/ T52 w 1146"/>
                            <a:gd name="T54" fmla="+- 0 15930 15607"/>
                            <a:gd name="T55" fmla="*/ 15930 h 499"/>
                            <a:gd name="T56" fmla="+- 0 10635 10040"/>
                            <a:gd name="T57" fmla="*/ T56 w 1146"/>
                            <a:gd name="T58" fmla="+- 0 15906 15607"/>
                            <a:gd name="T59" fmla="*/ 15906 h 499"/>
                            <a:gd name="T60" fmla="+- 0 10601 10040"/>
                            <a:gd name="T61" fmla="*/ T60 w 1146"/>
                            <a:gd name="T62" fmla="+- 0 15793 15607"/>
                            <a:gd name="T63" fmla="*/ 15793 h 499"/>
                            <a:gd name="T64" fmla="+- 0 10605 10040"/>
                            <a:gd name="T65" fmla="*/ T64 w 1146"/>
                            <a:gd name="T66" fmla="+- 0 15607 15607"/>
                            <a:gd name="T67" fmla="*/ 15607 h 499"/>
                            <a:gd name="T68" fmla="+- 0 10436 10040"/>
                            <a:gd name="T69" fmla="*/ T68 w 1146"/>
                            <a:gd name="T70" fmla="+- 0 15694 15607"/>
                            <a:gd name="T71" fmla="*/ 15694 h 499"/>
                            <a:gd name="T72" fmla="+- 0 10441 10040"/>
                            <a:gd name="T73" fmla="*/ T72 w 1146"/>
                            <a:gd name="T74" fmla="+- 0 15843 15607"/>
                            <a:gd name="T75" fmla="*/ 15843 h 499"/>
                            <a:gd name="T76" fmla="+- 0 10478 10040"/>
                            <a:gd name="T77" fmla="*/ T76 w 1146"/>
                            <a:gd name="T78" fmla="+- 0 15968 15607"/>
                            <a:gd name="T79" fmla="*/ 15968 h 499"/>
                            <a:gd name="T80" fmla="+- 0 10558 10040"/>
                            <a:gd name="T81" fmla="*/ T80 w 1146"/>
                            <a:gd name="T82" fmla="+- 0 16057 15607"/>
                            <a:gd name="T83" fmla="*/ 16057 h 499"/>
                            <a:gd name="T84" fmla="+- 0 10673 10040"/>
                            <a:gd name="T85" fmla="*/ T84 w 1146"/>
                            <a:gd name="T86" fmla="+- 0 16100 15607"/>
                            <a:gd name="T87" fmla="*/ 16100 h 499"/>
                            <a:gd name="T88" fmla="+- 0 10743 10040"/>
                            <a:gd name="T89" fmla="*/ T88 w 1146"/>
                            <a:gd name="T90" fmla="+- 0 16105 15607"/>
                            <a:gd name="T91" fmla="*/ 16105 h 499"/>
                            <a:gd name="T92" fmla="+- 0 10791 10040"/>
                            <a:gd name="T93" fmla="*/ T92 w 1146"/>
                            <a:gd name="T94" fmla="+- 0 15938 15607"/>
                            <a:gd name="T95" fmla="*/ 15938 h 499"/>
                            <a:gd name="T96" fmla="+- 0 11140 10040"/>
                            <a:gd name="T97" fmla="*/ T96 w 1146"/>
                            <a:gd name="T98" fmla="+- 0 15938 15607"/>
                            <a:gd name="T99" fmla="*/ 15938 h 499"/>
                            <a:gd name="T100" fmla="+- 0 11072 10040"/>
                            <a:gd name="T101" fmla="*/ T100 w 1146"/>
                            <a:gd name="T102" fmla="+- 0 15930 15607"/>
                            <a:gd name="T103" fmla="*/ 15930 h 499"/>
                            <a:gd name="T104" fmla="+- 0 11029 10040"/>
                            <a:gd name="T105" fmla="*/ T104 w 1146"/>
                            <a:gd name="T106" fmla="+- 0 15906 15607"/>
                            <a:gd name="T107" fmla="*/ 15906 h 499"/>
                            <a:gd name="T108" fmla="+- 0 10996 10040"/>
                            <a:gd name="T109" fmla="*/ T108 w 1146"/>
                            <a:gd name="T110" fmla="+- 0 15793 15607"/>
                            <a:gd name="T111" fmla="*/ 15793 h 499"/>
                            <a:gd name="T112" fmla="+- 0 11000 10040"/>
                            <a:gd name="T113" fmla="*/ T112 w 1146"/>
                            <a:gd name="T114" fmla="+- 0 15607 15607"/>
                            <a:gd name="T115" fmla="*/ 15607 h 499"/>
                            <a:gd name="T116" fmla="+- 0 10831 10040"/>
                            <a:gd name="T117" fmla="*/ T116 w 1146"/>
                            <a:gd name="T118" fmla="+- 0 15694 15607"/>
                            <a:gd name="T119" fmla="*/ 15694 h 499"/>
                            <a:gd name="T120" fmla="+- 0 10836 10040"/>
                            <a:gd name="T121" fmla="*/ T120 w 1146"/>
                            <a:gd name="T122" fmla="+- 0 15843 15607"/>
                            <a:gd name="T123" fmla="*/ 15843 h 499"/>
                            <a:gd name="T124" fmla="+- 0 10873 10040"/>
                            <a:gd name="T125" fmla="*/ T124 w 1146"/>
                            <a:gd name="T126" fmla="+- 0 15968 15607"/>
                            <a:gd name="T127" fmla="*/ 15968 h 499"/>
                            <a:gd name="T128" fmla="+- 0 10953 10040"/>
                            <a:gd name="T129" fmla="*/ T128 w 1146"/>
                            <a:gd name="T130" fmla="+- 0 16057 15607"/>
                            <a:gd name="T131" fmla="*/ 16057 h 499"/>
                            <a:gd name="T132" fmla="+- 0 11067 10040"/>
                            <a:gd name="T133" fmla="*/ T132 w 1146"/>
                            <a:gd name="T134" fmla="+- 0 16100 15607"/>
                            <a:gd name="T135" fmla="*/ 16100 h 499"/>
                            <a:gd name="T136" fmla="+- 0 11138 10040"/>
                            <a:gd name="T137" fmla="*/ T136 w 1146"/>
                            <a:gd name="T138" fmla="+- 0 16105 15607"/>
                            <a:gd name="T139" fmla="*/ 16105 h 499"/>
                            <a:gd name="T140" fmla="+- 0 11186 10040"/>
                            <a:gd name="T141" fmla="*/ T140 w 1146"/>
                            <a:gd name="T142" fmla="+- 0 15938 15607"/>
                            <a:gd name="T143" fmla="*/ 1593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46" h="499">
                              <a:moveTo>
                                <a:pt x="356" y="331"/>
                              </a:moveTo>
                              <a:lnTo>
                                <a:pt x="310" y="331"/>
                              </a:lnTo>
                              <a:lnTo>
                                <a:pt x="273" y="329"/>
                              </a:lnTo>
                              <a:lnTo>
                                <a:pt x="242" y="323"/>
                              </a:lnTo>
                              <a:lnTo>
                                <a:pt x="218" y="313"/>
                              </a:lnTo>
                              <a:lnTo>
                                <a:pt x="200" y="299"/>
                              </a:lnTo>
                              <a:lnTo>
                                <a:pt x="176" y="252"/>
                              </a:lnTo>
                              <a:lnTo>
                                <a:pt x="166" y="186"/>
                              </a:lnTo>
                              <a:lnTo>
                                <a:pt x="165" y="106"/>
                              </a:lnTo>
                              <a:lnTo>
                                <a:pt x="170" y="0"/>
                              </a:lnTo>
                              <a:lnTo>
                                <a:pt x="6" y="0"/>
                              </a:lnTo>
                              <a:lnTo>
                                <a:pt x="1" y="87"/>
                              </a:lnTo>
                              <a:lnTo>
                                <a:pt x="0" y="164"/>
                              </a:lnTo>
                              <a:lnTo>
                                <a:pt x="6" y="236"/>
                              </a:lnTo>
                              <a:lnTo>
                                <a:pt x="19" y="302"/>
                              </a:lnTo>
                              <a:lnTo>
                                <a:pt x="43" y="361"/>
                              </a:lnTo>
                              <a:lnTo>
                                <a:pt x="80" y="413"/>
                              </a:lnTo>
                              <a:lnTo>
                                <a:pt x="123" y="450"/>
                              </a:lnTo>
                              <a:lnTo>
                                <a:pt x="176" y="477"/>
                              </a:lnTo>
                              <a:lnTo>
                                <a:pt x="238" y="493"/>
                              </a:lnTo>
                              <a:lnTo>
                                <a:pt x="308" y="499"/>
                              </a:lnTo>
                              <a:lnTo>
                                <a:pt x="308" y="498"/>
                              </a:lnTo>
                              <a:lnTo>
                                <a:pt x="356" y="498"/>
                              </a:lnTo>
                              <a:lnTo>
                                <a:pt x="356" y="331"/>
                              </a:lnTo>
                              <a:close/>
                              <a:moveTo>
                                <a:pt x="751" y="331"/>
                              </a:moveTo>
                              <a:lnTo>
                                <a:pt x="705" y="331"/>
                              </a:lnTo>
                              <a:lnTo>
                                <a:pt x="668" y="329"/>
                              </a:lnTo>
                              <a:lnTo>
                                <a:pt x="637" y="323"/>
                              </a:lnTo>
                              <a:lnTo>
                                <a:pt x="613" y="313"/>
                              </a:lnTo>
                              <a:lnTo>
                                <a:pt x="595" y="299"/>
                              </a:lnTo>
                              <a:lnTo>
                                <a:pt x="571" y="252"/>
                              </a:lnTo>
                              <a:lnTo>
                                <a:pt x="561" y="186"/>
                              </a:lnTo>
                              <a:lnTo>
                                <a:pt x="560" y="106"/>
                              </a:lnTo>
                              <a:lnTo>
                                <a:pt x="565" y="0"/>
                              </a:lnTo>
                              <a:lnTo>
                                <a:pt x="401" y="0"/>
                              </a:lnTo>
                              <a:lnTo>
                                <a:pt x="396" y="87"/>
                              </a:lnTo>
                              <a:lnTo>
                                <a:pt x="395" y="164"/>
                              </a:lnTo>
                              <a:lnTo>
                                <a:pt x="401" y="236"/>
                              </a:lnTo>
                              <a:lnTo>
                                <a:pt x="414" y="302"/>
                              </a:lnTo>
                              <a:lnTo>
                                <a:pt x="438" y="361"/>
                              </a:lnTo>
                              <a:lnTo>
                                <a:pt x="475" y="413"/>
                              </a:lnTo>
                              <a:lnTo>
                                <a:pt x="518" y="450"/>
                              </a:lnTo>
                              <a:lnTo>
                                <a:pt x="571" y="477"/>
                              </a:lnTo>
                              <a:lnTo>
                                <a:pt x="633" y="493"/>
                              </a:lnTo>
                              <a:lnTo>
                                <a:pt x="703" y="499"/>
                              </a:lnTo>
                              <a:lnTo>
                                <a:pt x="703" y="498"/>
                              </a:lnTo>
                              <a:lnTo>
                                <a:pt x="751" y="498"/>
                              </a:lnTo>
                              <a:lnTo>
                                <a:pt x="751" y="331"/>
                              </a:lnTo>
                              <a:close/>
                              <a:moveTo>
                                <a:pt x="1146" y="331"/>
                              </a:moveTo>
                              <a:lnTo>
                                <a:pt x="1100" y="331"/>
                              </a:lnTo>
                              <a:lnTo>
                                <a:pt x="1063" y="329"/>
                              </a:lnTo>
                              <a:lnTo>
                                <a:pt x="1032" y="323"/>
                              </a:lnTo>
                              <a:lnTo>
                                <a:pt x="1008" y="313"/>
                              </a:lnTo>
                              <a:lnTo>
                                <a:pt x="989" y="299"/>
                              </a:lnTo>
                              <a:lnTo>
                                <a:pt x="966" y="252"/>
                              </a:lnTo>
                              <a:lnTo>
                                <a:pt x="956" y="186"/>
                              </a:lnTo>
                              <a:lnTo>
                                <a:pt x="955" y="106"/>
                              </a:lnTo>
                              <a:lnTo>
                                <a:pt x="960" y="0"/>
                              </a:lnTo>
                              <a:lnTo>
                                <a:pt x="796" y="0"/>
                              </a:lnTo>
                              <a:lnTo>
                                <a:pt x="791" y="87"/>
                              </a:lnTo>
                              <a:lnTo>
                                <a:pt x="790" y="164"/>
                              </a:lnTo>
                              <a:lnTo>
                                <a:pt x="796" y="236"/>
                              </a:lnTo>
                              <a:lnTo>
                                <a:pt x="809" y="302"/>
                              </a:lnTo>
                              <a:lnTo>
                                <a:pt x="833" y="361"/>
                              </a:lnTo>
                              <a:lnTo>
                                <a:pt x="870" y="413"/>
                              </a:lnTo>
                              <a:lnTo>
                                <a:pt x="913" y="450"/>
                              </a:lnTo>
                              <a:lnTo>
                                <a:pt x="966" y="477"/>
                              </a:lnTo>
                              <a:lnTo>
                                <a:pt x="1027" y="493"/>
                              </a:lnTo>
                              <a:lnTo>
                                <a:pt x="1098" y="499"/>
                              </a:lnTo>
                              <a:lnTo>
                                <a:pt x="1098" y="498"/>
                              </a:lnTo>
                              <a:lnTo>
                                <a:pt x="1146" y="498"/>
                              </a:lnTo>
                              <a:lnTo>
                                <a:pt x="1146" y="3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7"/>
                      <wps:cNvSpPr>
                        <a:spLocks noChangeArrowheads="1"/>
                      </wps:cNvSpPr>
                      <wps:spPr bwMode="auto">
                        <a:xfrm>
                          <a:off x="0" y="15607"/>
                          <a:ext cx="2291" cy="1231"/>
                        </a:xfrm>
                        <a:prstGeom prst="rect">
                          <a:avLst/>
                        </a:prstGeom>
                        <a:solidFill>
                          <a:srgbClr val="F5A4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8"/>
                      <wps:cNvSpPr txBox="1">
                        <a:spLocks noChangeArrowheads="1"/>
                      </wps:cNvSpPr>
                      <wps:spPr bwMode="auto">
                        <a:xfrm>
                          <a:off x="323" y="15906"/>
                          <a:ext cx="15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3A3D9" w14:textId="77777777" w:rsidR="00CC3B2E" w:rsidRDefault="00CC3B2E" w:rsidP="00CC3B2E">
                            <w:pPr>
                              <w:spacing w:line="179" w:lineRule="exact"/>
                              <w:rPr>
                                <w:b/>
                                <w:sz w:val="16"/>
                              </w:rPr>
                            </w:pPr>
                            <w:hyperlink r:id="rId1">
                              <w:r>
                                <w:rPr>
                                  <w:b/>
                                  <w:color w:val="FFFFFF"/>
                                  <w:spacing w:val="-2"/>
                                  <w:w w:val="105"/>
                                  <w:sz w:val="16"/>
                                </w:rPr>
                                <w:t>www.warmtestad.nl</w:t>
                              </w:r>
                            </w:hyperlink>
                          </w:p>
                        </w:txbxContent>
                      </wps:txbx>
                      <wps:bodyPr rot="0" vert="horz" wrap="square" lIns="0" tIns="0" rIns="0" bIns="0" anchor="t" anchorCtr="0" upright="1">
                        <a:noAutofit/>
                      </wps:bodyPr>
                    </wps:wsp>
                    <wps:wsp>
                      <wps:cNvPr id="9" name="docshape9"/>
                      <wps:cNvSpPr txBox="1">
                        <a:spLocks noChangeArrowheads="1"/>
                      </wps:cNvSpPr>
                      <wps:spPr bwMode="auto">
                        <a:xfrm>
                          <a:off x="3272" y="15907"/>
                          <a:ext cx="1434"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1E0A8" w14:textId="77777777" w:rsidR="00CC3B2E" w:rsidRDefault="00CC3B2E" w:rsidP="00CC3B2E">
                            <w:pPr>
                              <w:spacing w:before="56"/>
                              <w:rPr>
                                <w:sz w:val="16"/>
                              </w:rPr>
                            </w:pPr>
                          </w:p>
                        </w:txbxContent>
                      </wps:txbx>
                      <wps:bodyPr rot="0" vert="horz" wrap="square" lIns="0" tIns="0" rIns="0" bIns="0" anchor="t" anchorCtr="0" upright="1">
                        <a:noAutofit/>
                      </wps:bodyPr>
                    </wps:wsp>
                    <wps:wsp>
                      <wps:cNvPr id="10" name="docshape10"/>
                      <wps:cNvSpPr txBox="1">
                        <a:spLocks noChangeArrowheads="1"/>
                      </wps:cNvSpPr>
                      <wps:spPr bwMode="auto">
                        <a:xfrm>
                          <a:off x="6399" y="15907"/>
                          <a:ext cx="1407"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085A" w14:textId="77777777" w:rsidR="00CC3B2E" w:rsidRDefault="00CC3B2E" w:rsidP="00CC3B2E">
                            <w:pPr>
                              <w:spacing w:before="56"/>
                              <w:rPr>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9B3C2" id="_x0000_s1034" style="position:absolute;margin-left:544.1pt;margin-top:0;width:595.3pt;height:86.5pt;z-index:251658243;mso-position-horizontal:right;mso-position-horizontal-relative:page;mso-position-vertical:bottom;mso-position-vertical-relative:page" coordorigin=",15108" coordsize="11906,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">
              <v:shape id="docshape5" o:spid="_x0000_s1035" style="position:absolute;left:2290;top:15108;width:9615;height:1730;visibility:visible;mso-wrap-style:square;v-text-anchor:top" coordsize="9615,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" path="m9615,499r-906,l8710,397r-9,-92l8683,223r-27,-72l8620,91,8574,40,8518,r-85,143l8480,180r34,53l8536,304r10,88l8545,499r-231,l8315,397r-9,-92l8289,223r-28,-72l8225,91,8179,40,8123,r-85,143l8085,180r34,53l8141,304r10,88l8150,499r-231,l7920,397r-9,-92l7894,223r-28,-72l7830,91,7784,40,7728,r-85,143l7690,180r34,53l7746,304r10,88l7755,499,,499,,1730r9615,l9615,499xe" fillcolor="#3eaf8f" stroked="f">
                <v:path arrowok="t" o:connecttype="custom" o:connectlocs="9615,15607;8709,15607;8710,15505;8701,15413;8683,15331;8656,15259;8620,15199;8574,15148;8518,15108;8433,15251;8480,15288;8514,15341;8536,15412;8546,15500;8545,15607;8314,15607;8315,15505;8306,15413;8289,15331;8261,15259;8225,15199;8179,15148;8123,15108;8038,15251;8085,15288;8119,15341;8141,15412;8151,15500;8150,15607;7919,15607;7920,15505;7911,15413;7894,15331;7866,15259;7830,15199;7784,15148;7728,15108;7643,15251;7690,15288;7724,15341;7746,15412;7756,15500;7755,15607;0,15607;0,16838;9615,16838;9615,15607" o:connectangles="0,0,0,0,0,0,0,0,0,0,0,0,0,0,0,0,0,0,0,0,0,0,0,0,0,0,0,0,0,0,0,0,0,0,0,0,0,0,0,0,0,0,0,0,0,0,0"/>
              </v:shape>
              <v:shape id="docshape6" o:spid="_x0000_s1036" style="position:absolute;left:10040;top:15607;width:1146;height:499;visibility:visible;mso-wrap-style:square;v-text-anchor:top" coordsize="114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" path="m356,331r-46,l273,329r-31,-6l218,313,200,299,176,252,166,186r-1,-80l170,,6,,1,87,,164r6,72l19,302r24,59l80,413r43,37l176,477r62,16l308,499r,-1l356,498r,-167xm751,331r-46,l668,329r-31,-6l613,313,595,299,571,252,561,186r-1,-80l565,,401,r-5,87l395,164r6,72l414,302r24,59l475,413r43,37l571,477r62,16l703,499r,-1l751,498r,-167xm1146,331r-46,l1063,329r-31,-6l1008,313,989,299,966,252,956,186r-1,-80l960,,796,r-5,87l790,164r6,72l809,302r24,59l870,413r43,37l966,477r61,16l1098,499r,-1l1146,498r,-167xe" stroked="f">
                <v:path arrowok="t" o:connecttype="custom" o:connectlocs="310,15938;242,15930;200,15906;166,15793;170,15607;1,15694;6,15843;43,15968;123,16057;238,16100;308,16105;356,15938;705,15938;637,15930;595,15906;561,15793;565,15607;396,15694;401,15843;438,15968;518,16057;633,16100;703,16105;751,15938;1100,15938;1032,15930;989,15906;956,15793;960,15607;791,15694;796,15843;833,15968;913,16057;1027,16100;1098,16105;1146,15938" o:connectangles="0,0,0,0,0,0,0,0,0,0,0,0,0,0,0,0,0,0,0,0,0,0,0,0,0,0,0,0,0,0,0,0,0,0,0,0"/>
              </v:shape>
              <v:rect id="docshape7" o:spid="_x0000_s1037" style="position:absolute;top:15607;width:229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" fillcolor="#f5a4c7" stroked="f"/>
              <v:shapetype id="_x0000_t202" coordsize="21600,21600" o:spt="202" path="m,l,21600r21600,l21600,xe">
                <v:stroke joinstyle="miter"/>
                <v:path gradientshapeok="t" o:connecttype="rect"/>
              </v:shapetype>
              <v:shape id="docshape8" o:spid="_x0000_s1038" type="#_x0000_t202" style="position:absolute;left:323;top:15906;width:15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4A3A3D9" w14:textId="77777777" w:rsidR="00CC3B2E" w:rsidRDefault="00CC3B2E" w:rsidP="00CC3B2E">
                      <w:pPr>
                        <w:spacing w:line="179" w:lineRule="exact"/>
                        <w:rPr>
                          <w:b/>
                          <w:sz w:val="16"/>
                        </w:rPr>
                      </w:pPr>
                      <w:hyperlink r:id="rId2">
                        <w:r>
                          <w:rPr>
                            <w:b/>
                            <w:color w:val="FFFFFF"/>
                            <w:spacing w:val="-2"/>
                            <w:w w:val="105"/>
                            <w:sz w:val="16"/>
                          </w:rPr>
                          <w:t>www.warmtestad.nl</w:t>
                        </w:r>
                      </w:hyperlink>
                    </w:p>
                  </w:txbxContent>
                </v:textbox>
              </v:shape>
              <v:shape id="docshape9" o:spid="_x0000_s1039" type="#_x0000_t202" style="position:absolute;left:3272;top:15907;width:1434;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31E0A8" w14:textId="77777777" w:rsidR="00CC3B2E" w:rsidRDefault="00CC3B2E" w:rsidP="00CC3B2E">
                      <w:pPr>
                        <w:spacing w:before="56"/>
                        <w:rPr>
                          <w:sz w:val="16"/>
                        </w:rPr>
                      </w:pPr>
                    </w:p>
                  </w:txbxContent>
                </v:textbox>
              </v:shape>
              <v:shape id="docshape10" o:spid="_x0000_s1040" type="#_x0000_t202" style="position:absolute;left:6399;top:15907;width:1407;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19F085A" w14:textId="77777777" w:rsidR="00CC3B2E" w:rsidRDefault="00CC3B2E" w:rsidP="00CC3B2E">
                      <w:pPr>
                        <w:spacing w:before="56"/>
                        <w:rPr>
                          <w:sz w:val="16"/>
                        </w:rPr>
                      </w:pP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7E3C" w14:textId="77777777" w:rsidR="005938FA" w:rsidRDefault="005938FA" w:rsidP="00D03B20">
      <w:r>
        <w:separator/>
      </w:r>
    </w:p>
  </w:footnote>
  <w:footnote w:type="continuationSeparator" w:id="0">
    <w:p w14:paraId="7EA8FB19" w14:textId="77777777" w:rsidR="005938FA" w:rsidRDefault="005938FA" w:rsidP="00D03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D693" w14:textId="77777777" w:rsidR="00D03B20" w:rsidRDefault="00D03B20">
    <w:pPr>
      <w:pStyle w:val="Koptekst"/>
    </w:pPr>
    <w:r>
      <w:rPr>
        <w:noProof/>
      </w:rPr>
      <mc:AlternateContent>
        <mc:Choice Requires="wpg">
          <w:drawing>
            <wp:anchor distT="0" distB="0" distL="114300" distR="114300" simplePos="0" relativeHeight="251658240" behindDoc="1" locked="0" layoutInCell="1" allowOverlap="1" wp14:anchorId="69323EAB" wp14:editId="479B0F06">
              <wp:simplePos x="0" y="0"/>
              <wp:positionH relativeFrom="page">
                <wp:align>left</wp:align>
              </wp:positionH>
              <wp:positionV relativeFrom="page">
                <wp:align>top</wp:align>
              </wp:positionV>
              <wp:extent cx="1460500" cy="1501140"/>
              <wp:effectExtent l="0" t="0" r="6350" b="3810"/>
              <wp:wrapNone/>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501140"/>
                        <a:chOff x="0" y="0"/>
                        <a:chExt cx="2300" cy="2364"/>
                      </a:xfrm>
                    </wpg:grpSpPr>
                    <wps:wsp>
                      <wps:cNvPr id="2" name="docshape2"/>
                      <wps:cNvSpPr>
                        <a:spLocks noChangeArrowheads="1"/>
                      </wps:cNvSpPr>
                      <wps:spPr bwMode="auto">
                        <a:xfrm>
                          <a:off x="0" y="0"/>
                          <a:ext cx="2300" cy="2364"/>
                        </a:xfrm>
                        <a:prstGeom prst="rect">
                          <a:avLst/>
                        </a:prstGeom>
                        <a:solidFill>
                          <a:srgbClr val="F261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docshape3"/>
                      <wps:cNvSpPr>
                        <a:spLocks/>
                      </wps:cNvSpPr>
                      <wps:spPr bwMode="auto">
                        <a:xfrm>
                          <a:off x="269" y="1855"/>
                          <a:ext cx="1747" cy="235"/>
                        </a:xfrm>
                        <a:custGeom>
                          <a:avLst/>
                          <a:gdLst>
                            <a:gd name="T0" fmla="+- 0 330 270"/>
                            <a:gd name="T1" fmla="*/ T0 w 1747"/>
                            <a:gd name="T2" fmla="+- 0 1999 1855"/>
                            <a:gd name="T3" fmla="*/ 1999 h 235"/>
                            <a:gd name="T4" fmla="+- 0 282 270"/>
                            <a:gd name="T5" fmla="*/ T4 w 1747"/>
                            <a:gd name="T6" fmla="+- 0 1905 1855"/>
                            <a:gd name="T7" fmla="*/ 1905 h 235"/>
                            <a:gd name="T8" fmla="+- 0 311 270"/>
                            <a:gd name="T9" fmla="*/ T8 w 1747"/>
                            <a:gd name="T10" fmla="+- 0 2070 1855"/>
                            <a:gd name="T11" fmla="*/ 2070 h 235"/>
                            <a:gd name="T12" fmla="+- 0 461 270"/>
                            <a:gd name="T13" fmla="*/ T12 w 1747"/>
                            <a:gd name="T14" fmla="+- 0 2051 1855"/>
                            <a:gd name="T15" fmla="*/ 2051 h 235"/>
                            <a:gd name="T16" fmla="+- 0 420 270"/>
                            <a:gd name="T17" fmla="*/ T16 w 1747"/>
                            <a:gd name="T18" fmla="+- 0 1979 1855"/>
                            <a:gd name="T19" fmla="*/ 1979 h 235"/>
                            <a:gd name="T20" fmla="+- 0 379 270"/>
                            <a:gd name="T21" fmla="*/ T20 w 1747"/>
                            <a:gd name="T22" fmla="+- 0 1922 1855"/>
                            <a:gd name="T23" fmla="*/ 1922 h 235"/>
                            <a:gd name="T24" fmla="+- 0 409 270"/>
                            <a:gd name="T25" fmla="*/ T24 w 1747"/>
                            <a:gd name="T26" fmla="+- 0 2079 1855"/>
                            <a:gd name="T27" fmla="*/ 2079 h 235"/>
                            <a:gd name="T28" fmla="+- 0 527 270"/>
                            <a:gd name="T29" fmla="*/ T28 w 1747"/>
                            <a:gd name="T30" fmla="+- 0 2051 1855"/>
                            <a:gd name="T31" fmla="*/ 2051 h 235"/>
                            <a:gd name="T32" fmla="+- 0 507 270"/>
                            <a:gd name="T33" fmla="*/ T32 w 1747"/>
                            <a:gd name="T34" fmla="+- 0 1938 1855"/>
                            <a:gd name="T35" fmla="*/ 1938 h 235"/>
                            <a:gd name="T36" fmla="+- 0 471 270"/>
                            <a:gd name="T37" fmla="*/ T36 w 1747"/>
                            <a:gd name="T38" fmla="+- 0 1946 1855"/>
                            <a:gd name="T39" fmla="*/ 1946 h 235"/>
                            <a:gd name="T40" fmla="+- 0 509 270"/>
                            <a:gd name="T41" fmla="*/ T40 w 1747"/>
                            <a:gd name="T42" fmla="+- 0 2085 1855"/>
                            <a:gd name="T43" fmla="*/ 2085 h 235"/>
                            <a:gd name="T44" fmla="+- 0 684 270"/>
                            <a:gd name="T45" fmla="*/ T44 w 1747"/>
                            <a:gd name="T46" fmla="+- 0 1948 1855"/>
                            <a:gd name="T47" fmla="*/ 1948 h 235"/>
                            <a:gd name="T48" fmla="+- 0 607 270"/>
                            <a:gd name="T49" fmla="*/ T48 w 1747"/>
                            <a:gd name="T50" fmla="+- 0 2042 1855"/>
                            <a:gd name="T51" fmla="*/ 2042 h 235"/>
                            <a:gd name="T52" fmla="+- 0 657 270"/>
                            <a:gd name="T53" fmla="*/ T52 w 1747"/>
                            <a:gd name="T54" fmla="+- 0 1959 1855"/>
                            <a:gd name="T55" fmla="*/ 1959 h 235"/>
                            <a:gd name="T56" fmla="+- 0 650 270"/>
                            <a:gd name="T57" fmla="*/ T56 w 1747"/>
                            <a:gd name="T58" fmla="+- 0 1924 1855"/>
                            <a:gd name="T59" fmla="*/ 1924 h 235"/>
                            <a:gd name="T60" fmla="+- 0 581 270"/>
                            <a:gd name="T61" fmla="*/ T60 w 1747"/>
                            <a:gd name="T62" fmla="+- 0 2065 1855"/>
                            <a:gd name="T63" fmla="*/ 2065 h 235"/>
                            <a:gd name="T64" fmla="+- 0 684 270"/>
                            <a:gd name="T65" fmla="*/ T64 w 1747"/>
                            <a:gd name="T66" fmla="+- 0 2086 1855"/>
                            <a:gd name="T67" fmla="*/ 2086 h 235"/>
                            <a:gd name="T68" fmla="+- 0 850 270"/>
                            <a:gd name="T69" fmla="*/ T68 w 1747"/>
                            <a:gd name="T70" fmla="+- 0 1927 1855"/>
                            <a:gd name="T71" fmla="*/ 1927 h 235"/>
                            <a:gd name="T72" fmla="+- 0 789 270"/>
                            <a:gd name="T73" fmla="*/ T72 w 1747"/>
                            <a:gd name="T74" fmla="+- 0 1952 1855"/>
                            <a:gd name="T75" fmla="*/ 1952 h 235"/>
                            <a:gd name="T76" fmla="+- 0 801 270"/>
                            <a:gd name="T77" fmla="*/ T76 w 1747"/>
                            <a:gd name="T78" fmla="+- 0 1973 1855"/>
                            <a:gd name="T79" fmla="*/ 1973 h 235"/>
                            <a:gd name="T80" fmla="+- 0 1100 270"/>
                            <a:gd name="T81" fmla="*/ T80 w 1747"/>
                            <a:gd name="T82" fmla="+- 0 1985 1855"/>
                            <a:gd name="T83" fmla="*/ 1985 h 235"/>
                            <a:gd name="T84" fmla="+- 0 1005 270"/>
                            <a:gd name="T85" fmla="*/ T84 w 1747"/>
                            <a:gd name="T86" fmla="+- 0 1939 1855"/>
                            <a:gd name="T87" fmla="*/ 1939 h 235"/>
                            <a:gd name="T88" fmla="+- 0 924 270"/>
                            <a:gd name="T89" fmla="*/ T88 w 1747"/>
                            <a:gd name="T90" fmla="+- 0 1930 1855"/>
                            <a:gd name="T91" fmla="*/ 1930 h 235"/>
                            <a:gd name="T92" fmla="+- 0 908 270"/>
                            <a:gd name="T93" fmla="*/ T92 w 1747"/>
                            <a:gd name="T94" fmla="+- 0 2005 1855"/>
                            <a:gd name="T95" fmla="*/ 2005 h 235"/>
                            <a:gd name="T96" fmla="+- 0 966 270"/>
                            <a:gd name="T97" fmla="*/ T96 w 1747"/>
                            <a:gd name="T98" fmla="+- 0 1979 1855"/>
                            <a:gd name="T99" fmla="*/ 1979 h 235"/>
                            <a:gd name="T100" fmla="+- 0 1023 270"/>
                            <a:gd name="T101" fmla="*/ T100 w 1747"/>
                            <a:gd name="T102" fmla="+- 0 1957 1855"/>
                            <a:gd name="T103" fmla="*/ 1957 h 235"/>
                            <a:gd name="T104" fmla="+- 0 1100 270"/>
                            <a:gd name="T105" fmla="*/ T104 w 1747"/>
                            <a:gd name="T106" fmla="+- 0 2086 1855"/>
                            <a:gd name="T107" fmla="*/ 2086 h 235"/>
                            <a:gd name="T108" fmla="+- 0 1181 270"/>
                            <a:gd name="T109" fmla="*/ T108 w 1747"/>
                            <a:gd name="T110" fmla="+- 0 2023 1855"/>
                            <a:gd name="T111" fmla="*/ 2023 h 235"/>
                            <a:gd name="T112" fmla="+- 0 1145 270"/>
                            <a:gd name="T113" fmla="*/ T112 w 1747"/>
                            <a:gd name="T114" fmla="+- 0 1926 1855"/>
                            <a:gd name="T115" fmla="*/ 1926 h 235"/>
                            <a:gd name="T116" fmla="+- 0 1179 270"/>
                            <a:gd name="T117" fmla="*/ T116 w 1747"/>
                            <a:gd name="T118" fmla="+- 0 2087 1855"/>
                            <a:gd name="T119" fmla="*/ 2087 h 235"/>
                            <a:gd name="T120" fmla="+- 0 1379 270"/>
                            <a:gd name="T121" fmla="*/ T120 w 1747"/>
                            <a:gd name="T122" fmla="+- 0 1990 1855"/>
                            <a:gd name="T123" fmla="*/ 1990 h 235"/>
                            <a:gd name="T124" fmla="+- 0 1344 270"/>
                            <a:gd name="T125" fmla="*/ T124 w 1747"/>
                            <a:gd name="T126" fmla="+- 0 1990 1855"/>
                            <a:gd name="T127" fmla="*/ 1990 h 235"/>
                            <a:gd name="T128" fmla="+- 0 1333 270"/>
                            <a:gd name="T129" fmla="*/ T128 w 1747"/>
                            <a:gd name="T130" fmla="+- 0 1963 1855"/>
                            <a:gd name="T131" fmla="*/ 1963 h 235"/>
                            <a:gd name="T132" fmla="+- 0 1252 270"/>
                            <a:gd name="T133" fmla="*/ T132 w 1747"/>
                            <a:gd name="T134" fmla="+- 0 1946 1855"/>
                            <a:gd name="T135" fmla="*/ 1946 h 235"/>
                            <a:gd name="T136" fmla="+- 0 1335 270"/>
                            <a:gd name="T137" fmla="*/ T136 w 1747"/>
                            <a:gd name="T138" fmla="+- 0 2086 1855"/>
                            <a:gd name="T139" fmla="*/ 2086 h 235"/>
                            <a:gd name="T140" fmla="+- 0 1329 270"/>
                            <a:gd name="T141" fmla="*/ T140 w 1747"/>
                            <a:gd name="T142" fmla="+- 0 2059 1855"/>
                            <a:gd name="T143" fmla="*/ 2059 h 235"/>
                            <a:gd name="T144" fmla="+- 0 1380 270"/>
                            <a:gd name="T145" fmla="*/ T144 w 1747"/>
                            <a:gd name="T146" fmla="+- 0 2014 1855"/>
                            <a:gd name="T147" fmla="*/ 2014 h 235"/>
                            <a:gd name="T148" fmla="+- 0 1460 270"/>
                            <a:gd name="T149" fmla="*/ T148 w 1747"/>
                            <a:gd name="T150" fmla="+- 0 1944 1855"/>
                            <a:gd name="T151" fmla="*/ 1944 h 235"/>
                            <a:gd name="T152" fmla="+- 0 1472 270"/>
                            <a:gd name="T153" fmla="*/ T152 w 1747"/>
                            <a:gd name="T154" fmla="+- 0 1889 1855"/>
                            <a:gd name="T155" fmla="*/ 1889 h 235"/>
                            <a:gd name="T156" fmla="+- 0 1520 270"/>
                            <a:gd name="T157" fmla="*/ T156 w 1747"/>
                            <a:gd name="T158" fmla="+- 0 1875 1855"/>
                            <a:gd name="T159" fmla="*/ 1875 h 235"/>
                            <a:gd name="T160" fmla="+- 0 1411 270"/>
                            <a:gd name="T161" fmla="*/ T160 w 1747"/>
                            <a:gd name="T162" fmla="+- 0 1945 1855"/>
                            <a:gd name="T163" fmla="*/ 1945 h 235"/>
                            <a:gd name="T164" fmla="+- 0 1506 270"/>
                            <a:gd name="T165" fmla="*/ T164 w 1747"/>
                            <a:gd name="T166" fmla="+- 0 2036 1855"/>
                            <a:gd name="T167" fmla="*/ 2036 h 235"/>
                            <a:gd name="T168" fmla="+- 0 1433 270"/>
                            <a:gd name="T169" fmla="*/ T168 w 1747"/>
                            <a:gd name="T170" fmla="+- 0 2010 1855"/>
                            <a:gd name="T171" fmla="*/ 2010 h 235"/>
                            <a:gd name="T172" fmla="+- 0 1443 270"/>
                            <a:gd name="T173" fmla="*/ T172 w 1747"/>
                            <a:gd name="T174" fmla="+- 0 2084 1855"/>
                            <a:gd name="T175" fmla="*/ 2084 h 235"/>
                            <a:gd name="T176" fmla="+- 0 1658 270"/>
                            <a:gd name="T177" fmla="*/ T176 w 1747"/>
                            <a:gd name="T178" fmla="+- 0 2053 1855"/>
                            <a:gd name="T179" fmla="*/ 2053 h 235"/>
                            <a:gd name="T180" fmla="+- 0 1653 270"/>
                            <a:gd name="T181" fmla="*/ T180 w 1747"/>
                            <a:gd name="T182" fmla="+- 0 1957 1855"/>
                            <a:gd name="T183" fmla="*/ 1957 h 235"/>
                            <a:gd name="T184" fmla="+- 0 1557 270"/>
                            <a:gd name="T185" fmla="*/ T184 w 1747"/>
                            <a:gd name="T186" fmla="+- 0 1957 1855"/>
                            <a:gd name="T187" fmla="*/ 1957 h 235"/>
                            <a:gd name="T188" fmla="+- 0 1642 270"/>
                            <a:gd name="T189" fmla="*/ T188 w 1747"/>
                            <a:gd name="T190" fmla="+- 0 2088 1855"/>
                            <a:gd name="T191" fmla="*/ 2088 h 235"/>
                            <a:gd name="T192" fmla="+- 0 1794 270"/>
                            <a:gd name="T193" fmla="*/ T192 w 1747"/>
                            <a:gd name="T194" fmla="+- 0 2006 1855"/>
                            <a:gd name="T195" fmla="*/ 2006 h 235"/>
                            <a:gd name="T196" fmla="+- 0 1708 270"/>
                            <a:gd name="T197" fmla="*/ T196 w 1747"/>
                            <a:gd name="T198" fmla="+- 0 2025 1855"/>
                            <a:gd name="T199" fmla="*/ 2025 h 235"/>
                            <a:gd name="T200" fmla="+- 0 1782 270"/>
                            <a:gd name="T201" fmla="*/ T200 w 1747"/>
                            <a:gd name="T202" fmla="+- 0 1970 1855"/>
                            <a:gd name="T203" fmla="*/ 1970 h 235"/>
                            <a:gd name="T204" fmla="+- 0 1747 270"/>
                            <a:gd name="T205" fmla="*/ T204 w 1747"/>
                            <a:gd name="T206" fmla="+- 0 1922 1855"/>
                            <a:gd name="T207" fmla="*/ 1922 h 235"/>
                            <a:gd name="T208" fmla="+- 0 1715 270"/>
                            <a:gd name="T209" fmla="*/ T208 w 1747"/>
                            <a:gd name="T210" fmla="+- 0 2083 1855"/>
                            <a:gd name="T211" fmla="*/ 2083 h 235"/>
                            <a:gd name="T212" fmla="+- 0 1830 270"/>
                            <a:gd name="T213" fmla="*/ T212 w 1747"/>
                            <a:gd name="T214" fmla="+- 0 2086 1855"/>
                            <a:gd name="T215" fmla="*/ 2086 h 235"/>
                            <a:gd name="T216" fmla="+- 0 1981 270"/>
                            <a:gd name="T217" fmla="*/ T216 w 1747"/>
                            <a:gd name="T218" fmla="+- 0 1857 1855"/>
                            <a:gd name="T219" fmla="*/ 1857 h 235"/>
                            <a:gd name="T220" fmla="+- 0 1918 270"/>
                            <a:gd name="T221" fmla="*/ T220 w 1747"/>
                            <a:gd name="T222" fmla="+- 0 2053 1855"/>
                            <a:gd name="T223" fmla="*/ 2053 h 235"/>
                            <a:gd name="T224" fmla="+- 0 1936 270"/>
                            <a:gd name="T225" fmla="*/ T224 w 1747"/>
                            <a:gd name="T226" fmla="+- 0 1955 1855"/>
                            <a:gd name="T227" fmla="*/ 1955 h 235"/>
                            <a:gd name="T228" fmla="+- 0 1961 270"/>
                            <a:gd name="T229" fmla="*/ T228 w 1747"/>
                            <a:gd name="T230" fmla="+- 0 1929 1855"/>
                            <a:gd name="T231" fmla="*/ 1929 h 235"/>
                            <a:gd name="T232" fmla="+- 0 1862 270"/>
                            <a:gd name="T233" fmla="*/ T232 w 1747"/>
                            <a:gd name="T234" fmla="+- 0 2038 1855"/>
                            <a:gd name="T235" fmla="*/ 2038 h 235"/>
                            <a:gd name="T236" fmla="+- 0 1981 270"/>
                            <a:gd name="T237" fmla="*/ T236 w 1747"/>
                            <a:gd name="T238" fmla="+- 0 2064 1855"/>
                            <a:gd name="T239" fmla="*/ 2064 h 235"/>
                            <a:gd name="T240" fmla="+- 0 2017 270"/>
                            <a:gd name="T241" fmla="*/ T240 w 1747"/>
                            <a:gd name="T242" fmla="+- 0 1857 1855"/>
                            <a:gd name="T243" fmla="*/ 1857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47" h="235">
                              <a:moveTo>
                                <a:pt x="103" y="196"/>
                              </a:moveTo>
                              <a:lnTo>
                                <a:pt x="81" y="196"/>
                              </a:lnTo>
                              <a:lnTo>
                                <a:pt x="73" y="194"/>
                              </a:lnTo>
                              <a:lnTo>
                                <a:pt x="68" y="189"/>
                              </a:lnTo>
                              <a:lnTo>
                                <a:pt x="63" y="178"/>
                              </a:lnTo>
                              <a:lnTo>
                                <a:pt x="61" y="163"/>
                              </a:lnTo>
                              <a:lnTo>
                                <a:pt x="60" y="144"/>
                              </a:lnTo>
                              <a:lnTo>
                                <a:pt x="61" y="124"/>
                              </a:lnTo>
                              <a:lnTo>
                                <a:pt x="61" y="83"/>
                              </a:lnTo>
                              <a:lnTo>
                                <a:pt x="53" y="49"/>
                              </a:lnTo>
                              <a:lnTo>
                                <a:pt x="40" y="24"/>
                              </a:lnTo>
                              <a:lnTo>
                                <a:pt x="19" y="5"/>
                              </a:lnTo>
                              <a:lnTo>
                                <a:pt x="0" y="38"/>
                              </a:lnTo>
                              <a:lnTo>
                                <a:pt x="12" y="50"/>
                              </a:lnTo>
                              <a:lnTo>
                                <a:pt x="21" y="67"/>
                              </a:lnTo>
                              <a:lnTo>
                                <a:pt x="25" y="91"/>
                              </a:lnTo>
                              <a:lnTo>
                                <a:pt x="25" y="121"/>
                              </a:lnTo>
                              <a:lnTo>
                                <a:pt x="24" y="149"/>
                              </a:lnTo>
                              <a:lnTo>
                                <a:pt x="25" y="174"/>
                              </a:lnTo>
                              <a:lnTo>
                                <a:pt x="30" y="197"/>
                              </a:lnTo>
                              <a:lnTo>
                                <a:pt x="41" y="215"/>
                              </a:lnTo>
                              <a:lnTo>
                                <a:pt x="51" y="224"/>
                              </a:lnTo>
                              <a:lnTo>
                                <a:pt x="63" y="230"/>
                              </a:lnTo>
                              <a:lnTo>
                                <a:pt x="77" y="234"/>
                              </a:lnTo>
                              <a:lnTo>
                                <a:pt x="92" y="235"/>
                              </a:lnTo>
                              <a:lnTo>
                                <a:pt x="103" y="235"/>
                              </a:lnTo>
                              <a:lnTo>
                                <a:pt x="103" y="196"/>
                              </a:lnTo>
                              <a:close/>
                              <a:moveTo>
                                <a:pt x="191" y="196"/>
                              </a:moveTo>
                              <a:lnTo>
                                <a:pt x="169" y="196"/>
                              </a:lnTo>
                              <a:lnTo>
                                <a:pt x="161" y="194"/>
                              </a:lnTo>
                              <a:lnTo>
                                <a:pt x="156" y="189"/>
                              </a:lnTo>
                              <a:lnTo>
                                <a:pt x="151" y="178"/>
                              </a:lnTo>
                              <a:lnTo>
                                <a:pt x="149" y="163"/>
                              </a:lnTo>
                              <a:lnTo>
                                <a:pt x="149" y="144"/>
                              </a:lnTo>
                              <a:lnTo>
                                <a:pt x="150" y="124"/>
                              </a:lnTo>
                              <a:lnTo>
                                <a:pt x="149" y="83"/>
                              </a:lnTo>
                              <a:lnTo>
                                <a:pt x="142" y="49"/>
                              </a:lnTo>
                              <a:lnTo>
                                <a:pt x="128" y="24"/>
                              </a:lnTo>
                              <a:lnTo>
                                <a:pt x="107" y="5"/>
                              </a:lnTo>
                              <a:lnTo>
                                <a:pt x="88" y="38"/>
                              </a:lnTo>
                              <a:lnTo>
                                <a:pt x="101" y="50"/>
                              </a:lnTo>
                              <a:lnTo>
                                <a:pt x="109" y="67"/>
                              </a:lnTo>
                              <a:lnTo>
                                <a:pt x="113" y="91"/>
                              </a:lnTo>
                              <a:lnTo>
                                <a:pt x="113" y="121"/>
                              </a:lnTo>
                              <a:lnTo>
                                <a:pt x="112" y="149"/>
                              </a:lnTo>
                              <a:lnTo>
                                <a:pt x="113" y="174"/>
                              </a:lnTo>
                              <a:lnTo>
                                <a:pt x="118" y="197"/>
                              </a:lnTo>
                              <a:lnTo>
                                <a:pt x="130" y="215"/>
                              </a:lnTo>
                              <a:lnTo>
                                <a:pt x="139" y="224"/>
                              </a:lnTo>
                              <a:lnTo>
                                <a:pt x="151" y="230"/>
                              </a:lnTo>
                              <a:lnTo>
                                <a:pt x="165" y="234"/>
                              </a:lnTo>
                              <a:lnTo>
                                <a:pt x="181" y="235"/>
                              </a:lnTo>
                              <a:lnTo>
                                <a:pt x="191" y="235"/>
                              </a:lnTo>
                              <a:lnTo>
                                <a:pt x="191" y="196"/>
                              </a:lnTo>
                              <a:close/>
                              <a:moveTo>
                                <a:pt x="280" y="196"/>
                              </a:moveTo>
                              <a:lnTo>
                                <a:pt x="257" y="196"/>
                              </a:lnTo>
                              <a:lnTo>
                                <a:pt x="249" y="194"/>
                              </a:lnTo>
                              <a:lnTo>
                                <a:pt x="245" y="189"/>
                              </a:lnTo>
                              <a:lnTo>
                                <a:pt x="239" y="178"/>
                              </a:lnTo>
                              <a:lnTo>
                                <a:pt x="237" y="163"/>
                              </a:lnTo>
                              <a:lnTo>
                                <a:pt x="237" y="144"/>
                              </a:lnTo>
                              <a:lnTo>
                                <a:pt x="238" y="124"/>
                              </a:lnTo>
                              <a:lnTo>
                                <a:pt x="237" y="83"/>
                              </a:lnTo>
                              <a:lnTo>
                                <a:pt x="230" y="49"/>
                              </a:lnTo>
                              <a:lnTo>
                                <a:pt x="216" y="24"/>
                              </a:lnTo>
                              <a:lnTo>
                                <a:pt x="196" y="5"/>
                              </a:lnTo>
                              <a:lnTo>
                                <a:pt x="177" y="38"/>
                              </a:lnTo>
                              <a:lnTo>
                                <a:pt x="189" y="50"/>
                              </a:lnTo>
                              <a:lnTo>
                                <a:pt x="197" y="67"/>
                              </a:lnTo>
                              <a:lnTo>
                                <a:pt x="201" y="91"/>
                              </a:lnTo>
                              <a:lnTo>
                                <a:pt x="201" y="121"/>
                              </a:lnTo>
                              <a:lnTo>
                                <a:pt x="200" y="149"/>
                              </a:lnTo>
                              <a:lnTo>
                                <a:pt x="201" y="174"/>
                              </a:lnTo>
                              <a:lnTo>
                                <a:pt x="207" y="197"/>
                              </a:lnTo>
                              <a:lnTo>
                                <a:pt x="218" y="215"/>
                              </a:lnTo>
                              <a:lnTo>
                                <a:pt x="228" y="224"/>
                              </a:lnTo>
                              <a:lnTo>
                                <a:pt x="239" y="230"/>
                              </a:lnTo>
                              <a:lnTo>
                                <a:pt x="253" y="234"/>
                              </a:lnTo>
                              <a:lnTo>
                                <a:pt x="269" y="235"/>
                              </a:lnTo>
                              <a:lnTo>
                                <a:pt x="280" y="235"/>
                              </a:lnTo>
                              <a:lnTo>
                                <a:pt x="280" y="196"/>
                              </a:lnTo>
                              <a:close/>
                              <a:moveTo>
                                <a:pt x="449" y="71"/>
                              </a:moveTo>
                              <a:lnTo>
                                <a:pt x="414" y="71"/>
                              </a:lnTo>
                              <a:lnTo>
                                <a:pt x="414" y="93"/>
                              </a:lnTo>
                              <a:lnTo>
                                <a:pt x="414" y="151"/>
                              </a:lnTo>
                              <a:lnTo>
                                <a:pt x="411" y="170"/>
                              </a:lnTo>
                              <a:lnTo>
                                <a:pt x="402" y="187"/>
                              </a:lnTo>
                              <a:lnTo>
                                <a:pt x="387" y="198"/>
                              </a:lnTo>
                              <a:lnTo>
                                <a:pt x="369" y="202"/>
                              </a:lnTo>
                              <a:lnTo>
                                <a:pt x="351" y="198"/>
                              </a:lnTo>
                              <a:lnTo>
                                <a:pt x="337" y="187"/>
                              </a:lnTo>
                              <a:lnTo>
                                <a:pt x="328" y="170"/>
                              </a:lnTo>
                              <a:lnTo>
                                <a:pt x="324" y="151"/>
                              </a:lnTo>
                              <a:lnTo>
                                <a:pt x="328" y="132"/>
                              </a:lnTo>
                              <a:lnTo>
                                <a:pt x="337" y="115"/>
                              </a:lnTo>
                              <a:lnTo>
                                <a:pt x="351" y="104"/>
                              </a:lnTo>
                              <a:lnTo>
                                <a:pt x="369" y="100"/>
                              </a:lnTo>
                              <a:lnTo>
                                <a:pt x="387" y="104"/>
                              </a:lnTo>
                              <a:lnTo>
                                <a:pt x="402" y="115"/>
                              </a:lnTo>
                              <a:lnTo>
                                <a:pt x="411" y="132"/>
                              </a:lnTo>
                              <a:lnTo>
                                <a:pt x="414" y="151"/>
                              </a:lnTo>
                              <a:lnTo>
                                <a:pt x="414" y="93"/>
                              </a:lnTo>
                              <a:lnTo>
                                <a:pt x="405" y="82"/>
                              </a:lnTo>
                              <a:lnTo>
                                <a:pt x="393" y="74"/>
                              </a:lnTo>
                              <a:lnTo>
                                <a:pt x="380" y="69"/>
                              </a:lnTo>
                              <a:lnTo>
                                <a:pt x="367" y="67"/>
                              </a:lnTo>
                              <a:lnTo>
                                <a:pt x="335" y="74"/>
                              </a:lnTo>
                              <a:lnTo>
                                <a:pt x="311" y="92"/>
                              </a:lnTo>
                              <a:lnTo>
                                <a:pt x="295" y="119"/>
                              </a:lnTo>
                              <a:lnTo>
                                <a:pt x="289" y="151"/>
                              </a:lnTo>
                              <a:lnTo>
                                <a:pt x="295" y="183"/>
                              </a:lnTo>
                              <a:lnTo>
                                <a:pt x="311" y="210"/>
                              </a:lnTo>
                              <a:lnTo>
                                <a:pt x="335" y="228"/>
                              </a:lnTo>
                              <a:lnTo>
                                <a:pt x="367" y="235"/>
                              </a:lnTo>
                              <a:lnTo>
                                <a:pt x="380" y="233"/>
                              </a:lnTo>
                              <a:lnTo>
                                <a:pt x="393" y="228"/>
                              </a:lnTo>
                              <a:lnTo>
                                <a:pt x="405" y="220"/>
                              </a:lnTo>
                              <a:lnTo>
                                <a:pt x="414" y="209"/>
                              </a:lnTo>
                              <a:lnTo>
                                <a:pt x="414" y="231"/>
                              </a:lnTo>
                              <a:lnTo>
                                <a:pt x="449" y="231"/>
                              </a:lnTo>
                              <a:lnTo>
                                <a:pt x="449" y="209"/>
                              </a:lnTo>
                              <a:lnTo>
                                <a:pt x="449" y="202"/>
                              </a:lnTo>
                              <a:lnTo>
                                <a:pt x="449" y="100"/>
                              </a:lnTo>
                              <a:lnTo>
                                <a:pt x="449" y="93"/>
                              </a:lnTo>
                              <a:lnTo>
                                <a:pt x="449" y="71"/>
                              </a:lnTo>
                              <a:close/>
                              <a:moveTo>
                                <a:pt x="580" y="72"/>
                              </a:moveTo>
                              <a:lnTo>
                                <a:pt x="576" y="70"/>
                              </a:lnTo>
                              <a:lnTo>
                                <a:pt x="572" y="69"/>
                              </a:lnTo>
                              <a:lnTo>
                                <a:pt x="566" y="69"/>
                              </a:lnTo>
                              <a:lnTo>
                                <a:pt x="551" y="71"/>
                              </a:lnTo>
                              <a:lnTo>
                                <a:pt x="538" y="77"/>
                              </a:lnTo>
                              <a:lnTo>
                                <a:pt x="527" y="86"/>
                              </a:lnTo>
                              <a:lnTo>
                                <a:pt x="519" y="97"/>
                              </a:lnTo>
                              <a:lnTo>
                                <a:pt x="519" y="71"/>
                              </a:lnTo>
                              <a:lnTo>
                                <a:pt x="484" y="71"/>
                              </a:lnTo>
                              <a:lnTo>
                                <a:pt x="484" y="231"/>
                              </a:lnTo>
                              <a:lnTo>
                                <a:pt x="519" y="231"/>
                              </a:lnTo>
                              <a:lnTo>
                                <a:pt x="519" y="162"/>
                              </a:lnTo>
                              <a:lnTo>
                                <a:pt x="522" y="136"/>
                              </a:lnTo>
                              <a:lnTo>
                                <a:pt x="531" y="118"/>
                              </a:lnTo>
                              <a:lnTo>
                                <a:pt x="546" y="108"/>
                              </a:lnTo>
                              <a:lnTo>
                                <a:pt x="566" y="104"/>
                              </a:lnTo>
                              <a:lnTo>
                                <a:pt x="572" y="104"/>
                              </a:lnTo>
                              <a:lnTo>
                                <a:pt x="575" y="104"/>
                              </a:lnTo>
                              <a:lnTo>
                                <a:pt x="580" y="106"/>
                              </a:lnTo>
                              <a:lnTo>
                                <a:pt x="580" y="72"/>
                              </a:lnTo>
                              <a:close/>
                              <a:moveTo>
                                <a:pt x="830" y="130"/>
                              </a:moveTo>
                              <a:lnTo>
                                <a:pt x="827" y="107"/>
                              </a:lnTo>
                              <a:lnTo>
                                <a:pt x="819" y="87"/>
                              </a:lnTo>
                              <a:lnTo>
                                <a:pt x="803" y="73"/>
                              </a:lnTo>
                              <a:lnTo>
                                <a:pt x="775" y="67"/>
                              </a:lnTo>
                              <a:lnTo>
                                <a:pt x="759" y="69"/>
                              </a:lnTo>
                              <a:lnTo>
                                <a:pt x="746" y="75"/>
                              </a:lnTo>
                              <a:lnTo>
                                <a:pt x="735" y="84"/>
                              </a:lnTo>
                              <a:lnTo>
                                <a:pt x="728" y="96"/>
                              </a:lnTo>
                              <a:lnTo>
                                <a:pt x="722" y="84"/>
                              </a:lnTo>
                              <a:lnTo>
                                <a:pt x="712" y="75"/>
                              </a:lnTo>
                              <a:lnTo>
                                <a:pt x="698" y="69"/>
                              </a:lnTo>
                              <a:lnTo>
                                <a:pt x="680" y="67"/>
                              </a:lnTo>
                              <a:lnTo>
                                <a:pt x="666" y="69"/>
                              </a:lnTo>
                              <a:lnTo>
                                <a:pt x="654" y="75"/>
                              </a:lnTo>
                              <a:lnTo>
                                <a:pt x="644" y="83"/>
                              </a:lnTo>
                              <a:lnTo>
                                <a:pt x="638" y="93"/>
                              </a:lnTo>
                              <a:lnTo>
                                <a:pt x="638" y="71"/>
                              </a:lnTo>
                              <a:lnTo>
                                <a:pt x="602" y="71"/>
                              </a:lnTo>
                              <a:lnTo>
                                <a:pt x="602" y="231"/>
                              </a:lnTo>
                              <a:lnTo>
                                <a:pt x="638" y="231"/>
                              </a:lnTo>
                              <a:lnTo>
                                <a:pt x="638" y="150"/>
                              </a:lnTo>
                              <a:lnTo>
                                <a:pt x="640" y="126"/>
                              </a:lnTo>
                              <a:lnTo>
                                <a:pt x="647" y="111"/>
                              </a:lnTo>
                              <a:lnTo>
                                <a:pt x="658" y="102"/>
                              </a:lnTo>
                              <a:lnTo>
                                <a:pt x="670" y="100"/>
                              </a:lnTo>
                              <a:lnTo>
                                <a:pt x="683" y="103"/>
                              </a:lnTo>
                              <a:lnTo>
                                <a:pt x="692" y="111"/>
                              </a:lnTo>
                              <a:lnTo>
                                <a:pt x="696" y="124"/>
                              </a:lnTo>
                              <a:lnTo>
                                <a:pt x="698" y="141"/>
                              </a:lnTo>
                              <a:lnTo>
                                <a:pt x="698" y="231"/>
                              </a:lnTo>
                              <a:lnTo>
                                <a:pt x="734" y="231"/>
                              </a:lnTo>
                              <a:lnTo>
                                <a:pt x="734" y="150"/>
                              </a:lnTo>
                              <a:lnTo>
                                <a:pt x="736" y="126"/>
                              </a:lnTo>
                              <a:lnTo>
                                <a:pt x="743" y="111"/>
                              </a:lnTo>
                              <a:lnTo>
                                <a:pt x="753" y="102"/>
                              </a:lnTo>
                              <a:lnTo>
                                <a:pt x="766" y="100"/>
                              </a:lnTo>
                              <a:lnTo>
                                <a:pt x="778" y="103"/>
                              </a:lnTo>
                              <a:lnTo>
                                <a:pt x="787" y="111"/>
                              </a:lnTo>
                              <a:lnTo>
                                <a:pt x="792" y="124"/>
                              </a:lnTo>
                              <a:lnTo>
                                <a:pt x="794" y="141"/>
                              </a:lnTo>
                              <a:lnTo>
                                <a:pt x="794" y="231"/>
                              </a:lnTo>
                              <a:lnTo>
                                <a:pt x="830" y="231"/>
                              </a:lnTo>
                              <a:lnTo>
                                <a:pt x="830" y="130"/>
                              </a:lnTo>
                              <a:close/>
                              <a:moveTo>
                                <a:pt x="951" y="198"/>
                              </a:moveTo>
                              <a:lnTo>
                                <a:pt x="947" y="199"/>
                              </a:lnTo>
                              <a:lnTo>
                                <a:pt x="938" y="199"/>
                              </a:lnTo>
                              <a:lnTo>
                                <a:pt x="919" y="199"/>
                              </a:lnTo>
                              <a:lnTo>
                                <a:pt x="911" y="196"/>
                              </a:lnTo>
                              <a:lnTo>
                                <a:pt x="911" y="168"/>
                              </a:lnTo>
                              <a:lnTo>
                                <a:pt x="911" y="102"/>
                              </a:lnTo>
                              <a:lnTo>
                                <a:pt x="946" y="102"/>
                              </a:lnTo>
                              <a:lnTo>
                                <a:pt x="946" y="71"/>
                              </a:lnTo>
                              <a:lnTo>
                                <a:pt x="911" y="71"/>
                              </a:lnTo>
                              <a:lnTo>
                                <a:pt x="911" y="23"/>
                              </a:lnTo>
                              <a:lnTo>
                                <a:pt x="875" y="23"/>
                              </a:lnTo>
                              <a:lnTo>
                                <a:pt x="875" y="71"/>
                              </a:lnTo>
                              <a:lnTo>
                                <a:pt x="849" y="71"/>
                              </a:lnTo>
                              <a:lnTo>
                                <a:pt x="849" y="102"/>
                              </a:lnTo>
                              <a:lnTo>
                                <a:pt x="875" y="102"/>
                              </a:lnTo>
                              <a:lnTo>
                                <a:pt x="875" y="177"/>
                              </a:lnTo>
                              <a:lnTo>
                                <a:pt x="880" y="208"/>
                              </a:lnTo>
                              <a:lnTo>
                                <a:pt x="893" y="225"/>
                              </a:lnTo>
                              <a:lnTo>
                                <a:pt x="909" y="232"/>
                              </a:lnTo>
                              <a:lnTo>
                                <a:pt x="924" y="233"/>
                              </a:lnTo>
                              <a:lnTo>
                                <a:pt x="935" y="233"/>
                              </a:lnTo>
                              <a:lnTo>
                                <a:pt x="945" y="232"/>
                              </a:lnTo>
                              <a:lnTo>
                                <a:pt x="951" y="231"/>
                              </a:lnTo>
                              <a:lnTo>
                                <a:pt x="951" y="198"/>
                              </a:lnTo>
                              <a:close/>
                              <a:moveTo>
                                <a:pt x="1110" y="142"/>
                              </a:moveTo>
                              <a:lnTo>
                                <a:pt x="1109" y="135"/>
                              </a:lnTo>
                              <a:lnTo>
                                <a:pt x="1109" y="133"/>
                              </a:lnTo>
                              <a:lnTo>
                                <a:pt x="1107" y="124"/>
                              </a:lnTo>
                              <a:lnTo>
                                <a:pt x="1098" y="101"/>
                              </a:lnTo>
                              <a:lnTo>
                                <a:pt x="1096" y="98"/>
                              </a:lnTo>
                              <a:lnTo>
                                <a:pt x="1083" y="83"/>
                              </a:lnTo>
                              <a:lnTo>
                                <a:pt x="1074" y="78"/>
                              </a:lnTo>
                              <a:lnTo>
                                <a:pt x="1074" y="135"/>
                              </a:lnTo>
                              <a:lnTo>
                                <a:pt x="999" y="135"/>
                              </a:lnTo>
                              <a:lnTo>
                                <a:pt x="1002" y="119"/>
                              </a:lnTo>
                              <a:lnTo>
                                <a:pt x="1010" y="108"/>
                              </a:lnTo>
                              <a:lnTo>
                                <a:pt x="1022" y="101"/>
                              </a:lnTo>
                              <a:lnTo>
                                <a:pt x="1037" y="98"/>
                              </a:lnTo>
                              <a:lnTo>
                                <a:pt x="1052" y="101"/>
                              </a:lnTo>
                              <a:lnTo>
                                <a:pt x="1063" y="108"/>
                              </a:lnTo>
                              <a:lnTo>
                                <a:pt x="1071" y="119"/>
                              </a:lnTo>
                              <a:lnTo>
                                <a:pt x="1074" y="135"/>
                              </a:lnTo>
                              <a:lnTo>
                                <a:pt x="1074" y="78"/>
                              </a:lnTo>
                              <a:lnTo>
                                <a:pt x="1062" y="71"/>
                              </a:lnTo>
                              <a:lnTo>
                                <a:pt x="1038" y="67"/>
                              </a:lnTo>
                              <a:lnTo>
                                <a:pt x="1006" y="73"/>
                              </a:lnTo>
                              <a:lnTo>
                                <a:pt x="982" y="91"/>
                              </a:lnTo>
                              <a:lnTo>
                                <a:pt x="968" y="118"/>
                              </a:lnTo>
                              <a:lnTo>
                                <a:pt x="963" y="151"/>
                              </a:lnTo>
                              <a:lnTo>
                                <a:pt x="967" y="182"/>
                              </a:lnTo>
                              <a:lnTo>
                                <a:pt x="981" y="209"/>
                              </a:lnTo>
                              <a:lnTo>
                                <a:pt x="1005" y="228"/>
                              </a:lnTo>
                              <a:lnTo>
                                <a:pt x="1039" y="235"/>
                              </a:lnTo>
                              <a:lnTo>
                                <a:pt x="1065" y="231"/>
                              </a:lnTo>
                              <a:lnTo>
                                <a:pt x="1085" y="219"/>
                              </a:lnTo>
                              <a:lnTo>
                                <a:pt x="1099" y="204"/>
                              </a:lnTo>
                              <a:lnTo>
                                <a:pt x="1100" y="203"/>
                              </a:lnTo>
                              <a:lnTo>
                                <a:pt x="1107" y="183"/>
                              </a:lnTo>
                              <a:lnTo>
                                <a:pt x="1071" y="183"/>
                              </a:lnTo>
                              <a:lnTo>
                                <a:pt x="1066" y="194"/>
                              </a:lnTo>
                              <a:lnTo>
                                <a:pt x="1059" y="204"/>
                              </a:lnTo>
                              <a:lnTo>
                                <a:pt x="1039" y="204"/>
                              </a:lnTo>
                              <a:lnTo>
                                <a:pt x="1020" y="200"/>
                              </a:lnTo>
                              <a:lnTo>
                                <a:pt x="1008" y="192"/>
                              </a:lnTo>
                              <a:lnTo>
                                <a:pt x="1001" y="178"/>
                              </a:lnTo>
                              <a:lnTo>
                                <a:pt x="999" y="162"/>
                              </a:lnTo>
                              <a:lnTo>
                                <a:pt x="1109" y="162"/>
                              </a:lnTo>
                              <a:lnTo>
                                <a:pt x="1110" y="159"/>
                              </a:lnTo>
                              <a:lnTo>
                                <a:pt x="1110" y="142"/>
                              </a:lnTo>
                              <a:close/>
                              <a:moveTo>
                                <a:pt x="1274" y="164"/>
                              </a:moveTo>
                              <a:lnTo>
                                <a:pt x="1267" y="137"/>
                              </a:lnTo>
                              <a:lnTo>
                                <a:pt x="1250" y="118"/>
                              </a:lnTo>
                              <a:lnTo>
                                <a:pt x="1227" y="104"/>
                              </a:lnTo>
                              <a:lnTo>
                                <a:pt x="1202" y="94"/>
                              </a:lnTo>
                              <a:lnTo>
                                <a:pt x="1190" y="89"/>
                              </a:lnTo>
                              <a:lnTo>
                                <a:pt x="1180" y="82"/>
                              </a:lnTo>
                              <a:lnTo>
                                <a:pt x="1173" y="73"/>
                              </a:lnTo>
                              <a:lnTo>
                                <a:pt x="1171" y="62"/>
                              </a:lnTo>
                              <a:lnTo>
                                <a:pt x="1174" y="49"/>
                              </a:lnTo>
                              <a:lnTo>
                                <a:pt x="1181" y="40"/>
                              </a:lnTo>
                              <a:lnTo>
                                <a:pt x="1191" y="35"/>
                              </a:lnTo>
                              <a:lnTo>
                                <a:pt x="1202" y="34"/>
                              </a:lnTo>
                              <a:lnTo>
                                <a:pt x="1215" y="37"/>
                              </a:lnTo>
                              <a:lnTo>
                                <a:pt x="1225" y="44"/>
                              </a:lnTo>
                              <a:lnTo>
                                <a:pt x="1231" y="55"/>
                              </a:lnTo>
                              <a:lnTo>
                                <a:pt x="1233" y="71"/>
                              </a:lnTo>
                              <a:lnTo>
                                <a:pt x="1269" y="71"/>
                              </a:lnTo>
                              <a:lnTo>
                                <a:pt x="1264" y="42"/>
                              </a:lnTo>
                              <a:lnTo>
                                <a:pt x="1250" y="20"/>
                              </a:lnTo>
                              <a:lnTo>
                                <a:pt x="1228" y="5"/>
                              </a:lnTo>
                              <a:lnTo>
                                <a:pt x="1201" y="0"/>
                              </a:lnTo>
                              <a:lnTo>
                                <a:pt x="1175" y="5"/>
                              </a:lnTo>
                              <a:lnTo>
                                <a:pt x="1154" y="18"/>
                              </a:lnTo>
                              <a:lnTo>
                                <a:pt x="1140" y="37"/>
                              </a:lnTo>
                              <a:lnTo>
                                <a:pt x="1135" y="62"/>
                              </a:lnTo>
                              <a:lnTo>
                                <a:pt x="1141" y="90"/>
                              </a:lnTo>
                              <a:lnTo>
                                <a:pt x="1156" y="110"/>
                              </a:lnTo>
                              <a:lnTo>
                                <a:pt x="1179" y="123"/>
                              </a:lnTo>
                              <a:lnTo>
                                <a:pt x="1216" y="138"/>
                              </a:lnTo>
                              <a:lnTo>
                                <a:pt x="1227" y="144"/>
                              </a:lnTo>
                              <a:lnTo>
                                <a:pt x="1235" y="154"/>
                              </a:lnTo>
                              <a:lnTo>
                                <a:pt x="1238" y="168"/>
                              </a:lnTo>
                              <a:lnTo>
                                <a:pt x="1236" y="181"/>
                              </a:lnTo>
                              <a:lnTo>
                                <a:pt x="1229" y="191"/>
                              </a:lnTo>
                              <a:lnTo>
                                <a:pt x="1218" y="198"/>
                              </a:lnTo>
                              <a:lnTo>
                                <a:pt x="1204" y="201"/>
                              </a:lnTo>
                              <a:lnTo>
                                <a:pt x="1187" y="197"/>
                              </a:lnTo>
                              <a:lnTo>
                                <a:pt x="1175" y="188"/>
                              </a:lnTo>
                              <a:lnTo>
                                <a:pt x="1166" y="174"/>
                              </a:lnTo>
                              <a:lnTo>
                                <a:pt x="1163" y="155"/>
                              </a:lnTo>
                              <a:lnTo>
                                <a:pt x="1127" y="155"/>
                              </a:lnTo>
                              <a:lnTo>
                                <a:pt x="1129" y="173"/>
                              </a:lnTo>
                              <a:lnTo>
                                <a:pt x="1133" y="188"/>
                              </a:lnTo>
                              <a:lnTo>
                                <a:pt x="1140" y="202"/>
                              </a:lnTo>
                              <a:lnTo>
                                <a:pt x="1150" y="214"/>
                              </a:lnTo>
                              <a:lnTo>
                                <a:pt x="1161" y="223"/>
                              </a:lnTo>
                              <a:lnTo>
                                <a:pt x="1173" y="229"/>
                              </a:lnTo>
                              <a:lnTo>
                                <a:pt x="1187" y="233"/>
                              </a:lnTo>
                              <a:lnTo>
                                <a:pt x="1201" y="235"/>
                              </a:lnTo>
                              <a:lnTo>
                                <a:pt x="1228" y="230"/>
                              </a:lnTo>
                              <a:lnTo>
                                <a:pt x="1251" y="218"/>
                              </a:lnTo>
                              <a:lnTo>
                                <a:pt x="1268" y="196"/>
                              </a:lnTo>
                              <a:lnTo>
                                <a:pt x="1274" y="164"/>
                              </a:lnTo>
                              <a:close/>
                              <a:moveTo>
                                <a:pt x="1388" y="198"/>
                              </a:moveTo>
                              <a:lnTo>
                                <a:pt x="1385" y="199"/>
                              </a:lnTo>
                              <a:lnTo>
                                <a:pt x="1376" y="199"/>
                              </a:lnTo>
                              <a:lnTo>
                                <a:pt x="1356" y="199"/>
                              </a:lnTo>
                              <a:lnTo>
                                <a:pt x="1348" y="196"/>
                              </a:lnTo>
                              <a:lnTo>
                                <a:pt x="1348" y="168"/>
                              </a:lnTo>
                              <a:lnTo>
                                <a:pt x="1348" y="102"/>
                              </a:lnTo>
                              <a:lnTo>
                                <a:pt x="1383" y="102"/>
                              </a:lnTo>
                              <a:lnTo>
                                <a:pt x="1383" y="71"/>
                              </a:lnTo>
                              <a:lnTo>
                                <a:pt x="1348" y="71"/>
                              </a:lnTo>
                              <a:lnTo>
                                <a:pt x="1348" y="23"/>
                              </a:lnTo>
                              <a:lnTo>
                                <a:pt x="1313" y="23"/>
                              </a:lnTo>
                              <a:lnTo>
                                <a:pt x="1313" y="71"/>
                              </a:lnTo>
                              <a:lnTo>
                                <a:pt x="1287" y="71"/>
                              </a:lnTo>
                              <a:lnTo>
                                <a:pt x="1287" y="102"/>
                              </a:lnTo>
                              <a:lnTo>
                                <a:pt x="1313" y="102"/>
                              </a:lnTo>
                              <a:lnTo>
                                <a:pt x="1313" y="177"/>
                              </a:lnTo>
                              <a:lnTo>
                                <a:pt x="1318" y="208"/>
                              </a:lnTo>
                              <a:lnTo>
                                <a:pt x="1331" y="225"/>
                              </a:lnTo>
                              <a:lnTo>
                                <a:pt x="1347" y="232"/>
                              </a:lnTo>
                              <a:lnTo>
                                <a:pt x="1362" y="233"/>
                              </a:lnTo>
                              <a:lnTo>
                                <a:pt x="1372" y="233"/>
                              </a:lnTo>
                              <a:lnTo>
                                <a:pt x="1383" y="232"/>
                              </a:lnTo>
                              <a:lnTo>
                                <a:pt x="1388" y="231"/>
                              </a:lnTo>
                              <a:lnTo>
                                <a:pt x="1388" y="198"/>
                              </a:lnTo>
                              <a:close/>
                              <a:moveTo>
                                <a:pt x="1560" y="71"/>
                              </a:moveTo>
                              <a:lnTo>
                                <a:pt x="1524" y="71"/>
                              </a:lnTo>
                              <a:lnTo>
                                <a:pt x="1524" y="93"/>
                              </a:lnTo>
                              <a:lnTo>
                                <a:pt x="1524" y="151"/>
                              </a:lnTo>
                              <a:lnTo>
                                <a:pt x="1521" y="170"/>
                              </a:lnTo>
                              <a:lnTo>
                                <a:pt x="1512" y="187"/>
                              </a:lnTo>
                              <a:lnTo>
                                <a:pt x="1498" y="198"/>
                              </a:lnTo>
                              <a:lnTo>
                                <a:pt x="1479" y="202"/>
                              </a:lnTo>
                              <a:lnTo>
                                <a:pt x="1461" y="198"/>
                              </a:lnTo>
                              <a:lnTo>
                                <a:pt x="1447" y="187"/>
                              </a:lnTo>
                              <a:lnTo>
                                <a:pt x="1438" y="170"/>
                              </a:lnTo>
                              <a:lnTo>
                                <a:pt x="1435" y="151"/>
                              </a:lnTo>
                              <a:lnTo>
                                <a:pt x="1438" y="132"/>
                              </a:lnTo>
                              <a:lnTo>
                                <a:pt x="1447" y="115"/>
                              </a:lnTo>
                              <a:lnTo>
                                <a:pt x="1461" y="104"/>
                              </a:lnTo>
                              <a:lnTo>
                                <a:pt x="1479" y="100"/>
                              </a:lnTo>
                              <a:lnTo>
                                <a:pt x="1498" y="104"/>
                              </a:lnTo>
                              <a:lnTo>
                                <a:pt x="1512" y="115"/>
                              </a:lnTo>
                              <a:lnTo>
                                <a:pt x="1521" y="132"/>
                              </a:lnTo>
                              <a:lnTo>
                                <a:pt x="1524" y="151"/>
                              </a:lnTo>
                              <a:lnTo>
                                <a:pt x="1524" y="93"/>
                              </a:lnTo>
                              <a:lnTo>
                                <a:pt x="1515" y="82"/>
                              </a:lnTo>
                              <a:lnTo>
                                <a:pt x="1504" y="74"/>
                              </a:lnTo>
                              <a:lnTo>
                                <a:pt x="1490" y="69"/>
                              </a:lnTo>
                              <a:lnTo>
                                <a:pt x="1477" y="67"/>
                              </a:lnTo>
                              <a:lnTo>
                                <a:pt x="1445" y="74"/>
                              </a:lnTo>
                              <a:lnTo>
                                <a:pt x="1421" y="92"/>
                              </a:lnTo>
                              <a:lnTo>
                                <a:pt x="1405" y="119"/>
                              </a:lnTo>
                              <a:lnTo>
                                <a:pt x="1399" y="151"/>
                              </a:lnTo>
                              <a:lnTo>
                                <a:pt x="1405" y="183"/>
                              </a:lnTo>
                              <a:lnTo>
                                <a:pt x="1421" y="210"/>
                              </a:lnTo>
                              <a:lnTo>
                                <a:pt x="1445" y="228"/>
                              </a:lnTo>
                              <a:lnTo>
                                <a:pt x="1477" y="235"/>
                              </a:lnTo>
                              <a:lnTo>
                                <a:pt x="1490" y="233"/>
                              </a:lnTo>
                              <a:lnTo>
                                <a:pt x="1504" y="228"/>
                              </a:lnTo>
                              <a:lnTo>
                                <a:pt x="1515" y="220"/>
                              </a:lnTo>
                              <a:lnTo>
                                <a:pt x="1524" y="209"/>
                              </a:lnTo>
                              <a:lnTo>
                                <a:pt x="1524" y="231"/>
                              </a:lnTo>
                              <a:lnTo>
                                <a:pt x="1560" y="231"/>
                              </a:lnTo>
                              <a:lnTo>
                                <a:pt x="1560" y="209"/>
                              </a:lnTo>
                              <a:lnTo>
                                <a:pt x="1560" y="202"/>
                              </a:lnTo>
                              <a:lnTo>
                                <a:pt x="1560" y="100"/>
                              </a:lnTo>
                              <a:lnTo>
                                <a:pt x="1560" y="93"/>
                              </a:lnTo>
                              <a:lnTo>
                                <a:pt x="1560" y="71"/>
                              </a:lnTo>
                              <a:close/>
                              <a:moveTo>
                                <a:pt x="1747" y="2"/>
                              </a:moveTo>
                              <a:lnTo>
                                <a:pt x="1711" y="2"/>
                              </a:lnTo>
                              <a:lnTo>
                                <a:pt x="1711" y="93"/>
                              </a:lnTo>
                              <a:lnTo>
                                <a:pt x="1711" y="151"/>
                              </a:lnTo>
                              <a:lnTo>
                                <a:pt x="1708" y="170"/>
                              </a:lnTo>
                              <a:lnTo>
                                <a:pt x="1699" y="187"/>
                              </a:lnTo>
                              <a:lnTo>
                                <a:pt x="1685" y="198"/>
                              </a:lnTo>
                              <a:lnTo>
                                <a:pt x="1666" y="202"/>
                              </a:lnTo>
                              <a:lnTo>
                                <a:pt x="1648" y="198"/>
                              </a:lnTo>
                              <a:lnTo>
                                <a:pt x="1634" y="187"/>
                              </a:lnTo>
                              <a:lnTo>
                                <a:pt x="1625" y="170"/>
                              </a:lnTo>
                              <a:lnTo>
                                <a:pt x="1622" y="151"/>
                              </a:lnTo>
                              <a:lnTo>
                                <a:pt x="1625" y="132"/>
                              </a:lnTo>
                              <a:lnTo>
                                <a:pt x="1634" y="115"/>
                              </a:lnTo>
                              <a:lnTo>
                                <a:pt x="1648" y="104"/>
                              </a:lnTo>
                              <a:lnTo>
                                <a:pt x="1666" y="100"/>
                              </a:lnTo>
                              <a:lnTo>
                                <a:pt x="1685" y="104"/>
                              </a:lnTo>
                              <a:lnTo>
                                <a:pt x="1699" y="115"/>
                              </a:lnTo>
                              <a:lnTo>
                                <a:pt x="1708" y="132"/>
                              </a:lnTo>
                              <a:lnTo>
                                <a:pt x="1711" y="151"/>
                              </a:lnTo>
                              <a:lnTo>
                                <a:pt x="1711" y="93"/>
                              </a:lnTo>
                              <a:lnTo>
                                <a:pt x="1702" y="82"/>
                              </a:lnTo>
                              <a:lnTo>
                                <a:pt x="1691" y="74"/>
                              </a:lnTo>
                              <a:lnTo>
                                <a:pt x="1677" y="69"/>
                              </a:lnTo>
                              <a:lnTo>
                                <a:pt x="1664" y="67"/>
                              </a:lnTo>
                              <a:lnTo>
                                <a:pt x="1632" y="74"/>
                              </a:lnTo>
                              <a:lnTo>
                                <a:pt x="1608" y="92"/>
                              </a:lnTo>
                              <a:lnTo>
                                <a:pt x="1592" y="119"/>
                              </a:lnTo>
                              <a:lnTo>
                                <a:pt x="1586" y="151"/>
                              </a:lnTo>
                              <a:lnTo>
                                <a:pt x="1592" y="183"/>
                              </a:lnTo>
                              <a:lnTo>
                                <a:pt x="1608" y="210"/>
                              </a:lnTo>
                              <a:lnTo>
                                <a:pt x="1632" y="228"/>
                              </a:lnTo>
                              <a:lnTo>
                                <a:pt x="1664" y="235"/>
                              </a:lnTo>
                              <a:lnTo>
                                <a:pt x="1677" y="233"/>
                              </a:lnTo>
                              <a:lnTo>
                                <a:pt x="1691" y="228"/>
                              </a:lnTo>
                              <a:lnTo>
                                <a:pt x="1702" y="220"/>
                              </a:lnTo>
                              <a:lnTo>
                                <a:pt x="1711" y="209"/>
                              </a:lnTo>
                              <a:lnTo>
                                <a:pt x="1711" y="231"/>
                              </a:lnTo>
                              <a:lnTo>
                                <a:pt x="1747" y="231"/>
                              </a:lnTo>
                              <a:lnTo>
                                <a:pt x="1747" y="209"/>
                              </a:lnTo>
                              <a:lnTo>
                                <a:pt x="1747" y="202"/>
                              </a:lnTo>
                              <a:lnTo>
                                <a:pt x="1747" y="100"/>
                              </a:lnTo>
                              <a:lnTo>
                                <a:pt x="1747" y="93"/>
                              </a:lnTo>
                              <a:lnTo>
                                <a:pt x="1747"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47893" id="docshapegroup1" o:spid="_x0000_s1026" style="position:absolute;margin-left:0;margin-top:0;width:115pt;height:118.2pt;z-index:-251658240;mso-position-horizontal:left;mso-position-horizontal-relative:page;mso-position-vertical:top;mso-position-vertical-relative:page" coordsize="2300,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">
              <v:rect id="docshape2" o:spid="_x0000_s1027" style="position:absolute;width:2300;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" fillcolor="#f26126" stroked="f"/>
              <v:shape id="docshape3" o:spid="_x0000_s1028" style="position:absolute;left:269;top:1855;width:1747;height:235;visibility:visible;mso-wrap-style:square;v-text-anchor:top" coordsize="174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" path="m103,196r-22,l73,194r-5,-5l63,178,61,163,60,144r1,-20l61,83,53,49,40,24,19,5,,38,12,50r9,17l25,91r,30l24,149r1,25l30,197r11,18l51,224r12,6l77,234r15,1l103,235r,-39xm191,196r-22,l161,194r-5,-5l151,178r-2,-15l149,144r1,-20l149,83,142,49,128,24,107,5,88,38r13,12l109,67r4,24l113,121r-1,28l113,174r5,23l130,215r9,9l151,230r14,4l181,235r10,l191,196xm280,196r-23,l249,194r-4,-5l239,178r-2,-15l237,144r1,-20l237,83,230,49,216,24,196,5,177,38r12,12l197,67r4,24l201,121r-1,28l201,174r6,23l218,215r10,9l239,230r14,4l269,235r11,l280,196xm449,71r-35,l414,93r,58l411,170r-9,17l387,198r-18,4l351,198,337,187r-9,-17l324,151r4,-19l337,115r14,-11l369,100r18,4l402,115r9,17l414,151r,-58l405,82,393,74,380,69,367,67r-32,7l311,92r-16,27l289,151r6,32l311,210r24,18l367,235r13,-2l393,228r12,-8l414,209r,22l449,231r,-22l449,202r,-102l449,93r,-22xm580,72r-4,-2l572,69r-6,l551,71r-13,6l527,86r-8,11l519,71r-35,l484,231r35,l519,162r3,-26l531,118r15,-10l566,104r6,l575,104r5,2l580,72xm830,130r-3,-23l819,87,803,73,775,67r-16,2l746,75r-11,9l728,96,722,84,712,75,698,69,680,67r-14,2l654,75r-10,8l638,93r,-22l602,71r,160l638,231r,-81l640,126r7,-15l658,102r12,-2l683,103r9,8l696,124r2,17l698,231r36,l734,150r2,-24l743,111r10,-9l766,100r12,3l787,111r5,13l794,141r,90l830,231r,-101xm951,198r-4,1l938,199r-19,l911,196r,-28l911,102r35,l946,71r-35,l911,23r-36,l875,71r-26,l849,102r26,l875,177r5,31l893,225r16,7l924,233r11,l945,232r6,-1l951,198xm1110,142r-1,-7l1109,133r-2,-9l1098,101r-2,-3l1083,83r-9,-5l1074,135r-75,l1002,119r8,-11l1022,101r15,-3l1052,101r11,7l1071,119r3,16l1074,78r-12,-7l1038,67r-32,6l982,91r-14,27l963,151r4,31l981,209r24,19l1039,235r26,-4l1085,219r14,-15l1100,203r7,-20l1071,183r-5,11l1059,204r-20,l1020,200r-12,-8l1001,178r-2,-16l1109,162r1,-3l1110,142xm1274,164r-7,-27l1250,118r-23,-14l1202,94r-12,-5l1180,82r-7,-9l1171,62r3,-13l1181,40r10,-5l1202,34r13,3l1225,44r6,11l1233,71r36,l1264,42,1250,20,1228,5,1201,r-26,5l1154,18r-14,19l1135,62r6,28l1156,110r23,13l1216,138r11,6l1235,154r3,14l1236,181r-7,10l1218,198r-14,3l1187,197r-12,-9l1166,174r-3,-19l1127,155r2,18l1133,188r7,14l1150,214r11,9l1173,229r14,4l1201,235r27,-5l1251,218r17,-22l1274,164xm1388,198r-3,1l1376,199r-20,l1348,196r,-28l1348,102r35,l1383,71r-35,l1348,23r-35,l1313,71r-26,l1287,102r26,l1313,177r5,31l1331,225r16,7l1362,233r10,l1383,232r5,-1l1388,198xm1560,71r-36,l1524,93r,58l1521,170r-9,17l1498,198r-19,4l1461,198r-14,-11l1438,170r-3,-19l1438,132r9,-17l1461,104r18,-4l1498,104r14,11l1521,132r3,19l1524,93r-9,-11l1504,74r-14,-5l1477,67r-32,7l1421,92r-16,27l1399,151r6,32l1421,210r24,18l1477,235r13,-2l1504,228r11,-8l1524,209r,22l1560,231r,-22l1560,202r,-102l1560,93r,-22xm1747,2r-36,l1711,93r,58l1708,170r-9,17l1685,198r-19,4l1648,198r-14,-11l1625,170r-3,-19l1625,132r9,-17l1648,104r18,-4l1685,104r14,11l1708,132r3,19l1711,93r-9,-11l1691,74r-14,-5l1664,67r-32,7l1608,92r-16,27l1586,151r6,32l1608,210r24,18l1664,235r13,-2l1691,228r11,-8l1711,209r,22l1747,231r,-22l1747,202r,-102l1747,93r,-91xe" stroked="f">
                <v:path arrowok="t" o:connecttype="custom" o:connectlocs="60,1999;12,1905;41,2070;191,2051;150,1979;109,1922;139,2079;257,2051;237,1938;201,1946;239,2085;414,1948;337,2042;387,1959;380,1924;311,2065;414,2086;580,1927;519,1952;531,1973;830,1985;735,1939;654,1930;638,2005;696,1979;753,1957;830,2086;911,2023;875,1926;909,2087;1109,1990;1074,1990;1063,1963;982,1946;1065,2086;1059,2059;1110,2014;1190,1944;1202,1889;1250,1875;1141,1945;1236,2036;1163,2010;1173,2084;1388,2053;1383,1957;1287,1957;1372,2088;1524,2006;1438,2025;1512,1970;1477,1922;1445,2083;1560,2086;1711,1857;1648,2053;1666,1955;1691,1929;1592,2038;1711,2064;1747,1857" o:connectangles="0,0,0,0,0,0,0,0,0,0,0,0,0,0,0,0,0,0,0,0,0,0,0,0,0,0,0,0,0,0,0,0,0,0,0,0,0,0,0,0,0,0,0,0,0,0,0,0,0,0,0,0,0,0,0,0,0,0,0,0,0"/>
              </v:shape>
              <w10:wrap anchorx="page" anchory="page"/>
            </v:group>
          </w:pict>
        </mc:Fallback>
      </mc:AlternateContent>
    </w:r>
  </w:p>
  <w:p w14:paraId="6053925A" w14:textId="2E77C718" w:rsidR="004F54D4" w:rsidRDefault="004F54D4" w:rsidP="0062335B">
    <w:pPr>
      <w:pStyle w:val="Koptekst"/>
      <w:jc w:val="right"/>
    </w:pPr>
    <w:r>
      <w:tab/>
    </w:r>
    <w:r w:rsidR="0062335B">
      <w:rPr>
        <w:sz w:val="20"/>
        <w:szCs w:val="20"/>
      </w:rPr>
      <w:t xml:space="preserve">Aanbestedingsleidraad meervoudig onderhandse </w:t>
    </w:r>
    <w:r w:rsidR="0062335B" w:rsidRPr="00B7091B">
      <w:rPr>
        <w:sz w:val="20"/>
        <w:szCs w:val="20"/>
      </w:rPr>
      <w:t xml:space="preserve">aanbesteding </w:t>
    </w:r>
    <w:r w:rsidR="00B7091B" w:rsidRPr="00B7091B">
      <w:rPr>
        <w:rFonts w:eastAsia="Times New Roman" w:cstheme="minorHAnsi"/>
        <w:color w:val="0000FF"/>
        <w:sz w:val="20"/>
        <w:szCs w:val="20"/>
        <w:lang w:eastAsia="nl-NL"/>
      </w:rPr>
      <w:t>&lt;onderwerp&gt;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A8C2" w14:textId="7B2500A8" w:rsidR="00D03B20" w:rsidRDefault="00D03B20">
    <w:pPr>
      <w:pStyle w:val="Koptekst"/>
    </w:pPr>
    <w:r>
      <w:rPr>
        <w:noProof/>
      </w:rPr>
      <mc:AlternateContent>
        <mc:Choice Requires="wps">
          <w:drawing>
            <wp:anchor distT="45720" distB="45720" distL="114300" distR="114300" simplePos="0" relativeHeight="251658242" behindDoc="0" locked="0" layoutInCell="1" allowOverlap="1" wp14:anchorId="52EEAD6E" wp14:editId="298048BA">
              <wp:simplePos x="0" y="0"/>
              <wp:positionH relativeFrom="column">
                <wp:posOffset>946785</wp:posOffset>
              </wp:positionH>
              <wp:positionV relativeFrom="paragraph">
                <wp:posOffset>732155</wp:posOffset>
              </wp:positionV>
              <wp:extent cx="2360930" cy="1404620"/>
              <wp:effectExtent l="0" t="0" r="1270" b="6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7CBD616" w14:textId="77777777" w:rsidR="00D03B20" w:rsidRPr="00D03B20" w:rsidRDefault="00D03B20" w:rsidP="00D03B20">
                          <w:pPr>
                            <w:pStyle w:val="Geenafstand"/>
                            <w:rPr>
                              <w:b/>
                              <w:bCs/>
                              <w:color w:val="F05F20"/>
                              <w:sz w:val="28"/>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EEAD6E" id="_x0000_t202" coordsize="21600,21600" o:spt="202" path="m,l,21600r21600,l21600,xe">
              <v:stroke joinstyle="miter"/>
              <v:path gradientshapeok="t" o:connecttype="rect"/>
            </v:shapetype>
            <v:shape id="Tekstvak 2" o:spid="_x0000_s1033" type="#_x0000_t202" style="position:absolute;margin-left:74.55pt;margin-top:57.6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" stroked="f">
              <v:textbox style="mso-fit-shape-to-text:t">
                <w:txbxContent>
                  <w:p w14:paraId="17CBD616" w14:textId="77777777" w:rsidR="00D03B20" w:rsidRPr="00D03B20" w:rsidRDefault="00D03B20" w:rsidP="00D03B20">
                    <w:pPr>
                      <w:pStyle w:val="Geenafstand"/>
                      <w:rPr>
                        <w:b/>
                        <w:bCs/>
                        <w:color w:val="F05F20"/>
                        <w:sz w:val="28"/>
                        <w:szCs w:val="28"/>
                      </w:rPr>
                    </w:pPr>
                  </w:p>
                </w:txbxContent>
              </v:textbox>
              <w10:wrap type="square"/>
            </v:shape>
          </w:pict>
        </mc:Fallback>
      </mc:AlternateContent>
    </w:r>
    <w:r>
      <w:rPr>
        <w:noProof/>
      </w:rPr>
      <mc:AlternateContent>
        <mc:Choice Requires="wpg">
          <w:drawing>
            <wp:anchor distT="0" distB="0" distL="114300" distR="114300" simplePos="0" relativeHeight="251658241" behindDoc="1" locked="0" layoutInCell="1" allowOverlap="1" wp14:anchorId="3972D366" wp14:editId="0524C301">
              <wp:simplePos x="0" y="0"/>
              <wp:positionH relativeFrom="page">
                <wp:align>left</wp:align>
              </wp:positionH>
              <wp:positionV relativeFrom="page">
                <wp:align>top</wp:align>
              </wp:positionV>
              <wp:extent cx="1460500" cy="1501140"/>
              <wp:effectExtent l="0" t="0" r="6350" b="3810"/>
              <wp:wrapNone/>
              <wp:docPr id="60172903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501140"/>
                        <a:chOff x="0" y="0"/>
                        <a:chExt cx="2300" cy="2364"/>
                      </a:xfrm>
                    </wpg:grpSpPr>
                    <wps:wsp>
                      <wps:cNvPr id="1358431686" name="docshape2"/>
                      <wps:cNvSpPr>
                        <a:spLocks noChangeArrowheads="1"/>
                      </wps:cNvSpPr>
                      <wps:spPr bwMode="auto">
                        <a:xfrm>
                          <a:off x="0" y="0"/>
                          <a:ext cx="2300" cy="2364"/>
                        </a:xfrm>
                        <a:prstGeom prst="rect">
                          <a:avLst/>
                        </a:prstGeom>
                        <a:solidFill>
                          <a:srgbClr val="F261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234508" name="docshape3"/>
                      <wps:cNvSpPr>
                        <a:spLocks/>
                      </wps:cNvSpPr>
                      <wps:spPr bwMode="auto">
                        <a:xfrm>
                          <a:off x="269" y="1855"/>
                          <a:ext cx="1747" cy="235"/>
                        </a:xfrm>
                        <a:custGeom>
                          <a:avLst/>
                          <a:gdLst>
                            <a:gd name="T0" fmla="+- 0 330 270"/>
                            <a:gd name="T1" fmla="*/ T0 w 1747"/>
                            <a:gd name="T2" fmla="+- 0 1999 1855"/>
                            <a:gd name="T3" fmla="*/ 1999 h 235"/>
                            <a:gd name="T4" fmla="+- 0 282 270"/>
                            <a:gd name="T5" fmla="*/ T4 w 1747"/>
                            <a:gd name="T6" fmla="+- 0 1905 1855"/>
                            <a:gd name="T7" fmla="*/ 1905 h 235"/>
                            <a:gd name="T8" fmla="+- 0 311 270"/>
                            <a:gd name="T9" fmla="*/ T8 w 1747"/>
                            <a:gd name="T10" fmla="+- 0 2070 1855"/>
                            <a:gd name="T11" fmla="*/ 2070 h 235"/>
                            <a:gd name="T12" fmla="+- 0 461 270"/>
                            <a:gd name="T13" fmla="*/ T12 w 1747"/>
                            <a:gd name="T14" fmla="+- 0 2051 1855"/>
                            <a:gd name="T15" fmla="*/ 2051 h 235"/>
                            <a:gd name="T16" fmla="+- 0 420 270"/>
                            <a:gd name="T17" fmla="*/ T16 w 1747"/>
                            <a:gd name="T18" fmla="+- 0 1979 1855"/>
                            <a:gd name="T19" fmla="*/ 1979 h 235"/>
                            <a:gd name="T20" fmla="+- 0 379 270"/>
                            <a:gd name="T21" fmla="*/ T20 w 1747"/>
                            <a:gd name="T22" fmla="+- 0 1922 1855"/>
                            <a:gd name="T23" fmla="*/ 1922 h 235"/>
                            <a:gd name="T24" fmla="+- 0 409 270"/>
                            <a:gd name="T25" fmla="*/ T24 w 1747"/>
                            <a:gd name="T26" fmla="+- 0 2079 1855"/>
                            <a:gd name="T27" fmla="*/ 2079 h 235"/>
                            <a:gd name="T28" fmla="+- 0 527 270"/>
                            <a:gd name="T29" fmla="*/ T28 w 1747"/>
                            <a:gd name="T30" fmla="+- 0 2051 1855"/>
                            <a:gd name="T31" fmla="*/ 2051 h 235"/>
                            <a:gd name="T32" fmla="+- 0 507 270"/>
                            <a:gd name="T33" fmla="*/ T32 w 1747"/>
                            <a:gd name="T34" fmla="+- 0 1938 1855"/>
                            <a:gd name="T35" fmla="*/ 1938 h 235"/>
                            <a:gd name="T36" fmla="+- 0 471 270"/>
                            <a:gd name="T37" fmla="*/ T36 w 1747"/>
                            <a:gd name="T38" fmla="+- 0 1946 1855"/>
                            <a:gd name="T39" fmla="*/ 1946 h 235"/>
                            <a:gd name="T40" fmla="+- 0 509 270"/>
                            <a:gd name="T41" fmla="*/ T40 w 1747"/>
                            <a:gd name="T42" fmla="+- 0 2085 1855"/>
                            <a:gd name="T43" fmla="*/ 2085 h 235"/>
                            <a:gd name="T44" fmla="+- 0 684 270"/>
                            <a:gd name="T45" fmla="*/ T44 w 1747"/>
                            <a:gd name="T46" fmla="+- 0 1948 1855"/>
                            <a:gd name="T47" fmla="*/ 1948 h 235"/>
                            <a:gd name="T48" fmla="+- 0 607 270"/>
                            <a:gd name="T49" fmla="*/ T48 w 1747"/>
                            <a:gd name="T50" fmla="+- 0 2042 1855"/>
                            <a:gd name="T51" fmla="*/ 2042 h 235"/>
                            <a:gd name="T52" fmla="+- 0 657 270"/>
                            <a:gd name="T53" fmla="*/ T52 w 1747"/>
                            <a:gd name="T54" fmla="+- 0 1959 1855"/>
                            <a:gd name="T55" fmla="*/ 1959 h 235"/>
                            <a:gd name="T56" fmla="+- 0 650 270"/>
                            <a:gd name="T57" fmla="*/ T56 w 1747"/>
                            <a:gd name="T58" fmla="+- 0 1924 1855"/>
                            <a:gd name="T59" fmla="*/ 1924 h 235"/>
                            <a:gd name="T60" fmla="+- 0 581 270"/>
                            <a:gd name="T61" fmla="*/ T60 w 1747"/>
                            <a:gd name="T62" fmla="+- 0 2065 1855"/>
                            <a:gd name="T63" fmla="*/ 2065 h 235"/>
                            <a:gd name="T64" fmla="+- 0 684 270"/>
                            <a:gd name="T65" fmla="*/ T64 w 1747"/>
                            <a:gd name="T66" fmla="+- 0 2086 1855"/>
                            <a:gd name="T67" fmla="*/ 2086 h 235"/>
                            <a:gd name="T68" fmla="+- 0 850 270"/>
                            <a:gd name="T69" fmla="*/ T68 w 1747"/>
                            <a:gd name="T70" fmla="+- 0 1927 1855"/>
                            <a:gd name="T71" fmla="*/ 1927 h 235"/>
                            <a:gd name="T72" fmla="+- 0 789 270"/>
                            <a:gd name="T73" fmla="*/ T72 w 1747"/>
                            <a:gd name="T74" fmla="+- 0 1952 1855"/>
                            <a:gd name="T75" fmla="*/ 1952 h 235"/>
                            <a:gd name="T76" fmla="+- 0 801 270"/>
                            <a:gd name="T77" fmla="*/ T76 w 1747"/>
                            <a:gd name="T78" fmla="+- 0 1973 1855"/>
                            <a:gd name="T79" fmla="*/ 1973 h 235"/>
                            <a:gd name="T80" fmla="+- 0 1100 270"/>
                            <a:gd name="T81" fmla="*/ T80 w 1747"/>
                            <a:gd name="T82" fmla="+- 0 1985 1855"/>
                            <a:gd name="T83" fmla="*/ 1985 h 235"/>
                            <a:gd name="T84" fmla="+- 0 1005 270"/>
                            <a:gd name="T85" fmla="*/ T84 w 1747"/>
                            <a:gd name="T86" fmla="+- 0 1939 1855"/>
                            <a:gd name="T87" fmla="*/ 1939 h 235"/>
                            <a:gd name="T88" fmla="+- 0 924 270"/>
                            <a:gd name="T89" fmla="*/ T88 w 1747"/>
                            <a:gd name="T90" fmla="+- 0 1930 1855"/>
                            <a:gd name="T91" fmla="*/ 1930 h 235"/>
                            <a:gd name="T92" fmla="+- 0 908 270"/>
                            <a:gd name="T93" fmla="*/ T92 w 1747"/>
                            <a:gd name="T94" fmla="+- 0 2005 1855"/>
                            <a:gd name="T95" fmla="*/ 2005 h 235"/>
                            <a:gd name="T96" fmla="+- 0 966 270"/>
                            <a:gd name="T97" fmla="*/ T96 w 1747"/>
                            <a:gd name="T98" fmla="+- 0 1979 1855"/>
                            <a:gd name="T99" fmla="*/ 1979 h 235"/>
                            <a:gd name="T100" fmla="+- 0 1023 270"/>
                            <a:gd name="T101" fmla="*/ T100 w 1747"/>
                            <a:gd name="T102" fmla="+- 0 1957 1855"/>
                            <a:gd name="T103" fmla="*/ 1957 h 235"/>
                            <a:gd name="T104" fmla="+- 0 1100 270"/>
                            <a:gd name="T105" fmla="*/ T104 w 1747"/>
                            <a:gd name="T106" fmla="+- 0 2086 1855"/>
                            <a:gd name="T107" fmla="*/ 2086 h 235"/>
                            <a:gd name="T108" fmla="+- 0 1181 270"/>
                            <a:gd name="T109" fmla="*/ T108 w 1747"/>
                            <a:gd name="T110" fmla="+- 0 2023 1855"/>
                            <a:gd name="T111" fmla="*/ 2023 h 235"/>
                            <a:gd name="T112" fmla="+- 0 1145 270"/>
                            <a:gd name="T113" fmla="*/ T112 w 1747"/>
                            <a:gd name="T114" fmla="+- 0 1926 1855"/>
                            <a:gd name="T115" fmla="*/ 1926 h 235"/>
                            <a:gd name="T116" fmla="+- 0 1179 270"/>
                            <a:gd name="T117" fmla="*/ T116 w 1747"/>
                            <a:gd name="T118" fmla="+- 0 2087 1855"/>
                            <a:gd name="T119" fmla="*/ 2087 h 235"/>
                            <a:gd name="T120" fmla="+- 0 1379 270"/>
                            <a:gd name="T121" fmla="*/ T120 w 1747"/>
                            <a:gd name="T122" fmla="+- 0 1990 1855"/>
                            <a:gd name="T123" fmla="*/ 1990 h 235"/>
                            <a:gd name="T124" fmla="+- 0 1344 270"/>
                            <a:gd name="T125" fmla="*/ T124 w 1747"/>
                            <a:gd name="T126" fmla="+- 0 1990 1855"/>
                            <a:gd name="T127" fmla="*/ 1990 h 235"/>
                            <a:gd name="T128" fmla="+- 0 1333 270"/>
                            <a:gd name="T129" fmla="*/ T128 w 1747"/>
                            <a:gd name="T130" fmla="+- 0 1963 1855"/>
                            <a:gd name="T131" fmla="*/ 1963 h 235"/>
                            <a:gd name="T132" fmla="+- 0 1252 270"/>
                            <a:gd name="T133" fmla="*/ T132 w 1747"/>
                            <a:gd name="T134" fmla="+- 0 1946 1855"/>
                            <a:gd name="T135" fmla="*/ 1946 h 235"/>
                            <a:gd name="T136" fmla="+- 0 1335 270"/>
                            <a:gd name="T137" fmla="*/ T136 w 1747"/>
                            <a:gd name="T138" fmla="+- 0 2086 1855"/>
                            <a:gd name="T139" fmla="*/ 2086 h 235"/>
                            <a:gd name="T140" fmla="+- 0 1329 270"/>
                            <a:gd name="T141" fmla="*/ T140 w 1747"/>
                            <a:gd name="T142" fmla="+- 0 2059 1855"/>
                            <a:gd name="T143" fmla="*/ 2059 h 235"/>
                            <a:gd name="T144" fmla="+- 0 1380 270"/>
                            <a:gd name="T145" fmla="*/ T144 w 1747"/>
                            <a:gd name="T146" fmla="+- 0 2014 1855"/>
                            <a:gd name="T147" fmla="*/ 2014 h 235"/>
                            <a:gd name="T148" fmla="+- 0 1460 270"/>
                            <a:gd name="T149" fmla="*/ T148 w 1747"/>
                            <a:gd name="T150" fmla="+- 0 1944 1855"/>
                            <a:gd name="T151" fmla="*/ 1944 h 235"/>
                            <a:gd name="T152" fmla="+- 0 1472 270"/>
                            <a:gd name="T153" fmla="*/ T152 w 1747"/>
                            <a:gd name="T154" fmla="+- 0 1889 1855"/>
                            <a:gd name="T155" fmla="*/ 1889 h 235"/>
                            <a:gd name="T156" fmla="+- 0 1520 270"/>
                            <a:gd name="T157" fmla="*/ T156 w 1747"/>
                            <a:gd name="T158" fmla="+- 0 1875 1855"/>
                            <a:gd name="T159" fmla="*/ 1875 h 235"/>
                            <a:gd name="T160" fmla="+- 0 1411 270"/>
                            <a:gd name="T161" fmla="*/ T160 w 1747"/>
                            <a:gd name="T162" fmla="+- 0 1945 1855"/>
                            <a:gd name="T163" fmla="*/ 1945 h 235"/>
                            <a:gd name="T164" fmla="+- 0 1506 270"/>
                            <a:gd name="T165" fmla="*/ T164 w 1747"/>
                            <a:gd name="T166" fmla="+- 0 2036 1855"/>
                            <a:gd name="T167" fmla="*/ 2036 h 235"/>
                            <a:gd name="T168" fmla="+- 0 1433 270"/>
                            <a:gd name="T169" fmla="*/ T168 w 1747"/>
                            <a:gd name="T170" fmla="+- 0 2010 1855"/>
                            <a:gd name="T171" fmla="*/ 2010 h 235"/>
                            <a:gd name="T172" fmla="+- 0 1443 270"/>
                            <a:gd name="T173" fmla="*/ T172 w 1747"/>
                            <a:gd name="T174" fmla="+- 0 2084 1855"/>
                            <a:gd name="T175" fmla="*/ 2084 h 235"/>
                            <a:gd name="T176" fmla="+- 0 1658 270"/>
                            <a:gd name="T177" fmla="*/ T176 w 1747"/>
                            <a:gd name="T178" fmla="+- 0 2053 1855"/>
                            <a:gd name="T179" fmla="*/ 2053 h 235"/>
                            <a:gd name="T180" fmla="+- 0 1653 270"/>
                            <a:gd name="T181" fmla="*/ T180 w 1747"/>
                            <a:gd name="T182" fmla="+- 0 1957 1855"/>
                            <a:gd name="T183" fmla="*/ 1957 h 235"/>
                            <a:gd name="T184" fmla="+- 0 1557 270"/>
                            <a:gd name="T185" fmla="*/ T184 w 1747"/>
                            <a:gd name="T186" fmla="+- 0 1957 1855"/>
                            <a:gd name="T187" fmla="*/ 1957 h 235"/>
                            <a:gd name="T188" fmla="+- 0 1642 270"/>
                            <a:gd name="T189" fmla="*/ T188 w 1747"/>
                            <a:gd name="T190" fmla="+- 0 2088 1855"/>
                            <a:gd name="T191" fmla="*/ 2088 h 235"/>
                            <a:gd name="T192" fmla="+- 0 1794 270"/>
                            <a:gd name="T193" fmla="*/ T192 w 1747"/>
                            <a:gd name="T194" fmla="+- 0 2006 1855"/>
                            <a:gd name="T195" fmla="*/ 2006 h 235"/>
                            <a:gd name="T196" fmla="+- 0 1708 270"/>
                            <a:gd name="T197" fmla="*/ T196 w 1747"/>
                            <a:gd name="T198" fmla="+- 0 2025 1855"/>
                            <a:gd name="T199" fmla="*/ 2025 h 235"/>
                            <a:gd name="T200" fmla="+- 0 1782 270"/>
                            <a:gd name="T201" fmla="*/ T200 w 1747"/>
                            <a:gd name="T202" fmla="+- 0 1970 1855"/>
                            <a:gd name="T203" fmla="*/ 1970 h 235"/>
                            <a:gd name="T204" fmla="+- 0 1747 270"/>
                            <a:gd name="T205" fmla="*/ T204 w 1747"/>
                            <a:gd name="T206" fmla="+- 0 1922 1855"/>
                            <a:gd name="T207" fmla="*/ 1922 h 235"/>
                            <a:gd name="T208" fmla="+- 0 1715 270"/>
                            <a:gd name="T209" fmla="*/ T208 w 1747"/>
                            <a:gd name="T210" fmla="+- 0 2083 1855"/>
                            <a:gd name="T211" fmla="*/ 2083 h 235"/>
                            <a:gd name="T212" fmla="+- 0 1830 270"/>
                            <a:gd name="T213" fmla="*/ T212 w 1747"/>
                            <a:gd name="T214" fmla="+- 0 2086 1855"/>
                            <a:gd name="T215" fmla="*/ 2086 h 235"/>
                            <a:gd name="T216" fmla="+- 0 1981 270"/>
                            <a:gd name="T217" fmla="*/ T216 w 1747"/>
                            <a:gd name="T218" fmla="+- 0 1857 1855"/>
                            <a:gd name="T219" fmla="*/ 1857 h 235"/>
                            <a:gd name="T220" fmla="+- 0 1918 270"/>
                            <a:gd name="T221" fmla="*/ T220 w 1747"/>
                            <a:gd name="T222" fmla="+- 0 2053 1855"/>
                            <a:gd name="T223" fmla="*/ 2053 h 235"/>
                            <a:gd name="T224" fmla="+- 0 1936 270"/>
                            <a:gd name="T225" fmla="*/ T224 w 1747"/>
                            <a:gd name="T226" fmla="+- 0 1955 1855"/>
                            <a:gd name="T227" fmla="*/ 1955 h 235"/>
                            <a:gd name="T228" fmla="+- 0 1961 270"/>
                            <a:gd name="T229" fmla="*/ T228 w 1747"/>
                            <a:gd name="T230" fmla="+- 0 1929 1855"/>
                            <a:gd name="T231" fmla="*/ 1929 h 235"/>
                            <a:gd name="T232" fmla="+- 0 1862 270"/>
                            <a:gd name="T233" fmla="*/ T232 w 1747"/>
                            <a:gd name="T234" fmla="+- 0 2038 1855"/>
                            <a:gd name="T235" fmla="*/ 2038 h 235"/>
                            <a:gd name="T236" fmla="+- 0 1981 270"/>
                            <a:gd name="T237" fmla="*/ T236 w 1747"/>
                            <a:gd name="T238" fmla="+- 0 2064 1855"/>
                            <a:gd name="T239" fmla="*/ 2064 h 235"/>
                            <a:gd name="T240" fmla="+- 0 2017 270"/>
                            <a:gd name="T241" fmla="*/ T240 w 1747"/>
                            <a:gd name="T242" fmla="+- 0 1857 1855"/>
                            <a:gd name="T243" fmla="*/ 1857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47" h="235">
                              <a:moveTo>
                                <a:pt x="103" y="196"/>
                              </a:moveTo>
                              <a:lnTo>
                                <a:pt x="81" y="196"/>
                              </a:lnTo>
                              <a:lnTo>
                                <a:pt x="73" y="194"/>
                              </a:lnTo>
                              <a:lnTo>
                                <a:pt x="68" y="189"/>
                              </a:lnTo>
                              <a:lnTo>
                                <a:pt x="63" y="178"/>
                              </a:lnTo>
                              <a:lnTo>
                                <a:pt x="61" y="163"/>
                              </a:lnTo>
                              <a:lnTo>
                                <a:pt x="60" y="144"/>
                              </a:lnTo>
                              <a:lnTo>
                                <a:pt x="61" y="124"/>
                              </a:lnTo>
                              <a:lnTo>
                                <a:pt x="61" y="83"/>
                              </a:lnTo>
                              <a:lnTo>
                                <a:pt x="53" y="49"/>
                              </a:lnTo>
                              <a:lnTo>
                                <a:pt x="40" y="24"/>
                              </a:lnTo>
                              <a:lnTo>
                                <a:pt x="19" y="5"/>
                              </a:lnTo>
                              <a:lnTo>
                                <a:pt x="0" y="38"/>
                              </a:lnTo>
                              <a:lnTo>
                                <a:pt x="12" y="50"/>
                              </a:lnTo>
                              <a:lnTo>
                                <a:pt x="21" y="67"/>
                              </a:lnTo>
                              <a:lnTo>
                                <a:pt x="25" y="91"/>
                              </a:lnTo>
                              <a:lnTo>
                                <a:pt x="25" y="121"/>
                              </a:lnTo>
                              <a:lnTo>
                                <a:pt x="24" y="149"/>
                              </a:lnTo>
                              <a:lnTo>
                                <a:pt x="25" y="174"/>
                              </a:lnTo>
                              <a:lnTo>
                                <a:pt x="30" y="197"/>
                              </a:lnTo>
                              <a:lnTo>
                                <a:pt x="41" y="215"/>
                              </a:lnTo>
                              <a:lnTo>
                                <a:pt x="51" y="224"/>
                              </a:lnTo>
                              <a:lnTo>
                                <a:pt x="63" y="230"/>
                              </a:lnTo>
                              <a:lnTo>
                                <a:pt x="77" y="234"/>
                              </a:lnTo>
                              <a:lnTo>
                                <a:pt x="92" y="235"/>
                              </a:lnTo>
                              <a:lnTo>
                                <a:pt x="103" y="235"/>
                              </a:lnTo>
                              <a:lnTo>
                                <a:pt x="103" y="196"/>
                              </a:lnTo>
                              <a:close/>
                              <a:moveTo>
                                <a:pt x="191" y="196"/>
                              </a:moveTo>
                              <a:lnTo>
                                <a:pt x="169" y="196"/>
                              </a:lnTo>
                              <a:lnTo>
                                <a:pt x="161" y="194"/>
                              </a:lnTo>
                              <a:lnTo>
                                <a:pt x="156" y="189"/>
                              </a:lnTo>
                              <a:lnTo>
                                <a:pt x="151" y="178"/>
                              </a:lnTo>
                              <a:lnTo>
                                <a:pt x="149" y="163"/>
                              </a:lnTo>
                              <a:lnTo>
                                <a:pt x="149" y="144"/>
                              </a:lnTo>
                              <a:lnTo>
                                <a:pt x="150" y="124"/>
                              </a:lnTo>
                              <a:lnTo>
                                <a:pt x="149" y="83"/>
                              </a:lnTo>
                              <a:lnTo>
                                <a:pt x="142" y="49"/>
                              </a:lnTo>
                              <a:lnTo>
                                <a:pt x="128" y="24"/>
                              </a:lnTo>
                              <a:lnTo>
                                <a:pt x="107" y="5"/>
                              </a:lnTo>
                              <a:lnTo>
                                <a:pt x="88" y="38"/>
                              </a:lnTo>
                              <a:lnTo>
                                <a:pt x="101" y="50"/>
                              </a:lnTo>
                              <a:lnTo>
                                <a:pt x="109" y="67"/>
                              </a:lnTo>
                              <a:lnTo>
                                <a:pt x="113" y="91"/>
                              </a:lnTo>
                              <a:lnTo>
                                <a:pt x="113" y="121"/>
                              </a:lnTo>
                              <a:lnTo>
                                <a:pt x="112" y="149"/>
                              </a:lnTo>
                              <a:lnTo>
                                <a:pt x="113" y="174"/>
                              </a:lnTo>
                              <a:lnTo>
                                <a:pt x="118" y="197"/>
                              </a:lnTo>
                              <a:lnTo>
                                <a:pt x="130" y="215"/>
                              </a:lnTo>
                              <a:lnTo>
                                <a:pt x="139" y="224"/>
                              </a:lnTo>
                              <a:lnTo>
                                <a:pt x="151" y="230"/>
                              </a:lnTo>
                              <a:lnTo>
                                <a:pt x="165" y="234"/>
                              </a:lnTo>
                              <a:lnTo>
                                <a:pt x="181" y="235"/>
                              </a:lnTo>
                              <a:lnTo>
                                <a:pt x="191" y="235"/>
                              </a:lnTo>
                              <a:lnTo>
                                <a:pt x="191" y="196"/>
                              </a:lnTo>
                              <a:close/>
                              <a:moveTo>
                                <a:pt x="280" y="196"/>
                              </a:moveTo>
                              <a:lnTo>
                                <a:pt x="257" y="196"/>
                              </a:lnTo>
                              <a:lnTo>
                                <a:pt x="249" y="194"/>
                              </a:lnTo>
                              <a:lnTo>
                                <a:pt x="245" y="189"/>
                              </a:lnTo>
                              <a:lnTo>
                                <a:pt x="239" y="178"/>
                              </a:lnTo>
                              <a:lnTo>
                                <a:pt x="237" y="163"/>
                              </a:lnTo>
                              <a:lnTo>
                                <a:pt x="237" y="144"/>
                              </a:lnTo>
                              <a:lnTo>
                                <a:pt x="238" y="124"/>
                              </a:lnTo>
                              <a:lnTo>
                                <a:pt x="237" y="83"/>
                              </a:lnTo>
                              <a:lnTo>
                                <a:pt x="230" y="49"/>
                              </a:lnTo>
                              <a:lnTo>
                                <a:pt x="216" y="24"/>
                              </a:lnTo>
                              <a:lnTo>
                                <a:pt x="196" y="5"/>
                              </a:lnTo>
                              <a:lnTo>
                                <a:pt x="177" y="38"/>
                              </a:lnTo>
                              <a:lnTo>
                                <a:pt x="189" y="50"/>
                              </a:lnTo>
                              <a:lnTo>
                                <a:pt x="197" y="67"/>
                              </a:lnTo>
                              <a:lnTo>
                                <a:pt x="201" y="91"/>
                              </a:lnTo>
                              <a:lnTo>
                                <a:pt x="201" y="121"/>
                              </a:lnTo>
                              <a:lnTo>
                                <a:pt x="200" y="149"/>
                              </a:lnTo>
                              <a:lnTo>
                                <a:pt x="201" y="174"/>
                              </a:lnTo>
                              <a:lnTo>
                                <a:pt x="207" y="197"/>
                              </a:lnTo>
                              <a:lnTo>
                                <a:pt x="218" y="215"/>
                              </a:lnTo>
                              <a:lnTo>
                                <a:pt x="228" y="224"/>
                              </a:lnTo>
                              <a:lnTo>
                                <a:pt x="239" y="230"/>
                              </a:lnTo>
                              <a:lnTo>
                                <a:pt x="253" y="234"/>
                              </a:lnTo>
                              <a:lnTo>
                                <a:pt x="269" y="235"/>
                              </a:lnTo>
                              <a:lnTo>
                                <a:pt x="280" y="235"/>
                              </a:lnTo>
                              <a:lnTo>
                                <a:pt x="280" y="196"/>
                              </a:lnTo>
                              <a:close/>
                              <a:moveTo>
                                <a:pt x="449" y="71"/>
                              </a:moveTo>
                              <a:lnTo>
                                <a:pt x="414" y="71"/>
                              </a:lnTo>
                              <a:lnTo>
                                <a:pt x="414" y="93"/>
                              </a:lnTo>
                              <a:lnTo>
                                <a:pt x="414" y="151"/>
                              </a:lnTo>
                              <a:lnTo>
                                <a:pt x="411" y="170"/>
                              </a:lnTo>
                              <a:lnTo>
                                <a:pt x="402" y="187"/>
                              </a:lnTo>
                              <a:lnTo>
                                <a:pt x="387" y="198"/>
                              </a:lnTo>
                              <a:lnTo>
                                <a:pt x="369" y="202"/>
                              </a:lnTo>
                              <a:lnTo>
                                <a:pt x="351" y="198"/>
                              </a:lnTo>
                              <a:lnTo>
                                <a:pt x="337" y="187"/>
                              </a:lnTo>
                              <a:lnTo>
                                <a:pt x="328" y="170"/>
                              </a:lnTo>
                              <a:lnTo>
                                <a:pt x="324" y="151"/>
                              </a:lnTo>
                              <a:lnTo>
                                <a:pt x="328" y="132"/>
                              </a:lnTo>
                              <a:lnTo>
                                <a:pt x="337" y="115"/>
                              </a:lnTo>
                              <a:lnTo>
                                <a:pt x="351" y="104"/>
                              </a:lnTo>
                              <a:lnTo>
                                <a:pt x="369" y="100"/>
                              </a:lnTo>
                              <a:lnTo>
                                <a:pt x="387" y="104"/>
                              </a:lnTo>
                              <a:lnTo>
                                <a:pt x="402" y="115"/>
                              </a:lnTo>
                              <a:lnTo>
                                <a:pt x="411" y="132"/>
                              </a:lnTo>
                              <a:lnTo>
                                <a:pt x="414" y="151"/>
                              </a:lnTo>
                              <a:lnTo>
                                <a:pt x="414" y="93"/>
                              </a:lnTo>
                              <a:lnTo>
                                <a:pt x="405" y="82"/>
                              </a:lnTo>
                              <a:lnTo>
                                <a:pt x="393" y="74"/>
                              </a:lnTo>
                              <a:lnTo>
                                <a:pt x="380" y="69"/>
                              </a:lnTo>
                              <a:lnTo>
                                <a:pt x="367" y="67"/>
                              </a:lnTo>
                              <a:lnTo>
                                <a:pt x="335" y="74"/>
                              </a:lnTo>
                              <a:lnTo>
                                <a:pt x="311" y="92"/>
                              </a:lnTo>
                              <a:lnTo>
                                <a:pt x="295" y="119"/>
                              </a:lnTo>
                              <a:lnTo>
                                <a:pt x="289" y="151"/>
                              </a:lnTo>
                              <a:lnTo>
                                <a:pt x="295" y="183"/>
                              </a:lnTo>
                              <a:lnTo>
                                <a:pt x="311" y="210"/>
                              </a:lnTo>
                              <a:lnTo>
                                <a:pt x="335" y="228"/>
                              </a:lnTo>
                              <a:lnTo>
                                <a:pt x="367" y="235"/>
                              </a:lnTo>
                              <a:lnTo>
                                <a:pt x="380" y="233"/>
                              </a:lnTo>
                              <a:lnTo>
                                <a:pt x="393" y="228"/>
                              </a:lnTo>
                              <a:lnTo>
                                <a:pt x="405" y="220"/>
                              </a:lnTo>
                              <a:lnTo>
                                <a:pt x="414" y="209"/>
                              </a:lnTo>
                              <a:lnTo>
                                <a:pt x="414" y="231"/>
                              </a:lnTo>
                              <a:lnTo>
                                <a:pt x="449" y="231"/>
                              </a:lnTo>
                              <a:lnTo>
                                <a:pt x="449" y="209"/>
                              </a:lnTo>
                              <a:lnTo>
                                <a:pt x="449" y="202"/>
                              </a:lnTo>
                              <a:lnTo>
                                <a:pt x="449" y="100"/>
                              </a:lnTo>
                              <a:lnTo>
                                <a:pt x="449" y="93"/>
                              </a:lnTo>
                              <a:lnTo>
                                <a:pt x="449" y="71"/>
                              </a:lnTo>
                              <a:close/>
                              <a:moveTo>
                                <a:pt x="580" y="72"/>
                              </a:moveTo>
                              <a:lnTo>
                                <a:pt x="576" y="70"/>
                              </a:lnTo>
                              <a:lnTo>
                                <a:pt x="572" y="69"/>
                              </a:lnTo>
                              <a:lnTo>
                                <a:pt x="566" y="69"/>
                              </a:lnTo>
                              <a:lnTo>
                                <a:pt x="551" y="71"/>
                              </a:lnTo>
                              <a:lnTo>
                                <a:pt x="538" y="77"/>
                              </a:lnTo>
                              <a:lnTo>
                                <a:pt x="527" y="86"/>
                              </a:lnTo>
                              <a:lnTo>
                                <a:pt x="519" y="97"/>
                              </a:lnTo>
                              <a:lnTo>
                                <a:pt x="519" y="71"/>
                              </a:lnTo>
                              <a:lnTo>
                                <a:pt x="484" y="71"/>
                              </a:lnTo>
                              <a:lnTo>
                                <a:pt x="484" y="231"/>
                              </a:lnTo>
                              <a:lnTo>
                                <a:pt x="519" y="231"/>
                              </a:lnTo>
                              <a:lnTo>
                                <a:pt x="519" y="162"/>
                              </a:lnTo>
                              <a:lnTo>
                                <a:pt x="522" y="136"/>
                              </a:lnTo>
                              <a:lnTo>
                                <a:pt x="531" y="118"/>
                              </a:lnTo>
                              <a:lnTo>
                                <a:pt x="546" y="108"/>
                              </a:lnTo>
                              <a:lnTo>
                                <a:pt x="566" y="104"/>
                              </a:lnTo>
                              <a:lnTo>
                                <a:pt x="572" y="104"/>
                              </a:lnTo>
                              <a:lnTo>
                                <a:pt x="575" y="104"/>
                              </a:lnTo>
                              <a:lnTo>
                                <a:pt x="580" y="106"/>
                              </a:lnTo>
                              <a:lnTo>
                                <a:pt x="580" y="72"/>
                              </a:lnTo>
                              <a:close/>
                              <a:moveTo>
                                <a:pt x="830" y="130"/>
                              </a:moveTo>
                              <a:lnTo>
                                <a:pt x="827" y="107"/>
                              </a:lnTo>
                              <a:lnTo>
                                <a:pt x="819" y="87"/>
                              </a:lnTo>
                              <a:lnTo>
                                <a:pt x="803" y="73"/>
                              </a:lnTo>
                              <a:lnTo>
                                <a:pt x="775" y="67"/>
                              </a:lnTo>
                              <a:lnTo>
                                <a:pt x="759" y="69"/>
                              </a:lnTo>
                              <a:lnTo>
                                <a:pt x="746" y="75"/>
                              </a:lnTo>
                              <a:lnTo>
                                <a:pt x="735" y="84"/>
                              </a:lnTo>
                              <a:lnTo>
                                <a:pt x="728" y="96"/>
                              </a:lnTo>
                              <a:lnTo>
                                <a:pt x="722" y="84"/>
                              </a:lnTo>
                              <a:lnTo>
                                <a:pt x="712" y="75"/>
                              </a:lnTo>
                              <a:lnTo>
                                <a:pt x="698" y="69"/>
                              </a:lnTo>
                              <a:lnTo>
                                <a:pt x="680" y="67"/>
                              </a:lnTo>
                              <a:lnTo>
                                <a:pt x="666" y="69"/>
                              </a:lnTo>
                              <a:lnTo>
                                <a:pt x="654" y="75"/>
                              </a:lnTo>
                              <a:lnTo>
                                <a:pt x="644" y="83"/>
                              </a:lnTo>
                              <a:lnTo>
                                <a:pt x="638" y="93"/>
                              </a:lnTo>
                              <a:lnTo>
                                <a:pt x="638" y="71"/>
                              </a:lnTo>
                              <a:lnTo>
                                <a:pt x="602" y="71"/>
                              </a:lnTo>
                              <a:lnTo>
                                <a:pt x="602" y="231"/>
                              </a:lnTo>
                              <a:lnTo>
                                <a:pt x="638" y="231"/>
                              </a:lnTo>
                              <a:lnTo>
                                <a:pt x="638" y="150"/>
                              </a:lnTo>
                              <a:lnTo>
                                <a:pt x="640" y="126"/>
                              </a:lnTo>
                              <a:lnTo>
                                <a:pt x="647" y="111"/>
                              </a:lnTo>
                              <a:lnTo>
                                <a:pt x="658" y="102"/>
                              </a:lnTo>
                              <a:lnTo>
                                <a:pt x="670" y="100"/>
                              </a:lnTo>
                              <a:lnTo>
                                <a:pt x="683" y="103"/>
                              </a:lnTo>
                              <a:lnTo>
                                <a:pt x="692" y="111"/>
                              </a:lnTo>
                              <a:lnTo>
                                <a:pt x="696" y="124"/>
                              </a:lnTo>
                              <a:lnTo>
                                <a:pt x="698" y="141"/>
                              </a:lnTo>
                              <a:lnTo>
                                <a:pt x="698" y="231"/>
                              </a:lnTo>
                              <a:lnTo>
                                <a:pt x="734" y="231"/>
                              </a:lnTo>
                              <a:lnTo>
                                <a:pt x="734" y="150"/>
                              </a:lnTo>
                              <a:lnTo>
                                <a:pt x="736" y="126"/>
                              </a:lnTo>
                              <a:lnTo>
                                <a:pt x="743" y="111"/>
                              </a:lnTo>
                              <a:lnTo>
                                <a:pt x="753" y="102"/>
                              </a:lnTo>
                              <a:lnTo>
                                <a:pt x="766" y="100"/>
                              </a:lnTo>
                              <a:lnTo>
                                <a:pt x="778" y="103"/>
                              </a:lnTo>
                              <a:lnTo>
                                <a:pt x="787" y="111"/>
                              </a:lnTo>
                              <a:lnTo>
                                <a:pt x="792" y="124"/>
                              </a:lnTo>
                              <a:lnTo>
                                <a:pt x="794" y="141"/>
                              </a:lnTo>
                              <a:lnTo>
                                <a:pt x="794" y="231"/>
                              </a:lnTo>
                              <a:lnTo>
                                <a:pt x="830" y="231"/>
                              </a:lnTo>
                              <a:lnTo>
                                <a:pt x="830" y="130"/>
                              </a:lnTo>
                              <a:close/>
                              <a:moveTo>
                                <a:pt x="951" y="198"/>
                              </a:moveTo>
                              <a:lnTo>
                                <a:pt x="947" y="199"/>
                              </a:lnTo>
                              <a:lnTo>
                                <a:pt x="938" y="199"/>
                              </a:lnTo>
                              <a:lnTo>
                                <a:pt x="919" y="199"/>
                              </a:lnTo>
                              <a:lnTo>
                                <a:pt x="911" y="196"/>
                              </a:lnTo>
                              <a:lnTo>
                                <a:pt x="911" y="168"/>
                              </a:lnTo>
                              <a:lnTo>
                                <a:pt x="911" y="102"/>
                              </a:lnTo>
                              <a:lnTo>
                                <a:pt x="946" y="102"/>
                              </a:lnTo>
                              <a:lnTo>
                                <a:pt x="946" y="71"/>
                              </a:lnTo>
                              <a:lnTo>
                                <a:pt x="911" y="71"/>
                              </a:lnTo>
                              <a:lnTo>
                                <a:pt x="911" y="23"/>
                              </a:lnTo>
                              <a:lnTo>
                                <a:pt x="875" y="23"/>
                              </a:lnTo>
                              <a:lnTo>
                                <a:pt x="875" y="71"/>
                              </a:lnTo>
                              <a:lnTo>
                                <a:pt x="849" y="71"/>
                              </a:lnTo>
                              <a:lnTo>
                                <a:pt x="849" y="102"/>
                              </a:lnTo>
                              <a:lnTo>
                                <a:pt x="875" y="102"/>
                              </a:lnTo>
                              <a:lnTo>
                                <a:pt x="875" y="177"/>
                              </a:lnTo>
                              <a:lnTo>
                                <a:pt x="880" y="208"/>
                              </a:lnTo>
                              <a:lnTo>
                                <a:pt x="893" y="225"/>
                              </a:lnTo>
                              <a:lnTo>
                                <a:pt x="909" y="232"/>
                              </a:lnTo>
                              <a:lnTo>
                                <a:pt x="924" y="233"/>
                              </a:lnTo>
                              <a:lnTo>
                                <a:pt x="935" y="233"/>
                              </a:lnTo>
                              <a:lnTo>
                                <a:pt x="945" y="232"/>
                              </a:lnTo>
                              <a:lnTo>
                                <a:pt x="951" y="231"/>
                              </a:lnTo>
                              <a:lnTo>
                                <a:pt x="951" y="198"/>
                              </a:lnTo>
                              <a:close/>
                              <a:moveTo>
                                <a:pt x="1110" y="142"/>
                              </a:moveTo>
                              <a:lnTo>
                                <a:pt x="1109" y="135"/>
                              </a:lnTo>
                              <a:lnTo>
                                <a:pt x="1109" y="133"/>
                              </a:lnTo>
                              <a:lnTo>
                                <a:pt x="1107" y="124"/>
                              </a:lnTo>
                              <a:lnTo>
                                <a:pt x="1098" y="101"/>
                              </a:lnTo>
                              <a:lnTo>
                                <a:pt x="1096" y="98"/>
                              </a:lnTo>
                              <a:lnTo>
                                <a:pt x="1083" y="83"/>
                              </a:lnTo>
                              <a:lnTo>
                                <a:pt x="1074" y="78"/>
                              </a:lnTo>
                              <a:lnTo>
                                <a:pt x="1074" y="135"/>
                              </a:lnTo>
                              <a:lnTo>
                                <a:pt x="999" y="135"/>
                              </a:lnTo>
                              <a:lnTo>
                                <a:pt x="1002" y="119"/>
                              </a:lnTo>
                              <a:lnTo>
                                <a:pt x="1010" y="108"/>
                              </a:lnTo>
                              <a:lnTo>
                                <a:pt x="1022" y="101"/>
                              </a:lnTo>
                              <a:lnTo>
                                <a:pt x="1037" y="98"/>
                              </a:lnTo>
                              <a:lnTo>
                                <a:pt x="1052" y="101"/>
                              </a:lnTo>
                              <a:lnTo>
                                <a:pt x="1063" y="108"/>
                              </a:lnTo>
                              <a:lnTo>
                                <a:pt x="1071" y="119"/>
                              </a:lnTo>
                              <a:lnTo>
                                <a:pt x="1074" y="135"/>
                              </a:lnTo>
                              <a:lnTo>
                                <a:pt x="1074" y="78"/>
                              </a:lnTo>
                              <a:lnTo>
                                <a:pt x="1062" y="71"/>
                              </a:lnTo>
                              <a:lnTo>
                                <a:pt x="1038" y="67"/>
                              </a:lnTo>
                              <a:lnTo>
                                <a:pt x="1006" y="73"/>
                              </a:lnTo>
                              <a:lnTo>
                                <a:pt x="982" y="91"/>
                              </a:lnTo>
                              <a:lnTo>
                                <a:pt x="968" y="118"/>
                              </a:lnTo>
                              <a:lnTo>
                                <a:pt x="963" y="151"/>
                              </a:lnTo>
                              <a:lnTo>
                                <a:pt x="967" y="182"/>
                              </a:lnTo>
                              <a:lnTo>
                                <a:pt x="981" y="209"/>
                              </a:lnTo>
                              <a:lnTo>
                                <a:pt x="1005" y="228"/>
                              </a:lnTo>
                              <a:lnTo>
                                <a:pt x="1039" y="235"/>
                              </a:lnTo>
                              <a:lnTo>
                                <a:pt x="1065" y="231"/>
                              </a:lnTo>
                              <a:lnTo>
                                <a:pt x="1085" y="219"/>
                              </a:lnTo>
                              <a:lnTo>
                                <a:pt x="1099" y="204"/>
                              </a:lnTo>
                              <a:lnTo>
                                <a:pt x="1100" y="203"/>
                              </a:lnTo>
                              <a:lnTo>
                                <a:pt x="1107" y="183"/>
                              </a:lnTo>
                              <a:lnTo>
                                <a:pt x="1071" y="183"/>
                              </a:lnTo>
                              <a:lnTo>
                                <a:pt x="1066" y="194"/>
                              </a:lnTo>
                              <a:lnTo>
                                <a:pt x="1059" y="204"/>
                              </a:lnTo>
                              <a:lnTo>
                                <a:pt x="1039" y="204"/>
                              </a:lnTo>
                              <a:lnTo>
                                <a:pt x="1020" y="200"/>
                              </a:lnTo>
                              <a:lnTo>
                                <a:pt x="1008" y="192"/>
                              </a:lnTo>
                              <a:lnTo>
                                <a:pt x="1001" y="178"/>
                              </a:lnTo>
                              <a:lnTo>
                                <a:pt x="999" y="162"/>
                              </a:lnTo>
                              <a:lnTo>
                                <a:pt x="1109" y="162"/>
                              </a:lnTo>
                              <a:lnTo>
                                <a:pt x="1110" y="159"/>
                              </a:lnTo>
                              <a:lnTo>
                                <a:pt x="1110" y="142"/>
                              </a:lnTo>
                              <a:close/>
                              <a:moveTo>
                                <a:pt x="1274" y="164"/>
                              </a:moveTo>
                              <a:lnTo>
                                <a:pt x="1267" y="137"/>
                              </a:lnTo>
                              <a:lnTo>
                                <a:pt x="1250" y="118"/>
                              </a:lnTo>
                              <a:lnTo>
                                <a:pt x="1227" y="104"/>
                              </a:lnTo>
                              <a:lnTo>
                                <a:pt x="1202" y="94"/>
                              </a:lnTo>
                              <a:lnTo>
                                <a:pt x="1190" y="89"/>
                              </a:lnTo>
                              <a:lnTo>
                                <a:pt x="1180" y="82"/>
                              </a:lnTo>
                              <a:lnTo>
                                <a:pt x="1173" y="73"/>
                              </a:lnTo>
                              <a:lnTo>
                                <a:pt x="1171" y="62"/>
                              </a:lnTo>
                              <a:lnTo>
                                <a:pt x="1174" y="49"/>
                              </a:lnTo>
                              <a:lnTo>
                                <a:pt x="1181" y="40"/>
                              </a:lnTo>
                              <a:lnTo>
                                <a:pt x="1191" y="35"/>
                              </a:lnTo>
                              <a:lnTo>
                                <a:pt x="1202" y="34"/>
                              </a:lnTo>
                              <a:lnTo>
                                <a:pt x="1215" y="37"/>
                              </a:lnTo>
                              <a:lnTo>
                                <a:pt x="1225" y="44"/>
                              </a:lnTo>
                              <a:lnTo>
                                <a:pt x="1231" y="55"/>
                              </a:lnTo>
                              <a:lnTo>
                                <a:pt x="1233" y="71"/>
                              </a:lnTo>
                              <a:lnTo>
                                <a:pt x="1269" y="71"/>
                              </a:lnTo>
                              <a:lnTo>
                                <a:pt x="1264" y="42"/>
                              </a:lnTo>
                              <a:lnTo>
                                <a:pt x="1250" y="20"/>
                              </a:lnTo>
                              <a:lnTo>
                                <a:pt x="1228" y="5"/>
                              </a:lnTo>
                              <a:lnTo>
                                <a:pt x="1201" y="0"/>
                              </a:lnTo>
                              <a:lnTo>
                                <a:pt x="1175" y="5"/>
                              </a:lnTo>
                              <a:lnTo>
                                <a:pt x="1154" y="18"/>
                              </a:lnTo>
                              <a:lnTo>
                                <a:pt x="1140" y="37"/>
                              </a:lnTo>
                              <a:lnTo>
                                <a:pt x="1135" y="62"/>
                              </a:lnTo>
                              <a:lnTo>
                                <a:pt x="1141" y="90"/>
                              </a:lnTo>
                              <a:lnTo>
                                <a:pt x="1156" y="110"/>
                              </a:lnTo>
                              <a:lnTo>
                                <a:pt x="1179" y="123"/>
                              </a:lnTo>
                              <a:lnTo>
                                <a:pt x="1216" y="138"/>
                              </a:lnTo>
                              <a:lnTo>
                                <a:pt x="1227" y="144"/>
                              </a:lnTo>
                              <a:lnTo>
                                <a:pt x="1235" y="154"/>
                              </a:lnTo>
                              <a:lnTo>
                                <a:pt x="1238" y="168"/>
                              </a:lnTo>
                              <a:lnTo>
                                <a:pt x="1236" y="181"/>
                              </a:lnTo>
                              <a:lnTo>
                                <a:pt x="1229" y="191"/>
                              </a:lnTo>
                              <a:lnTo>
                                <a:pt x="1218" y="198"/>
                              </a:lnTo>
                              <a:lnTo>
                                <a:pt x="1204" y="201"/>
                              </a:lnTo>
                              <a:lnTo>
                                <a:pt x="1187" y="197"/>
                              </a:lnTo>
                              <a:lnTo>
                                <a:pt x="1175" y="188"/>
                              </a:lnTo>
                              <a:lnTo>
                                <a:pt x="1166" y="174"/>
                              </a:lnTo>
                              <a:lnTo>
                                <a:pt x="1163" y="155"/>
                              </a:lnTo>
                              <a:lnTo>
                                <a:pt x="1127" y="155"/>
                              </a:lnTo>
                              <a:lnTo>
                                <a:pt x="1129" y="173"/>
                              </a:lnTo>
                              <a:lnTo>
                                <a:pt x="1133" y="188"/>
                              </a:lnTo>
                              <a:lnTo>
                                <a:pt x="1140" y="202"/>
                              </a:lnTo>
                              <a:lnTo>
                                <a:pt x="1150" y="214"/>
                              </a:lnTo>
                              <a:lnTo>
                                <a:pt x="1161" y="223"/>
                              </a:lnTo>
                              <a:lnTo>
                                <a:pt x="1173" y="229"/>
                              </a:lnTo>
                              <a:lnTo>
                                <a:pt x="1187" y="233"/>
                              </a:lnTo>
                              <a:lnTo>
                                <a:pt x="1201" y="235"/>
                              </a:lnTo>
                              <a:lnTo>
                                <a:pt x="1228" y="230"/>
                              </a:lnTo>
                              <a:lnTo>
                                <a:pt x="1251" y="218"/>
                              </a:lnTo>
                              <a:lnTo>
                                <a:pt x="1268" y="196"/>
                              </a:lnTo>
                              <a:lnTo>
                                <a:pt x="1274" y="164"/>
                              </a:lnTo>
                              <a:close/>
                              <a:moveTo>
                                <a:pt x="1388" y="198"/>
                              </a:moveTo>
                              <a:lnTo>
                                <a:pt x="1385" y="199"/>
                              </a:lnTo>
                              <a:lnTo>
                                <a:pt x="1376" y="199"/>
                              </a:lnTo>
                              <a:lnTo>
                                <a:pt x="1356" y="199"/>
                              </a:lnTo>
                              <a:lnTo>
                                <a:pt x="1348" y="196"/>
                              </a:lnTo>
                              <a:lnTo>
                                <a:pt x="1348" y="168"/>
                              </a:lnTo>
                              <a:lnTo>
                                <a:pt x="1348" y="102"/>
                              </a:lnTo>
                              <a:lnTo>
                                <a:pt x="1383" y="102"/>
                              </a:lnTo>
                              <a:lnTo>
                                <a:pt x="1383" y="71"/>
                              </a:lnTo>
                              <a:lnTo>
                                <a:pt x="1348" y="71"/>
                              </a:lnTo>
                              <a:lnTo>
                                <a:pt x="1348" y="23"/>
                              </a:lnTo>
                              <a:lnTo>
                                <a:pt x="1313" y="23"/>
                              </a:lnTo>
                              <a:lnTo>
                                <a:pt x="1313" y="71"/>
                              </a:lnTo>
                              <a:lnTo>
                                <a:pt x="1287" y="71"/>
                              </a:lnTo>
                              <a:lnTo>
                                <a:pt x="1287" y="102"/>
                              </a:lnTo>
                              <a:lnTo>
                                <a:pt x="1313" y="102"/>
                              </a:lnTo>
                              <a:lnTo>
                                <a:pt x="1313" y="177"/>
                              </a:lnTo>
                              <a:lnTo>
                                <a:pt x="1318" y="208"/>
                              </a:lnTo>
                              <a:lnTo>
                                <a:pt x="1331" y="225"/>
                              </a:lnTo>
                              <a:lnTo>
                                <a:pt x="1347" y="232"/>
                              </a:lnTo>
                              <a:lnTo>
                                <a:pt x="1362" y="233"/>
                              </a:lnTo>
                              <a:lnTo>
                                <a:pt x="1372" y="233"/>
                              </a:lnTo>
                              <a:lnTo>
                                <a:pt x="1383" y="232"/>
                              </a:lnTo>
                              <a:lnTo>
                                <a:pt x="1388" y="231"/>
                              </a:lnTo>
                              <a:lnTo>
                                <a:pt x="1388" y="198"/>
                              </a:lnTo>
                              <a:close/>
                              <a:moveTo>
                                <a:pt x="1560" y="71"/>
                              </a:moveTo>
                              <a:lnTo>
                                <a:pt x="1524" y="71"/>
                              </a:lnTo>
                              <a:lnTo>
                                <a:pt x="1524" y="93"/>
                              </a:lnTo>
                              <a:lnTo>
                                <a:pt x="1524" y="151"/>
                              </a:lnTo>
                              <a:lnTo>
                                <a:pt x="1521" y="170"/>
                              </a:lnTo>
                              <a:lnTo>
                                <a:pt x="1512" y="187"/>
                              </a:lnTo>
                              <a:lnTo>
                                <a:pt x="1498" y="198"/>
                              </a:lnTo>
                              <a:lnTo>
                                <a:pt x="1479" y="202"/>
                              </a:lnTo>
                              <a:lnTo>
                                <a:pt x="1461" y="198"/>
                              </a:lnTo>
                              <a:lnTo>
                                <a:pt x="1447" y="187"/>
                              </a:lnTo>
                              <a:lnTo>
                                <a:pt x="1438" y="170"/>
                              </a:lnTo>
                              <a:lnTo>
                                <a:pt x="1435" y="151"/>
                              </a:lnTo>
                              <a:lnTo>
                                <a:pt x="1438" y="132"/>
                              </a:lnTo>
                              <a:lnTo>
                                <a:pt x="1447" y="115"/>
                              </a:lnTo>
                              <a:lnTo>
                                <a:pt x="1461" y="104"/>
                              </a:lnTo>
                              <a:lnTo>
                                <a:pt x="1479" y="100"/>
                              </a:lnTo>
                              <a:lnTo>
                                <a:pt x="1498" y="104"/>
                              </a:lnTo>
                              <a:lnTo>
                                <a:pt x="1512" y="115"/>
                              </a:lnTo>
                              <a:lnTo>
                                <a:pt x="1521" y="132"/>
                              </a:lnTo>
                              <a:lnTo>
                                <a:pt x="1524" y="151"/>
                              </a:lnTo>
                              <a:lnTo>
                                <a:pt x="1524" y="93"/>
                              </a:lnTo>
                              <a:lnTo>
                                <a:pt x="1515" y="82"/>
                              </a:lnTo>
                              <a:lnTo>
                                <a:pt x="1504" y="74"/>
                              </a:lnTo>
                              <a:lnTo>
                                <a:pt x="1490" y="69"/>
                              </a:lnTo>
                              <a:lnTo>
                                <a:pt x="1477" y="67"/>
                              </a:lnTo>
                              <a:lnTo>
                                <a:pt x="1445" y="74"/>
                              </a:lnTo>
                              <a:lnTo>
                                <a:pt x="1421" y="92"/>
                              </a:lnTo>
                              <a:lnTo>
                                <a:pt x="1405" y="119"/>
                              </a:lnTo>
                              <a:lnTo>
                                <a:pt x="1399" y="151"/>
                              </a:lnTo>
                              <a:lnTo>
                                <a:pt x="1405" y="183"/>
                              </a:lnTo>
                              <a:lnTo>
                                <a:pt x="1421" y="210"/>
                              </a:lnTo>
                              <a:lnTo>
                                <a:pt x="1445" y="228"/>
                              </a:lnTo>
                              <a:lnTo>
                                <a:pt x="1477" y="235"/>
                              </a:lnTo>
                              <a:lnTo>
                                <a:pt x="1490" y="233"/>
                              </a:lnTo>
                              <a:lnTo>
                                <a:pt x="1504" y="228"/>
                              </a:lnTo>
                              <a:lnTo>
                                <a:pt x="1515" y="220"/>
                              </a:lnTo>
                              <a:lnTo>
                                <a:pt x="1524" y="209"/>
                              </a:lnTo>
                              <a:lnTo>
                                <a:pt x="1524" y="231"/>
                              </a:lnTo>
                              <a:lnTo>
                                <a:pt x="1560" y="231"/>
                              </a:lnTo>
                              <a:lnTo>
                                <a:pt x="1560" y="209"/>
                              </a:lnTo>
                              <a:lnTo>
                                <a:pt x="1560" y="202"/>
                              </a:lnTo>
                              <a:lnTo>
                                <a:pt x="1560" y="100"/>
                              </a:lnTo>
                              <a:lnTo>
                                <a:pt x="1560" y="93"/>
                              </a:lnTo>
                              <a:lnTo>
                                <a:pt x="1560" y="71"/>
                              </a:lnTo>
                              <a:close/>
                              <a:moveTo>
                                <a:pt x="1747" y="2"/>
                              </a:moveTo>
                              <a:lnTo>
                                <a:pt x="1711" y="2"/>
                              </a:lnTo>
                              <a:lnTo>
                                <a:pt x="1711" y="93"/>
                              </a:lnTo>
                              <a:lnTo>
                                <a:pt x="1711" y="151"/>
                              </a:lnTo>
                              <a:lnTo>
                                <a:pt x="1708" y="170"/>
                              </a:lnTo>
                              <a:lnTo>
                                <a:pt x="1699" y="187"/>
                              </a:lnTo>
                              <a:lnTo>
                                <a:pt x="1685" y="198"/>
                              </a:lnTo>
                              <a:lnTo>
                                <a:pt x="1666" y="202"/>
                              </a:lnTo>
                              <a:lnTo>
                                <a:pt x="1648" y="198"/>
                              </a:lnTo>
                              <a:lnTo>
                                <a:pt x="1634" y="187"/>
                              </a:lnTo>
                              <a:lnTo>
                                <a:pt x="1625" y="170"/>
                              </a:lnTo>
                              <a:lnTo>
                                <a:pt x="1622" y="151"/>
                              </a:lnTo>
                              <a:lnTo>
                                <a:pt x="1625" y="132"/>
                              </a:lnTo>
                              <a:lnTo>
                                <a:pt x="1634" y="115"/>
                              </a:lnTo>
                              <a:lnTo>
                                <a:pt x="1648" y="104"/>
                              </a:lnTo>
                              <a:lnTo>
                                <a:pt x="1666" y="100"/>
                              </a:lnTo>
                              <a:lnTo>
                                <a:pt x="1685" y="104"/>
                              </a:lnTo>
                              <a:lnTo>
                                <a:pt x="1699" y="115"/>
                              </a:lnTo>
                              <a:lnTo>
                                <a:pt x="1708" y="132"/>
                              </a:lnTo>
                              <a:lnTo>
                                <a:pt x="1711" y="151"/>
                              </a:lnTo>
                              <a:lnTo>
                                <a:pt x="1711" y="93"/>
                              </a:lnTo>
                              <a:lnTo>
                                <a:pt x="1702" y="82"/>
                              </a:lnTo>
                              <a:lnTo>
                                <a:pt x="1691" y="74"/>
                              </a:lnTo>
                              <a:lnTo>
                                <a:pt x="1677" y="69"/>
                              </a:lnTo>
                              <a:lnTo>
                                <a:pt x="1664" y="67"/>
                              </a:lnTo>
                              <a:lnTo>
                                <a:pt x="1632" y="74"/>
                              </a:lnTo>
                              <a:lnTo>
                                <a:pt x="1608" y="92"/>
                              </a:lnTo>
                              <a:lnTo>
                                <a:pt x="1592" y="119"/>
                              </a:lnTo>
                              <a:lnTo>
                                <a:pt x="1586" y="151"/>
                              </a:lnTo>
                              <a:lnTo>
                                <a:pt x="1592" y="183"/>
                              </a:lnTo>
                              <a:lnTo>
                                <a:pt x="1608" y="210"/>
                              </a:lnTo>
                              <a:lnTo>
                                <a:pt x="1632" y="228"/>
                              </a:lnTo>
                              <a:lnTo>
                                <a:pt x="1664" y="235"/>
                              </a:lnTo>
                              <a:lnTo>
                                <a:pt x="1677" y="233"/>
                              </a:lnTo>
                              <a:lnTo>
                                <a:pt x="1691" y="228"/>
                              </a:lnTo>
                              <a:lnTo>
                                <a:pt x="1702" y="220"/>
                              </a:lnTo>
                              <a:lnTo>
                                <a:pt x="1711" y="209"/>
                              </a:lnTo>
                              <a:lnTo>
                                <a:pt x="1711" y="231"/>
                              </a:lnTo>
                              <a:lnTo>
                                <a:pt x="1747" y="231"/>
                              </a:lnTo>
                              <a:lnTo>
                                <a:pt x="1747" y="209"/>
                              </a:lnTo>
                              <a:lnTo>
                                <a:pt x="1747" y="202"/>
                              </a:lnTo>
                              <a:lnTo>
                                <a:pt x="1747" y="100"/>
                              </a:lnTo>
                              <a:lnTo>
                                <a:pt x="1747" y="93"/>
                              </a:lnTo>
                              <a:lnTo>
                                <a:pt x="1747"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BD508" id="docshapegroup1" o:spid="_x0000_s1026" style="position:absolute;margin-left:0;margin-top:0;width:115pt;height:118.2pt;z-index:-251658239;mso-position-horizontal:left;mso-position-horizontal-relative:page;mso-position-vertical:top;mso-position-vertical-relative:page" coordsize="2300,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">
              <v:rect id="docshape2" o:spid="_x0000_s1027" style="position:absolute;width:2300;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" fillcolor="#f26126" stroked="f"/>
              <v:shape id="docshape3" o:spid="_x0000_s1028" style="position:absolute;left:269;top:1855;width:1747;height:235;visibility:visible;mso-wrap-style:square;v-text-anchor:top" coordsize="174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" path="m103,196r-22,l73,194r-5,-5l63,178,61,163,60,144r1,-20l61,83,53,49,40,24,19,5,,38,12,50r9,17l25,91r,30l24,149r1,25l30,197r11,18l51,224r12,6l77,234r15,1l103,235r,-39xm191,196r-22,l161,194r-5,-5l151,178r-2,-15l149,144r1,-20l149,83,142,49,128,24,107,5,88,38r13,12l109,67r4,24l113,121r-1,28l113,174r5,23l130,215r9,9l151,230r14,4l181,235r10,l191,196xm280,196r-23,l249,194r-4,-5l239,178r-2,-15l237,144r1,-20l237,83,230,49,216,24,196,5,177,38r12,12l197,67r4,24l201,121r-1,28l201,174r6,23l218,215r10,9l239,230r14,4l269,235r11,l280,196xm449,71r-35,l414,93r,58l411,170r-9,17l387,198r-18,4l351,198,337,187r-9,-17l324,151r4,-19l337,115r14,-11l369,100r18,4l402,115r9,17l414,151r,-58l405,82,393,74,380,69,367,67r-32,7l311,92r-16,27l289,151r6,32l311,210r24,18l367,235r13,-2l393,228r12,-8l414,209r,22l449,231r,-22l449,202r,-102l449,93r,-22xm580,72r-4,-2l572,69r-6,l551,71r-13,6l527,86r-8,11l519,71r-35,l484,231r35,l519,162r3,-26l531,118r15,-10l566,104r6,l575,104r5,2l580,72xm830,130r-3,-23l819,87,803,73,775,67r-16,2l746,75r-11,9l728,96,722,84,712,75,698,69,680,67r-14,2l654,75r-10,8l638,93r,-22l602,71r,160l638,231r,-81l640,126r7,-15l658,102r12,-2l683,103r9,8l696,124r2,17l698,231r36,l734,150r2,-24l743,111r10,-9l766,100r12,3l787,111r5,13l794,141r,90l830,231r,-101xm951,198r-4,1l938,199r-19,l911,196r,-28l911,102r35,l946,71r-35,l911,23r-36,l875,71r-26,l849,102r26,l875,177r5,31l893,225r16,7l924,233r11,l945,232r6,-1l951,198xm1110,142r-1,-7l1109,133r-2,-9l1098,101r-2,-3l1083,83r-9,-5l1074,135r-75,l1002,119r8,-11l1022,101r15,-3l1052,101r11,7l1071,119r3,16l1074,78r-12,-7l1038,67r-32,6l982,91r-14,27l963,151r4,31l981,209r24,19l1039,235r26,-4l1085,219r14,-15l1100,203r7,-20l1071,183r-5,11l1059,204r-20,l1020,200r-12,-8l1001,178r-2,-16l1109,162r1,-3l1110,142xm1274,164r-7,-27l1250,118r-23,-14l1202,94r-12,-5l1180,82r-7,-9l1171,62r3,-13l1181,40r10,-5l1202,34r13,3l1225,44r6,11l1233,71r36,l1264,42,1250,20,1228,5,1201,r-26,5l1154,18r-14,19l1135,62r6,28l1156,110r23,13l1216,138r11,6l1235,154r3,14l1236,181r-7,10l1218,198r-14,3l1187,197r-12,-9l1166,174r-3,-19l1127,155r2,18l1133,188r7,14l1150,214r11,9l1173,229r14,4l1201,235r27,-5l1251,218r17,-22l1274,164xm1388,198r-3,1l1376,199r-20,l1348,196r,-28l1348,102r35,l1383,71r-35,l1348,23r-35,l1313,71r-26,l1287,102r26,l1313,177r5,31l1331,225r16,7l1362,233r10,l1383,232r5,-1l1388,198xm1560,71r-36,l1524,93r,58l1521,170r-9,17l1498,198r-19,4l1461,198r-14,-11l1438,170r-3,-19l1438,132r9,-17l1461,104r18,-4l1498,104r14,11l1521,132r3,19l1524,93r-9,-11l1504,74r-14,-5l1477,67r-32,7l1421,92r-16,27l1399,151r6,32l1421,210r24,18l1477,235r13,-2l1504,228r11,-8l1524,209r,22l1560,231r,-22l1560,202r,-102l1560,93r,-22xm1747,2r-36,l1711,93r,58l1708,170r-9,17l1685,198r-19,4l1648,198r-14,-11l1625,170r-3,-19l1625,132r9,-17l1648,104r18,-4l1685,104r14,11l1708,132r3,19l1711,93r-9,-11l1691,74r-14,-5l1664,67r-32,7l1608,92r-16,27l1586,151r6,32l1608,210r24,18l1664,235r13,-2l1691,228r11,-8l1711,209r,22l1747,231r,-22l1747,202r,-102l1747,93r,-91xe" stroked="f">
                <v:path arrowok="t" o:connecttype="custom" o:connectlocs="60,1999;12,1905;41,2070;191,2051;150,1979;109,1922;139,2079;257,2051;237,1938;201,1946;239,2085;414,1948;337,2042;387,1959;380,1924;311,2065;414,2086;580,1927;519,1952;531,1973;830,1985;735,1939;654,1930;638,2005;696,1979;753,1957;830,2086;911,2023;875,1926;909,2087;1109,1990;1074,1990;1063,1963;982,1946;1065,2086;1059,2059;1110,2014;1190,1944;1202,1889;1250,1875;1141,1945;1236,2036;1163,2010;1173,2084;1388,2053;1383,1957;1287,1957;1372,2088;1524,2006;1438,2025;1512,1970;1477,1922;1445,2083;1560,2086;1711,1857;1648,2053;1666,1955;1691,1929;1592,2038;1711,2064;1747,1857" o:connectangles="0,0,0,0,0,0,0,0,0,0,0,0,0,0,0,0,0,0,0,0,0,0,0,0,0,0,0,0,0,0,0,0,0,0,0,0,0,0,0,0,0,0,0,0,0,0,0,0,0,0,0,0,0,0,0,0,0,0,0,0,0"/>
              </v:shape>
              <w10:wrap anchorx="page" anchory="page"/>
            </v:group>
          </w:pict>
        </mc:Fallback>
      </mc:AlternateContent>
    </w:r>
    <w:r w:rsidR="00FB0077">
      <w:tab/>
    </w:r>
    <w:r w:rsidR="00FB0077">
      <w:tab/>
    </w:r>
    <w:r w:rsidR="002C4419">
      <w:t>Verklaring hoofdelijke aansprakelijkheid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5EB30F8"/>
    <w:multiLevelType w:val="hybridMultilevel"/>
    <w:tmpl w:val="B6F0BF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522E7"/>
    <w:multiLevelType w:val="hybridMultilevel"/>
    <w:tmpl w:val="8654BA12"/>
    <w:lvl w:ilvl="0" w:tplc="29E2093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9" w15:restartNumberingAfterBreak="0">
    <w:nsid w:val="364A74B0"/>
    <w:multiLevelType w:val="hybridMultilevel"/>
    <w:tmpl w:val="A2F419A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875139A"/>
    <w:multiLevelType w:val="hybridMultilevel"/>
    <w:tmpl w:val="1740382C"/>
    <w:lvl w:ilvl="0" w:tplc="C8560F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9248B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CC75B7F"/>
    <w:multiLevelType w:val="multilevel"/>
    <w:tmpl w:val="DA324E98"/>
    <w:lvl w:ilvl="0">
      <w:start w:val="1"/>
      <w:numFmt w:val="decimal"/>
      <w:pStyle w:val="kop30"/>
      <w:lvlText w:val="%1."/>
      <w:lvlJc w:val="left"/>
      <w:pPr>
        <w:ind w:left="360" w:hanging="360"/>
      </w:pPr>
    </w:lvl>
    <w:lvl w:ilvl="1">
      <w:start w:val="1"/>
      <w:numFmt w:val="decimal"/>
      <w:lvlText w:val="%1.%2."/>
      <w:lvlJc w:val="left"/>
      <w:pPr>
        <w:ind w:left="792" w:hanging="432"/>
      </w:pPr>
    </w:lvl>
    <w:lvl w:ilvl="2">
      <w:start w:val="1"/>
      <w:numFmt w:val="decimal"/>
      <w:pStyle w:val="kop3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15"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7" w15:restartNumberingAfterBreak="0">
    <w:nsid w:val="5F49514C"/>
    <w:multiLevelType w:val="hybridMultilevel"/>
    <w:tmpl w:val="376445DA"/>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F576682"/>
    <w:multiLevelType w:val="hybridMultilevel"/>
    <w:tmpl w:val="FFE23C74"/>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9" w15:restartNumberingAfterBreak="0">
    <w:nsid w:val="61331DC1"/>
    <w:multiLevelType w:val="hybridMultilevel"/>
    <w:tmpl w:val="580AC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8C5072"/>
    <w:multiLevelType w:val="hybridMultilevel"/>
    <w:tmpl w:val="CE287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4E33222"/>
    <w:multiLevelType w:val="hybridMultilevel"/>
    <w:tmpl w:val="091602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65A066B3"/>
    <w:multiLevelType w:val="hybridMultilevel"/>
    <w:tmpl w:val="7C7886B6"/>
    <w:lvl w:ilvl="0" w:tplc="04130001">
      <w:start w:val="1"/>
      <w:numFmt w:val="bullet"/>
      <w:lvlText w:val=""/>
      <w:lvlJc w:val="left"/>
      <w:pPr>
        <w:ind w:left="360" w:hanging="360"/>
      </w:pPr>
      <w:rPr>
        <w:rFonts w:ascii="Symbol" w:hAnsi="Symbol" w:hint="default"/>
      </w:rPr>
    </w:lvl>
    <w:lvl w:ilvl="1" w:tplc="9BDCDF26">
      <w:numFmt w:val="bullet"/>
      <w:lvlText w:val="•"/>
      <w:lvlJc w:val="left"/>
      <w:pPr>
        <w:ind w:left="1245" w:hanging="525"/>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77B1D69"/>
    <w:multiLevelType w:val="hybridMultilevel"/>
    <w:tmpl w:val="D2B04C5C"/>
    <w:lvl w:ilvl="0" w:tplc="04130001">
      <w:start w:val="1"/>
      <w:numFmt w:val="bullet"/>
      <w:lvlText w:val=""/>
      <w:lvlJc w:val="left"/>
      <w:pPr>
        <w:ind w:left="720" w:hanging="72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7C256E14"/>
    <w:multiLevelType w:val="hybridMultilevel"/>
    <w:tmpl w:val="9CEC9E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75866787">
    <w:abstractNumId w:val="12"/>
  </w:num>
  <w:num w:numId="2" w16cid:durableId="1895844355">
    <w:abstractNumId w:val="26"/>
  </w:num>
  <w:num w:numId="3" w16cid:durableId="1973830112">
    <w:abstractNumId w:val="3"/>
  </w:num>
  <w:num w:numId="4" w16cid:durableId="1858228988">
    <w:abstractNumId w:val="5"/>
  </w:num>
  <w:num w:numId="5" w16cid:durableId="753403512">
    <w:abstractNumId w:val="17"/>
  </w:num>
  <w:num w:numId="6" w16cid:durableId="1681279194">
    <w:abstractNumId w:val="9"/>
  </w:num>
  <w:num w:numId="7" w16cid:durableId="2066442608">
    <w:abstractNumId w:val="11"/>
  </w:num>
  <w:num w:numId="8" w16cid:durableId="71127000">
    <w:abstractNumId w:val="4"/>
  </w:num>
  <w:num w:numId="9" w16cid:durableId="2016764778">
    <w:abstractNumId w:val="16"/>
  </w:num>
  <w:num w:numId="10" w16cid:durableId="2006545596">
    <w:abstractNumId w:val="25"/>
  </w:num>
  <w:num w:numId="11" w16cid:durableId="1140996549">
    <w:abstractNumId w:val="10"/>
  </w:num>
  <w:num w:numId="12" w16cid:durableId="1609042442">
    <w:abstractNumId w:val="14"/>
  </w:num>
  <w:num w:numId="13" w16cid:durableId="1535777122">
    <w:abstractNumId w:val="1"/>
  </w:num>
  <w:num w:numId="14" w16cid:durableId="1686665637">
    <w:abstractNumId w:val="13"/>
  </w:num>
  <w:num w:numId="15" w16cid:durableId="1414934784">
    <w:abstractNumId w:val="0"/>
  </w:num>
  <w:num w:numId="16" w16cid:durableId="1903325704">
    <w:abstractNumId w:val="15"/>
  </w:num>
  <w:num w:numId="17" w16cid:durableId="1064181601">
    <w:abstractNumId w:val="7"/>
  </w:num>
  <w:num w:numId="18" w16cid:durableId="1253080481">
    <w:abstractNumId w:val="8"/>
  </w:num>
  <w:num w:numId="19" w16cid:durableId="1232160165">
    <w:abstractNumId w:val="28"/>
  </w:num>
  <w:num w:numId="20" w16cid:durableId="1977491612">
    <w:abstractNumId w:val="20"/>
  </w:num>
  <w:num w:numId="21" w16cid:durableId="1151631273">
    <w:abstractNumId w:val="29"/>
  </w:num>
  <w:num w:numId="22" w16cid:durableId="908925536">
    <w:abstractNumId w:val="18"/>
  </w:num>
  <w:num w:numId="23" w16cid:durableId="1265307739">
    <w:abstractNumId w:val="22"/>
  </w:num>
  <w:num w:numId="24" w16cid:durableId="404911147">
    <w:abstractNumId w:val="21"/>
  </w:num>
  <w:num w:numId="25" w16cid:durableId="1108621584">
    <w:abstractNumId w:val="2"/>
  </w:num>
  <w:num w:numId="26" w16cid:durableId="2024478549">
    <w:abstractNumId w:val="23"/>
  </w:num>
  <w:num w:numId="27" w16cid:durableId="74909390">
    <w:abstractNumId w:val="6"/>
  </w:num>
  <w:num w:numId="28" w16cid:durableId="117261695">
    <w:abstractNumId w:val="19"/>
  </w:num>
  <w:num w:numId="29" w16cid:durableId="1517114317">
    <w:abstractNumId w:val="24"/>
  </w:num>
  <w:num w:numId="30" w16cid:durableId="146095525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BF4"/>
    <w:rsid w:val="000066F5"/>
    <w:rsid w:val="000067C0"/>
    <w:rsid w:val="0000737C"/>
    <w:rsid w:val="00015596"/>
    <w:rsid w:val="0003073F"/>
    <w:rsid w:val="000371E8"/>
    <w:rsid w:val="000456B9"/>
    <w:rsid w:val="00051A62"/>
    <w:rsid w:val="00061010"/>
    <w:rsid w:val="0006191A"/>
    <w:rsid w:val="00061AA3"/>
    <w:rsid w:val="00064ABA"/>
    <w:rsid w:val="00070E99"/>
    <w:rsid w:val="00071511"/>
    <w:rsid w:val="00080617"/>
    <w:rsid w:val="000820CD"/>
    <w:rsid w:val="000923AA"/>
    <w:rsid w:val="00093F85"/>
    <w:rsid w:val="00094B01"/>
    <w:rsid w:val="000A2DF1"/>
    <w:rsid w:val="000A30A9"/>
    <w:rsid w:val="000B4C3B"/>
    <w:rsid w:val="000C132D"/>
    <w:rsid w:val="000D68FB"/>
    <w:rsid w:val="000D7421"/>
    <w:rsid w:val="000E75C6"/>
    <w:rsid w:val="00103AEB"/>
    <w:rsid w:val="00104022"/>
    <w:rsid w:val="00111E00"/>
    <w:rsid w:val="001177A2"/>
    <w:rsid w:val="0012021A"/>
    <w:rsid w:val="00126A60"/>
    <w:rsid w:val="001423F0"/>
    <w:rsid w:val="00142438"/>
    <w:rsid w:val="001579FF"/>
    <w:rsid w:val="001606DA"/>
    <w:rsid w:val="00166C42"/>
    <w:rsid w:val="00167073"/>
    <w:rsid w:val="00183840"/>
    <w:rsid w:val="001A4354"/>
    <w:rsid w:val="001A67BB"/>
    <w:rsid w:val="001D77AE"/>
    <w:rsid w:val="001E3D40"/>
    <w:rsid w:val="001F1179"/>
    <w:rsid w:val="001F16BE"/>
    <w:rsid w:val="00221D9D"/>
    <w:rsid w:val="00232E91"/>
    <w:rsid w:val="00237247"/>
    <w:rsid w:val="00240AB3"/>
    <w:rsid w:val="00240B7C"/>
    <w:rsid w:val="00241E4D"/>
    <w:rsid w:val="0024315F"/>
    <w:rsid w:val="00250E07"/>
    <w:rsid w:val="00255C4E"/>
    <w:rsid w:val="00257572"/>
    <w:rsid w:val="002650F3"/>
    <w:rsid w:val="00266260"/>
    <w:rsid w:val="002727DC"/>
    <w:rsid w:val="00277AC3"/>
    <w:rsid w:val="0028287B"/>
    <w:rsid w:val="00283350"/>
    <w:rsid w:val="0029160F"/>
    <w:rsid w:val="00294FC0"/>
    <w:rsid w:val="002A5015"/>
    <w:rsid w:val="002B6F85"/>
    <w:rsid w:val="002C4419"/>
    <w:rsid w:val="002C63EF"/>
    <w:rsid w:val="002D2E90"/>
    <w:rsid w:val="002F314F"/>
    <w:rsid w:val="00301610"/>
    <w:rsid w:val="003113C2"/>
    <w:rsid w:val="00312E89"/>
    <w:rsid w:val="00315D10"/>
    <w:rsid w:val="003346B7"/>
    <w:rsid w:val="00336316"/>
    <w:rsid w:val="00337E79"/>
    <w:rsid w:val="00344194"/>
    <w:rsid w:val="00353A7A"/>
    <w:rsid w:val="00355C20"/>
    <w:rsid w:val="00370075"/>
    <w:rsid w:val="003735BD"/>
    <w:rsid w:val="00382158"/>
    <w:rsid w:val="0038737C"/>
    <w:rsid w:val="00387EE1"/>
    <w:rsid w:val="00390FF4"/>
    <w:rsid w:val="00391663"/>
    <w:rsid w:val="003922D6"/>
    <w:rsid w:val="003A5A8E"/>
    <w:rsid w:val="003B590A"/>
    <w:rsid w:val="003B6FC3"/>
    <w:rsid w:val="003C55FC"/>
    <w:rsid w:val="003D1F92"/>
    <w:rsid w:val="003E3E6E"/>
    <w:rsid w:val="003E4EF6"/>
    <w:rsid w:val="003F406F"/>
    <w:rsid w:val="004010EE"/>
    <w:rsid w:val="0040385C"/>
    <w:rsid w:val="00403C1A"/>
    <w:rsid w:val="0041726E"/>
    <w:rsid w:val="0042452D"/>
    <w:rsid w:val="00432FF3"/>
    <w:rsid w:val="0043430E"/>
    <w:rsid w:val="00436068"/>
    <w:rsid w:val="0044533E"/>
    <w:rsid w:val="004770CC"/>
    <w:rsid w:val="004833DD"/>
    <w:rsid w:val="004838CE"/>
    <w:rsid w:val="00495FE4"/>
    <w:rsid w:val="004A15A1"/>
    <w:rsid w:val="004B03E2"/>
    <w:rsid w:val="004B5987"/>
    <w:rsid w:val="004B655E"/>
    <w:rsid w:val="004C0B7A"/>
    <w:rsid w:val="004C4B8E"/>
    <w:rsid w:val="004C4C5B"/>
    <w:rsid w:val="004D6357"/>
    <w:rsid w:val="004E2757"/>
    <w:rsid w:val="004F1349"/>
    <w:rsid w:val="004F1A18"/>
    <w:rsid w:val="004F3E6A"/>
    <w:rsid w:val="004F54D4"/>
    <w:rsid w:val="00505391"/>
    <w:rsid w:val="00510685"/>
    <w:rsid w:val="0051198B"/>
    <w:rsid w:val="0051360C"/>
    <w:rsid w:val="00517964"/>
    <w:rsid w:val="00520F4D"/>
    <w:rsid w:val="00534A26"/>
    <w:rsid w:val="00553BF4"/>
    <w:rsid w:val="005544C1"/>
    <w:rsid w:val="00556462"/>
    <w:rsid w:val="00561FE4"/>
    <w:rsid w:val="005814CA"/>
    <w:rsid w:val="0058486D"/>
    <w:rsid w:val="00585F9C"/>
    <w:rsid w:val="005938FA"/>
    <w:rsid w:val="005B3ADB"/>
    <w:rsid w:val="005C0202"/>
    <w:rsid w:val="005C1BA4"/>
    <w:rsid w:val="005C5CD5"/>
    <w:rsid w:val="005E6ED1"/>
    <w:rsid w:val="005F319A"/>
    <w:rsid w:val="005F4B80"/>
    <w:rsid w:val="005F7CAB"/>
    <w:rsid w:val="00615D05"/>
    <w:rsid w:val="00615DB5"/>
    <w:rsid w:val="0062335B"/>
    <w:rsid w:val="006237DA"/>
    <w:rsid w:val="006346EB"/>
    <w:rsid w:val="006468EF"/>
    <w:rsid w:val="006508E1"/>
    <w:rsid w:val="00655F79"/>
    <w:rsid w:val="00683493"/>
    <w:rsid w:val="006B121C"/>
    <w:rsid w:val="006B2699"/>
    <w:rsid w:val="006B3436"/>
    <w:rsid w:val="006C3AF0"/>
    <w:rsid w:val="006D35EF"/>
    <w:rsid w:val="006F07C0"/>
    <w:rsid w:val="006F1774"/>
    <w:rsid w:val="006F20FA"/>
    <w:rsid w:val="006F2BA6"/>
    <w:rsid w:val="006F5AA7"/>
    <w:rsid w:val="006F6BE7"/>
    <w:rsid w:val="006F7163"/>
    <w:rsid w:val="006F7343"/>
    <w:rsid w:val="007146BA"/>
    <w:rsid w:val="00714C72"/>
    <w:rsid w:val="00722FCF"/>
    <w:rsid w:val="00726C01"/>
    <w:rsid w:val="00744E4C"/>
    <w:rsid w:val="00746647"/>
    <w:rsid w:val="0076671E"/>
    <w:rsid w:val="00766B51"/>
    <w:rsid w:val="00766E06"/>
    <w:rsid w:val="00770A4D"/>
    <w:rsid w:val="00773B14"/>
    <w:rsid w:val="00775A5A"/>
    <w:rsid w:val="007800F7"/>
    <w:rsid w:val="00784EBA"/>
    <w:rsid w:val="007A154B"/>
    <w:rsid w:val="007B3AC5"/>
    <w:rsid w:val="007B4ED1"/>
    <w:rsid w:val="007C3BCF"/>
    <w:rsid w:val="007C50DE"/>
    <w:rsid w:val="007C63BB"/>
    <w:rsid w:val="007D3C01"/>
    <w:rsid w:val="007E01FE"/>
    <w:rsid w:val="007E149D"/>
    <w:rsid w:val="007E5CDC"/>
    <w:rsid w:val="007E6E0C"/>
    <w:rsid w:val="007F460C"/>
    <w:rsid w:val="008041D9"/>
    <w:rsid w:val="008069B7"/>
    <w:rsid w:val="008119BA"/>
    <w:rsid w:val="00816318"/>
    <w:rsid w:val="00821B56"/>
    <w:rsid w:val="008225CD"/>
    <w:rsid w:val="00825745"/>
    <w:rsid w:val="008330A8"/>
    <w:rsid w:val="0083782A"/>
    <w:rsid w:val="00852F92"/>
    <w:rsid w:val="00855095"/>
    <w:rsid w:val="00865AE0"/>
    <w:rsid w:val="008723F9"/>
    <w:rsid w:val="00875238"/>
    <w:rsid w:val="00880541"/>
    <w:rsid w:val="008A4784"/>
    <w:rsid w:val="008B4F40"/>
    <w:rsid w:val="008C100D"/>
    <w:rsid w:val="008C3469"/>
    <w:rsid w:val="008C5507"/>
    <w:rsid w:val="008D5221"/>
    <w:rsid w:val="008D657F"/>
    <w:rsid w:val="008F0E8D"/>
    <w:rsid w:val="008F27EF"/>
    <w:rsid w:val="00911AE3"/>
    <w:rsid w:val="00913EDC"/>
    <w:rsid w:val="00921E4C"/>
    <w:rsid w:val="0092375E"/>
    <w:rsid w:val="00924B4E"/>
    <w:rsid w:val="009377AF"/>
    <w:rsid w:val="009427B6"/>
    <w:rsid w:val="00951E4C"/>
    <w:rsid w:val="00953908"/>
    <w:rsid w:val="0095461C"/>
    <w:rsid w:val="00956DDD"/>
    <w:rsid w:val="00967D7E"/>
    <w:rsid w:val="009710D2"/>
    <w:rsid w:val="00972B26"/>
    <w:rsid w:val="00974FF2"/>
    <w:rsid w:val="0097511B"/>
    <w:rsid w:val="00977BD7"/>
    <w:rsid w:val="0098643D"/>
    <w:rsid w:val="00990711"/>
    <w:rsid w:val="009921C2"/>
    <w:rsid w:val="00997FEA"/>
    <w:rsid w:val="009A6D8F"/>
    <w:rsid w:val="009B5385"/>
    <w:rsid w:val="009C1D29"/>
    <w:rsid w:val="009C1D90"/>
    <w:rsid w:val="009C25D3"/>
    <w:rsid w:val="009D660C"/>
    <w:rsid w:val="009D74B1"/>
    <w:rsid w:val="009F0617"/>
    <w:rsid w:val="009F5E9A"/>
    <w:rsid w:val="00A07B22"/>
    <w:rsid w:val="00A16938"/>
    <w:rsid w:val="00A21281"/>
    <w:rsid w:val="00A2682F"/>
    <w:rsid w:val="00A349F2"/>
    <w:rsid w:val="00A34ED1"/>
    <w:rsid w:val="00A44C2F"/>
    <w:rsid w:val="00A478A9"/>
    <w:rsid w:val="00A54D7F"/>
    <w:rsid w:val="00A61248"/>
    <w:rsid w:val="00A655E2"/>
    <w:rsid w:val="00A66FEC"/>
    <w:rsid w:val="00A81CBE"/>
    <w:rsid w:val="00A929DB"/>
    <w:rsid w:val="00A94917"/>
    <w:rsid w:val="00A95FF0"/>
    <w:rsid w:val="00A96643"/>
    <w:rsid w:val="00AA3632"/>
    <w:rsid w:val="00AA599C"/>
    <w:rsid w:val="00AB5064"/>
    <w:rsid w:val="00AE7FEB"/>
    <w:rsid w:val="00AF3245"/>
    <w:rsid w:val="00AF5201"/>
    <w:rsid w:val="00AF62A7"/>
    <w:rsid w:val="00B00912"/>
    <w:rsid w:val="00B037FE"/>
    <w:rsid w:val="00B046AF"/>
    <w:rsid w:val="00B07DD2"/>
    <w:rsid w:val="00B11286"/>
    <w:rsid w:val="00B15707"/>
    <w:rsid w:val="00B17A7D"/>
    <w:rsid w:val="00B17C2A"/>
    <w:rsid w:val="00B20C59"/>
    <w:rsid w:val="00B213A7"/>
    <w:rsid w:val="00B218CC"/>
    <w:rsid w:val="00B254B5"/>
    <w:rsid w:val="00B31249"/>
    <w:rsid w:val="00B52360"/>
    <w:rsid w:val="00B554E5"/>
    <w:rsid w:val="00B57A8B"/>
    <w:rsid w:val="00B60E1E"/>
    <w:rsid w:val="00B63A83"/>
    <w:rsid w:val="00B66725"/>
    <w:rsid w:val="00B7091B"/>
    <w:rsid w:val="00B72330"/>
    <w:rsid w:val="00B75F8B"/>
    <w:rsid w:val="00B7665A"/>
    <w:rsid w:val="00B811A6"/>
    <w:rsid w:val="00B81770"/>
    <w:rsid w:val="00B901EB"/>
    <w:rsid w:val="00B97917"/>
    <w:rsid w:val="00BA441C"/>
    <w:rsid w:val="00BB3CDF"/>
    <w:rsid w:val="00BC36B0"/>
    <w:rsid w:val="00BC4F76"/>
    <w:rsid w:val="00BF2D3D"/>
    <w:rsid w:val="00C028D8"/>
    <w:rsid w:val="00C11BAD"/>
    <w:rsid w:val="00C14369"/>
    <w:rsid w:val="00C20EC0"/>
    <w:rsid w:val="00C36769"/>
    <w:rsid w:val="00C43CC2"/>
    <w:rsid w:val="00C50F05"/>
    <w:rsid w:val="00C518B1"/>
    <w:rsid w:val="00C66D48"/>
    <w:rsid w:val="00C9430E"/>
    <w:rsid w:val="00CA19AB"/>
    <w:rsid w:val="00CC3B2E"/>
    <w:rsid w:val="00CD1ABC"/>
    <w:rsid w:val="00CD6D35"/>
    <w:rsid w:val="00CF0DED"/>
    <w:rsid w:val="00CF336F"/>
    <w:rsid w:val="00D01E61"/>
    <w:rsid w:val="00D01E81"/>
    <w:rsid w:val="00D03B20"/>
    <w:rsid w:val="00D1149B"/>
    <w:rsid w:val="00D23964"/>
    <w:rsid w:val="00D33889"/>
    <w:rsid w:val="00D40227"/>
    <w:rsid w:val="00D455A7"/>
    <w:rsid w:val="00D46236"/>
    <w:rsid w:val="00D6258A"/>
    <w:rsid w:val="00D6612F"/>
    <w:rsid w:val="00D66F6C"/>
    <w:rsid w:val="00D6740B"/>
    <w:rsid w:val="00D67643"/>
    <w:rsid w:val="00D82229"/>
    <w:rsid w:val="00D839B0"/>
    <w:rsid w:val="00D8574F"/>
    <w:rsid w:val="00D941F4"/>
    <w:rsid w:val="00DB19E7"/>
    <w:rsid w:val="00DB440C"/>
    <w:rsid w:val="00DC6D86"/>
    <w:rsid w:val="00DF12CA"/>
    <w:rsid w:val="00E07602"/>
    <w:rsid w:val="00E1404F"/>
    <w:rsid w:val="00E2109B"/>
    <w:rsid w:val="00E255F3"/>
    <w:rsid w:val="00E3041B"/>
    <w:rsid w:val="00E319B1"/>
    <w:rsid w:val="00E31A6C"/>
    <w:rsid w:val="00E33F34"/>
    <w:rsid w:val="00E358A0"/>
    <w:rsid w:val="00E40486"/>
    <w:rsid w:val="00E46878"/>
    <w:rsid w:val="00E54321"/>
    <w:rsid w:val="00E622E1"/>
    <w:rsid w:val="00E6550A"/>
    <w:rsid w:val="00E713D5"/>
    <w:rsid w:val="00E7235A"/>
    <w:rsid w:val="00E82F4F"/>
    <w:rsid w:val="00E8649A"/>
    <w:rsid w:val="00E86AF5"/>
    <w:rsid w:val="00E9205C"/>
    <w:rsid w:val="00EA5D17"/>
    <w:rsid w:val="00EB4784"/>
    <w:rsid w:val="00EE4ADE"/>
    <w:rsid w:val="00EE5E08"/>
    <w:rsid w:val="00EF414B"/>
    <w:rsid w:val="00EF41A9"/>
    <w:rsid w:val="00EF50E7"/>
    <w:rsid w:val="00F02AC2"/>
    <w:rsid w:val="00F03CBF"/>
    <w:rsid w:val="00F5685E"/>
    <w:rsid w:val="00F62426"/>
    <w:rsid w:val="00F707F2"/>
    <w:rsid w:val="00F75816"/>
    <w:rsid w:val="00F8388A"/>
    <w:rsid w:val="00F92EE1"/>
    <w:rsid w:val="00FA36E3"/>
    <w:rsid w:val="00FB0077"/>
    <w:rsid w:val="00FC77D4"/>
    <w:rsid w:val="00FD5F34"/>
    <w:rsid w:val="00FE2871"/>
    <w:rsid w:val="00FE2976"/>
    <w:rsid w:val="00FE314E"/>
    <w:rsid w:val="00FE3C68"/>
    <w:rsid w:val="00FE70A1"/>
    <w:rsid w:val="00FE7F47"/>
    <w:rsid w:val="0EFBB198"/>
    <w:rsid w:val="3194B9EB"/>
    <w:rsid w:val="3DB8A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6F39B"/>
  <w15:chartTrackingRefBased/>
  <w15:docId w15:val="{95157A3C-D5E1-43F0-836A-412E5307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5201"/>
    <w:pPr>
      <w:spacing w:after="0" w:line="260" w:lineRule="atLeast"/>
    </w:pPr>
    <w:rPr>
      <w:kern w:val="0"/>
      <w:sz w:val="19"/>
      <w:szCs w:val="24"/>
      <w14:ligatures w14:val="none"/>
    </w:rPr>
  </w:style>
  <w:style w:type="paragraph" w:styleId="Kop1">
    <w:name w:val="heading 1"/>
    <w:aliases w:val="kop 1"/>
    <w:basedOn w:val="Standaard"/>
    <w:next w:val="Standaard"/>
    <w:link w:val="Kop1Char"/>
    <w:qFormat/>
    <w:rsid w:val="006F2BA6"/>
    <w:pPr>
      <w:keepNext/>
      <w:keepLines/>
      <w:numPr>
        <w:numId w:val="1"/>
      </w:numPr>
      <w:spacing w:before="240"/>
      <w:outlineLvl w:val="0"/>
    </w:pPr>
    <w:rPr>
      <w:rFonts w:eastAsiaTheme="majorEastAsia" w:cstheme="majorBidi"/>
      <w:color w:val="61A78B"/>
      <w:sz w:val="32"/>
      <w:szCs w:val="32"/>
    </w:rPr>
  </w:style>
  <w:style w:type="paragraph" w:styleId="Kop2">
    <w:name w:val="heading 2"/>
    <w:aliases w:val="kop 2"/>
    <w:basedOn w:val="Standaard"/>
    <w:next w:val="Standaard"/>
    <w:link w:val="Kop2Char"/>
    <w:unhideWhenUsed/>
    <w:qFormat/>
    <w:rsid w:val="005E6ED1"/>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Voorwoord,Level 1 - 1,Sub-paragraaf,Subparagraaf"/>
    <w:basedOn w:val="Standaard"/>
    <w:next w:val="Standaard"/>
    <w:link w:val="Kop3Char"/>
    <w:unhideWhenUsed/>
    <w:qFormat/>
    <w:rsid w:val="005E6ED1"/>
    <w:pPr>
      <w:keepNext/>
      <w:keepLines/>
      <w:numPr>
        <w:ilvl w:val="2"/>
        <w:numId w:val="1"/>
      </w:numPr>
      <w:spacing w:before="40"/>
      <w:outlineLvl w:val="2"/>
    </w:pPr>
    <w:rPr>
      <w:rFonts w:asciiTheme="majorHAnsi" w:eastAsiaTheme="majorEastAsia" w:hAnsiTheme="majorHAnsi" w:cstheme="majorBidi"/>
      <w:color w:val="1F3763" w:themeColor="accent1" w:themeShade="7F"/>
      <w:sz w:val="24"/>
    </w:rPr>
  </w:style>
  <w:style w:type="paragraph" w:styleId="Kop4">
    <w:name w:val="heading 4"/>
    <w:aliases w:val="Level 2 - a"/>
    <w:basedOn w:val="Standaard"/>
    <w:next w:val="Standaard"/>
    <w:link w:val="Kop4Char"/>
    <w:unhideWhenUsed/>
    <w:qFormat/>
    <w:rsid w:val="005E6ED1"/>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aliases w:val="Level 3 - i,Bijlage 1"/>
    <w:basedOn w:val="Standaard"/>
    <w:next w:val="Standaard"/>
    <w:link w:val="Kop5Char"/>
    <w:unhideWhenUsed/>
    <w:qFormat/>
    <w:rsid w:val="005E6ED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aliases w:val="Bijlage 2"/>
    <w:basedOn w:val="Standaard"/>
    <w:next w:val="Standaard"/>
    <w:link w:val="Kop6Char"/>
    <w:unhideWhenUsed/>
    <w:qFormat/>
    <w:rsid w:val="005E6ED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nhideWhenUsed/>
    <w:qFormat/>
    <w:rsid w:val="005E6ED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aliases w:val="Legal Level 1.1.1."/>
    <w:basedOn w:val="Standaard"/>
    <w:next w:val="Standaard"/>
    <w:link w:val="Kop8Char"/>
    <w:unhideWhenUsed/>
    <w:qFormat/>
    <w:rsid w:val="005E6ED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5E6ED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3B20"/>
    <w:pPr>
      <w:tabs>
        <w:tab w:val="center" w:pos="4536"/>
        <w:tab w:val="right" w:pos="9072"/>
      </w:tabs>
    </w:pPr>
  </w:style>
  <w:style w:type="character" w:customStyle="1" w:styleId="KoptekstChar">
    <w:name w:val="Koptekst Char"/>
    <w:basedOn w:val="Standaardalinea-lettertype"/>
    <w:link w:val="Koptekst"/>
    <w:uiPriority w:val="99"/>
    <w:rsid w:val="00D03B20"/>
  </w:style>
  <w:style w:type="paragraph" w:styleId="Voettekst">
    <w:name w:val="footer"/>
    <w:basedOn w:val="Standaard"/>
    <w:link w:val="VoettekstChar"/>
    <w:uiPriority w:val="99"/>
    <w:unhideWhenUsed/>
    <w:rsid w:val="00D03B20"/>
    <w:pPr>
      <w:tabs>
        <w:tab w:val="center" w:pos="4536"/>
        <w:tab w:val="right" w:pos="9072"/>
      </w:tabs>
    </w:pPr>
  </w:style>
  <w:style w:type="character" w:customStyle="1" w:styleId="VoettekstChar">
    <w:name w:val="Voettekst Char"/>
    <w:basedOn w:val="Standaardalinea-lettertype"/>
    <w:link w:val="Voettekst"/>
    <w:uiPriority w:val="99"/>
    <w:rsid w:val="00D03B20"/>
  </w:style>
  <w:style w:type="paragraph" w:styleId="Lijstalinea">
    <w:name w:val="List Paragraph"/>
    <w:aliases w:val="Lijstalinea niv 1,Reference List,Opsomblokjes en substreepjes,Configuration Code,List Paragraph1"/>
    <w:basedOn w:val="Standaard"/>
    <w:link w:val="LijstalineaChar"/>
    <w:uiPriority w:val="34"/>
    <w:qFormat/>
    <w:rsid w:val="00D03B20"/>
  </w:style>
  <w:style w:type="paragraph" w:styleId="Geenafstand">
    <w:name w:val="No Spacing"/>
    <w:uiPriority w:val="1"/>
    <w:qFormat/>
    <w:rsid w:val="00D03B20"/>
    <w:pPr>
      <w:widowControl w:val="0"/>
      <w:autoSpaceDE w:val="0"/>
      <w:autoSpaceDN w:val="0"/>
      <w:spacing w:after="0" w:line="240" w:lineRule="auto"/>
    </w:pPr>
    <w:rPr>
      <w:rFonts w:ascii="GT Walsheim Pro" w:eastAsia="Arial" w:hAnsi="GT Walsheim Pro" w:cs="Arial"/>
      <w:kern w:val="0"/>
      <w14:ligatures w14:val="none"/>
    </w:rPr>
  </w:style>
  <w:style w:type="character" w:customStyle="1" w:styleId="Kop1Char">
    <w:name w:val="Kop 1 Char"/>
    <w:aliases w:val="kop 1 Char"/>
    <w:basedOn w:val="Standaardalinea-lettertype"/>
    <w:link w:val="Kop1"/>
    <w:rsid w:val="006F2BA6"/>
    <w:rPr>
      <w:rFonts w:ascii="GT Walsheim Pro" w:eastAsiaTheme="majorEastAsia" w:hAnsi="GT Walsheim Pro" w:cstheme="majorBidi"/>
      <w:color w:val="61A78B"/>
      <w:kern w:val="0"/>
      <w:sz w:val="32"/>
      <w:szCs w:val="32"/>
      <w14:ligatures w14:val="none"/>
    </w:rPr>
  </w:style>
  <w:style w:type="paragraph" w:styleId="Inhopg1">
    <w:name w:val="toc 1"/>
    <w:basedOn w:val="Standaard"/>
    <w:next w:val="Standaard"/>
    <w:autoRedefine/>
    <w:uiPriority w:val="39"/>
    <w:unhideWhenUsed/>
    <w:rsid w:val="006F2BA6"/>
    <w:pPr>
      <w:spacing w:after="100"/>
    </w:pPr>
  </w:style>
  <w:style w:type="character" w:styleId="Hyperlink">
    <w:name w:val="Hyperlink"/>
    <w:basedOn w:val="Standaardalinea-lettertype"/>
    <w:uiPriority w:val="99"/>
    <w:unhideWhenUsed/>
    <w:rsid w:val="006F2BA6"/>
    <w:rPr>
      <w:color w:val="0563C1" w:themeColor="hyperlink"/>
      <w:u w:val="single"/>
    </w:rPr>
  </w:style>
  <w:style w:type="character" w:styleId="Verwijzingopmerking">
    <w:name w:val="annotation reference"/>
    <w:basedOn w:val="Standaardalinea-lettertype"/>
    <w:uiPriority w:val="99"/>
    <w:unhideWhenUsed/>
    <w:rsid w:val="00266260"/>
    <w:rPr>
      <w:sz w:val="16"/>
      <w:szCs w:val="16"/>
    </w:rPr>
  </w:style>
  <w:style w:type="paragraph" w:styleId="Tekstopmerking">
    <w:name w:val="annotation text"/>
    <w:basedOn w:val="Standaard"/>
    <w:link w:val="TekstopmerkingChar"/>
    <w:uiPriority w:val="99"/>
    <w:unhideWhenUsed/>
    <w:rsid w:val="00266260"/>
    <w:rPr>
      <w:sz w:val="20"/>
      <w:szCs w:val="20"/>
    </w:rPr>
  </w:style>
  <w:style w:type="character" w:customStyle="1" w:styleId="TekstopmerkingChar">
    <w:name w:val="Tekst opmerking Char"/>
    <w:basedOn w:val="Standaardalinea-lettertype"/>
    <w:link w:val="Tekstopmerking"/>
    <w:uiPriority w:val="99"/>
    <w:rsid w:val="00266260"/>
    <w:rPr>
      <w:rFonts w:ascii="GT Walsheim Pro" w:eastAsia="Arial" w:hAnsi="GT Walsheim Pro" w:cs="Arial"/>
      <w:kern w:val="0"/>
      <w:sz w:val="20"/>
      <w:szCs w:val="20"/>
      <w14:ligatures w14:val="none"/>
    </w:rPr>
  </w:style>
  <w:style w:type="paragraph" w:styleId="Onderwerpvanopmerking">
    <w:name w:val="annotation subject"/>
    <w:basedOn w:val="Tekstopmerking"/>
    <w:next w:val="Tekstopmerking"/>
    <w:link w:val="OnderwerpvanopmerkingChar"/>
    <w:uiPriority w:val="99"/>
    <w:unhideWhenUsed/>
    <w:rsid w:val="00266260"/>
    <w:rPr>
      <w:b/>
      <w:bCs/>
    </w:rPr>
  </w:style>
  <w:style w:type="character" w:customStyle="1" w:styleId="OnderwerpvanopmerkingChar">
    <w:name w:val="Onderwerp van opmerking Char"/>
    <w:basedOn w:val="TekstopmerkingChar"/>
    <w:link w:val="Onderwerpvanopmerking"/>
    <w:uiPriority w:val="99"/>
    <w:rsid w:val="00266260"/>
    <w:rPr>
      <w:rFonts w:ascii="GT Walsheim Pro" w:eastAsia="Arial" w:hAnsi="GT Walsheim Pro" w:cs="Arial"/>
      <w:b/>
      <w:bCs/>
      <w:kern w:val="0"/>
      <w:sz w:val="20"/>
      <w:szCs w:val="20"/>
      <w14:ligatures w14:val="none"/>
    </w:rPr>
  </w:style>
  <w:style w:type="character" w:customStyle="1" w:styleId="Kop2Char">
    <w:name w:val="Kop 2 Char"/>
    <w:aliases w:val="kop 2 Char"/>
    <w:basedOn w:val="Standaardalinea-lettertype"/>
    <w:link w:val="Kop2"/>
    <w:rsid w:val="005E6ED1"/>
    <w:rPr>
      <w:rFonts w:asciiTheme="majorHAnsi" w:eastAsiaTheme="majorEastAsia" w:hAnsiTheme="majorHAnsi" w:cstheme="majorBidi"/>
      <w:color w:val="2F5496" w:themeColor="accent1" w:themeShade="BF"/>
      <w:kern w:val="0"/>
      <w:sz w:val="26"/>
      <w:szCs w:val="26"/>
      <w14:ligatures w14:val="none"/>
    </w:rPr>
  </w:style>
  <w:style w:type="character" w:customStyle="1" w:styleId="Kop3Char">
    <w:name w:val="Kop 3 Char"/>
    <w:aliases w:val="Voorwoord Char,Level 1 - 1 Char,Sub-paragraaf Char,Subparagraaf Char"/>
    <w:basedOn w:val="Standaardalinea-lettertype"/>
    <w:link w:val="Kop3"/>
    <w:rsid w:val="005E6ED1"/>
    <w:rPr>
      <w:rFonts w:asciiTheme="majorHAnsi" w:eastAsiaTheme="majorEastAsia" w:hAnsiTheme="majorHAnsi" w:cstheme="majorBidi"/>
      <w:color w:val="1F3763" w:themeColor="accent1" w:themeShade="7F"/>
      <w:kern w:val="0"/>
      <w:sz w:val="24"/>
      <w:szCs w:val="24"/>
      <w14:ligatures w14:val="none"/>
    </w:rPr>
  </w:style>
  <w:style w:type="character" w:customStyle="1" w:styleId="Kop4Char">
    <w:name w:val="Kop 4 Char"/>
    <w:aliases w:val="Level 2 - a Char"/>
    <w:basedOn w:val="Standaardalinea-lettertype"/>
    <w:link w:val="Kop4"/>
    <w:rsid w:val="005E6ED1"/>
    <w:rPr>
      <w:rFonts w:asciiTheme="majorHAnsi" w:eastAsiaTheme="majorEastAsia" w:hAnsiTheme="majorHAnsi" w:cstheme="majorBidi"/>
      <w:i/>
      <w:iCs/>
      <w:color w:val="2F5496" w:themeColor="accent1" w:themeShade="BF"/>
      <w:kern w:val="0"/>
      <w14:ligatures w14:val="none"/>
    </w:rPr>
  </w:style>
  <w:style w:type="character" w:customStyle="1" w:styleId="Kop5Char">
    <w:name w:val="Kop 5 Char"/>
    <w:aliases w:val="Level 3 - i Char,Bijlage 1 Char"/>
    <w:basedOn w:val="Standaardalinea-lettertype"/>
    <w:link w:val="Kop5"/>
    <w:rsid w:val="005E6ED1"/>
    <w:rPr>
      <w:rFonts w:asciiTheme="majorHAnsi" w:eastAsiaTheme="majorEastAsia" w:hAnsiTheme="majorHAnsi" w:cstheme="majorBidi"/>
      <w:color w:val="2F5496" w:themeColor="accent1" w:themeShade="BF"/>
      <w:kern w:val="0"/>
      <w14:ligatures w14:val="none"/>
    </w:rPr>
  </w:style>
  <w:style w:type="character" w:customStyle="1" w:styleId="Kop6Char">
    <w:name w:val="Kop 6 Char"/>
    <w:aliases w:val="Bijlage 2 Char"/>
    <w:basedOn w:val="Standaardalinea-lettertype"/>
    <w:link w:val="Kop6"/>
    <w:rsid w:val="005E6ED1"/>
    <w:rPr>
      <w:rFonts w:asciiTheme="majorHAnsi" w:eastAsiaTheme="majorEastAsia" w:hAnsiTheme="majorHAnsi" w:cstheme="majorBidi"/>
      <w:color w:val="1F3763" w:themeColor="accent1" w:themeShade="7F"/>
      <w:kern w:val="0"/>
      <w14:ligatures w14:val="none"/>
    </w:rPr>
  </w:style>
  <w:style w:type="character" w:customStyle="1" w:styleId="Kop7Char">
    <w:name w:val="Kop 7 Char"/>
    <w:basedOn w:val="Standaardalinea-lettertype"/>
    <w:link w:val="Kop7"/>
    <w:rsid w:val="005E6ED1"/>
    <w:rPr>
      <w:rFonts w:asciiTheme="majorHAnsi" w:eastAsiaTheme="majorEastAsia" w:hAnsiTheme="majorHAnsi" w:cstheme="majorBidi"/>
      <w:i/>
      <w:iCs/>
      <w:color w:val="1F3763" w:themeColor="accent1" w:themeShade="7F"/>
      <w:kern w:val="0"/>
      <w14:ligatures w14:val="none"/>
    </w:rPr>
  </w:style>
  <w:style w:type="character" w:customStyle="1" w:styleId="Kop8Char">
    <w:name w:val="Kop 8 Char"/>
    <w:aliases w:val="Legal Level 1.1.1. Char"/>
    <w:basedOn w:val="Standaardalinea-lettertype"/>
    <w:link w:val="Kop8"/>
    <w:rsid w:val="005E6ED1"/>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rsid w:val="005E6ED1"/>
    <w:rPr>
      <w:rFonts w:asciiTheme="majorHAnsi" w:eastAsiaTheme="majorEastAsia" w:hAnsiTheme="majorHAnsi" w:cstheme="majorBidi"/>
      <w:i/>
      <w:iCs/>
      <w:color w:val="272727" w:themeColor="text1" w:themeTint="D8"/>
      <w:kern w:val="0"/>
      <w:sz w:val="21"/>
      <w:szCs w:val="21"/>
      <w14:ligatures w14:val="none"/>
    </w:rPr>
  </w:style>
  <w:style w:type="numbering" w:customStyle="1" w:styleId="Huisstijl-Opsomming">
    <w:name w:val="Huisstijl-Opsomming"/>
    <w:basedOn w:val="Geenlijst"/>
    <w:rsid w:val="00080617"/>
    <w:pPr>
      <w:numPr>
        <w:numId w:val="2"/>
      </w:numPr>
    </w:pPr>
  </w:style>
  <w:style w:type="paragraph" w:styleId="Lijstopsomteken">
    <w:name w:val="List Bullet"/>
    <w:basedOn w:val="Standaard"/>
    <w:rsid w:val="00080617"/>
    <w:pPr>
      <w:numPr>
        <w:numId w:val="3"/>
      </w:numPr>
      <w:tabs>
        <w:tab w:val="left" w:pos="397"/>
      </w:tabs>
      <w:spacing w:line="300" w:lineRule="atLeast"/>
    </w:pPr>
    <w:rPr>
      <w:rFonts w:ascii="Arial" w:eastAsia="Times New Roman" w:hAnsi="Arial" w:cs="Times New Roman"/>
      <w:sz w:val="20"/>
      <w:szCs w:val="20"/>
    </w:rPr>
  </w:style>
  <w:style w:type="paragraph" w:styleId="Lijstopsomteken2">
    <w:name w:val="List Bullet 2"/>
    <w:basedOn w:val="Standaard"/>
    <w:rsid w:val="00080617"/>
    <w:pPr>
      <w:numPr>
        <w:ilvl w:val="1"/>
        <w:numId w:val="3"/>
      </w:numPr>
      <w:spacing w:line="300" w:lineRule="atLeast"/>
      <w:contextualSpacing/>
    </w:pPr>
    <w:rPr>
      <w:rFonts w:ascii="Arial" w:eastAsia="Times New Roman" w:hAnsi="Arial" w:cs="Times New Roman"/>
      <w:sz w:val="20"/>
      <w:szCs w:val="20"/>
    </w:rPr>
  </w:style>
  <w:style w:type="character" w:customStyle="1" w:styleId="LijstalineaChar">
    <w:name w:val="Lijstalinea Char"/>
    <w:aliases w:val="Lijstalinea niv 1 Char,Reference List Char,Opsomblokjes en substreepjes Char,Configuration Code Char,List Paragraph1 Char"/>
    <w:basedOn w:val="Standaardalinea-lettertype"/>
    <w:link w:val="Lijstalinea"/>
    <w:uiPriority w:val="34"/>
    <w:locked/>
    <w:rsid w:val="00080617"/>
    <w:rPr>
      <w:rFonts w:ascii="GT Walsheim Pro" w:eastAsia="Arial" w:hAnsi="GT Walsheim Pro" w:cs="Arial"/>
      <w:kern w:val="0"/>
      <w14:ligatures w14:val="none"/>
    </w:rPr>
  </w:style>
  <w:style w:type="paragraph" w:styleId="Inhopg2">
    <w:name w:val="toc 2"/>
    <w:basedOn w:val="Standaard"/>
    <w:next w:val="Standaard"/>
    <w:autoRedefine/>
    <w:uiPriority w:val="39"/>
    <w:unhideWhenUsed/>
    <w:rsid w:val="00080617"/>
    <w:pPr>
      <w:spacing w:after="100"/>
      <w:ind w:left="220"/>
    </w:pPr>
  </w:style>
  <w:style w:type="table" w:styleId="Tabelraster">
    <w:name w:val="Table Grid"/>
    <w:basedOn w:val="Standaardtabel"/>
    <w:uiPriority w:val="39"/>
    <w:rsid w:val="00615DB5"/>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Zwaar">
    <w:name w:val="Strong"/>
    <w:uiPriority w:val="22"/>
    <w:qFormat/>
    <w:rsid w:val="00615DB5"/>
    <w:rPr>
      <w:b/>
      <w:bCs/>
    </w:rPr>
  </w:style>
  <w:style w:type="character" w:styleId="Vermelding">
    <w:name w:val="Mention"/>
    <w:basedOn w:val="Standaardalinea-lettertype"/>
    <w:uiPriority w:val="99"/>
    <w:unhideWhenUsed/>
    <w:rsid w:val="007C50DE"/>
    <w:rPr>
      <w:color w:val="2B579A"/>
      <w:shd w:val="clear" w:color="auto" w:fill="E1DFDD"/>
    </w:rPr>
  </w:style>
  <w:style w:type="paragraph" w:customStyle="1" w:styleId="Default">
    <w:name w:val="Default"/>
    <w:rsid w:val="00070E99"/>
    <w:pPr>
      <w:autoSpaceDE w:val="0"/>
      <w:autoSpaceDN w:val="0"/>
      <w:adjustRightInd w:val="0"/>
      <w:spacing w:after="0" w:line="240" w:lineRule="auto"/>
    </w:pPr>
    <w:rPr>
      <w:rFonts w:ascii="Arial" w:hAnsi="Arial" w:cs="Arial"/>
      <w:color w:val="000000"/>
      <w:kern w:val="0"/>
      <w:sz w:val="24"/>
      <w:szCs w:val="24"/>
    </w:rPr>
  </w:style>
  <w:style w:type="character" w:styleId="Onopgelostemelding">
    <w:name w:val="Unresolved Mention"/>
    <w:basedOn w:val="Standaardalinea-lettertype"/>
    <w:uiPriority w:val="99"/>
    <w:semiHidden/>
    <w:unhideWhenUsed/>
    <w:rsid w:val="001A67BB"/>
    <w:rPr>
      <w:color w:val="605E5C"/>
      <w:shd w:val="clear" w:color="auto" w:fill="E1DFDD"/>
    </w:rPr>
  </w:style>
  <w:style w:type="character" w:styleId="GevolgdeHyperlink">
    <w:name w:val="FollowedHyperlink"/>
    <w:basedOn w:val="Standaardalinea-lettertype"/>
    <w:uiPriority w:val="99"/>
    <w:unhideWhenUsed/>
    <w:rsid w:val="00D01E61"/>
    <w:rPr>
      <w:color w:val="954F72" w:themeColor="followedHyperlink"/>
      <w:u w:val="single"/>
    </w:rPr>
  </w:style>
  <w:style w:type="paragraph" w:styleId="Tekstzonderopmaak">
    <w:name w:val="Plain Text"/>
    <w:basedOn w:val="Standaard"/>
    <w:link w:val="TekstzonderopmaakChar1"/>
    <w:rsid w:val="0062335B"/>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rsid w:val="0062335B"/>
    <w:rPr>
      <w:rFonts w:ascii="Consolas" w:eastAsia="Arial" w:hAnsi="Consolas" w:cs="Arial"/>
      <w:kern w:val="0"/>
      <w:sz w:val="21"/>
      <w:szCs w:val="21"/>
      <w14:ligatures w14:val="none"/>
    </w:rPr>
  </w:style>
  <w:style w:type="character" w:customStyle="1" w:styleId="TekstzonderopmaakChar1">
    <w:name w:val="Tekst zonder opmaak Char1"/>
    <w:link w:val="Tekstzonderopmaak"/>
    <w:rsid w:val="0062335B"/>
    <w:rPr>
      <w:rFonts w:ascii="Courier New" w:eastAsia="Times New Roman" w:hAnsi="Courier New" w:cs="Times New Roman"/>
      <w:kern w:val="0"/>
      <w:sz w:val="20"/>
      <w:szCs w:val="20"/>
      <w:lang w:val="x-none" w:eastAsia="x-none"/>
      <w14:ligatures w14:val="none"/>
    </w:rPr>
  </w:style>
  <w:style w:type="paragraph" w:customStyle="1" w:styleId="1Brieftekst">
    <w:name w:val="1_Brieftekst"/>
    <w:basedOn w:val="Standaard"/>
    <w:qFormat/>
    <w:rsid w:val="006F07C0"/>
    <w:pPr>
      <w:tabs>
        <w:tab w:val="left" w:pos="284"/>
        <w:tab w:val="left" w:pos="567"/>
        <w:tab w:val="left" w:pos="5500"/>
        <w:tab w:val="right" w:pos="6634"/>
      </w:tabs>
    </w:pPr>
  </w:style>
  <w:style w:type="paragraph" w:styleId="Plattetekst">
    <w:name w:val="Body Text"/>
    <w:basedOn w:val="Standaard"/>
    <w:link w:val="PlattetekstChar"/>
    <w:rsid w:val="00061AA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061AA3"/>
    <w:rPr>
      <w:rFonts w:ascii="Times New Roman" w:eastAsia="Times New Roman" w:hAnsi="Times New Roman" w:cs="Times New Roman"/>
      <w:kern w:val="0"/>
      <w:sz w:val="20"/>
      <w:szCs w:val="20"/>
      <w:lang w:val="x-none"/>
      <w14:ligatures w14:val="none"/>
    </w:rPr>
  </w:style>
  <w:style w:type="paragraph" w:customStyle="1" w:styleId="Kop3a">
    <w:name w:val="Kop 3a"/>
    <w:basedOn w:val="Kop3"/>
    <w:link w:val="Kop3aChar"/>
    <w:qFormat/>
    <w:rsid w:val="00061AA3"/>
    <w:pPr>
      <w:numPr>
        <w:ilvl w:val="0"/>
        <w:numId w:val="0"/>
      </w:numPr>
      <w:spacing w:before="0" w:line="276" w:lineRule="auto"/>
      <w:ind w:left="709" w:hanging="720"/>
      <w:jc w:val="both"/>
    </w:pPr>
    <w:rPr>
      <w:rFonts w:eastAsia="Times New Roman"/>
      <w:i/>
      <w:color w:val="2C4D33"/>
      <w:sz w:val="19"/>
      <w:szCs w:val="19"/>
      <w:lang w:eastAsia="nl-NL"/>
    </w:rPr>
  </w:style>
  <w:style w:type="character" w:customStyle="1" w:styleId="Kop3aChar">
    <w:name w:val="Kop 3a Char"/>
    <w:basedOn w:val="Standaardalinea-lettertype"/>
    <w:link w:val="Kop3a"/>
    <w:rsid w:val="00061AA3"/>
    <w:rPr>
      <w:rFonts w:asciiTheme="majorHAnsi" w:eastAsia="Times New Roman" w:hAnsiTheme="majorHAnsi" w:cstheme="majorBidi"/>
      <w:i/>
      <w:color w:val="2C4D33"/>
      <w:kern w:val="0"/>
      <w:sz w:val="19"/>
      <w:szCs w:val="19"/>
      <w:lang w:eastAsia="nl-NL"/>
      <w14:ligatures w14:val="none"/>
    </w:rPr>
  </w:style>
  <w:style w:type="paragraph" w:customStyle="1" w:styleId="9Contactgegevens">
    <w:name w:val="9_Contactgegevens"/>
    <w:basedOn w:val="Standaard"/>
    <w:qFormat/>
    <w:rsid w:val="00E2109B"/>
    <w:pPr>
      <w:spacing w:line="220" w:lineRule="exact"/>
    </w:pPr>
    <w:rPr>
      <w:color w:val="452777"/>
      <w:sz w:val="16"/>
    </w:rPr>
  </w:style>
  <w:style w:type="paragraph" w:customStyle="1" w:styleId="2Adres">
    <w:name w:val="2_Adres"/>
    <w:basedOn w:val="1Brieftekst"/>
    <w:qFormat/>
    <w:rsid w:val="00E2109B"/>
    <w:pPr>
      <w:spacing w:line="260" w:lineRule="exact"/>
    </w:pPr>
    <w:rPr>
      <w:sz w:val="16"/>
    </w:rPr>
  </w:style>
  <w:style w:type="paragraph" w:customStyle="1" w:styleId="4Kenmerk">
    <w:name w:val="4_Kenmerk"/>
    <w:basedOn w:val="1Brieftekst"/>
    <w:qFormat/>
    <w:rsid w:val="00E2109B"/>
    <w:pPr>
      <w:spacing w:line="240" w:lineRule="exact"/>
    </w:pPr>
    <w:rPr>
      <w:sz w:val="16"/>
    </w:rPr>
  </w:style>
  <w:style w:type="paragraph" w:customStyle="1" w:styleId="3KenmerkKop">
    <w:name w:val="3_Kenmerk Kop"/>
    <w:basedOn w:val="4Kenmerk"/>
    <w:next w:val="4Kenmerk"/>
    <w:qFormat/>
    <w:rsid w:val="00E2109B"/>
    <w:rPr>
      <w:b/>
    </w:rPr>
  </w:style>
  <w:style w:type="paragraph" w:customStyle="1" w:styleId="5Datum">
    <w:name w:val="5_Datum"/>
    <w:basedOn w:val="4Kenmerk"/>
    <w:next w:val="4Kenmerk"/>
    <w:qFormat/>
    <w:rsid w:val="00E2109B"/>
  </w:style>
  <w:style w:type="paragraph" w:customStyle="1" w:styleId="6Onderwerp">
    <w:name w:val="6_Onderwerp"/>
    <w:basedOn w:val="4Kenmerk"/>
    <w:next w:val="4Kenmerk"/>
    <w:qFormat/>
    <w:rsid w:val="00E2109B"/>
  </w:style>
  <w:style w:type="paragraph" w:customStyle="1" w:styleId="7Opsomming">
    <w:name w:val="7_Opsomming"/>
    <w:basedOn w:val="1Brieftekst"/>
    <w:qFormat/>
    <w:rsid w:val="00E2109B"/>
    <w:pPr>
      <w:numPr>
        <w:numId w:val="8"/>
      </w:numPr>
    </w:pPr>
  </w:style>
  <w:style w:type="paragraph" w:customStyle="1" w:styleId="8Nummering">
    <w:name w:val="8_Nummering"/>
    <w:basedOn w:val="1Brieftekst"/>
    <w:qFormat/>
    <w:rsid w:val="00E2109B"/>
    <w:pPr>
      <w:numPr>
        <w:numId w:val="9"/>
      </w:numPr>
    </w:pPr>
  </w:style>
  <w:style w:type="numbering" w:customStyle="1" w:styleId="OpmaakprofielOpmaakprofielOpmaakprofielGenummerdLinks1cmVerkeerd-o">
    <w:name w:val="Opmaakprofiel Opmaakprofiel Opmaakprofiel Genummerd Links:  1 cm Verkeerd-o..."/>
    <w:basedOn w:val="Geenlijst"/>
    <w:rsid w:val="00E2109B"/>
    <w:pPr>
      <w:numPr>
        <w:numId w:val="11"/>
      </w:numPr>
    </w:pPr>
  </w:style>
  <w:style w:type="paragraph" w:customStyle="1" w:styleId="Kopbasis">
    <w:name w:val="Kopbasis"/>
    <w:basedOn w:val="Standaard"/>
    <w:next w:val="Plattetekst"/>
    <w:rsid w:val="00E2109B"/>
    <w:pPr>
      <w:keepNext/>
      <w:keepLines/>
      <w:spacing w:before="140" w:line="220" w:lineRule="atLeast"/>
      <w:ind w:left="1080"/>
    </w:pPr>
    <w:rPr>
      <w:rFonts w:ascii="Arial" w:eastAsia="Times New Roman" w:hAnsi="Arial" w:cs="Times New Roman"/>
      <w:spacing w:val="-4"/>
      <w:kern w:val="28"/>
      <w:szCs w:val="20"/>
    </w:rPr>
  </w:style>
  <w:style w:type="paragraph" w:customStyle="1" w:styleId="Voetnootbasis">
    <w:name w:val="Voetnootbasis"/>
    <w:basedOn w:val="Standaard"/>
    <w:rsid w:val="00E2109B"/>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E2109B"/>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E2109B"/>
    <w:pPr>
      <w:keepNext/>
    </w:pPr>
  </w:style>
  <w:style w:type="paragraph" w:styleId="Bijschrift">
    <w:name w:val="caption"/>
    <w:basedOn w:val="Figuur"/>
    <w:next w:val="Plattetekst"/>
    <w:rsid w:val="00E2109B"/>
    <w:pPr>
      <w:spacing w:before="60" w:after="220" w:line="220" w:lineRule="atLeast"/>
      <w:ind w:left="1800"/>
    </w:pPr>
    <w:rPr>
      <w:i/>
      <w:sz w:val="18"/>
    </w:rPr>
  </w:style>
  <w:style w:type="paragraph" w:customStyle="1" w:styleId="Figuur">
    <w:name w:val="Figuur"/>
    <w:basedOn w:val="Standaard"/>
    <w:next w:val="Bijschrift"/>
    <w:rsid w:val="00E2109B"/>
    <w:pPr>
      <w:keepNext/>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E2109B"/>
    <w:pPr>
      <w:spacing w:before="160"/>
    </w:pPr>
    <w:rPr>
      <w:rFonts w:ascii="Times New Roman" w:hAnsi="Times New Roman"/>
      <w:spacing w:val="-30"/>
      <w:sz w:val="60"/>
    </w:rPr>
  </w:style>
  <w:style w:type="character" w:styleId="Eindnootmarkering">
    <w:name w:val="endnote reference"/>
    <w:semiHidden/>
    <w:rsid w:val="00E2109B"/>
    <w:rPr>
      <w:b/>
      <w:vertAlign w:val="superscript"/>
    </w:rPr>
  </w:style>
  <w:style w:type="paragraph" w:styleId="Eindnoottekst">
    <w:name w:val="endnote text"/>
    <w:basedOn w:val="Voetnootbasis"/>
    <w:link w:val="EindnoottekstChar"/>
    <w:rsid w:val="00E2109B"/>
  </w:style>
  <w:style w:type="character" w:customStyle="1" w:styleId="EindnoottekstChar">
    <w:name w:val="Eindnoottekst Char"/>
    <w:basedOn w:val="Standaardalinea-lettertype"/>
    <w:link w:val="Eindnoottekst"/>
    <w:rsid w:val="00E2109B"/>
    <w:rPr>
      <w:rFonts w:ascii="Times New Roman" w:eastAsia="Times New Roman" w:hAnsi="Times New Roman" w:cs="Times New Roman"/>
      <w:kern w:val="0"/>
      <w:sz w:val="18"/>
      <w:szCs w:val="20"/>
      <w14:ligatures w14:val="none"/>
    </w:rPr>
  </w:style>
  <w:style w:type="paragraph" w:customStyle="1" w:styleId="Koptekstbasis">
    <w:name w:val="Koptekstbasis"/>
    <w:basedOn w:val="Standaard"/>
    <w:rsid w:val="00E2109B"/>
    <w:pPr>
      <w:keepLines/>
      <w:tabs>
        <w:tab w:val="center" w:pos="4320"/>
        <w:tab w:val="right" w:pos="8640"/>
      </w:tabs>
    </w:pPr>
    <w:rPr>
      <w:rFonts w:ascii="Arial" w:eastAsia="Times New Roman" w:hAnsi="Arial" w:cs="Times New Roman"/>
      <w:spacing w:val="-4"/>
      <w:sz w:val="20"/>
      <w:szCs w:val="20"/>
    </w:rPr>
  </w:style>
  <w:style w:type="character" w:styleId="Voetnootmarkering">
    <w:name w:val="footnote reference"/>
    <w:rsid w:val="00E2109B"/>
    <w:rPr>
      <w:vertAlign w:val="superscript"/>
    </w:rPr>
  </w:style>
  <w:style w:type="paragraph" w:styleId="Voetnoottekst">
    <w:name w:val="footnote text"/>
    <w:basedOn w:val="Voetnootbasis"/>
    <w:link w:val="VoetnoottekstChar"/>
    <w:rsid w:val="00E2109B"/>
    <w:rPr>
      <w:lang w:val="x-none"/>
    </w:rPr>
  </w:style>
  <w:style w:type="character" w:customStyle="1" w:styleId="VoetnoottekstChar">
    <w:name w:val="Voetnoottekst Char"/>
    <w:basedOn w:val="Standaardalinea-lettertype"/>
    <w:link w:val="Voetnoottekst"/>
    <w:rsid w:val="00E2109B"/>
    <w:rPr>
      <w:rFonts w:ascii="Times New Roman" w:eastAsia="Times New Roman" w:hAnsi="Times New Roman" w:cs="Times New Roman"/>
      <w:kern w:val="0"/>
      <w:sz w:val="18"/>
      <w:szCs w:val="20"/>
      <w:lang w:val="x-none"/>
      <w14:ligatures w14:val="none"/>
    </w:rPr>
  </w:style>
  <w:style w:type="paragraph" w:styleId="Index1">
    <w:name w:val="index 1"/>
    <w:basedOn w:val="Indexbasis"/>
    <w:semiHidden/>
    <w:rsid w:val="00E2109B"/>
    <w:pPr>
      <w:tabs>
        <w:tab w:val="right" w:pos="4080"/>
      </w:tabs>
      <w:ind w:hanging="360"/>
    </w:pPr>
  </w:style>
  <w:style w:type="paragraph" w:customStyle="1" w:styleId="Indexbasis">
    <w:name w:val="Indexbasis"/>
    <w:basedOn w:val="Standaard"/>
    <w:rsid w:val="00E2109B"/>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E2109B"/>
    <w:pPr>
      <w:tabs>
        <w:tab w:val="right" w:pos="4080"/>
      </w:tabs>
      <w:ind w:left="720" w:hanging="360"/>
    </w:pPr>
  </w:style>
  <w:style w:type="paragraph" w:styleId="Index3">
    <w:name w:val="index 3"/>
    <w:basedOn w:val="Indexbasis"/>
    <w:semiHidden/>
    <w:rsid w:val="00E2109B"/>
    <w:pPr>
      <w:tabs>
        <w:tab w:val="right" w:pos="4080"/>
      </w:tabs>
      <w:ind w:left="720" w:hanging="360"/>
    </w:pPr>
  </w:style>
  <w:style w:type="paragraph" w:styleId="Index4">
    <w:name w:val="index 4"/>
    <w:basedOn w:val="Indexbasis"/>
    <w:semiHidden/>
    <w:rsid w:val="00E2109B"/>
    <w:pPr>
      <w:tabs>
        <w:tab w:val="right" w:pos="4080"/>
      </w:tabs>
      <w:ind w:left="720" w:hanging="360"/>
    </w:pPr>
  </w:style>
  <w:style w:type="paragraph" w:styleId="Index5">
    <w:name w:val="index 5"/>
    <w:basedOn w:val="Indexbasis"/>
    <w:semiHidden/>
    <w:rsid w:val="00E2109B"/>
    <w:pPr>
      <w:tabs>
        <w:tab w:val="right" w:pos="4080"/>
      </w:tabs>
      <w:ind w:left="720" w:hanging="360"/>
    </w:pPr>
  </w:style>
  <w:style w:type="paragraph" w:styleId="Indexkop">
    <w:name w:val="index heading"/>
    <w:basedOn w:val="Kopbasis"/>
    <w:next w:val="Index1"/>
    <w:semiHidden/>
    <w:rsid w:val="00E2109B"/>
    <w:pPr>
      <w:keepLines w:val="0"/>
      <w:spacing w:before="440"/>
      <w:ind w:left="0"/>
    </w:pPr>
    <w:rPr>
      <w:b/>
      <w:caps/>
      <w:spacing w:val="0"/>
      <w:kern w:val="0"/>
      <w:sz w:val="24"/>
    </w:rPr>
  </w:style>
  <w:style w:type="paragraph" w:customStyle="1" w:styleId="Sectiekop">
    <w:name w:val="Sectiekop"/>
    <w:basedOn w:val="Kop1"/>
    <w:rsid w:val="00E2109B"/>
    <w:pPr>
      <w:pageBreakBefore/>
      <w:shd w:val="pct10" w:color="auto" w:fill="auto"/>
      <w:tabs>
        <w:tab w:val="left" w:pos="0"/>
      </w:tabs>
      <w:spacing w:before="220" w:after="220" w:line="280" w:lineRule="atLeast"/>
      <w:ind w:left="709" w:firstLine="1077"/>
    </w:pPr>
    <w:rPr>
      <w:rFonts w:ascii="Arial" w:eastAsia="Times New Roman" w:hAnsi="Arial" w:cs="Times New Roman"/>
      <w:color w:val="auto"/>
      <w:spacing w:val="-10"/>
      <w:kern w:val="28"/>
      <w:position w:val="6"/>
      <w:sz w:val="24"/>
      <w:szCs w:val="20"/>
    </w:rPr>
  </w:style>
  <w:style w:type="paragraph" w:styleId="Inhopg6">
    <w:name w:val="toc 6"/>
    <w:basedOn w:val="Standaard"/>
    <w:next w:val="Standaard"/>
    <w:autoRedefine/>
    <w:semiHidden/>
    <w:rsid w:val="00E2109B"/>
    <w:pPr>
      <w:ind w:left="1000"/>
    </w:pPr>
    <w:rPr>
      <w:rFonts w:ascii="Times New Roman" w:eastAsia="Times New Roman" w:hAnsi="Times New Roman" w:cs="Times New Roman"/>
      <w:sz w:val="18"/>
      <w:szCs w:val="20"/>
    </w:rPr>
  </w:style>
  <w:style w:type="character" w:styleId="Regelnummer">
    <w:name w:val="line number"/>
    <w:rsid w:val="00E2109B"/>
    <w:rPr>
      <w:sz w:val="18"/>
    </w:rPr>
  </w:style>
  <w:style w:type="paragraph" w:styleId="Lijst">
    <w:name w:val="List"/>
    <w:basedOn w:val="Plattetekst"/>
    <w:rsid w:val="00E2109B"/>
    <w:pPr>
      <w:ind w:left="1440" w:hanging="360"/>
    </w:pPr>
  </w:style>
  <w:style w:type="paragraph" w:styleId="Lijstnummering">
    <w:name w:val="List Number"/>
    <w:basedOn w:val="Lijst"/>
    <w:rsid w:val="00E2109B"/>
    <w:pPr>
      <w:ind w:left="1800" w:right="720"/>
    </w:pPr>
  </w:style>
  <w:style w:type="paragraph" w:styleId="Macrotekst">
    <w:name w:val="macro"/>
    <w:basedOn w:val="Standaard"/>
    <w:link w:val="MacrotekstChar"/>
    <w:semiHidden/>
    <w:rsid w:val="00E2109B"/>
    <w:pPr>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E2109B"/>
    <w:rPr>
      <w:rFonts w:ascii="Courier New" w:eastAsia="Times New Roman" w:hAnsi="Courier New" w:cs="Times New Roman"/>
      <w:kern w:val="0"/>
      <w:sz w:val="20"/>
      <w:szCs w:val="20"/>
      <w14:ligatures w14:val="none"/>
    </w:rPr>
  </w:style>
  <w:style w:type="character" w:styleId="Paginanummer">
    <w:name w:val="page number"/>
    <w:rsid w:val="00E2109B"/>
    <w:rPr>
      <w:rFonts w:ascii="Arial" w:hAnsi="Arial"/>
      <w:b/>
      <w:sz w:val="18"/>
    </w:rPr>
  </w:style>
  <w:style w:type="paragraph" w:customStyle="1" w:styleId="Subtitelvoorblad">
    <w:name w:val="Subtitel voorblad"/>
    <w:basedOn w:val="Titelvoorblad"/>
    <w:next w:val="Plattetekst"/>
    <w:rsid w:val="00E2109B"/>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E2109B"/>
    <w:pPr>
      <w:spacing w:before="1800" w:line="240" w:lineRule="atLeast"/>
    </w:pPr>
    <w:rPr>
      <w:b/>
      <w:spacing w:val="-48"/>
      <w:sz w:val="72"/>
    </w:rPr>
  </w:style>
  <w:style w:type="character" w:customStyle="1" w:styleId="Superscript">
    <w:name w:val="Superscript"/>
    <w:rsid w:val="00E2109B"/>
    <w:rPr>
      <w:b/>
      <w:vertAlign w:val="superscript"/>
    </w:rPr>
  </w:style>
  <w:style w:type="paragraph" w:customStyle="1" w:styleId="Inhopgbasis">
    <w:name w:val="Inhopg.basis"/>
    <w:basedOn w:val="Standaard"/>
    <w:rsid w:val="00E2109B"/>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E2109B"/>
    <w:pPr>
      <w:ind w:left="1440" w:hanging="360"/>
    </w:pPr>
  </w:style>
  <w:style w:type="paragraph" w:styleId="Inhopg3">
    <w:name w:val="toc 3"/>
    <w:basedOn w:val="Inhopgbasis"/>
    <w:uiPriority w:val="39"/>
    <w:rsid w:val="00E2109B"/>
    <w:pPr>
      <w:tabs>
        <w:tab w:val="clear" w:pos="6480"/>
      </w:tabs>
      <w:spacing w:after="120" w:line="240" w:lineRule="auto"/>
      <w:ind w:left="403"/>
    </w:pPr>
  </w:style>
  <w:style w:type="paragraph" w:styleId="Inhopg4">
    <w:name w:val="toc 4"/>
    <w:basedOn w:val="Inhopgbasis"/>
    <w:semiHidden/>
    <w:rsid w:val="00E2109B"/>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E2109B"/>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E2109B"/>
    <w:pPr>
      <w:spacing w:before="400" w:after="440"/>
    </w:pPr>
    <w:rPr>
      <w:rFonts w:ascii="Times New Roman" w:hAnsi="Times New Roman"/>
      <w:spacing w:val="-30"/>
      <w:sz w:val="60"/>
    </w:rPr>
  </w:style>
  <w:style w:type="paragraph" w:customStyle="1" w:styleId="Voetteksteerstepagina">
    <w:name w:val="Voettekst eerste pagina"/>
    <w:basedOn w:val="Voettekst"/>
    <w:rsid w:val="00E2109B"/>
    <w:pPr>
      <w:keepLines/>
      <w:pBdr>
        <w:bottom w:val="single" w:sz="6" w:space="1" w:color="auto"/>
      </w:pBdr>
      <w:tabs>
        <w:tab w:val="clear" w:pos="4536"/>
        <w:tab w:val="clear" w:pos="9072"/>
        <w:tab w:val="center" w:pos="4320"/>
        <w:tab w:val="right" w:pos="8640"/>
      </w:tabs>
      <w:spacing w:before="600"/>
    </w:pPr>
    <w:rPr>
      <w:rFonts w:ascii="Arial" w:eastAsia="Times New Roman" w:hAnsi="Arial" w:cs="Times New Roman"/>
      <w:b/>
      <w:spacing w:val="-4"/>
      <w:sz w:val="20"/>
      <w:szCs w:val="20"/>
    </w:rPr>
  </w:style>
  <w:style w:type="paragraph" w:customStyle="1" w:styleId="Voettekstevenpagina">
    <w:name w:val="Voettekst even pagina"/>
    <w:basedOn w:val="Voettekst"/>
    <w:rsid w:val="00E2109B"/>
    <w:pPr>
      <w:keepLines/>
      <w:pBdr>
        <w:bottom w:val="single" w:sz="6" w:space="1" w:color="auto"/>
      </w:pBdr>
      <w:tabs>
        <w:tab w:val="clear" w:pos="4536"/>
        <w:tab w:val="clear" w:pos="9072"/>
        <w:tab w:val="center" w:pos="4320"/>
        <w:tab w:val="right" w:pos="8640"/>
      </w:tabs>
      <w:spacing w:before="600"/>
    </w:pPr>
    <w:rPr>
      <w:rFonts w:ascii="Arial" w:eastAsia="Times New Roman" w:hAnsi="Arial" w:cs="Times New Roman"/>
      <w:b/>
      <w:spacing w:val="-4"/>
      <w:sz w:val="20"/>
      <w:szCs w:val="20"/>
    </w:rPr>
  </w:style>
  <w:style w:type="paragraph" w:customStyle="1" w:styleId="Voettekstonevenpagina">
    <w:name w:val="Voettekst oneven pagina"/>
    <w:basedOn w:val="Voettekst"/>
    <w:rsid w:val="00E2109B"/>
    <w:pPr>
      <w:keepLines/>
      <w:pBdr>
        <w:bottom w:val="single" w:sz="6" w:space="1" w:color="auto"/>
      </w:pBdr>
      <w:tabs>
        <w:tab w:val="clear" w:pos="4536"/>
        <w:tab w:val="clear" w:pos="9072"/>
        <w:tab w:val="center" w:pos="4320"/>
        <w:tab w:val="right" w:pos="8640"/>
      </w:tabs>
      <w:spacing w:before="600"/>
    </w:pPr>
    <w:rPr>
      <w:rFonts w:ascii="Arial" w:eastAsia="Times New Roman" w:hAnsi="Arial" w:cs="Times New Roman"/>
      <w:b/>
      <w:spacing w:val="-4"/>
      <w:sz w:val="20"/>
      <w:szCs w:val="20"/>
    </w:rPr>
  </w:style>
  <w:style w:type="paragraph" w:customStyle="1" w:styleId="Kopteksteerstepagina">
    <w:name w:val="Koptekst eerste pagina"/>
    <w:basedOn w:val="Koptekst"/>
    <w:rsid w:val="00E2109B"/>
    <w:pPr>
      <w:keepLines/>
      <w:tabs>
        <w:tab w:val="clear" w:pos="4536"/>
        <w:tab w:val="clear" w:pos="9072"/>
        <w:tab w:val="center" w:pos="4320"/>
        <w:tab w:val="right" w:pos="8640"/>
      </w:tabs>
    </w:pPr>
    <w:rPr>
      <w:rFonts w:ascii="Arial" w:eastAsia="Times New Roman" w:hAnsi="Arial" w:cs="Times New Roman"/>
      <w:spacing w:val="-4"/>
      <w:sz w:val="20"/>
      <w:szCs w:val="20"/>
    </w:rPr>
  </w:style>
  <w:style w:type="paragraph" w:customStyle="1" w:styleId="Koptekstevenpagina">
    <w:name w:val="Koptekst even pagina"/>
    <w:basedOn w:val="Koptekst"/>
    <w:rsid w:val="00E2109B"/>
    <w:pPr>
      <w:keepLines/>
      <w:tabs>
        <w:tab w:val="clear" w:pos="4536"/>
        <w:tab w:val="clear" w:pos="9072"/>
        <w:tab w:val="center" w:pos="4320"/>
        <w:tab w:val="right" w:pos="8640"/>
      </w:tabs>
    </w:pPr>
    <w:rPr>
      <w:rFonts w:ascii="Arial" w:eastAsia="Times New Roman" w:hAnsi="Arial" w:cs="Times New Roman"/>
      <w:spacing w:val="-4"/>
      <w:sz w:val="20"/>
      <w:szCs w:val="20"/>
    </w:rPr>
  </w:style>
  <w:style w:type="paragraph" w:customStyle="1" w:styleId="Koptekstonevenpagina">
    <w:name w:val="Koptekst oneven pagina"/>
    <w:basedOn w:val="Koptekst"/>
    <w:rsid w:val="00E2109B"/>
    <w:pPr>
      <w:keepLines/>
      <w:tabs>
        <w:tab w:val="clear" w:pos="4536"/>
        <w:tab w:val="clear" w:pos="9072"/>
        <w:tab w:val="center" w:pos="4320"/>
        <w:tab w:val="right" w:pos="8640"/>
      </w:tabs>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E2109B"/>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E2109B"/>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E2109B"/>
    <w:pPr>
      <w:spacing w:before="0" w:line="400" w:lineRule="atLeast"/>
    </w:pPr>
    <w:rPr>
      <w:i/>
      <w:spacing w:val="-14"/>
      <w:sz w:val="34"/>
    </w:rPr>
  </w:style>
  <w:style w:type="paragraph" w:styleId="Plattetekstinspringen">
    <w:name w:val="Body Text Indent"/>
    <w:basedOn w:val="Plattetekst"/>
    <w:link w:val="PlattetekstinspringenChar"/>
    <w:rsid w:val="00E2109B"/>
    <w:pPr>
      <w:ind w:left="1440"/>
    </w:pPr>
    <w:rPr>
      <w:lang w:val="nl-NL"/>
    </w:rPr>
  </w:style>
  <w:style w:type="character" w:customStyle="1" w:styleId="PlattetekstinspringenChar">
    <w:name w:val="Platte tekst inspringen Char"/>
    <w:basedOn w:val="Standaardalinea-lettertype"/>
    <w:link w:val="Plattetekstinspringen"/>
    <w:rsid w:val="00E2109B"/>
    <w:rPr>
      <w:rFonts w:ascii="Times New Roman" w:eastAsia="Times New Roman" w:hAnsi="Times New Roman" w:cs="Times New Roman"/>
      <w:kern w:val="0"/>
      <w:sz w:val="20"/>
      <w:szCs w:val="20"/>
      <w14:ligatures w14:val="none"/>
    </w:rPr>
  </w:style>
  <w:style w:type="paragraph" w:styleId="Ondertitel">
    <w:name w:val="Subtitle"/>
    <w:basedOn w:val="Titel"/>
    <w:next w:val="Plattetekst"/>
    <w:link w:val="OndertitelChar"/>
    <w:rsid w:val="00E2109B"/>
    <w:pPr>
      <w:spacing w:before="0" w:after="160" w:line="400" w:lineRule="atLeast"/>
    </w:pPr>
    <w:rPr>
      <w:i/>
      <w:spacing w:val="-14"/>
      <w:sz w:val="34"/>
    </w:rPr>
  </w:style>
  <w:style w:type="character" w:customStyle="1" w:styleId="OndertitelChar">
    <w:name w:val="Ondertitel Char"/>
    <w:basedOn w:val="Standaardalinea-lettertype"/>
    <w:link w:val="Ondertitel"/>
    <w:rsid w:val="00E2109B"/>
    <w:rPr>
      <w:rFonts w:ascii="Times New Roman" w:eastAsia="Times New Roman" w:hAnsi="Times New Roman" w:cs="Times New Roman"/>
      <w:i/>
      <w:spacing w:val="-14"/>
      <w:kern w:val="28"/>
      <w:sz w:val="34"/>
      <w:szCs w:val="20"/>
      <w14:ligatures w14:val="none"/>
    </w:rPr>
  </w:style>
  <w:style w:type="paragraph" w:styleId="Titel">
    <w:name w:val="Title"/>
    <w:basedOn w:val="Kopbasis"/>
    <w:next w:val="Ondertitel"/>
    <w:link w:val="TitelChar"/>
    <w:qFormat/>
    <w:rsid w:val="00E2109B"/>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E2109B"/>
    <w:rPr>
      <w:rFonts w:ascii="Times New Roman" w:eastAsia="Times New Roman" w:hAnsi="Times New Roman" w:cs="Times New Roman"/>
      <w:spacing w:val="-40"/>
      <w:kern w:val="28"/>
      <w:sz w:val="60"/>
      <w:szCs w:val="20"/>
      <w14:ligatures w14:val="none"/>
    </w:rPr>
  </w:style>
  <w:style w:type="paragraph" w:styleId="Lijstnummering5">
    <w:name w:val="List Number 5"/>
    <w:basedOn w:val="Lijstnummering"/>
    <w:rsid w:val="00E2109B"/>
    <w:pPr>
      <w:ind w:left="3240"/>
    </w:pPr>
  </w:style>
  <w:style w:type="paragraph" w:styleId="Lijstnummering4">
    <w:name w:val="List Number 4"/>
    <w:basedOn w:val="Lijstnummering"/>
    <w:rsid w:val="00E2109B"/>
    <w:pPr>
      <w:ind w:left="2880"/>
    </w:pPr>
  </w:style>
  <w:style w:type="paragraph" w:styleId="Lijstnummering3">
    <w:name w:val="List Number 3"/>
    <w:basedOn w:val="Lijstnummering"/>
    <w:rsid w:val="00E2109B"/>
    <w:pPr>
      <w:ind w:left="2520"/>
    </w:pPr>
  </w:style>
  <w:style w:type="paragraph" w:styleId="Lijstopsomteken5">
    <w:name w:val="List Bullet 5"/>
    <w:basedOn w:val="Lijstopsomteken"/>
    <w:rsid w:val="00E2109B"/>
    <w:pPr>
      <w:tabs>
        <w:tab w:val="clear" w:pos="397"/>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E2109B"/>
    <w:pPr>
      <w:tabs>
        <w:tab w:val="clear" w:pos="397"/>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E2109B"/>
    <w:pPr>
      <w:tabs>
        <w:tab w:val="clear" w:pos="397"/>
      </w:tabs>
      <w:spacing w:after="220" w:line="220" w:lineRule="atLeast"/>
      <w:ind w:left="2520" w:right="720" w:hanging="360"/>
    </w:pPr>
    <w:rPr>
      <w:rFonts w:ascii="Times New Roman" w:hAnsi="Times New Roman"/>
      <w:lang w:val="x-none"/>
    </w:rPr>
  </w:style>
  <w:style w:type="paragraph" w:styleId="Lijst5">
    <w:name w:val="List 5"/>
    <w:basedOn w:val="Lijst"/>
    <w:rsid w:val="00E2109B"/>
    <w:pPr>
      <w:ind w:left="2880"/>
    </w:pPr>
  </w:style>
  <w:style w:type="paragraph" w:styleId="Lijst4">
    <w:name w:val="List 4"/>
    <w:basedOn w:val="Lijst"/>
    <w:rsid w:val="00E2109B"/>
    <w:pPr>
      <w:ind w:left="2520"/>
    </w:pPr>
  </w:style>
  <w:style w:type="paragraph" w:styleId="Lijst3">
    <w:name w:val="List 3"/>
    <w:basedOn w:val="Lijst"/>
    <w:rsid w:val="00E2109B"/>
    <w:pPr>
      <w:ind w:left="2160"/>
    </w:pPr>
  </w:style>
  <w:style w:type="paragraph" w:styleId="Lijst2">
    <w:name w:val="List 2"/>
    <w:basedOn w:val="Lijst"/>
    <w:rsid w:val="00E2109B"/>
    <w:pPr>
      <w:ind w:left="1800"/>
    </w:pPr>
  </w:style>
  <w:style w:type="paragraph" w:styleId="Inhopg7">
    <w:name w:val="toc 7"/>
    <w:basedOn w:val="Standaard"/>
    <w:next w:val="Standaard"/>
    <w:autoRedefine/>
    <w:semiHidden/>
    <w:rsid w:val="00E2109B"/>
    <w:pPr>
      <w:ind w:left="1200"/>
    </w:pPr>
    <w:rPr>
      <w:rFonts w:ascii="Times New Roman" w:eastAsia="Times New Roman" w:hAnsi="Times New Roman" w:cs="Times New Roman"/>
      <w:sz w:val="18"/>
      <w:szCs w:val="20"/>
    </w:rPr>
  </w:style>
  <w:style w:type="paragraph" w:styleId="Lijstnummering2">
    <w:name w:val="List Number 2"/>
    <w:basedOn w:val="Lijstnummering"/>
    <w:rsid w:val="00E2109B"/>
    <w:pPr>
      <w:ind w:left="2160"/>
    </w:pPr>
  </w:style>
  <w:style w:type="paragraph" w:styleId="Lijstvoortzetting">
    <w:name w:val="List Continue"/>
    <w:basedOn w:val="Lijst"/>
    <w:rsid w:val="00E2109B"/>
    <w:pPr>
      <w:ind w:left="1800" w:firstLine="0"/>
    </w:pPr>
  </w:style>
  <w:style w:type="paragraph" w:styleId="Lijstvoortzetting2">
    <w:name w:val="List Continue 2"/>
    <w:basedOn w:val="Lijstvoortzetting"/>
    <w:rsid w:val="00E2109B"/>
    <w:pPr>
      <w:ind w:left="2160"/>
    </w:pPr>
  </w:style>
  <w:style w:type="paragraph" w:styleId="Lijstvoortzetting3">
    <w:name w:val="List Continue 3"/>
    <w:basedOn w:val="Lijstvoortzetting"/>
    <w:rsid w:val="00E2109B"/>
    <w:pPr>
      <w:ind w:left="2520"/>
    </w:pPr>
  </w:style>
  <w:style w:type="paragraph" w:styleId="Lijstvoortzetting4">
    <w:name w:val="List Continue 4"/>
    <w:basedOn w:val="Lijstvoortzetting"/>
    <w:rsid w:val="00E2109B"/>
    <w:pPr>
      <w:ind w:left="2880"/>
    </w:pPr>
  </w:style>
  <w:style w:type="paragraph" w:styleId="Lijstvoortzetting5">
    <w:name w:val="List Continue 5"/>
    <w:basedOn w:val="Lijstvoortzetting"/>
    <w:rsid w:val="00E2109B"/>
    <w:pPr>
      <w:ind w:left="3240"/>
    </w:pPr>
  </w:style>
  <w:style w:type="paragraph" w:styleId="Standaardinspringing">
    <w:name w:val="Normal Indent"/>
    <w:basedOn w:val="Standaard"/>
    <w:rsid w:val="00E2109B"/>
    <w:pPr>
      <w:ind w:left="1440"/>
    </w:pPr>
    <w:rPr>
      <w:rFonts w:ascii="Times New Roman" w:eastAsia="Times New Roman" w:hAnsi="Times New Roman" w:cs="Times New Roman"/>
      <w:sz w:val="20"/>
      <w:szCs w:val="20"/>
    </w:rPr>
  </w:style>
  <w:style w:type="paragraph" w:customStyle="1" w:styleId="Adresafzender">
    <w:name w:val="Adres afzender"/>
    <w:basedOn w:val="Standaard"/>
    <w:rsid w:val="00E2109B"/>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E2109B"/>
    <w:rPr>
      <w:i/>
      <w:spacing w:val="-6"/>
      <w:sz w:val="24"/>
    </w:rPr>
  </w:style>
  <w:style w:type="paragraph" w:customStyle="1" w:styleId="Bedrijfsnaam">
    <w:name w:val="Bedrijfsnaam"/>
    <w:basedOn w:val="Documentlabel"/>
    <w:rsid w:val="00E2109B"/>
    <w:pPr>
      <w:spacing w:before="0"/>
    </w:pPr>
  </w:style>
  <w:style w:type="paragraph" w:customStyle="1" w:styleId="Onderdeellabel">
    <w:name w:val="Onderdeellabel"/>
    <w:basedOn w:val="Kopbasis"/>
    <w:next w:val="Standaard"/>
    <w:rsid w:val="00E2109B"/>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E2109B"/>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E2109B"/>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E2109B"/>
    <w:pPr>
      <w:tabs>
        <w:tab w:val="right" w:leader="dot" w:pos="7560"/>
      </w:tabs>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E2109B"/>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E2109B"/>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E2109B"/>
    <w:rPr>
      <w:rFonts w:ascii="Arial" w:eastAsia="Times New Roman" w:hAnsi="Arial" w:cs="Times New Roman"/>
      <w:kern w:val="0"/>
      <w:szCs w:val="20"/>
      <w:lang w:val="x-none"/>
      <w14:ligatures w14:val="none"/>
    </w:rPr>
  </w:style>
  <w:style w:type="character" w:customStyle="1" w:styleId="Nadrukinleiding">
    <w:name w:val="Nadruk inleiding"/>
    <w:rsid w:val="00E2109B"/>
    <w:rPr>
      <w:rFonts w:ascii="Arial" w:hAnsi="Arial"/>
      <w:b/>
      <w:spacing w:val="-4"/>
    </w:rPr>
  </w:style>
  <w:style w:type="paragraph" w:styleId="Inhopg8">
    <w:name w:val="toc 8"/>
    <w:basedOn w:val="Standaard"/>
    <w:next w:val="Standaard"/>
    <w:autoRedefine/>
    <w:semiHidden/>
    <w:rsid w:val="00E2109B"/>
    <w:pPr>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E2109B"/>
    <w:pPr>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E2109B"/>
    <w:pPr>
      <w:adjustRightInd w:val="0"/>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E2109B"/>
    <w:rPr>
      <w:rFonts w:ascii="Times New Roman" w:eastAsia="Times New Roman" w:hAnsi="Times New Roman" w:cs="Times New Roman"/>
      <w:kern w:val="0"/>
      <w:sz w:val="24"/>
      <w:szCs w:val="20"/>
      <w14:ligatures w14:val="none"/>
    </w:rPr>
  </w:style>
  <w:style w:type="paragraph" w:customStyle="1" w:styleId="AlineaNum">
    <w:name w:val="AlineaNum"/>
    <w:basedOn w:val="Standaard"/>
    <w:rsid w:val="00E2109B"/>
    <w:pPr>
      <w:keepLines/>
      <w:numPr>
        <w:ilvl w:val="4"/>
        <w:numId w:val="12"/>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E2109B"/>
    <w:pPr>
      <w:keepLines/>
      <w:numPr>
        <w:ilvl w:val="5"/>
        <w:numId w:val="12"/>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E2109B"/>
    <w:pPr>
      <w:keepLines/>
      <w:numPr>
        <w:ilvl w:val="3"/>
        <w:numId w:val="12"/>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E2109B"/>
    <w:pPr>
      <w:numPr>
        <w:ilvl w:val="7"/>
        <w:numId w:val="10"/>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E2109B"/>
    <w:pPr>
      <w:numPr>
        <w:ilvl w:val="7"/>
        <w:numId w:val="12"/>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E2109B"/>
    <w:pPr>
      <w:numPr>
        <w:ilvl w:val="8"/>
        <w:numId w:val="12"/>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E2109B"/>
    <w:pPr>
      <w:numPr>
        <w:ilvl w:val="0"/>
        <w:numId w:val="0"/>
      </w:numPr>
      <w:tabs>
        <w:tab w:val="num" w:pos="284"/>
      </w:tabs>
      <w:ind w:left="284" w:hanging="284"/>
    </w:pPr>
  </w:style>
  <w:style w:type="paragraph" w:styleId="Index8">
    <w:name w:val="index 8"/>
    <w:basedOn w:val="Standaard"/>
    <w:next w:val="Standaard"/>
    <w:autoRedefine/>
    <w:semiHidden/>
    <w:rsid w:val="00E2109B"/>
    <w:pPr>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E2109B"/>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E2109B"/>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E2109B"/>
    <w:rPr>
      <w:rFonts w:ascii="Arial" w:eastAsia="Times New Roman" w:hAnsi="Arial" w:cs="Times New Roman"/>
      <w:i/>
      <w:snapToGrid w:val="0"/>
      <w:kern w:val="0"/>
      <w:sz w:val="20"/>
      <w:szCs w:val="20"/>
      <w:lang w:eastAsia="nl-NL"/>
      <w14:ligatures w14:val="none"/>
    </w:rPr>
  </w:style>
  <w:style w:type="paragraph" w:customStyle="1" w:styleId="rocvatekst">
    <w:name w:val="rocvatekst"/>
    <w:basedOn w:val="Standaard"/>
    <w:rsid w:val="00E2109B"/>
    <w:rPr>
      <w:rFonts w:ascii="Verdana" w:eastAsia="Arial Unicode MS" w:hAnsi="Verdana" w:cs="Arial Unicode MS"/>
      <w:color w:val="000000"/>
      <w:sz w:val="16"/>
      <w:szCs w:val="16"/>
      <w:lang w:eastAsia="nl-NL"/>
    </w:rPr>
  </w:style>
  <w:style w:type="paragraph" w:customStyle="1" w:styleId="rocvakop1">
    <w:name w:val="rocvakop1"/>
    <w:basedOn w:val="Standaard"/>
    <w:rsid w:val="00E2109B"/>
    <w:rPr>
      <w:rFonts w:ascii="Verdana" w:eastAsia="Arial Unicode MS" w:hAnsi="Verdana" w:cs="Arial Unicode MS"/>
      <w:b/>
      <w:bCs/>
      <w:color w:val="DE2139"/>
      <w:sz w:val="28"/>
      <w:szCs w:val="28"/>
      <w:lang w:eastAsia="nl-NL"/>
    </w:rPr>
  </w:style>
  <w:style w:type="paragraph" w:customStyle="1" w:styleId="rocvakop2">
    <w:name w:val="rocvakop2"/>
    <w:basedOn w:val="Standaard"/>
    <w:rsid w:val="00E2109B"/>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E2109B"/>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E2109B"/>
    <w:pPr>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E2109B"/>
    <w:rPr>
      <w:rFonts w:ascii="Times New Roman" w:eastAsia="Times New Roman" w:hAnsi="Times New Roman" w:cs="Times New Roman"/>
      <w:kern w:val="0"/>
      <w:sz w:val="20"/>
      <w:szCs w:val="20"/>
      <w14:ligatures w14:val="none"/>
    </w:rPr>
  </w:style>
  <w:style w:type="paragraph" w:styleId="Normaalweb">
    <w:name w:val="Normal (Web)"/>
    <w:basedOn w:val="Standaard"/>
    <w:uiPriority w:val="99"/>
    <w:rsid w:val="00E2109B"/>
    <w:pPr>
      <w:spacing w:before="100" w:beforeAutospacing="1" w:after="100" w:afterAutospacing="1"/>
    </w:pPr>
    <w:rPr>
      <w:rFonts w:ascii="Arial" w:eastAsia="Arial Unicode MS" w:hAnsi="Arial"/>
      <w:sz w:val="18"/>
      <w:szCs w:val="18"/>
      <w:lang w:eastAsia="nl-NL"/>
    </w:rPr>
  </w:style>
  <w:style w:type="paragraph" w:customStyle="1" w:styleId="Opmaakprofiel2">
    <w:name w:val="Opmaakprofiel2"/>
    <w:basedOn w:val="Inhopg2"/>
    <w:rsid w:val="00E2109B"/>
    <w:pPr>
      <w:tabs>
        <w:tab w:val="left" w:pos="800"/>
        <w:tab w:val="right" w:leader="dot" w:pos="8779"/>
      </w:tabs>
      <w:spacing w:after="60"/>
      <w:ind w:left="198"/>
    </w:pPr>
    <w:rPr>
      <w:rFonts w:ascii="Arial" w:eastAsia="Times New Roman" w:hAnsi="Arial" w:cs="Times New Roman"/>
      <w:smallCaps/>
      <w:noProof/>
      <w:sz w:val="20"/>
      <w:szCs w:val="20"/>
    </w:rPr>
  </w:style>
  <w:style w:type="paragraph" w:customStyle="1" w:styleId="Bullet1">
    <w:name w:val="Bullet 1"/>
    <w:basedOn w:val="Standaard"/>
    <w:rsid w:val="00E2109B"/>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E2109B"/>
    <w:pPr>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
    <w:rsid w:val="00E2109B"/>
    <w:pPr>
      <w:keepNext w:val="0"/>
      <w:keepLines w:val="0"/>
      <w:numPr>
        <w:ilvl w:val="0"/>
        <w:numId w:val="0"/>
      </w:numPr>
      <w:tabs>
        <w:tab w:val="num" w:pos="851"/>
      </w:tabs>
      <w:spacing w:before="120" w:after="60"/>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E2109B"/>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E2109B"/>
    <w:pPr>
      <w:jc w:val="both"/>
    </w:pPr>
    <w:rPr>
      <w:rFonts w:ascii="Arial" w:eastAsia="Times New Roman" w:hAnsi="Arial"/>
      <w:lang w:eastAsia="nl-NL"/>
    </w:rPr>
  </w:style>
  <w:style w:type="character" w:customStyle="1" w:styleId="Plattetekst3Char">
    <w:name w:val="Platte tekst 3 Char"/>
    <w:basedOn w:val="Standaardalinea-lettertype"/>
    <w:link w:val="Plattetekst3"/>
    <w:rsid w:val="00E2109B"/>
    <w:rPr>
      <w:rFonts w:ascii="Arial" w:eastAsia="Times New Roman" w:hAnsi="Arial" w:cs="Arial"/>
      <w:kern w:val="0"/>
      <w:szCs w:val="24"/>
      <w:lang w:eastAsia="nl-NL"/>
      <w14:ligatures w14:val="none"/>
    </w:rPr>
  </w:style>
  <w:style w:type="paragraph" w:customStyle="1" w:styleId="rocvaIntroTekst0">
    <w:name w:val="rocva_IntroTekst"/>
    <w:next w:val="Standaard"/>
    <w:rsid w:val="00E2109B"/>
    <w:pPr>
      <w:spacing w:after="0" w:line="240" w:lineRule="auto"/>
      <w:jc w:val="both"/>
    </w:pPr>
    <w:rPr>
      <w:rFonts w:ascii="Arial" w:eastAsia="Times New Roman" w:hAnsi="Arial" w:cs="Times New Roman"/>
      <w:b/>
      <w:color w:val="000000"/>
      <w:kern w:val="0"/>
      <w:sz w:val="20"/>
      <w:szCs w:val="20"/>
      <w:lang w:val="en-US" w:eastAsia="nl-NL"/>
      <w14:ligatures w14:val="none"/>
    </w:rPr>
  </w:style>
  <w:style w:type="paragraph" w:customStyle="1" w:styleId="OpmaakprofielKop1">
    <w:name w:val="Opmaakprofiel Kop 1"/>
    <w:aliases w:val="hoofdstuk + Times New Roman"/>
    <w:basedOn w:val="Kop1"/>
    <w:rsid w:val="00E2109B"/>
    <w:pPr>
      <w:keepLines w:val="0"/>
      <w:pageBreakBefore/>
      <w:numPr>
        <w:numId w:val="13"/>
      </w:numPr>
      <w:tabs>
        <w:tab w:val="left" w:pos="0"/>
      </w:tabs>
      <w:spacing w:before="0" w:after="240"/>
    </w:pPr>
    <w:rPr>
      <w:rFonts w:ascii="Times New Roman" w:eastAsia="Times New Roman" w:hAnsi="Times New Roman" w:cs="Times New Roman"/>
      <w:bCs/>
      <w:color w:val="auto"/>
      <w:kern w:val="28"/>
      <w:sz w:val="24"/>
      <w:szCs w:val="20"/>
    </w:rPr>
  </w:style>
  <w:style w:type="paragraph" w:customStyle="1" w:styleId="contract2">
    <w:name w:val="contract 2"/>
    <w:basedOn w:val="Standaard"/>
    <w:rsid w:val="00E2109B"/>
    <w:pPr>
      <w:numPr>
        <w:ilvl w:val="1"/>
        <w:numId w:val="13"/>
      </w:numPr>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E2109B"/>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E2109B"/>
    <w:rPr>
      <w:rFonts w:ascii="Tahoma" w:eastAsia="Times New Roman" w:hAnsi="Tahoma" w:cs="Times New Roman"/>
      <w:kern w:val="0"/>
      <w:sz w:val="16"/>
      <w:szCs w:val="16"/>
      <w:lang w:eastAsia="nl-NL"/>
      <w14:ligatures w14:val="none"/>
    </w:rPr>
  </w:style>
  <w:style w:type="character" w:customStyle="1" w:styleId="HoofdstukChar">
    <w:name w:val="Hoofdstuk Char"/>
    <w:aliases w:val="Section Heading Char"/>
    <w:rsid w:val="00E2109B"/>
    <w:rPr>
      <w:rFonts w:ascii="Plantin" w:hAnsi="Plantin"/>
      <w:b/>
      <w:smallCaps/>
      <w:kern w:val="28"/>
      <w:sz w:val="22"/>
      <w:lang w:val="nl-NL" w:eastAsia="nl-NL" w:bidi="ar-SA"/>
    </w:rPr>
  </w:style>
  <w:style w:type="character" w:customStyle="1" w:styleId="Char">
    <w:name w:val="Char"/>
    <w:rsid w:val="00E2109B"/>
    <w:rPr>
      <w:rFonts w:ascii="Plantin" w:hAnsi="Plantin"/>
      <w:b/>
      <w:lang w:val="nl-NL" w:eastAsia="nl-NL" w:bidi="ar-SA"/>
    </w:rPr>
  </w:style>
  <w:style w:type="paragraph" w:styleId="Bloktekst">
    <w:name w:val="Block Text"/>
    <w:basedOn w:val="Standaard"/>
    <w:rsid w:val="00E2109B"/>
    <w:pPr>
      <w:adjustRightInd w:val="0"/>
      <w:ind w:left="708" w:right="335"/>
    </w:pPr>
    <w:rPr>
      <w:rFonts w:ascii="Times New Roman" w:eastAsia="Times New Roman" w:hAnsi="Times New Roman" w:cs="Times New Roman"/>
      <w:sz w:val="20"/>
      <w:szCs w:val="20"/>
    </w:rPr>
  </w:style>
  <w:style w:type="character" w:customStyle="1" w:styleId="i">
    <w:name w:val="i"/>
    <w:rsid w:val="00E2109B"/>
    <w:rPr>
      <w:b/>
      <w:vanish/>
      <w:color w:val="0000FF"/>
      <w:sz w:val="18"/>
    </w:rPr>
  </w:style>
  <w:style w:type="paragraph" w:styleId="Revisie">
    <w:name w:val="Revision"/>
    <w:hidden/>
    <w:uiPriority w:val="99"/>
    <w:semiHidden/>
    <w:rsid w:val="00E2109B"/>
    <w:pPr>
      <w:spacing w:after="0" w:line="240" w:lineRule="auto"/>
    </w:pPr>
    <w:rPr>
      <w:rFonts w:ascii="Arial" w:eastAsia="Times New Roman" w:hAnsi="Arial" w:cs="Arial"/>
      <w:kern w:val="0"/>
      <w:szCs w:val="20"/>
      <w:lang w:eastAsia="nl-NL"/>
      <w14:ligatures w14:val="none"/>
    </w:rPr>
  </w:style>
  <w:style w:type="paragraph" w:customStyle="1" w:styleId="zzEWV">
    <w:name w:val="zz_EWV"/>
    <w:basedOn w:val="Standaard"/>
    <w:rsid w:val="00E2109B"/>
    <w:rPr>
      <w:rFonts w:ascii="Verdana" w:eastAsia="Times New Roman" w:hAnsi="Verdana" w:cs="Times New Roman"/>
      <w:sz w:val="16"/>
      <w:lang w:val="en-GB" w:eastAsia="nl-NL"/>
    </w:rPr>
  </w:style>
  <w:style w:type="paragraph" w:customStyle="1" w:styleId="Lijstopsomteken1">
    <w:name w:val="Lijst opsom.teken1"/>
    <w:basedOn w:val="Standaard"/>
    <w:rsid w:val="00E2109B"/>
    <w:pPr>
      <w:numPr>
        <w:numId w:val="15"/>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E2109B"/>
    <w:pPr>
      <w:keepNext/>
      <w:keepLines/>
      <w:spacing w:after="20"/>
    </w:pPr>
    <w:rPr>
      <w:rFonts w:ascii="Arial" w:eastAsia="Times New Roman" w:hAnsi="Arial" w:cs="Times New Roman"/>
      <w:sz w:val="18"/>
      <w:szCs w:val="20"/>
      <w:lang w:eastAsia="nl-NL"/>
    </w:rPr>
  </w:style>
  <w:style w:type="paragraph" w:customStyle="1" w:styleId="kop30">
    <w:name w:val="kop 3"/>
    <w:basedOn w:val="Kop3"/>
    <w:link w:val="kop3Char0"/>
    <w:rsid w:val="00E2109B"/>
    <w:pPr>
      <w:numPr>
        <w:numId w:val="14"/>
      </w:numPr>
      <w:tabs>
        <w:tab w:val="num" w:pos="567"/>
      </w:tabs>
      <w:spacing w:before="0" w:line="23" w:lineRule="atLeast"/>
      <w:ind w:left="567" w:hanging="567"/>
    </w:pPr>
    <w:rPr>
      <w:rFonts w:cstheme="minorHAnsi"/>
      <w:i/>
      <w:color w:val="3A6335"/>
      <w:sz w:val="19"/>
      <w:szCs w:val="19"/>
    </w:rPr>
  </w:style>
  <w:style w:type="paragraph" w:customStyle="1" w:styleId="kop40">
    <w:name w:val="kop 4"/>
    <w:basedOn w:val="kop30"/>
    <w:link w:val="kop4Char0"/>
    <w:rsid w:val="00E2109B"/>
    <w:rPr>
      <w:color w:val="314E2C"/>
    </w:rPr>
  </w:style>
  <w:style w:type="character" w:customStyle="1" w:styleId="kop3Char0">
    <w:name w:val="kop 3 Char"/>
    <w:basedOn w:val="Kop3Char"/>
    <w:link w:val="kop30"/>
    <w:rsid w:val="00E2109B"/>
    <w:rPr>
      <w:rFonts w:asciiTheme="majorHAnsi" w:eastAsiaTheme="majorEastAsia" w:hAnsiTheme="majorHAnsi" w:cstheme="minorHAnsi"/>
      <w:i/>
      <w:color w:val="3A6335"/>
      <w:kern w:val="0"/>
      <w:sz w:val="19"/>
      <w:szCs w:val="19"/>
      <w14:ligatures w14:val="none"/>
    </w:rPr>
  </w:style>
  <w:style w:type="paragraph" w:styleId="Kopvaninhoudsopgave">
    <w:name w:val="TOC Heading"/>
    <w:basedOn w:val="Kop1"/>
    <w:next w:val="Standaard"/>
    <w:uiPriority w:val="39"/>
    <w:unhideWhenUsed/>
    <w:qFormat/>
    <w:rsid w:val="00E2109B"/>
    <w:pPr>
      <w:pageBreakBefore/>
      <w:tabs>
        <w:tab w:val="left" w:pos="0"/>
      </w:tabs>
      <w:spacing w:before="0" w:after="240" w:line="259" w:lineRule="auto"/>
      <w:ind w:left="709" w:hanging="709"/>
      <w:outlineLvl w:val="9"/>
    </w:pPr>
    <w:rPr>
      <w:rFonts w:asciiTheme="majorHAnsi" w:hAnsiTheme="majorHAnsi" w:cstheme="minorHAnsi"/>
      <w:b/>
      <w:color w:val="2F5496" w:themeColor="accent1" w:themeShade="BF"/>
      <w:szCs w:val="24"/>
      <w:lang w:eastAsia="nl-NL"/>
    </w:rPr>
  </w:style>
  <w:style w:type="character" w:customStyle="1" w:styleId="kop4Char0">
    <w:name w:val="kop 4 Char"/>
    <w:basedOn w:val="kop3Char0"/>
    <w:link w:val="kop40"/>
    <w:rsid w:val="00E2109B"/>
    <w:rPr>
      <w:rFonts w:asciiTheme="majorHAnsi" w:eastAsiaTheme="majorEastAsia" w:hAnsiTheme="majorHAnsi" w:cstheme="minorHAnsi"/>
      <w:i/>
      <w:color w:val="314E2C"/>
      <w:kern w:val="0"/>
      <w:sz w:val="19"/>
      <w:szCs w:val="19"/>
      <w14:ligatures w14:val="none"/>
    </w:rPr>
  </w:style>
  <w:style w:type="paragraph" w:customStyle="1" w:styleId="Standard">
    <w:name w:val="Standard"/>
    <w:rsid w:val="00E2109B"/>
    <w:pPr>
      <w:suppressAutoHyphens/>
      <w:autoSpaceDN w:val="0"/>
      <w:spacing w:after="0" w:line="276" w:lineRule="auto"/>
      <w:textAlignment w:val="baseline"/>
    </w:pPr>
    <w:rPr>
      <w:rFonts w:ascii="Times New Roman" w:eastAsia="Times New Roman" w:hAnsi="Times New Roman" w:cs="Times New Roman"/>
      <w:kern w:val="3"/>
      <w:sz w:val="24"/>
      <w:szCs w:val="24"/>
      <w:lang w:eastAsia="zh-CN"/>
      <w14:ligatures w14:val="none"/>
    </w:rPr>
  </w:style>
  <w:style w:type="table" w:customStyle="1" w:styleId="TenderPeople">
    <w:name w:val="Tender People"/>
    <w:basedOn w:val="Standaardtabel"/>
    <w:uiPriority w:val="99"/>
    <w:rsid w:val="00E2109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enderPeople1">
    <w:name w:val="Tender People1"/>
    <w:basedOn w:val="Standaardtabel"/>
    <w:uiPriority w:val="99"/>
    <w:rsid w:val="00E2109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E2109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E2109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E2109B"/>
    <w:pPr>
      <w:numPr>
        <w:numId w:val="17"/>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E2109B"/>
  </w:style>
  <w:style w:type="table" w:customStyle="1" w:styleId="Lijsttabel3-Accent11">
    <w:name w:val="Lijsttabel 3 - Accent 11"/>
    <w:basedOn w:val="Standaardtabel"/>
    <w:uiPriority w:val="48"/>
    <w:rsid w:val="00E2109B"/>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E2109B"/>
    <w:pPr>
      <w:spacing w:before="100" w:beforeAutospacing="1" w:after="100" w:afterAutospacing="1"/>
    </w:pPr>
    <w:rPr>
      <w:rFonts w:ascii="Times New Roman" w:eastAsia="Times New Roman" w:hAnsi="Times New Roman" w:cs="Times New Roman"/>
      <w:sz w:val="24"/>
      <w:lang w:eastAsia="nl-NL"/>
    </w:rPr>
  </w:style>
  <w:style w:type="paragraph" w:customStyle="1" w:styleId="labeled">
    <w:name w:val="labeled"/>
    <w:basedOn w:val="Standaard"/>
    <w:rsid w:val="00E2109B"/>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E2109B"/>
  </w:style>
  <w:style w:type="paragraph" w:customStyle="1" w:styleId="VBControls">
    <w:name w:val="VB Controls"/>
    <w:basedOn w:val="Standaard"/>
    <w:rsid w:val="00E2109B"/>
    <w:pPr>
      <w:numPr>
        <w:numId w:val="18"/>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E2109B"/>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E2109B"/>
    <w:rPr>
      <w:rFonts w:ascii="Arial" w:hAnsi="Arial"/>
      <w:i/>
      <w:iCs/>
      <w:color w:val="4472C4" w:themeColor="accent1"/>
      <w:sz w:val="19"/>
    </w:rPr>
  </w:style>
  <w:style w:type="character" w:styleId="Nadruk">
    <w:name w:val="Emphasis"/>
    <w:basedOn w:val="Standaardalinea-lettertype"/>
    <w:uiPriority w:val="20"/>
    <w:qFormat/>
    <w:rsid w:val="00E2109B"/>
    <w:rPr>
      <w:rFonts w:ascii="Arial" w:hAnsi="Arial"/>
      <w:iCs/>
    </w:rPr>
  </w:style>
  <w:style w:type="character" w:customStyle="1" w:styleId="Onopgelostemelding1">
    <w:name w:val="Onopgeloste melding1"/>
    <w:basedOn w:val="Standaardalinea-lettertype"/>
    <w:uiPriority w:val="99"/>
    <w:semiHidden/>
    <w:unhideWhenUsed/>
    <w:rsid w:val="00E2109B"/>
    <w:rPr>
      <w:color w:val="808080"/>
      <w:shd w:val="clear" w:color="auto" w:fill="E6E6E6"/>
    </w:rPr>
  </w:style>
  <w:style w:type="paragraph" w:customStyle="1" w:styleId="Stijl1">
    <w:name w:val="Stijl1"/>
    <w:basedOn w:val="kop40"/>
    <w:link w:val="Stijl1Char"/>
    <w:qFormat/>
    <w:rsid w:val="00E2109B"/>
    <w:pPr>
      <w:numPr>
        <w:ilvl w:val="0"/>
        <w:numId w:val="0"/>
      </w:numPr>
      <w:spacing w:line="276" w:lineRule="auto"/>
      <w:jc w:val="both"/>
    </w:pPr>
    <w:rPr>
      <w:color w:val="452777"/>
    </w:rPr>
  </w:style>
  <w:style w:type="character" w:customStyle="1" w:styleId="Stijl1Char">
    <w:name w:val="Stijl1 Char"/>
    <w:basedOn w:val="kop4Char0"/>
    <w:link w:val="Stijl1"/>
    <w:rsid w:val="00E2109B"/>
    <w:rPr>
      <w:rFonts w:asciiTheme="majorHAnsi" w:eastAsiaTheme="majorEastAsia" w:hAnsiTheme="majorHAnsi" w:cstheme="minorHAnsi"/>
      <w:i/>
      <w:color w:val="452777"/>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461">
      <w:bodyDiv w:val="1"/>
      <w:marLeft w:val="0"/>
      <w:marRight w:val="0"/>
      <w:marTop w:val="0"/>
      <w:marBottom w:val="0"/>
      <w:divBdr>
        <w:top w:val="none" w:sz="0" w:space="0" w:color="auto"/>
        <w:left w:val="none" w:sz="0" w:space="0" w:color="auto"/>
        <w:bottom w:val="none" w:sz="0" w:space="0" w:color="auto"/>
        <w:right w:val="none" w:sz="0" w:space="0" w:color="auto"/>
      </w:divBdr>
    </w:div>
    <w:div w:id="813566240">
      <w:bodyDiv w:val="1"/>
      <w:marLeft w:val="0"/>
      <w:marRight w:val="0"/>
      <w:marTop w:val="0"/>
      <w:marBottom w:val="0"/>
      <w:divBdr>
        <w:top w:val="none" w:sz="0" w:space="0" w:color="auto"/>
        <w:left w:val="none" w:sz="0" w:space="0" w:color="auto"/>
        <w:bottom w:val="none" w:sz="0" w:space="0" w:color="auto"/>
        <w:right w:val="none" w:sz="0" w:space="0" w:color="auto"/>
      </w:divBdr>
    </w:div>
    <w:div w:id="1408577509">
      <w:bodyDiv w:val="1"/>
      <w:marLeft w:val="0"/>
      <w:marRight w:val="0"/>
      <w:marTop w:val="0"/>
      <w:marBottom w:val="0"/>
      <w:divBdr>
        <w:top w:val="none" w:sz="0" w:space="0" w:color="auto"/>
        <w:left w:val="none" w:sz="0" w:space="0" w:color="auto"/>
        <w:bottom w:val="none" w:sz="0" w:space="0" w:color="auto"/>
        <w:right w:val="none" w:sz="0" w:space="0" w:color="auto"/>
      </w:divBdr>
    </w:div>
    <w:div w:id="185861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warmtestad.nl/" TargetMode="External"/><Relationship Id="rId1" Type="http://schemas.openxmlformats.org/officeDocument/2006/relationships/hyperlink" Target="http://www.warmtestad.n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warmtestad.nl/" TargetMode="External"/><Relationship Id="rId1" Type="http://schemas.openxmlformats.org/officeDocument/2006/relationships/hyperlink" Target="http://www.warmtestad.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warmtestadnl.sharepoint.com/sites/WS_OfficeTemplates/WS_OfficeTemplates/4.%20Rappor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a52695-61e2-4ed4-922a-5775169c25f9" xsi:nil="true"/>
    <lcf76f155ced4ddcb4097134ff3c332f xmlns="75093c5a-1987-4863-8e86-04ae6bd27b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2E3CED56B2494D997AC0C86142F55B" ma:contentTypeVersion="11" ma:contentTypeDescription="Create a new document." ma:contentTypeScope="" ma:versionID="76b8dcc58d363e8a4bcc924038183dea">
  <xsd:schema xmlns:xsd="http://www.w3.org/2001/XMLSchema" xmlns:xs="http://www.w3.org/2001/XMLSchema" xmlns:p="http://schemas.microsoft.com/office/2006/metadata/properties" xmlns:ns2="75093c5a-1987-4863-8e86-04ae6bd27b29" xmlns:ns3="56a52695-61e2-4ed4-922a-5775169c25f9" targetNamespace="http://schemas.microsoft.com/office/2006/metadata/properties" ma:root="true" ma:fieldsID="8d162fdc524908a99db79990839efd5e" ns2:_="" ns3:_="">
    <xsd:import namespace="75093c5a-1987-4863-8e86-04ae6bd27b29"/>
    <xsd:import namespace="56a52695-61e2-4ed4-922a-5775169c25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93c5a-1987-4863-8e86-04ae6bd27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86a691-cd9d-4dac-b10e-3328202490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a52695-61e2-4ed4-922a-5775169c25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0f49cc-363b-4af6-b760-58f844b7facb}" ma:internalName="TaxCatchAll" ma:showField="CatchAllData" ma:web="56a52695-61e2-4ed4-922a-5775169c25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83DA9-756F-4CF7-899C-3113C898F74A}">
  <ds:schemaRefs>
    <ds:schemaRef ds:uri="http://schemas.microsoft.com/sharepoint/v3/contenttype/forms"/>
  </ds:schemaRefs>
</ds:datastoreItem>
</file>

<file path=customXml/itemProps2.xml><?xml version="1.0" encoding="utf-8"?>
<ds:datastoreItem xmlns:ds="http://schemas.openxmlformats.org/officeDocument/2006/customXml" ds:itemID="{49A28050-52F6-4323-8676-67175308E27E}">
  <ds:schemaRefs>
    <ds:schemaRef ds:uri="http://schemas.microsoft.com/office/2006/metadata/properties"/>
    <ds:schemaRef ds:uri="http://schemas.microsoft.com/office/infopath/2007/PartnerControls"/>
    <ds:schemaRef ds:uri="56a52695-61e2-4ed4-922a-5775169c25f9"/>
    <ds:schemaRef ds:uri="75093c5a-1987-4863-8e86-04ae6bd27b29"/>
  </ds:schemaRefs>
</ds:datastoreItem>
</file>

<file path=customXml/itemProps3.xml><?xml version="1.0" encoding="utf-8"?>
<ds:datastoreItem xmlns:ds="http://schemas.openxmlformats.org/officeDocument/2006/customXml" ds:itemID="{6AE0987D-DB3C-4539-9A4F-93977A4E1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93c5a-1987-4863-8e86-04ae6bd27b29"/>
    <ds:schemaRef ds:uri="56a52695-61e2-4ed4-922a-5775169c2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4.%20Rapport</Template>
  <TotalTime>6</TotalTime>
  <Pages>1</Pages>
  <Words>264</Words>
  <Characters>1458</Characters>
  <Application>Microsoft Office Word</Application>
  <DocSecurity>0</DocSecurity>
  <Lines>12</Lines>
  <Paragraphs>3</Paragraphs>
  <ScaleCrop>false</ScaleCrop>
  <Company>WarmteStad</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 | WarmteStad</cp:lastModifiedBy>
  <cp:revision>10</cp:revision>
  <cp:lastPrinted>2023-05-24T09:55:00Z</cp:lastPrinted>
  <dcterms:created xsi:type="dcterms:W3CDTF">2025-08-12T09:19:00Z</dcterms:created>
  <dcterms:modified xsi:type="dcterms:W3CDTF">2026-07-29T08:22:00Z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0x010100BF2E3CED56B2494D997AC0C86142F55B</vt:lpwstr>
  </property>
  <property fmtid="{D5CDD505-2E9C-101B-9397-08002B2CF9AE}" pid="3" name="MediaServiceImageTags">
    <vt:lpwstr/>
  </property>
</Properties>
</file>