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61AD18DC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Referentieformat </w:t>
      </w:r>
      <w:r w:rsidR="00024D91">
        <w:t xml:space="preserve">Perceel </w:t>
      </w:r>
      <w:r w:rsidR="009A68AD">
        <w:t>3</w:t>
      </w:r>
    </w:p>
    <w:p w14:paraId="4106D78B" w14:textId="77777777" w:rsidR="001B03D7" w:rsidRPr="00605009" w:rsidRDefault="001B03D7" w:rsidP="001B03D7">
      <w:pPr>
        <w:spacing w:line="276" w:lineRule="auto"/>
        <w:jc w:val="both"/>
      </w:pPr>
      <w:r w:rsidRPr="00605009">
        <w:t xml:space="preserve">Met dit </w:t>
      </w:r>
      <w:r w:rsidRPr="00BB2842">
        <w:t xml:space="preserve">overzicht </w:t>
      </w:r>
      <w:r w:rsidRPr="00D2611A">
        <w:t xml:space="preserve">dient </w:t>
      </w:r>
      <w:r>
        <w:rPr>
          <w:rFonts w:cstheme="minorHAnsi"/>
        </w:rPr>
        <w:t>ondernemer</w:t>
      </w:r>
      <w:r w:rsidRPr="00D2611A">
        <w:t xml:space="preserve"> aan </w:t>
      </w:r>
      <w:r w:rsidRPr="00BB2842">
        <w:t xml:space="preserve">te </w:t>
      </w:r>
      <w:r w:rsidRPr="00605009">
        <w:t xml:space="preserve">tonen te beschikken over de vereiste en gewenste </w:t>
      </w:r>
      <w:r>
        <w:t>kerncompetenties</w:t>
      </w:r>
      <w:r w:rsidRPr="00605009">
        <w:t>.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14:paraId="277C2B1B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77021F6A" w14:textId="77777777" w:rsidR="001B03D7" w:rsidRDefault="001B03D7" w:rsidP="005075C7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1B03D7" w14:paraId="11CF20A6" w14:textId="77777777" w:rsidTr="00160ADE">
        <w:tc>
          <w:tcPr>
            <w:tcW w:w="4243" w:type="dxa"/>
            <w:shd w:val="clear" w:color="auto" w:fill="F79646" w:themeFill="accent6"/>
          </w:tcPr>
          <w:p w14:paraId="618E7F8D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2C02EC6" w14:textId="77777777" w:rsidR="001B03D7" w:rsidRDefault="001B03D7" w:rsidP="005075C7">
            <w:pPr>
              <w:spacing w:line="276" w:lineRule="auto"/>
            </w:pPr>
          </w:p>
        </w:tc>
      </w:tr>
      <w:tr w:rsidR="001B03D7" w14:paraId="6B60E50B" w14:textId="77777777" w:rsidTr="00160ADE">
        <w:tc>
          <w:tcPr>
            <w:tcW w:w="4243" w:type="dxa"/>
            <w:shd w:val="clear" w:color="auto" w:fill="F79646" w:themeFill="accent6"/>
          </w:tcPr>
          <w:p w14:paraId="5224350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52142F21" w14:textId="77777777" w:rsidR="001B03D7" w:rsidRDefault="001B03D7" w:rsidP="005075C7">
            <w:pPr>
              <w:spacing w:line="276" w:lineRule="auto"/>
            </w:pPr>
          </w:p>
        </w:tc>
      </w:tr>
      <w:tr w:rsidR="001B03D7" w14:paraId="47A41684" w14:textId="77777777" w:rsidTr="00160ADE">
        <w:tc>
          <w:tcPr>
            <w:tcW w:w="4243" w:type="dxa"/>
            <w:shd w:val="clear" w:color="auto" w:fill="F79646" w:themeFill="accent6"/>
          </w:tcPr>
          <w:p w14:paraId="7F3FD1F3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4E665A54" w14:textId="77777777" w:rsidR="001B03D7" w:rsidRDefault="001B03D7" w:rsidP="005075C7">
            <w:pPr>
              <w:spacing w:line="276" w:lineRule="auto"/>
            </w:pPr>
          </w:p>
        </w:tc>
      </w:tr>
      <w:tr w:rsidR="001B03D7" w14:paraId="03207F6B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D00A329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5A9A" w14:textId="77777777" w:rsidR="001B03D7" w:rsidRDefault="001B03D7" w:rsidP="005075C7">
            <w:pPr>
              <w:spacing w:line="276" w:lineRule="auto"/>
            </w:pPr>
          </w:p>
        </w:tc>
      </w:tr>
      <w:tr w:rsidR="001B03D7" w14:paraId="708921EE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0C4EB90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DB5EC" w14:textId="77777777" w:rsidR="001B03D7" w:rsidRDefault="001B03D7" w:rsidP="005075C7">
            <w:pPr>
              <w:spacing w:line="276" w:lineRule="auto"/>
            </w:pPr>
          </w:p>
        </w:tc>
      </w:tr>
    </w:tbl>
    <w:p w14:paraId="57E7A9C3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5B0C2829" w14:textId="77777777" w:rsidTr="00160ADE">
        <w:tc>
          <w:tcPr>
            <w:tcW w:w="8505" w:type="dxa"/>
            <w:gridSpan w:val="2"/>
            <w:shd w:val="clear" w:color="auto" w:fill="F79646" w:themeFill="accent6"/>
          </w:tcPr>
          <w:p w14:paraId="6D6872E2" w14:textId="77777777" w:rsidR="001B03D7" w:rsidRPr="00605009" w:rsidRDefault="001B03D7" w:rsidP="005075C7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1B03D7" w:rsidRPr="00605009" w14:paraId="18EA9BD2" w14:textId="77777777" w:rsidTr="00160ADE">
        <w:tc>
          <w:tcPr>
            <w:tcW w:w="4243" w:type="dxa"/>
            <w:shd w:val="clear" w:color="auto" w:fill="F79646" w:themeFill="accent6"/>
          </w:tcPr>
          <w:p w14:paraId="7C6D81A3" w14:textId="77777777" w:rsidR="001B03D7" w:rsidRPr="00D2611A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ondernemer</w:t>
            </w:r>
            <w:r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101334C4" w14:textId="0E474C74" w:rsidR="001B03D7" w:rsidRPr="00605009" w:rsidRDefault="001B03D7" w:rsidP="005075C7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4BDC0211" w14:textId="0A9EEF19" w:rsidR="001B03D7" w:rsidRDefault="00000000" w:rsidP="005075C7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6D7" w:rsidRPr="00D266D7">
              <w:rPr>
                <w:rFonts w:cstheme="minorHAnsi"/>
              </w:rPr>
              <w:t>Inschrijver:</w:t>
            </w:r>
            <w:r w:rsidR="001B03D7" w:rsidRPr="00D266D7">
              <w:t xml:space="preserve"> </w:t>
            </w:r>
            <w:r w:rsidR="001B03D7">
              <w:t>…………………..</w:t>
            </w:r>
          </w:p>
          <w:p w14:paraId="52482F39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>
              <w:t>C</w:t>
            </w:r>
            <w:r w:rsidR="001B03D7" w:rsidRPr="00605009">
              <w:t>ombinant</w:t>
            </w:r>
            <w:r w:rsidR="001B03D7">
              <w:rPr>
                <w:rStyle w:val="Voetnootmarkering"/>
              </w:rPr>
              <w:footnoteReference w:id="2"/>
            </w:r>
            <w:r w:rsidR="001B03D7" w:rsidRPr="00605009">
              <w:t>:</w:t>
            </w:r>
            <w:r w:rsidR="001B03D7">
              <w:t xml:space="preserve"> ……………………..</w:t>
            </w:r>
          </w:p>
          <w:p w14:paraId="364890DF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>
              <w:t>O</w:t>
            </w:r>
            <w:r w:rsidR="001B03D7" w:rsidRPr="00605009">
              <w:t xml:space="preserve">nderaannemer: </w:t>
            </w:r>
            <w:r w:rsidR="001B03D7">
              <w:t>…….….........</w:t>
            </w:r>
          </w:p>
        </w:tc>
      </w:tr>
      <w:tr w:rsidR="001B03D7" w:rsidRPr="00605009" w14:paraId="6C578A3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7B6894D6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>
              <w:rPr>
                <w:rStyle w:val="Voetnootmarkering"/>
                <w:color w:val="FFFFFF"/>
              </w:rPr>
              <w:footnoteReference w:id="3"/>
            </w:r>
            <w:r>
              <w:rPr>
                <w:color w:val="FFFFFF"/>
              </w:rPr>
              <w:t>:</w:t>
            </w:r>
            <w:r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7622D5DE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Zelfstandig ondernemer</w:t>
            </w:r>
          </w:p>
          <w:p w14:paraId="317396DE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Hoof</w:t>
            </w:r>
            <w:r w:rsidR="001B03D7">
              <w:t>d</w:t>
            </w:r>
            <w:r w:rsidR="001B03D7" w:rsidRPr="00605009">
              <w:t xml:space="preserve">aannemer met </w:t>
            </w:r>
            <w:r w:rsidR="001B03D7">
              <w:t>o</w:t>
            </w:r>
            <w:r w:rsidR="001B03D7" w:rsidRPr="00605009">
              <w:t>nderaannemers</w:t>
            </w:r>
          </w:p>
          <w:p w14:paraId="3A6F87CF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 xml:space="preserve">Combinant </w:t>
            </w:r>
          </w:p>
          <w:p w14:paraId="63B9DCC6" w14:textId="77777777" w:rsidR="001B03D7" w:rsidRPr="00605009" w:rsidRDefault="00000000" w:rsidP="005075C7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3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03D7" w:rsidRPr="00605009">
              <w:t>Onderaannemer</w:t>
            </w:r>
          </w:p>
        </w:tc>
      </w:tr>
      <w:tr w:rsidR="001B03D7" w:rsidRPr="00605009" w14:paraId="467395B1" w14:textId="77777777" w:rsidTr="00160ADE">
        <w:tc>
          <w:tcPr>
            <w:tcW w:w="4243" w:type="dxa"/>
            <w:shd w:val="clear" w:color="auto" w:fill="F79646" w:themeFill="accent6"/>
          </w:tcPr>
          <w:p w14:paraId="755D7A13" w14:textId="6F37BE10" w:rsidR="001B03D7" w:rsidRPr="00605009" w:rsidRDefault="00E74968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Geef aan op welke kerncompetentie de Opdracht betrekking heeft (kerncompetentie 1 en/of 2)</w:t>
            </w:r>
          </w:p>
        </w:tc>
        <w:tc>
          <w:tcPr>
            <w:tcW w:w="4262" w:type="dxa"/>
          </w:tcPr>
          <w:p w14:paraId="1E2129E8" w14:textId="77777777" w:rsidR="001B03D7" w:rsidRDefault="001B03D7" w:rsidP="005075C7">
            <w:pPr>
              <w:spacing w:line="276" w:lineRule="auto"/>
            </w:pPr>
          </w:p>
          <w:p w14:paraId="79517E9F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21DC2DA6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5B4291EC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F6C8" w14:textId="77777777" w:rsidR="001B03D7" w:rsidRPr="00605009" w:rsidRDefault="001B03D7" w:rsidP="005075C7">
            <w:pPr>
              <w:spacing w:line="276" w:lineRule="auto"/>
            </w:pPr>
            <w:r w:rsidRPr="00605009">
              <w:t xml:space="preserve">Van </w:t>
            </w:r>
            <w:r>
              <w:t>…………..</w:t>
            </w:r>
            <w:r w:rsidRPr="00605009">
              <w:t>t/m</w:t>
            </w:r>
            <w:r>
              <w:t>…………..</w:t>
            </w:r>
          </w:p>
        </w:tc>
      </w:tr>
      <w:tr w:rsidR="001B03D7" w:rsidRPr="00605009" w14:paraId="74B67E5F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16D00EBA" w14:textId="77777777" w:rsidR="001B03D7" w:rsidRPr="00605009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1ABB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2A44EA7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5855A5E" w14:textId="77777777" w:rsidR="001B03D7" w:rsidRDefault="001B03D7" w:rsidP="001B03D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  <w:p w14:paraId="0C1BD44C" w14:textId="77777777" w:rsid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 w:val="22"/>
                <w:szCs w:val="22"/>
              </w:rPr>
            </w:pPr>
          </w:p>
          <w:p w14:paraId="569DE91F" w14:textId="30967469" w:rsidR="00AB53E2" w:rsidRPr="00AB53E2" w:rsidRDefault="00AB53E2" w:rsidP="00AB53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</w:pP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Voorwaarde omvang: De referentie(s)) die voor kerncompetentie 1 en 2 van Perceel </w:t>
            </w:r>
            <w:r w:rsidR="009A68AD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3</w:t>
            </w:r>
            <w:r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 </w:t>
            </w: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worden ingediend hebben gezamenlijk een minimale omvang van </w:t>
            </w:r>
            <w:r w:rsidR="008B6AE8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>200</w:t>
            </w:r>
            <w:r w:rsidRPr="00AB53E2">
              <w:rPr>
                <w:rFonts w:ascii="GT Walsheim Pro" w:eastAsia="Arial" w:hAnsi="GT Walsheim Pro" w:cs="Arial"/>
                <w:bCs/>
                <w:i/>
                <w:iCs/>
                <w:snapToGrid w:val="0"/>
                <w:color w:val="FFFFFF" w:themeColor="background1"/>
                <w:szCs w:val="19"/>
              </w:rPr>
              <w:t xml:space="preserve"> sets per jaar.</w:t>
            </w:r>
          </w:p>
          <w:p w14:paraId="181B075D" w14:textId="42BFE416" w:rsidR="00E74968" w:rsidRPr="00E7289B" w:rsidRDefault="00E74968" w:rsidP="00E74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 w:themeColor="background1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3035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085E7B50" w14:textId="77777777" w:rsidR="00AB53E2" w:rsidRDefault="00AB53E2">
      <w:r>
        <w:br w:type="page"/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2423D8F5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746A17A2" w14:textId="6768115B" w:rsidR="001B03D7" w:rsidRPr="00A11567" w:rsidRDefault="001B03D7" w:rsidP="0048151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lastRenderedPageBreak/>
              <w:t>Beschrijving referentieopdracht waaruit blijkt dat wordt voldaan aan minimaal een van de volgende kerncompetentie(s):</w:t>
            </w:r>
          </w:p>
          <w:p w14:paraId="39C237D7" w14:textId="77777777" w:rsidR="00AB53E2" w:rsidRDefault="00AB53E2" w:rsidP="00481515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GT Walsheim Pro" w:eastAsia="Arial" w:hAnsi="GT Walsheim Pro" w:cs="Arial"/>
                <w:bCs/>
                <w:snapToGrid w:val="0"/>
                <w:color w:val="FFFFFF" w:themeColor="background1"/>
                <w:szCs w:val="19"/>
              </w:rPr>
            </w:pPr>
          </w:p>
          <w:p w14:paraId="6CEC9EFF" w14:textId="77777777" w:rsidR="009A68AD" w:rsidRPr="009A68AD" w:rsidRDefault="009A68AD" w:rsidP="009A68AD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/>
              </w:rPr>
            </w:pPr>
            <w:r w:rsidRPr="009A68AD">
              <w:rPr>
                <w:color w:val="FFFFFF"/>
              </w:rPr>
              <w:t>Kerncompetentie 1: Aantoonbare ervaring met het leveren WKO afleversets voor de standaard situatie</w:t>
            </w:r>
          </w:p>
          <w:p w14:paraId="4C9C95CC" w14:textId="77777777" w:rsidR="009A68AD" w:rsidRPr="009A68AD" w:rsidRDefault="009A68AD" w:rsidP="009A68AD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FFFFFF"/>
              </w:rPr>
            </w:pPr>
            <w:r w:rsidRPr="009A68AD">
              <w:rPr>
                <w:color w:val="FFFFFF"/>
              </w:rPr>
              <w:t>Kerncompetentie 2: Aantoonbare ervaring met het leveren van WKO afleversets voor de change over situatie</w:t>
            </w:r>
          </w:p>
          <w:p w14:paraId="2A15E721" w14:textId="77777777" w:rsidR="001B03D7" w:rsidRPr="00236010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B45B" w14:textId="77777777" w:rsidR="001B03D7" w:rsidRPr="00605009" w:rsidRDefault="001B03D7" w:rsidP="005075C7">
            <w:pPr>
              <w:tabs>
                <w:tab w:val="left" w:pos="900"/>
              </w:tabs>
              <w:spacing w:line="276" w:lineRule="auto"/>
            </w:pPr>
          </w:p>
        </w:tc>
      </w:tr>
    </w:tbl>
    <w:p w14:paraId="02F54E57" w14:textId="77777777" w:rsidR="001B03D7" w:rsidRDefault="001B03D7" w:rsidP="001B03D7">
      <w:pPr>
        <w:spacing w:line="276" w:lineRule="auto"/>
      </w:pPr>
      <w:bookmarkStart w:id="2" w:name="_30j0zll" w:colFirst="0" w:colLast="0"/>
      <w:bookmarkEnd w:id="2"/>
    </w:p>
    <w:p w14:paraId="17CB0080" w14:textId="5A9CD358" w:rsidR="001B03D7" w:rsidRPr="00605009" w:rsidRDefault="00AB53E2" w:rsidP="00AB53E2">
      <w:pPr>
        <w:spacing w:after="160" w:line="259" w:lineRule="auto"/>
      </w:pPr>
      <w:r>
        <w:t>O</w:t>
      </w:r>
      <w:r w:rsidR="001B03D7" w:rsidRPr="00605009">
        <w:t>ndergetekende verklaart d</w:t>
      </w:r>
      <w:r w:rsidR="001B03D7">
        <w:t>eze</w:t>
      </w:r>
      <w:r w:rsidR="001B03D7" w:rsidRPr="00605009">
        <w:t xml:space="preserve"> </w:t>
      </w:r>
      <w:r w:rsidR="001B03D7">
        <w:t>r</w:t>
      </w:r>
      <w:r w:rsidR="001B03D7" w:rsidRPr="00605009">
        <w:t>eferentie</w:t>
      </w:r>
      <w:r w:rsidR="001B03D7" w:rsidRPr="00605009">
        <w:rPr>
          <w:color w:val="FF0000"/>
        </w:rPr>
        <w:t xml:space="preserve"> </w:t>
      </w:r>
      <w:r w:rsidR="001B03D7" w:rsidRPr="00605009">
        <w:t>naar waarheid te hebben ingevuld.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D995" w14:textId="77777777" w:rsidR="009838CF" w:rsidRDefault="009838CF" w:rsidP="00D03B20">
      <w:r>
        <w:separator/>
      </w:r>
    </w:p>
  </w:endnote>
  <w:endnote w:type="continuationSeparator" w:id="0">
    <w:p w14:paraId="482EFA1B" w14:textId="77777777" w:rsidR="009838CF" w:rsidRDefault="009838CF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7809" w14:textId="77777777" w:rsidR="009838CF" w:rsidRDefault="009838CF" w:rsidP="00D03B20">
      <w:r>
        <w:separator/>
      </w:r>
    </w:p>
  </w:footnote>
  <w:footnote w:type="continuationSeparator" w:id="0">
    <w:p w14:paraId="5CD97D5B" w14:textId="77777777" w:rsidR="009838CF" w:rsidRDefault="009838CF" w:rsidP="00D03B20">
      <w:r>
        <w:continuationSeparator/>
      </w:r>
    </w:p>
  </w:footnote>
  <w:footnote w:id="1">
    <w:p w14:paraId="1FD916CC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 én naam organisatie invullen</w:t>
      </w:r>
    </w:p>
  </w:footnote>
  <w:footnote w:id="2">
    <w:p w14:paraId="664C451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Lid van een samenwerkingsverband</w:t>
      </w:r>
    </w:p>
  </w:footnote>
  <w:footnote w:id="3">
    <w:p w14:paraId="17032095" w14:textId="77777777" w:rsidR="001B03D7" w:rsidRPr="00915820" w:rsidRDefault="001B03D7" w:rsidP="001B03D7">
      <w:pPr>
        <w:pStyle w:val="Voetnoottekst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1BA5F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02E0A7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4"/>
  </w:num>
  <w:num w:numId="2" w16cid:durableId="1895844355">
    <w:abstractNumId w:val="29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0"/>
  </w:num>
  <w:num w:numId="6" w16cid:durableId="1681279194">
    <w:abstractNumId w:val="11"/>
  </w:num>
  <w:num w:numId="7" w16cid:durableId="2066442608">
    <w:abstractNumId w:val="13"/>
  </w:num>
  <w:num w:numId="8" w16cid:durableId="71127000">
    <w:abstractNumId w:val="4"/>
  </w:num>
  <w:num w:numId="9" w16cid:durableId="2016764778">
    <w:abstractNumId w:val="19"/>
  </w:num>
  <w:num w:numId="10" w16cid:durableId="2006545596">
    <w:abstractNumId w:val="28"/>
  </w:num>
  <w:num w:numId="11" w16cid:durableId="1140996549">
    <w:abstractNumId w:val="12"/>
  </w:num>
  <w:num w:numId="12" w16cid:durableId="1609042442">
    <w:abstractNumId w:val="16"/>
  </w:num>
  <w:num w:numId="13" w16cid:durableId="1535777122">
    <w:abstractNumId w:val="1"/>
  </w:num>
  <w:num w:numId="14" w16cid:durableId="1686665637">
    <w:abstractNumId w:val="15"/>
  </w:num>
  <w:num w:numId="15" w16cid:durableId="1414934784">
    <w:abstractNumId w:val="0"/>
  </w:num>
  <w:num w:numId="16" w16cid:durableId="1903325704">
    <w:abstractNumId w:val="18"/>
  </w:num>
  <w:num w:numId="17" w16cid:durableId="1064181601">
    <w:abstractNumId w:val="9"/>
  </w:num>
  <w:num w:numId="18" w16cid:durableId="1253080481">
    <w:abstractNumId w:val="10"/>
  </w:num>
  <w:num w:numId="19" w16cid:durableId="1232160165">
    <w:abstractNumId w:val="30"/>
  </w:num>
  <w:num w:numId="20" w16cid:durableId="1977491612">
    <w:abstractNumId w:val="23"/>
  </w:num>
  <w:num w:numId="21" w16cid:durableId="1151631273">
    <w:abstractNumId w:val="31"/>
  </w:num>
  <w:num w:numId="22" w16cid:durableId="908925536">
    <w:abstractNumId w:val="21"/>
  </w:num>
  <w:num w:numId="23" w16cid:durableId="1265307739">
    <w:abstractNumId w:val="25"/>
  </w:num>
  <w:num w:numId="24" w16cid:durableId="404911147">
    <w:abstractNumId w:val="24"/>
  </w:num>
  <w:num w:numId="25" w16cid:durableId="1108621584">
    <w:abstractNumId w:val="2"/>
  </w:num>
  <w:num w:numId="26" w16cid:durableId="2024478549">
    <w:abstractNumId w:val="26"/>
  </w:num>
  <w:num w:numId="27" w16cid:durableId="74909390">
    <w:abstractNumId w:val="8"/>
  </w:num>
  <w:num w:numId="28" w16cid:durableId="117261695">
    <w:abstractNumId w:val="22"/>
  </w:num>
  <w:num w:numId="29" w16cid:durableId="1517114317">
    <w:abstractNumId w:val="27"/>
  </w:num>
  <w:num w:numId="30" w16cid:durableId="1729373479">
    <w:abstractNumId w:val="7"/>
  </w:num>
  <w:num w:numId="31" w16cid:durableId="668673705">
    <w:abstractNumId w:val="17"/>
  </w:num>
  <w:num w:numId="32" w16cid:durableId="906182309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79FF"/>
    <w:rsid w:val="001606DA"/>
    <w:rsid w:val="00160ADE"/>
    <w:rsid w:val="00166C42"/>
    <w:rsid w:val="00167073"/>
    <w:rsid w:val="00183840"/>
    <w:rsid w:val="001A4354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03A7F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452D"/>
    <w:rsid w:val="00432FF3"/>
    <w:rsid w:val="0043430E"/>
    <w:rsid w:val="00436068"/>
    <w:rsid w:val="0044533E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34A26"/>
    <w:rsid w:val="00553BF4"/>
    <w:rsid w:val="005544C1"/>
    <w:rsid w:val="00556462"/>
    <w:rsid w:val="005814CA"/>
    <w:rsid w:val="0058486D"/>
    <w:rsid w:val="00585F9C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B6AE8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38CF"/>
    <w:rsid w:val="0098643D"/>
    <w:rsid w:val="00990711"/>
    <w:rsid w:val="009921C2"/>
    <w:rsid w:val="00997FEA"/>
    <w:rsid w:val="009A68AD"/>
    <w:rsid w:val="009A6D8F"/>
    <w:rsid w:val="009B5385"/>
    <w:rsid w:val="009C1D29"/>
    <w:rsid w:val="009C1D90"/>
    <w:rsid w:val="009C25D3"/>
    <w:rsid w:val="009D660C"/>
    <w:rsid w:val="009D74B1"/>
    <w:rsid w:val="009F0617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62426"/>
    <w:rsid w:val="00F707F2"/>
    <w:rsid w:val="00F75816"/>
    <w:rsid w:val="00F8388A"/>
    <w:rsid w:val="00F92EE1"/>
    <w:rsid w:val="00FA36E3"/>
    <w:rsid w:val="00FC77D4"/>
    <w:rsid w:val="00FD5F34"/>
    <w:rsid w:val="00FE1289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Een nieuw document maken." ma:contentTypeScope="" ma:versionID="257580698a9ae81ae5e8cfa3ec4371c8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0c01629e27836b235179869a5ce4ec50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3345F1A5-8579-4247-B45D-F6EDDDA92C7D}"/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2</TotalTime>
  <Pages>2</Pages>
  <Words>225</Words>
  <Characters>1239</Characters>
  <Application>Microsoft Office Word</Application>
  <DocSecurity>0</DocSecurity>
  <Lines>10</Lines>
  <Paragraphs>2</Paragraphs>
  <ScaleCrop>false</ScaleCrop>
  <Company>WarmteStad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5</cp:revision>
  <cp:lastPrinted>2023-05-24T09:55:00Z</cp:lastPrinted>
  <dcterms:created xsi:type="dcterms:W3CDTF">2026-07-27T15:13:00Z</dcterms:created>
  <dcterms:modified xsi:type="dcterms:W3CDTF">2026-07-29T08:16:00Z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</Properties>
</file>