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75D" w14:textId="06A13A16" w:rsidR="001B03D7" w:rsidRPr="00656BD4" w:rsidRDefault="001B03D7" w:rsidP="00160ADE">
      <w:pPr>
        <w:pStyle w:val="Kop1"/>
        <w:numPr>
          <w:ilvl w:val="0"/>
          <w:numId w:val="0"/>
        </w:numPr>
        <w:ind w:left="432" w:hanging="432"/>
      </w:pPr>
      <w:bookmarkStart w:id="0" w:name="_gjdgxs" w:colFirst="0" w:colLast="0"/>
      <w:bookmarkStart w:id="1" w:name="_Toc325467083"/>
      <w:bookmarkEnd w:id="0"/>
      <w:r w:rsidRPr="00656BD4">
        <w:t xml:space="preserve">Bijlage </w:t>
      </w:r>
      <w:r w:rsidR="00D95B9F">
        <w:t>Beantwoording wensen Perceel 1</w:t>
      </w:r>
    </w:p>
    <w:p w14:paraId="3E87B39B" w14:textId="77777777" w:rsidR="001B03D7" w:rsidRDefault="001B03D7" w:rsidP="001B03D7">
      <w:pPr>
        <w:spacing w:line="276" w:lineRule="auto"/>
        <w:rPr>
          <w:sz w:val="20"/>
          <w:szCs w:val="20"/>
        </w:rPr>
      </w:pPr>
    </w:p>
    <w:p w14:paraId="762897C4" w14:textId="320909C5" w:rsidR="00B04B1C" w:rsidRPr="00B04B1C" w:rsidRDefault="00B04B1C" w:rsidP="00B04B1C">
      <w:pPr>
        <w:widowControl w:val="0"/>
        <w:adjustRightInd w:val="0"/>
        <w:spacing w:line="276" w:lineRule="auto"/>
        <w:contextualSpacing/>
        <w:jc w:val="both"/>
        <w:textAlignment w:val="baseline"/>
        <w:rPr>
          <w:rFonts w:ascii="GT Walsheim Pro" w:eastAsia="Arial" w:hAnsi="GT Walsheim Pro" w:cs="Arial"/>
          <w:sz w:val="20"/>
          <w:szCs w:val="20"/>
        </w:rPr>
      </w:pPr>
      <w:r w:rsidRPr="00B04B1C">
        <w:rPr>
          <w:rFonts w:ascii="GT Walsheim Pro" w:eastAsia="Arial" w:hAnsi="GT Walsheim Pro" w:cs="Arial"/>
          <w:sz w:val="20"/>
          <w:szCs w:val="20"/>
        </w:rPr>
        <w:t xml:space="preserve">Inschrijver wordt gevraagd om </w:t>
      </w:r>
      <w:r w:rsidR="00594D87">
        <w:rPr>
          <w:rFonts w:ascii="GT Walsheim Pro" w:eastAsia="Arial" w:hAnsi="GT Walsheim Pro" w:cs="Arial"/>
          <w:sz w:val="20"/>
          <w:szCs w:val="20"/>
        </w:rPr>
        <w:t>in onderstaande tabel per we</w:t>
      </w:r>
      <w:r w:rsidRPr="00B04B1C">
        <w:rPr>
          <w:rFonts w:ascii="GT Walsheim Pro" w:eastAsia="Arial" w:hAnsi="GT Walsheim Pro" w:cs="Arial"/>
          <w:sz w:val="20"/>
          <w:szCs w:val="20"/>
        </w:rPr>
        <w:t xml:space="preserve">ns aan te geven of Inschrijver voldoet (ja/nee) aan de betreffende wens. </w:t>
      </w:r>
    </w:p>
    <w:p w14:paraId="2209A063" w14:textId="77777777" w:rsidR="00716A50" w:rsidRDefault="00716A50" w:rsidP="00716A50">
      <w:pPr>
        <w:spacing w:line="276" w:lineRule="auto"/>
        <w:rPr>
          <w:sz w:val="20"/>
          <w:szCs w:val="20"/>
        </w:rPr>
      </w:pPr>
    </w:p>
    <w:p w14:paraId="0C4F957E" w14:textId="1FC8A874" w:rsidR="0042165E" w:rsidRPr="00156F2E" w:rsidRDefault="0042165E" w:rsidP="00156F2E">
      <w:pPr>
        <w:spacing w:line="276" w:lineRule="auto"/>
        <w:rPr>
          <w:sz w:val="20"/>
          <w:szCs w:val="20"/>
        </w:rPr>
      </w:pPr>
      <w:r w:rsidRPr="00156F2E">
        <w:rPr>
          <w:sz w:val="20"/>
          <w:szCs w:val="20"/>
        </w:rPr>
        <w:t xml:space="preserve">Zie </w:t>
      </w:r>
      <w:r w:rsidRPr="00156F2E">
        <w:rPr>
          <w:sz w:val="20"/>
          <w:szCs w:val="20"/>
        </w:rPr>
        <w:t>Bijlage Gunningscriteria Perceel 1</w:t>
      </w:r>
      <w:r w:rsidRPr="00156F2E">
        <w:rPr>
          <w:sz w:val="20"/>
          <w:szCs w:val="20"/>
        </w:rPr>
        <w:t xml:space="preserve"> voor de volledige beschrijving van </w:t>
      </w:r>
      <w:r w:rsidR="004552A7" w:rsidRPr="00156F2E">
        <w:rPr>
          <w:sz w:val="20"/>
          <w:szCs w:val="20"/>
        </w:rPr>
        <w:t>SG1: Wensen</w:t>
      </w:r>
      <w:r w:rsidR="00594D87">
        <w:rPr>
          <w:sz w:val="20"/>
          <w:szCs w:val="20"/>
        </w:rPr>
        <w:t>.</w:t>
      </w:r>
    </w:p>
    <w:p w14:paraId="1B0A7144" w14:textId="77777777" w:rsidR="004552A7" w:rsidRDefault="004552A7" w:rsidP="0042165E">
      <w:pPr>
        <w:pStyle w:val="Geenafstand"/>
        <w:rPr>
          <w:rFonts w:ascii="Arial" w:hAnsi="Arial"/>
          <w:sz w:val="20"/>
          <w:szCs w:val="20"/>
        </w:rPr>
      </w:pPr>
    </w:p>
    <w:tbl>
      <w:tblPr>
        <w:tblStyle w:val="TenderPeople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08"/>
        <w:gridCol w:w="6758"/>
        <w:gridCol w:w="1701"/>
      </w:tblGrid>
      <w:tr w:rsidR="009F4EF0" w:rsidRPr="00C461DB" w14:paraId="2CCF81F6" w14:textId="77777777" w:rsidTr="009F4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8" w:type="dxa"/>
            <w:shd w:val="clear" w:color="auto" w:fill="F79646" w:themeFill="accent6"/>
          </w:tcPr>
          <w:p w14:paraId="6754E45E" w14:textId="77777777" w:rsidR="009F4EF0" w:rsidRPr="00C461DB" w:rsidRDefault="009F4EF0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Nr.</w:t>
            </w:r>
          </w:p>
        </w:tc>
        <w:tc>
          <w:tcPr>
            <w:tcW w:w="6758" w:type="dxa"/>
            <w:shd w:val="clear" w:color="auto" w:fill="F79646" w:themeFill="accent6"/>
          </w:tcPr>
          <w:p w14:paraId="3EC9CD47" w14:textId="77777777" w:rsidR="009F4EF0" w:rsidRPr="00C461DB" w:rsidRDefault="009F4EF0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Wens</w:t>
            </w:r>
          </w:p>
        </w:tc>
        <w:tc>
          <w:tcPr>
            <w:tcW w:w="1701" w:type="dxa"/>
            <w:shd w:val="clear" w:color="auto" w:fill="F79646" w:themeFill="accent6"/>
          </w:tcPr>
          <w:p w14:paraId="5ED5028B" w14:textId="2D59042A" w:rsidR="009F4EF0" w:rsidRPr="00C461DB" w:rsidRDefault="00FB7BFF" w:rsidP="005E38B1">
            <w:pPr>
              <w:spacing w:line="276" w:lineRule="auto"/>
              <w:contextualSpacing/>
              <w:jc w:val="both"/>
              <w:rPr>
                <w:rFonts w:ascii="GT Walsheim Pro" w:hAnsi="GT Walsheim Pro" w:cs="Arial"/>
                <w:color w:val="FFFFFF"/>
                <w:sz w:val="22"/>
                <w:szCs w:val="22"/>
              </w:rPr>
            </w:pPr>
            <w:r>
              <w:rPr>
                <w:rFonts w:ascii="GT Walsheim Pro" w:hAnsi="GT Walsheim Pro" w:cs="Arial"/>
                <w:color w:val="FFFFFF"/>
                <w:sz w:val="22"/>
                <w:szCs w:val="22"/>
              </w:rPr>
              <w:t>Inschrijver</w:t>
            </w:r>
            <w:r w:rsidR="009F4EF0">
              <w:rPr>
                <w:rFonts w:ascii="GT Walsheim Pro" w:hAnsi="GT Walsheim Pro" w:cs="Arial"/>
                <w:color w:val="FFFFFF"/>
                <w:sz w:val="22"/>
                <w:szCs w:val="22"/>
              </w:rPr>
              <w:t xml:space="preserve"> voldoet aan wens</w:t>
            </w:r>
          </w:p>
        </w:tc>
      </w:tr>
      <w:tr w:rsidR="009F4EF0" w14:paraId="2315D65E" w14:textId="77777777" w:rsidTr="005E38B1">
        <w:tc>
          <w:tcPr>
            <w:tcW w:w="608" w:type="dxa"/>
          </w:tcPr>
          <w:p w14:paraId="2FB990B0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1.</w:t>
            </w:r>
          </w:p>
        </w:tc>
        <w:tc>
          <w:tcPr>
            <w:tcW w:w="6758" w:type="dxa"/>
          </w:tcPr>
          <w:p w14:paraId="7CF06D00" w14:textId="77777777" w:rsidR="009F4EF0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 w:rsidRPr="005B5C99">
              <w:rPr>
                <w:rFonts w:ascii="GT Walsheim Pro" w:hAnsi="GT Walsheim Pro" w:cs="Arial"/>
                <w:sz w:val="22"/>
                <w:szCs w:val="22"/>
              </w:rPr>
              <w:t>De afleverset is voorzien van een drukverschil regelklep</w:t>
            </w:r>
            <w:r>
              <w:rPr>
                <w:rFonts w:ascii="GT Walsheim Pro" w:hAnsi="GT Walsheim Pro" w:cs="Arial"/>
                <w:sz w:val="22"/>
                <w:szCs w:val="22"/>
              </w:rPr>
              <w:t>, OF;</w:t>
            </w:r>
            <w:r w:rsidRPr="005B5C99">
              <w:rPr>
                <w:rFonts w:ascii="GT Walsheim Pro" w:hAnsi="GT Walsheim Pro" w:cs="Arial"/>
                <w:sz w:val="22"/>
                <w:szCs w:val="22"/>
              </w:rPr>
              <w:t xml:space="preserve"> </w:t>
            </w:r>
          </w:p>
          <w:p w14:paraId="2E929AA1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 xml:space="preserve">De afleversets is voorzien van een </w:t>
            </w:r>
            <w:r w:rsidRPr="005B5C99">
              <w:rPr>
                <w:rFonts w:ascii="GT Walsheim Pro" w:hAnsi="GT Walsheim Pro" w:cs="Arial"/>
                <w:sz w:val="22"/>
                <w:szCs w:val="22"/>
              </w:rPr>
              <w:t xml:space="preserve"> </w:t>
            </w:r>
            <w:proofErr w:type="spellStart"/>
            <w:r w:rsidRPr="005B5C99">
              <w:rPr>
                <w:rFonts w:ascii="GT Walsheim Pro" w:hAnsi="GT Walsheim Pro" w:cs="Arial"/>
                <w:sz w:val="22"/>
                <w:szCs w:val="22"/>
              </w:rPr>
              <w:t>drukgecompenseerde</w:t>
            </w:r>
            <w:proofErr w:type="spellEnd"/>
            <w:r w:rsidRPr="005B5C99">
              <w:rPr>
                <w:rFonts w:ascii="GT Walsheim Pro" w:hAnsi="GT Walsheim Pro" w:cs="Arial"/>
                <w:sz w:val="22"/>
                <w:szCs w:val="22"/>
              </w:rPr>
              <w:t xml:space="preserve"> regelafsluiter.</w:t>
            </w:r>
          </w:p>
        </w:tc>
        <w:tc>
          <w:tcPr>
            <w:tcW w:w="1701" w:type="dxa"/>
          </w:tcPr>
          <w:p w14:paraId="4942CF41" w14:textId="4DDCEFD5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</w:t>
            </w:r>
            <w:proofErr w:type="spellStart"/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ja</w:t>
            </w:r>
            <w:proofErr w:type="spellEnd"/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/nee&gt;</w:t>
            </w:r>
          </w:p>
        </w:tc>
      </w:tr>
      <w:tr w:rsidR="009F4EF0" w:rsidRPr="000157DE" w14:paraId="0FF90713" w14:textId="77777777" w:rsidTr="005E38B1">
        <w:tc>
          <w:tcPr>
            <w:tcW w:w="608" w:type="dxa"/>
          </w:tcPr>
          <w:p w14:paraId="17CDA141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2.</w:t>
            </w:r>
          </w:p>
        </w:tc>
        <w:tc>
          <w:tcPr>
            <w:tcW w:w="6758" w:type="dxa"/>
          </w:tcPr>
          <w:p w14:paraId="46AFEA91" w14:textId="77777777" w:rsidR="009F4EF0" w:rsidRPr="009A34D0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 w:rsidRPr="005B5C99">
              <w:rPr>
                <w:rFonts w:ascii="GT Walsheim Pro" w:hAnsi="GT Walsheim Pro" w:cs="Arial"/>
                <w:sz w:val="22"/>
                <w:szCs w:val="22"/>
              </w:rPr>
              <w:t>De afleverset is voorzien van een elektromechanische motor.</w:t>
            </w:r>
          </w:p>
        </w:tc>
        <w:tc>
          <w:tcPr>
            <w:tcW w:w="1701" w:type="dxa"/>
          </w:tcPr>
          <w:p w14:paraId="65C6A01B" w14:textId="2DC9A1CE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</w:t>
            </w:r>
            <w:proofErr w:type="spellStart"/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ja</w:t>
            </w:r>
            <w:proofErr w:type="spellEnd"/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/nee&gt;</w:t>
            </w:r>
          </w:p>
        </w:tc>
      </w:tr>
      <w:tr w:rsidR="009F4EF0" w:rsidRPr="005B5C99" w14:paraId="7197B13B" w14:textId="77777777" w:rsidTr="005E38B1">
        <w:tc>
          <w:tcPr>
            <w:tcW w:w="608" w:type="dxa"/>
          </w:tcPr>
          <w:p w14:paraId="5F912085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3.</w:t>
            </w:r>
          </w:p>
        </w:tc>
        <w:tc>
          <w:tcPr>
            <w:tcW w:w="6758" w:type="dxa"/>
          </w:tcPr>
          <w:p w14:paraId="5D996622" w14:textId="77777777" w:rsidR="009F4EF0" w:rsidRPr="005B5C99" w:rsidRDefault="009F4EF0" w:rsidP="005E38B1">
            <w:pPr>
              <w:spacing w:line="276" w:lineRule="auto"/>
              <w:jc w:val="both"/>
              <w:rPr>
                <w:rFonts w:ascii="GT Walsheim Pro" w:hAnsi="GT Walsheim Pro" w:cs="Arial"/>
                <w:sz w:val="22"/>
                <w:szCs w:val="22"/>
              </w:rPr>
            </w:pPr>
            <w:r>
              <w:rPr>
                <w:rFonts w:ascii="GT Walsheim Pro" w:hAnsi="GT Walsheim Pro" w:cs="Arial"/>
                <w:sz w:val="22"/>
                <w:szCs w:val="22"/>
              </w:rPr>
              <w:t>De afleverset is voorzien van een display waarop storingen door middel van een storingscode zijn af te lezen.</w:t>
            </w:r>
          </w:p>
        </w:tc>
        <w:tc>
          <w:tcPr>
            <w:tcW w:w="1701" w:type="dxa"/>
          </w:tcPr>
          <w:p w14:paraId="60EFFBB1" w14:textId="2B511F93" w:rsidR="009F4EF0" w:rsidRPr="00FB7BFF" w:rsidRDefault="00FB7BFF" w:rsidP="005E38B1">
            <w:pPr>
              <w:spacing w:line="276" w:lineRule="auto"/>
              <w:jc w:val="center"/>
              <w:rPr>
                <w:rFonts w:ascii="GT Walsheim Pro" w:hAnsi="GT Walsheim Pro" w:cs="Arial"/>
                <w:sz w:val="22"/>
                <w:szCs w:val="22"/>
                <w:highlight w:val="yellow"/>
              </w:rPr>
            </w:pPr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&lt;</w:t>
            </w:r>
            <w:proofErr w:type="spellStart"/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ja</w:t>
            </w:r>
            <w:proofErr w:type="spellEnd"/>
            <w:r w:rsidRPr="00FB7BFF">
              <w:rPr>
                <w:rFonts w:ascii="GT Walsheim Pro" w:hAnsi="GT Walsheim Pro" w:cs="Arial"/>
                <w:sz w:val="22"/>
                <w:szCs w:val="22"/>
                <w:highlight w:val="yellow"/>
                <w:lang w:val="en-GB"/>
              </w:rPr>
              <w:t>/nee&gt;</w:t>
            </w:r>
          </w:p>
        </w:tc>
      </w:tr>
    </w:tbl>
    <w:p w14:paraId="196331CC" w14:textId="77777777" w:rsidR="004552A7" w:rsidRDefault="004552A7" w:rsidP="0042165E">
      <w:pPr>
        <w:pStyle w:val="Geenafstand"/>
        <w:rPr>
          <w:rFonts w:ascii="Arial" w:hAnsi="Arial"/>
          <w:sz w:val="20"/>
          <w:szCs w:val="20"/>
        </w:rPr>
      </w:pPr>
    </w:p>
    <w:p w14:paraId="17CB0080" w14:textId="03311013" w:rsidR="001B03D7" w:rsidRPr="00605009" w:rsidRDefault="00716A50" w:rsidP="00AB53E2">
      <w:pPr>
        <w:spacing w:after="160" w:line="259" w:lineRule="auto"/>
      </w:pPr>
      <w:bookmarkStart w:id="2" w:name="_30j0zll" w:colFirst="0" w:colLast="0"/>
      <w:bookmarkEnd w:id="2"/>
      <w:r>
        <w:t>Te ondertekenen door Inschrijver:</w:t>
      </w:r>
    </w:p>
    <w:p w14:paraId="61DEFE60" w14:textId="77777777" w:rsidR="001B03D7" w:rsidRPr="00605009" w:rsidRDefault="001B03D7" w:rsidP="001B03D7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1B03D7" w:rsidRPr="00605009" w14:paraId="798CAEC3" w14:textId="77777777" w:rsidTr="00160ADE">
        <w:tc>
          <w:tcPr>
            <w:tcW w:w="4243" w:type="dxa"/>
            <w:shd w:val="clear" w:color="auto" w:fill="F79646" w:themeFill="accent6"/>
          </w:tcPr>
          <w:p w14:paraId="42D18B7B" w14:textId="5DB8BC6A" w:rsidR="001B03D7" w:rsidRPr="00605009" w:rsidRDefault="002C5619" w:rsidP="005075C7">
            <w:pPr>
              <w:spacing w:line="276" w:lineRule="auto"/>
              <w:rPr>
                <w:color w:val="FFFFFF"/>
              </w:rPr>
            </w:pPr>
            <w:r w:rsidRPr="002C5619">
              <w:rPr>
                <w:color w:val="FFFFFF" w:themeColor="background1"/>
              </w:rPr>
              <w:t>Organisatienaam Inschrijver</w:t>
            </w:r>
          </w:p>
        </w:tc>
        <w:tc>
          <w:tcPr>
            <w:tcW w:w="4262" w:type="dxa"/>
          </w:tcPr>
          <w:p w14:paraId="7BE0C905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57FEA421" w14:textId="77777777" w:rsidTr="00160ADE">
        <w:trPr>
          <w:trHeight w:val="280"/>
        </w:trPr>
        <w:tc>
          <w:tcPr>
            <w:tcW w:w="4243" w:type="dxa"/>
            <w:shd w:val="clear" w:color="auto" w:fill="F79646" w:themeFill="accent6"/>
          </w:tcPr>
          <w:p w14:paraId="2519690D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>
              <w:rPr>
                <w:color w:val="FFFFFF"/>
              </w:rPr>
              <w:t>rechtsgeldig tekenbevoegde</w:t>
            </w:r>
          </w:p>
        </w:tc>
        <w:tc>
          <w:tcPr>
            <w:tcW w:w="4262" w:type="dxa"/>
          </w:tcPr>
          <w:p w14:paraId="5ADFD516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0E99C50C" w14:textId="77777777" w:rsidTr="00160ADE">
        <w:tc>
          <w:tcPr>
            <w:tcW w:w="4243" w:type="dxa"/>
            <w:shd w:val="clear" w:color="auto" w:fill="F79646" w:themeFill="accent6"/>
          </w:tcPr>
          <w:p w14:paraId="5EEB587C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05AE665E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3EE9B89A" w14:textId="77777777" w:rsidTr="00160ADE">
        <w:tc>
          <w:tcPr>
            <w:tcW w:w="4243" w:type="dxa"/>
            <w:shd w:val="clear" w:color="auto" w:fill="F79646" w:themeFill="accent6"/>
          </w:tcPr>
          <w:p w14:paraId="3C2906DF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0CF9649E" w14:textId="77777777" w:rsidR="001B03D7" w:rsidRDefault="001B03D7" w:rsidP="005075C7">
            <w:pPr>
              <w:spacing w:line="276" w:lineRule="auto"/>
              <w:rPr>
                <w:color w:val="FFFFFF"/>
              </w:rPr>
            </w:pPr>
          </w:p>
          <w:p w14:paraId="5695BF70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49DE14D0" w14:textId="77777777" w:rsidR="001B03D7" w:rsidRPr="00605009" w:rsidRDefault="001B03D7" w:rsidP="005075C7">
            <w:pPr>
              <w:spacing w:line="276" w:lineRule="auto"/>
            </w:pPr>
          </w:p>
          <w:p w14:paraId="67D14355" w14:textId="77777777" w:rsidR="001B03D7" w:rsidRDefault="001B03D7" w:rsidP="005075C7">
            <w:pPr>
              <w:spacing w:line="276" w:lineRule="auto"/>
            </w:pPr>
          </w:p>
          <w:p w14:paraId="6210F090" w14:textId="77777777" w:rsidR="001B03D7" w:rsidRPr="00605009" w:rsidRDefault="001B03D7" w:rsidP="005075C7">
            <w:pPr>
              <w:spacing w:line="276" w:lineRule="auto"/>
            </w:pPr>
          </w:p>
        </w:tc>
      </w:tr>
      <w:tr w:rsidR="001B03D7" w:rsidRPr="00605009" w14:paraId="4EAB61F0" w14:textId="77777777" w:rsidTr="00160AD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 w:themeFill="accent6"/>
          </w:tcPr>
          <w:p w14:paraId="275BC231" w14:textId="77777777" w:rsidR="001B03D7" w:rsidRPr="00605009" w:rsidRDefault="001B03D7" w:rsidP="005075C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587E7" w14:textId="77777777" w:rsidR="001B03D7" w:rsidRPr="00605009" w:rsidRDefault="001B03D7" w:rsidP="005075C7">
            <w:pPr>
              <w:spacing w:line="276" w:lineRule="auto"/>
            </w:pPr>
          </w:p>
        </w:tc>
      </w:tr>
    </w:tbl>
    <w:p w14:paraId="799997F9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p w14:paraId="14683481" w14:textId="77777777" w:rsidR="00AF5201" w:rsidRDefault="00AF5201" w:rsidP="00AF5201">
      <w:pPr>
        <w:spacing w:line="276" w:lineRule="auto"/>
        <w:rPr>
          <w:b/>
          <w:bCs/>
          <w:szCs w:val="19"/>
        </w:rPr>
      </w:pPr>
    </w:p>
    <w:bookmarkEnd w:id="1"/>
    <w:p w14:paraId="5E3337A8" w14:textId="77777777" w:rsidR="00E2109B" w:rsidRPr="00E2109B" w:rsidRDefault="00E2109B" w:rsidP="00E2109B"/>
    <w:sectPr w:rsidR="00E2109B" w:rsidRPr="00E2109B" w:rsidSect="001424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418" w:left="1418" w:header="73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E4C6" w14:textId="77777777" w:rsidR="00D34271" w:rsidRDefault="00D34271" w:rsidP="00D03B20">
      <w:r>
        <w:separator/>
      </w:r>
    </w:p>
  </w:endnote>
  <w:endnote w:type="continuationSeparator" w:id="0">
    <w:p w14:paraId="30D243A2" w14:textId="77777777" w:rsidR="00D34271" w:rsidRDefault="00D34271" w:rsidP="00D0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T Walsheim Pro">
    <w:altName w:val="Calibri"/>
    <w:charset w:val="00"/>
    <w:family w:val="auto"/>
    <w:pitch w:val="variable"/>
    <w:sig w:usb0="00000207" w:usb1="00000001" w:usb2="00000000" w:usb3="00000000" w:csb0="000000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9A59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29C2383" wp14:editId="5B0B13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314704962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235735949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102170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583684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041973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2427F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452413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B7F82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8225518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21726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9C2383" id="docshapegroup4" o:spid="_x0000_s1026" style="position:absolute;margin-left:0;margin-top:0;width:595.3pt;height:86.5pt;z-index:251658244;mso-position-horizontal:lef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">
              <v:shape id="docshape5" o:spid="_x0000_s1027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28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29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0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" filled="f" stroked="f">
                <v:textbox inset="0,0,0,0">
                  <w:txbxContent>
                    <w:p w14:paraId="21F2427F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1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" filled="f" stroked="f">
                <v:textbox inset="0,0,0,0">
                  <w:txbxContent>
                    <w:p w14:paraId="6CDB7F82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32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" filled="f" stroked="f">
                <v:textbox inset="0,0,0,0">
                  <w:txbxContent>
                    <w:p w14:paraId="0B321726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70A2" w14:textId="77777777" w:rsidR="00D03B20" w:rsidRDefault="00CC3B2E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E59B3C2" wp14:editId="025214B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10" cy="1098550"/>
              <wp:effectExtent l="0" t="0" r="2540" b="6350"/>
              <wp:wrapNone/>
              <wp:docPr id="4" name="docshapegroup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098550"/>
                        <a:chOff x="0" y="15108"/>
                        <a:chExt cx="11906" cy="1730"/>
                      </a:xfrm>
                    </wpg:grpSpPr>
                    <wps:wsp>
                      <wps:cNvPr id="5" name="docshape5"/>
                      <wps:cNvSpPr>
                        <a:spLocks/>
                      </wps:cNvSpPr>
                      <wps:spPr bwMode="auto">
                        <a:xfrm>
                          <a:off x="2290" y="15108"/>
                          <a:ext cx="9615" cy="1730"/>
                        </a:xfrm>
                        <a:custGeom>
                          <a:avLst/>
                          <a:gdLst>
                            <a:gd name="T0" fmla="+- 0 11906 2291"/>
                            <a:gd name="T1" fmla="*/ T0 w 9615"/>
                            <a:gd name="T2" fmla="+- 0 15607 15108"/>
                            <a:gd name="T3" fmla="*/ 15607 h 1730"/>
                            <a:gd name="T4" fmla="+- 0 11000 2291"/>
                            <a:gd name="T5" fmla="*/ T4 w 9615"/>
                            <a:gd name="T6" fmla="+- 0 15607 15108"/>
                            <a:gd name="T7" fmla="*/ 15607 h 1730"/>
                            <a:gd name="T8" fmla="+- 0 11001 2291"/>
                            <a:gd name="T9" fmla="*/ T8 w 9615"/>
                            <a:gd name="T10" fmla="+- 0 15505 15108"/>
                            <a:gd name="T11" fmla="*/ 15505 h 1730"/>
                            <a:gd name="T12" fmla="+- 0 10992 2291"/>
                            <a:gd name="T13" fmla="*/ T12 w 9615"/>
                            <a:gd name="T14" fmla="+- 0 15413 15108"/>
                            <a:gd name="T15" fmla="*/ 15413 h 1730"/>
                            <a:gd name="T16" fmla="+- 0 10974 2291"/>
                            <a:gd name="T17" fmla="*/ T16 w 9615"/>
                            <a:gd name="T18" fmla="+- 0 15331 15108"/>
                            <a:gd name="T19" fmla="*/ 15331 h 1730"/>
                            <a:gd name="T20" fmla="+- 0 10947 2291"/>
                            <a:gd name="T21" fmla="*/ T20 w 9615"/>
                            <a:gd name="T22" fmla="+- 0 15259 15108"/>
                            <a:gd name="T23" fmla="*/ 15259 h 1730"/>
                            <a:gd name="T24" fmla="+- 0 10911 2291"/>
                            <a:gd name="T25" fmla="*/ T24 w 9615"/>
                            <a:gd name="T26" fmla="+- 0 15199 15108"/>
                            <a:gd name="T27" fmla="*/ 15199 h 1730"/>
                            <a:gd name="T28" fmla="+- 0 10865 2291"/>
                            <a:gd name="T29" fmla="*/ T28 w 9615"/>
                            <a:gd name="T30" fmla="+- 0 15148 15108"/>
                            <a:gd name="T31" fmla="*/ 15148 h 1730"/>
                            <a:gd name="T32" fmla="+- 0 10809 2291"/>
                            <a:gd name="T33" fmla="*/ T32 w 9615"/>
                            <a:gd name="T34" fmla="+- 0 15108 15108"/>
                            <a:gd name="T35" fmla="*/ 15108 h 1730"/>
                            <a:gd name="T36" fmla="+- 0 10724 2291"/>
                            <a:gd name="T37" fmla="*/ T36 w 9615"/>
                            <a:gd name="T38" fmla="+- 0 15251 15108"/>
                            <a:gd name="T39" fmla="*/ 15251 h 1730"/>
                            <a:gd name="T40" fmla="+- 0 10771 2291"/>
                            <a:gd name="T41" fmla="*/ T40 w 9615"/>
                            <a:gd name="T42" fmla="+- 0 15288 15108"/>
                            <a:gd name="T43" fmla="*/ 15288 h 1730"/>
                            <a:gd name="T44" fmla="+- 0 10805 2291"/>
                            <a:gd name="T45" fmla="*/ T44 w 9615"/>
                            <a:gd name="T46" fmla="+- 0 15341 15108"/>
                            <a:gd name="T47" fmla="*/ 15341 h 1730"/>
                            <a:gd name="T48" fmla="+- 0 10827 2291"/>
                            <a:gd name="T49" fmla="*/ T48 w 9615"/>
                            <a:gd name="T50" fmla="+- 0 15412 15108"/>
                            <a:gd name="T51" fmla="*/ 15412 h 1730"/>
                            <a:gd name="T52" fmla="+- 0 10837 2291"/>
                            <a:gd name="T53" fmla="*/ T52 w 9615"/>
                            <a:gd name="T54" fmla="+- 0 15500 15108"/>
                            <a:gd name="T55" fmla="*/ 15500 h 1730"/>
                            <a:gd name="T56" fmla="+- 0 10836 2291"/>
                            <a:gd name="T57" fmla="*/ T56 w 9615"/>
                            <a:gd name="T58" fmla="+- 0 15607 15108"/>
                            <a:gd name="T59" fmla="*/ 15607 h 1730"/>
                            <a:gd name="T60" fmla="+- 0 10605 2291"/>
                            <a:gd name="T61" fmla="*/ T60 w 9615"/>
                            <a:gd name="T62" fmla="+- 0 15607 15108"/>
                            <a:gd name="T63" fmla="*/ 15607 h 1730"/>
                            <a:gd name="T64" fmla="+- 0 10606 2291"/>
                            <a:gd name="T65" fmla="*/ T64 w 9615"/>
                            <a:gd name="T66" fmla="+- 0 15505 15108"/>
                            <a:gd name="T67" fmla="*/ 15505 h 1730"/>
                            <a:gd name="T68" fmla="+- 0 10597 2291"/>
                            <a:gd name="T69" fmla="*/ T68 w 9615"/>
                            <a:gd name="T70" fmla="+- 0 15413 15108"/>
                            <a:gd name="T71" fmla="*/ 15413 h 1730"/>
                            <a:gd name="T72" fmla="+- 0 10580 2291"/>
                            <a:gd name="T73" fmla="*/ T72 w 9615"/>
                            <a:gd name="T74" fmla="+- 0 15331 15108"/>
                            <a:gd name="T75" fmla="*/ 15331 h 1730"/>
                            <a:gd name="T76" fmla="+- 0 10552 2291"/>
                            <a:gd name="T77" fmla="*/ T76 w 9615"/>
                            <a:gd name="T78" fmla="+- 0 15259 15108"/>
                            <a:gd name="T79" fmla="*/ 15259 h 1730"/>
                            <a:gd name="T80" fmla="+- 0 10516 2291"/>
                            <a:gd name="T81" fmla="*/ T80 w 9615"/>
                            <a:gd name="T82" fmla="+- 0 15199 15108"/>
                            <a:gd name="T83" fmla="*/ 15199 h 1730"/>
                            <a:gd name="T84" fmla="+- 0 10470 2291"/>
                            <a:gd name="T85" fmla="*/ T84 w 9615"/>
                            <a:gd name="T86" fmla="+- 0 15148 15108"/>
                            <a:gd name="T87" fmla="*/ 15148 h 1730"/>
                            <a:gd name="T88" fmla="+- 0 10414 2291"/>
                            <a:gd name="T89" fmla="*/ T88 w 9615"/>
                            <a:gd name="T90" fmla="+- 0 15108 15108"/>
                            <a:gd name="T91" fmla="*/ 15108 h 1730"/>
                            <a:gd name="T92" fmla="+- 0 10329 2291"/>
                            <a:gd name="T93" fmla="*/ T92 w 9615"/>
                            <a:gd name="T94" fmla="+- 0 15251 15108"/>
                            <a:gd name="T95" fmla="*/ 15251 h 1730"/>
                            <a:gd name="T96" fmla="+- 0 10376 2291"/>
                            <a:gd name="T97" fmla="*/ T96 w 9615"/>
                            <a:gd name="T98" fmla="+- 0 15288 15108"/>
                            <a:gd name="T99" fmla="*/ 15288 h 1730"/>
                            <a:gd name="T100" fmla="+- 0 10410 2291"/>
                            <a:gd name="T101" fmla="*/ T100 w 9615"/>
                            <a:gd name="T102" fmla="+- 0 15341 15108"/>
                            <a:gd name="T103" fmla="*/ 15341 h 1730"/>
                            <a:gd name="T104" fmla="+- 0 10432 2291"/>
                            <a:gd name="T105" fmla="*/ T104 w 9615"/>
                            <a:gd name="T106" fmla="+- 0 15412 15108"/>
                            <a:gd name="T107" fmla="*/ 15412 h 1730"/>
                            <a:gd name="T108" fmla="+- 0 10442 2291"/>
                            <a:gd name="T109" fmla="*/ T108 w 9615"/>
                            <a:gd name="T110" fmla="+- 0 15500 15108"/>
                            <a:gd name="T111" fmla="*/ 15500 h 1730"/>
                            <a:gd name="T112" fmla="+- 0 10441 2291"/>
                            <a:gd name="T113" fmla="*/ T112 w 9615"/>
                            <a:gd name="T114" fmla="+- 0 15607 15108"/>
                            <a:gd name="T115" fmla="*/ 15607 h 1730"/>
                            <a:gd name="T116" fmla="+- 0 10210 2291"/>
                            <a:gd name="T117" fmla="*/ T116 w 9615"/>
                            <a:gd name="T118" fmla="+- 0 15607 15108"/>
                            <a:gd name="T119" fmla="*/ 15607 h 1730"/>
                            <a:gd name="T120" fmla="+- 0 10211 2291"/>
                            <a:gd name="T121" fmla="*/ T120 w 9615"/>
                            <a:gd name="T122" fmla="+- 0 15505 15108"/>
                            <a:gd name="T123" fmla="*/ 15505 h 1730"/>
                            <a:gd name="T124" fmla="+- 0 10202 2291"/>
                            <a:gd name="T125" fmla="*/ T124 w 9615"/>
                            <a:gd name="T126" fmla="+- 0 15413 15108"/>
                            <a:gd name="T127" fmla="*/ 15413 h 1730"/>
                            <a:gd name="T128" fmla="+- 0 10185 2291"/>
                            <a:gd name="T129" fmla="*/ T128 w 9615"/>
                            <a:gd name="T130" fmla="+- 0 15331 15108"/>
                            <a:gd name="T131" fmla="*/ 15331 h 1730"/>
                            <a:gd name="T132" fmla="+- 0 10157 2291"/>
                            <a:gd name="T133" fmla="*/ T132 w 9615"/>
                            <a:gd name="T134" fmla="+- 0 15259 15108"/>
                            <a:gd name="T135" fmla="*/ 15259 h 1730"/>
                            <a:gd name="T136" fmla="+- 0 10121 2291"/>
                            <a:gd name="T137" fmla="*/ T136 w 9615"/>
                            <a:gd name="T138" fmla="+- 0 15199 15108"/>
                            <a:gd name="T139" fmla="*/ 15199 h 1730"/>
                            <a:gd name="T140" fmla="+- 0 10075 2291"/>
                            <a:gd name="T141" fmla="*/ T140 w 9615"/>
                            <a:gd name="T142" fmla="+- 0 15148 15108"/>
                            <a:gd name="T143" fmla="*/ 15148 h 1730"/>
                            <a:gd name="T144" fmla="+- 0 10019 2291"/>
                            <a:gd name="T145" fmla="*/ T144 w 9615"/>
                            <a:gd name="T146" fmla="+- 0 15108 15108"/>
                            <a:gd name="T147" fmla="*/ 15108 h 1730"/>
                            <a:gd name="T148" fmla="+- 0 9934 2291"/>
                            <a:gd name="T149" fmla="*/ T148 w 9615"/>
                            <a:gd name="T150" fmla="+- 0 15251 15108"/>
                            <a:gd name="T151" fmla="*/ 15251 h 1730"/>
                            <a:gd name="T152" fmla="+- 0 9981 2291"/>
                            <a:gd name="T153" fmla="*/ T152 w 9615"/>
                            <a:gd name="T154" fmla="+- 0 15288 15108"/>
                            <a:gd name="T155" fmla="*/ 15288 h 1730"/>
                            <a:gd name="T156" fmla="+- 0 10015 2291"/>
                            <a:gd name="T157" fmla="*/ T156 w 9615"/>
                            <a:gd name="T158" fmla="+- 0 15341 15108"/>
                            <a:gd name="T159" fmla="*/ 15341 h 1730"/>
                            <a:gd name="T160" fmla="+- 0 10037 2291"/>
                            <a:gd name="T161" fmla="*/ T160 w 9615"/>
                            <a:gd name="T162" fmla="+- 0 15412 15108"/>
                            <a:gd name="T163" fmla="*/ 15412 h 1730"/>
                            <a:gd name="T164" fmla="+- 0 10047 2291"/>
                            <a:gd name="T165" fmla="*/ T164 w 9615"/>
                            <a:gd name="T166" fmla="+- 0 15500 15108"/>
                            <a:gd name="T167" fmla="*/ 15500 h 1730"/>
                            <a:gd name="T168" fmla="+- 0 10046 2291"/>
                            <a:gd name="T169" fmla="*/ T168 w 9615"/>
                            <a:gd name="T170" fmla="+- 0 15607 15108"/>
                            <a:gd name="T171" fmla="*/ 15607 h 1730"/>
                            <a:gd name="T172" fmla="+- 0 2291 2291"/>
                            <a:gd name="T173" fmla="*/ T172 w 9615"/>
                            <a:gd name="T174" fmla="+- 0 15607 15108"/>
                            <a:gd name="T175" fmla="*/ 15607 h 1730"/>
                            <a:gd name="T176" fmla="+- 0 2291 2291"/>
                            <a:gd name="T177" fmla="*/ T176 w 9615"/>
                            <a:gd name="T178" fmla="+- 0 16838 15108"/>
                            <a:gd name="T179" fmla="*/ 16838 h 1730"/>
                            <a:gd name="T180" fmla="+- 0 11906 2291"/>
                            <a:gd name="T181" fmla="*/ T180 w 9615"/>
                            <a:gd name="T182" fmla="+- 0 16838 15108"/>
                            <a:gd name="T183" fmla="*/ 16838 h 1730"/>
                            <a:gd name="T184" fmla="+- 0 11906 2291"/>
                            <a:gd name="T185" fmla="*/ T184 w 9615"/>
                            <a:gd name="T186" fmla="+- 0 15607 15108"/>
                            <a:gd name="T187" fmla="*/ 15607 h 17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9615" h="1730">
                              <a:moveTo>
                                <a:pt x="9615" y="499"/>
                              </a:moveTo>
                              <a:lnTo>
                                <a:pt x="8709" y="499"/>
                              </a:lnTo>
                              <a:lnTo>
                                <a:pt x="8710" y="397"/>
                              </a:lnTo>
                              <a:lnTo>
                                <a:pt x="8701" y="305"/>
                              </a:lnTo>
                              <a:lnTo>
                                <a:pt x="8683" y="223"/>
                              </a:lnTo>
                              <a:lnTo>
                                <a:pt x="8656" y="151"/>
                              </a:lnTo>
                              <a:lnTo>
                                <a:pt x="8620" y="91"/>
                              </a:lnTo>
                              <a:lnTo>
                                <a:pt x="8574" y="40"/>
                              </a:lnTo>
                              <a:lnTo>
                                <a:pt x="8518" y="0"/>
                              </a:lnTo>
                              <a:lnTo>
                                <a:pt x="8433" y="143"/>
                              </a:lnTo>
                              <a:lnTo>
                                <a:pt x="8480" y="180"/>
                              </a:lnTo>
                              <a:lnTo>
                                <a:pt x="8514" y="233"/>
                              </a:lnTo>
                              <a:lnTo>
                                <a:pt x="8536" y="304"/>
                              </a:lnTo>
                              <a:lnTo>
                                <a:pt x="8546" y="392"/>
                              </a:lnTo>
                              <a:lnTo>
                                <a:pt x="8545" y="499"/>
                              </a:lnTo>
                              <a:lnTo>
                                <a:pt x="8314" y="499"/>
                              </a:lnTo>
                              <a:lnTo>
                                <a:pt x="8315" y="397"/>
                              </a:lnTo>
                              <a:lnTo>
                                <a:pt x="8306" y="305"/>
                              </a:lnTo>
                              <a:lnTo>
                                <a:pt x="8289" y="223"/>
                              </a:lnTo>
                              <a:lnTo>
                                <a:pt x="8261" y="151"/>
                              </a:lnTo>
                              <a:lnTo>
                                <a:pt x="8225" y="91"/>
                              </a:lnTo>
                              <a:lnTo>
                                <a:pt x="8179" y="40"/>
                              </a:lnTo>
                              <a:lnTo>
                                <a:pt x="8123" y="0"/>
                              </a:lnTo>
                              <a:lnTo>
                                <a:pt x="8038" y="143"/>
                              </a:lnTo>
                              <a:lnTo>
                                <a:pt x="8085" y="180"/>
                              </a:lnTo>
                              <a:lnTo>
                                <a:pt x="8119" y="233"/>
                              </a:lnTo>
                              <a:lnTo>
                                <a:pt x="8141" y="304"/>
                              </a:lnTo>
                              <a:lnTo>
                                <a:pt x="8151" y="392"/>
                              </a:lnTo>
                              <a:lnTo>
                                <a:pt x="8150" y="499"/>
                              </a:lnTo>
                              <a:lnTo>
                                <a:pt x="7919" y="499"/>
                              </a:lnTo>
                              <a:lnTo>
                                <a:pt x="7920" y="397"/>
                              </a:lnTo>
                              <a:lnTo>
                                <a:pt x="7911" y="305"/>
                              </a:lnTo>
                              <a:lnTo>
                                <a:pt x="7894" y="223"/>
                              </a:lnTo>
                              <a:lnTo>
                                <a:pt x="7866" y="151"/>
                              </a:lnTo>
                              <a:lnTo>
                                <a:pt x="7830" y="91"/>
                              </a:lnTo>
                              <a:lnTo>
                                <a:pt x="7784" y="40"/>
                              </a:lnTo>
                              <a:lnTo>
                                <a:pt x="7728" y="0"/>
                              </a:lnTo>
                              <a:lnTo>
                                <a:pt x="7643" y="143"/>
                              </a:lnTo>
                              <a:lnTo>
                                <a:pt x="7690" y="180"/>
                              </a:lnTo>
                              <a:lnTo>
                                <a:pt x="7724" y="233"/>
                              </a:lnTo>
                              <a:lnTo>
                                <a:pt x="7746" y="304"/>
                              </a:lnTo>
                              <a:lnTo>
                                <a:pt x="7756" y="392"/>
                              </a:lnTo>
                              <a:lnTo>
                                <a:pt x="7755" y="499"/>
                              </a:lnTo>
                              <a:lnTo>
                                <a:pt x="0" y="499"/>
                              </a:lnTo>
                              <a:lnTo>
                                <a:pt x="0" y="1730"/>
                              </a:lnTo>
                              <a:lnTo>
                                <a:pt x="9615" y="1730"/>
                              </a:lnTo>
                              <a:lnTo>
                                <a:pt x="9615" y="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A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docshape6"/>
                      <wps:cNvSpPr>
                        <a:spLocks/>
                      </wps:cNvSpPr>
                      <wps:spPr bwMode="auto">
                        <a:xfrm>
                          <a:off x="10040" y="15607"/>
                          <a:ext cx="1146" cy="499"/>
                        </a:xfrm>
                        <a:custGeom>
                          <a:avLst/>
                          <a:gdLst>
                            <a:gd name="T0" fmla="+- 0 10350 10040"/>
                            <a:gd name="T1" fmla="*/ T0 w 1146"/>
                            <a:gd name="T2" fmla="+- 0 15938 15607"/>
                            <a:gd name="T3" fmla="*/ 15938 h 499"/>
                            <a:gd name="T4" fmla="+- 0 10282 10040"/>
                            <a:gd name="T5" fmla="*/ T4 w 1146"/>
                            <a:gd name="T6" fmla="+- 0 15930 15607"/>
                            <a:gd name="T7" fmla="*/ 15930 h 499"/>
                            <a:gd name="T8" fmla="+- 0 10240 10040"/>
                            <a:gd name="T9" fmla="*/ T8 w 1146"/>
                            <a:gd name="T10" fmla="+- 0 15906 15607"/>
                            <a:gd name="T11" fmla="*/ 15906 h 499"/>
                            <a:gd name="T12" fmla="+- 0 10206 10040"/>
                            <a:gd name="T13" fmla="*/ T12 w 1146"/>
                            <a:gd name="T14" fmla="+- 0 15793 15607"/>
                            <a:gd name="T15" fmla="*/ 15793 h 499"/>
                            <a:gd name="T16" fmla="+- 0 10210 10040"/>
                            <a:gd name="T17" fmla="*/ T16 w 1146"/>
                            <a:gd name="T18" fmla="+- 0 15607 15607"/>
                            <a:gd name="T19" fmla="*/ 15607 h 499"/>
                            <a:gd name="T20" fmla="+- 0 10041 10040"/>
                            <a:gd name="T21" fmla="*/ T20 w 1146"/>
                            <a:gd name="T22" fmla="+- 0 15694 15607"/>
                            <a:gd name="T23" fmla="*/ 15694 h 499"/>
                            <a:gd name="T24" fmla="+- 0 10046 10040"/>
                            <a:gd name="T25" fmla="*/ T24 w 1146"/>
                            <a:gd name="T26" fmla="+- 0 15843 15607"/>
                            <a:gd name="T27" fmla="*/ 15843 h 499"/>
                            <a:gd name="T28" fmla="+- 0 10083 10040"/>
                            <a:gd name="T29" fmla="*/ T28 w 1146"/>
                            <a:gd name="T30" fmla="+- 0 15968 15607"/>
                            <a:gd name="T31" fmla="*/ 15968 h 499"/>
                            <a:gd name="T32" fmla="+- 0 10163 10040"/>
                            <a:gd name="T33" fmla="*/ T32 w 1146"/>
                            <a:gd name="T34" fmla="+- 0 16057 15607"/>
                            <a:gd name="T35" fmla="*/ 16057 h 499"/>
                            <a:gd name="T36" fmla="+- 0 10278 10040"/>
                            <a:gd name="T37" fmla="*/ T36 w 1146"/>
                            <a:gd name="T38" fmla="+- 0 16100 15607"/>
                            <a:gd name="T39" fmla="*/ 16100 h 499"/>
                            <a:gd name="T40" fmla="+- 0 10348 10040"/>
                            <a:gd name="T41" fmla="*/ T40 w 1146"/>
                            <a:gd name="T42" fmla="+- 0 16105 15607"/>
                            <a:gd name="T43" fmla="*/ 16105 h 499"/>
                            <a:gd name="T44" fmla="+- 0 10396 10040"/>
                            <a:gd name="T45" fmla="*/ T44 w 1146"/>
                            <a:gd name="T46" fmla="+- 0 15938 15607"/>
                            <a:gd name="T47" fmla="*/ 15938 h 499"/>
                            <a:gd name="T48" fmla="+- 0 10745 10040"/>
                            <a:gd name="T49" fmla="*/ T48 w 1146"/>
                            <a:gd name="T50" fmla="+- 0 15938 15607"/>
                            <a:gd name="T51" fmla="*/ 15938 h 499"/>
                            <a:gd name="T52" fmla="+- 0 10677 10040"/>
                            <a:gd name="T53" fmla="*/ T52 w 1146"/>
                            <a:gd name="T54" fmla="+- 0 15930 15607"/>
                            <a:gd name="T55" fmla="*/ 15930 h 499"/>
                            <a:gd name="T56" fmla="+- 0 10635 10040"/>
                            <a:gd name="T57" fmla="*/ T56 w 1146"/>
                            <a:gd name="T58" fmla="+- 0 15906 15607"/>
                            <a:gd name="T59" fmla="*/ 15906 h 499"/>
                            <a:gd name="T60" fmla="+- 0 10601 10040"/>
                            <a:gd name="T61" fmla="*/ T60 w 1146"/>
                            <a:gd name="T62" fmla="+- 0 15793 15607"/>
                            <a:gd name="T63" fmla="*/ 15793 h 499"/>
                            <a:gd name="T64" fmla="+- 0 10605 10040"/>
                            <a:gd name="T65" fmla="*/ T64 w 1146"/>
                            <a:gd name="T66" fmla="+- 0 15607 15607"/>
                            <a:gd name="T67" fmla="*/ 15607 h 499"/>
                            <a:gd name="T68" fmla="+- 0 10436 10040"/>
                            <a:gd name="T69" fmla="*/ T68 w 1146"/>
                            <a:gd name="T70" fmla="+- 0 15694 15607"/>
                            <a:gd name="T71" fmla="*/ 15694 h 499"/>
                            <a:gd name="T72" fmla="+- 0 10441 10040"/>
                            <a:gd name="T73" fmla="*/ T72 w 1146"/>
                            <a:gd name="T74" fmla="+- 0 15843 15607"/>
                            <a:gd name="T75" fmla="*/ 15843 h 499"/>
                            <a:gd name="T76" fmla="+- 0 10478 10040"/>
                            <a:gd name="T77" fmla="*/ T76 w 1146"/>
                            <a:gd name="T78" fmla="+- 0 15968 15607"/>
                            <a:gd name="T79" fmla="*/ 15968 h 499"/>
                            <a:gd name="T80" fmla="+- 0 10558 10040"/>
                            <a:gd name="T81" fmla="*/ T80 w 1146"/>
                            <a:gd name="T82" fmla="+- 0 16057 15607"/>
                            <a:gd name="T83" fmla="*/ 16057 h 499"/>
                            <a:gd name="T84" fmla="+- 0 10673 10040"/>
                            <a:gd name="T85" fmla="*/ T84 w 1146"/>
                            <a:gd name="T86" fmla="+- 0 16100 15607"/>
                            <a:gd name="T87" fmla="*/ 16100 h 499"/>
                            <a:gd name="T88" fmla="+- 0 10743 10040"/>
                            <a:gd name="T89" fmla="*/ T88 w 1146"/>
                            <a:gd name="T90" fmla="+- 0 16105 15607"/>
                            <a:gd name="T91" fmla="*/ 16105 h 499"/>
                            <a:gd name="T92" fmla="+- 0 10791 10040"/>
                            <a:gd name="T93" fmla="*/ T92 w 1146"/>
                            <a:gd name="T94" fmla="+- 0 15938 15607"/>
                            <a:gd name="T95" fmla="*/ 15938 h 499"/>
                            <a:gd name="T96" fmla="+- 0 11140 10040"/>
                            <a:gd name="T97" fmla="*/ T96 w 1146"/>
                            <a:gd name="T98" fmla="+- 0 15938 15607"/>
                            <a:gd name="T99" fmla="*/ 15938 h 499"/>
                            <a:gd name="T100" fmla="+- 0 11072 10040"/>
                            <a:gd name="T101" fmla="*/ T100 w 1146"/>
                            <a:gd name="T102" fmla="+- 0 15930 15607"/>
                            <a:gd name="T103" fmla="*/ 15930 h 499"/>
                            <a:gd name="T104" fmla="+- 0 11029 10040"/>
                            <a:gd name="T105" fmla="*/ T104 w 1146"/>
                            <a:gd name="T106" fmla="+- 0 15906 15607"/>
                            <a:gd name="T107" fmla="*/ 15906 h 499"/>
                            <a:gd name="T108" fmla="+- 0 10996 10040"/>
                            <a:gd name="T109" fmla="*/ T108 w 1146"/>
                            <a:gd name="T110" fmla="+- 0 15793 15607"/>
                            <a:gd name="T111" fmla="*/ 15793 h 499"/>
                            <a:gd name="T112" fmla="+- 0 11000 10040"/>
                            <a:gd name="T113" fmla="*/ T112 w 1146"/>
                            <a:gd name="T114" fmla="+- 0 15607 15607"/>
                            <a:gd name="T115" fmla="*/ 15607 h 499"/>
                            <a:gd name="T116" fmla="+- 0 10831 10040"/>
                            <a:gd name="T117" fmla="*/ T116 w 1146"/>
                            <a:gd name="T118" fmla="+- 0 15694 15607"/>
                            <a:gd name="T119" fmla="*/ 15694 h 499"/>
                            <a:gd name="T120" fmla="+- 0 10836 10040"/>
                            <a:gd name="T121" fmla="*/ T120 w 1146"/>
                            <a:gd name="T122" fmla="+- 0 15843 15607"/>
                            <a:gd name="T123" fmla="*/ 15843 h 499"/>
                            <a:gd name="T124" fmla="+- 0 10873 10040"/>
                            <a:gd name="T125" fmla="*/ T124 w 1146"/>
                            <a:gd name="T126" fmla="+- 0 15968 15607"/>
                            <a:gd name="T127" fmla="*/ 15968 h 499"/>
                            <a:gd name="T128" fmla="+- 0 10953 10040"/>
                            <a:gd name="T129" fmla="*/ T128 w 1146"/>
                            <a:gd name="T130" fmla="+- 0 16057 15607"/>
                            <a:gd name="T131" fmla="*/ 16057 h 499"/>
                            <a:gd name="T132" fmla="+- 0 11067 10040"/>
                            <a:gd name="T133" fmla="*/ T132 w 1146"/>
                            <a:gd name="T134" fmla="+- 0 16100 15607"/>
                            <a:gd name="T135" fmla="*/ 16100 h 499"/>
                            <a:gd name="T136" fmla="+- 0 11138 10040"/>
                            <a:gd name="T137" fmla="*/ T136 w 1146"/>
                            <a:gd name="T138" fmla="+- 0 16105 15607"/>
                            <a:gd name="T139" fmla="*/ 16105 h 499"/>
                            <a:gd name="T140" fmla="+- 0 11186 10040"/>
                            <a:gd name="T141" fmla="*/ T140 w 1146"/>
                            <a:gd name="T142" fmla="+- 0 15938 15607"/>
                            <a:gd name="T143" fmla="*/ 15938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46" h="499">
                              <a:moveTo>
                                <a:pt x="356" y="331"/>
                              </a:moveTo>
                              <a:lnTo>
                                <a:pt x="310" y="331"/>
                              </a:lnTo>
                              <a:lnTo>
                                <a:pt x="273" y="329"/>
                              </a:lnTo>
                              <a:lnTo>
                                <a:pt x="242" y="323"/>
                              </a:lnTo>
                              <a:lnTo>
                                <a:pt x="218" y="313"/>
                              </a:lnTo>
                              <a:lnTo>
                                <a:pt x="200" y="299"/>
                              </a:lnTo>
                              <a:lnTo>
                                <a:pt x="176" y="252"/>
                              </a:lnTo>
                              <a:lnTo>
                                <a:pt x="166" y="186"/>
                              </a:lnTo>
                              <a:lnTo>
                                <a:pt x="165" y="106"/>
                              </a:lnTo>
                              <a:lnTo>
                                <a:pt x="170" y="0"/>
                              </a:lnTo>
                              <a:lnTo>
                                <a:pt x="6" y="0"/>
                              </a:lnTo>
                              <a:lnTo>
                                <a:pt x="1" y="87"/>
                              </a:lnTo>
                              <a:lnTo>
                                <a:pt x="0" y="164"/>
                              </a:lnTo>
                              <a:lnTo>
                                <a:pt x="6" y="236"/>
                              </a:lnTo>
                              <a:lnTo>
                                <a:pt x="19" y="302"/>
                              </a:lnTo>
                              <a:lnTo>
                                <a:pt x="43" y="361"/>
                              </a:lnTo>
                              <a:lnTo>
                                <a:pt x="80" y="413"/>
                              </a:lnTo>
                              <a:lnTo>
                                <a:pt x="123" y="450"/>
                              </a:lnTo>
                              <a:lnTo>
                                <a:pt x="176" y="477"/>
                              </a:lnTo>
                              <a:lnTo>
                                <a:pt x="238" y="493"/>
                              </a:lnTo>
                              <a:lnTo>
                                <a:pt x="308" y="499"/>
                              </a:lnTo>
                              <a:lnTo>
                                <a:pt x="308" y="498"/>
                              </a:lnTo>
                              <a:lnTo>
                                <a:pt x="356" y="498"/>
                              </a:lnTo>
                              <a:lnTo>
                                <a:pt x="356" y="331"/>
                              </a:lnTo>
                              <a:close/>
                              <a:moveTo>
                                <a:pt x="751" y="331"/>
                              </a:moveTo>
                              <a:lnTo>
                                <a:pt x="705" y="331"/>
                              </a:lnTo>
                              <a:lnTo>
                                <a:pt x="668" y="329"/>
                              </a:lnTo>
                              <a:lnTo>
                                <a:pt x="637" y="323"/>
                              </a:lnTo>
                              <a:lnTo>
                                <a:pt x="613" y="313"/>
                              </a:lnTo>
                              <a:lnTo>
                                <a:pt x="595" y="299"/>
                              </a:lnTo>
                              <a:lnTo>
                                <a:pt x="571" y="252"/>
                              </a:lnTo>
                              <a:lnTo>
                                <a:pt x="561" y="186"/>
                              </a:lnTo>
                              <a:lnTo>
                                <a:pt x="560" y="106"/>
                              </a:lnTo>
                              <a:lnTo>
                                <a:pt x="565" y="0"/>
                              </a:lnTo>
                              <a:lnTo>
                                <a:pt x="401" y="0"/>
                              </a:lnTo>
                              <a:lnTo>
                                <a:pt x="396" y="87"/>
                              </a:lnTo>
                              <a:lnTo>
                                <a:pt x="395" y="164"/>
                              </a:lnTo>
                              <a:lnTo>
                                <a:pt x="401" y="236"/>
                              </a:lnTo>
                              <a:lnTo>
                                <a:pt x="414" y="302"/>
                              </a:lnTo>
                              <a:lnTo>
                                <a:pt x="438" y="361"/>
                              </a:lnTo>
                              <a:lnTo>
                                <a:pt x="475" y="413"/>
                              </a:lnTo>
                              <a:lnTo>
                                <a:pt x="518" y="450"/>
                              </a:lnTo>
                              <a:lnTo>
                                <a:pt x="571" y="477"/>
                              </a:lnTo>
                              <a:lnTo>
                                <a:pt x="633" y="493"/>
                              </a:lnTo>
                              <a:lnTo>
                                <a:pt x="703" y="499"/>
                              </a:lnTo>
                              <a:lnTo>
                                <a:pt x="703" y="498"/>
                              </a:lnTo>
                              <a:lnTo>
                                <a:pt x="751" y="498"/>
                              </a:lnTo>
                              <a:lnTo>
                                <a:pt x="751" y="331"/>
                              </a:lnTo>
                              <a:close/>
                              <a:moveTo>
                                <a:pt x="1146" y="331"/>
                              </a:moveTo>
                              <a:lnTo>
                                <a:pt x="1100" y="331"/>
                              </a:lnTo>
                              <a:lnTo>
                                <a:pt x="1063" y="329"/>
                              </a:lnTo>
                              <a:lnTo>
                                <a:pt x="1032" y="323"/>
                              </a:lnTo>
                              <a:lnTo>
                                <a:pt x="1008" y="313"/>
                              </a:lnTo>
                              <a:lnTo>
                                <a:pt x="989" y="299"/>
                              </a:lnTo>
                              <a:lnTo>
                                <a:pt x="966" y="252"/>
                              </a:lnTo>
                              <a:lnTo>
                                <a:pt x="956" y="186"/>
                              </a:lnTo>
                              <a:lnTo>
                                <a:pt x="955" y="106"/>
                              </a:lnTo>
                              <a:lnTo>
                                <a:pt x="960" y="0"/>
                              </a:lnTo>
                              <a:lnTo>
                                <a:pt x="796" y="0"/>
                              </a:lnTo>
                              <a:lnTo>
                                <a:pt x="791" y="87"/>
                              </a:lnTo>
                              <a:lnTo>
                                <a:pt x="790" y="164"/>
                              </a:lnTo>
                              <a:lnTo>
                                <a:pt x="796" y="236"/>
                              </a:lnTo>
                              <a:lnTo>
                                <a:pt x="809" y="302"/>
                              </a:lnTo>
                              <a:lnTo>
                                <a:pt x="833" y="361"/>
                              </a:lnTo>
                              <a:lnTo>
                                <a:pt x="870" y="413"/>
                              </a:lnTo>
                              <a:lnTo>
                                <a:pt x="913" y="450"/>
                              </a:lnTo>
                              <a:lnTo>
                                <a:pt x="966" y="477"/>
                              </a:lnTo>
                              <a:lnTo>
                                <a:pt x="1027" y="493"/>
                              </a:lnTo>
                              <a:lnTo>
                                <a:pt x="1098" y="499"/>
                              </a:lnTo>
                              <a:lnTo>
                                <a:pt x="1098" y="498"/>
                              </a:lnTo>
                              <a:lnTo>
                                <a:pt x="1146" y="498"/>
                              </a:lnTo>
                              <a:lnTo>
                                <a:pt x="114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7"/>
                      <wps:cNvSpPr>
                        <a:spLocks noChangeArrowheads="1"/>
                      </wps:cNvSpPr>
                      <wps:spPr bwMode="auto">
                        <a:xfrm>
                          <a:off x="0" y="15607"/>
                          <a:ext cx="2291" cy="1231"/>
                        </a:xfrm>
                        <a:prstGeom prst="rect">
                          <a:avLst/>
                        </a:prstGeom>
                        <a:solidFill>
                          <a:srgbClr val="F5A4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8"/>
                      <wps:cNvSpPr txBox="1">
                        <a:spLocks noChangeArrowheads="1"/>
                      </wps:cNvSpPr>
                      <wps:spPr bwMode="auto">
                        <a:xfrm>
                          <a:off x="323" y="15906"/>
                          <a:ext cx="1563" cy="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3A3D9" w14:textId="77777777" w:rsidR="00CC3B2E" w:rsidRDefault="00CC3B2E" w:rsidP="00CC3B2E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hyperlink r:id="rId1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www.warmtestad.nl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3272" y="15907"/>
                          <a:ext cx="1434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1E0A8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6399" y="15907"/>
                          <a:ext cx="1407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085A" w14:textId="77777777" w:rsidR="00CC3B2E" w:rsidRDefault="00CC3B2E" w:rsidP="00CC3B2E">
                            <w:pPr>
                              <w:spacing w:before="56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59B3C2" id="_x0000_s1034" style="position:absolute;margin-left:544.1pt;margin-top:0;width:595.3pt;height:86.5pt;z-index:251658243;mso-position-horizontal:right;mso-position-horizontal-relative:page;mso-position-vertical:bottom;mso-position-vertical-relative:page" coordorigin=",15108" coordsize="11906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">
              <v:shape id="docshape5" o:spid="_x0000_s1035" style="position:absolute;left:2290;top:15108;width:9615;height:1730;visibility:visible;mso-wrap-style:square;v-text-anchor:top" coordsize="9615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" path="m9615,499r-906,l8710,397r-9,-92l8683,223r-27,-72l8620,91,8574,40,8518,r-85,143l8480,180r34,53l8536,304r10,88l8545,499r-231,l8315,397r-9,-92l8289,223r-28,-72l8225,91,8179,40,8123,r-85,143l8085,180r34,53l8141,304r10,88l8150,499r-231,l7920,397r-9,-92l7894,223r-28,-72l7830,91,7784,40,7728,r-85,143l7690,180r34,53l7746,304r10,88l7755,499,,499,,1730r9615,l9615,499xe" fillcolor="#3eaf8f" stroked="f">
                <v:path arrowok="t" o:connecttype="custom" o:connectlocs="9615,15607;8709,15607;8710,15505;8701,15413;8683,15331;8656,15259;8620,15199;8574,15148;8518,15108;8433,15251;8480,15288;8514,15341;8536,15412;8546,15500;8545,15607;8314,15607;8315,15505;8306,15413;8289,15331;8261,15259;8225,15199;8179,15148;8123,15108;8038,15251;8085,15288;8119,15341;8141,15412;8151,15500;8150,15607;7919,15607;7920,15505;7911,15413;7894,15331;7866,15259;7830,15199;7784,15148;7728,15108;7643,15251;7690,15288;7724,15341;7746,15412;7756,15500;7755,15607;0,15607;0,16838;9615,16838;9615,15607" o:connectangles="0,0,0,0,0,0,0,0,0,0,0,0,0,0,0,0,0,0,0,0,0,0,0,0,0,0,0,0,0,0,0,0,0,0,0,0,0,0,0,0,0,0,0,0,0,0,0"/>
              </v:shape>
              <v:shape id="docshape6" o:spid="_x0000_s1036" style="position:absolute;left:10040;top:15607;width:1146;height:499;visibility:visible;mso-wrap-style:square;v-text-anchor:top" coordsize="11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" path="m356,331r-46,l273,329r-31,-6l218,313,200,299,176,252,166,186r-1,-80l170,,6,,1,87,,164r6,72l19,302r24,59l80,413r43,37l176,477r62,16l308,499r,-1l356,498r,-167xm751,331r-46,l668,329r-31,-6l613,313,595,299,571,252,561,186r-1,-80l565,,401,r-5,87l395,164r6,72l414,302r24,59l475,413r43,37l571,477r62,16l703,499r,-1l751,498r,-167xm1146,331r-46,l1063,329r-31,-6l1008,313,989,299,966,252,956,186r-1,-80l960,,796,r-5,87l790,164r6,72l809,302r24,59l870,413r43,37l966,477r61,16l1098,499r,-1l1146,498r,-167xe" stroked="f">
                <v:path arrowok="t" o:connecttype="custom" o:connectlocs="310,15938;242,15930;200,15906;166,15793;170,15607;1,15694;6,15843;43,15968;123,16057;238,16100;308,16105;356,15938;705,15938;637,15930;595,15906;561,15793;565,15607;396,15694;401,15843;438,15968;518,16057;633,16100;703,16105;751,15938;1100,15938;1032,15930;989,15906;956,15793;960,15607;791,15694;796,15843;833,15968;913,16057;1027,16100;1098,16105;1146,15938" o:connectangles="0,0,0,0,0,0,0,0,0,0,0,0,0,0,0,0,0,0,0,0,0,0,0,0,0,0,0,0,0,0,0,0,0,0,0,0"/>
              </v:shape>
              <v:rect id="docshape7" o:spid="_x0000_s1037" style="position:absolute;top:15607;width:229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" fillcolor="#f5a4c7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38" type="#_x0000_t202" style="position:absolute;left:323;top:15906;width:156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24A3A3D9" w14:textId="77777777" w:rsidR="00CC3B2E" w:rsidRDefault="00CC3B2E" w:rsidP="00CC3B2E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hyperlink r:id="rId2"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6"/>
                          </w:rPr>
                          <w:t>www.warmtestad.nl</w:t>
                        </w:r>
                      </w:hyperlink>
                    </w:p>
                  </w:txbxContent>
                </v:textbox>
              </v:shape>
              <v:shape id="docshape9" o:spid="_x0000_s1039" type="#_x0000_t202" style="position:absolute;left:3272;top:15907;width:143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<v:textbox inset="0,0,0,0">
                  <w:txbxContent>
                    <w:p w14:paraId="6331E0A8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docshape10" o:spid="_x0000_s1040" type="#_x0000_t202" style="position:absolute;left:6399;top:15907;width:140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19F085A" w14:textId="77777777" w:rsidR="00CC3B2E" w:rsidRDefault="00CC3B2E" w:rsidP="00CC3B2E">
                      <w:pPr>
                        <w:spacing w:before="56"/>
                        <w:rPr>
                          <w:sz w:val="16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7844" w14:textId="77777777" w:rsidR="00D34271" w:rsidRDefault="00D34271" w:rsidP="00D03B20">
      <w:r>
        <w:separator/>
      </w:r>
    </w:p>
  </w:footnote>
  <w:footnote w:type="continuationSeparator" w:id="0">
    <w:p w14:paraId="2A85BD53" w14:textId="77777777" w:rsidR="00D34271" w:rsidRDefault="00D34271" w:rsidP="00D0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D693" w14:textId="77777777" w:rsidR="00D03B20" w:rsidRDefault="00D03B20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9323EAB" wp14:editId="479B0F0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2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FBBF20" id="docshapegroup1" o:spid="_x0000_s1026" style="position:absolute;margin-left:0;margin-top:0;width:115pt;height:118.2pt;z-index:-251658240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6053925A" w14:textId="2C3329FB" w:rsidR="004F54D4" w:rsidRDefault="004F54D4" w:rsidP="0062335B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8C2" w14:textId="12A1ED4B" w:rsidR="00D03B20" w:rsidRDefault="00D03B2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2EEAD6E" wp14:editId="298048BA">
              <wp:simplePos x="0" y="0"/>
              <wp:positionH relativeFrom="column">
                <wp:posOffset>946785</wp:posOffset>
              </wp:positionH>
              <wp:positionV relativeFrom="paragraph">
                <wp:posOffset>732155</wp:posOffset>
              </wp:positionV>
              <wp:extent cx="2360930" cy="1404620"/>
              <wp:effectExtent l="0" t="0" r="1270" b="63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BD616" w14:textId="77777777" w:rsidR="00D03B20" w:rsidRPr="00D03B20" w:rsidRDefault="00D03B20" w:rsidP="00D03B20">
                          <w:pPr>
                            <w:pStyle w:val="Geenafstand"/>
                            <w:rPr>
                              <w:b/>
                              <w:bCs/>
                              <w:color w:val="F05F2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EEAD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3" type="#_x0000_t202" style="position:absolute;margin-left:74.55pt;margin-top:57.6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KfHWbHhAAAACwEAAA8AAAAAAAAAAAAAAAAAbAQAAGRycy9kb3ducmV2LnhtbFBLBQYAAAAA&#10;BAAEAPMAAAB6BQAAAAA=&#10;" stroked="f">
              <v:textbox style="mso-fit-shape-to-text:t">
                <w:txbxContent>
                  <w:p w14:paraId="17CBD616" w14:textId="77777777" w:rsidR="00D03B20" w:rsidRPr="00D03B20" w:rsidRDefault="00D03B20" w:rsidP="00D03B20">
                    <w:pPr>
                      <w:pStyle w:val="Geenafstand"/>
                      <w:rPr>
                        <w:b/>
                        <w:bCs/>
                        <w:color w:val="F05F20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972D366" wp14:editId="0524C30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60500" cy="1501140"/>
              <wp:effectExtent l="0" t="0" r="6350" b="3810"/>
              <wp:wrapNone/>
              <wp:docPr id="60172903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60500" cy="1501140"/>
                        <a:chOff x="0" y="0"/>
                        <a:chExt cx="2300" cy="2364"/>
                      </a:xfrm>
                    </wpg:grpSpPr>
                    <wps:wsp>
                      <wps:cNvPr id="1358431686" name="docshape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0" cy="2364"/>
                        </a:xfrm>
                        <a:prstGeom prst="rect">
                          <a:avLst/>
                        </a:prstGeom>
                        <a:solidFill>
                          <a:srgbClr val="F26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234508" name="docshape3"/>
                      <wps:cNvSpPr>
                        <a:spLocks/>
                      </wps:cNvSpPr>
                      <wps:spPr bwMode="auto">
                        <a:xfrm>
                          <a:off x="269" y="1855"/>
                          <a:ext cx="1747" cy="235"/>
                        </a:xfrm>
                        <a:custGeom>
                          <a:avLst/>
                          <a:gdLst>
                            <a:gd name="T0" fmla="+- 0 330 270"/>
                            <a:gd name="T1" fmla="*/ T0 w 1747"/>
                            <a:gd name="T2" fmla="+- 0 1999 1855"/>
                            <a:gd name="T3" fmla="*/ 1999 h 235"/>
                            <a:gd name="T4" fmla="+- 0 282 270"/>
                            <a:gd name="T5" fmla="*/ T4 w 1747"/>
                            <a:gd name="T6" fmla="+- 0 1905 1855"/>
                            <a:gd name="T7" fmla="*/ 1905 h 235"/>
                            <a:gd name="T8" fmla="+- 0 311 270"/>
                            <a:gd name="T9" fmla="*/ T8 w 1747"/>
                            <a:gd name="T10" fmla="+- 0 2070 1855"/>
                            <a:gd name="T11" fmla="*/ 2070 h 235"/>
                            <a:gd name="T12" fmla="+- 0 461 270"/>
                            <a:gd name="T13" fmla="*/ T12 w 1747"/>
                            <a:gd name="T14" fmla="+- 0 2051 1855"/>
                            <a:gd name="T15" fmla="*/ 2051 h 235"/>
                            <a:gd name="T16" fmla="+- 0 420 270"/>
                            <a:gd name="T17" fmla="*/ T16 w 1747"/>
                            <a:gd name="T18" fmla="+- 0 1979 1855"/>
                            <a:gd name="T19" fmla="*/ 1979 h 235"/>
                            <a:gd name="T20" fmla="+- 0 379 270"/>
                            <a:gd name="T21" fmla="*/ T20 w 1747"/>
                            <a:gd name="T22" fmla="+- 0 1922 1855"/>
                            <a:gd name="T23" fmla="*/ 1922 h 235"/>
                            <a:gd name="T24" fmla="+- 0 409 270"/>
                            <a:gd name="T25" fmla="*/ T24 w 1747"/>
                            <a:gd name="T26" fmla="+- 0 2079 1855"/>
                            <a:gd name="T27" fmla="*/ 2079 h 235"/>
                            <a:gd name="T28" fmla="+- 0 527 270"/>
                            <a:gd name="T29" fmla="*/ T28 w 1747"/>
                            <a:gd name="T30" fmla="+- 0 2051 1855"/>
                            <a:gd name="T31" fmla="*/ 2051 h 235"/>
                            <a:gd name="T32" fmla="+- 0 507 270"/>
                            <a:gd name="T33" fmla="*/ T32 w 1747"/>
                            <a:gd name="T34" fmla="+- 0 1938 1855"/>
                            <a:gd name="T35" fmla="*/ 1938 h 235"/>
                            <a:gd name="T36" fmla="+- 0 471 270"/>
                            <a:gd name="T37" fmla="*/ T36 w 1747"/>
                            <a:gd name="T38" fmla="+- 0 1946 1855"/>
                            <a:gd name="T39" fmla="*/ 1946 h 235"/>
                            <a:gd name="T40" fmla="+- 0 509 270"/>
                            <a:gd name="T41" fmla="*/ T40 w 1747"/>
                            <a:gd name="T42" fmla="+- 0 2085 1855"/>
                            <a:gd name="T43" fmla="*/ 2085 h 235"/>
                            <a:gd name="T44" fmla="+- 0 684 270"/>
                            <a:gd name="T45" fmla="*/ T44 w 1747"/>
                            <a:gd name="T46" fmla="+- 0 1948 1855"/>
                            <a:gd name="T47" fmla="*/ 1948 h 235"/>
                            <a:gd name="T48" fmla="+- 0 607 270"/>
                            <a:gd name="T49" fmla="*/ T48 w 1747"/>
                            <a:gd name="T50" fmla="+- 0 2042 1855"/>
                            <a:gd name="T51" fmla="*/ 2042 h 235"/>
                            <a:gd name="T52" fmla="+- 0 657 270"/>
                            <a:gd name="T53" fmla="*/ T52 w 1747"/>
                            <a:gd name="T54" fmla="+- 0 1959 1855"/>
                            <a:gd name="T55" fmla="*/ 1959 h 235"/>
                            <a:gd name="T56" fmla="+- 0 650 270"/>
                            <a:gd name="T57" fmla="*/ T56 w 1747"/>
                            <a:gd name="T58" fmla="+- 0 1924 1855"/>
                            <a:gd name="T59" fmla="*/ 1924 h 235"/>
                            <a:gd name="T60" fmla="+- 0 581 270"/>
                            <a:gd name="T61" fmla="*/ T60 w 1747"/>
                            <a:gd name="T62" fmla="+- 0 2065 1855"/>
                            <a:gd name="T63" fmla="*/ 2065 h 235"/>
                            <a:gd name="T64" fmla="+- 0 684 270"/>
                            <a:gd name="T65" fmla="*/ T64 w 1747"/>
                            <a:gd name="T66" fmla="+- 0 2086 1855"/>
                            <a:gd name="T67" fmla="*/ 2086 h 235"/>
                            <a:gd name="T68" fmla="+- 0 850 270"/>
                            <a:gd name="T69" fmla="*/ T68 w 1747"/>
                            <a:gd name="T70" fmla="+- 0 1927 1855"/>
                            <a:gd name="T71" fmla="*/ 1927 h 235"/>
                            <a:gd name="T72" fmla="+- 0 789 270"/>
                            <a:gd name="T73" fmla="*/ T72 w 1747"/>
                            <a:gd name="T74" fmla="+- 0 1952 1855"/>
                            <a:gd name="T75" fmla="*/ 1952 h 235"/>
                            <a:gd name="T76" fmla="+- 0 801 270"/>
                            <a:gd name="T77" fmla="*/ T76 w 1747"/>
                            <a:gd name="T78" fmla="+- 0 1973 1855"/>
                            <a:gd name="T79" fmla="*/ 1973 h 235"/>
                            <a:gd name="T80" fmla="+- 0 1100 270"/>
                            <a:gd name="T81" fmla="*/ T80 w 1747"/>
                            <a:gd name="T82" fmla="+- 0 1985 1855"/>
                            <a:gd name="T83" fmla="*/ 1985 h 235"/>
                            <a:gd name="T84" fmla="+- 0 1005 270"/>
                            <a:gd name="T85" fmla="*/ T84 w 1747"/>
                            <a:gd name="T86" fmla="+- 0 1939 1855"/>
                            <a:gd name="T87" fmla="*/ 1939 h 235"/>
                            <a:gd name="T88" fmla="+- 0 924 270"/>
                            <a:gd name="T89" fmla="*/ T88 w 1747"/>
                            <a:gd name="T90" fmla="+- 0 1930 1855"/>
                            <a:gd name="T91" fmla="*/ 1930 h 235"/>
                            <a:gd name="T92" fmla="+- 0 908 270"/>
                            <a:gd name="T93" fmla="*/ T92 w 1747"/>
                            <a:gd name="T94" fmla="+- 0 2005 1855"/>
                            <a:gd name="T95" fmla="*/ 2005 h 235"/>
                            <a:gd name="T96" fmla="+- 0 966 270"/>
                            <a:gd name="T97" fmla="*/ T96 w 1747"/>
                            <a:gd name="T98" fmla="+- 0 1979 1855"/>
                            <a:gd name="T99" fmla="*/ 1979 h 235"/>
                            <a:gd name="T100" fmla="+- 0 1023 270"/>
                            <a:gd name="T101" fmla="*/ T100 w 1747"/>
                            <a:gd name="T102" fmla="+- 0 1957 1855"/>
                            <a:gd name="T103" fmla="*/ 1957 h 235"/>
                            <a:gd name="T104" fmla="+- 0 1100 270"/>
                            <a:gd name="T105" fmla="*/ T104 w 1747"/>
                            <a:gd name="T106" fmla="+- 0 2086 1855"/>
                            <a:gd name="T107" fmla="*/ 2086 h 235"/>
                            <a:gd name="T108" fmla="+- 0 1181 270"/>
                            <a:gd name="T109" fmla="*/ T108 w 1747"/>
                            <a:gd name="T110" fmla="+- 0 2023 1855"/>
                            <a:gd name="T111" fmla="*/ 2023 h 235"/>
                            <a:gd name="T112" fmla="+- 0 1145 270"/>
                            <a:gd name="T113" fmla="*/ T112 w 1747"/>
                            <a:gd name="T114" fmla="+- 0 1926 1855"/>
                            <a:gd name="T115" fmla="*/ 1926 h 235"/>
                            <a:gd name="T116" fmla="+- 0 1179 270"/>
                            <a:gd name="T117" fmla="*/ T116 w 1747"/>
                            <a:gd name="T118" fmla="+- 0 2087 1855"/>
                            <a:gd name="T119" fmla="*/ 2087 h 235"/>
                            <a:gd name="T120" fmla="+- 0 1379 270"/>
                            <a:gd name="T121" fmla="*/ T120 w 1747"/>
                            <a:gd name="T122" fmla="+- 0 1990 1855"/>
                            <a:gd name="T123" fmla="*/ 1990 h 235"/>
                            <a:gd name="T124" fmla="+- 0 1344 270"/>
                            <a:gd name="T125" fmla="*/ T124 w 1747"/>
                            <a:gd name="T126" fmla="+- 0 1990 1855"/>
                            <a:gd name="T127" fmla="*/ 1990 h 235"/>
                            <a:gd name="T128" fmla="+- 0 1333 270"/>
                            <a:gd name="T129" fmla="*/ T128 w 1747"/>
                            <a:gd name="T130" fmla="+- 0 1963 1855"/>
                            <a:gd name="T131" fmla="*/ 1963 h 235"/>
                            <a:gd name="T132" fmla="+- 0 1252 270"/>
                            <a:gd name="T133" fmla="*/ T132 w 1747"/>
                            <a:gd name="T134" fmla="+- 0 1946 1855"/>
                            <a:gd name="T135" fmla="*/ 1946 h 235"/>
                            <a:gd name="T136" fmla="+- 0 1335 270"/>
                            <a:gd name="T137" fmla="*/ T136 w 1747"/>
                            <a:gd name="T138" fmla="+- 0 2086 1855"/>
                            <a:gd name="T139" fmla="*/ 2086 h 235"/>
                            <a:gd name="T140" fmla="+- 0 1329 270"/>
                            <a:gd name="T141" fmla="*/ T140 w 1747"/>
                            <a:gd name="T142" fmla="+- 0 2059 1855"/>
                            <a:gd name="T143" fmla="*/ 2059 h 235"/>
                            <a:gd name="T144" fmla="+- 0 1380 270"/>
                            <a:gd name="T145" fmla="*/ T144 w 1747"/>
                            <a:gd name="T146" fmla="+- 0 2014 1855"/>
                            <a:gd name="T147" fmla="*/ 2014 h 235"/>
                            <a:gd name="T148" fmla="+- 0 1460 270"/>
                            <a:gd name="T149" fmla="*/ T148 w 1747"/>
                            <a:gd name="T150" fmla="+- 0 1944 1855"/>
                            <a:gd name="T151" fmla="*/ 1944 h 235"/>
                            <a:gd name="T152" fmla="+- 0 1472 270"/>
                            <a:gd name="T153" fmla="*/ T152 w 1747"/>
                            <a:gd name="T154" fmla="+- 0 1889 1855"/>
                            <a:gd name="T155" fmla="*/ 1889 h 235"/>
                            <a:gd name="T156" fmla="+- 0 1520 270"/>
                            <a:gd name="T157" fmla="*/ T156 w 1747"/>
                            <a:gd name="T158" fmla="+- 0 1875 1855"/>
                            <a:gd name="T159" fmla="*/ 1875 h 235"/>
                            <a:gd name="T160" fmla="+- 0 1411 270"/>
                            <a:gd name="T161" fmla="*/ T160 w 1747"/>
                            <a:gd name="T162" fmla="+- 0 1945 1855"/>
                            <a:gd name="T163" fmla="*/ 1945 h 235"/>
                            <a:gd name="T164" fmla="+- 0 1506 270"/>
                            <a:gd name="T165" fmla="*/ T164 w 1747"/>
                            <a:gd name="T166" fmla="+- 0 2036 1855"/>
                            <a:gd name="T167" fmla="*/ 2036 h 235"/>
                            <a:gd name="T168" fmla="+- 0 1433 270"/>
                            <a:gd name="T169" fmla="*/ T168 w 1747"/>
                            <a:gd name="T170" fmla="+- 0 2010 1855"/>
                            <a:gd name="T171" fmla="*/ 2010 h 235"/>
                            <a:gd name="T172" fmla="+- 0 1443 270"/>
                            <a:gd name="T173" fmla="*/ T172 w 1747"/>
                            <a:gd name="T174" fmla="+- 0 2084 1855"/>
                            <a:gd name="T175" fmla="*/ 2084 h 235"/>
                            <a:gd name="T176" fmla="+- 0 1658 270"/>
                            <a:gd name="T177" fmla="*/ T176 w 1747"/>
                            <a:gd name="T178" fmla="+- 0 2053 1855"/>
                            <a:gd name="T179" fmla="*/ 2053 h 235"/>
                            <a:gd name="T180" fmla="+- 0 1653 270"/>
                            <a:gd name="T181" fmla="*/ T180 w 1747"/>
                            <a:gd name="T182" fmla="+- 0 1957 1855"/>
                            <a:gd name="T183" fmla="*/ 1957 h 235"/>
                            <a:gd name="T184" fmla="+- 0 1557 270"/>
                            <a:gd name="T185" fmla="*/ T184 w 1747"/>
                            <a:gd name="T186" fmla="+- 0 1957 1855"/>
                            <a:gd name="T187" fmla="*/ 1957 h 235"/>
                            <a:gd name="T188" fmla="+- 0 1642 270"/>
                            <a:gd name="T189" fmla="*/ T188 w 1747"/>
                            <a:gd name="T190" fmla="+- 0 2088 1855"/>
                            <a:gd name="T191" fmla="*/ 2088 h 235"/>
                            <a:gd name="T192" fmla="+- 0 1794 270"/>
                            <a:gd name="T193" fmla="*/ T192 w 1747"/>
                            <a:gd name="T194" fmla="+- 0 2006 1855"/>
                            <a:gd name="T195" fmla="*/ 2006 h 235"/>
                            <a:gd name="T196" fmla="+- 0 1708 270"/>
                            <a:gd name="T197" fmla="*/ T196 w 1747"/>
                            <a:gd name="T198" fmla="+- 0 2025 1855"/>
                            <a:gd name="T199" fmla="*/ 2025 h 235"/>
                            <a:gd name="T200" fmla="+- 0 1782 270"/>
                            <a:gd name="T201" fmla="*/ T200 w 1747"/>
                            <a:gd name="T202" fmla="+- 0 1970 1855"/>
                            <a:gd name="T203" fmla="*/ 1970 h 235"/>
                            <a:gd name="T204" fmla="+- 0 1747 270"/>
                            <a:gd name="T205" fmla="*/ T204 w 1747"/>
                            <a:gd name="T206" fmla="+- 0 1922 1855"/>
                            <a:gd name="T207" fmla="*/ 1922 h 235"/>
                            <a:gd name="T208" fmla="+- 0 1715 270"/>
                            <a:gd name="T209" fmla="*/ T208 w 1747"/>
                            <a:gd name="T210" fmla="+- 0 2083 1855"/>
                            <a:gd name="T211" fmla="*/ 2083 h 235"/>
                            <a:gd name="T212" fmla="+- 0 1830 270"/>
                            <a:gd name="T213" fmla="*/ T212 w 1747"/>
                            <a:gd name="T214" fmla="+- 0 2086 1855"/>
                            <a:gd name="T215" fmla="*/ 2086 h 235"/>
                            <a:gd name="T216" fmla="+- 0 1981 270"/>
                            <a:gd name="T217" fmla="*/ T216 w 1747"/>
                            <a:gd name="T218" fmla="+- 0 1857 1855"/>
                            <a:gd name="T219" fmla="*/ 1857 h 235"/>
                            <a:gd name="T220" fmla="+- 0 1918 270"/>
                            <a:gd name="T221" fmla="*/ T220 w 1747"/>
                            <a:gd name="T222" fmla="+- 0 2053 1855"/>
                            <a:gd name="T223" fmla="*/ 2053 h 235"/>
                            <a:gd name="T224" fmla="+- 0 1936 270"/>
                            <a:gd name="T225" fmla="*/ T224 w 1747"/>
                            <a:gd name="T226" fmla="+- 0 1955 1855"/>
                            <a:gd name="T227" fmla="*/ 1955 h 235"/>
                            <a:gd name="T228" fmla="+- 0 1961 270"/>
                            <a:gd name="T229" fmla="*/ T228 w 1747"/>
                            <a:gd name="T230" fmla="+- 0 1929 1855"/>
                            <a:gd name="T231" fmla="*/ 1929 h 235"/>
                            <a:gd name="T232" fmla="+- 0 1862 270"/>
                            <a:gd name="T233" fmla="*/ T232 w 1747"/>
                            <a:gd name="T234" fmla="+- 0 2038 1855"/>
                            <a:gd name="T235" fmla="*/ 2038 h 235"/>
                            <a:gd name="T236" fmla="+- 0 1981 270"/>
                            <a:gd name="T237" fmla="*/ T236 w 1747"/>
                            <a:gd name="T238" fmla="+- 0 2064 1855"/>
                            <a:gd name="T239" fmla="*/ 2064 h 235"/>
                            <a:gd name="T240" fmla="+- 0 2017 270"/>
                            <a:gd name="T241" fmla="*/ T240 w 1747"/>
                            <a:gd name="T242" fmla="+- 0 1857 1855"/>
                            <a:gd name="T243" fmla="*/ 1857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747" h="235">
                              <a:moveTo>
                                <a:pt x="103" y="196"/>
                              </a:moveTo>
                              <a:lnTo>
                                <a:pt x="81" y="196"/>
                              </a:lnTo>
                              <a:lnTo>
                                <a:pt x="73" y="194"/>
                              </a:lnTo>
                              <a:lnTo>
                                <a:pt x="68" y="189"/>
                              </a:lnTo>
                              <a:lnTo>
                                <a:pt x="63" y="178"/>
                              </a:lnTo>
                              <a:lnTo>
                                <a:pt x="61" y="163"/>
                              </a:lnTo>
                              <a:lnTo>
                                <a:pt x="60" y="144"/>
                              </a:lnTo>
                              <a:lnTo>
                                <a:pt x="61" y="124"/>
                              </a:lnTo>
                              <a:lnTo>
                                <a:pt x="61" y="83"/>
                              </a:lnTo>
                              <a:lnTo>
                                <a:pt x="53" y="49"/>
                              </a:lnTo>
                              <a:lnTo>
                                <a:pt x="40" y="24"/>
                              </a:lnTo>
                              <a:lnTo>
                                <a:pt x="19" y="5"/>
                              </a:lnTo>
                              <a:lnTo>
                                <a:pt x="0" y="38"/>
                              </a:lnTo>
                              <a:lnTo>
                                <a:pt x="12" y="50"/>
                              </a:lnTo>
                              <a:lnTo>
                                <a:pt x="21" y="67"/>
                              </a:lnTo>
                              <a:lnTo>
                                <a:pt x="25" y="91"/>
                              </a:lnTo>
                              <a:lnTo>
                                <a:pt x="25" y="121"/>
                              </a:lnTo>
                              <a:lnTo>
                                <a:pt x="24" y="149"/>
                              </a:lnTo>
                              <a:lnTo>
                                <a:pt x="25" y="174"/>
                              </a:lnTo>
                              <a:lnTo>
                                <a:pt x="30" y="197"/>
                              </a:lnTo>
                              <a:lnTo>
                                <a:pt x="41" y="215"/>
                              </a:lnTo>
                              <a:lnTo>
                                <a:pt x="51" y="224"/>
                              </a:lnTo>
                              <a:lnTo>
                                <a:pt x="63" y="230"/>
                              </a:lnTo>
                              <a:lnTo>
                                <a:pt x="77" y="234"/>
                              </a:lnTo>
                              <a:lnTo>
                                <a:pt x="92" y="235"/>
                              </a:lnTo>
                              <a:lnTo>
                                <a:pt x="103" y="235"/>
                              </a:lnTo>
                              <a:lnTo>
                                <a:pt x="103" y="196"/>
                              </a:lnTo>
                              <a:close/>
                              <a:moveTo>
                                <a:pt x="191" y="196"/>
                              </a:moveTo>
                              <a:lnTo>
                                <a:pt x="169" y="196"/>
                              </a:lnTo>
                              <a:lnTo>
                                <a:pt x="161" y="194"/>
                              </a:lnTo>
                              <a:lnTo>
                                <a:pt x="156" y="189"/>
                              </a:lnTo>
                              <a:lnTo>
                                <a:pt x="151" y="178"/>
                              </a:lnTo>
                              <a:lnTo>
                                <a:pt x="149" y="163"/>
                              </a:lnTo>
                              <a:lnTo>
                                <a:pt x="149" y="144"/>
                              </a:lnTo>
                              <a:lnTo>
                                <a:pt x="150" y="124"/>
                              </a:lnTo>
                              <a:lnTo>
                                <a:pt x="149" y="83"/>
                              </a:lnTo>
                              <a:lnTo>
                                <a:pt x="142" y="49"/>
                              </a:lnTo>
                              <a:lnTo>
                                <a:pt x="128" y="24"/>
                              </a:lnTo>
                              <a:lnTo>
                                <a:pt x="107" y="5"/>
                              </a:lnTo>
                              <a:lnTo>
                                <a:pt x="88" y="38"/>
                              </a:lnTo>
                              <a:lnTo>
                                <a:pt x="101" y="50"/>
                              </a:lnTo>
                              <a:lnTo>
                                <a:pt x="109" y="67"/>
                              </a:lnTo>
                              <a:lnTo>
                                <a:pt x="113" y="91"/>
                              </a:lnTo>
                              <a:lnTo>
                                <a:pt x="113" y="121"/>
                              </a:lnTo>
                              <a:lnTo>
                                <a:pt x="112" y="149"/>
                              </a:lnTo>
                              <a:lnTo>
                                <a:pt x="113" y="174"/>
                              </a:lnTo>
                              <a:lnTo>
                                <a:pt x="118" y="197"/>
                              </a:lnTo>
                              <a:lnTo>
                                <a:pt x="130" y="215"/>
                              </a:lnTo>
                              <a:lnTo>
                                <a:pt x="139" y="224"/>
                              </a:lnTo>
                              <a:lnTo>
                                <a:pt x="151" y="230"/>
                              </a:lnTo>
                              <a:lnTo>
                                <a:pt x="165" y="234"/>
                              </a:lnTo>
                              <a:lnTo>
                                <a:pt x="181" y="235"/>
                              </a:lnTo>
                              <a:lnTo>
                                <a:pt x="191" y="235"/>
                              </a:lnTo>
                              <a:lnTo>
                                <a:pt x="191" y="196"/>
                              </a:lnTo>
                              <a:close/>
                              <a:moveTo>
                                <a:pt x="280" y="196"/>
                              </a:moveTo>
                              <a:lnTo>
                                <a:pt x="257" y="196"/>
                              </a:lnTo>
                              <a:lnTo>
                                <a:pt x="249" y="194"/>
                              </a:lnTo>
                              <a:lnTo>
                                <a:pt x="245" y="189"/>
                              </a:lnTo>
                              <a:lnTo>
                                <a:pt x="239" y="178"/>
                              </a:lnTo>
                              <a:lnTo>
                                <a:pt x="237" y="163"/>
                              </a:lnTo>
                              <a:lnTo>
                                <a:pt x="237" y="144"/>
                              </a:lnTo>
                              <a:lnTo>
                                <a:pt x="238" y="124"/>
                              </a:lnTo>
                              <a:lnTo>
                                <a:pt x="237" y="83"/>
                              </a:lnTo>
                              <a:lnTo>
                                <a:pt x="230" y="49"/>
                              </a:lnTo>
                              <a:lnTo>
                                <a:pt x="216" y="24"/>
                              </a:lnTo>
                              <a:lnTo>
                                <a:pt x="196" y="5"/>
                              </a:lnTo>
                              <a:lnTo>
                                <a:pt x="177" y="38"/>
                              </a:lnTo>
                              <a:lnTo>
                                <a:pt x="189" y="50"/>
                              </a:lnTo>
                              <a:lnTo>
                                <a:pt x="197" y="67"/>
                              </a:lnTo>
                              <a:lnTo>
                                <a:pt x="201" y="91"/>
                              </a:lnTo>
                              <a:lnTo>
                                <a:pt x="201" y="121"/>
                              </a:lnTo>
                              <a:lnTo>
                                <a:pt x="200" y="149"/>
                              </a:lnTo>
                              <a:lnTo>
                                <a:pt x="201" y="174"/>
                              </a:lnTo>
                              <a:lnTo>
                                <a:pt x="207" y="197"/>
                              </a:lnTo>
                              <a:lnTo>
                                <a:pt x="218" y="215"/>
                              </a:lnTo>
                              <a:lnTo>
                                <a:pt x="228" y="224"/>
                              </a:lnTo>
                              <a:lnTo>
                                <a:pt x="239" y="230"/>
                              </a:lnTo>
                              <a:lnTo>
                                <a:pt x="253" y="234"/>
                              </a:lnTo>
                              <a:lnTo>
                                <a:pt x="269" y="235"/>
                              </a:lnTo>
                              <a:lnTo>
                                <a:pt x="280" y="235"/>
                              </a:lnTo>
                              <a:lnTo>
                                <a:pt x="280" y="196"/>
                              </a:lnTo>
                              <a:close/>
                              <a:moveTo>
                                <a:pt x="449" y="71"/>
                              </a:moveTo>
                              <a:lnTo>
                                <a:pt x="414" y="71"/>
                              </a:lnTo>
                              <a:lnTo>
                                <a:pt x="414" y="93"/>
                              </a:lnTo>
                              <a:lnTo>
                                <a:pt x="414" y="151"/>
                              </a:lnTo>
                              <a:lnTo>
                                <a:pt x="411" y="170"/>
                              </a:lnTo>
                              <a:lnTo>
                                <a:pt x="402" y="187"/>
                              </a:lnTo>
                              <a:lnTo>
                                <a:pt x="387" y="198"/>
                              </a:lnTo>
                              <a:lnTo>
                                <a:pt x="369" y="202"/>
                              </a:lnTo>
                              <a:lnTo>
                                <a:pt x="351" y="198"/>
                              </a:lnTo>
                              <a:lnTo>
                                <a:pt x="337" y="187"/>
                              </a:lnTo>
                              <a:lnTo>
                                <a:pt x="328" y="170"/>
                              </a:lnTo>
                              <a:lnTo>
                                <a:pt x="324" y="151"/>
                              </a:lnTo>
                              <a:lnTo>
                                <a:pt x="328" y="132"/>
                              </a:lnTo>
                              <a:lnTo>
                                <a:pt x="337" y="115"/>
                              </a:lnTo>
                              <a:lnTo>
                                <a:pt x="351" y="104"/>
                              </a:lnTo>
                              <a:lnTo>
                                <a:pt x="369" y="100"/>
                              </a:lnTo>
                              <a:lnTo>
                                <a:pt x="387" y="104"/>
                              </a:lnTo>
                              <a:lnTo>
                                <a:pt x="402" y="115"/>
                              </a:lnTo>
                              <a:lnTo>
                                <a:pt x="411" y="132"/>
                              </a:lnTo>
                              <a:lnTo>
                                <a:pt x="414" y="151"/>
                              </a:lnTo>
                              <a:lnTo>
                                <a:pt x="414" y="93"/>
                              </a:lnTo>
                              <a:lnTo>
                                <a:pt x="405" y="82"/>
                              </a:lnTo>
                              <a:lnTo>
                                <a:pt x="393" y="74"/>
                              </a:lnTo>
                              <a:lnTo>
                                <a:pt x="380" y="69"/>
                              </a:lnTo>
                              <a:lnTo>
                                <a:pt x="367" y="67"/>
                              </a:lnTo>
                              <a:lnTo>
                                <a:pt x="335" y="74"/>
                              </a:lnTo>
                              <a:lnTo>
                                <a:pt x="311" y="92"/>
                              </a:lnTo>
                              <a:lnTo>
                                <a:pt x="295" y="119"/>
                              </a:lnTo>
                              <a:lnTo>
                                <a:pt x="289" y="151"/>
                              </a:lnTo>
                              <a:lnTo>
                                <a:pt x="295" y="183"/>
                              </a:lnTo>
                              <a:lnTo>
                                <a:pt x="311" y="210"/>
                              </a:lnTo>
                              <a:lnTo>
                                <a:pt x="335" y="228"/>
                              </a:lnTo>
                              <a:lnTo>
                                <a:pt x="367" y="235"/>
                              </a:lnTo>
                              <a:lnTo>
                                <a:pt x="380" y="233"/>
                              </a:lnTo>
                              <a:lnTo>
                                <a:pt x="393" y="228"/>
                              </a:lnTo>
                              <a:lnTo>
                                <a:pt x="405" y="220"/>
                              </a:lnTo>
                              <a:lnTo>
                                <a:pt x="414" y="209"/>
                              </a:lnTo>
                              <a:lnTo>
                                <a:pt x="414" y="231"/>
                              </a:lnTo>
                              <a:lnTo>
                                <a:pt x="449" y="231"/>
                              </a:lnTo>
                              <a:lnTo>
                                <a:pt x="449" y="209"/>
                              </a:lnTo>
                              <a:lnTo>
                                <a:pt x="449" y="202"/>
                              </a:lnTo>
                              <a:lnTo>
                                <a:pt x="449" y="100"/>
                              </a:lnTo>
                              <a:lnTo>
                                <a:pt x="449" y="93"/>
                              </a:lnTo>
                              <a:lnTo>
                                <a:pt x="449" y="71"/>
                              </a:lnTo>
                              <a:close/>
                              <a:moveTo>
                                <a:pt x="580" y="72"/>
                              </a:moveTo>
                              <a:lnTo>
                                <a:pt x="576" y="70"/>
                              </a:lnTo>
                              <a:lnTo>
                                <a:pt x="572" y="69"/>
                              </a:lnTo>
                              <a:lnTo>
                                <a:pt x="566" y="69"/>
                              </a:lnTo>
                              <a:lnTo>
                                <a:pt x="551" y="71"/>
                              </a:lnTo>
                              <a:lnTo>
                                <a:pt x="538" y="77"/>
                              </a:lnTo>
                              <a:lnTo>
                                <a:pt x="527" y="86"/>
                              </a:lnTo>
                              <a:lnTo>
                                <a:pt x="519" y="97"/>
                              </a:lnTo>
                              <a:lnTo>
                                <a:pt x="519" y="71"/>
                              </a:lnTo>
                              <a:lnTo>
                                <a:pt x="484" y="71"/>
                              </a:lnTo>
                              <a:lnTo>
                                <a:pt x="484" y="231"/>
                              </a:lnTo>
                              <a:lnTo>
                                <a:pt x="519" y="231"/>
                              </a:lnTo>
                              <a:lnTo>
                                <a:pt x="519" y="162"/>
                              </a:lnTo>
                              <a:lnTo>
                                <a:pt x="522" y="136"/>
                              </a:lnTo>
                              <a:lnTo>
                                <a:pt x="531" y="118"/>
                              </a:lnTo>
                              <a:lnTo>
                                <a:pt x="546" y="108"/>
                              </a:lnTo>
                              <a:lnTo>
                                <a:pt x="566" y="104"/>
                              </a:lnTo>
                              <a:lnTo>
                                <a:pt x="572" y="104"/>
                              </a:lnTo>
                              <a:lnTo>
                                <a:pt x="575" y="104"/>
                              </a:lnTo>
                              <a:lnTo>
                                <a:pt x="580" y="106"/>
                              </a:lnTo>
                              <a:lnTo>
                                <a:pt x="580" y="72"/>
                              </a:lnTo>
                              <a:close/>
                              <a:moveTo>
                                <a:pt x="830" y="130"/>
                              </a:moveTo>
                              <a:lnTo>
                                <a:pt x="827" y="107"/>
                              </a:lnTo>
                              <a:lnTo>
                                <a:pt x="819" y="87"/>
                              </a:lnTo>
                              <a:lnTo>
                                <a:pt x="803" y="73"/>
                              </a:lnTo>
                              <a:lnTo>
                                <a:pt x="775" y="67"/>
                              </a:lnTo>
                              <a:lnTo>
                                <a:pt x="759" y="69"/>
                              </a:lnTo>
                              <a:lnTo>
                                <a:pt x="746" y="75"/>
                              </a:lnTo>
                              <a:lnTo>
                                <a:pt x="735" y="84"/>
                              </a:lnTo>
                              <a:lnTo>
                                <a:pt x="728" y="96"/>
                              </a:lnTo>
                              <a:lnTo>
                                <a:pt x="722" y="84"/>
                              </a:lnTo>
                              <a:lnTo>
                                <a:pt x="712" y="75"/>
                              </a:lnTo>
                              <a:lnTo>
                                <a:pt x="698" y="69"/>
                              </a:lnTo>
                              <a:lnTo>
                                <a:pt x="680" y="67"/>
                              </a:lnTo>
                              <a:lnTo>
                                <a:pt x="666" y="69"/>
                              </a:lnTo>
                              <a:lnTo>
                                <a:pt x="654" y="75"/>
                              </a:lnTo>
                              <a:lnTo>
                                <a:pt x="644" y="83"/>
                              </a:lnTo>
                              <a:lnTo>
                                <a:pt x="638" y="93"/>
                              </a:lnTo>
                              <a:lnTo>
                                <a:pt x="638" y="71"/>
                              </a:lnTo>
                              <a:lnTo>
                                <a:pt x="602" y="71"/>
                              </a:lnTo>
                              <a:lnTo>
                                <a:pt x="602" y="231"/>
                              </a:lnTo>
                              <a:lnTo>
                                <a:pt x="638" y="231"/>
                              </a:lnTo>
                              <a:lnTo>
                                <a:pt x="638" y="150"/>
                              </a:lnTo>
                              <a:lnTo>
                                <a:pt x="640" y="126"/>
                              </a:lnTo>
                              <a:lnTo>
                                <a:pt x="647" y="111"/>
                              </a:lnTo>
                              <a:lnTo>
                                <a:pt x="658" y="102"/>
                              </a:lnTo>
                              <a:lnTo>
                                <a:pt x="670" y="100"/>
                              </a:lnTo>
                              <a:lnTo>
                                <a:pt x="683" y="103"/>
                              </a:lnTo>
                              <a:lnTo>
                                <a:pt x="692" y="111"/>
                              </a:lnTo>
                              <a:lnTo>
                                <a:pt x="696" y="124"/>
                              </a:lnTo>
                              <a:lnTo>
                                <a:pt x="698" y="141"/>
                              </a:lnTo>
                              <a:lnTo>
                                <a:pt x="698" y="231"/>
                              </a:lnTo>
                              <a:lnTo>
                                <a:pt x="734" y="231"/>
                              </a:lnTo>
                              <a:lnTo>
                                <a:pt x="734" y="150"/>
                              </a:lnTo>
                              <a:lnTo>
                                <a:pt x="736" y="126"/>
                              </a:lnTo>
                              <a:lnTo>
                                <a:pt x="743" y="111"/>
                              </a:lnTo>
                              <a:lnTo>
                                <a:pt x="753" y="102"/>
                              </a:lnTo>
                              <a:lnTo>
                                <a:pt x="766" y="100"/>
                              </a:lnTo>
                              <a:lnTo>
                                <a:pt x="778" y="103"/>
                              </a:lnTo>
                              <a:lnTo>
                                <a:pt x="787" y="111"/>
                              </a:lnTo>
                              <a:lnTo>
                                <a:pt x="792" y="124"/>
                              </a:lnTo>
                              <a:lnTo>
                                <a:pt x="794" y="141"/>
                              </a:lnTo>
                              <a:lnTo>
                                <a:pt x="794" y="231"/>
                              </a:lnTo>
                              <a:lnTo>
                                <a:pt x="830" y="231"/>
                              </a:lnTo>
                              <a:lnTo>
                                <a:pt x="830" y="130"/>
                              </a:lnTo>
                              <a:close/>
                              <a:moveTo>
                                <a:pt x="951" y="198"/>
                              </a:moveTo>
                              <a:lnTo>
                                <a:pt x="947" y="199"/>
                              </a:lnTo>
                              <a:lnTo>
                                <a:pt x="938" y="199"/>
                              </a:lnTo>
                              <a:lnTo>
                                <a:pt x="919" y="199"/>
                              </a:lnTo>
                              <a:lnTo>
                                <a:pt x="911" y="196"/>
                              </a:lnTo>
                              <a:lnTo>
                                <a:pt x="911" y="168"/>
                              </a:lnTo>
                              <a:lnTo>
                                <a:pt x="911" y="102"/>
                              </a:lnTo>
                              <a:lnTo>
                                <a:pt x="946" y="102"/>
                              </a:lnTo>
                              <a:lnTo>
                                <a:pt x="946" y="71"/>
                              </a:lnTo>
                              <a:lnTo>
                                <a:pt x="911" y="71"/>
                              </a:lnTo>
                              <a:lnTo>
                                <a:pt x="911" y="23"/>
                              </a:lnTo>
                              <a:lnTo>
                                <a:pt x="875" y="23"/>
                              </a:lnTo>
                              <a:lnTo>
                                <a:pt x="875" y="71"/>
                              </a:lnTo>
                              <a:lnTo>
                                <a:pt x="849" y="71"/>
                              </a:lnTo>
                              <a:lnTo>
                                <a:pt x="849" y="102"/>
                              </a:lnTo>
                              <a:lnTo>
                                <a:pt x="875" y="102"/>
                              </a:lnTo>
                              <a:lnTo>
                                <a:pt x="875" y="177"/>
                              </a:lnTo>
                              <a:lnTo>
                                <a:pt x="880" y="208"/>
                              </a:lnTo>
                              <a:lnTo>
                                <a:pt x="893" y="225"/>
                              </a:lnTo>
                              <a:lnTo>
                                <a:pt x="909" y="232"/>
                              </a:lnTo>
                              <a:lnTo>
                                <a:pt x="924" y="233"/>
                              </a:lnTo>
                              <a:lnTo>
                                <a:pt x="935" y="233"/>
                              </a:lnTo>
                              <a:lnTo>
                                <a:pt x="945" y="232"/>
                              </a:lnTo>
                              <a:lnTo>
                                <a:pt x="951" y="231"/>
                              </a:lnTo>
                              <a:lnTo>
                                <a:pt x="951" y="198"/>
                              </a:lnTo>
                              <a:close/>
                              <a:moveTo>
                                <a:pt x="1110" y="142"/>
                              </a:moveTo>
                              <a:lnTo>
                                <a:pt x="1109" y="135"/>
                              </a:lnTo>
                              <a:lnTo>
                                <a:pt x="1109" y="133"/>
                              </a:lnTo>
                              <a:lnTo>
                                <a:pt x="1107" y="124"/>
                              </a:lnTo>
                              <a:lnTo>
                                <a:pt x="1098" y="101"/>
                              </a:lnTo>
                              <a:lnTo>
                                <a:pt x="1096" y="98"/>
                              </a:lnTo>
                              <a:lnTo>
                                <a:pt x="1083" y="83"/>
                              </a:lnTo>
                              <a:lnTo>
                                <a:pt x="1074" y="78"/>
                              </a:lnTo>
                              <a:lnTo>
                                <a:pt x="1074" y="135"/>
                              </a:lnTo>
                              <a:lnTo>
                                <a:pt x="999" y="135"/>
                              </a:lnTo>
                              <a:lnTo>
                                <a:pt x="1002" y="119"/>
                              </a:lnTo>
                              <a:lnTo>
                                <a:pt x="1010" y="108"/>
                              </a:lnTo>
                              <a:lnTo>
                                <a:pt x="1022" y="101"/>
                              </a:lnTo>
                              <a:lnTo>
                                <a:pt x="1037" y="98"/>
                              </a:lnTo>
                              <a:lnTo>
                                <a:pt x="1052" y="101"/>
                              </a:lnTo>
                              <a:lnTo>
                                <a:pt x="1063" y="108"/>
                              </a:lnTo>
                              <a:lnTo>
                                <a:pt x="1071" y="119"/>
                              </a:lnTo>
                              <a:lnTo>
                                <a:pt x="1074" y="135"/>
                              </a:lnTo>
                              <a:lnTo>
                                <a:pt x="1074" y="78"/>
                              </a:lnTo>
                              <a:lnTo>
                                <a:pt x="1062" y="71"/>
                              </a:lnTo>
                              <a:lnTo>
                                <a:pt x="1038" y="67"/>
                              </a:lnTo>
                              <a:lnTo>
                                <a:pt x="1006" y="73"/>
                              </a:lnTo>
                              <a:lnTo>
                                <a:pt x="982" y="91"/>
                              </a:lnTo>
                              <a:lnTo>
                                <a:pt x="968" y="118"/>
                              </a:lnTo>
                              <a:lnTo>
                                <a:pt x="963" y="151"/>
                              </a:lnTo>
                              <a:lnTo>
                                <a:pt x="967" y="182"/>
                              </a:lnTo>
                              <a:lnTo>
                                <a:pt x="981" y="209"/>
                              </a:lnTo>
                              <a:lnTo>
                                <a:pt x="1005" y="228"/>
                              </a:lnTo>
                              <a:lnTo>
                                <a:pt x="1039" y="235"/>
                              </a:lnTo>
                              <a:lnTo>
                                <a:pt x="1065" y="231"/>
                              </a:lnTo>
                              <a:lnTo>
                                <a:pt x="1085" y="219"/>
                              </a:lnTo>
                              <a:lnTo>
                                <a:pt x="1099" y="204"/>
                              </a:lnTo>
                              <a:lnTo>
                                <a:pt x="1100" y="203"/>
                              </a:lnTo>
                              <a:lnTo>
                                <a:pt x="1107" y="183"/>
                              </a:lnTo>
                              <a:lnTo>
                                <a:pt x="1071" y="183"/>
                              </a:lnTo>
                              <a:lnTo>
                                <a:pt x="1066" y="194"/>
                              </a:lnTo>
                              <a:lnTo>
                                <a:pt x="1059" y="204"/>
                              </a:lnTo>
                              <a:lnTo>
                                <a:pt x="1039" y="204"/>
                              </a:lnTo>
                              <a:lnTo>
                                <a:pt x="1020" y="200"/>
                              </a:lnTo>
                              <a:lnTo>
                                <a:pt x="1008" y="192"/>
                              </a:lnTo>
                              <a:lnTo>
                                <a:pt x="1001" y="178"/>
                              </a:lnTo>
                              <a:lnTo>
                                <a:pt x="999" y="162"/>
                              </a:lnTo>
                              <a:lnTo>
                                <a:pt x="1109" y="162"/>
                              </a:lnTo>
                              <a:lnTo>
                                <a:pt x="1110" y="159"/>
                              </a:lnTo>
                              <a:lnTo>
                                <a:pt x="1110" y="142"/>
                              </a:lnTo>
                              <a:close/>
                              <a:moveTo>
                                <a:pt x="1274" y="164"/>
                              </a:moveTo>
                              <a:lnTo>
                                <a:pt x="1267" y="137"/>
                              </a:lnTo>
                              <a:lnTo>
                                <a:pt x="1250" y="118"/>
                              </a:lnTo>
                              <a:lnTo>
                                <a:pt x="1227" y="104"/>
                              </a:lnTo>
                              <a:lnTo>
                                <a:pt x="1202" y="94"/>
                              </a:lnTo>
                              <a:lnTo>
                                <a:pt x="1190" y="89"/>
                              </a:lnTo>
                              <a:lnTo>
                                <a:pt x="1180" y="82"/>
                              </a:lnTo>
                              <a:lnTo>
                                <a:pt x="1173" y="73"/>
                              </a:lnTo>
                              <a:lnTo>
                                <a:pt x="1171" y="62"/>
                              </a:lnTo>
                              <a:lnTo>
                                <a:pt x="1174" y="49"/>
                              </a:lnTo>
                              <a:lnTo>
                                <a:pt x="1181" y="40"/>
                              </a:lnTo>
                              <a:lnTo>
                                <a:pt x="1191" y="35"/>
                              </a:lnTo>
                              <a:lnTo>
                                <a:pt x="1202" y="34"/>
                              </a:lnTo>
                              <a:lnTo>
                                <a:pt x="1215" y="37"/>
                              </a:lnTo>
                              <a:lnTo>
                                <a:pt x="1225" y="44"/>
                              </a:lnTo>
                              <a:lnTo>
                                <a:pt x="1231" y="55"/>
                              </a:lnTo>
                              <a:lnTo>
                                <a:pt x="1233" y="71"/>
                              </a:lnTo>
                              <a:lnTo>
                                <a:pt x="1269" y="71"/>
                              </a:lnTo>
                              <a:lnTo>
                                <a:pt x="1264" y="42"/>
                              </a:lnTo>
                              <a:lnTo>
                                <a:pt x="1250" y="20"/>
                              </a:lnTo>
                              <a:lnTo>
                                <a:pt x="1228" y="5"/>
                              </a:lnTo>
                              <a:lnTo>
                                <a:pt x="1201" y="0"/>
                              </a:lnTo>
                              <a:lnTo>
                                <a:pt x="1175" y="5"/>
                              </a:lnTo>
                              <a:lnTo>
                                <a:pt x="1154" y="18"/>
                              </a:lnTo>
                              <a:lnTo>
                                <a:pt x="1140" y="37"/>
                              </a:lnTo>
                              <a:lnTo>
                                <a:pt x="1135" y="62"/>
                              </a:lnTo>
                              <a:lnTo>
                                <a:pt x="1141" y="90"/>
                              </a:lnTo>
                              <a:lnTo>
                                <a:pt x="1156" y="110"/>
                              </a:lnTo>
                              <a:lnTo>
                                <a:pt x="1179" y="123"/>
                              </a:lnTo>
                              <a:lnTo>
                                <a:pt x="1216" y="138"/>
                              </a:lnTo>
                              <a:lnTo>
                                <a:pt x="1227" y="144"/>
                              </a:lnTo>
                              <a:lnTo>
                                <a:pt x="1235" y="154"/>
                              </a:lnTo>
                              <a:lnTo>
                                <a:pt x="1238" y="168"/>
                              </a:lnTo>
                              <a:lnTo>
                                <a:pt x="1236" y="181"/>
                              </a:lnTo>
                              <a:lnTo>
                                <a:pt x="1229" y="191"/>
                              </a:lnTo>
                              <a:lnTo>
                                <a:pt x="1218" y="198"/>
                              </a:lnTo>
                              <a:lnTo>
                                <a:pt x="1204" y="201"/>
                              </a:lnTo>
                              <a:lnTo>
                                <a:pt x="1187" y="197"/>
                              </a:lnTo>
                              <a:lnTo>
                                <a:pt x="1175" y="188"/>
                              </a:lnTo>
                              <a:lnTo>
                                <a:pt x="1166" y="174"/>
                              </a:lnTo>
                              <a:lnTo>
                                <a:pt x="1163" y="155"/>
                              </a:lnTo>
                              <a:lnTo>
                                <a:pt x="1127" y="155"/>
                              </a:lnTo>
                              <a:lnTo>
                                <a:pt x="1129" y="173"/>
                              </a:lnTo>
                              <a:lnTo>
                                <a:pt x="1133" y="188"/>
                              </a:lnTo>
                              <a:lnTo>
                                <a:pt x="1140" y="202"/>
                              </a:lnTo>
                              <a:lnTo>
                                <a:pt x="1150" y="214"/>
                              </a:lnTo>
                              <a:lnTo>
                                <a:pt x="1161" y="223"/>
                              </a:lnTo>
                              <a:lnTo>
                                <a:pt x="1173" y="229"/>
                              </a:lnTo>
                              <a:lnTo>
                                <a:pt x="1187" y="233"/>
                              </a:lnTo>
                              <a:lnTo>
                                <a:pt x="1201" y="235"/>
                              </a:lnTo>
                              <a:lnTo>
                                <a:pt x="1228" y="230"/>
                              </a:lnTo>
                              <a:lnTo>
                                <a:pt x="1251" y="218"/>
                              </a:lnTo>
                              <a:lnTo>
                                <a:pt x="1268" y="196"/>
                              </a:lnTo>
                              <a:lnTo>
                                <a:pt x="1274" y="164"/>
                              </a:lnTo>
                              <a:close/>
                              <a:moveTo>
                                <a:pt x="1388" y="198"/>
                              </a:moveTo>
                              <a:lnTo>
                                <a:pt x="1385" y="199"/>
                              </a:lnTo>
                              <a:lnTo>
                                <a:pt x="1376" y="199"/>
                              </a:lnTo>
                              <a:lnTo>
                                <a:pt x="1356" y="199"/>
                              </a:lnTo>
                              <a:lnTo>
                                <a:pt x="1348" y="196"/>
                              </a:lnTo>
                              <a:lnTo>
                                <a:pt x="1348" y="168"/>
                              </a:lnTo>
                              <a:lnTo>
                                <a:pt x="1348" y="102"/>
                              </a:lnTo>
                              <a:lnTo>
                                <a:pt x="1383" y="102"/>
                              </a:lnTo>
                              <a:lnTo>
                                <a:pt x="1383" y="71"/>
                              </a:lnTo>
                              <a:lnTo>
                                <a:pt x="1348" y="71"/>
                              </a:lnTo>
                              <a:lnTo>
                                <a:pt x="1348" y="23"/>
                              </a:lnTo>
                              <a:lnTo>
                                <a:pt x="1313" y="23"/>
                              </a:lnTo>
                              <a:lnTo>
                                <a:pt x="1313" y="71"/>
                              </a:lnTo>
                              <a:lnTo>
                                <a:pt x="1287" y="71"/>
                              </a:lnTo>
                              <a:lnTo>
                                <a:pt x="1287" y="102"/>
                              </a:lnTo>
                              <a:lnTo>
                                <a:pt x="1313" y="102"/>
                              </a:lnTo>
                              <a:lnTo>
                                <a:pt x="1313" y="177"/>
                              </a:lnTo>
                              <a:lnTo>
                                <a:pt x="1318" y="208"/>
                              </a:lnTo>
                              <a:lnTo>
                                <a:pt x="1331" y="225"/>
                              </a:lnTo>
                              <a:lnTo>
                                <a:pt x="1347" y="232"/>
                              </a:lnTo>
                              <a:lnTo>
                                <a:pt x="1362" y="233"/>
                              </a:lnTo>
                              <a:lnTo>
                                <a:pt x="1372" y="233"/>
                              </a:lnTo>
                              <a:lnTo>
                                <a:pt x="1383" y="232"/>
                              </a:lnTo>
                              <a:lnTo>
                                <a:pt x="1388" y="231"/>
                              </a:lnTo>
                              <a:lnTo>
                                <a:pt x="1388" y="198"/>
                              </a:lnTo>
                              <a:close/>
                              <a:moveTo>
                                <a:pt x="1560" y="71"/>
                              </a:moveTo>
                              <a:lnTo>
                                <a:pt x="1524" y="71"/>
                              </a:lnTo>
                              <a:lnTo>
                                <a:pt x="1524" y="93"/>
                              </a:lnTo>
                              <a:lnTo>
                                <a:pt x="1524" y="151"/>
                              </a:lnTo>
                              <a:lnTo>
                                <a:pt x="1521" y="170"/>
                              </a:lnTo>
                              <a:lnTo>
                                <a:pt x="1512" y="187"/>
                              </a:lnTo>
                              <a:lnTo>
                                <a:pt x="1498" y="198"/>
                              </a:lnTo>
                              <a:lnTo>
                                <a:pt x="1479" y="202"/>
                              </a:lnTo>
                              <a:lnTo>
                                <a:pt x="1461" y="198"/>
                              </a:lnTo>
                              <a:lnTo>
                                <a:pt x="1447" y="187"/>
                              </a:lnTo>
                              <a:lnTo>
                                <a:pt x="1438" y="170"/>
                              </a:lnTo>
                              <a:lnTo>
                                <a:pt x="1435" y="151"/>
                              </a:lnTo>
                              <a:lnTo>
                                <a:pt x="1438" y="132"/>
                              </a:lnTo>
                              <a:lnTo>
                                <a:pt x="1447" y="115"/>
                              </a:lnTo>
                              <a:lnTo>
                                <a:pt x="1461" y="104"/>
                              </a:lnTo>
                              <a:lnTo>
                                <a:pt x="1479" y="100"/>
                              </a:lnTo>
                              <a:lnTo>
                                <a:pt x="1498" y="104"/>
                              </a:lnTo>
                              <a:lnTo>
                                <a:pt x="1512" y="115"/>
                              </a:lnTo>
                              <a:lnTo>
                                <a:pt x="1521" y="132"/>
                              </a:lnTo>
                              <a:lnTo>
                                <a:pt x="1524" y="151"/>
                              </a:lnTo>
                              <a:lnTo>
                                <a:pt x="1524" y="93"/>
                              </a:lnTo>
                              <a:lnTo>
                                <a:pt x="1515" y="82"/>
                              </a:lnTo>
                              <a:lnTo>
                                <a:pt x="1504" y="74"/>
                              </a:lnTo>
                              <a:lnTo>
                                <a:pt x="1490" y="69"/>
                              </a:lnTo>
                              <a:lnTo>
                                <a:pt x="1477" y="67"/>
                              </a:lnTo>
                              <a:lnTo>
                                <a:pt x="1445" y="74"/>
                              </a:lnTo>
                              <a:lnTo>
                                <a:pt x="1421" y="92"/>
                              </a:lnTo>
                              <a:lnTo>
                                <a:pt x="1405" y="119"/>
                              </a:lnTo>
                              <a:lnTo>
                                <a:pt x="1399" y="151"/>
                              </a:lnTo>
                              <a:lnTo>
                                <a:pt x="1405" y="183"/>
                              </a:lnTo>
                              <a:lnTo>
                                <a:pt x="1421" y="210"/>
                              </a:lnTo>
                              <a:lnTo>
                                <a:pt x="1445" y="228"/>
                              </a:lnTo>
                              <a:lnTo>
                                <a:pt x="1477" y="235"/>
                              </a:lnTo>
                              <a:lnTo>
                                <a:pt x="1490" y="233"/>
                              </a:lnTo>
                              <a:lnTo>
                                <a:pt x="1504" y="228"/>
                              </a:lnTo>
                              <a:lnTo>
                                <a:pt x="1515" y="220"/>
                              </a:lnTo>
                              <a:lnTo>
                                <a:pt x="1524" y="209"/>
                              </a:lnTo>
                              <a:lnTo>
                                <a:pt x="1524" y="231"/>
                              </a:lnTo>
                              <a:lnTo>
                                <a:pt x="1560" y="231"/>
                              </a:lnTo>
                              <a:lnTo>
                                <a:pt x="1560" y="209"/>
                              </a:lnTo>
                              <a:lnTo>
                                <a:pt x="1560" y="202"/>
                              </a:lnTo>
                              <a:lnTo>
                                <a:pt x="1560" y="100"/>
                              </a:lnTo>
                              <a:lnTo>
                                <a:pt x="1560" y="93"/>
                              </a:lnTo>
                              <a:lnTo>
                                <a:pt x="1560" y="71"/>
                              </a:lnTo>
                              <a:close/>
                              <a:moveTo>
                                <a:pt x="1747" y="2"/>
                              </a:moveTo>
                              <a:lnTo>
                                <a:pt x="1711" y="2"/>
                              </a:lnTo>
                              <a:lnTo>
                                <a:pt x="1711" y="93"/>
                              </a:lnTo>
                              <a:lnTo>
                                <a:pt x="1711" y="151"/>
                              </a:lnTo>
                              <a:lnTo>
                                <a:pt x="1708" y="170"/>
                              </a:lnTo>
                              <a:lnTo>
                                <a:pt x="1699" y="187"/>
                              </a:lnTo>
                              <a:lnTo>
                                <a:pt x="1685" y="198"/>
                              </a:lnTo>
                              <a:lnTo>
                                <a:pt x="1666" y="202"/>
                              </a:lnTo>
                              <a:lnTo>
                                <a:pt x="1648" y="198"/>
                              </a:lnTo>
                              <a:lnTo>
                                <a:pt x="1634" y="187"/>
                              </a:lnTo>
                              <a:lnTo>
                                <a:pt x="1625" y="170"/>
                              </a:lnTo>
                              <a:lnTo>
                                <a:pt x="1622" y="151"/>
                              </a:lnTo>
                              <a:lnTo>
                                <a:pt x="1625" y="132"/>
                              </a:lnTo>
                              <a:lnTo>
                                <a:pt x="1634" y="115"/>
                              </a:lnTo>
                              <a:lnTo>
                                <a:pt x="1648" y="104"/>
                              </a:lnTo>
                              <a:lnTo>
                                <a:pt x="1666" y="100"/>
                              </a:lnTo>
                              <a:lnTo>
                                <a:pt x="1685" y="104"/>
                              </a:lnTo>
                              <a:lnTo>
                                <a:pt x="1699" y="115"/>
                              </a:lnTo>
                              <a:lnTo>
                                <a:pt x="1708" y="132"/>
                              </a:lnTo>
                              <a:lnTo>
                                <a:pt x="1711" y="151"/>
                              </a:lnTo>
                              <a:lnTo>
                                <a:pt x="1711" y="93"/>
                              </a:lnTo>
                              <a:lnTo>
                                <a:pt x="1702" y="82"/>
                              </a:lnTo>
                              <a:lnTo>
                                <a:pt x="1691" y="74"/>
                              </a:lnTo>
                              <a:lnTo>
                                <a:pt x="1677" y="69"/>
                              </a:lnTo>
                              <a:lnTo>
                                <a:pt x="1664" y="67"/>
                              </a:lnTo>
                              <a:lnTo>
                                <a:pt x="1632" y="74"/>
                              </a:lnTo>
                              <a:lnTo>
                                <a:pt x="1608" y="92"/>
                              </a:lnTo>
                              <a:lnTo>
                                <a:pt x="1592" y="119"/>
                              </a:lnTo>
                              <a:lnTo>
                                <a:pt x="1586" y="151"/>
                              </a:lnTo>
                              <a:lnTo>
                                <a:pt x="1592" y="183"/>
                              </a:lnTo>
                              <a:lnTo>
                                <a:pt x="1608" y="210"/>
                              </a:lnTo>
                              <a:lnTo>
                                <a:pt x="1632" y="228"/>
                              </a:lnTo>
                              <a:lnTo>
                                <a:pt x="1664" y="235"/>
                              </a:lnTo>
                              <a:lnTo>
                                <a:pt x="1677" y="233"/>
                              </a:lnTo>
                              <a:lnTo>
                                <a:pt x="1691" y="228"/>
                              </a:lnTo>
                              <a:lnTo>
                                <a:pt x="1702" y="220"/>
                              </a:lnTo>
                              <a:lnTo>
                                <a:pt x="1711" y="209"/>
                              </a:lnTo>
                              <a:lnTo>
                                <a:pt x="1711" y="231"/>
                              </a:lnTo>
                              <a:lnTo>
                                <a:pt x="1747" y="231"/>
                              </a:lnTo>
                              <a:lnTo>
                                <a:pt x="1747" y="209"/>
                              </a:lnTo>
                              <a:lnTo>
                                <a:pt x="1747" y="202"/>
                              </a:lnTo>
                              <a:lnTo>
                                <a:pt x="1747" y="100"/>
                              </a:lnTo>
                              <a:lnTo>
                                <a:pt x="1747" y="93"/>
                              </a:lnTo>
                              <a:lnTo>
                                <a:pt x="17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D78CFB" id="docshapegroup1" o:spid="_x0000_s1026" style="position:absolute;margin-left:0;margin-top:0;width:115pt;height:118.2pt;z-index:-251658239;mso-position-horizontal:left;mso-position-horizontal-relative:page;mso-position-vertical:top;mso-position-vertical-relative:page" coordsize="2300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">
              <v:rect id="docshape2" o:spid="_x0000_s1027" style="position:absolute;width:2300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" fillcolor="#f26126" stroked="f"/>
              <v:shape id="docshape3" o:spid="_x0000_s1028" style="position:absolute;left:269;top:1855;width:1747;height:235;visibility:visible;mso-wrap-style:square;v-text-anchor:top" coordsize="174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" path="m103,196r-22,l73,194r-5,-5l63,178,61,163,60,144r1,-20l61,83,53,49,40,24,19,5,,38,12,50r9,17l25,91r,30l24,149r1,25l30,197r11,18l51,224r12,6l77,234r15,1l103,235r,-39xm191,196r-22,l161,194r-5,-5l151,178r-2,-15l149,144r1,-20l149,83,142,49,128,24,107,5,88,38r13,12l109,67r4,24l113,121r-1,28l113,174r5,23l130,215r9,9l151,230r14,4l181,235r10,l191,196xm280,196r-23,l249,194r-4,-5l239,178r-2,-15l237,144r1,-20l237,83,230,49,216,24,196,5,177,38r12,12l197,67r4,24l201,121r-1,28l201,174r6,23l218,215r10,9l239,230r14,4l269,235r11,l280,196xm449,71r-35,l414,93r,58l411,170r-9,17l387,198r-18,4l351,198,337,187r-9,-17l324,151r4,-19l337,115r14,-11l369,100r18,4l402,115r9,17l414,151r,-58l405,82,393,74,380,69,367,67r-32,7l311,92r-16,27l289,151r6,32l311,210r24,18l367,235r13,-2l393,228r12,-8l414,209r,22l449,231r,-22l449,202r,-102l449,93r,-22xm580,72r-4,-2l572,69r-6,l551,71r-13,6l527,86r-8,11l519,71r-35,l484,231r35,l519,162r3,-26l531,118r15,-10l566,104r6,l575,104r5,2l580,72xm830,130r-3,-23l819,87,803,73,775,67r-16,2l746,75r-11,9l728,96,722,84,712,75,698,69,680,67r-14,2l654,75r-10,8l638,93r,-22l602,71r,160l638,231r,-81l640,126r7,-15l658,102r12,-2l683,103r9,8l696,124r2,17l698,231r36,l734,150r2,-24l743,111r10,-9l766,100r12,3l787,111r5,13l794,141r,90l830,231r,-101xm951,198r-4,1l938,199r-19,l911,196r,-28l911,102r35,l946,71r-35,l911,23r-36,l875,71r-26,l849,102r26,l875,177r5,31l893,225r16,7l924,233r11,l945,232r6,-1l951,198xm1110,142r-1,-7l1109,133r-2,-9l1098,101r-2,-3l1083,83r-9,-5l1074,135r-75,l1002,119r8,-11l1022,101r15,-3l1052,101r11,7l1071,119r3,16l1074,78r-12,-7l1038,67r-32,6l982,91r-14,27l963,151r4,31l981,209r24,19l1039,235r26,-4l1085,219r14,-15l1100,203r7,-20l1071,183r-5,11l1059,204r-20,l1020,200r-12,-8l1001,178r-2,-16l1109,162r1,-3l1110,142xm1274,164r-7,-27l1250,118r-23,-14l1202,94r-12,-5l1180,82r-7,-9l1171,62r3,-13l1181,40r10,-5l1202,34r13,3l1225,44r6,11l1233,71r36,l1264,42,1250,20,1228,5,1201,r-26,5l1154,18r-14,19l1135,62r6,28l1156,110r23,13l1216,138r11,6l1235,154r3,14l1236,181r-7,10l1218,198r-14,3l1187,197r-12,-9l1166,174r-3,-19l1127,155r2,18l1133,188r7,14l1150,214r11,9l1173,229r14,4l1201,235r27,-5l1251,218r17,-22l1274,164xm1388,198r-3,1l1376,199r-20,l1348,196r,-28l1348,102r35,l1383,71r-35,l1348,23r-35,l1313,71r-26,l1287,102r26,l1313,177r5,31l1331,225r16,7l1362,233r10,l1383,232r5,-1l1388,198xm1560,71r-36,l1524,93r,58l1521,170r-9,17l1498,198r-19,4l1461,198r-14,-11l1438,170r-3,-19l1438,132r9,-17l1461,104r18,-4l1498,104r14,11l1521,132r3,19l1524,93r-9,-11l1504,74r-14,-5l1477,67r-32,7l1421,92r-16,27l1399,151r6,32l1421,210r24,18l1477,235r13,-2l1504,228r11,-8l1524,209r,22l1560,231r,-22l1560,202r,-102l1560,93r,-22xm1747,2r-36,l1711,93r,58l1708,170r-9,17l1685,198r-19,4l1648,198r-14,-11l1625,170r-3,-19l1625,132r9,-17l1648,104r18,-4l1685,104r14,11l1708,132r3,19l1711,93r-9,-11l1691,74r-14,-5l1664,67r-32,7l1608,92r-16,27l1586,151r6,32l1608,210r24,18l1664,235r13,-2l1691,228r11,-8l1711,209r,22l1747,231r,-22l1747,202r,-102l1747,93r,-91xe" stroked="f">
                <v:path arrowok="t" o:connecttype="custom" o:connectlocs="60,1999;12,1905;41,2070;191,2051;150,1979;109,1922;139,2079;257,2051;237,1938;201,1946;239,2085;414,1948;337,2042;387,1959;380,1924;311,2065;414,2086;580,1927;519,1952;531,1973;830,1985;735,1939;654,1930;638,2005;696,1979;753,1957;830,2086;911,2023;875,1926;909,2087;1109,1990;1074,1990;1063,1963;982,1946;1065,2086;1059,2059;1110,2014;1190,1944;1202,1889;1250,1875;1141,1945;1236,2036;1163,2010;1173,2084;1388,2053;1383,1957;1287,1957;1372,2088;1524,2006;1438,2025;1512,1970;1477,1922;1445,2083;1560,2086;1711,1857;1648,2053;1666,1955;1691,1929;1592,2038;1711,2064;1747,1857" o:connectangles="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160ADE">
      <w:tab/>
    </w:r>
    <w:r w:rsidR="00160A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5EB30F8"/>
    <w:multiLevelType w:val="hybridMultilevel"/>
    <w:tmpl w:val="B6F0B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1D0679"/>
    <w:multiLevelType w:val="multilevel"/>
    <w:tmpl w:val="C98C935E"/>
    <w:numStyleLink w:val="Huisstijl-Opsomming"/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E651F"/>
    <w:multiLevelType w:val="hybridMultilevel"/>
    <w:tmpl w:val="B75E08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522E7"/>
    <w:multiLevelType w:val="hybridMultilevel"/>
    <w:tmpl w:val="8654BA12"/>
    <w:lvl w:ilvl="0" w:tplc="29E209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1F77F1F"/>
    <w:multiLevelType w:val="hybridMultilevel"/>
    <w:tmpl w:val="379CC2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2" w15:restartNumberingAfterBreak="0">
    <w:nsid w:val="364A74B0"/>
    <w:multiLevelType w:val="hybridMultilevel"/>
    <w:tmpl w:val="A2F419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875139A"/>
    <w:multiLevelType w:val="hybridMultilevel"/>
    <w:tmpl w:val="1740382C"/>
    <w:lvl w:ilvl="0" w:tplc="C8560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9248B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CC75B7F"/>
    <w:multiLevelType w:val="multilevel"/>
    <w:tmpl w:val="DA324E98"/>
    <w:lvl w:ilvl="0">
      <w:start w:val="1"/>
      <w:numFmt w:val="decimal"/>
      <w:pStyle w:val="kop3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0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1" w15:restartNumberingAfterBreak="0">
    <w:nsid w:val="5F49514C"/>
    <w:multiLevelType w:val="hybridMultilevel"/>
    <w:tmpl w:val="376445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576682"/>
    <w:multiLevelType w:val="hybridMultilevel"/>
    <w:tmpl w:val="FFE23C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331DC1"/>
    <w:multiLevelType w:val="hybridMultilevel"/>
    <w:tmpl w:val="580AC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C5072"/>
    <w:multiLevelType w:val="hybridMultilevel"/>
    <w:tmpl w:val="CE28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E33222"/>
    <w:multiLevelType w:val="hybridMultilevel"/>
    <w:tmpl w:val="091602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5A066B3"/>
    <w:multiLevelType w:val="hybridMultilevel"/>
    <w:tmpl w:val="7C7886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DCDF26">
      <w:numFmt w:val="bullet"/>
      <w:lvlText w:val="•"/>
      <w:lvlJc w:val="left"/>
      <w:pPr>
        <w:ind w:left="1245" w:hanging="525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DD0A50"/>
    <w:multiLevelType w:val="hybridMultilevel"/>
    <w:tmpl w:val="B9966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256E14"/>
    <w:multiLevelType w:val="hybridMultilevel"/>
    <w:tmpl w:val="9CEC9E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5866787">
    <w:abstractNumId w:val="15"/>
  </w:num>
  <w:num w:numId="2" w16cid:durableId="1895844355">
    <w:abstractNumId w:val="30"/>
  </w:num>
  <w:num w:numId="3" w16cid:durableId="1973830112">
    <w:abstractNumId w:val="3"/>
  </w:num>
  <w:num w:numId="4" w16cid:durableId="1858228988">
    <w:abstractNumId w:val="6"/>
  </w:num>
  <w:num w:numId="5" w16cid:durableId="753403512">
    <w:abstractNumId w:val="21"/>
  </w:num>
  <w:num w:numId="6" w16cid:durableId="1681279194">
    <w:abstractNumId w:val="12"/>
  </w:num>
  <w:num w:numId="7" w16cid:durableId="2066442608">
    <w:abstractNumId w:val="14"/>
  </w:num>
  <w:num w:numId="8" w16cid:durableId="71127000">
    <w:abstractNumId w:val="4"/>
  </w:num>
  <w:num w:numId="9" w16cid:durableId="2016764778">
    <w:abstractNumId w:val="20"/>
  </w:num>
  <w:num w:numId="10" w16cid:durableId="2006545596">
    <w:abstractNumId w:val="29"/>
  </w:num>
  <w:num w:numId="11" w16cid:durableId="1140996549">
    <w:abstractNumId w:val="13"/>
  </w:num>
  <w:num w:numId="12" w16cid:durableId="1609042442">
    <w:abstractNumId w:val="17"/>
  </w:num>
  <w:num w:numId="13" w16cid:durableId="1535777122">
    <w:abstractNumId w:val="1"/>
  </w:num>
  <w:num w:numId="14" w16cid:durableId="1686665637">
    <w:abstractNumId w:val="16"/>
  </w:num>
  <w:num w:numId="15" w16cid:durableId="1414934784">
    <w:abstractNumId w:val="0"/>
  </w:num>
  <w:num w:numId="16" w16cid:durableId="1903325704">
    <w:abstractNumId w:val="19"/>
  </w:num>
  <w:num w:numId="17" w16cid:durableId="1064181601">
    <w:abstractNumId w:val="9"/>
  </w:num>
  <w:num w:numId="18" w16cid:durableId="1253080481">
    <w:abstractNumId w:val="11"/>
  </w:num>
  <w:num w:numId="19" w16cid:durableId="1232160165">
    <w:abstractNumId w:val="32"/>
  </w:num>
  <w:num w:numId="20" w16cid:durableId="1977491612">
    <w:abstractNumId w:val="24"/>
  </w:num>
  <w:num w:numId="21" w16cid:durableId="1151631273">
    <w:abstractNumId w:val="33"/>
  </w:num>
  <w:num w:numId="22" w16cid:durableId="908925536">
    <w:abstractNumId w:val="22"/>
  </w:num>
  <w:num w:numId="23" w16cid:durableId="1265307739">
    <w:abstractNumId w:val="26"/>
  </w:num>
  <w:num w:numId="24" w16cid:durableId="404911147">
    <w:abstractNumId w:val="25"/>
  </w:num>
  <w:num w:numId="25" w16cid:durableId="1108621584">
    <w:abstractNumId w:val="2"/>
  </w:num>
  <w:num w:numId="26" w16cid:durableId="2024478549">
    <w:abstractNumId w:val="27"/>
  </w:num>
  <w:num w:numId="27" w16cid:durableId="74909390">
    <w:abstractNumId w:val="8"/>
  </w:num>
  <w:num w:numId="28" w16cid:durableId="117261695">
    <w:abstractNumId w:val="23"/>
  </w:num>
  <w:num w:numId="29" w16cid:durableId="1517114317">
    <w:abstractNumId w:val="28"/>
  </w:num>
  <w:num w:numId="30" w16cid:durableId="1729373479">
    <w:abstractNumId w:val="7"/>
  </w:num>
  <w:num w:numId="31" w16cid:durableId="668673705">
    <w:abstractNumId w:val="18"/>
  </w:num>
  <w:num w:numId="32" w16cid:durableId="906182309">
    <w:abstractNumId w:val="5"/>
  </w:num>
  <w:num w:numId="33" w16cid:durableId="1587765270">
    <w:abstractNumId w:val="31"/>
  </w:num>
  <w:num w:numId="34" w16cid:durableId="1803616907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4"/>
    <w:rsid w:val="000066F5"/>
    <w:rsid w:val="000067C0"/>
    <w:rsid w:val="0000737C"/>
    <w:rsid w:val="00015596"/>
    <w:rsid w:val="00024D91"/>
    <w:rsid w:val="0003073F"/>
    <w:rsid w:val="000456B9"/>
    <w:rsid w:val="00051A62"/>
    <w:rsid w:val="00061010"/>
    <w:rsid w:val="0006191A"/>
    <w:rsid w:val="00061AA3"/>
    <w:rsid w:val="00064ABA"/>
    <w:rsid w:val="00070E99"/>
    <w:rsid w:val="00071511"/>
    <w:rsid w:val="00073FC1"/>
    <w:rsid w:val="00080617"/>
    <w:rsid w:val="000820CD"/>
    <w:rsid w:val="000923AA"/>
    <w:rsid w:val="00093F85"/>
    <w:rsid w:val="00094B01"/>
    <w:rsid w:val="000A2DF1"/>
    <w:rsid w:val="000A30A9"/>
    <w:rsid w:val="000B4C3B"/>
    <w:rsid w:val="000C132D"/>
    <w:rsid w:val="000D68FB"/>
    <w:rsid w:val="000D7421"/>
    <w:rsid w:val="000E75C6"/>
    <w:rsid w:val="00103AEB"/>
    <w:rsid w:val="00104022"/>
    <w:rsid w:val="00111E00"/>
    <w:rsid w:val="001177A2"/>
    <w:rsid w:val="0012021A"/>
    <w:rsid w:val="00126A60"/>
    <w:rsid w:val="001423F0"/>
    <w:rsid w:val="00142438"/>
    <w:rsid w:val="00156F2E"/>
    <w:rsid w:val="001579FF"/>
    <w:rsid w:val="001606DA"/>
    <w:rsid w:val="00160ADE"/>
    <w:rsid w:val="00166C42"/>
    <w:rsid w:val="00167073"/>
    <w:rsid w:val="00172896"/>
    <w:rsid w:val="00183840"/>
    <w:rsid w:val="001A4354"/>
    <w:rsid w:val="001A67BB"/>
    <w:rsid w:val="001B03D7"/>
    <w:rsid w:val="001D77AE"/>
    <w:rsid w:val="001E3D40"/>
    <w:rsid w:val="001F1179"/>
    <w:rsid w:val="001F16BE"/>
    <w:rsid w:val="00221D9D"/>
    <w:rsid w:val="00232E91"/>
    <w:rsid w:val="00237247"/>
    <w:rsid w:val="00240AB3"/>
    <w:rsid w:val="00240B7C"/>
    <w:rsid w:val="00241E4D"/>
    <w:rsid w:val="0024315F"/>
    <w:rsid w:val="00250E07"/>
    <w:rsid w:val="00255C4E"/>
    <w:rsid w:val="00257572"/>
    <w:rsid w:val="002650F3"/>
    <w:rsid w:val="00266260"/>
    <w:rsid w:val="002727DC"/>
    <w:rsid w:val="00277AC3"/>
    <w:rsid w:val="0028287B"/>
    <w:rsid w:val="0029160F"/>
    <w:rsid w:val="00294FC0"/>
    <w:rsid w:val="002A5015"/>
    <w:rsid w:val="002B6F85"/>
    <w:rsid w:val="002C5619"/>
    <w:rsid w:val="002C63EF"/>
    <w:rsid w:val="002D2E90"/>
    <w:rsid w:val="002F314F"/>
    <w:rsid w:val="00301610"/>
    <w:rsid w:val="003113C2"/>
    <w:rsid w:val="00312E89"/>
    <w:rsid w:val="00315D10"/>
    <w:rsid w:val="003346B7"/>
    <w:rsid w:val="00336316"/>
    <w:rsid w:val="00337E79"/>
    <w:rsid w:val="00344194"/>
    <w:rsid w:val="00353A7A"/>
    <w:rsid w:val="00355C20"/>
    <w:rsid w:val="00370075"/>
    <w:rsid w:val="003735BD"/>
    <w:rsid w:val="00382158"/>
    <w:rsid w:val="0038737C"/>
    <w:rsid w:val="00387EE1"/>
    <w:rsid w:val="00390FF4"/>
    <w:rsid w:val="00391663"/>
    <w:rsid w:val="003922D6"/>
    <w:rsid w:val="003A5A8E"/>
    <w:rsid w:val="003B590A"/>
    <w:rsid w:val="003B6FC3"/>
    <w:rsid w:val="003C55FC"/>
    <w:rsid w:val="003D1F92"/>
    <w:rsid w:val="003E3E6E"/>
    <w:rsid w:val="003E4EF6"/>
    <w:rsid w:val="003F406F"/>
    <w:rsid w:val="004010EE"/>
    <w:rsid w:val="0040385C"/>
    <w:rsid w:val="00403C1A"/>
    <w:rsid w:val="0041726E"/>
    <w:rsid w:val="0042165E"/>
    <w:rsid w:val="0042452D"/>
    <w:rsid w:val="00432FF3"/>
    <w:rsid w:val="0043430E"/>
    <w:rsid w:val="00436068"/>
    <w:rsid w:val="0044533E"/>
    <w:rsid w:val="004552A7"/>
    <w:rsid w:val="00475970"/>
    <w:rsid w:val="004770CC"/>
    <w:rsid w:val="00481515"/>
    <w:rsid w:val="004833DD"/>
    <w:rsid w:val="004838CE"/>
    <w:rsid w:val="00495FE4"/>
    <w:rsid w:val="004A15A1"/>
    <w:rsid w:val="004B03E2"/>
    <w:rsid w:val="004B5987"/>
    <w:rsid w:val="004B655E"/>
    <w:rsid w:val="004C0B7A"/>
    <w:rsid w:val="004C4B8E"/>
    <w:rsid w:val="004C4C5B"/>
    <w:rsid w:val="004D6357"/>
    <w:rsid w:val="004E2757"/>
    <w:rsid w:val="004F1349"/>
    <w:rsid w:val="004F1A18"/>
    <w:rsid w:val="004F3E6A"/>
    <w:rsid w:val="004F54D4"/>
    <w:rsid w:val="00505391"/>
    <w:rsid w:val="00510685"/>
    <w:rsid w:val="0051198B"/>
    <w:rsid w:val="0051360C"/>
    <w:rsid w:val="00517964"/>
    <w:rsid w:val="00520F4D"/>
    <w:rsid w:val="00534A26"/>
    <w:rsid w:val="00553BF4"/>
    <w:rsid w:val="005544C1"/>
    <w:rsid w:val="00556462"/>
    <w:rsid w:val="005814CA"/>
    <w:rsid w:val="0058486D"/>
    <w:rsid w:val="00585F9C"/>
    <w:rsid w:val="00594D87"/>
    <w:rsid w:val="005B3ADB"/>
    <w:rsid w:val="005C0202"/>
    <w:rsid w:val="005C1BA4"/>
    <w:rsid w:val="005C5CD5"/>
    <w:rsid w:val="005E6ED1"/>
    <w:rsid w:val="005F319A"/>
    <w:rsid w:val="005F4B80"/>
    <w:rsid w:val="005F7CAB"/>
    <w:rsid w:val="00615D05"/>
    <w:rsid w:val="00615DB5"/>
    <w:rsid w:val="0062335B"/>
    <w:rsid w:val="006237DA"/>
    <w:rsid w:val="006346EB"/>
    <w:rsid w:val="006468EF"/>
    <w:rsid w:val="006508E1"/>
    <w:rsid w:val="00655F79"/>
    <w:rsid w:val="00656BD4"/>
    <w:rsid w:val="00683493"/>
    <w:rsid w:val="006B121C"/>
    <w:rsid w:val="006B2699"/>
    <w:rsid w:val="006B3436"/>
    <w:rsid w:val="006C3AF0"/>
    <w:rsid w:val="006D35EF"/>
    <w:rsid w:val="006F07C0"/>
    <w:rsid w:val="006F1774"/>
    <w:rsid w:val="006F20FA"/>
    <w:rsid w:val="006F2BA6"/>
    <w:rsid w:val="006F5AA7"/>
    <w:rsid w:val="006F6BE7"/>
    <w:rsid w:val="006F7163"/>
    <w:rsid w:val="006F7343"/>
    <w:rsid w:val="007146BA"/>
    <w:rsid w:val="00714C72"/>
    <w:rsid w:val="00716A50"/>
    <w:rsid w:val="00722FCF"/>
    <w:rsid w:val="00726C01"/>
    <w:rsid w:val="00744E4C"/>
    <w:rsid w:val="00746647"/>
    <w:rsid w:val="0076671E"/>
    <w:rsid w:val="00766B51"/>
    <w:rsid w:val="00766E06"/>
    <w:rsid w:val="00770A4D"/>
    <w:rsid w:val="00773B14"/>
    <w:rsid w:val="00775A5A"/>
    <w:rsid w:val="007800F7"/>
    <w:rsid w:val="00784EBA"/>
    <w:rsid w:val="007A154B"/>
    <w:rsid w:val="007B3AC5"/>
    <w:rsid w:val="007B4ED1"/>
    <w:rsid w:val="007C3BCF"/>
    <w:rsid w:val="007C50DE"/>
    <w:rsid w:val="007C63BB"/>
    <w:rsid w:val="007D3C01"/>
    <w:rsid w:val="007E01FE"/>
    <w:rsid w:val="007E149D"/>
    <w:rsid w:val="007E5CCD"/>
    <w:rsid w:val="007E5CDC"/>
    <w:rsid w:val="007E6E0C"/>
    <w:rsid w:val="007F460C"/>
    <w:rsid w:val="008041D9"/>
    <w:rsid w:val="008069B7"/>
    <w:rsid w:val="008119BA"/>
    <w:rsid w:val="00816318"/>
    <w:rsid w:val="00821B56"/>
    <w:rsid w:val="008225CD"/>
    <w:rsid w:val="00825745"/>
    <w:rsid w:val="008330A8"/>
    <w:rsid w:val="0083782A"/>
    <w:rsid w:val="00852F92"/>
    <w:rsid w:val="00855095"/>
    <w:rsid w:val="00865AE0"/>
    <w:rsid w:val="008723F9"/>
    <w:rsid w:val="00875238"/>
    <w:rsid w:val="00880541"/>
    <w:rsid w:val="008A4784"/>
    <w:rsid w:val="008B4F40"/>
    <w:rsid w:val="008C100D"/>
    <w:rsid w:val="008C3469"/>
    <w:rsid w:val="008C5507"/>
    <w:rsid w:val="008D5221"/>
    <w:rsid w:val="008D657F"/>
    <w:rsid w:val="008F0E8D"/>
    <w:rsid w:val="008F27EF"/>
    <w:rsid w:val="00911AE3"/>
    <w:rsid w:val="00913EDC"/>
    <w:rsid w:val="00921E4C"/>
    <w:rsid w:val="0092375E"/>
    <w:rsid w:val="00924B4E"/>
    <w:rsid w:val="009377AF"/>
    <w:rsid w:val="009427B6"/>
    <w:rsid w:val="00951E4C"/>
    <w:rsid w:val="00953908"/>
    <w:rsid w:val="0095461C"/>
    <w:rsid w:val="00956DDD"/>
    <w:rsid w:val="00967D7E"/>
    <w:rsid w:val="009710D2"/>
    <w:rsid w:val="00972B26"/>
    <w:rsid w:val="00974FF2"/>
    <w:rsid w:val="0097511B"/>
    <w:rsid w:val="00977BD7"/>
    <w:rsid w:val="0098643D"/>
    <w:rsid w:val="00990711"/>
    <w:rsid w:val="009921C2"/>
    <w:rsid w:val="00997FEA"/>
    <w:rsid w:val="009A6D8F"/>
    <w:rsid w:val="009B5385"/>
    <w:rsid w:val="009C1D29"/>
    <w:rsid w:val="009C1D90"/>
    <w:rsid w:val="009C25D3"/>
    <w:rsid w:val="009D660C"/>
    <w:rsid w:val="009D74B1"/>
    <w:rsid w:val="009F0617"/>
    <w:rsid w:val="009F4EF0"/>
    <w:rsid w:val="009F5E9A"/>
    <w:rsid w:val="00A07B22"/>
    <w:rsid w:val="00A16938"/>
    <w:rsid w:val="00A21281"/>
    <w:rsid w:val="00A2682F"/>
    <w:rsid w:val="00A349F2"/>
    <w:rsid w:val="00A34ED1"/>
    <w:rsid w:val="00A4018D"/>
    <w:rsid w:val="00A44C2F"/>
    <w:rsid w:val="00A478A9"/>
    <w:rsid w:val="00A54D7F"/>
    <w:rsid w:val="00A61248"/>
    <w:rsid w:val="00A655E2"/>
    <w:rsid w:val="00A66FEC"/>
    <w:rsid w:val="00A81CBE"/>
    <w:rsid w:val="00A8375F"/>
    <w:rsid w:val="00A929DB"/>
    <w:rsid w:val="00A94917"/>
    <w:rsid w:val="00A95FF0"/>
    <w:rsid w:val="00A96643"/>
    <w:rsid w:val="00AA3632"/>
    <w:rsid w:val="00AA599C"/>
    <w:rsid w:val="00AB5064"/>
    <w:rsid w:val="00AB53E2"/>
    <w:rsid w:val="00AD612E"/>
    <w:rsid w:val="00AE7FEB"/>
    <w:rsid w:val="00AF3245"/>
    <w:rsid w:val="00AF5201"/>
    <w:rsid w:val="00AF62A7"/>
    <w:rsid w:val="00B00912"/>
    <w:rsid w:val="00B037FE"/>
    <w:rsid w:val="00B046AF"/>
    <w:rsid w:val="00B04B1C"/>
    <w:rsid w:val="00B07DD2"/>
    <w:rsid w:val="00B11286"/>
    <w:rsid w:val="00B15707"/>
    <w:rsid w:val="00B17A7D"/>
    <w:rsid w:val="00B17C2A"/>
    <w:rsid w:val="00B20C59"/>
    <w:rsid w:val="00B213A7"/>
    <w:rsid w:val="00B218CC"/>
    <w:rsid w:val="00B254B5"/>
    <w:rsid w:val="00B31249"/>
    <w:rsid w:val="00B3474F"/>
    <w:rsid w:val="00B52360"/>
    <w:rsid w:val="00B554E5"/>
    <w:rsid w:val="00B57A8B"/>
    <w:rsid w:val="00B60E1E"/>
    <w:rsid w:val="00B63A83"/>
    <w:rsid w:val="00B66725"/>
    <w:rsid w:val="00B7091B"/>
    <w:rsid w:val="00B72330"/>
    <w:rsid w:val="00B75F8B"/>
    <w:rsid w:val="00B7665A"/>
    <w:rsid w:val="00B811A6"/>
    <w:rsid w:val="00B901EB"/>
    <w:rsid w:val="00B97917"/>
    <w:rsid w:val="00BA441C"/>
    <w:rsid w:val="00BB3CDF"/>
    <w:rsid w:val="00BC36B0"/>
    <w:rsid w:val="00BC4F76"/>
    <w:rsid w:val="00BF2D3D"/>
    <w:rsid w:val="00C028D8"/>
    <w:rsid w:val="00C11BAD"/>
    <w:rsid w:val="00C14369"/>
    <w:rsid w:val="00C20EC0"/>
    <w:rsid w:val="00C36769"/>
    <w:rsid w:val="00C43CC2"/>
    <w:rsid w:val="00C50F05"/>
    <w:rsid w:val="00C66D48"/>
    <w:rsid w:val="00C9430E"/>
    <w:rsid w:val="00CA19AB"/>
    <w:rsid w:val="00CC3B2E"/>
    <w:rsid w:val="00CD1ABC"/>
    <w:rsid w:val="00CD6D35"/>
    <w:rsid w:val="00CF0DED"/>
    <w:rsid w:val="00CF336F"/>
    <w:rsid w:val="00D01E61"/>
    <w:rsid w:val="00D01E81"/>
    <w:rsid w:val="00D03B20"/>
    <w:rsid w:val="00D1149B"/>
    <w:rsid w:val="00D23964"/>
    <w:rsid w:val="00D266D7"/>
    <w:rsid w:val="00D33889"/>
    <w:rsid w:val="00D34271"/>
    <w:rsid w:val="00D40227"/>
    <w:rsid w:val="00D455A7"/>
    <w:rsid w:val="00D46236"/>
    <w:rsid w:val="00D6258A"/>
    <w:rsid w:val="00D6612F"/>
    <w:rsid w:val="00D66F6C"/>
    <w:rsid w:val="00D67643"/>
    <w:rsid w:val="00D82229"/>
    <w:rsid w:val="00D839B0"/>
    <w:rsid w:val="00D8574F"/>
    <w:rsid w:val="00D941F4"/>
    <w:rsid w:val="00D95B9F"/>
    <w:rsid w:val="00DB19E7"/>
    <w:rsid w:val="00DB440C"/>
    <w:rsid w:val="00DC6D86"/>
    <w:rsid w:val="00DF12CA"/>
    <w:rsid w:val="00E07602"/>
    <w:rsid w:val="00E1404F"/>
    <w:rsid w:val="00E2109B"/>
    <w:rsid w:val="00E255F3"/>
    <w:rsid w:val="00E3041B"/>
    <w:rsid w:val="00E31A6C"/>
    <w:rsid w:val="00E33F34"/>
    <w:rsid w:val="00E358A0"/>
    <w:rsid w:val="00E40486"/>
    <w:rsid w:val="00E46878"/>
    <w:rsid w:val="00E54321"/>
    <w:rsid w:val="00E622E1"/>
    <w:rsid w:val="00E6550A"/>
    <w:rsid w:val="00E67D8F"/>
    <w:rsid w:val="00E713D5"/>
    <w:rsid w:val="00E7235A"/>
    <w:rsid w:val="00E72BA4"/>
    <w:rsid w:val="00E74968"/>
    <w:rsid w:val="00E82F4F"/>
    <w:rsid w:val="00E8649A"/>
    <w:rsid w:val="00E86AF5"/>
    <w:rsid w:val="00E9205C"/>
    <w:rsid w:val="00EA5D17"/>
    <w:rsid w:val="00EB4784"/>
    <w:rsid w:val="00EE4ADE"/>
    <w:rsid w:val="00EE5E08"/>
    <w:rsid w:val="00EF414B"/>
    <w:rsid w:val="00EF41A9"/>
    <w:rsid w:val="00EF50E7"/>
    <w:rsid w:val="00F02AC2"/>
    <w:rsid w:val="00F03CBF"/>
    <w:rsid w:val="00F440CA"/>
    <w:rsid w:val="00F5685E"/>
    <w:rsid w:val="00F62426"/>
    <w:rsid w:val="00F707F2"/>
    <w:rsid w:val="00F75816"/>
    <w:rsid w:val="00F8388A"/>
    <w:rsid w:val="00F92EE1"/>
    <w:rsid w:val="00FA36E3"/>
    <w:rsid w:val="00FB7BFF"/>
    <w:rsid w:val="00FC77D4"/>
    <w:rsid w:val="00FD5F34"/>
    <w:rsid w:val="00FE2871"/>
    <w:rsid w:val="00FE2976"/>
    <w:rsid w:val="00FE314E"/>
    <w:rsid w:val="00FE3C68"/>
    <w:rsid w:val="00FE70A1"/>
    <w:rsid w:val="00FE7F47"/>
    <w:rsid w:val="0EFBB198"/>
    <w:rsid w:val="3194B9EB"/>
    <w:rsid w:val="3DB8A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F39B"/>
  <w15:chartTrackingRefBased/>
  <w15:docId w15:val="{95157A3C-D5E1-43F0-836A-412E530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5201"/>
    <w:pPr>
      <w:spacing w:after="0" w:line="260" w:lineRule="atLeast"/>
    </w:pPr>
    <w:rPr>
      <w:kern w:val="0"/>
      <w:sz w:val="19"/>
      <w:szCs w:val="24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F2BA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color w:val="61A78B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E6ED1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E6ED1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E6ED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E6ED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E6E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5E6E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E6E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5E6E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3B20"/>
  </w:style>
  <w:style w:type="paragraph" w:styleId="Voettekst">
    <w:name w:val="footer"/>
    <w:basedOn w:val="Standaard"/>
    <w:link w:val="VoettekstChar"/>
    <w:uiPriority w:val="99"/>
    <w:unhideWhenUsed/>
    <w:rsid w:val="00D03B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3B20"/>
  </w:style>
  <w:style w:type="paragraph" w:styleId="Lijstalinea">
    <w:name w:val="List Paragraph"/>
    <w:aliases w:val="Lijstalinea niv 1,Reference List,Opsomblokjes en substreepjes,Configuration Code,List Paragraph1,Opsomming puntsgewijs,Lijst punten"/>
    <w:basedOn w:val="Standaard"/>
    <w:link w:val="LijstalineaChar"/>
    <w:uiPriority w:val="34"/>
    <w:qFormat/>
    <w:rsid w:val="00D03B20"/>
  </w:style>
  <w:style w:type="paragraph" w:styleId="Geenafstand">
    <w:name w:val="No Spacing"/>
    <w:link w:val="GeenafstandChar"/>
    <w:uiPriority w:val="1"/>
    <w:qFormat/>
    <w:rsid w:val="00D03B20"/>
    <w:pPr>
      <w:widowControl w:val="0"/>
      <w:autoSpaceDE w:val="0"/>
      <w:autoSpaceDN w:val="0"/>
      <w:spacing w:after="0" w:line="240" w:lineRule="auto"/>
    </w:pPr>
    <w:rPr>
      <w:rFonts w:ascii="GT Walsheim Pro" w:eastAsia="Arial" w:hAnsi="GT Walsheim Pro" w:cs="Arial"/>
      <w:kern w:val="0"/>
      <w14:ligatures w14:val="none"/>
    </w:rPr>
  </w:style>
  <w:style w:type="character" w:customStyle="1" w:styleId="Kop1Char">
    <w:name w:val="Kop 1 Char"/>
    <w:aliases w:val="kop 1 Char"/>
    <w:basedOn w:val="Standaardalinea-lettertype"/>
    <w:link w:val="Kop1"/>
    <w:rsid w:val="006F2BA6"/>
    <w:rPr>
      <w:rFonts w:ascii="GT Walsheim Pro" w:eastAsiaTheme="majorEastAsia" w:hAnsi="GT Walsheim Pro" w:cstheme="majorBidi"/>
      <w:color w:val="61A78B"/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F2BA6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6F2BA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2662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626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6260"/>
    <w:rPr>
      <w:rFonts w:ascii="GT Walsheim Pro" w:eastAsia="Arial" w:hAnsi="GT Walsheim Pro" w:cs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2662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266260"/>
    <w:rPr>
      <w:rFonts w:ascii="GT Walsheim Pro" w:eastAsia="Arial" w:hAnsi="GT Walsheim Pro" w:cs="Arial"/>
      <w:b/>
      <w:bCs/>
      <w:kern w:val="0"/>
      <w:sz w:val="20"/>
      <w:szCs w:val="20"/>
      <w14:ligatures w14:val="none"/>
    </w:rPr>
  </w:style>
  <w:style w:type="character" w:customStyle="1" w:styleId="Kop2Char">
    <w:name w:val="Kop 2 Char"/>
    <w:aliases w:val="kop 2 Char"/>
    <w:basedOn w:val="Standaardalinea-lettertype"/>
    <w:link w:val="Kop2"/>
    <w:rsid w:val="005E6ED1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5E6ED1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aliases w:val="Level 2 - a Char"/>
    <w:basedOn w:val="Standaardalinea-lettertype"/>
    <w:link w:val="Kop4"/>
    <w:rsid w:val="005E6ED1"/>
    <w:rPr>
      <w:rFonts w:asciiTheme="majorHAnsi" w:eastAsiaTheme="majorEastAsia" w:hAnsiTheme="majorHAnsi" w:cstheme="majorBidi"/>
      <w:i/>
      <w:iCs/>
      <w:color w:val="365F91" w:themeColor="accent1" w:themeShade="BF"/>
      <w:kern w:val="0"/>
      <w14:ligatures w14:val="none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E6ED1"/>
    <w:rPr>
      <w:rFonts w:asciiTheme="majorHAnsi" w:eastAsiaTheme="majorEastAsia" w:hAnsiTheme="majorHAnsi" w:cstheme="majorBidi"/>
      <w:color w:val="365F91" w:themeColor="accent1" w:themeShade="BF"/>
      <w:kern w:val="0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5E6ED1"/>
    <w:rPr>
      <w:rFonts w:asciiTheme="majorHAnsi" w:eastAsiaTheme="majorEastAsia" w:hAnsiTheme="majorHAnsi" w:cstheme="majorBidi"/>
      <w:color w:val="243F60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rsid w:val="005E6ED1"/>
    <w:rPr>
      <w:rFonts w:asciiTheme="majorHAnsi" w:eastAsiaTheme="majorEastAsia" w:hAnsiTheme="majorHAnsi" w:cstheme="majorBidi"/>
      <w:i/>
      <w:iCs/>
      <w:color w:val="243F60" w:themeColor="accent1" w:themeShade="7F"/>
      <w:kern w:val="0"/>
      <w14:ligatures w14:val="none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E6ED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rsid w:val="005E6ED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uisstijl-Opsomming">
    <w:name w:val="Huisstijl-Opsomming"/>
    <w:basedOn w:val="Geenlijst"/>
    <w:rsid w:val="00080617"/>
    <w:pPr>
      <w:numPr>
        <w:numId w:val="2"/>
      </w:numPr>
    </w:pPr>
  </w:style>
  <w:style w:type="paragraph" w:styleId="Lijstopsomteken">
    <w:name w:val="List Bullet"/>
    <w:basedOn w:val="Standaard"/>
    <w:rsid w:val="00080617"/>
    <w:pPr>
      <w:numPr>
        <w:numId w:val="3"/>
      </w:numPr>
      <w:tabs>
        <w:tab w:val="left" w:pos="397"/>
      </w:tabs>
      <w:spacing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Lijstopsomteken2">
    <w:name w:val="List Bullet 2"/>
    <w:basedOn w:val="Standaard"/>
    <w:rsid w:val="00080617"/>
    <w:pPr>
      <w:numPr>
        <w:ilvl w:val="1"/>
        <w:numId w:val="3"/>
      </w:numPr>
      <w:spacing w:line="300" w:lineRule="atLeast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Lijstalinea niv 1 Char,Reference List Char,Opsomblokjes en substreepjes Char,Configuration Code Char,List Paragraph1 Char,Opsomming puntsgewijs Char,Lijst punten Char"/>
    <w:basedOn w:val="Standaardalinea-lettertype"/>
    <w:link w:val="Lijstalinea"/>
    <w:uiPriority w:val="34"/>
    <w:locked/>
    <w:rsid w:val="00080617"/>
    <w:rPr>
      <w:rFonts w:ascii="GT Walsheim Pro" w:eastAsia="Arial" w:hAnsi="GT Walsheim Pro" w:cs="Arial"/>
      <w:kern w:val="0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80617"/>
    <w:pPr>
      <w:spacing w:after="100"/>
      <w:ind w:left="220"/>
    </w:pPr>
  </w:style>
  <w:style w:type="table" w:styleId="Tabelraster">
    <w:name w:val="Table Grid"/>
    <w:basedOn w:val="Standaardtabel"/>
    <w:uiPriority w:val="39"/>
    <w:rsid w:val="00615DB5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styleId="Zwaar">
    <w:name w:val="Strong"/>
    <w:uiPriority w:val="22"/>
    <w:qFormat/>
    <w:rsid w:val="00615DB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7C50DE"/>
    <w:rPr>
      <w:color w:val="2B579A"/>
      <w:shd w:val="clear" w:color="auto" w:fill="E1DFDD"/>
    </w:rPr>
  </w:style>
  <w:style w:type="paragraph" w:customStyle="1" w:styleId="Default">
    <w:name w:val="Default"/>
    <w:rsid w:val="00070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67B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unhideWhenUsed/>
    <w:rsid w:val="00D01E61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1"/>
    <w:rsid w:val="0062335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2335B"/>
    <w:rPr>
      <w:rFonts w:ascii="Consolas" w:eastAsia="Arial" w:hAnsi="Consolas" w:cs="Arial"/>
      <w:kern w:val="0"/>
      <w:sz w:val="21"/>
      <w:szCs w:val="21"/>
      <w14:ligatures w14:val="none"/>
    </w:rPr>
  </w:style>
  <w:style w:type="character" w:customStyle="1" w:styleId="TekstzonderopmaakChar1">
    <w:name w:val="Tekst zonder opmaak Char1"/>
    <w:link w:val="Tekstzonderopmaak"/>
    <w:rsid w:val="0062335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Brieftekst">
    <w:name w:val="1_Brieftekst"/>
    <w:basedOn w:val="Standaard"/>
    <w:qFormat/>
    <w:rsid w:val="006F07C0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Plattetekst">
    <w:name w:val="Body Text"/>
    <w:basedOn w:val="Standaard"/>
    <w:link w:val="PlattetekstChar"/>
    <w:rsid w:val="00061AA3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61AA3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Kop3a">
    <w:name w:val="Kop 3a"/>
    <w:basedOn w:val="Kop3"/>
    <w:link w:val="Kop3aChar"/>
    <w:qFormat/>
    <w:rsid w:val="00061AA3"/>
    <w:pPr>
      <w:numPr>
        <w:ilvl w:val="0"/>
        <w:numId w:val="0"/>
      </w:numPr>
      <w:spacing w:before="0" w:line="276" w:lineRule="auto"/>
      <w:ind w:left="709" w:hanging="720"/>
      <w:jc w:val="both"/>
    </w:pPr>
    <w:rPr>
      <w:rFonts w:eastAsia="Times New Roman"/>
      <w:i/>
      <w:color w:val="2C4D33"/>
      <w:sz w:val="19"/>
      <w:szCs w:val="19"/>
      <w:lang w:eastAsia="nl-NL"/>
    </w:rPr>
  </w:style>
  <w:style w:type="character" w:customStyle="1" w:styleId="Kop3aChar">
    <w:name w:val="Kop 3a Char"/>
    <w:basedOn w:val="Standaardalinea-lettertype"/>
    <w:link w:val="Kop3a"/>
    <w:rsid w:val="00061AA3"/>
    <w:rPr>
      <w:rFonts w:asciiTheme="majorHAnsi" w:eastAsia="Times New Roman" w:hAnsiTheme="majorHAnsi" w:cstheme="majorBidi"/>
      <w:i/>
      <w:color w:val="2C4D33"/>
      <w:kern w:val="0"/>
      <w:sz w:val="19"/>
      <w:szCs w:val="19"/>
      <w:lang w:eastAsia="nl-NL"/>
      <w14:ligatures w14:val="none"/>
    </w:rPr>
  </w:style>
  <w:style w:type="paragraph" w:customStyle="1" w:styleId="9Contactgegevens">
    <w:name w:val="9_Contactgegevens"/>
    <w:basedOn w:val="Standaard"/>
    <w:qFormat/>
    <w:rsid w:val="00E2109B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E2109B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E2109B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E2109B"/>
    <w:rPr>
      <w:b/>
    </w:rPr>
  </w:style>
  <w:style w:type="paragraph" w:customStyle="1" w:styleId="5Datum">
    <w:name w:val="5_Datum"/>
    <w:basedOn w:val="4Kenmerk"/>
    <w:next w:val="4Kenmerk"/>
    <w:qFormat/>
    <w:rsid w:val="00E2109B"/>
  </w:style>
  <w:style w:type="paragraph" w:customStyle="1" w:styleId="6Onderwerp">
    <w:name w:val="6_Onderwerp"/>
    <w:basedOn w:val="4Kenmerk"/>
    <w:next w:val="4Kenmerk"/>
    <w:qFormat/>
    <w:rsid w:val="00E2109B"/>
  </w:style>
  <w:style w:type="paragraph" w:customStyle="1" w:styleId="7Opsomming">
    <w:name w:val="7_Opsomming"/>
    <w:basedOn w:val="1Brieftekst"/>
    <w:qFormat/>
    <w:rsid w:val="00E2109B"/>
    <w:pPr>
      <w:numPr>
        <w:numId w:val="8"/>
      </w:numPr>
    </w:pPr>
  </w:style>
  <w:style w:type="paragraph" w:customStyle="1" w:styleId="8Nummering">
    <w:name w:val="8_Nummering"/>
    <w:basedOn w:val="1Brieftekst"/>
    <w:qFormat/>
    <w:rsid w:val="00E2109B"/>
    <w:pPr>
      <w:numPr>
        <w:numId w:val="9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E2109B"/>
    <w:pPr>
      <w:numPr>
        <w:numId w:val="11"/>
      </w:numPr>
    </w:pPr>
  </w:style>
  <w:style w:type="paragraph" w:customStyle="1" w:styleId="Kopbasis">
    <w:name w:val="Kopbasis"/>
    <w:basedOn w:val="Standaard"/>
    <w:next w:val="Plattetekst"/>
    <w:rsid w:val="00E2109B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Cs w:val="20"/>
    </w:rPr>
  </w:style>
  <w:style w:type="paragraph" w:customStyle="1" w:styleId="Voetnootbasis">
    <w:name w:val="Voetnootbasis"/>
    <w:basedOn w:val="Standaard"/>
    <w:rsid w:val="00E2109B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E2109B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E2109B"/>
    <w:pPr>
      <w:keepNext/>
    </w:pPr>
  </w:style>
  <w:style w:type="paragraph" w:styleId="Bijschrift">
    <w:name w:val="caption"/>
    <w:basedOn w:val="Figuur"/>
    <w:next w:val="Plattetekst"/>
    <w:rsid w:val="00E2109B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E2109B"/>
    <w:pPr>
      <w:keepNext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E2109B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E2109B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E2109B"/>
  </w:style>
  <w:style w:type="character" w:customStyle="1" w:styleId="EindnoottekstChar">
    <w:name w:val="Eindnoottekst Char"/>
    <w:basedOn w:val="Standaardalinea-lettertype"/>
    <w:link w:val="Eindnoottekst"/>
    <w:rsid w:val="00E2109B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paragraph" w:customStyle="1" w:styleId="Koptekstbasis">
    <w:name w:val="Koptekstbasis"/>
    <w:basedOn w:val="Standaard"/>
    <w:rsid w:val="00E2109B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E2109B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E2109B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2109B"/>
    <w:rPr>
      <w:rFonts w:ascii="Times New Roman" w:eastAsia="Times New Roman" w:hAnsi="Times New Roman" w:cs="Times New Roman"/>
      <w:kern w:val="0"/>
      <w:sz w:val="18"/>
      <w:szCs w:val="20"/>
      <w:lang w:val="x-none"/>
      <w14:ligatures w14:val="none"/>
    </w:rPr>
  </w:style>
  <w:style w:type="paragraph" w:styleId="Index1">
    <w:name w:val="index 1"/>
    <w:basedOn w:val="Indexbasis"/>
    <w:semiHidden/>
    <w:rsid w:val="00E2109B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E2109B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E2109B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E2109B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E2109B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eastAsia="Times New Roman" w:hAnsi="Arial" w:cs="Times New Roman"/>
      <w:color w:val="auto"/>
      <w:spacing w:val="-10"/>
      <w:kern w:val="28"/>
      <w:position w:val="6"/>
      <w:sz w:val="24"/>
      <w:szCs w:val="20"/>
    </w:rPr>
  </w:style>
  <w:style w:type="paragraph" w:styleId="Inhopg6">
    <w:name w:val="toc 6"/>
    <w:basedOn w:val="Standaard"/>
    <w:next w:val="Standaard"/>
    <w:autoRedefine/>
    <w:semiHidden/>
    <w:rsid w:val="00E2109B"/>
    <w:pPr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E2109B"/>
    <w:rPr>
      <w:sz w:val="18"/>
    </w:rPr>
  </w:style>
  <w:style w:type="paragraph" w:styleId="Lijst">
    <w:name w:val="List"/>
    <w:basedOn w:val="Plattetekst"/>
    <w:rsid w:val="00E2109B"/>
    <w:pPr>
      <w:ind w:left="1440" w:hanging="360"/>
    </w:pPr>
  </w:style>
  <w:style w:type="paragraph" w:styleId="Lijstnummering">
    <w:name w:val="List Number"/>
    <w:basedOn w:val="Lijst"/>
    <w:rsid w:val="00E2109B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E2109B"/>
    <w:pPr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E2109B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styleId="Paginanummer">
    <w:name w:val="page number"/>
    <w:rsid w:val="00E2109B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E2109B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E2109B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E2109B"/>
    <w:rPr>
      <w:b/>
      <w:vertAlign w:val="superscript"/>
    </w:rPr>
  </w:style>
  <w:style w:type="paragraph" w:customStyle="1" w:styleId="Inhopgbasis">
    <w:name w:val="Inhopg.basis"/>
    <w:basedOn w:val="Standaard"/>
    <w:rsid w:val="00E2109B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E2109B"/>
    <w:pPr>
      <w:ind w:left="1440" w:hanging="360"/>
    </w:pPr>
  </w:style>
  <w:style w:type="paragraph" w:styleId="Inhopg3">
    <w:name w:val="toc 3"/>
    <w:basedOn w:val="Inhopgbasis"/>
    <w:uiPriority w:val="39"/>
    <w:rsid w:val="00E2109B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E2109B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E2109B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E2109B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E2109B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E2109B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E2109B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E2109B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E2109B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titel">
    <w:name w:val="Subtitle"/>
    <w:basedOn w:val="Titel"/>
    <w:next w:val="Plattetekst"/>
    <w:link w:val="OndertitelChar"/>
    <w:rsid w:val="00E2109B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E2109B"/>
    <w:rPr>
      <w:rFonts w:ascii="Times New Roman" w:eastAsia="Times New Roman" w:hAnsi="Times New Roman" w:cs="Times New Roman"/>
      <w:i/>
      <w:spacing w:val="-14"/>
      <w:kern w:val="28"/>
      <w:sz w:val="34"/>
      <w:szCs w:val="20"/>
      <w14:ligatures w14:val="none"/>
    </w:rPr>
  </w:style>
  <w:style w:type="paragraph" w:styleId="Titel">
    <w:name w:val="Title"/>
    <w:basedOn w:val="Kopbasis"/>
    <w:next w:val="Ondertitel"/>
    <w:link w:val="TitelChar"/>
    <w:qFormat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E2109B"/>
    <w:rPr>
      <w:rFonts w:ascii="Times New Roman" w:eastAsia="Times New Roman" w:hAnsi="Times New Roman" w:cs="Times New Roman"/>
      <w:spacing w:val="-40"/>
      <w:kern w:val="28"/>
      <w:sz w:val="60"/>
      <w:szCs w:val="20"/>
      <w14:ligatures w14:val="none"/>
    </w:rPr>
  </w:style>
  <w:style w:type="paragraph" w:styleId="Lijstnummering5">
    <w:name w:val="List Number 5"/>
    <w:basedOn w:val="Lijstnummering"/>
    <w:rsid w:val="00E2109B"/>
    <w:pPr>
      <w:ind w:left="3240"/>
    </w:pPr>
  </w:style>
  <w:style w:type="paragraph" w:styleId="Lijstnummering4">
    <w:name w:val="List Number 4"/>
    <w:basedOn w:val="Lijstnummering"/>
    <w:rsid w:val="00E2109B"/>
    <w:pPr>
      <w:ind w:left="2880"/>
    </w:pPr>
  </w:style>
  <w:style w:type="paragraph" w:styleId="Lijstnummering3">
    <w:name w:val="List Number 3"/>
    <w:basedOn w:val="Lijstnummering"/>
    <w:rsid w:val="00E2109B"/>
    <w:pPr>
      <w:ind w:left="2520"/>
    </w:pPr>
  </w:style>
  <w:style w:type="paragraph" w:styleId="Lijstopsomteken5">
    <w:name w:val="List Bullet 5"/>
    <w:basedOn w:val="Lijstopsomteken"/>
    <w:rsid w:val="00E2109B"/>
    <w:pPr>
      <w:tabs>
        <w:tab w:val="clear" w:pos="397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E2109B"/>
    <w:pPr>
      <w:tabs>
        <w:tab w:val="clear" w:pos="397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E2109B"/>
    <w:pPr>
      <w:tabs>
        <w:tab w:val="clear" w:pos="397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E2109B"/>
    <w:pPr>
      <w:ind w:left="2880"/>
    </w:pPr>
  </w:style>
  <w:style w:type="paragraph" w:styleId="Lijst4">
    <w:name w:val="List 4"/>
    <w:basedOn w:val="Lijst"/>
    <w:rsid w:val="00E2109B"/>
    <w:pPr>
      <w:ind w:left="2520"/>
    </w:pPr>
  </w:style>
  <w:style w:type="paragraph" w:styleId="Lijst3">
    <w:name w:val="List 3"/>
    <w:basedOn w:val="Lijst"/>
    <w:rsid w:val="00E2109B"/>
    <w:pPr>
      <w:ind w:left="2160"/>
    </w:pPr>
  </w:style>
  <w:style w:type="paragraph" w:styleId="Lijst2">
    <w:name w:val="List 2"/>
    <w:basedOn w:val="Lijst"/>
    <w:rsid w:val="00E2109B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E2109B"/>
    <w:pPr>
      <w:ind w:left="1200"/>
    </w:pPr>
    <w:rPr>
      <w:rFonts w:ascii="Times New Roman" w:eastAsia="Times New Roman" w:hAnsi="Times New Roman" w:cs="Times New Roman"/>
      <w:sz w:val="18"/>
      <w:szCs w:val="20"/>
    </w:rPr>
  </w:style>
  <w:style w:type="paragraph" w:styleId="Lijstnummering2">
    <w:name w:val="List Number 2"/>
    <w:basedOn w:val="Lijstnummering"/>
    <w:rsid w:val="00E2109B"/>
    <w:pPr>
      <w:ind w:left="2160"/>
    </w:pPr>
  </w:style>
  <w:style w:type="paragraph" w:styleId="Lijstvoortzetting">
    <w:name w:val="List Continue"/>
    <w:basedOn w:val="Lijst"/>
    <w:rsid w:val="00E2109B"/>
    <w:pPr>
      <w:ind w:left="1800" w:firstLine="0"/>
    </w:pPr>
  </w:style>
  <w:style w:type="paragraph" w:styleId="Lijstvoortzetting2">
    <w:name w:val="List Continue 2"/>
    <w:basedOn w:val="Lijstvoortzetting"/>
    <w:rsid w:val="00E2109B"/>
    <w:pPr>
      <w:ind w:left="2160"/>
    </w:pPr>
  </w:style>
  <w:style w:type="paragraph" w:styleId="Lijstvoortzetting3">
    <w:name w:val="List Continue 3"/>
    <w:basedOn w:val="Lijstvoortzetting"/>
    <w:rsid w:val="00E2109B"/>
    <w:pPr>
      <w:ind w:left="2520"/>
    </w:pPr>
  </w:style>
  <w:style w:type="paragraph" w:styleId="Lijstvoortzetting4">
    <w:name w:val="List Continue 4"/>
    <w:basedOn w:val="Lijstvoortzetting"/>
    <w:rsid w:val="00E2109B"/>
    <w:pPr>
      <w:ind w:left="2880"/>
    </w:pPr>
  </w:style>
  <w:style w:type="paragraph" w:styleId="Lijstvoortzetting5">
    <w:name w:val="List Continue 5"/>
    <w:basedOn w:val="Lijstvoortzetting"/>
    <w:rsid w:val="00E2109B"/>
    <w:pPr>
      <w:ind w:left="3240"/>
    </w:pPr>
  </w:style>
  <w:style w:type="paragraph" w:styleId="Standaardinspringing">
    <w:name w:val="Normal Indent"/>
    <w:basedOn w:val="Standaard"/>
    <w:rsid w:val="00E2109B"/>
    <w:pPr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E2109B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E2109B"/>
    <w:rPr>
      <w:i/>
      <w:spacing w:val="-6"/>
      <w:sz w:val="24"/>
    </w:rPr>
  </w:style>
  <w:style w:type="paragraph" w:customStyle="1" w:styleId="Bedrijfsnaam">
    <w:name w:val="Bedrijfsnaam"/>
    <w:basedOn w:val="Documentlabel"/>
    <w:rsid w:val="00E2109B"/>
    <w:pPr>
      <w:spacing w:before="0"/>
    </w:pPr>
  </w:style>
  <w:style w:type="paragraph" w:customStyle="1" w:styleId="Onderdeellabel">
    <w:name w:val="Onderdeellabel"/>
    <w:basedOn w:val="Kopbasis"/>
    <w:next w:val="Standaard"/>
    <w:rsid w:val="00E2109B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E2109B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E2109B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E2109B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E2109B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E2109B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E2109B"/>
    <w:rPr>
      <w:rFonts w:ascii="Arial" w:eastAsia="Times New Roman" w:hAnsi="Arial" w:cs="Times New Roman"/>
      <w:kern w:val="0"/>
      <w:szCs w:val="20"/>
      <w:lang w:val="x-none"/>
      <w14:ligatures w14:val="none"/>
    </w:rPr>
  </w:style>
  <w:style w:type="character" w:customStyle="1" w:styleId="Nadrukinleiding">
    <w:name w:val="Nadruk inleiding"/>
    <w:rsid w:val="00E2109B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E2109B"/>
    <w:pPr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E2109B"/>
    <w:pPr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E2109B"/>
    <w:pPr>
      <w:adjustRightInd w:val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2109B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lineaNum">
    <w:name w:val="AlineaNum"/>
    <w:basedOn w:val="Standaard"/>
    <w:rsid w:val="00E2109B"/>
    <w:pPr>
      <w:keepLines/>
      <w:numPr>
        <w:ilvl w:val="4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E2109B"/>
    <w:pPr>
      <w:keepLines/>
      <w:numPr>
        <w:ilvl w:val="5"/>
        <w:numId w:val="12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E2109B"/>
    <w:pPr>
      <w:keepLines/>
      <w:numPr>
        <w:ilvl w:val="3"/>
        <w:numId w:val="12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E2109B"/>
    <w:pPr>
      <w:numPr>
        <w:ilvl w:val="7"/>
        <w:numId w:val="10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E2109B"/>
    <w:pPr>
      <w:numPr>
        <w:ilvl w:val="7"/>
        <w:numId w:val="12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E2109B"/>
    <w:pPr>
      <w:numPr>
        <w:ilvl w:val="8"/>
        <w:numId w:val="12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E2109B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E2109B"/>
    <w:pPr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E2109B"/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E2109B"/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E2109B"/>
    <w:rPr>
      <w:rFonts w:ascii="Arial" w:eastAsia="Times New Roman" w:hAnsi="Arial" w:cs="Times New Roman"/>
      <w:i/>
      <w:snapToGrid w:val="0"/>
      <w:kern w:val="0"/>
      <w:sz w:val="20"/>
      <w:szCs w:val="20"/>
      <w:lang w:eastAsia="nl-NL"/>
      <w14:ligatures w14:val="none"/>
    </w:rPr>
  </w:style>
  <w:style w:type="paragraph" w:customStyle="1" w:styleId="rocvatekst">
    <w:name w:val="rocvatekst"/>
    <w:basedOn w:val="Standaard"/>
    <w:rsid w:val="00E2109B"/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E2109B"/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E2109B"/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E2109B"/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E2109B"/>
    <w:pPr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210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alweb">
    <w:name w:val="Normal (Web)"/>
    <w:basedOn w:val="Standaard"/>
    <w:uiPriority w:val="99"/>
    <w:rsid w:val="00E2109B"/>
    <w:pPr>
      <w:spacing w:before="100" w:beforeAutospacing="1" w:after="100" w:afterAutospacing="1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E2109B"/>
    <w:pPr>
      <w:tabs>
        <w:tab w:val="left" w:pos="800"/>
        <w:tab w:val="right" w:leader="dot" w:pos="8779"/>
      </w:tabs>
      <w:spacing w:after="60"/>
      <w:ind w:left="198"/>
    </w:pPr>
    <w:rPr>
      <w:rFonts w:ascii="Arial" w:eastAsia="Times New Roman" w:hAnsi="Arial" w:cs="Times New Roman"/>
      <w:smallCaps/>
      <w:noProof/>
      <w:sz w:val="20"/>
      <w:szCs w:val="20"/>
    </w:rPr>
  </w:style>
  <w:style w:type="paragraph" w:customStyle="1" w:styleId="Bullet1">
    <w:name w:val="Bullet 1"/>
    <w:basedOn w:val="Standaard"/>
    <w:rsid w:val="00E2109B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E2109B"/>
    <w:pPr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"/>
    <w:rsid w:val="00E2109B"/>
    <w:pPr>
      <w:keepNext w:val="0"/>
      <w:keepLines w:val="0"/>
      <w:numPr>
        <w:ilvl w:val="0"/>
        <w:numId w:val="0"/>
      </w:numPr>
      <w:tabs>
        <w:tab w:val="num" w:pos="851"/>
      </w:tabs>
      <w:spacing w:before="120" w:after="60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E2109B"/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E2109B"/>
    <w:pPr>
      <w:jc w:val="both"/>
    </w:pPr>
    <w:rPr>
      <w:rFonts w:ascii="Arial" w:eastAsia="Times New Roman" w:hAnsi="Arial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E2109B"/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customStyle="1" w:styleId="rocvaIntroTekst0">
    <w:name w:val="rocva_IntroTekst"/>
    <w:next w:val="Standaard"/>
    <w:rsid w:val="00E2109B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kern w:val="0"/>
      <w:sz w:val="20"/>
      <w:szCs w:val="20"/>
      <w:lang w:val="en-US" w:eastAsia="nl-NL"/>
      <w14:ligatures w14:val="none"/>
    </w:rPr>
  </w:style>
  <w:style w:type="paragraph" w:customStyle="1" w:styleId="OpmaakprofielKop1">
    <w:name w:val="Opmaakprofiel Kop 1"/>
    <w:aliases w:val="hoofdstuk + Times New Roman"/>
    <w:basedOn w:val="Kop1"/>
    <w:rsid w:val="00E2109B"/>
    <w:pPr>
      <w:keepLines w:val="0"/>
      <w:pageBreakBefore/>
      <w:numPr>
        <w:numId w:val="13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E2109B"/>
    <w:pPr>
      <w:numPr>
        <w:ilvl w:val="1"/>
        <w:numId w:val="13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E2109B"/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09B"/>
    <w:rPr>
      <w:rFonts w:ascii="Tahoma" w:eastAsia="Times New Roman" w:hAnsi="Tahoma" w:cs="Times New Roman"/>
      <w:kern w:val="0"/>
      <w:sz w:val="16"/>
      <w:szCs w:val="16"/>
      <w:lang w:eastAsia="nl-NL"/>
      <w14:ligatures w14:val="none"/>
    </w:rPr>
  </w:style>
  <w:style w:type="character" w:customStyle="1" w:styleId="HoofdstukChar">
    <w:name w:val="Hoofdstuk Char"/>
    <w:aliases w:val="Section Heading Char"/>
    <w:rsid w:val="00E2109B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E2109B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E2109B"/>
    <w:pPr>
      <w:adjustRightInd w:val="0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">
    <w:name w:val="i"/>
    <w:rsid w:val="00E2109B"/>
    <w:rPr>
      <w:b/>
      <w:vanish/>
      <w:color w:val="0000FF"/>
      <w:sz w:val="18"/>
    </w:rPr>
  </w:style>
  <w:style w:type="paragraph" w:styleId="Revisie">
    <w:name w:val="Revision"/>
    <w:hidden/>
    <w:uiPriority w:val="99"/>
    <w:semiHidden/>
    <w:rsid w:val="00E2109B"/>
    <w:pPr>
      <w:spacing w:after="0" w:line="240" w:lineRule="auto"/>
    </w:pPr>
    <w:rPr>
      <w:rFonts w:ascii="Arial" w:eastAsia="Times New Roman" w:hAnsi="Arial" w:cs="Arial"/>
      <w:kern w:val="0"/>
      <w:szCs w:val="20"/>
      <w:lang w:eastAsia="nl-NL"/>
      <w14:ligatures w14:val="none"/>
    </w:rPr>
  </w:style>
  <w:style w:type="paragraph" w:customStyle="1" w:styleId="zzEWV">
    <w:name w:val="zz_EWV"/>
    <w:basedOn w:val="Standaard"/>
    <w:rsid w:val="00E2109B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E2109B"/>
    <w:pPr>
      <w:numPr>
        <w:numId w:val="15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E2109B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0">
    <w:name w:val="kop 3"/>
    <w:basedOn w:val="Kop3"/>
    <w:link w:val="kop3Char0"/>
    <w:rsid w:val="00E2109B"/>
    <w:pPr>
      <w:numPr>
        <w:numId w:val="14"/>
      </w:numPr>
      <w:tabs>
        <w:tab w:val="num" w:pos="567"/>
      </w:tabs>
      <w:spacing w:before="0" w:line="23" w:lineRule="atLeast"/>
      <w:ind w:left="567" w:hanging="567"/>
    </w:pPr>
    <w:rPr>
      <w:rFonts w:cstheme="minorHAnsi"/>
      <w:i/>
      <w:color w:val="3A6335"/>
      <w:sz w:val="19"/>
      <w:szCs w:val="19"/>
    </w:rPr>
  </w:style>
  <w:style w:type="paragraph" w:customStyle="1" w:styleId="kop40">
    <w:name w:val="kop 4"/>
    <w:basedOn w:val="kop30"/>
    <w:link w:val="kop4Char0"/>
    <w:rsid w:val="00E2109B"/>
    <w:rPr>
      <w:color w:val="314E2C"/>
    </w:rPr>
  </w:style>
  <w:style w:type="character" w:customStyle="1" w:styleId="kop3Char0">
    <w:name w:val="kop 3 Char"/>
    <w:basedOn w:val="Kop3Char"/>
    <w:link w:val="kop30"/>
    <w:rsid w:val="00E2109B"/>
    <w:rPr>
      <w:rFonts w:asciiTheme="majorHAnsi" w:eastAsiaTheme="majorEastAsia" w:hAnsiTheme="majorHAnsi" w:cstheme="minorHAnsi"/>
      <w:i/>
      <w:color w:val="3A6335"/>
      <w:kern w:val="0"/>
      <w:sz w:val="19"/>
      <w:szCs w:val="19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2109B"/>
    <w:pPr>
      <w:pageBreakBefore/>
      <w:tabs>
        <w:tab w:val="left" w:pos="0"/>
      </w:tabs>
      <w:spacing w:before="0" w:after="240" w:line="259" w:lineRule="auto"/>
      <w:ind w:left="709" w:hanging="709"/>
      <w:outlineLvl w:val="9"/>
    </w:pPr>
    <w:rPr>
      <w:rFonts w:asciiTheme="majorHAnsi" w:hAnsiTheme="majorHAnsi" w:cstheme="minorHAnsi"/>
      <w:b/>
      <w:color w:val="365F91" w:themeColor="accent1" w:themeShade="BF"/>
      <w:szCs w:val="24"/>
      <w:lang w:eastAsia="nl-NL"/>
    </w:rPr>
  </w:style>
  <w:style w:type="character" w:customStyle="1" w:styleId="kop4Char0">
    <w:name w:val="kop 4 Char"/>
    <w:basedOn w:val="kop3Char0"/>
    <w:link w:val="kop40"/>
    <w:rsid w:val="00E2109B"/>
    <w:rPr>
      <w:rFonts w:asciiTheme="majorHAnsi" w:eastAsiaTheme="majorEastAsia" w:hAnsiTheme="majorHAnsi" w:cstheme="minorHAnsi"/>
      <w:i/>
      <w:color w:val="314E2C"/>
      <w:kern w:val="0"/>
      <w:sz w:val="19"/>
      <w:szCs w:val="19"/>
      <w14:ligatures w14:val="none"/>
    </w:rPr>
  </w:style>
  <w:style w:type="paragraph" w:customStyle="1" w:styleId="Standard">
    <w:name w:val="Standard"/>
    <w:rsid w:val="00E2109B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table" w:customStyle="1" w:styleId="TenderPeople">
    <w:name w:val="Tender People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E2109B"/>
    <w:pPr>
      <w:numPr>
        <w:numId w:val="17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2109B"/>
  </w:style>
  <w:style w:type="table" w:customStyle="1" w:styleId="Lijsttabel3-Accent11">
    <w:name w:val="Lijsttabel 3 - Accent 11"/>
    <w:basedOn w:val="Standaardtabel"/>
    <w:uiPriority w:val="48"/>
    <w:rsid w:val="00E210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E210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E2109B"/>
  </w:style>
  <w:style w:type="paragraph" w:customStyle="1" w:styleId="VBControls">
    <w:name w:val="VB Controls"/>
    <w:basedOn w:val="Standaard"/>
    <w:rsid w:val="00E2109B"/>
    <w:pPr>
      <w:numPr>
        <w:numId w:val="18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E2109B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109B"/>
    <w:rPr>
      <w:rFonts w:ascii="Arial" w:hAnsi="Arial"/>
      <w:i/>
      <w:iCs/>
      <w:color w:val="4F81BD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E2109B"/>
    <w:rPr>
      <w:rFonts w:ascii="Arial" w:hAnsi="Arial"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09B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E2109B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E2109B"/>
    <w:rPr>
      <w:rFonts w:asciiTheme="majorHAnsi" w:eastAsiaTheme="majorEastAsia" w:hAnsiTheme="majorHAnsi" w:cstheme="minorHAnsi"/>
      <w:i/>
      <w:color w:val="452777"/>
      <w:kern w:val="0"/>
      <w:sz w:val="19"/>
      <w:szCs w:val="19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2165E"/>
    <w:rPr>
      <w:rFonts w:ascii="GT Walsheim Pro" w:eastAsia="Arial" w:hAnsi="GT Walsheim Pro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armtestad.nl/" TargetMode="External"/><Relationship Id="rId1" Type="http://schemas.openxmlformats.org/officeDocument/2006/relationships/hyperlink" Target="http://www.warmtestad.n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rmtestadnl.sharepoint.com/sites/WS_OfficeTemplates/WS_OfficeTemplates/4.%20Rapport.dotx" TargetMode="External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52695-61e2-4ed4-922a-5775169c25f9" xsi:nil="true"/>
    <lcf76f155ced4ddcb4097134ff3c332f xmlns="75093c5a-1987-4863-8e86-04ae6bd27b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E3CED56B2494D997AC0C86142F55B" ma:contentTypeVersion="11" ma:contentTypeDescription="Create a new document." ma:contentTypeScope="" ma:versionID="76b8dcc58d363e8a4bcc924038183dea">
  <xsd:schema xmlns:xsd="http://www.w3.org/2001/XMLSchema" xmlns:xs="http://www.w3.org/2001/XMLSchema" xmlns:p="http://schemas.microsoft.com/office/2006/metadata/properties" xmlns:ns2="75093c5a-1987-4863-8e86-04ae6bd27b29" xmlns:ns3="56a52695-61e2-4ed4-922a-5775169c25f9" targetNamespace="http://schemas.microsoft.com/office/2006/metadata/properties" ma:root="true" ma:fieldsID="8d162fdc524908a99db79990839efd5e" ns2:_="" ns3:_="">
    <xsd:import namespace="75093c5a-1987-4863-8e86-04ae6bd27b29"/>
    <xsd:import namespace="56a52695-61e2-4ed4-922a-5775169c2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3c5a-1987-4863-8e86-04ae6bd27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086a691-cd9d-4dac-b10e-332820249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2695-61e2-4ed4-922a-5775169c25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0f49cc-363b-4af6-b760-58f844b7facb}" ma:internalName="TaxCatchAll" ma:showField="CatchAllData" ma:web="56a52695-61e2-4ed4-922a-5775169c2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83DA9-756F-4CF7-899C-3113C898F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28050-52F6-4323-8676-67175308E27E}">
  <ds:schemaRefs>
    <ds:schemaRef ds:uri="http://schemas.microsoft.com/office/2006/metadata/properties"/>
    <ds:schemaRef ds:uri="http://schemas.microsoft.com/office/infopath/2007/PartnerControls"/>
    <ds:schemaRef ds:uri="56a52695-61e2-4ed4-922a-5775169c25f9"/>
    <ds:schemaRef ds:uri="75093c5a-1987-4863-8e86-04ae6bd27b29"/>
  </ds:schemaRefs>
</ds:datastoreItem>
</file>

<file path=customXml/itemProps3.xml><?xml version="1.0" encoding="utf-8"?>
<ds:datastoreItem xmlns:ds="http://schemas.openxmlformats.org/officeDocument/2006/customXml" ds:itemID="{ADD4DB72-7711-4BB5-A4EF-935C968683E9}"/>
</file>

<file path=docProps/app.xml><?xml version="1.0" encoding="utf-8"?>
<Properties xmlns="http://schemas.openxmlformats.org/officeDocument/2006/extended-properties" xmlns:vt="http://schemas.openxmlformats.org/officeDocument/2006/docPropsVTypes">
  <Template>4.%20Rapport</Template>
  <TotalTime>5</TotalTime>
  <Pages>1</Pages>
  <Words>122</Words>
  <Characters>671</Characters>
  <Application>Microsoft Office Word</Application>
  <DocSecurity>0</DocSecurity>
  <Lines>5</Lines>
  <Paragraphs>1</Paragraphs>
  <ScaleCrop>false</ScaleCrop>
  <Company>WarmteStad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 | WarmteStad</cp:lastModifiedBy>
  <cp:revision>10</cp:revision>
  <cp:lastPrinted>2023-05-24T09:55:00Z</cp:lastPrinted>
  <dcterms:created xsi:type="dcterms:W3CDTF">2026-09-01T12:15:00Z</dcterms:created>
  <dcterms:modified xsi:type="dcterms:W3CDTF">2026-09-01T12:20:00Z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0x010100BF2E3CED56B2494D997AC0C86142F55B</vt:lpwstr>
  </property>
  <property fmtid="{D5CDD505-2E9C-101B-9397-08002B2CF9AE}" pid="3" name="MediaServiceImageTags">
    <vt:lpwstr/>
  </property>
</Properties>
</file>