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B474" w14:textId="3708F450" w:rsidR="005B47A0" w:rsidRPr="00CF6E43" w:rsidRDefault="000E2CFF" w:rsidP="00CF6E43">
      <w:pPr>
        <w:pStyle w:val="onzichtbaar"/>
        <w:jc w:val="right"/>
      </w:pPr>
      <w:fldSimple w:instr=" mitVV VV0AC6745792AB44A588CF9326B1DAAC8A \* MERGEFORMAT " w:fldLock="1">
        <w:r>
          <w:t>Teylingen</w:t>
        </w:r>
      </w:fldSimple>
      <w:r w:rsidR="00CC0F30" w:rsidRPr="00CF6E43">
        <w:rPr>
          <w:noProof/>
        </w:rPr>
        <w:drawing>
          <wp:anchor distT="0" distB="0" distL="114300" distR="114300" simplePos="0" relativeHeight="251659264" behindDoc="1" locked="1" layoutInCell="1" allowOverlap="0" wp14:anchorId="02A9F323" wp14:editId="4CE1245C">
            <wp:simplePos x="0" y="0"/>
            <wp:positionH relativeFrom="column">
              <wp:posOffset>4948555</wp:posOffset>
            </wp:positionH>
            <wp:positionV relativeFrom="page">
              <wp:posOffset>467995</wp:posOffset>
            </wp:positionV>
            <wp:extent cx="943200" cy="968400"/>
            <wp:effectExtent l="0" t="0" r="9525" b="3175"/>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3200" cy="96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4C9B7" w14:textId="138F782C" w:rsidR="00500FBD" w:rsidRPr="00500FBD" w:rsidRDefault="00500FBD" w:rsidP="00500FBD">
      <w:pPr>
        <w:pStyle w:val="Kop1"/>
        <w:rPr>
          <w:rFonts w:ascii="Verdana" w:hAnsi="Verdana"/>
          <w:sz w:val="24"/>
          <w:szCs w:val="24"/>
        </w:rPr>
      </w:pPr>
      <w:r w:rsidRPr="00500FBD">
        <w:rPr>
          <w:rFonts w:ascii="Verdana" w:hAnsi="Verdana"/>
          <w:sz w:val="24"/>
          <w:szCs w:val="24"/>
        </w:rPr>
        <w:t>Raads</w:t>
      </w:r>
      <w:r w:rsidR="006E297A">
        <w:rPr>
          <w:rFonts w:ascii="Verdana" w:hAnsi="Verdana"/>
          <w:sz w:val="24"/>
          <w:szCs w:val="24"/>
        </w:rPr>
        <w:t>memo</w:t>
      </w:r>
      <w:r w:rsidR="00740C59">
        <w:rPr>
          <w:rFonts w:ascii="Verdana" w:hAnsi="Verdana"/>
          <w:sz w:val="24"/>
          <w:szCs w:val="24"/>
        </w:rPr>
        <w:t xml:space="preserve"> </w:t>
      </w:r>
    </w:p>
    <w:p w14:paraId="184B49D3" w14:textId="77777777" w:rsidR="00500FBD" w:rsidRPr="00D05348" w:rsidRDefault="00500FBD" w:rsidP="00500FBD"/>
    <w:p w14:paraId="1B5BDD0D" w14:textId="4A40761C" w:rsidR="00500FBD" w:rsidRDefault="004458A8" w:rsidP="00500FBD">
      <w:pPr>
        <w:pStyle w:val="Kop2"/>
        <w:rPr>
          <w:szCs w:val="18"/>
        </w:rPr>
      </w:pPr>
      <w:r>
        <w:rPr>
          <w:szCs w:val="18"/>
        </w:rPr>
        <w:t>Start koopstromenonderzoek</w:t>
      </w:r>
    </w:p>
    <w:p w14:paraId="2E3BF472" w14:textId="77777777" w:rsidR="00500FBD" w:rsidRDefault="00500FBD" w:rsidP="00500FBD">
      <w:pPr>
        <w:pBdr>
          <w:bottom w:val="single" w:sz="4" w:space="1" w:color="7F7F7F" w:themeColor="text1" w:themeTint="80"/>
        </w:pBdr>
        <w:tabs>
          <w:tab w:val="left" w:pos="2552"/>
        </w:tabs>
        <w:spacing w:line="260" w:lineRule="exact"/>
      </w:pPr>
    </w:p>
    <w:p w14:paraId="4D1D8025" w14:textId="0FB7D721" w:rsidR="00500FBD" w:rsidRPr="00D924BC" w:rsidRDefault="00500FBD" w:rsidP="00500FBD">
      <w:pPr>
        <w:tabs>
          <w:tab w:val="left" w:pos="2552"/>
          <w:tab w:val="left" w:pos="3240"/>
        </w:tabs>
        <w:spacing w:line="260" w:lineRule="exact"/>
        <w:rPr>
          <w:szCs w:val="18"/>
        </w:rPr>
      </w:pPr>
      <w:r>
        <w:rPr>
          <w:szCs w:val="18"/>
        </w:rPr>
        <w:t xml:space="preserve">aan: </w:t>
      </w:r>
      <w:r>
        <w:rPr>
          <w:szCs w:val="18"/>
        </w:rPr>
        <w:tab/>
      </w:r>
      <w:r w:rsidR="00334401" w:rsidRPr="00D924BC">
        <w:rPr>
          <w:szCs w:val="18"/>
        </w:rPr>
        <w:t>de raad van de gemeente</w:t>
      </w:r>
      <w:r w:rsidRPr="00D924BC">
        <w:rPr>
          <w:szCs w:val="18"/>
        </w:rPr>
        <w:t xml:space="preserve"> </w:t>
      </w:r>
      <w:r w:rsidR="007102A1">
        <w:rPr>
          <w:szCs w:val="18"/>
        </w:rPr>
        <w:fldChar w:fldCharType="begin" w:fldLock="1"/>
      </w:r>
      <w:r w:rsidR="007102A1" w:rsidRPr="007102A1">
        <w:rPr>
          <w:szCs w:val="18"/>
        </w:rPr>
        <w:instrText xml:space="preserve"> mitVV VV7101290700AF4C8B977ED2EA4FA3570D \* MERGEFORMAT </w:instrText>
      </w:r>
      <w:r w:rsidR="007102A1">
        <w:rPr>
          <w:szCs w:val="18"/>
        </w:rPr>
        <w:fldChar w:fldCharType="separate"/>
      </w:r>
      <w:r w:rsidR="007102A1">
        <w:rPr>
          <w:szCs w:val="18"/>
        </w:rPr>
        <w:fldChar w:fldCharType="end"/>
      </w:r>
      <w:r w:rsidR="007102A1">
        <w:rPr>
          <w:szCs w:val="18"/>
        </w:rPr>
        <w:fldChar w:fldCharType="begin" w:fldLock="1"/>
      </w:r>
      <w:r w:rsidR="007102A1" w:rsidRPr="007102A1">
        <w:rPr>
          <w:szCs w:val="18"/>
        </w:rPr>
        <w:instrText xml:space="preserve"> mitVV VVB6FE76CE575F4EFABA878832BE576435 \* MERGEFORMAT </w:instrText>
      </w:r>
      <w:r w:rsidR="007102A1">
        <w:rPr>
          <w:szCs w:val="18"/>
        </w:rPr>
        <w:fldChar w:fldCharType="separate"/>
      </w:r>
      <w:r w:rsidR="000E2CFF">
        <w:rPr>
          <w:bCs/>
          <w:szCs w:val="18"/>
        </w:rPr>
        <w:t>Teylingen</w:t>
      </w:r>
      <w:r w:rsidR="007102A1">
        <w:rPr>
          <w:szCs w:val="18"/>
        </w:rPr>
        <w:fldChar w:fldCharType="end"/>
      </w:r>
    </w:p>
    <w:p w14:paraId="7FC9F742" w14:textId="56D78D12" w:rsidR="00500FBD" w:rsidRDefault="00352C4A" w:rsidP="00500FBD">
      <w:pPr>
        <w:tabs>
          <w:tab w:val="left" w:pos="2552"/>
        </w:tabs>
        <w:spacing w:line="260" w:lineRule="exact"/>
        <w:ind w:left="2340" w:hanging="2340"/>
        <w:rPr>
          <w:szCs w:val="18"/>
        </w:rPr>
      </w:pPr>
      <w:r>
        <w:rPr>
          <w:szCs w:val="18"/>
        </w:rPr>
        <w:t>datum:</w:t>
      </w:r>
      <w:r>
        <w:rPr>
          <w:szCs w:val="18"/>
        </w:rPr>
        <w:tab/>
      </w:r>
      <w:r>
        <w:rPr>
          <w:szCs w:val="18"/>
        </w:rPr>
        <w:tab/>
      </w:r>
      <w:r w:rsidR="00540F17">
        <w:rPr>
          <w:szCs w:val="18"/>
        </w:rPr>
        <w:t>1</w:t>
      </w:r>
      <w:r w:rsidR="004458A8">
        <w:rPr>
          <w:szCs w:val="18"/>
        </w:rPr>
        <w:t>6</w:t>
      </w:r>
      <w:r w:rsidR="00D552C9">
        <w:rPr>
          <w:szCs w:val="18"/>
        </w:rPr>
        <w:t xml:space="preserve"> september</w:t>
      </w:r>
      <w:r w:rsidR="004C1A76">
        <w:rPr>
          <w:szCs w:val="18"/>
        </w:rPr>
        <w:t xml:space="preserve"> 2025</w:t>
      </w:r>
    </w:p>
    <w:p w14:paraId="021FADCB" w14:textId="77777777" w:rsidR="00352C4A" w:rsidRDefault="00352C4A" w:rsidP="00500FBD">
      <w:pPr>
        <w:tabs>
          <w:tab w:val="left" w:pos="2552"/>
        </w:tabs>
        <w:spacing w:line="260" w:lineRule="exact"/>
        <w:ind w:left="2340" w:hanging="2340"/>
        <w:rPr>
          <w:szCs w:val="18"/>
        </w:rPr>
      </w:pPr>
    </w:p>
    <w:p w14:paraId="145B0051" w14:textId="6D546E21" w:rsidR="0000041C" w:rsidRDefault="0000041C" w:rsidP="00500FBD">
      <w:pPr>
        <w:tabs>
          <w:tab w:val="left" w:pos="2552"/>
        </w:tabs>
        <w:spacing w:line="260" w:lineRule="exact"/>
        <w:ind w:left="2340" w:hanging="2340"/>
        <w:rPr>
          <w:szCs w:val="18"/>
        </w:rPr>
      </w:pPr>
      <w:r>
        <w:rPr>
          <w:szCs w:val="18"/>
        </w:rPr>
        <w:t>zaaknummer:</w:t>
      </w:r>
      <w:r>
        <w:rPr>
          <w:szCs w:val="18"/>
        </w:rPr>
        <w:tab/>
      </w:r>
      <w:r>
        <w:rPr>
          <w:szCs w:val="18"/>
        </w:rPr>
        <w:tab/>
      </w:r>
      <w:r w:rsidR="004C1A76">
        <w:rPr>
          <w:szCs w:val="18"/>
        </w:rPr>
        <w:t>&lt;…&gt;</w:t>
      </w:r>
    </w:p>
    <w:p w14:paraId="0227E66B" w14:textId="49B06D09" w:rsidR="00500FBD" w:rsidRDefault="00500FBD" w:rsidP="00500FBD">
      <w:pPr>
        <w:tabs>
          <w:tab w:val="left" w:pos="2552"/>
        </w:tabs>
        <w:spacing w:line="260" w:lineRule="exact"/>
        <w:ind w:left="2340" w:hanging="2340"/>
        <w:rPr>
          <w:szCs w:val="18"/>
        </w:rPr>
      </w:pPr>
      <w:r>
        <w:rPr>
          <w:szCs w:val="18"/>
        </w:rPr>
        <w:t>p</w:t>
      </w:r>
      <w:r w:rsidRPr="00D924BC">
        <w:rPr>
          <w:szCs w:val="18"/>
        </w:rPr>
        <w:t>ortefeuillehouder</w:t>
      </w:r>
      <w:r>
        <w:rPr>
          <w:szCs w:val="18"/>
        </w:rPr>
        <w:t xml:space="preserve">: </w:t>
      </w:r>
      <w:r>
        <w:rPr>
          <w:szCs w:val="18"/>
        </w:rPr>
        <w:tab/>
      </w:r>
      <w:r>
        <w:rPr>
          <w:szCs w:val="18"/>
        </w:rPr>
        <w:tab/>
      </w:r>
      <w:r w:rsidR="00AD4AF5">
        <w:rPr>
          <w:szCs w:val="18"/>
        </w:rPr>
        <w:t>Elsbeth Koek</w:t>
      </w:r>
      <w:r w:rsidR="004458A8">
        <w:rPr>
          <w:szCs w:val="18"/>
        </w:rPr>
        <w:t>, Marlies Volten</w:t>
      </w:r>
    </w:p>
    <w:p w14:paraId="4FBF49D2" w14:textId="4AC9BE86" w:rsidR="00C7291E" w:rsidRDefault="00C7291E" w:rsidP="00C7291E">
      <w:pPr>
        <w:tabs>
          <w:tab w:val="left" w:pos="2160"/>
          <w:tab w:val="left" w:pos="2552"/>
          <w:tab w:val="left" w:pos="2835"/>
          <w:tab w:val="left" w:pos="4284"/>
          <w:tab w:val="left" w:pos="5064"/>
        </w:tabs>
        <w:spacing w:line="260" w:lineRule="exact"/>
        <w:ind w:left="2340" w:hanging="2340"/>
        <w:rPr>
          <w:szCs w:val="18"/>
        </w:rPr>
      </w:pPr>
      <w:r>
        <w:rPr>
          <w:szCs w:val="18"/>
        </w:rPr>
        <w:t>b</w:t>
      </w:r>
      <w:r w:rsidRPr="00D924BC">
        <w:rPr>
          <w:szCs w:val="18"/>
        </w:rPr>
        <w:t>ehandelend ambtenaar</w:t>
      </w:r>
      <w:r>
        <w:rPr>
          <w:szCs w:val="18"/>
        </w:rPr>
        <w:t xml:space="preserve">: </w:t>
      </w:r>
      <w:r>
        <w:rPr>
          <w:szCs w:val="18"/>
        </w:rPr>
        <w:tab/>
      </w:r>
      <w:r w:rsidR="005B47A0">
        <w:rPr>
          <w:szCs w:val="18"/>
        </w:rPr>
        <w:t>Jacqueline van Gils</w:t>
      </w:r>
      <w:r w:rsidR="00AD4AF5">
        <w:rPr>
          <w:szCs w:val="18"/>
        </w:rPr>
        <w:t xml:space="preserve">, </w:t>
      </w:r>
      <w:r w:rsidR="004458A8">
        <w:rPr>
          <w:szCs w:val="18"/>
        </w:rPr>
        <w:t>Florianne Reisch</w:t>
      </w:r>
    </w:p>
    <w:p w14:paraId="787FEAE9" w14:textId="559E73A7" w:rsidR="00592771" w:rsidRDefault="00592771" w:rsidP="00592771">
      <w:pPr>
        <w:tabs>
          <w:tab w:val="left" w:pos="2552"/>
        </w:tabs>
        <w:spacing w:line="260" w:lineRule="exact"/>
        <w:ind w:left="2340" w:hanging="2340"/>
        <w:rPr>
          <w:szCs w:val="18"/>
        </w:rPr>
      </w:pPr>
      <w:r>
        <w:rPr>
          <w:szCs w:val="18"/>
        </w:rPr>
        <w:t>emailadres:</w:t>
      </w:r>
      <w:r>
        <w:rPr>
          <w:szCs w:val="18"/>
        </w:rPr>
        <w:tab/>
      </w:r>
      <w:r>
        <w:rPr>
          <w:szCs w:val="18"/>
        </w:rPr>
        <w:tab/>
      </w:r>
      <w:r w:rsidR="00325DC2">
        <w:rPr>
          <w:szCs w:val="18"/>
        </w:rPr>
        <w:t>j.vangils@hltsamen.nl</w:t>
      </w:r>
      <w:r>
        <w:rPr>
          <w:szCs w:val="18"/>
        </w:rPr>
        <w:fldChar w:fldCharType="begin" w:fldLock="1"/>
      </w:r>
      <w:r w:rsidRPr="004B3228">
        <w:rPr>
          <w:szCs w:val="18"/>
        </w:rPr>
        <w:instrText xml:space="preserve"> mitSV AUTEUR EMAIL \* MERGEFORMAT </w:instrText>
      </w:r>
      <w:r>
        <w:rPr>
          <w:szCs w:val="18"/>
        </w:rPr>
        <w:fldChar w:fldCharType="separate"/>
      </w:r>
      <w:r>
        <w:rPr>
          <w:szCs w:val="18"/>
        </w:rPr>
        <w:fldChar w:fldCharType="end"/>
      </w:r>
    </w:p>
    <w:p w14:paraId="5E63D385" w14:textId="77777777" w:rsidR="00592771" w:rsidRPr="00D924BC" w:rsidRDefault="00592771" w:rsidP="00500FBD">
      <w:pPr>
        <w:tabs>
          <w:tab w:val="left" w:pos="2552"/>
        </w:tabs>
        <w:spacing w:line="260" w:lineRule="exact"/>
        <w:ind w:left="2340" w:hanging="2340"/>
        <w:rPr>
          <w:szCs w:val="18"/>
        </w:rPr>
      </w:pPr>
      <w:r>
        <w:rPr>
          <w:szCs w:val="18"/>
        </w:rPr>
        <w:t>telefoon:</w:t>
      </w:r>
      <w:r>
        <w:rPr>
          <w:szCs w:val="18"/>
        </w:rPr>
        <w:tab/>
      </w:r>
      <w:r>
        <w:rPr>
          <w:szCs w:val="18"/>
        </w:rPr>
        <w:tab/>
        <w:t>14 0252</w:t>
      </w:r>
    </w:p>
    <w:p w14:paraId="36B67E4B" w14:textId="77777777" w:rsidR="00B36651" w:rsidRDefault="00B36651" w:rsidP="00B36651">
      <w:pPr>
        <w:pBdr>
          <w:bottom w:val="single" w:sz="4" w:space="1" w:color="7F7F7F" w:themeColor="text1" w:themeTint="80"/>
        </w:pBdr>
        <w:tabs>
          <w:tab w:val="left" w:pos="2552"/>
        </w:tabs>
        <w:spacing w:line="260" w:lineRule="exact"/>
      </w:pPr>
    </w:p>
    <w:p w14:paraId="1217C915" w14:textId="77777777" w:rsidR="00A651CB" w:rsidRPr="00A651CB" w:rsidRDefault="00A651CB" w:rsidP="00A651CB">
      <w:pPr>
        <w:tabs>
          <w:tab w:val="left" w:pos="2552"/>
        </w:tabs>
        <w:spacing w:line="260" w:lineRule="exact"/>
        <w:rPr>
          <w:b/>
        </w:rPr>
      </w:pPr>
    </w:p>
    <w:p w14:paraId="2C89B59B" w14:textId="77777777" w:rsidR="00124F9D" w:rsidRDefault="00124F9D" w:rsidP="00125F14">
      <w:pPr>
        <w:rPr>
          <w:b/>
          <w:bCs/>
          <w:szCs w:val="18"/>
        </w:rPr>
      </w:pPr>
    </w:p>
    <w:p w14:paraId="42F46E68" w14:textId="2A0B3AF2" w:rsidR="003428D9" w:rsidRPr="004458A8" w:rsidRDefault="004458A8" w:rsidP="0040745E">
      <w:pPr>
        <w:spacing w:after="160" w:line="259" w:lineRule="auto"/>
        <w:rPr>
          <w:b/>
          <w:bCs/>
          <w:szCs w:val="18"/>
        </w:rPr>
      </w:pPr>
      <w:r w:rsidRPr="004458A8">
        <w:rPr>
          <w:b/>
          <w:bCs/>
          <w:szCs w:val="18"/>
        </w:rPr>
        <w:t>Koopstromenonderzoek</w:t>
      </w:r>
    </w:p>
    <w:p w14:paraId="2ED9ECAC" w14:textId="77777777" w:rsidR="004458A8" w:rsidRPr="004458A8" w:rsidRDefault="004458A8" w:rsidP="004458A8">
      <w:pPr>
        <w:spacing w:after="160" w:line="259" w:lineRule="auto"/>
        <w:rPr>
          <w:szCs w:val="18"/>
        </w:rPr>
      </w:pPr>
      <w:r w:rsidRPr="004458A8">
        <w:rPr>
          <w:szCs w:val="18"/>
        </w:rPr>
        <w:t>Gemeenten en provincies zetten zich samen met ondernemers in voor een aantrekkelijk aanbod van winkels en horeca in steden en dorpen. Om dit zo goed mogelijk te doen, is periodiek onderzoek naar koopgedrag van inwoners van groot belang. In september en oktober 2025 houden de provincies Noord-Holland, Utrecht en Zuid-Holland daarom een grootschalig onderzoek onder hun inwoners. Dit wordt het koopstromenonderzoek genoemd. Het laatste koopstromenonderzoek is uitgevoerd in 2021.</w:t>
      </w:r>
    </w:p>
    <w:p w14:paraId="71F02813" w14:textId="77777777" w:rsidR="004458A8" w:rsidRDefault="004458A8" w:rsidP="004458A8">
      <w:pPr>
        <w:spacing w:after="160" w:line="259" w:lineRule="auto"/>
        <w:rPr>
          <w:szCs w:val="18"/>
        </w:rPr>
      </w:pPr>
      <w:r w:rsidRPr="004458A8">
        <w:rPr>
          <w:szCs w:val="18"/>
        </w:rPr>
        <w:t>Het koopstromenonderzoek brengt in beeld waar inwoners boodschappen doen, winkelen en doelgerichte aankopen doen, en ook hoe tevreden ze zijn over de verschillende winkelgebieden. Deze informatie brengt het functioneren en de aantrekkelijkheid van winkelgebieden in beeld en helpt daarmee de gemeenten en de provincie bij het versterken en verbeteren van winkelvoorzieningen.</w:t>
      </w:r>
    </w:p>
    <w:p w14:paraId="7788F854" w14:textId="77777777" w:rsidR="004458A8" w:rsidRPr="004458A8" w:rsidRDefault="004458A8" w:rsidP="004458A8">
      <w:pPr>
        <w:spacing w:after="160" w:line="259" w:lineRule="auto"/>
        <w:rPr>
          <w:szCs w:val="18"/>
        </w:rPr>
      </w:pPr>
      <w:r w:rsidRPr="004458A8">
        <w:rPr>
          <w:szCs w:val="18"/>
        </w:rPr>
        <w:t xml:space="preserve">Meer informatie over het koopstromenonderzoek vindt u </w:t>
      </w:r>
      <w:hyperlink r:id="rId9" w:history="1">
        <w:r w:rsidRPr="004458A8">
          <w:rPr>
            <w:rStyle w:val="Hyperlink"/>
            <w:szCs w:val="18"/>
          </w:rPr>
          <w:t>hier</w:t>
        </w:r>
      </w:hyperlink>
      <w:r w:rsidRPr="004458A8">
        <w:rPr>
          <w:szCs w:val="18"/>
        </w:rPr>
        <w:t xml:space="preserve">. De aankondiging van de Provincie Zuid-Holland vindt u </w:t>
      </w:r>
      <w:hyperlink r:id="rId10" w:history="1">
        <w:r w:rsidRPr="004458A8">
          <w:rPr>
            <w:rStyle w:val="Hyperlink"/>
            <w:szCs w:val="18"/>
          </w:rPr>
          <w:t>hier</w:t>
        </w:r>
      </w:hyperlink>
      <w:r w:rsidRPr="004458A8">
        <w:rPr>
          <w:szCs w:val="18"/>
        </w:rPr>
        <w:t xml:space="preserve">. </w:t>
      </w:r>
    </w:p>
    <w:p w14:paraId="756D5C09" w14:textId="77777777" w:rsidR="004458A8" w:rsidRPr="004458A8" w:rsidRDefault="004458A8" w:rsidP="004458A8">
      <w:pPr>
        <w:spacing w:after="160" w:line="259" w:lineRule="auto"/>
        <w:rPr>
          <w:szCs w:val="18"/>
        </w:rPr>
      </w:pPr>
    </w:p>
    <w:p w14:paraId="253E5950" w14:textId="61A799B2" w:rsidR="004458A8" w:rsidRPr="004458A8" w:rsidRDefault="004458A8" w:rsidP="004458A8">
      <w:pPr>
        <w:spacing w:after="160" w:line="259" w:lineRule="auto"/>
        <w:rPr>
          <w:b/>
          <w:bCs/>
          <w:szCs w:val="18"/>
        </w:rPr>
      </w:pPr>
      <w:r>
        <w:rPr>
          <w:b/>
          <w:bCs/>
          <w:szCs w:val="18"/>
        </w:rPr>
        <w:t>Inwoners ontvangen uitnodiging om mee te doen</w:t>
      </w:r>
    </w:p>
    <w:p w14:paraId="63F52801" w14:textId="400D73DB" w:rsidR="004458A8" w:rsidRDefault="004458A8" w:rsidP="004458A8">
      <w:pPr>
        <w:spacing w:after="160" w:line="259" w:lineRule="auto"/>
        <w:rPr>
          <w:szCs w:val="18"/>
        </w:rPr>
      </w:pPr>
      <w:r w:rsidRPr="004458A8">
        <w:rPr>
          <w:szCs w:val="18"/>
        </w:rPr>
        <w:t>In de derde week van september en tweede week van oktober ontvangt een groot deel van de huishoudens in Teylingen een uitnodiging om aan het onderzoek deel te nemen. De brieven worden steekproefsgewijs verstuurd. De inwoners die geen brief ontvangen maar wel mee willen doen, kunnen via een online link de vragenlijst invullen. Iedereen die wil meedoen, kan meedoen.</w:t>
      </w:r>
    </w:p>
    <w:p w14:paraId="3B49BBF7" w14:textId="26E9354C" w:rsidR="004458A8" w:rsidRDefault="004458A8" w:rsidP="004458A8">
      <w:pPr>
        <w:spacing w:after="160" w:line="259" w:lineRule="auto"/>
        <w:rPr>
          <w:szCs w:val="18"/>
        </w:rPr>
      </w:pPr>
      <w:r>
        <w:rPr>
          <w:szCs w:val="18"/>
        </w:rPr>
        <w:t>Inwoners worden via een gemeentebericht</w:t>
      </w:r>
      <w:r w:rsidR="00BC16E6">
        <w:rPr>
          <w:szCs w:val="18"/>
        </w:rPr>
        <w:t xml:space="preserve"> in de kranten</w:t>
      </w:r>
      <w:r>
        <w:rPr>
          <w:szCs w:val="18"/>
        </w:rPr>
        <w:t xml:space="preserve">, de </w:t>
      </w:r>
      <w:r w:rsidR="00BC16E6">
        <w:rPr>
          <w:szCs w:val="18"/>
        </w:rPr>
        <w:t xml:space="preserve">gemeentelijke </w:t>
      </w:r>
      <w:r>
        <w:rPr>
          <w:szCs w:val="18"/>
        </w:rPr>
        <w:t xml:space="preserve">website en </w:t>
      </w:r>
      <w:r w:rsidR="00BC16E6">
        <w:rPr>
          <w:szCs w:val="18"/>
        </w:rPr>
        <w:t>social media geïnformeerd over het onderzoek</w:t>
      </w:r>
    </w:p>
    <w:p w14:paraId="24B3605D" w14:textId="77777777" w:rsidR="004458A8" w:rsidRPr="004458A8" w:rsidRDefault="004458A8" w:rsidP="004458A8">
      <w:pPr>
        <w:spacing w:after="160" w:line="259" w:lineRule="auto"/>
        <w:rPr>
          <w:szCs w:val="18"/>
        </w:rPr>
      </w:pPr>
    </w:p>
    <w:p w14:paraId="4F0C9550" w14:textId="679485AE" w:rsidR="004458A8" w:rsidRPr="004458A8" w:rsidRDefault="004458A8" w:rsidP="004458A8">
      <w:pPr>
        <w:spacing w:after="160" w:line="259" w:lineRule="auto"/>
        <w:rPr>
          <w:b/>
          <w:bCs/>
          <w:szCs w:val="18"/>
        </w:rPr>
      </w:pPr>
      <w:r w:rsidRPr="004458A8">
        <w:rPr>
          <w:b/>
          <w:bCs/>
          <w:szCs w:val="18"/>
        </w:rPr>
        <w:t>Resultaten</w:t>
      </w:r>
      <w:r>
        <w:rPr>
          <w:b/>
          <w:bCs/>
          <w:szCs w:val="18"/>
        </w:rPr>
        <w:t xml:space="preserve"> verwacht begin 2026</w:t>
      </w:r>
    </w:p>
    <w:p w14:paraId="3F58E293" w14:textId="22A1B806" w:rsidR="00173E53" w:rsidRPr="00173E53" w:rsidRDefault="00173E53" w:rsidP="00173E53">
      <w:pPr>
        <w:spacing w:after="160" w:line="259" w:lineRule="auto"/>
        <w:rPr>
          <w:szCs w:val="18"/>
        </w:rPr>
      </w:pPr>
      <w:r w:rsidRPr="00173E53">
        <w:rPr>
          <w:szCs w:val="18"/>
        </w:rPr>
        <w:t>De uitkomsten van het koopstromenonderzoek worden begin 2026 verwacht.</w:t>
      </w:r>
      <w:r>
        <w:rPr>
          <w:szCs w:val="18"/>
        </w:rPr>
        <w:t xml:space="preserve"> Deze zullen we met u delen. Ook betrekken </w:t>
      </w:r>
      <w:r w:rsidRPr="00173E53">
        <w:rPr>
          <w:szCs w:val="18"/>
        </w:rPr>
        <w:t xml:space="preserve">we </w:t>
      </w:r>
      <w:r>
        <w:rPr>
          <w:szCs w:val="18"/>
        </w:rPr>
        <w:t xml:space="preserve">de resultaten </w:t>
      </w:r>
      <w:r w:rsidRPr="00173E53">
        <w:rPr>
          <w:szCs w:val="18"/>
        </w:rPr>
        <w:t xml:space="preserve">in overleg met </w:t>
      </w:r>
      <w:r>
        <w:rPr>
          <w:szCs w:val="18"/>
        </w:rPr>
        <w:t xml:space="preserve">inwoners, </w:t>
      </w:r>
      <w:r w:rsidRPr="00173E53">
        <w:rPr>
          <w:szCs w:val="18"/>
        </w:rPr>
        <w:t xml:space="preserve">ondernemers en vastgoedeigenaren bij de uitwerking van de </w:t>
      </w:r>
      <w:r>
        <w:rPr>
          <w:szCs w:val="18"/>
        </w:rPr>
        <w:t>centrumplannen</w:t>
      </w:r>
      <w:r w:rsidRPr="00173E53">
        <w:rPr>
          <w:szCs w:val="18"/>
        </w:rPr>
        <w:t xml:space="preserve"> die dit jaar </w:t>
      </w:r>
      <w:r>
        <w:rPr>
          <w:szCs w:val="18"/>
        </w:rPr>
        <w:t xml:space="preserve">ter vaststelling </w:t>
      </w:r>
      <w:r w:rsidRPr="00173E53">
        <w:rPr>
          <w:szCs w:val="18"/>
        </w:rPr>
        <w:t>voorliggen bij uw raad.</w:t>
      </w:r>
    </w:p>
    <w:p w14:paraId="2C284492" w14:textId="77777777" w:rsidR="004458A8" w:rsidRDefault="004458A8" w:rsidP="004458A8">
      <w:pPr>
        <w:spacing w:after="160" w:line="259" w:lineRule="auto"/>
        <w:rPr>
          <w:b/>
          <w:bCs/>
          <w:sz w:val="16"/>
          <w:szCs w:val="16"/>
        </w:rPr>
      </w:pPr>
    </w:p>
    <w:p w14:paraId="560C3226" w14:textId="77777777" w:rsidR="004458A8" w:rsidRPr="0040745E" w:rsidRDefault="004458A8" w:rsidP="0040745E">
      <w:pPr>
        <w:spacing w:after="160" w:line="259" w:lineRule="auto"/>
        <w:rPr>
          <w:b/>
          <w:bCs/>
          <w:sz w:val="16"/>
          <w:szCs w:val="16"/>
        </w:rPr>
      </w:pPr>
    </w:p>
    <w:sectPr w:rsidR="004458A8" w:rsidRPr="0040745E" w:rsidSect="007F2A75">
      <w:pgSz w:w="11906" w:h="16838"/>
      <w:pgMar w:top="1418" w:right="226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CF3B" w14:textId="77777777" w:rsidR="001D3E1E" w:rsidRDefault="001D3E1E" w:rsidP="00EE27E8">
      <w:r>
        <w:separator/>
      </w:r>
    </w:p>
  </w:endnote>
  <w:endnote w:type="continuationSeparator" w:id="0">
    <w:p w14:paraId="474ED548" w14:textId="77777777" w:rsidR="001D3E1E" w:rsidRDefault="001D3E1E" w:rsidP="00EE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charset w:val="00"/>
    <w:family w:val="auto"/>
    <w:pitch w:val="variable"/>
    <w:sig w:usb0="6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CE06" w14:textId="77777777" w:rsidR="001D3E1E" w:rsidRDefault="001D3E1E" w:rsidP="00EE27E8">
      <w:r>
        <w:separator/>
      </w:r>
    </w:p>
  </w:footnote>
  <w:footnote w:type="continuationSeparator" w:id="0">
    <w:p w14:paraId="0E08657A" w14:textId="77777777" w:rsidR="001D3E1E" w:rsidRDefault="001D3E1E" w:rsidP="00EE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42AE"/>
    <w:multiLevelType w:val="hybridMultilevel"/>
    <w:tmpl w:val="992CB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F31216"/>
    <w:multiLevelType w:val="hybridMultilevel"/>
    <w:tmpl w:val="10F62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B4E2F"/>
    <w:multiLevelType w:val="hybridMultilevel"/>
    <w:tmpl w:val="42CC2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243DC2"/>
    <w:multiLevelType w:val="hybridMultilevel"/>
    <w:tmpl w:val="F05CB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2A7892"/>
    <w:multiLevelType w:val="hybridMultilevel"/>
    <w:tmpl w:val="70DE7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41318B"/>
    <w:multiLevelType w:val="hybridMultilevel"/>
    <w:tmpl w:val="9CC0E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E67685"/>
    <w:multiLevelType w:val="hybridMultilevel"/>
    <w:tmpl w:val="496AC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494163"/>
    <w:multiLevelType w:val="hybridMultilevel"/>
    <w:tmpl w:val="89A06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F85246"/>
    <w:multiLevelType w:val="hybridMultilevel"/>
    <w:tmpl w:val="052E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C77E03"/>
    <w:multiLevelType w:val="hybridMultilevel"/>
    <w:tmpl w:val="0A768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AE37A9"/>
    <w:multiLevelType w:val="hybridMultilevel"/>
    <w:tmpl w:val="03BE0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186E00"/>
    <w:multiLevelType w:val="hybridMultilevel"/>
    <w:tmpl w:val="8B5245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FB3A30"/>
    <w:multiLevelType w:val="hybridMultilevel"/>
    <w:tmpl w:val="875A32BC"/>
    <w:lvl w:ilvl="0" w:tplc="9A8EDD12">
      <w:numFmt w:val="bullet"/>
      <w:lvlText w:val="-"/>
      <w:lvlJc w:val="left"/>
      <w:pPr>
        <w:ind w:left="360" w:hanging="360"/>
      </w:pPr>
      <w:rPr>
        <w:rFonts w:ascii="Segoe UI" w:eastAsia="Times New Roman"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BD861AB"/>
    <w:multiLevelType w:val="hybridMultilevel"/>
    <w:tmpl w:val="577E1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669043">
    <w:abstractNumId w:val="12"/>
  </w:num>
  <w:num w:numId="2" w16cid:durableId="646327891">
    <w:abstractNumId w:val="10"/>
  </w:num>
  <w:num w:numId="3" w16cid:durableId="1739591296">
    <w:abstractNumId w:val="11"/>
  </w:num>
  <w:num w:numId="4" w16cid:durableId="30234075">
    <w:abstractNumId w:val="0"/>
  </w:num>
  <w:num w:numId="5" w16cid:durableId="900942717">
    <w:abstractNumId w:val="5"/>
  </w:num>
  <w:num w:numId="6" w16cid:durableId="2823112">
    <w:abstractNumId w:val="1"/>
  </w:num>
  <w:num w:numId="7" w16cid:durableId="219634071">
    <w:abstractNumId w:val="3"/>
  </w:num>
  <w:num w:numId="8" w16cid:durableId="222067039">
    <w:abstractNumId w:val="13"/>
  </w:num>
  <w:num w:numId="9" w16cid:durableId="649403022">
    <w:abstractNumId w:val="9"/>
  </w:num>
  <w:num w:numId="10" w16cid:durableId="671182339">
    <w:abstractNumId w:val="4"/>
  </w:num>
  <w:num w:numId="11" w16cid:durableId="351301420">
    <w:abstractNumId w:val="6"/>
  </w:num>
  <w:num w:numId="12" w16cid:durableId="1353722003">
    <w:abstractNumId w:val="7"/>
  </w:num>
  <w:num w:numId="13" w16cid:durableId="456490995">
    <w:abstractNumId w:val="8"/>
  </w:num>
  <w:num w:numId="14" w16cid:durableId="2087216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Rob van Disseldorp"/>
    <w:docVar w:name="DocDuplex" w:val="DUPLEX_DEFAULT"/>
    <w:docVar w:name="DocIndex" w:val="0000"/>
    <w:docVar w:name="DocPrinter" w:val="NOPRINTER"/>
    <w:docVar w:name="DocReg" w:val="0"/>
    <w:docVar w:name="DocType" w:val="DOCUMENTEN"/>
    <w:docVar w:name="DocumentLanguage" w:val="nl-NL"/>
    <w:docVar w:name="IW_Generated" w:val="True"/>
    <w:docVar w:name="KingAsync" w:val="sync"/>
    <w:docVar w:name="KingWizard" w:val="0"/>
    <w:docVar w:name="mitFileNames" w:val="K:\\iWriter\\Sjabloon\\Verborgen bouwstenen\\Bouwstenen\\Raden\\Briefhoofd raad Teylingen.dotx|K:\\iWriter\\Sjabloon\\Verborgen bouwstenen\\Bouwstenen\\Raden\\Briefhoofd raad Teylingen.dotx|"/>
    <w:docVar w:name="mitStyleTemplates" w:val="HLT stijlsjabloon|"/>
    <w:docVar w:name="mitXMLOut" w:val="&lt;?xml version=&quot;1.0&quot; encoding=&quot;UTF-8&quot; ?&gt;_x000d__x000a_&lt;MITOUTPUT&gt;&lt;Gemeentenaam id=&quot;VV0AC6745792AB44A588CF9326B1DAAC8A&quot; prop=&quot;SALUTATION&quot; def=&quot;Teylingen&quot; dst=&quot;0&quot; changed=&quot;true&quot; &gt;Teylingen&lt;/Gemeentenaam&gt;_x000d__x000a_&lt;Onderwerp id=&quot;VVF530F7F0DC1740F2875705EBFB2DAAC7&quot; prop=&quot;SUBJECT1&quot; def=&quot;&quot; dst=&quot;0&quot; changed=&quot;true&quot; &gt;raadsmemo woningbouwmonitor&lt;/Onderwerp&gt;_x000d__x000a_&lt;GemeentenaamIW id=&quot;VV7101290700AF4C8B977ED2EA4FA3570D&quot; prop=&quot;SALUTATION&quot; def=&quot;=[BevoegdGezag]&quot; dst=&quot;1&quot; changed=&quot;false&quot; &gt;&lt;/GemeentenaamIW&gt;_x000d__x000a_&lt;GemeentenaamJOIN id=&quot;VVB6FE76CE575F4EFABA878832BE576435&quot; prop=&quot;SALUTATION&quot; def=&quot;&quot; dst=&quot;0&quot; changed=&quot;true&quot; &gt;Teylingen&lt;/GemeentenaamJOIN&gt;_x000d__x000a_&lt;Datum_document id=&quot;VVC808FC91974D4D03B7768284C5CF9A83&quot; prop=&quot;DOCUMENT_DATE&quot; def=&quot;1-1-1900&quot; dst=&quot;0&quot; changed=&quot;true&quot; &gt;31 maart 2023&lt;/Datum_document&gt;_x000d__x000a_&lt;Zaaknummer id=&quot;VV1C925A5F788F4034A76F9517503D0DF5&quot; prop=&quot;TEXT2&quot; def=&quot;MITDECOS@Decos~Decos~MITDECOS, FOLDER, FOLDER/MARK, FOLDER/SUBJECT1, FOLDER/DOCUMENT_DATE, FOLDER/SALUTATION, FOLDER/TEXT2~~FOLDER/MARK&quot; dst=&quot;3&quot; changed=&quot;true&quot; &gt;Z-23-304344&lt;/Zaaknummer&gt;_x000d__x000a_&lt;Portefeuillehouder id=&quot;VV9394DBEBE1C94602B9AC1AA19CFC4589&quot; prop=&quot;&quot; def=&quot;Maak keuze&quot; dst=&quot;0&quot; changed=&quot;true&quot; &gt;Mevr. M.E.I. Volten&lt;/Portefeuillehoud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3ED390AE73894E7D8F8FB863E50D57D0&lt;/GroupID&gt;&lt;GroupName&gt;Basissjabloon&lt;/GroupName&gt;&lt;GroupDescription /&gt;&lt;GroupIndex&gt;0&lt;/GroupIndex&gt;&lt;GroupFields&gt;&lt;QuestionField&gt;&lt;FieldMask /&gt;&lt;FieldListSettings&gt;&lt;DisplayDirection&gt;Vertical&lt;/DisplayDirection&gt;&lt;/FieldListSettings&gt;&lt;FieldValues&gt;&lt;QuestionValue&gt;&lt;ValueData xsi:nil=&quot;true&quot; /&gt;&lt;FollowUpFields /&gt;&lt;ValueIndex&gt;0&lt;/ValueIndex&gt;&lt;ValueExValue&gt; INCLUDE &quot;K:\\iWriter\\Sjabloon\\Verborgen bouwstenen\\Bouwstenen\\Raden\\Briefhoofd raad Teylingen.dotx&quot; \* MERGEFORMAT &lt;/ValueExValue&gt;&lt;ValueName&gt;Teylingen&lt;/ValueName&gt;&lt;ValueParentID&gt;VVF3D91F10C2ED4D9E96CCF444D1854D06&lt;/ValueParentID&gt;&lt;ValueID&gt;6A0D4FD734FD4FC79CAAE310A914C88F~1&lt;/ValueID&gt;&lt;/QuestionValue&gt;&lt;/FieldValues&gt;&lt;FieldMerge&gt;false&lt;/FieldMerge&gt;&lt;FieldParent&gt;GR3ED390AE73894E7D8F8FB863E50D57D0&lt;/FieldParent&gt;&lt;FieldRun&gt;0&lt;/FieldRun&gt;&lt;FieldDataSource&gt;0&lt;/FieldDataSource&gt;&lt;FieldList&gt;1&lt;/FieldList&gt;&lt;FieldRequired&gt;0&lt;/FieldRequired&gt;&lt;FieldLen&gt;-1&lt;/FieldLen&gt;&lt;FieldHelp /&gt;&lt;FieldDocProp&gt;SALUTATION&lt;/FieldDocProp&gt;&lt;FieldEmptyDate&gt;false&lt;/FieldEmptyDate&gt;&lt;FieldDefault xsi:type=&quot;xsd:string&quot;&gt;Teylingen&lt;/FieldDefault&gt;&lt;FieldFormat&gt;geen&lt;/FieldFormat&gt;&lt;FieldDataType&gt;1&lt;/FieldDataType&gt;&lt;FieldTip /&gt;&lt;FieldPrompt /&gt;&lt;FieldIndex&gt;0&lt;/FieldIndex&gt;&lt;FieldDescription /&gt;&lt;FieldName&gt;BevoegdGezag&lt;/FieldName&gt;&lt;FieldID&gt;VV8AF4B201BD3E439C8F5EE0395A75C966&lt;/FieldID&gt;&lt;FieldXpath&gt;documentspecificatie/vrijeInhoud/groep/groep[@type=&quot;FOLDER&quot;]/element[@naam=&quot;SALUTATION&quot;]&lt;/FieldXpath&gt;&lt;FieldXpathAlternatives /&gt;&lt;FieldLinkedProp /&gt;&lt;/QuestionField&gt;&lt;QuestionField&gt;&lt;FieldMask /&gt;&lt;FieldListSettings&gt;&lt;DisplayDirection&gt;Vertical&lt;/DisplayDirection&gt;&lt;/FieldListSettings&gt;&lt;FieldValues /&gt;&lt;FieldMerge&gt;false&lt;/FieldMerge&gt;&lt;FieldParent&gt;GRDACEE3C08D2D452D8611CAFF6873FF4C&lt;/FieldParent&gt;&lt;FieldRun&gt;1&lt;/FieldRun&gt;&lt;FieldDataSource&gt;1&lt;/FieldDataSource&gt;&lt;FieldList&gt;0&lt;/FieldList&gt;&lt;FieldRequired&gt;0&lt;/FieldRequired&gt;&lt;FieldLen&gt;-1&lt;/FieldLen&gt;&lt;FieldHelp /&gt;&lt;FieldDocProp&gt;SALUTATION&lt;/FieldDocProp&gt;&lt;FieldEmptyDate&gt;false&lt;/FieldEmptyDate&gt;&lt;FieldDefault xsi:type=&quot;xsd:string&quot;&gt;=[BevoegdGezag]&lt;/FieldDefault&gt;&lt;FieldFormat&gt;geen&lt;/FieldFormat&gt;&lt;FieldDataType&gt;0&lt;/FieldDataType&gt;&lt;FieldTip /&gt;&lt;FieldPrompt /&gt;&lt;FieldIndex&gt;1&lt;/FieldIndex&gt;&lt;FieldDescription /&gt;&lt;FieldName&gt;GemeentenaamIW&lt;/FieldName&gt;&lt;FieldID&gt;VV7101290700AF4C8B977ED2EA4FA3570D&lt;/FieldID&gt;&lt;FieldXpath /&gt;&lt;FieldXpathAlternatives /&gt;&lt;FieldLinkedProp /&gt;&lt;/QuestionField&gt;&lt;QuestionField&gt;&lt;FieldMask /&gt;&lt;FieldListSettings&gt;&lt;DisplayDirection&gt;Vertical&lt;/DisplayDirection&gt;&lt;/FieldListSettings&gt;&lt;FieldValues /&gt;&lt;FieldMerge&gt;false&lt;/FieldMerge&gt;&lt;FieldParent&gt;GRDACEE3C08D2D452D8611CAFF6873FF4C&lt;/FieldParent&gt;&lt;FieldRun&gt;1&lt;/FieldRun&gt;&lt;FieldDataSource&gt;0&lt;/FieldDataSource&gt;&lt;FieldList&gt;0&lt;/FieldList&gt;&lt;FieldRequired&gt;0&lt;/FieldRequired&gt;&lt;FieldLen&gt;-1&lt;/FieldLen&gt;&lt;FieldHelp /&gt;&lt;FieldDocProp&gt;SALUTATION&lt;/FieldDocProp&gt;&lt;FieldEmptyDate&gt;false&lt;/FieldEmptyDate&gt;&lt;FieldDefault xsi:type=&quot;xsd:string&quot;&gt;&lt;/FieldDefault&gt;&lt;FieldFormat&gt;geen&lt;/FieldFormat&gt;&lt;FieldDataType&gt;0&lt;/FieldDataType&gt;&lt;FieldTip /&gt;&lt;FieldPrompt /&gt;&lt;FieldIndex&gt;2&lt;/FieldIndex&gt;&lt;FieldDescription /&gt;&lt;FieldName&gt;GemeentenaamJOIN&lt;/FieldName&gt;&lt;FieldID&gt;VVB6FE76CE575F4EFABA878832BE576435&lt;/FieldID&gt;&lt;FieldXpath&gt;documentspecificatie/vrijeInhoud/groep/groep[@type=&quot;FOLDER&quot;]/element[@naam=&quot;SALUTATION&quot;]&lt;/FieldXpath&gt;&lt;FieldXpathAlternatives /&gt;&lt;FieldLinkedProp /&gt;&lt;/QuestionField&gt;&lt;QuestionField&gt;&lt;FieldMask /&gt;&lt;FieldListSettings&gt;&lt;DisplayDirection&gt;Vertical&lt;/DisplayDirection&gt;&lt;/FieldListSettings&gt;&lt;FieldValues /&gt;&lt;FieldMerge&gt;false&lt;/FieldMerge&gt;&lt;FieldParent&gt;GR3ED390AE73894E7D8F8FB863E50D57D0&lt;/FieldParent&gt;&lt;FieldRun&gt;1&lt;/FieldRun&gt;&lt;FieldDataSource&gt;0&lt;/FieldDataSource&gt;&lt;FieldList&gt;0&lt;/FieldList&gt;&lt;FieldRequired&gt;0&lt;/FieldRequired&gt;&lt;FieldLen&gt;-1&lt;/FieldLen&gt;&lt;FieldHelp /&gt;&lt;FieldDocProp&gt;SALUTATION&lt;/FieldDocProp&gt;&lt;FieldEmptyDate&gt;false&lt;/FieldEmptyDate&gt;&lt;FieldDefault xsi:type=&quot;xsd:string&quot;&gt;Teylingen&lt;/FieldDefault&gt;&lt;FieldFormat&gt;geen&lt;/FieldFormat&gt;&lt;FieldDataType&gt;0&lt;/FieldDataType&gt;&lt;FieldTip /&gt;&lt;FieldPrompt /&gt;&lt;FieldIndex&gt;3&lt;/FieldIndex&gt;&lt;FieldDescription /&gt;&lt;FieldName&gt;Gemeentenaam&lt;/FieldName&gt;&lt;FieldID&gt;VV0AC6745792AB44A588CF9326B1DAAC8A&lt;/FieldID&gt;&lt;FieldXpath /&gt;&lt;FieldXpathAlternatives /&gt;&lt;FieldLinkedProp /&gt;&lt;/QuestionField&gt;&lt;/GroupFields&gt;&lt;IsRepeatingGroup&gt;false&lt;/IsRepeatingGroup&gt;&lt;/QuestionGroup&gt;&lt;QuestionGroup&gt;&lt;GroupID&gt;GR4BD63E62065841FCB376F2EABCADD233&lt;/GroupID&gt;&lt;GroupName&gt;Briefkenmerken&lt;/GroupName&gt;&lt;GroupDescription /&gt;&lt;GroupIndex&gt;1&lt;/GroupIndex&gt;&lt;GroupFields&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1&lt;/FieldRequired&gt;&lt;FieldLen&gt;-1&lt;/FieldLen&gt;&lt;FieldHelp /&gt;&lt;FieldDocProp&gt;DOCUMENT_DATE&lt;/FieldDocProp&gt;&lt;FieldEmptyDate&gt;true&lt;/FieldEmptyDate&gt;&lt;FieldDefault xsi:type=&quot;xsd:string&quot;&gt;1-1-1900&lt;/FieldDefault&gt;&lt;FieldFormat&gt;d MMMM yyyy&lt;/FieldFormat&gt;&lt;FieldDataType&gt;2&lt;/FieldDataType&gt;&lt;FieldTip /&gt;&lt;FieldPrompt /&gt;&lt;FieldIndex&gt;0&lt;/FieldIndex&gt;&lt;FieldDescription /&gt;&lt;FieldName&gt;Datum_document&lt;/FieldName&gt;&lt;FieldID&gt;VVC808FC91974D4D03B7768284C5CF9A83&lt;/FieldID&gt;&lt;FieldXpath&gt;documentspecificatie/vrijeInhoud/groep/element[@naam=&quot;DOCUMENT_DATE&quot;]&lt;/FieldXpath&gt;&lt;FieldXpathAlternatives&gt;[]&lt;/FieldXpathAlternatives&gt;&lt;FieldLinkedProp /&gt;&lt;/QuestionField&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 /&gt;&lt;FieldIndex&gt;1&lt;/FieldIndex&gt;&lt;FieldDescription /&gt;&lt;FieldName&gt;Onderwerp&lt;/FieldName&gt;&lt;FieldID&gt;VVF530F7F0DC1740F2875705EBFB2DAAC7&lt;/FieldID&gt;&lt;FieldXpath&gt;documentspecificatie/vrijeInhoud/groep/element[@naam=&quot;SUBJECT1&quot;]&lt;/FieldXpath&gt;&lt;FieldXpathAlternatives&gt;[]&lt;/FieldXpathAlternatives&gt;&lt;FieldLinkedProp /&gt;&lt;/QuestionField&gt;&lt;QuestionField&gt;&lt;FieldMask /&gt;&lt;FieldListSettings&gt;&lt;DisplayDirection&gt;Vertical&lt;/DisplayDirection&gt;&lt;/FieldListSettings&gt;&lt;FieldValues /&gt;&lt;FieldMerge&gt;false&lt;/FieldMerge&gt;&lt;FieldParent&gt;GRE89BF725698C43E29230B4DB96D0D13F&lt;/FieldParent&gt;&lt;FieldRun&gt;0&lt;/FieldRun&gt;&lt;FieldDataSource&gt;3&lt;/FieldDataSource&gt;&lt;FieldList&gt;0&lt;/FieldList&gt;&lt;FieldRequired&gt;0&lt;/FieldRequired&gt;&lt;FieldLen&gt;-1&lt;/FieldLen&gt;&lt;FieldHelp /&gt;&lt;FieldDocProp&gt;TEXT2&lt;/FieldDocProp&gt;&lt;FieldEmptyDate&gt;false&lt;/FieldEmptyDate&gt;&lt;FieldDefault xsi:type=&quot;xsd:string&quot;&gt;MITDECOS@Decos~Decos~MITDECOS, FOLDER, FOLDER/MARK, FOLDER/SUBJECT1, FOLDER/DOCUMENT_DATE, FOLDER/SALUTATION, FOLDER/TEXT2~~FOLDER/MARK&lt;/FieldDefault&gt;&lt;FieldFormat&gt;geen&lt;/FieldFormat&gt;&lt;FieldDataType&gt;0&lt;/FieldDataType&gt;&lt;FieldTip /&gt;&lt;FieldPrompt&gt;Zaaknummer&lt;/FieldPrompt&gt;&lt;FieldIndex&gt;2&lt;/FieldIndex&gt;&lt;FieldDescription /&gt;&lt;FieldName&gt;Zaaknummer&lt;/FieldName&gt;&lt;FieldID&gt;VV1C925A5F788F4034A76F9517503D0DF5&lt;/FieldID&gt;&lt;FieldXpath&gt;documentspecificatie/vrijeInhoud/groep/groep[@type=&quot;FOLDER&quot;]/element[@naam=&quot;MARK&quot;]&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Mevr. C.G.J. Breuer&lt;/ValueName&gt;&lt;ValueParentID&gt;VV8540A3D0794F45A693A40382F61B411E&lt;/ValueParentID&gt;&lt;ValueID&gt;B02012E471EF492C8F8DF18FFEDC2DBD~0&lt;/ValueID&gt;&lt;/QuestionValue&gt;&lt;QuestionValue&gt;&lt;ValueData xsi:nil=&quot;true&quot; /&gt;&lt;FollowUpFields /&gt;&lt;ValueIndex&gt;1&lt;/ValueIndex&gt;&lt;ValueExValue /&gt;&lt;ValueName&gt;Mevr. M.E.I. Volten&lt;/ValueName&gt;&lt;ValueParentID&gt;VV8540A3D0794F45A693A40382F61B411E&lt;/ValueParentID&gt;&lt;ValueID&gt;4DE435D777D04E29ABAD2F02AC7DC629~0&lt;/ValueID&gt;&lt;/QuestionValue&gt;&lt;QuestionValue&gt;&lt;ValueData xsi:nil=&quot;true&quot; /&gt;&lt;FollowUpFields /&gt;&lt;ValueIndex&gt;2&lt;/ValueIndex&gt;&lt;ValueExValue /&gt;&lt;ValueName&gt;Mevr. H.M.A. Hooij&lt;/ValueName&gt;&lt;ValueParentID&gt;VV8540A3D0794F45A693A40382F61B411E&lt;/ValueParentID&gt;&lt;ValueID&gt;91566D13755E418C8685E2A1EA785D44~0&lt;/ValueID&gt;&lt;/QuestionValue&gt;&lt;QuestionValue&gt;&lt;ValueData xsi:nil=&quot;true&quot; /&gt;&lt;FollowUpFields /&gt;&lt;ValueIndex&gt;3&lt;/ValueIndex&gt;&lt;ValueExValue /&gt;&lt;ValueName&gt;Dhr. J.F.A. Tomassen&lt;/ValueName&gt;&lt;ValueParentID&gt;VV8540A3D0794F45A693A40382F61B411E&lt;/ValueParentID&gt;&lt;ValueID&gt;63DA9717C2ED41B1864B442E5D95715E~0&lt;/ValueID&gt;&lt;/QuestionValue&gt;&lt;QuestionValue&gt;&lt;ValueData xsi:nil=&quot;true&quot; /&gt;&lt;FollowUpFields /&gt;&lt;ValueIndex&gt;4&lt;/ValueIndex&gt;&lt;ValueExValue /&gt;&lt;ValueName&gt;Mevr. R. Wietsma&lt;/ValueName&gt;&lt;ValueParentID&gt;VV8540A3D0794F45A693A40382F61B411E&lt;/ValueParentID&gt;&lt;ValueID&gt;34B6BA6440FB4A52915C3A868F51C6CF~0&lt;/ValueID&gt;&lt;/QuestionValue&gt;&lt;QuestionValue&gt;&lt;ValueData xsi:nil=&quot;true&quot; /&gt;&lt;FollowUpFields /&gt;&lt;ValueIndex&gt;5&lt;/ValueIndex&gt;&lt;ValueExValue /&gt;&lt;ValueName&gt;Mevr. E. Koek&lt;/ValueName&gt;&lt;ValueParentID&gt;VV9394DBEBE1C94602B9AC1AA19CFC4589&lt;/ValueParentID&gt;&lt;ValueID&gt;0394CAD12D894A84904E71DAEFC2058F~0&lt;/ValueID&gt;&lt;/QuestionValue&gt;&lt;/FieldValues&gt;&lt;FieldMerge&gt;false&lt;/FieldMerge&gt;&lt;FieldParent&gt;GR4BD63E62065841FCB376F2EABCADD23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Maak keuze&lt;/FieldDefault&gt;&lt;FieldFormat&gt;geen&lt;/FieldFormat&gt;&lt;FieldDataType&gt;0&lt;/FieldDataType&gt;&lt;FieldTip /&gt;&lt;FieldPrompt /&gt;&lt;FieldIndex&gt;3&lt;/FieldIndex&gt;&lt;FieldDescription /&gt;&lt;FieldName&gt;Portefeuillehouder&lt;/FieldName&gt;&lt;FieldID&gt;VV9394DBEBE1C94602B9AC1AA19CFC4589&lt;/FieldID&gt;&lt;FieldXpath /&gt;&lt;FieldXpathAlternatives /&gt;&lt;FieldLinkedProp /&gt;&lt;/QuestionField&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Behandelendambtenaar&lt;/FieldName&gt;&lt;FieldID&gt;VV54E3B83807F6492583979DC0F14F7D0F&lt;/FieldID&gt;&lt;FieldXpath /&gt;&lt;FieldXpathAlternatives /&gt;&lt;FieldLinkedProp /&gt;&lt;/QuestionField&gt;&lt;/GroupFields&gt;&lt;IsRepeatingGroup&gt;false&lt;/IsRepeatingGroup&gt;&lt;/QuestionGroup&gt;&lt;QuestionGroup&gt;&lt;GroupID&gt;GR2F4AB9C23CE046D0B657F5A27764988B&lt;/GroupID&gt;&lt;GroupName&gt;Briefkenmerken2&lt;/GroupName&gt;&lt;GroupDescription /&gt;&lt;GroupIndex&gt;2&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D44423CBC9D47A3868BF64D7A365A1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FB0EAC5A0541EA9AB68FB683BE4836&lt;/ID&gt;_x000d__x000a_      &lt;PROMPT&gt;_x000d__x000a_        &lt;NLNL&gt;Zaaknummer01&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33E4BB915D247DDBF6CA3F38AF604F8&lt;/ID&gt;_x000d__x000a_      &lt;PROMPT&gt;_x000d__x000a_        &lt;NLNL&gt;Organis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E8A3FAD20448BD814431A50FB48A00&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9495FB064214021BA7E3058160FF7FF&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474F8496494385BEA03CBC637E0E16&lt;/ID&gt;_x000d__x000a_      &lt;PROMPT&gt;_x000d__x000a_        &lt;NLNL&gt;Voo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908CCBBDBD4733AFACD16DF8900119&lt;/ID&gt;_x000d__x000a_      &lt;PROMPT&gt;_x000d__x000a_        &lt;NLNL&gt;Tussen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BDE59FBCC94A77941A64E999E45815&lt;/ID&gt;_x000d__x000a_      &lt;PROMPT&gt;_x000d__x000a_        &lt;NLNL&gt;Straa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8E1C3282344819B78A6903B7F772C0&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8E9E6496EF4E47AB242B87D1995F62&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998DB2CEEE411480F72481E55667A2&lt;/ID&gt;_x000d__x000a_      &lt;PROMPT&gt;_x000d__x000a_        &lt;NLNL&gt;Extra op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4AC3EC801514D79BE75B0B9CD422681&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C4D994C095433782E509FFC0F6D4B4&lt;/ID&gt;_x000d__x000a_      &lt;PROMPT&gt;_x000d__x000a_        &lt;NLNL&gt;Uw 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352B7FE1BBE4EDF92ACF243A4C3B543&lt;/ID&gt;_x000d__x000a_      &lt;PROMPT&gt;_x000d__x000a_        &lt;NLNL&gt;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FC7869C34A5407E900C39205E7C88A5&lt;/ID&gt;_x000d__x000a_      &lt;PROMPT&gt;_x000d__x000a_        &lt;NLNL&gt;Agendapu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DD9DA1670734E96ADDD3DD282346556&lt;/ID&gt;_x000d__x000a_      &lt;PROMPT&gt;_x000d__x000a_        &lt;NLNL&gt;Datum voorst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6745792AB44A588CF9326B1DAAC8A&lt;/ID&gt;_x000d__x000a_      &lt;PROMPT&gt;_x000d__x000a_        &lt;NLNL&gt;Gemeente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30F7F0DC1740F2875705EBFB2DAAC7&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52F68BBBD843EFA93B60EFDAEF8877&lt;/ID&gt;_x000d__x000a_      &lt;PROMPT&gt;_x000d__x000a_        &lt;NLNL&gt;Datum collegevergad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D2832CFA56473E9358A39D1B5D02C8&lt;/ID&gt;_x000d__x000a_      &lt;PROMPT&gt;_x000d__x000a_        &lt;NLNL&gt;Datum raadsvergad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101290700AF4C8B977ED2EA4FA3570D&lt;/ID&gt;_x000d__x000a_      &lt;PROMPT&gt;_x000d__x000a_        &lt;NLNL&gt;GemeentenaamIW&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6FE76CE575F4EFABA878832BE576435&lt;/ID&gt;_x000d__x000a_      &lt;PROMPT&gt;_x000d__x000a_        &lt;NLNL&gt;GemeentenaamJO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C925A5F788F4034A76F9517503D0DF5&lt;/ID&gt;_x000d__x000a_      &lt;PROMPT&gt;_x000d__x000a_        &lt;NLNL&gt;Zaaknummer&lt;/NLNL&gt;_x000d__x000a_        &lt;NLBE /&gt;_x000d__x000a_        &lt;FRFR /&gt;_x000d__x000a_        &lt;FRBE /&gt;_x000d__x000a_        &lt;ENUS&gt;Zaaknummer&lt;/ENUS&gt;_x000d__x000a_        &lt;DEDE&gt;Zaaknummer&lt;/DEDE&gt;_x000d__x000a_        &lt;DADK /&gt;_x000d__x000a_        &lt;PLPL /&gt;_x000d__x000a_        &lt;SVSE /&gt;_x000d__x000a_        &lt;EN&gt;Zaaknummer&lt;/EN&gt;_x000d__x000a_      &lt;/PROMPT&gt;_x000d__x000a_      &lt;FIELDDESC&gt;_x000d__x000a_        &lt;NLNL /&gt;_x000d__x000a_        &lt;NLBE /&gt;_x000d__x000a_        &lt;FRFR /&gt;_x000d__x000a_        &lt;FRBE /&gt;_x000d__x000a_        &lt;ENUS&gt;Dit veld wordt gevuld vanuit Triple-C&lt;/ENUS&gt;_x000d__x000a_        &lt;DEDE&gt;Dit veld wordt gevuld vanuit Triple-C&lt;/DEDE&gt;_x000d__x000a_        &lt;DADK /&gt;_x000d__x000a_        &lt;PLPL /&gt;_x000d__x000a_        &lt;SVSE /&gt;_x000d__x000a_        &lt;EN&gt;Dit veld wordt gevuld vanuit Triple-C&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E3B83807F6492583979DC0F14F7D0F&lt;/ID&gt;_x000d__x000a_      &lt;PROMPT&gt;_x000d__x000a_        &lt;NLNL&gt;Behandelend ambten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AF4B201BD3E439C8F5EE0395A75C966&lt;/ID&gt;_x000d__x000a_      &lt;PROMPT&gt;_x000d__x000a_        &lt;NLNL&gt;Bevoegd geza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808FC91974D4D03B7768284C5CF9A83&lt;/ID&gt;_x000d__x000a_      &lt;PROMPT&gt;_x000d__x000a_        &lt;NLNL&gt;Datum raadsbri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394DBEBE1C94602B9AC1AA19CFC4589&lt;/ID&gt;_x000d__x000a_      &lt;PROMPT&gt;_x000d__x000a_        &lt;NLNL&gt;Portefeuille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67D455F395494469524A9D9329A2B15&lt;/ID&gt;_x000d__x000a_      &lt;PROMPT&gt;_x000d__x000a_        &lt;NLNL&gt;Bijlage in aantal&lt;/NLNL&gt;_x000d__x000a_        &lt;NLBE /&gt;_x000d__x000a_        &lt;FRFR /&gt;_x000d__x000a_        &lt;FRBE /&gt;_x000d__x000a_        &lt;ENUS&gt;Bijlage in aantal&lt;/ENUS&gt;_x000d__x000a_        &lt;DEDE&gt;Bijlage in aantal&lt;/DEDE&gt;_x000d__x000a_        &lt;DADK /&gt;_x000d__x000a_        &lt;PLPL /&gt;_x000d__x000a_        &lt;SVSE /&gt;_x000d__x000a_        &lt;EN&gt;Bijlage in aanta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2DCAF318084F03BEBE5B32E4413B32&lt;/ID&gt;_x000d__x000a_      &lt;PROMPT&gt;_x000d__x000a_        &lt;NLNL&gt;GemeentenaamJO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3ED390AE73894E7D8F8FB863E50D57D0&lt;/ID&gt;_x000d__x000a_      &lt;NAME&gt;_x000d__x000a_        &lt;NLNL&gt;Basissjabl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475E9C5F80F4E2DA1DEB56E71C66529&lt;/ID&gt;_x000d__x000a_      &lt;NAME&gt;_x000d__x000a_        &lt;NLNL&gt;NAW 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BD63E62065841FCB376F2EABCADD233&lt;/ID&gt;_x000d__x000a_      &lt;NAME&gt;_x000d__x000a_        &lt;NLNL&gt;Briefkenmerk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ACEE3C08D2D452D8611CAFF6873FF4C&lt;/ID&gt;_x000d__x000a_      &lt;NAME&gt;_x000d__x000a_        &lt;NLNL&gt;Basissjabloon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89BF725698C43E29230B4DB96D0D13F&lt;/ID&gt;_x000d__x000a_      &lt;NAME&gt;_x000d__x000a_        &lt;NLNL&gt;Briefkenmerken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F4AB9C23CE046D0B657F5A27764988B&lt;/ID&gt;_x000d__x000a_      &lt;NAME&gt;_x000d__x000a_        &lt;NLNL&gt;Briefkenmerken2&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C03F5A0060044B789C81994482C92120~0&lt;/ID&gt;_x000d__x000a_      &lt;VALUESINGLE&gt;_x000d__x000a_        &lt;NLNL&gt;Hilleg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12450D5002E4AE0A13A9E1DBECE327A~0&lt;/ID&gt;_x000d__x000a_      &lt;VALUESINGLE&gt;_x000d__x000a_        &lt;NLNL&gt;Liss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76250A5BC24E788D97F0EB13B0029B~0&lt;/ID&gt;_x000d__x000a_      &lt;VALUESINGLE&gt;_x000d__x000a_        &lt;NLNL&gt;Teylin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4944F208CF447D7BBDB260BB2D54627~0&lt;/ID&gt;_x000d__x000a_      &lt;VALUESINGLE&gt;_x000d__x000a_        &lt;NLNL&gt;H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07C576C5DD45249150501F95464EB5~0&lt;/ID&gt;_x000d__x000a_      &lt;VALUESINGLE&gt;_x000d__x000a_        &lt;NLNL&gt;HLT 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0F9E6A3782436B81E37C3A87F3B8A1~1&lt;/ID&gt;_x000d__x000a_      &lt;VALUESINGLE&gt;_x000d__x000a_        &lt;NLNL&gt;HLT 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riefhoofd HLT Sam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6B2A65FDE8842E98FF640BBAC0209A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F3E2F1D18C43E3BBB6D1D0F7CB3FB3~0&lt;/ID&gt;_x000d__x000a_      &lt;VALUESINGLE&gt;_x000d__x000a_        &lt;NLNL&gt;Aanget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E63F8249FE47E6BD077A25E8F685C9~0&lt;/ID&gt;_x000d__x000a_      &lt;VALUESINGLE&gt;_x000d__x000a_        &lt;NLNL&gt;Gericht aan de ouders van een ki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7F34A200FE6400C9B216BD6A6B26574~0&lt;/ID&gt;_x000d__x000a_      &lt;VALUESINGLE&gt;_x000d__x000a_        &lt;NLNL&gt;H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FF24A900124DCF9D1CE65D3148E2D8~1&lt;/ID&gt;_x000d__x000a_      &lt;VALUESINGLE&gt;_x000d__x000a_        &lt;NLNL&gt;HLT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Brieven\\Briefhoofd HLTsam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019D015292147AAAFA6D2F4F31EC0CE~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8D1A7946254A16A66E18064ACE3CF0~0&lt;/ID&gt;_x000d__x000a_      &lt;VALUESINGLE&gt;_x000d__x000a_        &lt;NLNL&gt;Maak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17DEFE80DD4774B2C08FDD12C5421F~0&lt;/ID&gt;_x000d__x000a_      &lt;VALUESINGLE&gt;_x000d__x000a_        &lt;NLNL&gt;Dhr. J. Verheij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27FC2232394A1087CAD1E9EA4521B4~0&lt;/ID&gt;_x000d__x000a_      &lt;VALUESINGLE&gt;_x000d__x000a_        &lt;NLNL&gt;Mevr. A.E. Snui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E4A11DA464E452DA036265514125FC4~0&lt;/ID&gt;_x000d__x000a_      &lt;VALUESINGLE&gt;_x000d__x000a_        &lt;NLNL&gt;Dhr. E.J. Nieuwenhu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6852BD5BBAA4DEA96DE1D072240ED86~0&lt;/ID&gt;_x000d__x000a_      &lt;VALUESINGLE&gt;_x000d__x000a_        &lt;NLNL&gt;Dhr. J. van Buur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0EE59AA793146E5B793E9B8D3061D2E~0&lt;/ID&gt;_x000d__x000a_      &lt;VALUESINGLE&gt;_x000d__x000a_        &lt;NLNL&gt;Dhr. A.D. de Roo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991BDDA4AD4D109A05B025806B74A1~0&lt;/ID&gt;_x000d__x000a_      &lt;VALUESINGLE&gt;_x000d__x000a_        &lt;NLNL&gt;Dhr. C.J. Ruigro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2E9B13150AB4AD39718C61B94BB8DFE~1&lt;/ID&gt;_x000d__x000a_      &lt;VALUESINGLE&gt;_x000d__x000a_        &lt;NLNL&gt;Hilleg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Hillego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532A9128532414CB73A1EA2ECB5D405~1&lt;/ID&gt;_x000d__x000a_      &lt;VALUESINGLE&gt;_x000d__x000a_        &lt;NLNL&gt;Liss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Liss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0D4FD734FD4FC79CAAE310A914C88F~1&lt;/ID&gt;_x000d__x000a_      &lt;VALUESINGLE&gt;_x000d__x000a_        &lt;NLNL&gt;Teylin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Teyling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BFA82EDC89F4BBB99EB2E789DCFF5EB~0&lt;/ID&gt;_x000d__x000a_      &lt;VALUESINGLE&gt;_x000d__x000a_        &lt;NLNL&gt;Dhr. A. van 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0F4D98B0ACD4C1A8606C2D32BF7901F~0&lt;/ID&gt;_x000d__x000a_      &lt;VALUESINGLE&gt;_x000d__x000a_        &lt;NLNL&gt;Mevr. J.M.P. van der La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4578CC3965A4C899F93924EEF7AA276~0&lt;/ID&gt;_x000d__x000a_      &lt;VALUESINGLE&gt;_x000d__x000a_        &lt;NLNL&gt;Dhr. F.Q.A. van Tri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9DD137AE0746A6B3FA058F87C328CB~0&lt;/ID&gt;_x000d__x000a_      &lt;VALUESINGLE&gt;_x000d__x000a_        &lt;NLNL&gt;Dhr. C.P. van Velz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775429B8734C94A41A3368EB516B8E~0&lt;/ID&gt;_x000d__x000a_      &lt;VALUESINGLE&gt;_x000d__x000a_        &lt;NLNL&gt;Mevr. C.J. Hoekstr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9761EFE41A407DA3E391C8A5F2DE70~0&lt;/ID&gt;_x000d__x000a_      &lt;VALUESINGLE&gt;_x000d__x000a_        &lt;NLNL&gt;Dhr. A. de Jo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99122B382384347902473DD32111686~0&lt;/ID&gt;_x000d__x000a_      &lt;VALUESINGLE&gt;_x000d__x000a_        &lt;NLNL&gt;Mevr. J.A.C. Langev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3A4AC33B19410AB3C79731ABA8DC3A~0&lt;/ID&gt;_x000d__x000a_      &lt;VALUESINGLE&gt;_x000d__x000a_        &lt;NLNL&gt;Dhr. J. van R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F8624099E34A59AC776A592BEBF903~0&lt;/ID&gt;_x000d__x000a_      &lt;VALUESINGLE&gt;_x000d__x000a_        &lt;NLNL&gt;Mevr. A.W.M. Sprui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D67CD92E38A4CCA8960992AB89701FC~0&lt;/ID&gt;_x000d__x000a_      &lt;VALUESINGLE&gt;_x000d__x000a_        &lt;NLNL&gt;Dhr. C.P.M. van der Zw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EE87CAF4193AE75F782475AE6BD~0&lt;/ID&gt;_x000d__x000a_      &lt;VALUESINGLE&gt;_x000d__x000a_        &lt;NLNL&gt;Dhr. B.H.C. Brekelma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C135B39716487CBD6EFF50F8F2DD52~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8511F3330D4659A1DAF4A989C5E92C~0&lt;/ID&gt;_x000d__x000a_      &lt;VALUESINGLE&gt;_x000d__x000a_        &lt;NLNL&gt;Dhr. R.M. ten Bo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DDD5033FF544FBEB6A6B7DC1445FBC6~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02012E471EF492C8F8DF18FFEDC2DBD~0&lt;/ID&gt;_x000d__x000a_      &lt;VALUESINGLE&gt;_x000d__x000a_        &lt;NLNL&gt;Mevr. C.G.J. Breu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7DE8E75C32B4B89A110F59E19276D97~0&lt;/ID&gt;_x000d__x000a_      &lt;VALUESINGLE&gt;_x000d__x000a_        &lt;NLNL&gt;Dhr. A.L. van Kemp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E435D777D04E29ABAD2F02AC7DC629~0&lt;/ID&gt;_x000d__x000a_      &lt;VALUESINGLE&gt;_x000d__x000a_        &lt;NLNL&gt;Mevr. M.E.I. Vol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566D13755E418C8685E2A1EA785D44~0&lt;/ID&gt;_x000d__x000a_      &lt;VALUESINGLE&gt;_x000d__x000a_        &lt;NLNL&gt;Mevr. H.M.A. Hooij&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3DA9717C2ED41B1864B442E5D95715E~0&lt;/ID&gt;_x000d__x000a_      &lt;VALUESINGLE&gt;_x000d__x000a_        &lt;NLNL&gt;Dhr. J.F.A. Tomass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B6BA6440FB4A52915C3A868F51C6CF~0&lt;/ID&gt;_x000d__x000a_      &lt;VALUESINGLE&gt;_x000d__x000a_        &lt;NLNL&gt;Mevr. R. Wietsm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394CAD12D894A84904E71DAEFC2058F~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9552C3"/>
    <w:rsid w:val="0000041C"/>
    <w:rsid w:val="0000672C"/>
    <w:rsid w:val="00021D91"/>
    <w:rsid w:val="000241C8"/>
    <w:rsid w:val="00030819"/>
    <w:rsid w:val="00032393"/>
    <w:rsid w:val="000329EA"/>
    <w:rsid w:val="00040A16"/>
    <w:rsid w:val="00051F50"/>
    <w:rsid w:val="00062BF7"/>
    <w:rsid w:val="00066EFE"/>
    <w:rsid w:val="000673E0"/>
    <w:rsid w:val="00076220"/>
    <w:rsid w:val="00093120"/>
    <w:rsid w:val="000A5685"/>
    <w:rsid w:val="000A66AC"/>
    <w:rsid w:val="000B1E5E"/>
    <w:rsid w:val="000B682B"/>
    <w:rsid w:val="000C0F7D"/>
    <w:rsid w:val="000D2EE3"/>
    <w:rsid w:val="000E2CFF"/>
    <w:rsid w:val="000F4300"/>
    <w:rsid w:val="00105A65"/>
    <w:rsid w:val="001071A5"/>
    <w:rsid w:val="00114F56"/>
    <w:rsid w:val="0012318D"/>
    <w:rsid w:val="00124F9D"/>
    <w:rsid w:val="00125F14"/>
    <w:rsid w:val="00153989"/>
    <w:rsid w:val="001573D5"/>
    <w:rsid w:val="001603BC"/>
    <w:rsid w:val="00162541"/>
    <w:rsid w:val="00165891"/>
    <w:rsid w:val="00167D7F"/>
    <w:rsid w:val="001709F4"/>
    <w:rsid w:val="001727B3"/>
    <w:rsid w:val="00173E53"/>
    <w:rsid w:val="00173F6B"/>
    <w:rsid w:val="001B45C7"/>
    <w:rsid w:val="001C6142"/>
    <w:rsid w:val="001D3E1E"/>
    <w:rsid w:val="001D507B"/>
    <w:rsid w:val="001E2980"/>
    <w:rsid w:val="002003B2"/>
    <w:rsid w:val="00223218"/>
    <w:rsid w:val="00232DA7"/>
    <w:rsid w:val="00250680"/>
    <w:rsid w:val="00252C19"/>
    <w:rsid w:val="00254AF7"/>
    <w:rsid w:val="0026253F"/>
    <w:rsid w:val="00263CF4"/>
    <w:rsid w:val="0026666D"/>
    <w:rsid w:val="00270BBA"/>
    <w:rsid w:val="002776C1"/>
    <w:rsid w:val="00280C4E"/>
    <w:rsid w:val="002832A6"/>
    <w:rsid w:val="002A3C4E"/>
    <w:rsid w:val="002D0BF0"/>
    <w:rsid w:val="002D4E16"/>
    <w:rsid w:val="002E2608"/>
    <w:rsid w:val="002E2F15"/>
    <w:rsid w:val="002E61EB"/>
    <w:rsid w:val="0030489D"/>
    <w:rsid w:val="00307E89"/>
    <w:rsid w:val="00325DC2"/>
    <w:rsid w:val="00334401"/>
    <w:rsid w:val="00334711"/>
    <w:rsid w:val="00336788"/>
    <w:rsid w:val="00336A9D"/>
    <w:rsid w:val="0034052A"/>
    <w:rsid w:val="003428D9"/>
    <w:rsid w:val="00352C4A"/>
    <w:rsid w:val="003621D7"/>
    <w:rsid w:val="00365E68"/>
    <w:rsid w:val="00374548"/>
    <w:rsid w:val="00387AB0"/>
    <w:rsid w:val="00391E3B"/>
    <w:rsid w:val="003A0FA4"/>
    <w:rsid w:val="003C0434"/>
    <w:rsid w:val="003F0655"/>
    <w:rsid w:val="003F1E98"/>
    <w:rsid w:val="00401C26"/>
    <w:rsid w:val="00403B08"/>
    <w:rsid w:val="0040568B"/>
    <w:rsid w:val="0040745E"/>
    <w:rsid w:val="00421F29"/>
    <w:rsid w:val="00440E76"/>
    <w:rsid w:val="0044383F"/>
    <w:rsid w:val="004458A8"/>
    <w:rsid w:val="00445C90"/>
    <w:rsid w:val="00460AD7"/>
    <w:rsid w:val="0046519B"/>
    <w:rsid w:val="004667C9"/>
    <w:rsid w:val="00480C9C"/>
    <w:rsid w:val="00484D95"/>
    <w:rsid w:val="00490B4C"/>
    <w:rsid w:val="00491A2F"/>
    <w:rsid w:val="004C1A76"/>
    <w:rsid w:val="004E100C"/>
    <w:rsid w:val="004E174B"/>
    <w:rsid w:val="004F24AC"/>
    <w:rsid w:val="004F2533"/>
    <w:rsid w:val="004F5894"/>
    <w:rsid w:val="004F7369"/>
    <w:rsid w:val="00500FBD"/>
    <w:rsid w:val="005077DF"/>
    <w:rsid w:val="005144FD"/>
    <w:rsid w:val="00540A29"/>
    <w:rsid w:val="00540F17"/>
    <w:rsid w:val="00553028"/>
    <w:rsid w:val="0056001D"/>
    <w:rsid w:val="005663D3"/>
    <w:rsid w:val="005726A2"/>
    <w:rsid w:val="00591C54"/>
    <w:rsid w:val="00592771"/>
    <w:rsid w:val="005933E5"/>
    <w:rsid w:val="005A6253"/>
    <w:rsid w:val="005A75F4"/>
    <w:rsid w:val="005B1C9B"/>
    <w:rsid w:val="005B47A0"/>
    <w:rsid w:val="005D38DB"/>
    <w:rsid w:val="005D5CA3"/>
    <w:rsid w:val="005E10DE"/>
    <w:rsid w:val="005E2FFC"/>
    <w:rsid w:val="005F43B4"/>
    <w:rsid w:val="005F5C56"/>
    <w:rsid w:val="005F7A02"/>
    <w:rsid w:val="00600A2B"/>
    <w:rsid w:val="00601714"/>
    <w:rsid w:val="00601E56"/>
    <w:rsid w:val="006047B2"/>
    <w:rsid w:val="006060E8"/>
    <w:rsid w:val="00614FC4"/>
    <w:rsid w:val="00622303"/>
    <w:rsid w:val="00626139"/>
    <w:rsid w:val="006272F8"/>
    <w:rsid w:val="006511C6"/>
    <w:rsid w:val="006554D0"/>
    <w:rsid w:val="006566BF"/>
    <w:rsid w:val="00657184"/>
    <w:rsid w:val="00660179"/>
    <w:rsid w:val="00661065"/>
    <w:rsid w:val="00662DC1"/>
    <w:rsid w:val="006752C6"/>
    <w:rsid w:val="00680403"/>
    <w:rsid w:val="0069663C"/>
    <w:rsid w:val="006A1515"/>
    <w:rsid w:val="006A1A1F"/>
    <w:rsid w:val="006E0404"/>
    <w:rsid w:val="006E297A"/>
    <w:rsid w:val="006F1F76"/>
    <w:rsid w:val="007102A1"/>
    <w:rsid w:val="00714F3B"/>
    <w:rsid w:val="007326D4"/>
    <w:rsid w:val="00732CAA"/>
    <w:rsid w:val="00736D3D"/>
    <w:rsid w:val="0074031D"/>
    <w:rsid w:val="00740C59"/>
    <w:rsid w:val="0074449A"/>
    <w:rsid w:val="00751BAC"/>
    <w:rsid w:val="00751E4B"/>
    <w:rsid w:val="00766018"/>
    <w:rsid w:val="00772309"/>
    <w:rsid w:val="00772AE7"/>
    <w:rsid w:val="00773625"/>
    <w:rsid w:val="00780540"/>
    <w:rsid w:val="0079051B"/>
    <w:rsid w:val="0079241E"/>
    <w:rsid w:val="007958B6"/>
    <w:rsid w:val="00796C26"/>
    <w:rsid w:val="007A72AD"/>
    <w:rsid w:val="007B33D7"/>
    <w:rsid w:val="007B6F09"/>
    <w:rsid w:val="007F2A75"/>
    <w:rsid w:val="00811C2D"/>
    <w:rsid w:val="00817071"/>
    <w:rsid w:val="0082646E"/>
    <w:rsid w:val="00852B9A"/>
    <w:rsid w:val="008611A4"/>
    <w:rsid w:val="00870370"/>
    <w:rsid w:val="008750D4"/>
    <w:rsid w:val="00877A6F"/>
    <w:rsid w:val="008A3F70"/>
    <w:rsid w:val="008A4B11"/>
    <w:rsid w:val="008A6AE9"/>
    <w:rsid w:val="008A72AE"/>
    <w:rsid w:val="008A7A15"/>
    <w:rsid w:val="008C68A3"/>
    <w:rsid w:val="008E2ACC"/>
    <w:rsid w:val="008F0769"/>
    <w:rsid w:val="008F5008"/>
    <w:rsid w:val="00900ED6"/>
    <w:rsid w:val="0091060D"/>
    <w:rsid w:val="009155A1"/>
    <w:rsid w:val="00916647"/>
    <w:rsid w:val="009321E4"/>
    <w:rsid w:val="009445ED"/>
    <w:rsid w:val="00952A74"/>
    <w:rsid w:val="00954096"/>
    <w:rsid w:val="009552C3"/>
    <w:rsid w:val="0095628C"/>
    <w:rsid w:val="00956298"/>
    <w:rsid w:val="009627EC"/>
    <w:rsid w:val="0097648B"/>
    <w:rsid w:val="00976780"/>
    <w:rsid w:val="00986D6C"/>
    <w:rsid w:val="00996D32"/>
    <w:rsid w:val="009A02FC"/>
    <w:rsid w:val="009A22FE"/>
    <w:rsid w:val="009A7B98"/>
    <w:rsid w:val="009B0667"/>
    <w:rsid w:val="009B56D4"/>
    <w:rsid w:val="009D4687"/>
    <w:rsid w:val="009F235E"/>
    <w:rsid w:val="009F54F6"/>
    <w:rsid w:val="00A00974"/>
    <w:rsid w:val="00A070EF"/>
    <w:rsid w:val="00A11856"/>
    <w:rsid w:val="00A15A92"/>
    <w:rsid w:val="00A2134C"/>
    <w:rsid w:val="00A3034A"/>
    <w:rsid w:val="00A322B1"/>
    <w:rsid w:val="00A461D1"/>
    <w:rsid w:val="00A46582"/>
    <w:rsid w:val="00A47D73"/>
    <w:rsid w:val="00A50F04"/>
    <w:rsid w:val="00A651CB"/>
    <w:rsid w:val="00A723D1"/>
    <w:rsid w:val="00A72702"/>
    <w:rsid w:val="00AA2750"/>
    <w:rsid w:val="00AD4AF5"/>
    <w:rsid w:val="00AE3D9A"/>
    <w:rsid w:val="00AE51EF"/>
    <w:rsid w:val="00AF2938"/>
    <w:rsid w:val="00B047D8"/>
    <w:rsid w:val="00B07EB9"/>
    <w:rsid w:val="00B1190B"/>
    <w:rsid w:val="00B1670C"/>
    <w:rsid w:val="00B255C9"/>
    <w:rsid w:val="00B36651"/>
    <w:rsid w:val="00B64A7D"/>
    <w:rsid w:val="00B76A11"/>
    <w:rsid w:val="00B86614"/>
    <w:rsid w:val="00BA38D8"/>
    <w:rsid w:val="00BB0988"/>
    <w:rsid w:val="00BB3017"/>
    <w:rsid w:val="00BB650E"/>
    <w:rsid w:val="00BB6874"/>
    <w:rsid w:val="00BC16E6"/>
    <w:rsid w:val="00C02FE2"/>
    <w:rsid w:val="00C1536F"/>
    <w:rsid w:val="00C22C68"/>
    <w:rsid w:val="00C32ED2"/>
    <w:rsid w:val="00C33950"/>
    <w:rsid w:val="00C41F56"/>
    <w:rsid w:val="00C46C9D"/>
    <w:rsid w:val="00C52020"/>
    <w:rsid w:val="00C70652"/>
    <w:rsid w:val="00C7291E"/>
    <w:rsid w:val="00C75B22"/>
    <w:rsid w:val="00C764DD"/>
    <w:rsid w:val="00C7755D"/>
    <w:rsid w:val="00C801B6"/>
    <w:rsid w:val="00C844CC"/>
    <w:rsid w:val="00C845D4"/>
    <w:rsid w:val="00CA0376"/>
    <w:rsid w:val="00CA3392"/>
    <w:rsid w:val="00CA37CF"/>
    <w:rsid w:val="00CA404A"/>
    <w:rsid w:val="00CB087A"/>
    <w:rsid w:val="00CB65CD"/>
    <w:rsid w:val="00CC0F30"/>
    <w:rsid w:val="00CC1017"/>
    <w:rsid w:val="00CC29AA"/>
    <w:rsid w:val="00CD64EB"/>
    <w:rsid w:val="00CF782E"/>
    <w:rsid w:val="00D04D7A"/>
    <w:rsid w:val="00D07D07"/>
    <w:rsid w:val="00D2103C"/>
    <w:rsid w:val="00D275D6"/>
    <w:rsid w:val="00D36D30"/>
    <w:rsid w:val="00D40810"/>
    <w:rsid w:val="00D552C9"/>
    <w:rsid w:val="00D7058D"/>
    <w:rsid w:val="00D70D71"/>
    <w:rsid w:val="00D71744"/>
    <w:rsid w:val="00D71F73"/>
    <w:rsid w:val="00D9305D"/>
    <w:rsid w:val="00DA19C7"/>
    <w:rsid w:val="00DC1BF8"/>
    <w:rsid w:val="00DC3E46"/>
    <w:rsid w:val="00DC45E2"/>
    <w:rsid w:val="00DC71A6"/>
    <w:rsid w:val="00DD073C"/>
    <w:rsid w:val="00DE4998"/>
    <w:rsid w:val="00DE5F0A"/>
    <w:rsid w:val="00DF43F8"/>
    <w:rsid w:val="00E020E9"/>
    <w:rsid w:val="00E0401C"/>
    <w:rsid w:val="00E0628B"/>
    <w:rsid w:val="00E10425"/>
    <w:rsid w:val="00E33169"/>
    <w:rsid w:val="00E345F7"/>
    <w:rsid w:val="00E377D8"/>
    <w:rsid w:val="00E4499E"/>
    <w:rsid w:val="00E46207"/>
    <w:rsid w:val="00E4752A"/>
    <w:rsid w:val="00E526BA"/>
    <w:rsid w:val="00E6542C"/>
    <w:rsid w:val="00E65620"/>
    <w:rsid w:val="00E712F1"/>
    <w:rsid w:val="00E8281C"/>
    <w:rsid w:val="00E82CED"/>
    <w:rsid w:val="00E86BC0"/>
    <w:rsid w:val="00E908DA"/>
    <w:rsid w:val="00E94F81"/>
    <w:rsid w:val="00E959AC"/>
    <w:rsid w:val="00E979F1"/>
    <w:rsid w:val="00EA4743"/>
    <w:rsid w:val="00EA5782"/>
    <w:rsid w:val="00EA5C22"/>
    <w:rsid w:val="00EB13C2"/>
    <w:rsid w:val="00EB1665"/>
    <w:rsid w:val="00EB6F78"/>
    <w:rsid w:val="00EC1487"/>
    <w:rsid w:val="00EC1B07"/>
    <w:rsid w:val="00EC1B49"/>
    <w:rsid w:val="00EC6F2D"/>
    <w:rsid w:val="00EE27E8"/>
    <w:rsid w:val="00EE3988"/>
    <w:rsid w:val="00EE72F4"/>
    <w:rsid w:val="00EF5010"/>
    <w:rsid w:val="00F012BF"/>
    <w:rsid w:val="00F155C7"/>
    <w:rsid w:val="00F2154A"/>
    <w:rsid w:val="00F22AE9"/>
    <w:rsid w:val="00F245AD"/>
    <w:rsid w:val="00F4448E"/>
    <w:rsid w:val="00F519E2"/>
    <w:rsid w:val="00F555E2"/>
    <w:rsid w:val="00F60D97"/>
    <w:rsid w:val="00F73DA3"/>
    <w:rsid w:val="00F86737"/>
    <w:rsid w:val="00FA7154"/>
    <w:rsid w:val="00FC041E"/>
    <w:rsid w:val="00FC174F"/>
    <w:rsid w:val="00FC2EF4"/>
    <w:rsid w:val="00FD3244"/>
    <w:rsid w:val="00FF348C"/>
    <w:rsid w:val="00FF4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B6E0"/>
  <w15:chartTrackingRefBased/>
  <w15:docId w15:val="{1B506792-2DF9-46F5-9E1B-943FECA5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2C4A"/>
    <w:pPr>
      <w:spacing w:after="0" w:line="240" w:lineRule="auto"/>
    </w:pPr>
    <w:rPr>
      <w:rFonts w:ascii="Verdana" w:eastAsiaTheme="minorEastAsia" w:hAnsi="Verdana"/>
      <w:sz w:val="18"/>
      <w:lang w:eastAsia="nl-NL"/>
    </w:rPr>
  </w:style>
  <w:style w:type="paragraph" w:styleId="Kop1">
    <w:name w:val="heading 1"/>
    <w:basedOn w:val="Standaard"/>
    <w:next w:val="Standaard"/>
    <w:link w:val="Kop1Char"/>
    <w:uiPriority w:val="9"/>
    <w:qFormat/>
    <w:rsid w:val="00500FBD"/>
    <w:pPr>
      <w:keepNext/>
      <w:keepLines/>
      <w:spacing w:before="480" w:beforeAutospacing="1" w:afterAutospacing="1" w:line="240" w:lineRule="atLeast"/>
      <w:contextualSpacing/>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unhideWhenUsed/>
    <w:qFormat/>
    <w:rsid w:val="00500FBD"/>
    <w:pPr>
      <w:keepNext/>
      <w:widowControl w:val="0"/>
      <w:spacing w:line="227" w:lineRule="exact"/>
      <w:outlineLvl w:val="1"/>
    </w:pPr>
    <w:rPr>
      <w:rFonts w:eastAsia="Times New Roman" w:cs="Times New Roman"/>
      <w:b/>
      <w:iC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52C4A"/>
    <w:pPr>
      <w:tabs>
        <w:tab w:val="center" w:pos="4536"/>
        <w:tab w:val="right" w:pos="9072"/>
      </w:tabs>
    </w:pPr>
  </w:style>
  <w:style w:type="character" w:customStyle="1" w:styleId="KoptekstChar">
    <w:name w:val="Koptekst Char"/>
    <w:basedOn w:val="Standaardalinea-lettertype"/>
    <w:link w:val="Koptekst"/>
    <w:uiPriority w:val="99"/>
    <w:rsid w:val="00352C4A"/>
    <w:rPr>
      <w:rFonts w:ascii="Verdana" w:eastAsiaTheme="minorEastAsia" w:hAnsi="Verdana"/>
      <w:sz w:val="18"/>
      <w:lang w:eastAsia="nl-NL"/>
    </w:rPr>
  </w:style>
  <w:style w:type="paragraph" w:styleId="Voettekst">
    <w:name w:val="footer"/>
    <w:basedOn w:val="Standaard"/>
    <w:link w:val="VoettekstChar"/>
    <w:uiPriority w:val="99"/>
    <w:unhideWhenUsed/>
    <w:rsid w:val="00352C4A"/>
    <w:pPr>
      <w:tabs>
        <w:tab w:val="center" w:pos="4536"/>
        <w:tab w:val="right" w:pos="9072"/>
      </w:tabs>
    </w:pPr>
  </w:style>
  <w:style w:type="character" w:customStyle="1" w:styleId="VoettekstChar">
    <w:name w:val="Voettekst Char"/>
    <w:basedOn w:val="Standaardalinea-lettertype"/>
    <w:link w:val="Voettekst"/>
    <w:uiPriority w:val="99"/>
    <w:rsid w:val="00352C4A"/>
    <w:rPr>
      <w:rFonts w:ascii="Verdana" w:eastAsiaTheme="minorEastAsia" w:hAnsi="Verdana"/>
      <w:sz w:val="18"/>
      <w:lang w:eastAsia="nl-NL"/>
    </w:rPr>
  </w:style>
  <w:style w:type="paragraph" w:styleId="Geenafstand">
    <w:name w:val="No Spacing"/>
    <w:uiPriority w:val="1"/>
    <w:qFormat/>
    <w:rsid w:val="00352C4A"/>
    <w:pPr>
      <w:spacing w:after="0" w:line="240" w:lineRule="auto"/>
    </w:pPr>
    <w:rPr>
      <w:rFonts w:ascii="Verdana" w:eastAsiaTheme="minorEastAsia" w:hAnsi="Verdana"/>
      <w:sz w:val="18"/>
      <w:lang w:eastAsia="nl-NL"/>
    </w:rPr>
  </w:style>
  <w:style w:type="paragraph" w:customStyle="1" w:styleId="BasicParagraph">
    <w:name w:val="[Basic Paragraph]"/>
    <w:basedOn w:val="Standaard"/>
    <w:uiPriority w:val="99"/>
    <w:rsid w:val="00C75B22"/>
    <w:pPr>
      <w:widowControl w:val="0"/>
      <w:tabs>
        <w:tab w:val="left" w:pos="284"/>
        <w:tab w:val="left" w:pos="567"/>
      </w:tabs>
      <w:autoSpaceDE w:val="0"/>
      <w:autoSpaceDN w:val="0"/>
      <w:adjustRightInd w:val="0"/>
      <w:spacing w:line="312" w:lineRule="auto"/>
      <w:textAlignment w:val="center"/>
    </w:pPr>
    <w:rPr>
      <w:rFonts w:eastAsia="Times New Roman" w:cs="MinionPro-Regular"/>
      <w:color w:val="000000"/>
      <w:szCs w:val="24"/>
      <w:lang w:val="en-US"/>
    </w:rPr>
  </w:style>
  <w:style w:type="paragraph" w:customStyle="1" w:styleId="onzichtbaar">
    <w:name w:val="onzichtbaar"/>
    <w:basedOn w:val="Standaard"/>
    <w:link w:val="onzichtbaarChar"/>
    <w:qFormat/>
    <w:rsid w:val="008A7A15"/>
    <w:pPr>
      <w:tabs>
        <w:tab w:val="left" w:pos="2505"/>
      </w:tabs>
    </w:pPr>
    <w:rPr>
      <w:rFonts w:eastAsia="Times New Roman" w:cs="Lucida Sans Unicode"/>
      <w:color w:val="FFFFFF" w:themeColor="background1"/>
      <w:sz w:val="2"/>
      <w:szCs w:val="2"/>
    </w:rPr>
  </w:style>
  <w:style w:type="character" w:customStyle="1" w:styleId="onzichtbaarChar">
    <w:name w:val="onzichtbaar Char"/>
    <w:basedOn w:val="Standaardalinea-lettertype"/>
    <w:link w:val="onzichtbaar"/>
    <w:rsid w:val="008A7A15"/>
    <w:rPr>
      <w:rFonts w:ascii="Verdana" w:eastAsia="Times New Roman" w:hAnsi="Verdana" w:cs="Lucida Sans Unicode"/>
      <w:color w:val="FFFFFF" w:themeColor="background1"/>
      <w:sz w:val="2"/>
      <w:szCs w:val="2"/>
      <w:lang w:eastAsia="nl-NL"/>
    </w:rPr>
  </w:style>
  <w:style w:type="character" w:customStyle="1" w:styleId="Kop1Char">
    <w:name w:val="Kop 1 Char"/>
    <w:basedOn w:val="Standaardalinea-lettertype"/>
    <w:link w:val="Kop1"/>
    <w:rsid w:val="00500FBD"/>
    <w:rPr>
      <w:rFonts w:asciiTheme="majorHAnsi" w:eastAsiaTheme="majorEastAsia" w:hAnsiTheme="majorHAnsi" w:cstheme="majorBidi"/>
      <w:b/>
      <w:bCs/>
      <w:color w:val="2E74B5" w:themeColor="accent1" w:themeShade="BF"/>
      <w:sz w:val="28"/>
      <w:szCs w:val="28"/>
    </w:rPr>
  </w:style>
  <w:style w:type="character" w:customStyle="1" w:styleId="Kop2Char">
    <w:name w:val="Kop 2 Char"/>
    <w:basedOn w:val="Standaardalinea-lettertype"/>
    <w:link w:val="Kop2"/>
    <w:rsid w:val="00500FBD"/>
    <w:rPr>
      <w:rFonts w:ascii="Verdana" w:eastAsia="Times New Roman" w:hAnsi="Verdana" w:cs="Times New Roman"/>
      <w:b/>
      <w:iCs/>
      <w:sz w:val="18"/>
      <w:szCs w:val="24"/>
    </w:rPr>
  </w:style>
  <w:style w:type="character" w:styleId="Tekstvantijdelijkeaanduiding">
    <w:name w:val="Placeholder Text"/>
    <w:basedOn w:val="Standaardalinea-lettertype"/>
    <w:uiPriority w:val="99"/>
    <w:semiHidden/>
    <w:rsid w:val="00500FBD"/>
    <w:rPr>
      <w:color w:val="808080"/>
    </w:rPr>
  </w:style>
  <w:style w:type="paragraph" w:styleId="Lijstalinea">
    <w:name w:val="List Paragraph"/>
    <w:basedOn w:val="Standaard"/>
    <w:uiPriority w:val="34"/>
    <w:qFormat/>
    <w:rsid w:val="00500FBD"/>
    <w:pPr>
      <w:widowControl w:val="0"/>
      <w:contextualSpacing/>
    </w:pPr>
    <w:rPr>
      <w:rFonts w:eastAsia="Times New Roman" w:cs="Times New Roman"/>
      <w:szCs w:val="24"/>
      <w:lang w:eastAsia="en-US"/>
    </w:rPr>
  </w:style>
  <w:style w:type="table" w:styleId="Tabelraster">
    <w:name w:val="Table Grid"/>
    <w:basedOn w:val="Standaardtabel"/>
    <w:uiPriority w:val="39"/>
    <w:rsid w:val="0065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334401"/>
    <w:rPr>
      <w:sz w:val="16"/>
      <w:szCs w:val="16"/>
    </w:rPr>
  </w:style>
  <w:style w:type="paragraph" w:styleId="Tekstopmerking">
    <w:name w:val="annotation text"/>
    <w:basedOn w:val="Standaard"/>
    <w:link w:val="TekstopmerkingChar"/>
    <w:unhideWhenUsed/>
    <w:rsid w:val="00334401"/>
    <w:pPr>
      <w:widowControl w:val="0"/>
    </w:pPr>
    <w:rPr>
      <w:rFonts w:eastAsia="Times New Roman" w:cs="Times New Roman"/>
      <w:sz w:val="20"/>
      <w:szCs w:val="20"/>
      <w:lang w:eastAsia="en-US"/>
    </w:rPr>
  </w:style>
  <w:style w:type="character" w:customStyle="1" w:styleId="TekstopmerkingChar">
    <w:name w:val="Tekst opmerking Char"/>
    <w:basedOn w:val="Standaardalinea-lettertype"/>
    <w:link w:val="Tekstopmerking"/>
    <w:rsid w:val="00334401"/>
    <w:rPr>
      <w:rFonts w:ascii="Verdana" w:eastAsia="Times New Roman" w:hAnsi="Verdana" w:cs="Times New Roman"/>
      <w:sz w:val="20"/>
      <w:szCs w:val="20"/>
    </w:rPr>
  </w:style>
  <w:style w:type="paragraph" w:styleId="Ballontekst">
    <w:name w:val="Balloon Text"/>
    <w:basedOn w:val="Standaard"/>
    <w:link w:val="BallontekstChar"/>
    <w:uiPriority w:val="99"/>
    <w:semiHidden/>
    <w:unhideWhenUsed/>
    <w:rsid w:val="00334401"/>
    <w:rPr>
      <w:rFonts w:ascii="Segoe UI" w:hAnsi="Segoe UI" w:cs="Segoe UI"/>
      <w:szCs w:val="18"/>
    </w:rPr>
  </w:style>
  <w:style w:type="character" w:customStyle="1" w:styleId="BallontekstChar">
    <w:name w:val="Ballontekst Char"/>
    <w:basedOn w:val="Standaardalinea-lettertype"/>
    <w:link w:val="Ballontekst"/>
    <w:uiPriority w:val="99"/>
    <w:semiHidden/>
    <w:rsid w:val="00334401"/>
    <w:rPr>
      <w:rFonts w:ascii="Segoe UI" w:eastAsiaTheme="minorEastAsia" w:hAnsi="Segoe UI" w:cs="Segoe UI"/>
      <w:sz w:val="18"/>
      <w:szCs w:val="18"/>
      <w:lang w:eastAsia="nl-NL"/>
    </w:rPr>
  </w:style>
  <w:style w:type="paragraph" w:customStyle="1" w:styleId="paragraph">
    <w:name w:val="paragraph"/>
    <w:basedOn w:val="Standaard"/>
    <w:rsid w:val="000E2CFF"/>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0E2CFF"/>
  </w:style>
  <w:style w:type="character" w:customStyle="1" w:styleId="eop">
    <w:name w:val="eop"/>
    <w:basedOn w:val="Standaardalinea-lettertype"/>
    <w:rsid w:val="000E2CFF"/>
  </w:style>
  <w:style w:type="character" w:customStyle="1" w:styleId="spellingerror">
    <w:name w:val="spellingerror"/>
    <w:basedOn w:val="Standaardalinea-lettertype"/>
    <w:rsid w:val="000E2CFF"/>
  </w:style>
  <w:style w:type="paragraph" w:styleId="Revisie">
    <w:name w:val="Revision"/>
    <w:hidden/>
    <w:uiPriority w:val="99"/>
    <w:semiHidden/>
    <w:rsid w:val="00B07EB9"/>
    <w:pPr>
      <w:spacing w:after="0" w:line="240" w:lineRule="auto"/>
    </w:pPr>
    <w:rPr>
      <w:rFonts w:ascii="Verdana" w:eastAsiaTheme="minorEastAsi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B07EB9"/>
    <w:pPr>
      <w:widowControl/>
    </w:pPr>
    <w:rPr>
      <w:rFonts w:eastAsiaTheme="minorEastAsia" w:cstheme="minorBidi"/>
      <w:b/>
      <w:bCs/>
      <w:lang w:eastAsia="nl-NL"/>
    </w:rPr>
  </w:style>
  <w:style w:type="character" w:customStyle="1" w:styleId="OnderwerpvanopmerkingChar">
    <w:name w:val="Onderwerp van opmerking Char"/>
    <w:basedOn w:val="TekstopmerkingChar"/>
    <w:link w:val="Onderwerpvanopmerking"/>
    <w:uiPriority w:val="99"/>
    <w:semiHidden/>
    <w:rsid w:val="00B07EB9"/>
    <w:rPr>
      <w:rFonts w:ascii="Verdana" w:eastAsiaTheme="minorEastAsia" w:hAnsi="Verdana" w:cs="Times New Roman"/>
      <w:b/>
      <w:bCs/>
      <w:sz w:val="20"/>
      <w:szCs w:val="20"/>
      <w:lang w:eastAsia="nl-NL"/>
    </w:rPr>
  </w:style>
  <w:style w:type="paragraph" w:styleId="Voetnoottekst">
    <w:name w:val="footnote text"/>
    <w:basedOn w:val="Standaard"/>
    <w:link w:val="VoetnoottekstChar"/>
    <w:uiPriority w:val="99"/>
    <w:semiHidden/>
    <w:unhideWhenUsed/>
    <w:rsid w:val="00740C59"/>
    <w:rPr>
      <w:sz w:val="20"/>
      <w:szCs w:val="20"/>
    </w:rPr>
  </w:style>
  <w:style w:type="character" w:customStyle="1" w:styleId="VoetnoottekstChar">
    <w:name w:val="Voetnoottekst Char"/>
    <w:basedOn w:val="Standaardalinea-lettertype"/>
    <w:link w:val="Voetnoottekst"/>
    <w:uiPriority w:val="99"/>
    <w:semiHidden/>
    <w:rsid w:val="00740C59"/>
    <w:rPr>
      <w:rFonts w:ascii="Verdana" w:eastAsiaTheme="minorEastAsia" w:hAnsi="Verdana"/>
      <w:sz w:val="20"/>
      <w:szCs w:val="20"/>
      <w:lang w:eastAsia="nl-NL"/>
    </w:rPr>
  </w:style>
  <w:style w:type="character" w:styleId="Voetnootmarkering">
    <w:name w:val="footnote reference"/>
    <w:basedOn w:val="Standaardalinea-lettertype"/>
    <w:uiPriority w:val="99"/>
    <w:semiHidden/>
    <w:unhideWhenUsed/>
    <w:rsid w:val="00740C59"/>
    <w:rPr>
      <w:vertAlign w:val="superscript"/>
    </w:rPr>
  </w:style>
  <w:style w:type="character" w:styleId="Hyperlink">
    <w:name w:val="Hyperlink"/>
    <w:basedOn w:val="Standaardalinea-lettertype"/>
    <w:uiPriority w:val="99"/>
    <w:unhideWhenUsed/>
    <w:rsid w:val="004458A8"/>
    <w:rPr>
      <w:color w:val="0563C1" w:themeColor="hyperlink"/>
      <w:u w:val="single"/>
    </w:rPr>
  </w:style>
  <w:style w:type="character" w:styleId="Onopgelostemelding">
    <w:name w:val="Unresolved Mention"/>
    <w:basedOn w:val="Standaardalinea-lettertype"/>
    <w:uiPriority w:val="99"/>
    <w:semiHidden/>
    <w:unhideWhenUsed/>
    <w:rsid w:val="004458A8"/>
    <w:rPr>
      <w:color w:val="605E5C"/>
      <w:shd w:val="clear" w:color="auto" w:fill="E1DFDD"/>
    </w:rPr>
  </w:style>
  <w:style w:type="character" w:styleId="GevolgdeHyperlink">
    <w:name w:val="FollowedHyperlink"/>
    <w:basedOn w:val="Standaardalinea-lettertype"/>
    <w:uiPriority w:val="99"/>
    <w:semiHidden/>
    <w:unhideWhenUsed/>
    <w:rsid w:val="004458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6644">
      <w:bodyDiv w:val="1"/>
      <w:marLeft w:val="0"/>
      <w:marRight w:val="0"/>
      <w:marTop w:val="0"/>
      <w:marBottom w:val="0"/>
      <w:divBdr>
        <w:top w:val="none" w:sz="0" w:space="0" w:color="auto"/>
        <w:left w:val="none" w:sz="0" w:space="0" w:color="auto"/>
        <w:bottom w:val="none" w:sz="0" w:space="0" w:color="auto"/>
        <w:right w:val="none" w:sz="0" w:space="0" w:color="auto"/>
      </w:divBdr>
    </w:div>
    <w:div w:id="476142370">
      <w:bodyDiv w:val="1"/>
      <w:marLeft w:val="0"/>
      <w:marRight w:val="0"/>
      <w:marTop w:val="0"/>
      <w:marBottom w:val="0"/>
      <w:divBdr>
        <w:top w:val="none" w:sz="0" w:space="0" w:color="auto"/>
        <w:left w:val="none" w:sz="0" w:space="0" w:color="auto"/>
        <w:bottom w:val="none" w:sz="0" w:space="0" w:color="auto"/>
        <w:right w:val="none" w:sz="0" w:space="0" w:color="auto"/>
      </w:divBdr>
    </w:div>
    <w:div w:id="742483632">
      <w:bodyDiv w:val="1"/>
      <w:marLeft w:val="0"/>
      <w:marRight w:val="0"/>
      <w:marTop w:val="0"/>
      <w:marBottom w:val="0"/>
      <w:divBdr>
        <w:top w:val="none" w:sz="0" w:space="0" w:color="auto"/>
        <w:left w:val="none" w:sz="0" w:space="0" w:color="auto"/>
        <w:bottom w:val="none" w:sz="0" w:space="0" w:color="auto"/>
        <w:right w:val="none" w:sz="0" w:space="0" w:color="auto"/>
      </w:divBdr>
    </w:div>
    <w:div w:id="804783798">
      <w:bodyDiv w:val="1"/>
      <w:marLeft w:val="0"/>
      <w:marRight w:val="0"/>
      <w:marTop w:val="0"/>
      <w:marBottom w:val="0"/>
      <w:divBdr>
        <w:top w:val="none" w:sz="0" w:space="0" w:color="auto"/>
        <w:left w:val="none" w:sz="0" w:space="0" w:color="auto"/>
        <w:bottom w:val="none" w:sz="0" w:space="0" w:color="auto"/>
        <w:right w:val="none" w:sz="0" w:space="0" w:color="auto"/>
      </w:divBdr>
    </w:div>
    <w:div w:id="966545393">
      <w:bodyDiv w:val="1"/>
      <w:marLeft w:val="0"/>
      <w:marRight w:val="0"/>
      <w:marTop w:val="0"/>
      <w:marBottom w:val="0"/>
      <w:divBdr>
        <w:top w:val="none" w:sz="0" w:space="0" w:color="auto"/>
        <w:left w:val="none" w:sz="0" w:space="0" w:color="auto"/>
        <w:bottom w:val="none" w:sz="0" w:space="0" w:color="auto"/>
        <w:right w:val="none" w:sz="0" w:space="0" w:color="auto"/>
      </w:divBdr>
    </w:div>
    <w:div w:id="1005979761">
      <w:bodyDiv w:val="1"/>
      <w:marLeft w:val="0"/>
      <w:marRight w:val="0"/>
      <w:marTop w:val="0"/>
      <w:marBottom w:val="0"/>
      <w:divBdr>
        <w:top w:val="none" w:sz="0" w:space="0" w:color="auto"/>
        <w:left w:val="none" w:sz="0" w:space="0" w:color="auto"/>
        <w:bottom w:val="none" w:sz="0" w:space="0" w:color="auto"/>
        <w:right w:val="none" w:sz="0" w:space="0" w:color="auto"/>
      </w:divBdr>
    </w:div>
    <w:div w:id="1019232581">
      <w:bodyDiv w:val="1"/>
      <w:marLeft w:val="0"/>
      <w:marRight w:val="0"/>
      <w:marTop w:val="0"/>
      <w:marBottom w:val="0"/>
      <w:divBdr>
        <w:top w:val="none" w:sz="0" w:space="0" w:color="auto"/>
        <w:left w:val="none" w:sz="0" w:space="0" w:color="auto"/>
        <w:bottom w:val="none" w:sz="0" w:space="0" w:color="auto"/>
        <w:right w:val="none" w:sz="0" w:space="0" w:color="auto"/>
      </w:divBdr>
    </w:div>
    <w:div w:id="1148477167">
      <w:bodyDiv w:val="1"/>
      <w:marLeft w:val="0"/>
      <w:marRight w:val="0"/>
      <w:marTop w:val="0"/>
      <w:marBottom w:val="0"/>
      <w:divBdr>
        <w:top w:val="none" w:sz="0" w:space="0" w:color="auto"/>
        <w:left w:val="none" w:sz="0" w:space="0" w:color="auto"/>
        <w:bottom w:val="none" w:sz="0" w:space="0" w:color="auto"/>
        <w:right w:val="none" w:sz="0" w:space="0" w:color="auto"/>
      </w:divBdr>
    </w:div>
    <w:div w:id="1246457592">
      <w:bodyDiv w:val="1"/>
      <w:marLeft w:val="0"/>
      <w:marRight w:val="0"/>
      <w:marTop w:val="0"/>
      <w:marBottom w:val="0"/>
      <w:divBdr>
        <w:top w:val="none" w:sz="0" w:space="0" w:color="auto"/>
        <w:left w:val="none" w:sz="0" w:space="0" w:color="auto"/>
        <w:bottom w:val="none" w:sz="0" w:space="0" w:color="auto"/>
        <w:right w:val="none" w:sz="0" w:space="0" w:color="auto"/>
      </w:divBdr>
    </w:div>
    <w:div w:id="1304773778">
      <w:bodyDiv w:val="1"/>
      <w:marLeft w:val="0"/>
      <w:marRight w:val="0"/>
      <w:marTop w:val="0"/>
      <w:marBottom w:val="0"/>
      <w:divBdr>
        <w:top w:val="none" w:sz="0" w:space="0" w:color="auto"/>
        <w:left w:val="none" w:sz="0" w:space="0" w:color="auto"/>
        <w:bottom w:val="none" w:sz="0" w:space="0" w:color="auto"/>
        <w:right w:val="none" w:sz="0" w:space="0" w:color="auto"/>
      </w:divBdr>
    </w:div>
    <w:div w:id="1543009497">
      <w:bodyDiv w:val="1"/>
      <w:marLeft w:val="0"/>
      <w:marRight w:val="0"/>
      <w:marTop w:val="0"/>
      <w:marBottom w:val="0"/>
      <w:divBdr>
        <w:top w:val="none" w:sz="0" w:space="0" w:color="auto"/>
        <w:left w:val="none" w:sz="0" w:space="0" w:color="auto"/>
        <w:bottom w:val="none" w:sz="0" w:space="0" w:color="auto"/>
        <w:right w:val="none" w:sz="0" w:space="0" w:color="auto"/>
      </w:divBdr>
    </w:div>
    <w:div w:id="1671133796">
      <w:bodyDiv w:val="1"/>
      <w:marLeft w:val="0"/>
      <w:marRight w:val="0"/>
      <w:marTop w:val="0"/>
      <w:marBottom w:val="0"/>
      <w:divBdr>
        <w:top w:val="none" w:sz="0" w:space="0" w:color="auto"/>
        <w:left w:val="none" w:sz="0" w:space="0" w:color="auto"/>
        <w:bottom w:val="none" w:sz="0" w:space="0" w:color="auto"/>
        <w:right w:val="none" w:sz="0" w:space="0" w:color="auto"/>
      </w:divBdr>
    </w:div>
    <w:div w:id="19576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www.zuid-holland.nl/actueel/nieuws/september-2025/veldwerk-koopstromenonderzoek-2025-september-start/" TargetMode="External"/><Relationship Id="rId4" Type="http://schemas.openxmlformats.org/officeDocument/2006/relationships/settings" Target="settings.xml"/><Relationship Id="rId9" Type="http://schemas.openxmlformats.org/officeDocument/2006/relationships/hyperlink" Target="https://koopstromen.nl/randstad/over-het-onderzoek/" TargetMode="Externa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writer\e9cfe163450c45eca85fcabd9809aa52\Raads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D455A1238CA9468CFBA1A711AF93AA" ma:contentTypeVersion="3" ma:contentTypeDescription="Een nieuw document maken." ma:contentTypeScope="" ma:versionID="3dc16df9767dba0e8064d80bb730af33">
  <xsd:schema xmlns:xsd="http://www.w3.org/2001/XMLSchema" xmlns:xs="http://www.w3.org/2001/XMLSchema" xmlns:p="http://schemas.microsoft.com/office/2006/metadata/properties" xmlns:ns2="e4f3c639-00a1-4a72-9555-d08a6d43af15" targetNamespace="http://schemas.microsoft.com/office/2006/metadata/properties" ma:root="true" ma:fieldsID="020250ac0ac9a6bd2c7b86e65903f8a3" ns2:_="">
    <xsd:import namespace="e4f3c639-00a1-4a72-9555-d08a6d43af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c639-00a1-4a72-9555-d08a6d43a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30599-C4BD-4003-80AB-CD22CCA88CE0}">
  <ds:schemaRefs>
    <ds:schemaRef ds:uri="http://schemas.openxmlformats.org/officeDocument/2006/bibliography"/>
  </ds:schemaRefs>
</ds:datastoreItem>
</file>

<file path=customXml/itemProps2.xml><?xml version="1.0" encoding="utf-8"?>
<ds:datastoreItem xmlns:ds="http://schemas.openxmlformats.org/officeDocument/2006/customXml" ds:itemID="{2ABCCF60-2C40-466B-93EA-E239D8C71B16}"/>
</file>

<file path=customXml/itemProps3.xml><?xml version="1.0" encoding="utf-8"?>
<ds:datastoreItem xmlns:ds="http://schemas.openxmlformats.org/officeDocument/2006/customXml" ds:itemID="{8E90C919-1332-49FD-AEF2-9C2DF42B74A0}"/>
</file>

<file path=customXml/itemProps4.xml><?xml version="1.0" encoding="utf-8"?>
<ds:datastoreItem xmlns:ds="http://schemas.openxmlformats.org/officeDocument/2006/customXml" ds:itemID="{A09CBC1B-A8C3-4381-A271-1E4AFE0B6CEF}"/>
</file>

<file path=docProps/app.xml><?xml version="1.0" encoding="utf-8"?>
<Properties xmlns="http://schemas.openxmlformats.org/officeDocument/2006/extended-properties" xmlns:vt="http://schemas.openxmlformats.org/officeDocument/2006/docPropsVTypes">
  <Template>Raadsmemo</Template>
  <TotalTime>0</TotalTime>
  <Pages>1</Pages>
  <Words>354</Words>
  <Characters>2217</Characters>
  <Application>Microsoft Office Word</Application>
  <DocSecurity>0</DocSecurity>
  <Lines>59</Lines>
  <Paragraphs>24</Paragraphs>
  <ScaleCrop>false</ScaleCrop>
  <HeadingPairs>
    <vt:vector size="2" baseType="variant">
      <vt:variant>
        <vt:lpstr>Titel</vt:lpstr>
      </vt:variant>
      <vt:variant>
        <vt:i4>1</vt:i4>
      </vt:variant>
    </vt:vector>
  </HeadingPairs>
  <TitlesOfParts>
    <vt:vector size="1" baseType="lpstr">
      <vt:lpstr/>
    </vt:vector>
  </TitlesOfParts>
  <Company>HLTSamen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Peet Wijnen</dc:creator>
  <cp:keywords/>
  <dc:description/>
  <cp:lastModifiedBy>Maarten Osieck</cp:lastModifiedBy>
  <cp:revision>2</cp:revision>
  <dcterms:created xsi:type="dcterms:W3CDTF">2026-08-31T06:49:00Z</dcterms:created>
  <dcterms:modified xsi:type="dcterms:W3CDTF">2026-08-31T06:49:00Z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LUTATION">
    <vt:lpwstr>Teylingen</vt:lpwstr>
  </property>
  <property fmtid="{D5CDD505-2E9C-101B-9397-08002B2CF9AE}" pid="3" name="SUBJECT1">
    <vt:lpwstr>raadsmemo woningbouwmonitor</vt:lpwstr>
  </property>
  <property fmtid="{D5CDD505-2E9C-101B-9397-08002B2CF9AE}" pid="4" name="DOCUMENT_DATE">
    <vt:lpwstr>31 maart 2023</vt:lpwstr>
  </property>
  <property fmtid="{D5CDD505-2E9C-101B-9397-08002B2CF9AE}" pid="5" name="TEXT2">
    <vt:lpwstr>Z-23-304344</vt:lpwstr>
  </property>
  <property fmtid="{D5CDD505-2E9C-101B-9397-08002B2CF9AE}" pid="6" name="FileDescription">
    <vt:lpwstr/>
  </property>
  <property fmtid="{D5CDD505-2E9C-101B-9397-08002B2CF9AE}" pid="7" name="ContentTypeId">
    <vt:lpwstr>0x010100B0D455A1238CA9468CFBA1A711AF93AA</vt:lpwstr>
  </property>
</Properties>
</file>