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F061" w14:textId="36DBA753" w:rsidR="00A46471" w:rsidRPr="003630A6" w:rsidRDefault="001D5724" w:rsidP="00AC5BF1">
      <w:pPr>
        <w:pStyle w:val="Titel-1"/>
        <w:jc w:val="right"/>
        <w:rPr>
          <w:rFonts w:ascii="Trebuchet MS" w:hAnsi="Trebuchet MS"/>
          <w:sz w:val="80"/>
          <w:szCs w:val="80"/>
        </w:rPr>
      </w:pPr>
      <w:sdt>
        <w:sdtPr>
          <w:rPr>
            <w:rFonts w:ascii="Trebuchet MS" w:hAnsi="Trebuchet MS"/>
            <w:sz w:val="80"/>
            <w:szCs w:val="80"/>
          </w:rPr>
          <w:alias w:val="Titel"/>
          <w:tag w:val=""/>
          <w:id w:val="2123954638"/>
          <w:placeholder>
            <w:docPart w:val="9D12A635E6E748EC8D33F6A4EF6AD6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A10AF">
            <w:rPr>
              <w:rFonts w:ascii="Trebuchet MS" w:hAnsi="Trebuchet MS"/>
              <w:sz w:val="80"/>
              <w:szCs w:val="80"/>
            </w:rPr>
            <w:t xml:space="preserve">BIJLAGE </w:t>
          </w:r>
          <w:r w:rsidR="00732660">
            <w:rPr>
              <w:rFonts w:ascii="Trebuchet MS" w:hAnsi="Trebuchet MS"/>
              <w:sz w:val="80"/>
              <w:szCs w:val="80"/>
            </w:rPr>
            <w:t>F</w:t>
          </w:r>
        </w:sdtContent>
      </w:sdt>
      <w:r w:rsidR="006C728B" w:rsidRPr="003630A6">
        <w:rPr>
          <w:rFonts w:ascii="Trebuchet MS" w:hAnsi="Trebuchet MS"/>
          <w:noProof/>
          <w:sz w:val="80"/>
          <w:szCs w:val="80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A9D318" wp14:editId="541433B5">
                <wp:simplePos x="0" y="0"/>
                <wp:positionH relativeFrom="page">
                  <wp:posOffset>105720</wp:posOffset>
                </wp:positionH>
                <wp:positionV relativeFrom="paragraph">
                  <wp:posOffset>604</wp:posOffset>
                </wp:positionV>
                <wp:extent cx="7239000" cy="2114550"/>
                <wp:effectExtent l="0" t="0" r="0" b="0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D23A4" w14:textId="77777777" w:rsidR="006C728B" w:rsidRDefault="006C728B" w:rsidP="003F6C89">
                            <w:pPr>
                              <w:tabs>
                                <w:tab w:val="left" w:pos="2835"/>
                              </w:tabs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9D31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8.3pt;margin-top:.05pt;width:570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" filled="f" stroked="f">
                <v:textbox>
                  <w:txbxContent>
                    <w:p w14:paraId="511D23A4" w14:textId="77777777" w:rsidR="006C728B" w:rsidRDefault="006C728B" w:rsidP="003F6C89">
                      <w:pPr>
                        <w:tabs>
                          <w:tab w:val="left" w:pos="2835"/>
                        </w:tabs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980505" w14:textId="018BB48D" w:rsidR="003630A6" w:rsidRDefault="00DA10AF" w:rsidP="00DA10AF">
      <w:pPr>
        <w:pStyle w:val="Subtitel"/>
        <w:jc w:val="right"/>
        <w:rPr>
          <w:rFonts w:ascii="Open Sans" w:hAnsi="Open Sans" w:cs="Open Sans"/>
          <w:b w:val="0"/>
          <w:bCs/>
          <w:i/>
          <w:iCs/>
          <w:sz w:val="42"/>
          <w:szCs w:val="42"/>
        </w:rPr>
      </w:pPr>
      <w:r>
        <w:rPr>
          <w:rFonts w:ascii="Open Sans" w:hAnsi="Open Sans" w:cs="Open Sans"/>
          <w:b w:val="0"/>
          <w:bCs/>
          <w:i/>
          <w:iCs/>
          <w:sz w:val="42"/>
          <w:szCs w:val="42"/>
        </w:rPr>
        <w:t xml:space="preserve">Kerncompetenties </w:t>
      </w:r>
    </w:p>
    <w:p w14:paraId="4249C458" w14:textId="63D7ED98" w:rsidR="00B53340" w:rsidRPr="00B53340" w:rsidRDefault="00B53340" w:rsidP="00B53340">
      <w:pPr>
        <w:jc w:val="right"/>
        <w:rPr>
          <w:i/>
          <w:iCs/>
          <w:color w:val="FFFFFF" w:themeColor="background1"/>
        </w:rPr>
      </w:pPr>
      <w:r w:rsidRPr="00B53340">
        <w:rPr>
          <w:i/>
          <w:iCs/>
          <w:color w:val="FFFFFF" w:themeColor="background1"/>
        </w:rPr>
        <w:t>Behorende bij hoofdstuk 3.2.3.1.</w:t>
      </w:r>
    </w:p>
    <w:p w14:paraId="101C1FF6" w14:textId="77777777" w:rsidR="003630A6" w:rsidRDefault="003630A6" w:rsidP="003630A6">
      <w:pPr>
        <w:tabs>
          <w:tab w:val="left" w:pos="6048"/>
        </w:tabs>
      </w:pPr>
    </w:p>
    <w:p w14:paraId="1C0544BF" w14:textId="57A9FA80" w:rsidR="007C6F42" w:rsidRPr="003630A6" w:rsidRDefault="007C6F42" w:rsidP="003630A6">
      <w:pPr>
        <w:tabs>
          <w:tab w:val="left" w:pos="6048"/>
        </w:tabs>
        <w:sectPr w:rsidR="007C6F42" w:rsidRPr="003630A6" w:rsidSect="00874F3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26F77DED" w14:textId="53D8CD94" w:rsidR="00DA10AF" w:rsidRPr="009F294F" w:rsidRDefault="00DA10AF" w:rsidP="00DA10AF">
      <w:pPr>
        <w:pStyle w:val="Kop1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lastRenderedPageBreak/>
        <w:t>Invulformulier Kerncompetenties Inschrijver</w:t>
      </w:r>
    </w:p>
    <w:p w14:paraId="7FA6AB22" w14:textId="255C603D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Fonts w:eastAsia="Times New Roman" w:cs="Arial"/>
          <w:szCs w:val="20"/>
          <w:lang w:eastAsia="nl-NL"/>
        </w:rPr>
        <w:t>Deze bijlage dient door de inschrijver volledig te worden ingevuld.</w:t>
      </w:r>
      <w:r w:rsidRPr="009F294F">
        <w:rPr>
          <w:rFonts w:eastAsia="Times New Roman" w:cs="Arial"/>
          <w:szCs w:val="20"/>
          <w:lang w:eastAsia="nl-NL"/>
        </w:rPr>
        <w:br/>
        <w:t>De beschreven kerncompetenties moeten aantoonbaar worden onderbouwd met één of meer referentieopdrachten</w:t>
      </w:r>
      <w:r w:rsidR="00732660" w:rsidRPr="009F294F">
        <w:rPr>
          <w:rFonts w:eastAsia="Times New Roman" w:cs="Arial"/>
          <w:szCs w:val="20"/>
          <w:lang w:eastAsia="nl-NL"/>
        </w:rPr>
        <w:t>.</w:t>
      </w:r>
    </w:p>
    <w:p w14:paraId="380046D7" w14:textId="77777777" w:rsidR="00DA10AF" w:rsidRPr="009F294F" w:rsidRDefault="001D5724" w:rsidP="00DA10AF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  <w:r>
        <w:rPr>
          <w:rFonts w:eastAsia="Times New Roman" w:cs="Arial"/>
          <w:sz w:val="21"/>
          <w:szCs w:val="21"/>
          <w:lang w:eastAsia="nl-NL"/>
        </w:rPr>
        <w:pict w14:anchorId="5C0E9BA1">
          <v:rect id="_x0000_i1025" style="width:0;height:1.5pt" o:hralign="center" o:hrstd="t" o:hr="t" fillcolor="#a0a0a0" stroked="f"/>
        </w:pict>
      </w:r>
    </w:p>
    <w:p w14:paraId="7DAA79F2" w14:textId="77777777" w:rsidR="00DA10AF" w:rsidRPr="009F294F" w:rsidRDefault="00DA10AF" w:rsidP="009F294F">
      <w:pPr>
        <w:pStyle w:val="Kop2"/>
      </w:pPr>
      <w:r w:rsidRPr="009F294F">
        <w:t>Algemene gegevens inschrijver</w:t>
      </w:r>
    </w:p>
    <w:p w14:paraId="101542EF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Fonts w:eastAsia="Times New Roman" w:cs="Arial"/>
          <w:b/>
          <w:bCs/>
          <w:szCs w:val="20"/>
          <w:lang w:eastAsia="nl-NL"/>
        </w:rPr>
        <w:t>Naam inschrijver:</w:t>
      </w:r>
      <w:r w:rsidRPr="009F294F">
        <w:rPr>
          <w:rFonts w:eastAsia="Times New Roman" w:cs="Arial"/>
          <w:szCs w:val="20"/>
          <w:lang w:eastAsia="nl-NL"/>
        </w:rPr>
        <w:br/>
        <w:t>…………………………………………………………………………………………</w:t>
      </w:r>
    </w:p>
    <w:p w14:paraId="1AB594C8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Fonts w:eastAsia="Times New Roman" w:cs="Arial"/>
          <w:b/>
          <w:bCs/>
          <w:szCs w:val="20"/>
          <w:lang w:eastAsia="nl-NL"/>
        </w:rPr>
        <w:t>Contactpersoon:</w:t>
      </w:r>
      <w:r w:rsidRPr="009F294F">
        <w:rPr>
          <w:rFonts w:eastAsia="Times New Roman" w:cs="Arial"/>
          <w:szCs w:val="20"/>
          <w:lang w:eastAsia="nl-NL"/>
        </w:rPr>
        <w:br/>
        <w:t>Naam: …………………………………………</w:t>
      </w:r>
      <w:r w:rsidRPr="009F294F">
        <w:rPr>
          <w:rFonts w:eastAsia="Times New Roman" w:cs="Arial"/>
          <w:szCs w:val="20"/>
          <w:lang w:eastAsia="nl-NL"/>
        </w:rPr>
        <w:br/>
        <w:t>Functie: …………………………………………</w:t>
      </w:r>
      <w:r w:rsidRPr="009F294F">
        <w:rPr>
          <w:rFonts w:eastAsia="Times New Roman" w:cs="Arial"/>
          <w:szCs w:val="20"/>
          <w:lang w:eastAsia="nl-NL"/>
        </w:rPr>
        <w:br/>
        <w:t>Telefoon / e</w:t>
      </w:r>
      <w:r w:rsidRPr="009F294F">
        <w:rPr>
          <w:rFonts w:eastAsia="Times New Roman" w:cs="Arial"/>
          <w:szCs w:val="20"/>
          <w:lang w:eastAsia="nl-NL"/>
        </w:rPr>
        <w:noBreakHyphen/>
        <w:t>mail: …………………………………………</w:t>
      </w:r>
    </w:p>
    <w:p w14:paraId="43197AD9" w14:textId="77777777" w:rsidR="00DA10AF" w:rsidRPr="009F294F" w:rsidRDefault="001D5724" w:rsidP="00DA10AF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  <w:r>
        <w:rPr>
          <w:rFonts w:eastAsia="Times New Roman" w:cs="Arial"/>
          <w:sz w:val="21"/>
          <w:szCs w:val="21"/>
          <w:lang w:eastAsia="nl-NL"/>
        </w:rPr>
        <w:pict w14:anchorId="377568DF">
          <v:rect id="_x0000_i1026" style="width:0;height:1.5pt" o:hralign="center" o:hrstd="t" o:hr="t" fillcolor="#a0a0a0" stroked="f"/>
        </w:pict>
      </w:r>
    </w:p>
    <w:p w14:paraId="5ACD6645" w14:textId="77777777" w:rsidR="00DA10AF" w:rsidRPr="009F294F" w:rsidRDefault="00DA10AF" w:rsidP="009F294F">
      <w:pPr>
        <w:pStyle w:val="Kop2"/>
      </w:pPr>
      <w:r w:rsidRPr="009F294F">
        <w:t xml:space="preserve">Kerncompetentie 1 </w:t>
      </w:r>
    </w:p>
    <w:p w14:paraId="438AA788" w14:textId="14D9583C" w:rsidR="00DA10AF" w:rsidRPr="009F294F" w:rsidRDefault="00DA10AF" w:rsidP="009F294F">
      <w:pPr>
        <w:pStyle w:val="Kop3"/>
      </w:pPr>
      <w:r w:rsidRPr="009F294F">
        <w:t>Integraal ontwerp- en projectcoördinatie</w:t>
      </w:r>
    </w:p>
    <w:p w14:paraId="3949D7EF" w14:textId="0BC3E468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Fonts w:eastAsia="Times New Roman" w:cs="Arial"/>
          <w:i/>
          <w:iCs/>
          <w:szCs w:val="20"/>
          <w:lang w:eastAsia="nl-NL"/>
        </w:rPr>
        <w:t xml:space="preserve">(Minimale opdrachtwaarde referentie: € </w:t>
      </w:r>
      <w:r w:rsidR="00E3524B">
        <w:rPr>
          <w:rFonts w:eastAsia="Times New Roman" w:cs="Arial"/>
          <w:i/>
          <w:iCs/>
          <w:szCs w:val="20"/>
          <w:lang w:eastAsia="nl-NL"/>
        </w:rPr>
        <w:t>35</w:t>
      </w:r>
      <w:r w:rsidRPr="009F294F">
        <w:rPr>
          <w:rFonts w:eastAsia="Times New Roman" w:cs="Arial"/>
          <w:i/>
          <w:iCs/>
          <w:szCs w:val="20"/>
          <w:lang w:eastAsia="nl-NL"/>
        </w:rPr>
        <w:t>.000,-)</w:t>
      </w:r>
    </w:p>
    <w:p w14:paraId="60EDC942" w14:textId="77777777" w:rsidR="00DA10AF" w:rsidRPr="009F294F" w:rsidRDefault="00DA10AF" w:rsidP="009F294F">
      <w:pPr>
        <w:pStyle w:val="Kop4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>1.1 Samenvattende beschrijving kerncompetentie</w:t>
      </w:r>
    </w:p>
    <w:p w14:paraId="1D4ED639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Fonts w:eastAsia="Times New Roman" w:cs="Arial"/>
          <w:i/>
          <w:iCs/>
          <w:szCs w:val="20"/>
          <w:lang w:eastAsia="nl-NL"/>
        </w:rPr>
        <w:t>(korte, kernachtige omschrijving van de ervaring van inschrijver)</w:t>
      </w:r>
    </w:p>
    <w:p w14:paraId="747D1C19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  <w:r w:rsidRPr="009F294F">
        <w:rPr>
          <w:rFonts w:eastAsia="Times New Roman" w:cs="Arial"/>
          <w:sz w:val="21"/>
          <w:szCs w:val="21"/>
          <w:lang w:eastAsia="nl-NL"/>
        </w:rPr>
        <w:br/>
        <w:t>…………………………………………………………………………………………</w:t>
      </w:r>
    </w:p>
    <w:p w14:paraId="7EABF1A6" w14:textId="77777777" w:rsidR="00DA10AF" w:rsidRPr="009F294F" w:rsidRDefault="00DA10AF" w:rsidP="009F294F">
      <w:pPr>
        <w:pStyle w:val="Kop4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>1.2 Beschrijving uitgevoerde werkzaamheden</w:t>
      </w:r>
    </w:p>
    <w:p w14:paraId="25627633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Beschrijf concreet welke werkzaamheden u zelf heeft uitgevoerd, gericht op onderstaande aspecten:</w:t>
      </w:r>
    </w:p>
    <w:p w14:paraId="4D5D56F9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Style w:val="Kop4Char"/>
          <w:rFonts w:cs="Arial"/>
          <w:lang w:eastAsia="nl-NL"/>
        </w:rPr>
        <w:t>a. Verbinden van technische disciplines</w:t>
      </w:r>
      <w:r w:rsidRPr="009F294F">
        <w:rPr>
          <w:rFonts w:eastAsia="Times New Roman" w:cs="Arial"/>
          <w:sz w:val="21"/>
          <w:szCs w:val="21"/>
          <w:lang w:eastAsia="nl-NL"/>
        </w:rPr>
        <w:br/>
      </w:r>
      <w:r w:rsidRPr="006D2181">
        <w:rPr>
          <w:rFonts w:eastAsia="Times New Roman" w:cs="Arial"/>
          <w:szCs w:val="20"/>
          <w:lang w:eastAsia="nl-NL"/>
        </w:rPr>
        <w:t>(bijv. civiel, verkeer, riolering, groen, kabels &amp; leidingen)</w:t>
      </w:r>
    </w:p>
    <w:p w14:paraId="10DE5D23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3DA7B08D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b. Borging van ontwerpkwaliteit en uitvoerbaarheid</w:t>
      </w:r>
    </w:p>
    <w:p w14:paraId="652CEAD6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0739F6E0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Style w:val="Kop4Char"/>
          <w:rFonts w:cs="Arial"/>
          <w:lang w:eastAsia="nl-NL"/>
        </w:rPr>
        <w:t>c. Integrale omgang met risico’s</w:t>
      </w:r>
      <w:r w:rsidRPr="009F294F">
        <w:rPr>
          <w:rStyle w:val="Kop4Char"/>
          <w:rFonts w:cs="Arial"/>
          <w:lang w:eastAsia="nl-NL"/>
        </w:rPr>
        <w:br/>
      </w:r>
      <w:r w:rsidRPr="006D2181">
        <w:rPr>
          <w:rFonts w:eastAsia="Times New Roman" w:cs="Arial"/>
          <w:szCs w:val="20"/>
          <w:lang w:eastAsia="nl-NL"/>
        </w:rPr>
        <w:t>(ondergrond, kabels &amp; leidingen, fasering)</w:t>
      </w:r>
    </w:p>
    <w:p w14:paraId="55C0AEC3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lastRenderedPageBreak/>
        <w:t>…………………………………………………………………………………………</w:t>
      </w:r>
    </w:p>
    <w:p w14:paraId="5BFD624E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d. Coördinatie van meerdere RAW</w:t>
      </w:r>
      <w:r w:rsidRPr="009F294F">
        <w:rPr>
          <w:rFonts w:eastAsia="Times New Roman" w:cs="Arial"/>
          <w:lang w:eastAsia="nl-NL"/>
        </w:rPr>
        <w:noBreakHyphen/>
        <w:t>contracten en samenhang daartussen</w:t>
      </w:r>
    </w:p>
    <w:p w14:paraId="22B120A8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003E8A1A" w14:textId="77777777" w:rsidR="00DA10AF" w:rsidRPr="009F294F" w:rsidRDefault="00DA10AF" w:rsidP="006D2181">
      <w:pPr>
        <w:pStyle w:val="Kop4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>1.3 Resultaat van de werkzaamheden</w:t>
      </w:r>
    </w:p>
    <w:p w14:paraId="7A44BC57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(bijv. beheersing planning/budget, kwaliteit, risico’s)</w:t>
      </w:r>
    </w:p>
    <w:p w14:paraId="39FA5EF4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5519768E" w14:textId="1CEA0C33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1.4 Bijbehorende referentie</w:t>
      </w:r>
    </w:p>
    <w:p w14:paraId="4CE5FD1A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Projectnaam: …………………………………………………………………………</w:t>
      </w:r>
    </w:p>
    <w:p w14:paraId="2E2BAE48" w14:textId="77777777" w:rsidR="00DA10AF" w:rsidRPr="009F294F" w:rsidRDefault="001D5724" w:rsidP="00DA10AF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  <w:r>
        <w:rPr>
          <w:rFonts w:eastAsia="Times New Roman" w:cs="Arial"/>
          <w:sz w:val="21"/>
          <w:szCs w:val="21"/>
          <w:lang w:eastAsia="nl-NL"/>
        </w:rPr>
        <w:pict w14:anchorId="2E4516BE">
          <v:rect id="_x0000_i1027" style="width:0;height:1.5pt" o:hralign="center" o:hrstd="t" o:hr="t" fillcolor="#a0a0a0" stroked="f"/>
        </w:pict>
      </w:r>
    </w:p>
    <w:p w14:paraId="4174BEE7" w14:textId="77777777" w:rsidR="00DA10AF" w:rsidRPr="009F294F" w:rsidRDefault="00DA10AF" w:rsidP="006D2181">
      <w:pPr>
        <w:pStyle w:val="Kop2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 xml:space="preserve">Kerncompetentie 2 </w:t>
      </w:r>
    </w:p>
    <w:p w14:paraId="5CC9BFD8" w14:textId="577F15D0" w:rsidR="00DA10AF" w:rsidRPr="009F294F" w:rsidRDefault="00DA10AF" w:rsidP="006D2181">
      <w:pPr>
        <w:pStyle w:val="Kop3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>Omgevingsmanagement &amp; participatie</w:t>
      </w:r>
    </w:p>
    <w:p w14:paraId="42D1AA72" w14:textId="1DF68E6E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i/>
          <w:iCs/>
          <w:szCs w:val="20"/>
          <w:lang w:eastAsia="nl-NL"/>
        </w:rPr>
        <w:t xml:space="preserve">(Minimale opdrachtwaarde referentie: € </w:t>
      </w:r>
      <w:r w:rsidR="00E3524B">
        <w:rPr>
          <w:rFonts w:eastAsia="Times New Roman" w:cs="Arial"/>
          <w:i/>
          <w:iCs/>
          <w:szCs w:val="20"/>
          <w:lang w:eastAsia="nl-NL"/>
        </w:rPr>
        <w:t>1</w:t>
      </w:r>
      <w:r w:rsidR="007E16A9">
        <w:rPr>
          <w:rFonts w:eastAsia="Times New Roman" w:cs="Arial"/>
          <w:i/>
          <w:iCs/>
          <w:szCs w:val="20"/>
          <w:lang w:eastAsia="nl-NL"/>
        </w:rPr>
        <w:t>5</w:t>
      </w:r>
      <w:r w:rsidRPr="006D2181">
        <w:rPr>
          <w:rFonts w:eastAsia="Times New Roman" w:cs="Arial"/>
          <w:i/>
          <w:iCs/>
          <w:szCs w:val="20"/>
          <w:lang w:eastAsia="nl-NL"/>
        </w:rPr>
        <w:t>.000,-)</w:t>
      </w:r>
    </w:p>
    <w:p w14:paraId="00849D40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2.1 Samenvattende beschrijving kerncompetentie</w:t>
      </w:r>
    </w:p>
    <w:p w14:paraId="7A915ED0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35EF451B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2.2 Beschrijving uitgevoerde werkzaamheden</w:t>
      </w:r>
    </w:p>
    <w:p w14:paraId="373ADF45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a. Organiseren en begeleiden van bewonersavonden</w:t>
      </w:r>
    </w:p>
    <w:p w14:paraId="68943853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1941B553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b. Begrijpelijk communiceren van ontwerpkeuzes</w:t>
      </w:r>
    </w:p>
    <w:p w14:paraId="08D5FD95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146DFB19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c. Verwerken van bewonersinput in ontwerp en verslaglegging</w:t>
      </w:r>
    </w:p>
    <w:p w14:paraId="5A46A9E0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63EFCE44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d. Samenwerking met afdeling Communicatie</w:t>
      </w:r>
    </w:p>
    <w:p w14:paraId="01C8E305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12B9E1E7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e. Creëren en behouden van draagvlak in de wijk</w:t>
      </w:r>
    </w:p>
    <w:p w14:paraId="001C1F69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51EDA402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lastRenderedPageBreak/>
        <w:t>2.3 Resultaat van de werkzaamheden</w:t>
      </w:r>
    </w:p>
    <w:p w14:paraId="24B9C8A8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(bijv. acceptatie ontwerp, vermindering bezwaren, positieve feedback)</w:t>
      </w:r>
    </w:p>
    <w:p w14:paraId="0653946D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4F71C056" w14:textId="4497D78C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2.4 Bijbehorende referentie</w:t>
      </w:r>
    </w:p>
    <w:p w14:paraId="59EC798F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Projectnaam: …………………………………………………………………………</w:t>
      </w:r>
    </w:p>
    <w:p w14:paraId="60004661" w14:textId="77777777" w:rsidR="00DA10AF" w:rsidRPr="009F294F" w:rsidRDefault="001D5724" w:rsidP="00DA10AF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  <w:r>
        <w:rPr>
          <w:rFonts w:eastAsia="Times New Roman" w:cs="Arial"/>
          <w:sz w:val="21"/>
          <w:szCs w:val="21"/>
          <w:lang w:eastAsia="nl-NL"/>
        </w:rPr>
        <w:pict w14:anchorId="2B8647CC">
          <v:rect id="_x0000_i1028" style="width:0;height:1.5pt" o:hralign="center" o:hrstd="t" o:hr="t" fillcolor="#a0a0a0" stroked="f"/>
        </w:pict>
      </w:r>
    </w:p>
    <w:p w14:paraId="7CDF7B7E" w14:textId="77777777" w:rsidR="00DA10AF" w:rsidRPr="009F294F" w:rsidRDefault="00DA10AF" w:rsidP="006D2181">
      <w:pPr>
        <w:pStyle w:val="Kop2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 xml:space="preserve">Kerncompetentie 3 </w:t>
      </w:r>
    </w:p>
    <w:p w14:paraId="0598D281" w14:textId="27EE527E" w:rsidR="00DA10AF" w:rsidRPr="009F294F" w:rsidRDefault="00DA10AF" w:rsidP="006D2181">
      <w:pPr>
        <w:pStyle w:val="Kop3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t>Duurzaamheids- en innovatiegericht denken</w:t>
      </w:r>
    </w:p>
    <w:p w14:paraId="52D05B7B" w14:textId="0BD9A086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i/>
          <w:iCs/>
          <w:szCs w:val="20"/>
          <w:lang w:eastAsia="nl-NL"/>
        </w:rPr>
        <w:t xml:space="preserve">(Minimale opdrachtwaarde referentie: € </w:t>
      </w:r>
      <w:r w:rsidR="00E3524B">
        <w:rPr>
          <w:rFonts w:eastAsia="Times New Roman" w:cs="Arial"/>
          <w:i/>
          <w:iCs/>
          <w:szCs w:val="20"/>
          <w:lang w:eastAsia="nl-NL"/>
        </w:rPr>
        <w:t>35</w:t>
      </w:r>
      <w:r w:rsidRPr="006D2181">
        <w:rPr>
          <w:rFonts w:eastAsia="Times New Roman" w:cs="Arial"/>
          <w:i/>
          <w:iCs/>
          <w:szCs w:val="20"/>
          <w:lang w:eastAsia="nl-NL"/>
        </w:rPr>
        <w:t>.000,-)</w:t>
      </w:r>
    </w:p>
    <w:p w14:paraId="1E525580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3.1 Samenvattende beschrijving kerncompetentie</w:t>
      </w:r>
    </w:p>
    <w:p w14:paraId="57A6E4D8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38A6080A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3.2 Beschrijving uitgevoerde werkzaamheden</w:t>
      </w:r>
    </w:p>
    <w:p w14:paraId="548F2BBE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 xml:space="preserve">a. Toegepaste circulaire en/of </w:t>
      </w:r>
      <w:proofErr w:type="spellStart"/>
      <w:r w:rsidRPr="009F294F">
        <w:rPr>
          <w:rFonts w:eastAsia="Times New Roman" w:cs="Arial"/>
          <w:lang w:eastAsia="nl-NL"/>
        </w:rPr>
        <w:t>biobased</w:t>
      </w:r>
      <w:proofErr w:type="spellEnd"/>
      <w:r w:rsidRPr="009F294F">
        <w:rPr>
          <w:rFonts w:eastAsia="Times New Roman" w:cs="Arial"/>
          <w:lang w:eastAsia="nl-NL"/>
        </w:rPr>
        <w:t xml:space="preserve"> oplossingen</w:t>
      </w:r>
    </w:p>
    <w:p w14:paraId="138DF623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48285596" w14:textId="77777777" w:rsidR="00DA10AF" w:rsidRPr="009F294F" w:rsidRDefault="00DA10AF" w:rsidP="00DA10AF">
      <w:pPr>
        <w:pStyle w:val="Kop4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b. Integratie klimaatadaptatie en biodiversiteit in het ontwerp</w:t>
      </w:r>
    </w:p>
    <w:p w14:paraId="4E683029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0E0C787A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Style w:val="Kop4Char"/>
          <w:rFonts w:cs="Arial"/>
          <w:lang w:eastAsia="nl-NL"/>
        </w:rPr>
        <w:t>c. Inzet van innovatieve tools</w:t>
      </w:r>
      <w:r w:rsidRPr="009F294F">
        <w:rPr>
          <w:rFonts w:eastAsia="Times New Roman" w:cs="Arial"/>
          <w:sz w:val="21"/>
          <w:szCs w:val="21"/>
          <w:lang w:eastAsia="nl-NL"/>
        </w:rPr>
        <w:br/>
      </w:r>
      <w:r w:rsidRPr="006D2181">
        <w:rPr>
          <w:rFonts w:eastAsia="Times New Roman" w:cs="Arial"/>
          <w:szCs w:val="20"/>
          <w:lang w:eastAsia="nl-NL"/>
        </w:rPr>
        <w:t>(bijv. 3D</w:t>
      </w:r>
      <w:r w:rsidRPr="006D2181">
        <w:rPr>
          <w:rFonts w:eastAsia="Times New Roman" w:cs="Arial"/>
          <w:szCs w:val="20"/>
          <w:lang w:eastAsia="nl-NL"/>
        </w:rPr>
        <w:noBreakHyphen/>
        <w:t>ontwerp, LCA, parametrisch ontwerp)</w:t>
      </w:r>
    </w:p>
    <w:p w14:paraId="0F76A329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555E1045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9F294F">
        <w:rPr>
          <w:rStyle w:val="Kop4Char"/>
          <w:rFonts w:cs="Arial"/>
          <w:lang w:eastAsia="nl-NL"/>
        </w:rPr>
        <w:t>d. Onderbouwing van effecten</w:t>
      </w:r>
      <w:r w:rsidRPr="009F294F">
        <w:rPr>
          <w:rFonts w:eastAsia="Times New Roman" w:cs="Arial"/>
          <w:sz w:val="21"/>
          <w:szCs w:val="21"/>
          <w:lang w:eastAsia="nl-NL"/>
        </w:rPr>
        <w:br/>
      </w:r>
      <w:r w:rsidRPr="006D2181">
        <w:rPr>
          <w:rFonts w:eastAsia="Times New Roman" w:cs="Arial"/>
          <w:szCs w:val="20"/>
          <w:lang w:eastAsia="nl-NL"/>
        </w:rPr>
        <w:t>(MKI</w:t>
      </w:r>
      <w:r w:rsidRPr="006D2181">
        <w:rPr>
          <w:rFonts w:eastAsia="Times New Roman" w:cs="Arial"/>
          <w:szCs w:val="20"/>
          <w:lang w:eastAsia="nl-NL"/>
        </w:rPr>
        <w:noBreakHyphen/>
        <w:t>reductie, CO</w:t>
      </w:r>
      <w:r w:rsidRPr="006D2181">
        <w:rPr>
          <w:rFonts w:ascii="Cambria Math" w:eastAsia="Times New Roman" w:hAnsi="Cambria Math" w:cs="Cambria Math"/>
          <w:szCs w:val="20"/>
          <w:lang w:eastAsia="nl-NL"/>
        </w:rPr>
        <w:t>₂</w:t>
      </w:r>
      <w:r w:rsidRPr="006D2181">
        <w:rPr>
          <w:rFonts w:eastAsia="Times New Roman" w:cs="Arial"/>
          <w:szCs w:val="20"/>
          <w:lang w:eastAsia="nl-NL"/>
        </w:rPr>
        <w:noBreakHyphen/>
        <w:t>besparing, waterberging, andere meetbare impact)</w:t>
      </w:r>
    </w:p>
    <w:p w14:paraId="14A2FFA2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4C35B827" w14:textId="77777777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3.3 Resultaat van de werkzaamheden</w:t>
      </w:r>
    </w:p>
    <w:p w14:paraId="43E682E4" w14:textId="77777777" w:rsidR="00DA10AF" w:rsidRPr="009F294F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9F294F">
        <w:rPr>
          <w:rFonts w:eastAsia="Times New Roman" w:cs="Arial"/>
          <w:sz w:val="21"/>
          <w:szCs w:val="21"/>
          <w:lang w:eastAsia="nl-NL"/>
        </w:rPr>
        <w:t>…………………………………………………………………………………………</w:t>
      </w:r>
    </w:p>
    <w:p w14:paraId="7D382CAE" w14:textId="1FDFB5B3" w:rsidR="00DA10AF" w:rsidRPr="009F294F" w:rsidRDefault="00DA10AF" w:rsidP="00DA10AF">
      <w:pPr>
        <w:pStyle w:val="Kop3"/>
        <w:rPr>
          <w:rFonts w:eastAsia="Times New Roman" w:cs="Arial"/>
          <w:lang w:eastAsia="nl-NL"/>
        </w:rPr>
      </w:pPr>
      <w:r w:rsidRPr="009F294F">
        <w:rPr>
          <w:rFonts w:eastAsia="Times New Roman" w:cs="Arial"/>
          <w:lang w:eastAsia="nl-NL"/>
        </w:rPr>
        <w:t>3.4 Bijbehorende referentie</w:t>
      </w:r>
    </w:p>
    <w:p w14:paraId="6F1716D4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Projectnaam: …………………………………………………………………………</w:t>
      </w:r>
    </w:p>
    <w:p w14:paraId="63D3BA86" w14:textId="776F93FB" w:rsidR="00DA10AF" w:rsidRPr="009F294F" w:rsidRDefault="00DA10AF" w:rsidP="00DA10AF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</w:p>
    <w:p w14:paraId="4CA79C18" w14:textId="77777777" w:rsidR="00DA10AF" w:rsidRPr="009F294F" w:rsidRDefault="00DA10AF" w:rsidP="006D2181">
      <w:pPr>
        <w:pStyle w:val="Kop3"/>
        <w:rPr>
          <w:rFonts w:eastAsia="Times New Roman"/>
          <w:lang w:eastAsia="nl-NL"/>
        </w:rPr>
      </w:pPr>
      <w:r w:rsidRPr="009F294F">
        <w:rPr>
          <w:rFonts w:eastAsia="Times New Roman"/>
          <w:lang w:eastAsia="nl-NL"/>
        </w:rPr>
        <w:lastRenderedPageBreak/>
        <w:t>Verklaring inschrijver</w:t>
      </w:r>
    </w:p>
    <w:p w14:paraId="551C1065" w14:textId="77777777" w:rsidR="00DA10AF" w:rsidRP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De inschrijver verklaart dat:</w:t>
      </w:r>
    </w:p>
    <w:p w14:paraId="30ADDE11" w14:textId="77777777" w:rsidR="00DA10AF" w:rsidRPr="006D2181" w:rsidRDefault="00DA10AF" w:rsidP="00DA10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de beschreven werkzaamheden daadwerkelijk door inschrijver zijn uitgevoerd;</w:t>
      </w:r>
    </w:p>
    <w:p w14:paraId="192CF0D2" w14:textId="77777777" w:rsidR="00DA10AF" w:rsidRPr="006D2181" w:rsidRDefault="00DA10AF" w:rsidP="00DA10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de genoemde referentie(s) voldoen aan de eisen zoals gesteld in de aanbestedingsstukken;</w:t>
      </w:r>
    </w:p>
    <w:p w14:paraId="6C1F5611" w14:textId="77777777" w:rsidR="00DA10AF" w:rsidRPr="006D2181" w:rsidRDefault="00DA10AF" w:rsidP="00DA10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t>alleen werkzaamheden zijn beschreven die binnen de afgelopen drie (3) kalenderjaren zijn uitgevoerd.</w:t>
      </w:r>
    </w:p>
    <w:p w14:paraId="75C7CFCF" w14:textId="77777777" w:rsidR="003169AB" w:rsidRPr="009F294F" w:rsidRDefault="003169AB" w:rsidP="003169AB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</w:p>
    <w:p w14:paraId="71029F5F" w14:textId="77777777" w:rsidR="003169AB" w:rsidRPr="009F294F" w:rsidRDefault="003169AB" w:rsidP="003169AB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</w:p>
    <w:p w14:paraId="070CCB6B" w14:textId="77777777" w:rsidR="006D2181" w:rsidRDefault="00DA10AF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6D2181">
        <w:rPr>
          <w:rFonts w:eastAsia="Times New Roman" w:cs="Arial"/>
          <w:b/>
          <w:bCs/>
          <w:szCs w:val="20"/>
          <w:lang w:eastAsia="nl-NL"/>
        </w:rPr>
        <w:t>Naam:</w:t>
      </w:r>
      <w:r w:rsidRPr="006D2181">
        <w:rPr>
          <w:rFonts w:eastAsia="Times New Roman" w:cs="Arial"/>
          <w:szCs w:val="20"/>
          <w:lang w:eastAsia="nl-NL"/>
        </w:rPr>
        <w:t xml:space="preserve"> </w:t>
      </w:r>
      <w:r w:rsidRPr="006D2181">
        <w:rPr>
          <w:rFonts w:eastAsia="Times New Roman" w:cs="Arial"/>
          <w:szCs w:val="20"/>
          <w:lang w:eastAsia="nl-NL"/>
        </w:rPr>
        <w:tab/>
      </w:r>
      <w:r w:rsidRPr="006D2181">
        <w:rPr>
          <w:rFonts w:eastAsia="Times New Roman" w:cs="Arial"/>
          <w:szCs w:val="20"/>
          <w:lang w:eastAsia="nl-NL"/>
        </w:rPr>
        <w:tab/>
      </w:r>
      <w:r w:rsidRPr="006D2181">
        <w:rPr>
          <w:rFonts w:eastAsia="Times New Roman" w:cs="Arial"/>
          <w:szCs w:val="20"/>
          <w:lang w:eastAsia="nl-NL"/>
        </w:rPr>
        <w:tab/>
        <w:t>…………………………………………</w:t>
      </w:r>
      <w:r w:rsidRPr="006D2181">
        <w:rPr>
          <w:rFonts w:eastAsia="Times New Roman" w:cs="Arial"/>
          <w:szCs w:val="20"/>
          <w:lang w:eastAsia="nl-NL"/>
        </w:rPr>
        <w:br/>
      </w:r>
      <w:r w:rsidRPr="006D2181">
        <w:rPr>
          <w:rFonts w:eastAsia="Times New Roman" w:cs="Arial"/>
          <w:b/>
          <w:bCs/>
          <w:szCs w:val="20"/>
          <w:lang w:eastAsia="nl-NL"/>
        </w:rPr>
        <w:t>Functie:</w:t>
      </w:r>
      <w:r w:rsidRPr="006D2181">
        <w:rPr>
          <w:rFonts w:eastAsia="Times New Roman" w:cs="Arial"/>
          <w:b/>
          <w:bCs/>
          <w:szCs w:val="20"/>
          <w:lang w:eastAsia="nl-NL"/>
        </w:rPr>
        <w:tab/>
      </w:r>
      <w:r w:rsidRPr="006D2181">
        <w:rPr>
          <w:rFonts w:eastAsia="Times New Roman" w:cs="Arial"/>
          <w:b/>
          <w:bCs/>
          <w:szCs w:val="20"/>
          <w:lang w:eastAsia="nl-NL"/>
        </w:rPr>
        <w:tab/>
      </w:r>
      <w:r w:rsidRPr="006D2181">
        <w:rPr>
          <w:rFonts w:eastAsia="Times New Roman" w:cs="Arial"/>
          <w:szCs w:val="20"/>
          <w:lang w:eastAsia="nl-NL"/>
        </w:rPr>
        <w:t>…………………………………………</w:t>
      </w:r>
      <w:r w:rsidRPr="006D2181">
        <w:rPr>
          <w:rFonts w:eastAsia="Times New Roman" w:cs="Arial"/>
          <w:szCs w:val="20"/>
          <w:lang w:eastAsia="nl-NL"/>
        </w:rPr>
        <w:br/>
      </w:r>
      <w:r w:rsidRPr="006D2181">
        <w:rPr>
          <w:rFonts w:eastAsia="Times New Roman" w:cs="Arial"/>
          <w:b/>
          <w:bCs/>
          <w:szCs w:val="20"/>
          <w:lang w:eastAsia="nl-NL"/>
        </w:rPr>
        <w:t>Datum:</w:t>
      </w:r>
      <w:r w:rsidRPr="006D2181">
        <w:rPr>
          <w:rFonts w:eastAsia="Times New Roman" w:cs="Arial"/>
          <w:szCs w:val="20"/>
          <w:lang w:eastAsia="nl-NL"/>
        </w:rPr>
        <w:t xml:space="preserve"> </w:t>
      </w:r>
      <w:r w:rsidRPr="006D2181">
        <w:rPr>
          <w:rFonts w:eastAsia="Times New Roman" w:cs="Arial"/>
          <w:szCs w:val="20"/>
          <w:lang w:eastAsia="nl-NL"/>
        </w:rPr>
        <w:tab/>
      </w:r>
      <w:r w:rsidRPr="006D2181">
        <w:rPr>
          <w:rFonts w:eastAsia="Times New Roman" w:cs="Arial"/>
          <w:szCs w:val="20"/>
          <w:lang w:eastAsia="nl-NL"/>
        </w:rPr>
        <w:tab/>
        <w:t>…………………………………………</w:t>
      </w:r>
    </w:p>
    <w:p w14:paraId="27DB7CD3" w14:textId="77777777" w:rsidR="006D2181" w:rsidRDefault="006D2181" w:rsidP="00DA10AF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</w:p>
    <w:p w14:paraId="5AA756D9" w14:textId="10E477FA" w:rsidR="006C728B" w:rsidRPr="006D2181" w:rsidRDefault="00DA10AF" w:rsidP="00DA10A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0"/>
          <w:lang w:eastAsia="nl-NL"/>
        </w:rPr>
      </w:pPr>
      <w:r w:rsidRPr="006D2181">
        <w:rPr>
          <w:rFonts w:eastAsia="Times New Roman" w:cs="Arial"/>
          <w:szCs w:val="20"/>
          <w:lang w:eastAsia="nl-NL"/>
        </w:rPr>
        <w:br/>
      </w:r>
      <w:r w:rsidRPr="006D2181">
        <w:rPr>
          <w:rFonts w:eastAsia="Times New Roman" w:cs="Arial"/>
          <w:b/>
          <w:bCs/>
          <w:szCs w:val="20"/>
          <w:lang w:eastAsia="nl-NL"/>
        </w:rPr>
        <w:t>Handtekening:</w:t>
      </w:r>
      <w:r w:rsidRPr="006D2181">
        <w:rPr>
          <w:rFonts w:eastAsia="Times New Roman" w:cs="Arial"/>
          <w:szCs w:val="20"/>
          <w:lang w:eastAsia="nl-NL"/>
        </w:rPr>
        <w:t xml:space="preserve"> </w:t>
      </w:r>
      <w:r w:rsidRPr="006D2181">
        <w:rPr>
          <w:rFonts w:eastAsia="Times New Roman" w:cs="Arial"/>
          <w:szCs w:val="20"/>
          <w:lang w:eastAsia="nl-NL"/>
        </w:rPr>
        <w:tab/>
      </w:r>
      <w:r w:rsidRPr="006D2181">
        <w:rPr>
          <w:rFonts w:ascii="Segoe UI" w:eastAsia="Times New Roman" w:hAnsi="Segoe UI" w:cs="Segoe UI"/>
          <w:szCs w:val="20"/>
          <w:lang w:eastAsia="nl-NL"/>
        </w:rPr>
        <w:t>…………………………………………</w:t>
      </w:r>
    </w:p>
    <w:sectPr w:rsidR="006C728B" w:rsidRPr="006D2181" w:rsidSect="00874F30">
      <w:headerReference w:type="default" r:id="rId17"/>
      <w:footerReference w:type="default" r:id="rId18"/>
      <w:type w:val="evenPage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374B" w14:textId="77777777" w:rsidR="001D5724" w:rsidRDefault="001D5724" w:rsidP="003F6C89">
      <w:pPr>
        <w:spacing w:line="240" w:lineRule="auto"/>
      </w:pPr>
      <w:r>
        <w:separator/>
      </w:r>
    </w:p>
  </w:endnote>
  <w:endnote w:type="continuationSeparator" w:id="0">
    <w:p w14:paraId="71ED01F9" w14:textId="77777777" w:rsidR="001D5724" w:rsidRDefault="001D5724" w:rsidP="003F6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8540" w14:textId="77777777" w:rsidR="00874F30" w:rsidRDefault="00874F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5B84" w14:textId="77777777" w:rsidR="00874F30" w:rsidRDefault="00874F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F1A1" w14:textId="77777777" w:rsidR="00874F30" w:rsidRDefault="00874F30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147647"/>
      <w:docPartObj>
        <w:docPartGallery w:val="Page Numbers (Bottom of Page)"/>
        <w:docPartUnique/>
      </w:docPartObj>
    </w:sdtPr>
    <w:sdtEndPr/>
    <w:sdtContent>
      <w:p w14:paraId="6CD96D47" w14:textId="79F60FC9" w:rsidR="00874F30" w:rsidRDefault="00874F3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C9A7B" w14:textId="77777777" w:rsidR="003F6C89" w:rsidRDefault="003F6C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B293" w14:textId="77777777" w:rsidR="001D5724" w:rsidRDefault="001D5724" w:rsidP="003F6C89">
      <w:pPr>
        <w:spacing w:line="240" w:lineRule="auto"/>
      </w:pPr>
      <w:r>
        <w:separator/>
      </w:r>
    </w:p>
  </w:footnote>
  <w:footnote w:type="continuationSeparator" w:id="0">
    <w:p w14:paraId="53A1A490" w14:textId="77777777" w:rsidR="001D5724" w:rsidRDefault="001D5724" w:rsidP="003F6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8EA9" w14:textId="77777777" w:rsidR="00874F30" w:rsidRDefault="00874F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B217" w14:textId="77777777" w:rsidR="00731E11" w:rsidRDefault="00061AF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5E03890D" wp14:editId="1214B1A7">
          <wp:simplePos x="0" y="0"/>
          <wp:positionH relativeFrom="column">
            <wp:posOffset>-896173</wp:posOffset>
          </wp:positionH>
          <wp:positionV relativeFrom="paragraph">
            <wp:posOffset>-441960</wp:posOffset>
          </wp:positionV>
          <wp:extent cx="7569338" cy="10709086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338" cy="1070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8FD1" w14:textId="77777777" w:rsidR="00874F30" w:rsidRDefault="00874F30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54C3" w14:textId="4015BC0E" w:rsidR="00874F30" w:rsidRDefault="001D5724">
    <w:pPr>
      <w:pStyle w:val="Koptekst"/>
    </w:pPr>
    <w:sdt>
      <w:sdtPr>
        <w:rPr>
          <w:rFonts w:ascii="Calibri" w:eastAsia="Times New Roman" w:hAnsi="Calibri" w:cs="Times New Roman"/>
          <w:sz w:val="22"/>
          <w:lang w:eastAsia="nl-NL"/>
        </w:rPr>
        <w:id w:val="10207441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Times New Roman" w:hAnsi="Calibri" w:cs="Times New Roman"/>
              <w:sz w:val="22"/>
              <w:lang w:eastAsia="nl-NL"/>
            </w:rPr>
            <w:id w:val="1172846151"/>
            <w:docPartObj>
              <w:docPartGallery w:val="Page Numbers (Top of Page)"/>
              <w:docPartUnique/>
            </w:docPartObj>
          </w:sdtPr>
          <w:sdtEndPr/>
          <w:sdtContent>
            <w:r w:rsidR="00874F30" w:rsidRPr="00874F30">
              <w:rPr>
                <w:rFonts w:ascii="Calibri" w:eastAsia="Times New Roman" w:hAnsi="Calibri" w:cs="Times New Roman"/>
                <w:sz w:val="16"/>
                <w:szCs w:val="16"/>
                <w:lang w:eastAsia="nl-NL"/>
              </w:rPr>
              <w:t>Offerteaanvraag Europees openbare aanbesteding Voorbereiding reconstructie Rembrandtplein e.o. te Lichtenvoorde</w:t>
            </w:r>
          </w:sdtContent>
        </w:sdt>
      </w:sdtContent>
    </w:sdt>
  </w:p>
  <w:p w14:paraId="1F957395" w14:textId="27C79D6E" w:rsidR="0007345D" w:rsidRPr="00400018" w:rsidRDefault="0007345D">
    <w:pPr>
      <w:pStyle w:val="Kopteks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C55D5"/>
    <w:multiLevelType w:val="multilevel"/>
    <w:tmpl w:val="1E7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061526"/>
    <w:multiLevelType w:val="multilevel"/>
    <w:tmpl w:val="F77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958145">
    <w:abstractNumId w:val="1"/>
  </w:num>
  <w:num w:numId="2" w16cid:durableId="10415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AF"/>
    <w:rsid w:val="00002E1D"/>
    <w:rsid w:val="00061AF8"/>
    <w:rsid w:val="00064053"/>
    <w:rsid w:val="00067BBF"/>
    <w:rsid w:val="000727D7"/>
    <w:rsid w:val="0007345D"/>
    <w:rsid w:val="0007539C"/>
    <w:rsid w:val="00075A57"/>
    <w:rsid w:val="000E474F"/>
    <w:rsid w:val="000F333C"/>
    <w:rsid w:val="0013108B"/>
    <w:rsid w:val="001465AE"/>
    <w:rsid w:val="001664A8"/>
    <w:rsid w:val="00182717"/>
    <w:rsid w:val="00191E71"/>
    <w:rsid w:val="001A570F"/>
    <w:rsid w:val="001C7B0E"/>
    <w:rsid w:val="001D5724"/>
    <w:rsid w:val="001F4696"/>
    <w:rsid w:val="001F5B6C"/>
    <w:rsid w:val="0022151A"/>
    <w:rsid w:val="00223B0B"/>
    <w:rsid w:val="002312B6"/>
    <w:rsid w:val="0023779E"/>
    <w:rsid w:val="00270C22"/>
    <w:rsid w:val="0028644B"/>
    <w:rsid w:val="002C2F54"/>
    <w:rsid w:val="002E0AE6"/>
    <w:rsid w:val="003169AB"/>
    <w:rsid w:val="003374F8"/>
    <w:rsid w:val="003630A6"/>
    <w:rsid w:val="003709E5"/>
    <w:rsid w:val="0038235F"/>
    <w:rsid w:val="00384D89"/>
    <w:rsid w:val="003C0326"/>
    <w:rsid w:val="003C1A0A"/>
    <w:rsid w:val="003E1210"/>
    <w:rsid w:val="003E211C"/>
    <w:rsid w:val="003F6C89"/>
    <w:rsid w:val="00400018"/>
    <w:rsid w:val="00402704"/>
    <w:rsid w:val="004357E8"/>
    <w:rsid w:val="00443E58"/>
    <w:rsid w:val="004702AB"/>
    <w:rsid w:val="004840E5"/>
    <w:rsid w:val="004F28CD"/>
    <w:rsid w:val="00521250"/>
    <w:rsid w:val="00566FED"/>
    <w:rsid w:val="00582995"/>
    <w:rsid w:val="005D0B1F"/>
    <w:rsid w:val="00616588"/>
    <w:rsid w:val="00627AA3"/>
    <w:rsid w:val="00640904"/>
    <w:rsid w:val="00654D7A"/>
    <w:rsid w:val="00690422"/>
    <w:rsid w:val="006C728B"/>
    <w:rsid w:val="006D0CE2"/>
    <w:rsid w:val="006D2181"/>
    <w:rsid w:val="006E0A3A"/>
    <w:rsid w:val="00731E11"/>
    <w:rsid w:val="00732660"/>
    <w:rsid w:val="00743EA6"/>
    <w:rsid w:val="00761D5C"/>
    <w:rsid w:val="007865E8"/>
    <w:rsid w:val="007A3713"/>
    <w:rsid w:val="007B7D61"/>
    <w:rsid w:val="007C6F42"/>
    <w:rsid w:val="007E16A9"/>
    <w:rsid w:val="00820B26"/>
    <w:rsid w:val="00862A5A"/>
    <w:rsid w:val="00874F30"/>
    <w:rsid w:val="00880995"/>
    <w:rsid w:val="008A0B23"/>
    <w:rsid w:val="008C4C6E"/>
    <w:rsid w:val="00990946"/>
    <w:rsid w:val="009960F8"/>
    <w:rsid w:val="009D00E5"/>
    <w:rsid w:val="009E7714"/>
    <w:rsid w:val="009F294F"/>
    <w:rsid w:val="00A25157"/>
    <w:rsid w:val="00A2532E"/>
    <w:rsid w:val="00A36A74"/>
    <w:rsid w:val="00A46471"/>
    <w:rsid w:val="00A74DCD"/>
    <w:rsid w:val="00A764C9"/>
    <w:rsid w:val="00A967AE"/>
    <w:rsid w:val="00AC5BF1"/>
    <w:rsid w:val="00AD6874"/>
    <w:rsid w:val="00B50F64"/>
    <w:rsid w:val="00B53340"/>
    <w:rsid w:val="00B6589B"/>
    <w:rsid w:val="00BF177E"/>
    <w:rsid w:val="00C376B1"/>
    <w:rsid w:val="00C90850"/>
    <w:rsid w:val="00DA10AF"/>
    <w:rsid w:val="00DB362F"/>
    <w:rsid w:val="00DD5BF5"/>
    <w:rsid w:val="00DD77E4"/>
    <w:rsid w:val="00DD7E40"/>
    <w:rsid w:val="00E06051"/>
    <w:rsid w:val="00E3524B"/>
    <w:rsid w:val="00E47E61"/>
    <w:rsid w:val="00E72D6F"/>
    <w:rsid w:val="00E810D1"/>
    <w:rsid w:val="00EF7117"/>
    <w:rsid w:val="00F05AC8"/>
    <w:rsid w:val="00F30820"/>
    <w:rsid w:val="00F91730"/>
    <w:rsid w:val="00F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933A3"/>
  <w15:chartTrackingRefBased/>
  <w15:docId w15:val="{5166FA4D-5053-4C14-B857-6B1D59DF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946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874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823587"/>
      <w:sz w:val="36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D6874"/>
    <w:pPr>
      <w:outlineLvl w:val="1"/>
    </w:pPr>
    <w:rPr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AD6874"/>
    <w:pPr>
      <w:outlineLvl w:val="2"/>
    </w:pPr>
    <w:rPr>
      <w:sz w:val="22"/>
      <w:szCs w:val="24"/>
    </w:rPr>
  </w:style>
  <w:style w:type="paragraph" w:styleId="Kop4">
    <w:name w:val="heading 4"/>
    <w:basedOn w:val="Kop3"/>
    <w:next w:val="Kop3"/>
    <w:link w:val="Kop4Char"/>
    <w:uiPriority w:val="9"/>
    <w:unhideWhenUsed/>
    <w:qFormat/>
    <w:rsid w:val="00AD6874"/>
    <w:pPr>
      <w:outlineLvl w:val="3"/>
    </w:pPr>
    <w:rPr>
      <w:iCs/>
      <w:sz w:val="20"/>
    </w:rPr>
  </w:style>
  <w:style w:type="paragraph" w:styleId="Kop6">
    <w:name w:val="heading 6"/>
    <w:basedOn w:val="Kop3"/>
    <w:next w:val="Standaard"/>
    <w:link w:val="Kop6Char"/>
    <w:uiPriority w:val="9"/>
    <w:semiHidden/>
    <w:unhideWhenUsed/>
    <w:qFormat/>
    <w:rsid w:val="007A3713"/>
    <w:pPr>
      <w:spacing w:before="40" w:after="0" w:afterAutospacing="1"/>
      <w:outlineLvl w:val="5"/>
    </w:pPr>
    <w:rPr>
      <w:color w:val="FF0000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1A0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A0A"/>
    <w:rPr>
      <w:rFonts w:ascii="Segoe UI" w:hAnsi="Segoe UI" w:cs="Segoe UI"/>
      <w:color w:val="000000" w:themeColor="text1"/>
      <w:sz w:val="20"/>
      <w:szCs w:val="18"/>
    </w:rPr>
  </w:style>
  <w:style w:type="paragraph" w:styleId="Citaat">
    <w:name w:val="Quote"/>
    <w:basedOn w:val="Standaard"/>
    <w:next w:val="Standaard"/>
    <w:link w:val="CitaatChar"/>
    <w:uiPriority w:val="29"/>
    <w:rsid w:val="003C1A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1A0A"/>
    <w:rPr>
      <w:rFonts w:ascii="Arial" w:hAnsi="Arial"/>
      <w:i/>
      <w:iCs/>
      <w:color w:val="404040" w:themeColor="text1" w:themeTint="BF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C1A0A"/>
    <w:pPr>
      <w:framePr w:wrap="around" w:vAnchor="text" w:hAnchor="text" w:y="1"/>
      <w:pBdr>
        <w:top w:val="single" w:sz="4" w:space="10" w:color="7F3589"/>
        <w:bottom w:val="single" w:sz="4" w:space="10" w:color="7F3589"/>
      </w:pBdr>
      <w:spacing w:before="360" w:after="360"/>
      <w:ind w:left="862" w:right="862"/>
      <w:jc w:val="center"/>
    </w:pPr>
    <w:rPr>
      <w:i/>
      <w:iCs/>
      <w:color w:val="7F35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1A0A"/>
    <w:rPr>
      <w:rFonts w:ascii="Arial" w:hAnsi="Arial"/>
      <w:i/>
      <w:iCs/>
      <w:color w:val="7F3589"/>
      <w:sz w:val="20"/>
    </w:rPr>
  </w:style>
  <w:style w:type="paragraph" w:styleId="Geenafstand">
    <w:name w:val="No Spacing"/>
    <w:uiPriority w:val="1"/>
    <w:rsid w:val="003C1A0A"/>
    <w:pPr>
      <w:spacing w:after="0" w:line="240" w:lineRule="auto"/>
    </w:pPr>
    <w:rPr>
      <w:rFonts w:ascii="Arial" w:hAnsi="Arial"/>
      <w:color w:val="000000" w:themeColor="text1"/>
      <w:sz w:val="18"/>
    </w:rPr>
  </w:style>
  <w:style w:type="character" w:styleId="Hyperlink">
    <w:name w:val="Hyperlink"/>
    <w:basedOn w:val="Standaardalinea-lettertype"/>
    <w:uiPriority w:val="99"/>
    <w:unhideWhenUsed/>
    <w:rsid w:val="003C1A0A"/>
    <w:rPr>
      <w:color w:val="7030A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B362F"/>
    <w:pPr>
      <w:spacing w:before="120"/>
    </w:pPr>
    <w:rPr>
      <w:rFonts w:cstheme="minorHAnsi"/>
      <w:b/>
      <w:bCs/>
      <w:i/>
      <w:iCs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3C1A0A"/>
    <w:pPr>
      <w:spacing w:before="120"/>
      <w:ind w:left="200"/>
    </w:pPr>
    <w:rPr>
      <w:rFonts w:asciiTheme="minorHAnsi" w:hAnsiTheme="minorHAnsi" w:cstheme="minorHAnsi"/>
      <w:b/>
      <w:bCs/>
      <w:sz w:val="22"/>
    </w:rPr>
  </w:style>
  <w:style w:type="character" w:styleId="Intensievebenadrukking">
    <w:name w:val="Intense Emphasis"/>
    <w:basedOn w:val="Standaardalinea-lettertype"/>
    <w:uiPriority w:val="21"/>
    <w:rsid w:val="003C1A0A"/>
    <w:rPr>
      <w:rFonts w:ascii="Trebuchet MS" w:hAnsi="Trebuchet MS"/>
      <w:i/>
      <w:iCs/>
      <w:color w:val="7030A0"/>
    </w:rPr>
  </w:style>
  <w:style w:type="character" w:styleId="Intensieveverwijzing">
    <w:name w:val="Intense Reference"/>
    <w:basedOn w:val="Standaardalinea-lettertype"/>
    <w:uiPriority w:val="32"/>
    <w:rsid w:val="003C1A0A"/>
    <w:rPr>
      <w:rFonts w:ascii="Trebuchet MS" w:hAnsi="Trebuchet MS"/>
      <w:b/>
      <w:bCs/>
      <w:smallCaps/>
      <w:color w:val="7030A0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AD6874"/>
    <w:rPr>
      <w:rFonts w:ascii="Arial" w:eastAsiaTheme="majorEastAsia" w:hAnsi="Arial" w:cstheme="majorBidi"/>
      <w:b/>
      <w:color w:val="823587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D6874"/>
    <w:rPr>
      <w:rFonts w:ascii="Arial" w:eastAsiaTheme="majorEastAsia" w:hAnsi="Arial" w:cstheme="majorBidi"/>
      <w:b/>
      <w:color w:val="823587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D6874"/>
    <w:rPr>
      <w:rFonts w:ascii="Arial" w:eastAsiaTheme="majorEastAsia" w:hAnsi="Arial" w:cstheme="majorBidi"/>
      <w:b/>
      <w:color w:val="823587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D6874"/>
    <w:rPr>
      <w:rFonts w:ascii="Arial" w:eastAsiaTheme="majorEastAsia" w:hAnsi="Arial" w:cstheme="majorBidi"/>
      <w:b/>
      <w:iCs/>
      <w:color w:val="823587"/>
      <w:sz w:val="20"/>
      <w:szCs w:val="24"/>
    </w:rPr>
  </w:style>
  <w:style w:type="paragraph" w:styleId="Kopvaninhoudsopgave">
    <w:name w:val="TOC Heading"/>
    <w:basedOn w:val="Kop1"/>
    <w:next w:val="Standaard"/>
    <w:uiPriority w:val="39"/>
    <w:unhideWhenUsed/>
    <w:rsid w:val="002312B6"/>
    <w:pPr>
      <w:spacing w:line="259" w:lineRule="auto"/>
      <w:outlineLvl w:val="9"/>
    </w:pPr>
    <w:rPr>
      <w:rFonts w:asciiTheme="majorHAnsi" w:hAnsiTheme="majorHAnsi"/>
      <w:b w:val="0"/>
      <w:sz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A0A"/>
    <w:rPr>
      <w:rFonts w:ascii="Arial" w:hAnsi="Arial"/>
      <w:color w:val="000000" w:themeColor="text1"/>
      <w:sz w:val="20"/>
    </w:rPr>
  </w:style>
  <w:style w:type="paragraph" w:styleId="Lijstalinea">
    <w:name w:val="List Paragraph"/>
    <w:basedOn w:val="Standaard"/>
    <w:uiPriority w:val="34"/>
    <w:qFormat/>
    <w:rsid w:val="003C1A0A"/>
    <w:pPr>
      <w:ind w:left="720"/>
      <w:contextualSpacing/>
    </w:pPr>
  </w:style>
  <w:style w:type="character" w:styleId="Nadruk">
    <w:name w:val="Emphasis"/>
    <w:basedOn w:val="Standaardalinea-lettertype"/>
    <w:uiPriority w:val="20"/>
    <w:rsid w:val="003C1A0A"/>
    <w:rPr>
      <w:rFonts w:ascii="Trebuchet MS" w:hAnsi="Trebuchet MS"/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rsid w:val="003C1A0A"/>
    <w:pPr>
      <w:numPr>
        <w:ilvl w:val="1"/>
      </w:numPr>
      <w:spacing w:after="160"/>
    </w:pPr>
    <w:rPr>
      <w:rFonts w:eastAsiaTheme="minorEastAsia"/>
      <w:i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1A0A"/>
    <w:rPr>
      <w:rFonts w:ascii="Arial" w:eastAsiaTheme="minorEastAsia" w:hAnsi="Arial"/>
      <w:i/>
      <w:color w:val="000000" w:themeColor="text1"/>
      <w:sz w:val="28"/>
    </w:rPr>
  </w:style>
  <w:style w:type="character" w:styleId="Subtielebenadrukking">
    <w:name w:val="Subtle Emphasis"/>
    <w:basedOn w:val="Standaardalinea-lettertype"/>
    <w:uiPriority w:val="19"/>
    <w:rsid w:val="003C1A0A"/>
    <w:rPr>
      <w:rFonts w:ascii="Trebuchet MS" w:hAnsi="Trebuchet MS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3C1A0A"/>
    <w:rPr>
      <w:rFonts w:ascii="Trebuchet MS" w:hAnsi="Trebuchet MS"/>
      <w:smallCaps/>
      <w:color w:val="5A5A5A" w:themeColor="text1" w:themeTint="A5"/>
    </w:rPr>
  </w:style>
  <w:style w:type="table" w:styleId="Tabelraster">
    <w:name w:val="Table Grid"/>
    <w:basedOn w:val="Standaardtabel"/>
    <w:uiPriority w:val="39"/>
    <w:rsid w:val="00A967AE"/>
    <w:pPr>
      <w:spacing w:after="0" w:line="240" w:lineRule="auto"/>
    </w:pPr>
    <w:rPr>
      <w:rFonts w:ascii="Arial" w:hAnsi="Arial"/>
    </w:rPr>
    <w:tblPr>
      <w:tblStyleRow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left"/>
      </w:pPr>
      <w:rPr>
        <w:rFonts w:ascii="Arial" w:hAnsi="Arial"/>
        <w:b/>
        <w:caps w:val="0"/>
        <w:color w:val="FFFFFF" w:themeColor="background1"/>
        <w:sz w:val="28"/>
      </w:rPr>
      <w:tblPr/>
      <w:tcPr>
        <w:shd w:val="clear" w:color="auto" w:fill="823587"/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7030A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Titelvanboek">
    <w:name w:val="Book Title"/>
    <w:basedOn w:val="Standaardalinea-lettertype"/>
    <w:uiPriority w:val="33"/>
    <w:rsid w:val="003C1A0A"/>
    <w:rPr>
      <w:rFonts w:ascii="Trebuchet MS" w:hAnsi="Trebuchet MS"/>
      <w:b/>
      <w:bCs/>
      <w:i/>
      <w:iCs/>
      <w:spacing w:val="5"/>
    </w:rPr>
  </w:style>
  <w:style w:type="paragraph" w:customStyle="1" w:styleId="Titel-1">
    <w:name w:val="Titel-1"/>
    <w:basedOn w:val="Kop1"/>
    <w:next w:val="Standaard"/>
    <w:link w:val="Titel-1Char"/>
    <w:rsid w:val="003F6C89"/>
    <w:pPr>
      <w:outlineLvl w:val="9"/>
    </w:pPr>
    <w:rPr>
      <w:color w:val="FFFFFF" w:themeColor="background1"/>
      <w:sz w:val="96"/>
    </w:rPr>
  </w:style>
  <w:style w:type="character" w:customStyle="1" w:styleId="Titel-1Char">
    <w:name w:val="Titel-1 Char"/>
    <w:basedOn w:val="Kop1Char"/>
    <w:link w:val="Titel-1"/>
    <w:rsid w:val="003F6C89"/>
    <w:rPr>
      <w:rFonts w:ascii="Arial" w:eastAsiaTheme="majorEastAsia" w:hAnsi="Arial" w:cstheme="majorBidi"/>
      <w:b/>
      <w:color w:val="FFFFFF" w:themeColor="background1"/>
      <w:sz w:val="96"/>
      <w:szCs w:val="32"/>
    </w:rPr>
  </w:style>
  <w:style w:type="paragraph" w:customStyle="1" w:styleId="Titel-Inhoudsopgave">
    <w:name w:val="Titel-Inhoudsopgave"/>
    <w:basedOn w:val="Kop1"/>
    <w:link w:val="Titel-InhoudsopgaveChar"/>
    <w:qFormat/>
    <w:rsid w:val="00DB362F"/>
    <w:pPr>
      <w:spacing w:line="259" w:lineRule="auto"/>
      <w:outlineLvl w:val="9"/>
    </w:pPr>
    <w:rPr>
      <w:b w:val="0"/>
      <w:sz w:val="32"/>
    </w:rPr>
  </w:style>
  <w:style w:type="character" w:customStyle="1" w:styleId="Titel-InhoudsopgaveChar">
    <w:name w:val="Titel-Inhoudsopgave Char"/>
    <w:basedOn w:val="Kop2Char"/>
    <w:link w:val="Titel-Inhoudsopgave"/>
    <w:rsid w:val="00DB362F"/>
    <w:rPr>
      <w:rFonts w:ascii="Arial" w:eastAsiaTheme="majorEastAsia" w:hAnsi="Arial" w:cstheme="majorBidi"/>
      <w:b w:val="0"/>
      <w:color w:val="823587"/>
      <w:sz w:val="32"/>
      <w:szCs w:val="32"/>
    </w:rPr>
  </w:style>
  <w:style w:type="paragraph" w:customStyle="1" w:styleId="Url">
    <w:name w:val="Url"/>
    <w:basedOn w:val="Standaard"/>
    <w:rsid w:val="003C1A0A"/>
    <w:rPr>
      <w:color w:val="7030A0"/>
    </w:rPr>
  </w:style>
  <w:style w:type="paragraph" w:styleId="Voettekst">
    <w:name w:val="footer"/>
    <w:basedOn w:val="Standaard"/>
    <w:link w:val="Voet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A0A"/>
    <w:rPr>
      <w:rFonts w:ascii="Arial" w:hAnsi="Arial"/>
      <w:color w:val="000000" w:themeColor="text1"/>
      <w:sz w:val="20"/>
    </w:rPr>
  </w:style>
  <w:style w:type="character" w:styleId="Zwaar">
    <w:name w:val="Strong"/>
    <w:basedOn w:val="Standaardalinea-lettertype"/>
    <w:uiPriority w:val="22"/>
    <w:rsid w:val="003C1A0A"/>
    <w:rPr>
      <w:rFonts w:ascii="Trebuchet MS" w:hAnsi="Trebuchet MS"/>
      <w:b/>
      <w:bCs/>
    </w:rPr>
  </w:style>
  <w:style w:type="paragraph" w:customStyle="1" w:styleId="Subtitel">
    <w:name w:val="Subtitel"/>
    <w:basedOn w:val="Titel-1"/>
    <w:next w:val="Standaard"/>
    <w:link w:val="SubtitelChar"/>
    <w:rsid w:val="003F6C89"/>
    <w:rPr>
      <w:sz w:val="28"/>
      <w:szCs w:val="28"/>
    </w:rPr>
  </w:style>
  <w:style w:type="character" w:customStyle="1" w:styleId="SubtitelChar">
    <w:name w:val="Subtitel Char"/>
    <w:basedOn w:val="Titel-1Char"/>
    <w:link w:val="Subtitel"/>
    <w:rsid w:val="003F6C89"/>
    <w:rPr>
      <w:rFonts w:ascii="Arial" w:eastAsiaTheme="majorEastAsia" w:hAnsi="Arial" w:cstheme="majorBidi"/>
      <w:b/>
      <w:color w:val="FFFFFF" w:themeColor="background1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28644B"/>
    <w:pPr>
      <w:ind w:left="400"/>
    </w:pPr>
    <w:rPr>
      <w:rFonts w:asciiTheme="minorHAnsi" w:hAnsiTheme="minorHAnsi" w:cs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28644B"/>
    <w:pPr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28644B"/>
    <w:pPr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28644B"/>
    <w:pPr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28644B"/>
    <w:pPr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28644B"/>
    <w:pPr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28644B"/>
    <w:pPr>
      <w:ind w:left="1600"/>
    </w:pPr>
    <w:rPr>
      <w:rFonts w:asciiTheme="minorHAnsi" w:hAnsiTheme="minorHAnsi" w:cstheme="minorHAnsi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2312B6"/>
    <w:pPr>
      <w:spacing w:after="200" w:line="240" w:lineRule="auto"/>
    </w:pPr>
    <w:rPr>
      <w:i/>
      <w:iCs/>
      <w:color w:val="823587"/>
      <w:sz w:val="18"/>
      <w:szCs w:val="18"/>
    </w:rPr>
  </w:style>
  <w:style w:type="table" w:customStyle="1" w:styleId="Tabel-OG">
    <w:name w:val="Tabel-OG"/>
    <w:basedOn w:val="Standaardtabel"/>
    <w:uiPriority w:val="99"/>
    <w:rsid w:val="00182717"/>
    <w:pPr>
      <w:spacing w:after="0" w:line="240" w:lineRule="auto"/>
    </w:pPr>
    <w:rPr>
      <w:rFonts w:ascii="Arial" w:hAnsi="Arial" w:cs="Arial"/>
      <w:szCs w:val="20"/>
      <w:lang w:val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823587"/>
      </w:tcPr>
    </w:tblStylePr>
    <w:tblStylePr w:type="band2Horz">
      <w:tblPr/>
      <w:tcPr>
        <w:shd w:val="clear" w:color="auto" w:fill="E7E6E6" w:themeFill="background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64053"/>
    <w:rPr>
      <w:color w:val="8080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3713"/>
    <w:rPr>
      <w:rFonts w:ascii="Arial" w:eastAsiaTheme="majorEastAsia" w:hAnsi="Arial" w:cstheme="majorBidi"/>
      <w:b/>
      <w:color w:val="FF0000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ostgelrenl.sharepoint.com/Gedeelde%20documenten/Rapport%20Oost%20Gel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12A635E6E748EC8D33F6A4EF6AD6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7BD3A-E4FD-4FCC-9664-7EEB51041664}"/>
      </w:docPartPr>
      <w:docPartBody>
        <w:p w:rsidR="007857F0" w:rsidRDefault="007857F0">
          <w:pPr>
            <w:pStyle w:val="9D12A635E6E748EC8D33F6A4EF6AD6E4"/>
          </w:pPr>
          <w:r w:rsidRPr="00874286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F0"/>
    <w:rsid w:val="001F4696"/>
    <w:rsid w:val="00287D0B"/>
    <w:rsid w:val="003157CA"/>
    <w:rsid w:val="004702AB"/>
    <w:rsid w:val="004840E5"/>
    <w:rsid w:val="004B5CB6"/>
    <w:rsid w:val="00640904"/>
    <w:rsid w:val="00681BEB"/>
    <w:rsid w:val="007857F0"/>
    <w:rsid w:val="00820B26"/>
    <w:rsid w:val="00923353"/>
    <w:rsid w:val="00A537BF"/>
    <w:rsid w:val="00A72FB9"/>
    <w:rsid w:val="00D7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537BF"/>
    <w:rPr>
      <w:color w:val="808080"/>
    </w:rPr>
  </w:style>
  <w:style w:type="paragraph" w:customStyle="1" w:styleId="9D12A635E6E748EC8D33F6A4EF6AD6E4">
    <w:name w:val="9D12A635E6E748EC8D33F6A4EF6AD6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697AFED1A4140BE1E909564F96647" ma:contentTypeVersion="16" ma:contentTypeDescription="Een nieuw document maken." ma:contentTypeScope="" ma:versionID="7b47f97755ef68513f9e5c4ba16e6f77">
  <xsd:schema xmlns:xsd="http://www.w3.org/2001/XMLSchema" xmlns:xs="http://www.w3.org/2001/XMLSchema" xmlns:p="http://schemas.microsoft.com/office/2006/metadata/properties" xmlns:ns2="08163523-c7ba-4980-b873-244c62fee03e" xmlns:ns3="81498d79-a71b-4f4d-b11a-cf4cb1dd4b6e" targetNamespace="http://schemas.microsoft.com/office/2006/metadata/properties" ma:root="true" ma:fieldsID="31407674cfdb8c57907bfa301dd5cf1d" ns2:_="" ns3:_="">
    <xsd:import namespace="08163523-c7ba-4980-b873-244c62fee03e"/>
    <xsd:import namespace="81498d79-a71b-4f4d-b11a-cf4cb1dd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3523-c7ba-4980-b873-244c62fe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493b17-365b-4500-9fae-d8d3fff60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98d79-a71b-4f4d-b11a-cf4cb1dd4b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a6f363-18c7-4353-88dc-7a8df3e3b52d}" ma:internalName="TaxCatchAll" ma:showField="CatchAllData" ma:web="81498d79-a71b-4f4d-b11a-cf4cb1dd4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63523-c7ba-4980-b873-244c62fee03e">
      <Terms xmlns="http://schemas.microsoft.com/office/infopath/2007/PartnerControls"/>
    </lcf76f155ced4ddcb4097134ff3c332f>
    <TaxCatchAll xmlns="81498d79-a71b-4f4d-b11a-cf4cb1dd4b6e" xsi:nil="true"/>
  </documentManagement>
</p:properties>
</file>

<file path=customXml/itemProps1.xml><?xml version="1.0" encoding="utf-8"?>
<ds:datastoreItem xmlns:ds="http://schemas.openxmlformats.org/officeDocument/2006/customXml" ds:itemID="{B0EDB842-5E2B-4E1E-8323-3A86C0CE1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1D143-D5B7-4661-9704-C40D99128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63523-c7ba-4980-b873-244c62fee03e"/>
    <ds:schemaRef ds:uri="81498d79-a71b-4f4d-b11a-cf4cb1dd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5D9A64-9667-4B6B-A2DB-4770A1C6E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B734D-E199-4AD8-878C-552DDEA20886}">
  <ds:schemaRefs>
    <ds:schemaRef ds:uri="http://schemas.microsoft.com/office/2006/metadata/properties"/>
    <ds:schemaRef ds:uri="http://schemas.microsoft.com/office/infopath/2007/PartnerControls"/>
    <ds:schemaRef ds:uri="08163523-c7ba-4980-b873-244c62fee03e"/>
    <ds:schemaRef ds:uri="81498d79-a71b-4f4d-b11a-cf4cb1dd4b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Rapport%20Oost%20Gelre</Template>
  <TotalTime>17</TotalTime>
  <Pages>5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 van het document]</vt:lpstr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F</dc:title>
  <dc:subject/>
  <dc:creator>van Londen, Eugene</dc:creator>
  <cp:keywords/>
  <dc:description/>
  <cp:lastModifiedBy>Eugene van Londen</cp:lastModifiedBy>
  <cp:revision>12</cp:revision>
  <cp:lastPrinted>2020-04-21T13:26:00Z</cp:lastPrinted>
  <dcterms:created xsi:type="dcterms:W3CDTF">2026-04-30T13:03:00Z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0x010100076697AFED1A4140BE1E909564F96647</vt:lpwstr>
  </property>
  <property fmtid="{D5CDD505-2E9C-101B-9397-08002B2CF9AE}" pid="3" name="MediaServiceImageTags">
    <vt:lpwstr/>
  </property>
</Properties>
</file>