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86AA1" w14:textId="24371C57" w:rsidR="003F78AC" w:rsidRPr="00F52C6A" w:rsidRDefault="003F78AC" w:rsidP="006E4375">
      <w:pPr>
        <w:pStyle w:val="Kop1zondernummer"/>
        <w:spacing w:after="0"/>
        <w:rPr>
          <w:sz w:val="40"/>
          <w:szCs w:val="40"/>
        </w:rPr>
      </w:pPr>
      <w:r w:rsidRPr="00F52C6A">
        <w:rPr>
          <w:sz w:val="40"/>
          <w:szCs w:val="40"/>
        </w:rPr>
        <w:t xml:space="preserve">Bijlage </w:t>
      </w:r>
      <w:r w:rsidR="003D6204">
        <w:rPr>
          <w:sz w:val="40"/>
          <w:szCs w:val="40"/>
        </w:rPr>
        <w:t>10.</w:t>
      </w:r>
      <w:r w:rsidRPr="00F52C6A">
        <w:rPr>
          <w:sz w:val="40"/>
          <w:szCs w:val="40"/>
        </w:rPr>
        <w:t xml:space="preserve"> Klachtenformulier aanbestedingen</w:t>
      </w:r>
    </w:p>
    <w:p w14:paraId="094F9B47" w14:textId="77777777" w:rsidR="003F78AC" w:rsidRPr="00216A57" w:rsidRDefault="003F78AC" w:rsidP="003F78AC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3F78AC" w:rsidRPr="00AB70CF" w14:paraId="224C03AC" w14:textId="77777777" w:rsidTr="007636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2"/>
          </w:tcPr>
          <w:p w14:paraId="4E049EC6" w14:textId="77777777" w:rsidR="003F78AC" w:rsidRPr="00AB70CF" w:rsidRDefault="003F78AC" w:rsidP="009A292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sz w:val="20"/>
              </w:rPr>
              <w:t>Gegevens klagende partij</w:t>
            </w:r>
          </w:p>
        </w:tc>
      </w:tr>
      <w:tr w:rsidR="003F78AC" w:rsidRPr="00AB70CF" w14:paraId="7D51AF20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935ACFB" w14:textId="77777777" w:rsidR="003F78AC" w:rsidRPr="00AB70CF" w:rsidRDefault="003F78AC" w:rsidP="009A292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B3A0EAB" w14:textId="77777777" w:rsidR="003F78AC" w:rsidRPr="00AB70CF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3F78AC" w:rsidRPr="00AB70CF" w14:paraId="7B4AD984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41B86C51" w14:textId="77777777" w:rsidR="003F78AC" w:rsidRPr="00AB70CF" w:rsidRDefault="003F78AC" w:rsidP="009A292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B20257B" w14:textId="77777777" w:rsidR="003F78AC" w:rsidRPr="00AB70CF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3F78AC" w:rsidRPr="00AB70CF" w14:paraId="515231AB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01878422" w14:textId="77777777" w:rsidR="003F78AC" w:rsidRPr="00AB70CF" w:rsidRDefault="003F78AC" w:rsidP="009A292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6E4C479" w14:textId="77777777" w:rsidR="003F78AC" w:rsidRPr="00AB70CF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:rsidRPr="00AB70CF" w14:paraId="51CCA8ED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9485F03" w14:textId="77777777" w:rsidR="003F78AC" w:rsidRPr="00AB70CF" w:rsidRDefault="003F78AC" w:rsidP="009A292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871D386" w14:textId="77777777" w:rsidR="003F78AC" w:rsidRPr="00AB70CF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:rsidRPr="00AB70CF" w14:paraId="12D033B8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3795F7E" w14:textId="77777777" w:rsidR="003F78AC" w:rsidRPr="00AB70CF" w:rsidRDefault="003F78AC" w:rsidP="009A292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25144FB" w14:textId="77777777" w:rsidR="003F78AC" w:rsidRPr="00AB70CF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:rsidRPr="00AB70CF" w14:paraId="12611A3E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85CC7D9" w14:textId="77777777" w:rsidR="003F78AC" w:rsidRPr="00AB70CF" w:rsidRDefault="003F78AC" w:rsidP="009A292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A6BBDE6" w14:textId="77777777" w:rsidR="003F78AC" w:rsidRPr="00AB70CF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:rsidRPr="00AB70CF" w14:paraId="0CA12DC1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2386F67" w14:textId="77777777" w:rsidR="003F78AC" w:rsidRPr="00AB70CF" w:rsidRDefault="003F78AC" w:rsidP="009A292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A1682B5" w14:textId="77777777" w:rsidR="003F78AC" w:rsidRPr="00AB70CF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</w:tbl>
    <w:p w14:paraId="1E64E9FB" w14:textId="77777777" w:rsidR="003F78AC" w:rsidRPr="00AB70CF" w:rsidRDefault="003F78AC" w:rsidP="003F78AC">
      <w:pPr>
        <w:rPr>
          <w:rFonts w:cs="Arial"/>
        </w:rPr>
      </w:pPr>
    </w:p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3F78AC" w:rsidRPr="004E1F5E" w14:paraId="2AA98DC1" w14:textId="77777777" w:rsidTr="007636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2"/>
          </w:tcPr>
          <w:p w14:paraId="207103C0" w14:textId="77777777" w:rsidR="003F78AC" w:rsidRPr="00FF6228" w:rsidRDefault="003F78AC" w:rsidP="009A292D">
            <w:pPr>
              <w:rPr>
                <w:rFonts w:cs="Arial"/>
                <w:b w:val="0"/>
                <w:bCs w:val="0"/>
                <w:sz w:val="20"/>
              </w:rPr>
            </w:pPr>
            <w:r w:rsidRPr="00FF6228">
              <w:rPr>
                <w:rFonts w:cs="Arial"/>
                <w:sz w:val="20"/>
              </w:rPr>
              <w:t xml:space="preserve">Gegevens </w:t>
            </w:r>
            <w:r>
              <w:rPr>
                <w:rFonts w:cs="Arial"/>
                <w:sz w:val="20"/>
              </w:rPr>
              <w:t>a</w:t>
            </w:r>
            <w:r w:rsidRPr="00FF6228">
              <w:rPr>
                <w:rFonts w:cs="Arial"/>
                <w:sz w:val="20"/>
              </w:rPr>
              <w:t>anbestedende dienst</w:t>
            </w:r>
          </w:p>
        </w:tc>
      </w:tr>
      <w:tr w:rsidR="003F78AC" w:rsidRPr="004E1F5E" w14:paraId="4F22060B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45AFF703" w14:textId="77777777" w:rsidR="003F78AC" w:rsidRDefault="003F78AC" w:rsidP="009A292D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AA3F606" w14:textId="77777777" w:rsidR="003F78AC" w:rsidRPr="004E1F5E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3F78AC" w:rsidRPr="004E1F5E" w14:paraId="640678D0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674EA0DF" w14:textId="77777777" w:rsidR="003F78AC" w:rsidRPr="004E1F5E" w:rsidRDefault="003F78AC" w:rsidP="009A292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4E7E72C9" w14:textId="77777777" w:rsidR="003F78AC" w:rsidRPr="004E1F5E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:rsidRPr="004E1F5E" w14:paraId="5934D54E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67559DB3" w14:textId="77777777" w:rsidR="003F78AC" w:rsidRPr="004E1F5E" w:rsidRDefault="003F78AC" w:rsidP="009A292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5A8FC992" w14:textId="77777777" w:rsidR="003F78AC" w:rsidRPr="004E1F5E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:rsidRPr="004E1F5E" w14:paraId="2BD15CFD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AE8076C" w14:textId="77777777" w:rsidR="003F78AC" w:rsidRPr="004E1F5E" w:rsidRDefault="003F78AC" w:rsidP="009A292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2719E44" w14:textId="77777777" w:rsidR="003F78AC" w:rsidRPr="004E1F5E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:rsidRPr="004E1F5E" w14:paraId="3AF44165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19E917ED" w14:textId="77777777" w:rsidR="003F78AC" w:rsidRPr="004E1F5E" w:rsidRDefault="003F78AC" w:rsidP="009A292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1E47938D" w14:textId="77777777" w:rsidR="003F78AC" w:rsidRPr="004E1F5E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:rsidRPr="004E1F5E" w14:paraId="5EC70D81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477D89DF" w14:textId="77777777" w:rsidR="003F78AC" w:rsidRPr="004E1F5E" w:rsidRDefault="003F78AC" w:rsidP="009A292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361F031C" w14:textId="77777777" w:rsidR="003F78AC" w:rsidRPr="004E1F5E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:rsidRPr="00696ADC" w14:paraId="10565878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155E00E2" w14:textId="77777777" w:rsidR="003F78AC" w:rsidRPr="00696ADC" w:rsidRDefault="003F78AC" w:rsidP="009A292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2548A9C" w14:textId="77777777" w:rsidR="003F78AC" w:rsidRPr="00696ADC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:rsidRPr="00854FB4" w14:paraId="52037735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B8CA63E" w14:textId="77777777" w:rsidR="003F78AC" w:rsidRPr="00854FB4" w:rsidRDefault="003F78AC" w:rsidP="009A292D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3DD290A2" w14:textId="77777777" w:rsidR="003F78AC" w:rsidRPr="00854FB4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</w:tbl>
    <w:p w14:paraId="6A011CB8" w14:textId="77777777" w:rsidR="003F78AC" w:rsidRPr="00216A57" w:rsidRDefault="003F78AC" w:rsidP="003F78AC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3F78AC" w14:paraId="6D1AF8B2" w14:textId="77777777" w:rsidTr="007636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2"/>
          </w:tcPr>
          <w:p w14:paraId="47B7B156" w14:textId="77777777" w:rsidR="003F78AC" w:rsidRDefault="003F78AC" w:rsidP="009A292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sz w:val="20"/>
              </w:rPr>
              <w:t>Juridische ondersteuning</w:t>
            </w:r>
          </w:p>
        </w:tc>
      </w:tr>
      <w:tr w:rsidR="003F78AC" w14:paraId="65C0E6B5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EC3B74E" w14:textId="77777777" w:rsidR="003F78AC" w:rsidRDefault="003F78AC" w:rsidP="009A292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Bedrijfsnaam:</w:t>
            </w:r>
          </w:p>
        </w:tc>
        <w:tc>
          <w:tcPr>
            <w:tcW w:w="6798" w:type="dxa"/>
          </w:tcPr>
          <w:p w14:paraId="755C01E0" w14:textId="77777777" w:rsidR="003F78AC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3F78AC" w14:paraId="239172FC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45FA32B" w14:textId="77777777" w:rsidR="003F78AC" w:rsidRDefault="003F78AC" w:rsidP="009A292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5403744C" w14:textId="77777777" w:rsidR="003F78AC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14:paraId="55B04A4B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1DF4EC30" w14:textId="77777777" w:rsidR="003F78AC" w:rsidRDefault="003F78AC" w:rsidP="009A292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5815C195" w14:textId="77777777" w:rsidR="003F78AC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14:paraId="09E9A09F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671EFEED" w14:textId="77777777" w:rsidR="003F78AC" w:rsidRDefault="003F78AC" w:rsidP="009A292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2B26C894" w14:textId="77777777" w:rsidR="003F78AC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</w:tbl>
    <w:p w14:paraId="62C3B8D8" w14:textId="77777777" w:rsidR="003F78AC" w:rsidRDefault="003F78AC" w:rsidP="003F78AC">
      <w:pPr>
        <w:rPr>
          <w:rFonts w:cs="Arial"/>
        </w:rPr>
      </w:pPr>
    </w:p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F78AC" w14:paraId="58FBC771" w14:textId="77777777" w:rsidTr="007636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</w:tcPr>
          <w:p w14:paraId="09972272" w14:textId="77777777" w:rsidR="003F78AC" w:rsidRPr="00EE05BC" w:rsidRDefault="003F78AC" w:rsidP="009A292D">
            <w:pPr>
              <w:rPr>
                <w:b w:val="0"/>
                <w:bCs w:val="0"/>
                <w:sz w:val="20"/>
              </w:rPr>
            </w:pPr>
            <w:r w:rsidRPr="00EE05BC">
              <w:rPr>
                <w:sz w:val="20"/>
              </w:rPr>
              <w:t>Inhoud klacht</w:t>
            </w:r>
          </w:p>
          <w:p w14:paraId="06111914" w14:textId="77777777" w:rsidR="003F78AC" w:rsidRDefault="003F78AC" w:rsidP="009A292D">
            <w:r>
              <w:t xml:space="preserve">Beschrijf kort de aard en inhoud van uw klacht. </w:t>
            </w:r>
          </w:p>
        </w:tc>
      </w:tr>
      <w:tr w:rsidR="003F78AC" w14:paraId="41E27A9F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</w:tcPr>
          <w:p w14:paraId="4E1F1636" w14:textId="77777777" w:rsidR="003F78AC" w:rsidRDefault="003F78AC" w:rsidP="009A292D"/>
          <w:p w14:paraId="19A3FF7E" w14:textId="77777777" w:rsidR="003F78AC" w:rsidRDefault="003F78AC" w:rsidP="009A292D"/>
          <w:p w14:paraId="438D5180" w14:textId="77777777" w:rsidR="003F78AC" w:rsidRDefault="003F78AC" w:rsidP="009A292D"/>
          <w:p w14:paraId="1F7C7557" w14:textId="77777777" w:rsidR="003F78AC" w:rsidRDefault="003F78AC" w:rsidP="009A292D"/>
          <w:p w14:paraId="04AE5C48" w14:textId="77777777" w:rsidR="003F78AC" w:rsidRDefault="003F78AC" w:rsidP="009A292D"/>
          <w:p w14:paraId="3016E92F" w14:textId="77777777" w:rsidR="003F78AC" w:rsidRDefault="003F78AC" w:rsidP="009A292D"/>
          <w:p w14:paraId="79FC7E4C" w14:textId="77777777" w:rsidR="003F78AC" w:rsidRDefault="003F78AC" w:rsidP="009A292D"/>
          <w:p w14:paraId="66861BB9" w14:textId="77777777" w:rsidR="003F78AC" w:rsidRDefault="003F78AC" w:rsidP="009A292D"/>
        </w:tc>
      </w:tr>
    </w:tbl>
    <w:p w14:paraId="28870D9D" w14:textId="77777777" w:rsidR="003F78AC" w:rsidRDefault="003F78AC" w:rsidP="003F78AC"/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F78AC" w14:paraId="652D1F86" w14:textId="77777777" w:rsidTr="007636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</w:tcPr>
          <w:p w14:paraId="6022106E" w14:textId="77777777" w:rsidR="003F78AC" w:rsidRPr="00EE05BC" w:rsidRDefault="003F78AC" w:rsidP="009A292D">
            <w:pPr>
              <w:rPr>
                <w:b w:val="0"/>
                <w:bCs w:val="0"/>
                <w:sz w:val="20"/>
              </w:rPr>
            </w:pPr>
            <w:r>
              <w:rPr>
                <w:sz w:val="20"/>
              </w:rPr>
              <w:t>Klacht gegrond?</w:t>
            </w:r>
          </w:p>
          <w:p w14:paraId="15DD4858" w14:textId="77777777" w:rsidR="003F78AC" w:rsidRDefault="003F78AC" w:rsidP="009A292D">
            <w:r>
              <w:lastRenderedPageBreak/>
              <w:t xml:space="preserve">Geef aan waarom u meent dat uw klacht gegrond is en verwijs hierbij naar relevante passages in door u bijgevoegde stukken.* </w:t>
            </w:r>
          </w:p>
        </w:tc>
      </w:tr>
      <w:tr w:rsidR="003F78AC" w14:paraId="3F57F1DB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</w:tcPr>
          <w:p w14:paraId="0F1F436E" w14:textId="77777777" w:rsidR="003F78AC" w:rsidRDefault="003F78AC" w:rsidP="009A292D"/>
          <w:p w14:paraId="3D6A8E14" w14:textId="77777777" w:rsidR="003F78AC" w:rsidRDefault="003F78AC" w:rsidP="009A292D"/>
          <w:p w14:paraId="3BD97B2B" w14:textId="77777777" w:rsidR="003F78AC" w:rsidRDefault="003F78AC" w:rsidP="009A292D"/>
          <w:p w14:paraId="2156FBA9" w14:textId="77777777" w:rsidR="003F78AC" w:rsidRDefault="003F78AC" w:rsidP="009A292D"/>
          <w:p w14:paraId="21015079" w14:textId="77777777" w:rsidR="003F78AC" w:rsidRDefault="003F78AC" w:rsidP="009A292D"/>
          <w:p w14:paraId="4A78EFC6" w14:textId="77777777" w:rsidR="003F78AC" w:rsidRDefault="003F78AC" w:rsidP="009A292D"/>
          <w:p w14:paraId="1C935327" w14:textId="77777777" w:rsidR="003F78AC" w:rsidRDefault="003F78AC" w:rsidP="009A292D"/>
          <w:p w14:paraId="5AE9B8F0" w14:textId="77777777" w:rsidR="003F78AC" w:rsidRDefault="003F78AC" w:rsidP="009A292D"/>
          <w:p w14:paraId="5368AAC0" w14:textId="77777777" w:rsidR="003F78AC" w:rsidRDefault="003F78AC" w:rsidP="009A292D"/>
          <w:p w14:paraId="716B603D" w14:textId="77777777" w:rsidR="003F78AC" w:rsidRDefault="003F78AC" w:rsidP="009A292D"/>
        </w:tc>
      </w:tr>
    </w:tbl>
    <w:p w14:paraId="2BE63567" w14:textId="77777777" w:rsidR="003F78AC" w:rsidRDefault="003F78AC" w:rsidP="003F78AC"/>
    <w:p w14:paraId="76E8B2CB" w14:textId="445B9996" w:rsidR="00F3185C" w:rsidRPr="00303A3C" w:rsidRDefault="00F3185C" w:rsidP="00303A3C"/>
    <w:sectPr w:rsidR="00F3185C" w:rsidRPr="00303A3C" w:rsidSect="00AE595C">
      <w:headerReference w:type="default" r:id="rId12"/>
      <w:footerReference w:type="default" r:id="rId13"/>
      <w:pgSz w:w="11906" w:h="16838" w:code="9"/>
      <w:pgMar w:top="2517" w:right="1418" w:bottom="1418" w:left="1418" w:header="283" w:footer="283" w:gutter="0"/>
      <w:paperSrc w:first="260" w:other="26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B23E7" w14:textId="77777777" w:rsidR="00457F8B" w:rsidRPr="00684F96" w:rsidRDefault="00457F8B">
      <w:r w:rsidRPr="00684F96">
        <w:separator/>
      </w:r>
    </w:p>
  </w:endnote>
  <w:endnote w:type="continuationSeparator" w:id="0">
    <w:p w14:paraId="6ED5F36C" w14:textId="77777777" w:rsidR="00457F8B" w:rsidRPr="00684F96" w:rsidRDefault="00457F8B">
      <w:r w:rsidRPr="00684F96">
        <w:continuationSeparator/>
      </w:r>
    </w:p>
  </w:endnote>
  <w:endnote w:type="continuationNotice" w:id="1">
    <w:p w14:paraId="10C11C43" w14:textId="77777777" w:rsidR="00457F8B" w:rsidRDefault="00457F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7F206" w14:textId="50C51799" w:rsidR="00E1650D" w:rsidRPr="00E1650D" w:rsidRDefault="00E1650D">
    <w:pPr>
      <w:pStyle w:val="Voettekst"/>
      <w:rPr>
        <w:rFonts w:ascii="Arial" w:hAnsi="Arial" w:cs="Arial"/>
        <w:sz w:val="16"/>
        <w:szCs w:val="16"/>
        <w:lang w:eastAsia="en-US"/>
      </w:rPr>
    </w:pPr>
    <w:r w:rsidRPr="00E1650D">
      <w:rPr>
        <w:rFonts w:ascii="Arial" w:hAnsi="Arial" w:cs="Arial"/>
        <w:sz w:val="16"/>
        <w:szCs w:val="16"/>
      </w:rPr>
      <w:t>In de veiligheidsregio Zaanstreek-Waterland werken brandweer, politie, gemeenten en GHOR samen aan veiligheid.</w:t>
    </w:r>
  </w:p>
  <w:p w14:paraId="1BBFB076" w14:textId="77777777" w:rsidR="00E1650D" w:rsidRDefault="00E165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48E8B" w14:textId="77777777" w:rsidR="00457F8B" w:rsidRPr="00684F96" w:rsidRDefault="00457F8B">
      <w:r w:rsidRPr="00684F96">
        <w:separator/>
      </w:r>
    </w:p>
  </w:footnote>
  <w:footnote w:type="continuationSeparator" w:id="0">
    <w:p w14:paraId="1CD5E75D" w14:textId="77777777" w:rsidR="00457F8B" w:rsidRPr="00684F96" w:rsidRDefault="00457F8B">
      <w:r w:rsidRPr="00684F96">
        <w:continuationSeparator/>
      </w:r>
    </w:p>
  </w:footnote>
  <w:footnote w:type="continuationNotice" w:id="1">
    <w:p w14:paraId="547E4374" w14:textId="77777777" w:rsidR="00457F8B" w:rsidRDefault="00457F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EA7B7" w14:textId="7673831D" w:rsidR="005C3891" w:rsidRPr="00684F96" w:rsidRDefault="008F7AF7" w:rsidP="001F4E94">
    <w:pPr>
      <w:pStyle w:val="Koptekst"/>
      <w:tabs>
        <w:tab w:val="clear" w:pos="9072"/>
        <w:tab w:val="right" w:pos="10440"/>
      </w:tabs>
      <w:spacing w:before="480"/>
      <w:ind w:left="4252"/>
    </w:pPr>
    <w:r w:rsidRPr="00B6138A">
      <w:rPr>
        <w:noProof/>
      </w:rPr>
      <w:pict w14:anchorId="17C505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" o:spid="_x0000_i1027" type="#_x0000_t75" style="width:218.4pt;height:37.8pt;visibility:visible;mso-wrap-style:squar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2492B"/>
    <w:multiLevelType w:val="multilevel"/>
    <w:tmpl w:val="47FC239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4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2" w:hanging="2160"/>
      </w:pPr>
      <w:rPr>
        <w:rFonts w:hint="default"/>
      </w:rPr>
    </w:lvl>
  </w:abstractNum>
  <w:abstractNum w:abstractNumId="1" w15:restartNumberingAfterBreak="0">
    <w:nsid w:val="1B03041D"/>
    <w:multiLevelType w:val="hybridMultilevel"/>
    <w:tmpl w:val="002CD8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D6069"/>
    <w:multiLevelType w:val="hybridMultilevel"/>
    <w:tmpl w:val="E87C68DE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AC7CA3"/>
    <w:multiLevelType w:val="hybridMultilevel"/>
    <w:tmpl w:val="E11A4E9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735972"/>
    <w:multiLevelType w:val="multilevel"/>
    <w:tmpl w:val="8FCE6B86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2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5" w15:restartNumberingAfterBreak="0">
    <w:nsid w:val="45FC0B9A"/>
    <w:multiLevelType w:val="hybridMultilevel"/>
    <w:tmpl w:val="6A941F5A"/>
    <w:lvl w:ilvl="0" w:tplc="0413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ADF2BE0A">
      <w:numFmt w:val="bullet"/>
      <w:lvlText w:val="•"/>
      <w:lvlJc w:val="left"/>
      <w:pPr>
        <w:ind w:left="222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53773A5F"/>
    <w:multiLevelType w:val="hybridMultilevel"/>
    <w:tmpl w:val="FD04097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704E3928"/>
    <w:multiLevelType w:val="multilevel"/>
    <w:tmpl w:val="9B06ABEC"/>
    <w:lvl w:ilvl="0">
      <w:start w:val="1"/>
      <w:numFmt w:val="upperRoman"/>
      <w:lvlText w:val="%1."/>
      <w:lvlJc w:val="left"/>
      <w:pPr>
        <w:ind w:left="856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1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1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76" w:hanging="1440"/>
      </w:pPr>
      <w:rPr>
        <w:rFonts w:hint="default"/>
      </w:rPr>
    </w:lvl>
  </w:abstractNum>
  <w:abstractNum w:abstractNumId="10" w15:restartNumberingAfterBreak="0">
    <w:nsid w:val="72C006C8"/>
    <w:multiLevelType w:val="hybridMultilevel"/>
    <w:tmpl w:val="174AEF98"/>
    <w:lvl w:ilvl="0" w:tplc="04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98364C6"/>
    <w:multiLevelType w:val="hybridMultilevel"/>
    <w:tmpl w:val="AD6CBCB0"/>
    <w:lvl w:ilvl="0" w:tplc="46160ACE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207800">
    <w:abstractNumId w:val="6"/>
  </w:num>
  <w:num w:numId="2" w16cid:durableId="204409969">
    <w:abstractNumId w:val="3"/>
  </w:num>
  <w:num w:numId="3" w16cid:durableId="1490443019">
    <w:abstractNumId w:val="10"/>
  </w:num>
  <w:num w:numId="4" w16cid:durableId="702949694">
    <w:abstractNumId w:val="11"/>
  </w:num>
  <w:num w:numId="5" w16cid:durableId="834960181">
    <w:abstractNumId w:val="1"/>
  </w:num>
  <w:num w:numId="6" w16cid:durableId="649212753">
    <w:abstractNumId w:val="9"/>
  </w:num>
  <w:num w:numId="7" w16cid:durableId="1457681765">
    <w:abstractNumId w:val="0"/>
  </w:num>
  <w:num w:numId="8" w16cid:durableId="734090810">
    <w:abstractNumId w:val="4"/>
  </w:num>
  <w:num w:numId="9" w16cid:durableId="1972204741">
    <w:abstractNumId w:val="5"/>
  </w:num>
  <w:num w:numId="10" w16cid:durableId="395976264">
    <w:abstractNumId w:val="8"/>
  </w:num>
  <w:num w:numId="11" w16cid:durableId="1825391032">
    <w:abstractNumId w:val="7"/>
  </w:num>
  <w:num w:numId="12" w16cid:durableId="1594821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4F96"/>
    <w:rsid w:val="00015DA4"/>
    <w:rsid w:val="000348DA"/>
    <w:rsid w:val="000353E9"/>
    <w:rsid w:val="00036B3D"/>
    <w:rsid w:val="00042C88"/>
    <w:rsid w:val="00043920"/>
    <w:rsid w:val="0004571C"/>
    <w:rsid w:val="00046EFB"/>
    <w:rsid w:val="000562B6"/>
    <w:rsid w:val="00060AB3"/>
    <w:rsid w:val="00077F27"/>
    <w:rsid w:val="00080D97"/>
    <w:rsid w:val="00097FDD"/>
    <w:rsid w:val="000A2D4A"/>
    <w:rsid w:val="000A4B69"/>
    <w:rsid w:val="000A6049"/>
    <w:rsid w:val="000B1075"/>
    <w:rsid w:val="000B199A"/>
    <w:rsid w:val="000C5592"/>
    <w:rsid w:val="000D0028"/>
    <w:rsid w:val="001009E2"/>
    <w:rsid w:val="00103280"/>
    <w:rsid w:val="00105AE1"/>
    <w:rsid w:val="00110266"/>
    <w:rsid w:val="00116CC1"/>
    <w:rsid w:val="0012257D"/>
    <w:rsid w:val="00143FBD"/>
    <w:rsid w:val="00144DDD"/>
    <w:rsid w:val="00167685"/>
    <w:rsid w:val="00173CDD"/>
    <w:rsid w:val="001846DC"/>
    <w:rsid w:val="00194C1B"/>
    <w:rsid w:val="001A39A5"/>
    <w:rsid w:val="001A55E9"/>
    <w:rsid w:val="001C612D"/>
    <w:rsid w:val="001D2AA9"/>
    <w:rsid w:val="001E2944"/>
    <w:rsid w:val="001E6E6A"/>
    <w:rsid w:val="001F4E94"/>
    <w:rsid w:val="001F6C45"/>
    <w:rsid w:val="0020307A"/>
    <w:rsid w:val="002273FE"/>
    <w:rsid w:val="00230F14"/>
    <w:rsid w:val="00232375"/>
    <w:rsid w:val="00235E31"/>
    <w:rsid w:val="00246FDF"/>
    <w:rsid w:val="002470DC"/>
    <w:rsid w:val="00253AF4"/>
    <w:rsid w:val="00255F50"/>
    <w:rsid w:val="00262979"/>
    <w:rsid w:val="00277DF3"/>
    <w:rsid w:val="00282F0D"/>
    <w:rsid w:val="002908E6"/>
    <w:rsid w:val="002B279E"/>
    <w:rsid w:val="002C4C00"/>
    <w:rsid w:val="0030341A"/>
    <w:rsid w:val="00303A3C"/>
    <w:rsid w:val="00304DFE"/>
    <w:rsid w:val="003219DF"/>
    <w:rsid w:val="00331B2D"/>
    <w:rsid w:val="0033681C"/>
    <w:rsid w:val="003528FA"/>
    <w:rsid w:val="00364C25"/>
    <w:rsid w:val="00385C86"/>
    <w:rsid w:val="00386888"/>
    <w:rsid w:val="0038724A"/>
    <w:rsid w:val="003A5A70"/>
    <w:rsid w:val="003B6C78"/>
    <w:rsid w:val="003C2978"/>
    <w:rsid w:val="003C4AEC"/>
    <w:rsid w:val="003D6204"/>
    <w:rsid w:val="003E35A9"/>
    <w:rsid w:val="003F0865"/>
    <w:rsid w:val="003F744C"/>
    <w:rsid w:val="003F78AC"/>
    <w:rsid w:val="00421E26"/>
    <w:rsid w:val="00426C6F"/>
    <w:rsid w:val="00431A59"/>
    <w:rsid w:val="0043454C"/>
    <w:rsid w:val="00434A7F"/>
    <w:rsid w:val="004360F9"/>
    <w:rsid w:val="00447629"/>
    <w:rsid w:val="004577AF"/>
    <w:rsid w:val="00457F8B"/>
    <w:rsid w:val="00463F32"/>
    <w:rsid w:val="00472F65"/>
    <w:rsid w:val="00486ACF"/>
    <w:rsid w:val="0049621B"/>
    <w:rsid w:val="004B2EB3"/>
    <w:rsid w:val="004C69D6"/>
    <w:rsid w:val="004E40CA"/>
    <w:rsid w:val="004F78B2"/>
    <w:rsid w:val="00505537"/>
    <w:rsid w:val="00510FBB"/>
    <w:rsid w:val="00517B38"/>
    <w:rsid w:val="00534761"/>
    <w:rsid w:val="00542D20"/>
    <w:rsid w:val="00546B9C"/>
    <w:rsid w:val="00564832"/>
    <w:rsid w:val="00576090"/>
    <w:rsid w:val="005936A3"/>
    <w:rsid w:val="00595B0F"/>
    <w:rsid w:val="005C3891"/>
    <w:rsid w:val="005C6A38"/>
    <w:rsid w:val="005C7C4D"/>
    <w:rsid w:val="00626044"/>
    <w:rsid w:val="00644E9C"/>
    <w:rsid w:val="00654D8C"/>
    <w:rsid w:val="0065550B"/>
    <w:rsid w:val="006749F1"/>
    <w:rsid w:val="0068105D"/>
    <w:rsid w:val="00681AF3"/>
    <w:rsid w:val="00684F96"/>
    <w:rsid w:val="0069135F"/>
    <w:rsid w:val="006A73B2"/>
    <w:rsid w:val="006C5148"/>
    <w:rsid w:val="006C6292"/>
    <w:rsid w:val="006E4375"/>
    <w:rsid w:val="006E5FBC"/>
    <w:rsid w:val="007049E8"/>
    <w:rsid w:val="00711804"/>
    <w:rsid w:val="00746E6D"/>
    <w:rsid w:val="00760802"/>
    <w:rsid w:val="00762FB1"/>
    <w:rsid w:val="007636E2"/>
    <w:rsid w:val="0076769B"/>
    <w:rsid w:val="00785135"/>
    <w:rsid w:val="00793037"/>
    <w:rsid w:val="007937FB"/>
    <w:rsid w:val="007B4256"/>
    <w:rsid w:val="007C2040"/>
    <w:rsid w:val="007C3FDB"/>
    <w:rsid w:val="007D3AE1"/>
    <w:rsid w:val="007E261D"/>
    <w:rsid w:val="007E7002"/>
    <w:rsid w:val="007F38A5"/>
    <w:rsid w:val="007F637C"/>
    <w:rsid w:val="0081155C"/>
    <w:rsid w:val="0081772A"/>
    <w:rsid w:val="008200C7"/>
    <w:rsid w:val="00847167"/>
    <w:rsid w:val="0085271E"/>
    <w:rsid w:val="008557DC"/>
    <w:rsid w:val="00856E7E"/>
    <w:rsid w:val="00857713"/>
    <w:rsid w:val="00890DC1"/>
    <w:rsid w:val="00891730"/>
    <w:rsid w:val="00892E62"/>
    <w:rsid w:val="00895743"/>
    <w:rsid w:val="00895EB6"/>
    <w:rsid w:val="008B513F"/>
    <w:rsid w:val="008D1DBB"/>
    <w:rsid w:val="008D35AA"/>
    <w:rsid w:val="008F5D22"/>
    <w:rsid w:val="008F7AF7"/>
    <w:rsid w:val="00913880"/>
    <w:rsid w:val="00916808"/>
    <w:rsid w:val="00931BA9"/>
    <w:rsid w:val="00933E81"/>
    <w:rsid w:val="00943E31"/>
    <w:rsid w:val="009548EA"/>
    <w:rsid w:val="00962F30"/>
    <w:rsid w:val="00962F33"/>
    <w:rsid w:val="00972741"/>
    <w:rsid w:val="009B3D0F"/>
    <w:rsid w:val="009C5519"/>
    <w:rsid w:val="009D5F51"/>
    <w:rsid w:val="009E3EF7"/>
    <w:rsid w:val="009F3407"/>
    <w:rsid w:val="00A15D3C"/>
    <w:rsid w:val="00A33866"/>
    <w:rsid w:val="00A44FD1"/>
    <w:rsid w:val="00A51556"/>
    <w:rsid w:val="00A73240"/>
    <w:rsid w:val="00A73DAB"/>
    <w:rsid w:val="00A83FE8"/>
    <w:rsid w:val="00AA4498"/>
    <w:rsid w:val="00AB5D70"/>
    <w:rsid w:val="00AC0879"/>
    <w:rsid w:val="00AC6B77"/>
    <w:rsid w:val="00AD093D"/>
    <w:rsid w:val="00AE084E"/>
    <w:rsid w:val="00AE0F0C"/>
    <w:rsid w:val="00AE46B0"/>
    <w:rsid w:val="00AE595C"/>
    <w:rsid w:val="00AF2834"/>
    <w:rsid w:val="00B00BB8"/>
    <w:rsid w:val="00B21470"/>
    <w:rsid w:val="00B25412"/>
    <w:rsid w:val="00B3136D"/>
    <w:rsid w:val="00B33570"/>
    <w:rsid w:val="00B354A8"/>
    <w:rsid w:val="00B43179"/>
    <w:rsid w:val="00B46F53"/>
    <w:rsid w:val="00B800E8"/>
    <w:rsid w:val="00BA4284"/>
    <w:rsid w:val="00BB08F9"/>
    <w:rsid w:val="00BB0AD1"/>
    <w:rsid w:val="00BB5927"/>
    <w:rsid w:val="00BC14BA"/>
    <w:rsid w:val="00BE4A30"/>
    <w:rsid w:val="00C26151"/>
    <w:rsid w:val="00C42A48"/>
    <w:rsid w:val="00C43DD5"/>
    <w:rsid w:val="00C46A1A"/>
    <w:rsid w:val="00C4750B"/>
    <w:rsid w:val="00C47D88"/>
    <w:rsid w:val="00C5180A"/>
    <w:rsid w:val="00C5691E"/>
    <w:rsid w:val="00C569CA"/>
    <w:rsid w:val="00C65E81"/>
    <w:rsid w:val="00C67CDC"/>
    <w:rsid w:val="00C832E4"/>
    <w:rsid w:val="00C930EF"/>
    <w:rsid w:val="00CE09DF"/>
    <w:rsid w:val="00CF2ED0"/>
    <w:rsid w:val="00D1204C"/>
    <w:rsid w:val="00D45A54"/>
    <w:rsid w:val="00D50F13"/>
    <w:rsid w:val="00D546FF"/>
    <w:rsid w:val="00D56D13"/>
    <w:rsid w:val="00D60972"/>
    <w:rsid w:val="00D63CFB"/>
    <w:rsid w:val="00D700A8"/>
    <w:rsid w:val="00D705DE"/>
    <w:rsid w:val="00D872CC"/>
    <w:rsid w:val="00DA71F2"/>
    <w:rsid w:val="00DB4C82"/>
    <w:rsid w:val="00DC5D0B"/>
    <w:rsid w:val="00DC714A"/>
    <w:rsid w:val="00DC7F55"/>
    <w:rsid w:val="00DD2299"/>
    <w:rsid w:val="00DD40C5"/>
    <w:rsid w:val="00DE3DD7"/>
    <w:rsid w:val="00DE676F"/>
    <w:rsid w:val="00E058B8"/>
    <w:rsid w:val="00E062D3"/>
    <w:rsid w:val="00E0677A"/>
    <w:rsid w:val="00E1650D"/>
    <w:rsid w:val="00E23A0B"/>
    <w:rsid w:val="00E25A2F"/>
    <w:rsid w:val="00E26AF0"/>
    <w:rsid w:val="00E32F49"/>
    <w:rsid w:val="00E34D38"/>
    <w:rsid w:val="00E36F61"/>
    <w:rsid w:val="00E47F0D"/>
    <w:rsid w:val="00E53448"/>
    <w:rsid w:val="00E65666"/>
    <w:rsid w:val="00E66F9C"/>
    <w:rsid w:val="00E74A6F"/>
    <w:rsid w:val="00E81B9F"/>
    <w:rsid w:val="00E8561E"/>
    <w:rsid w:val="00E93618"/>
    <w:rsid w:val="00E94570"/>
    <w:rsid w:val="00EC7BD1"/>
    <w:rsid w:val="00ED1C36"/>
    <w:rsid w:val="00EF5077"/>
    <w:rsid w:val="00F23682"/>
    <w:rsid w:val="00F279A3"/>
    <w:rsid w:val="00F3185C"/>
    <w:rsid w:val="00F42232"/>
    <w:rsid w:val="00F621DE"/>
    <w:rsid w:val="00F623C1"/>
    <w:rsid w:val="00F7665A"/>
    <w:rsid w:val="00F83D60"/>
    <w:rsid w:val="00F90F02"/>
    <w:rsid w:val="00F911CF"/>
    <w:rsid w:val="00FB69DA"/>
    <w:rsid w:val="00FC1680"/>
    <w:rsid w:val="00FE3C4A"/>
    <w:rsid w:val="00FE45E2"/>
    <w:rsid w:val="00FF7B1E"/>
    <w:rsid w:val="45C3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C17780"/>
  <w15:chartTrackingRefBased/>
  <w15:docId w15:val="{66470981-3AA0-45EE-970D-2A0F7104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uiPriority="0"/>
    <w:lsdException w:name="caption" w:semiHidden="1" w:uiPriority="35" w:unhideWhenUsed="1" w:qFormat="1"/>
    <w:lsdException w:name="annotation reference" w:uiPriority="0"/>
    <w:lsdException w:name="macro" w:semiHidden="1" w:unhideWhenUsed="1"/>
    <w:lsdException w:name="List Bullet" w:semiHidden="1" w:uiPriority="0" w:unhideWhenUsed="1"/>
    <w:lsdException w:name="List Number" w:semiHidden="1" w:unhideWhenUsed="1"/>
    <w:lsdException w:name="List Bullet 2" w:uiPriority="0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85C86"/>
    <w:rPr>
      <w:rFonts w:ascii="Aptos" w:eastAsia="Calibri" w:hAnsi="Aptos" w:cs="Aptos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762FB1"/>
    <w:pPr>
      <w:keepNext/>
      <w:keepLines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D56D13"/>
    <w:pPr>
      <w:tabs>
        <w:tab w:val="center" w:pos="4536"/>
        <w:tab w:val="right" w:pos="9072"/>
      </w:tabs>
    </w:pPr>
    <w:rPr>
      <w:sz w:val="20"/>
      <w:szCs w:val="20"/>
      <w:lang w:eastAsia="nl-NL"/>
    </w:rPr>
  </w:style>
  <w:style w:type="character" w:customStyle="1" w:styleId="KoptekstChar">
    <w:name w:val="Koptekst Char"/>
    <w:link w:val="Koptekst"/>
    <w:uiPriority w:val="99"/>
    <w:semiHidden/>
    <w:locked/>
    <w:rPr>
      <w:rFonts w:ascii="Arial" w:hAnsi="Arial" w:cs="Arial"/>
      <w:sz w:val="18"/>
      <w:szCs w:val="18"/>
      <w:rtl w:val="0"/>
      <w:cs w:val="0"/>
      <w:lang w:val="en-US" w:eastAsia="en-US"/>
    </w:rPr>
  </w:style>
  <w:style w:type="paragraph" w:styleId="Voettekst">
    <w:name w:val="footer"/>
    <w:basedOn w:val="Standaard"/>
    <w:link w:val="VoettekstChar"/>
    <w:uiPriority w:val="99"/>
    <w:rsid w:val="00D56D13"/>
    <w:pPr>
      <w:tabs>
        <w:tab w:val="center" w:pos="4536"/>
        <w:tab w:val="right" w:pos="9072"/>
      </w:tabs>
    </w:pPr>
    <w:rPr>
      <w:sz w:val="20"/>
      <w:szCs w:val="20"/>
      <w:lang w:eastAsia="nl-NL"/>
    </w:rPr>
  </w:style>
  <w:style w:type="character" w:customStyle="1" w:styleId="VoettekstChar">
    <w:name w:val="Voettekst Char"/>
    <w:link w:val="Voettekst"/>
    <w:uiPriority w:val="99"/>
    <w:locked/>
    <w:rPr>
      <w:rFonts w:ascii="Arial" w:hAnsi="Arial" w:cs="Arial"/>
      <w:sz w:val="18"/>
      <w:szCs w:val="18"/>
      <w:rtl w:val="0"/>
      <w:cs w:val="0"/>
      <w:lang w:val="en-US" w:eastAsia="en-US"/>
    </w:rPr>
  </w:style>
  <w:style w:type="character" w:styleId="Hyperlink">
    <w:name w:val="Hyperlink"/>
    <w:uiPriority w:val="99"/>
    <w:unhideWhenUsed/>
    <w:rsid w:val="00B25412"/>
    <w:rPr>
      <w:color w:val="0563C1"/>
      <w:u w:val="single"/>
    </w:rPr>
  </w:style>
  <w:style w:type="paragraph" w:styleId="Normaalweb">
    <w:name w:val="Normal (Web)"/>
    <w:basedOn w:val="Standaard"/>
    <w:uiPriority w:val="99"/>
    <w:unhideWhenUsed/>
    <w:rsid w:val="00B25412"/>
    <w:pPr>
      <w:spacing w:before="100" w:beforeAutospacing="1" w:after="100" w:afterAutospacing="1"/>
    </w:pPr>
    <w:rPr>
      <w:sz w:val="24"/>
      <w:szCs w:val="24"/>
      <w:lang w:eastAsia="nl-NL"/>
    </w:rPr>
  </w:style>
  <w:style w:type="character" w:styleId="Onopgelostemelding">
    <w:name w:val="Unresolved Mention"/>
    <w:uiPriority w:val="99"/>
    <w:semiHidden/>
    <w:unhideWhenUsed/>
    <w:rsid w:val="00E93618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426C6F"/>
    <w:rPr>
      <w:rFonts w:ascii="Aptos" w:eastAsia="Calibri" w:hAnsi="Aptos" w:cs="Aptos"/>
      <w:sz w:val="22"/>
      <w:szCs w:val="22"/>
      <w:lang w:eastAsia="en-US"/>
    </w:rPr>
  </w:style>
  <w:style w:type="table" w:styleId="Tabelraster">
    <w:name w:val="Table Grid"/>
    <w:basedOn w:val="Standaardtabel"/>
    <w:rsid w:val="001C61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rsid w:val="001C612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C612D"/>
    <w:rPr>
      <w:sz w:val="20"/>
      <w:szCs w:val="20"/>
    </w:rPr>
  </w:style>
  <w:style w:type="character" w:customStyle="1" w:styleId="TekstopmerkingChar">
    <w:name w:val="Tekst opmerking Char"/>
    <w:link w:val="Tekstopmerking"/>
    <w:rsid w:val="001C612D"/>
    <w:rPr>
      <w:rFonts w:ascii="Aptos" w:eastAsia="Calibri" w:hAnsi="Aptos" w:cs="Aptos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1C612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rsid w:val="001C612D"/>
    <w:rPr>
      <w:rFonts w:ascii="Aptos" w:eastAsia="Calibri" w:hAnsi="Aptos" w:cs="Aptos"/>
      <w:b/>
      <w:bCs/>
      <w:lang w:eastAsia="en-US"/>
    </w:rPr>
  </w:style>
  <w:style w:type="paragraph" w:styleId="Lijstalinea">
    <w:name w:val="List Paragraph"/>
    <w:aliases w:val="Lijstalinea niv 1"/>
    <w:basedOn w:val="Lijstopsomteken"/>
    <w:link w:val="LijstalineaChar"/>
    <w:uiPriority w:val="72"/>
    <w:qFormat/>
    <w:rsid w:val="00D700A8"/>
    <w:pPr>
      <w:tabs>
        <w:tab w:val="left" w:pos="397"/>
      </w:tabs>
      <w:spacing w:line="280" w:lineRule="atLeast"/>
      <w:ind w:left="357" w:hanging="357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Lijstopsomteken">
    <w:name w:val="List Bullet"/>
    <w:basedOn w:val="Standaard"/>
    <w:semiHidden/>
    <w:unhideWhenUsed/>
    <w:rsid w:val="00D700A8"/>
    <w:pPr>
      <w:ind w:left="720" w:hanging="360"/>
      <w:contextualSpacing/>
    </w:pPr>
  </w:style>
  <w:style w:type="table" w:styleId="Rastertabel5donker-Accent6">
    <w:name w:val="Grid Table 5 Dark Accent 6"/>
    <w:basedOn w:val="Standaardtabel"/>
    <w:uiPriority w:val="50"/>
    <w:rsid w:val="007049E8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Rastertabel7kleurrijk-Accent6">
    <w:name w:val="Grid Table 7 Colorful Accent 6"/>
    <w:basedOn w:val="Standaardtabel"/>
    <w:uiPriority w:val="52"/>
    <w:rsid w:val="006E5FBC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table" w:styleId="Lijsttabel4-Accent6">
    <w:name w:val="List Table 4 Accent 6"/>
    <w:basedOn w:val="Standaardtabel"/>
    <w:uiPriority w:val="49"/>
    <w:rsid w:val="00CF2ED0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character" w:customStyle="1" w:styleId="Kop1Char">
    <w:name w:val="Kop 1 Char"/>
    <w:link w:val="Kop1"/>
    <w:uiPriority w:val="9"/>
    <w:rsid w:val="00762FB1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62FB1"/>
    <w:pPr>
      <w:pBdr>
        <w:top w:val="single" w:sz="4" w:space="10" w:color="95B3D7"/>
        <w:bottom w:val="single" w:sz="4" w:space="10" w:color="95B3D7"/>
      </w:pBdr>
      <w:spacing w:before="360" w:after="360" w:line="276" w:lineRule="auto"/>
      <w:ind w:left="862" w:right="862"/>
      <w:jc w:val="center"/>
    </w:pPr>
    <w:rPr>
      <w:rFonts w:ascii="Calibri" w:hAnsi="Calibri" w:cs="Times New Roman"/>
      <w:bCs/>
      <w:iCs/>
      <w:color w:val="95B3D7"/>
      <w:sz w:val="20"/>
    </w:rPr>
  </w:style>
  <w:style w:type="character" w:customStyle="1" w:styleId="DuidelijkcitaatChar">
    <w:name w:val="Duidelijk citaat Char"/>
    <w:link w:val="Duidelijkcitaat"/>
    <w:uiPriority w:val="30"/>
    <w:rsid w:val="00762FB1"/>
    <w:rPr>
      <w:rFonts w:ascii="Calibri" w:eastAsia="Calibri" w:hAnsi="Calibri"/>
      <w:bCs/>
      <w:iCs/>
      <w:color w:val="95B3D7"/>
      <w:szCs w:val="22"/>
      <w:lang w:eastAsia="en-US"/>
    </w:rPr>
  </w:style>
  <w:style w:type="character" w:styleId="Intensieveverwijzing">
    <w:name w:val="Intense Reference"/>
    <w:uiPriority w:val="32"/>
    <w:qFormat/>
    <w:rsid w:val="00762FB1"/>
    <w:rPr>
      <w:b/>
      <w:bCs/>
      <w:smallCaps/>
      <w:color w:val="4F81BD"/>
      <w:spacing w:val="5"/>
    </w:rPr>
  </w:style>
  <w:style w:type="numbering" w:customStyle="1" w:styleId="Huisstijl-Opsomming">
    <w:name w:val="Huisstijl-Opsomming"/>
    <w:basedOn w:val="Geenlijst"/>
    <w:rsid w:val="00962F33"/>
    <w:pPr>
      <w:numPr>
        <w:numId w:val="10"/>
      </w:numPr>
    </w:pPr>
  </w:style>
  <w:style w:type="paragraph" w:customStyle="1" w:styleId="KopBijlage">
    <w:name w:val="Kop Bijlage"/>
    <w:basedOn w:val="Standaard"/>
    <w:next w:val="Standaard"/>
    <w:qFormat/>
    <w:rsid w:val="00962F33"/>
    <w:pPr>
      <w:keepNext/>
      <w:pageBreakBefore/>
      <w:spacing w:line="600" w:lineRule="atLeast"/>
      <w:outlineLvl w:val="0"/>
    </w:pPr>
    <w:rPr>
      <w:rFonts w:ascii="Arial" w:eastAsia="MS Mincho" w:hAnsi="Arial" w:cs="Arial"/>
      <w:bCs/>
      <w:color w:val="00314E"/>
      <w:sz w:val="60"/>
      <w:szCs w:val="32"/>
      <w:lang w:eastAsia="nl-NL"/>
    </w:rPr>
  </w:style>
  <w:style w:type="paragraph" w:styleId="Lijstopsomteken2">
    <w:name w:val="List Bullet 2"/>
    <w:basedOn w:val="Standaard"/>
    <w:rsid w:val="00962F33"/>
    <w:pPr>
      <w:spacing w:line="280" w:lineRule="atLeast"/>
      <w:ind w:left="680" w:hanging="283"/>
      <w:contextualSpacing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LijstalineaChar">
    <w:name w:val="Lijstalinea Char"/>
    <w:aliases w:val="Lijstalinea niv 1 Char"/>
    <w:link w:val="Lijstalinea"/>
    <w:uiPriority w:val="72"/>
    <w:locked/>
    <w:rsid w:val="00962F33"/>
    <w:rPr>
      <w:rFonts w:ascii="Arial" w:hAnsi="Arial"/>
    </w:rPr>
  </w:style>
  <w:style w:type="table" w:styleId="Rastertabel4-Accent6">
    <w:name w:val="Grid Table 4 Accent 6"/>
    <w:basedOn w:val="Standaardtabel"/>
    <w:uiPriority w:val="49"/>
    <w:rsid w:val="00962F3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paragraph" w:customStyle="1" w:styleId="Kop1zondernummer">
    <w:name w:val="Kop 1 zonder nummer"/>
    <w:basedOn w:val="Kop1"/>
    <w:next w:val="Standaard"/>
    <w:uiPriority w:val="3"/>
    <w:qFormat/>
    <w:rsid w:val="003F78AC"/>
    <w:pPr>
      <w:keepLines w:val="0"/>
      <w:pageBreakBefore/>
      <w:spacing w:before="0" w:after="960" w:line="600" w:lineRule="atLeast"/>
    </w:pPr>
    <w:rPr>
      <w:rFonts w:ascii="Arial" w:eastAsia="MS Mincho" w:hAnsi="Arial" w:cs="Arial"/>
      <w:b w:val="0"/>
      <w:color w:val="004563"/>
      <w:sz w:val="60"/>
      <w:szCs w:val="32"/>
      <w:lang w:eastAsia="nl-NL"/>
    </w:rPr>
  </w:style>
  <w:style w:type="table" w:styleId="Rastertabel4">
    <w:name w:val="Grid Table 4"/>
    <w:basedOn w:val="Standaardtabel"/>
    <w:uiPriority w:val="49"/>
    <w:rsid w:val="007636E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LG\Sjablonen\VrZW\Sjabloon%20met%20logo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db4626-f8e7-41fe-8e9c-f4111a6fa56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56EDB8D298A84B81D6746BFC25AE62" ma:contentTypeVersion="9" ma:contentTypeDescription="Een nieuw document maken." ma:contentTypeScope="" ma:versionID="e6166a38ab2144390df752fcf4959ce7">
  <xsd:schema xmlns:xsd="http://www.w3.org/2001/XMLSchema" xmlns:xs="http://www.w3.org/2001/XMLSchema" xmlns:p="http://schemas.microsoft.com/office/2006/metadata/properties" xmlns:ns2="20db4626-f8e7-41fe-8e9c-f4111a6fa561" targetNamespace="http://schemas.microsoft.com/office/2006/metadata/properties" ma:root="true" ma:fieldsID="f2019931676c8b2b504838cede87809f" ns2:_="">
    <xsd:import namespace="20db4626-f8e7-41fe-8e9c-f4111a6fa5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b4626-f8e7-41fe-8e9c-f4111a6fa5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a07bd16-b9b6-4854-be03-36f3fdd17d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7E5FCA-37FE-42B0-9441-D8B356B6B6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BAFB74-8395-46A0-8B9E-C9B81B0F9C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037928-67AE-41CA-BC34-67421A1FE921}">
  <ds:schemaRefs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0e520118-788f-41ba-9182-23e9cacf4e2d"/>
    <ds:schemaRef ds:uri="23924627-e73b-43b6-aa47-20b921a99259"/>
    <ds:schemaRef ds:uri="http://schemas.microsoft.com/office/2006/metadata/properties"/>
    <ds:schemaRef ds:uri="ba2d2444-670e-4f86-bb36-ad7e1461d353"/>
  </ds:schemaRefs>
</ds:datastoreItem>
</file>

<file path=customXml/itemProps4.xml><?xml version="1.0" encoding="utf-8"?>
<ds:datastoreItem xmlns:ds="http://schemas.openxmlformats.org/officeDocument/2006/customXml" ds:itemID="{7647F6BB-C963-49A6-8EC7-0D8CE11F99C0}"/>
</file>

<file path=docProps/app.xml><?xml version="1.0" encoding="utf-8"?>
<Properties xmlns="http://schemas.openxmlformats.org/officeDocument/2006/extended-properties" xmlns:vt="http://schemas.openxmlformats.org/officeDocument/2006/docPropsVTypes">
  <Template>Sjabloon met logo.dotx</Template>
  <TotalTime>2</TotalTime>
  <Pages>2</Pages>
  <Words>159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Zaanstreek-Waterland</Company>
  <LinksUpToDate>false</LinksUpToDate>
  <CharactersWithSpaces>1032</CharactersWithSpaces>
  <SharedDoc>false</SharedDoc>
  <HLinks>
    <vt:vector size="6" baseType="variant">
      <vt:variant>
        <vt:i4>2097227</vt:i4>
      </vt:variant>
      <vt:variant>
        <vt:i4>0</vt:i4>
      </vt:variant>
      <vt:variant>
        <vt:i4>0</vt:i4>
      </vt:variant>
      <vt:variant>
        <vt:i4>5</vt:i4>
      </vt:variant>
      <vt:variant>
        <vt:lpwstr>mailto:h.benkhlafa@vrzw.nl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Suitela, Tjut</dc:creator>
  <cp:keywords/>
  <cp:lastModifiedBy>Benkhlafa, Halima</cp:lastModifiedBy>
  <cp:revision>8</cp:revision>
  <cp:lastPrinted>1900-01-01T08:00:00Z</cp:lastPrinted>
  <dcterms:created xsi:type="dcterms:W3CDTF">2024-08-21T14:26:00Z</dcterms:created>
  <dcterms:modified xsi:type="dcterms:W3CDTF">2025-08-04T11:04:00Z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0x0101005856EDB8D298A84B81D6746BFC25AE62</vt:lpwstr>
  </property>
  <property fmtid="{D5CDD505-2E9C-101B-9397-08002B2CF9AE}" pid="3" name="MediaServiceImageTags">
    <vt:lpwstr/>
  </property>
</Properties>
</file>