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7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0"/>
      </w:tblGrid>
      <w:tr w:rsidR="00D36235" w:rsidRPr="003C02DD" w14:paraId="09168B87" w14:textId="77777777" w:rsidTr="00D36235">
        <w:trPr>
          <w:trHeight w:val="391"/>
        </w:trPr>
        <w:tc>
          <w:tcPr>
            <w:tcW w:w="8280" w:type="dxa"/>
          </w:tcPr>
          <w:p w14:paraId="66D4B452" w14:textId="618ADFCB" w:rsidR="00D36235" w:rsidRPr="00D36235" w:rsidRDefault="00D36235" w:rsidP="00F0545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 w:rsidRPr="00D36235">
              <w:rPr>
                <w:rFonts w:ascii="Arial" w:hAnsi="Arial" w:cs="Arial"/>
                <w:b/>
                <w:bCs/>
                <w:lang w:val="en-US"/>
              </w:rPr>
              <w:t xml:space="preserve">NOMINATION </w:t>
            </w:r>
            <w:r w:rsidR="00B96729">
              <w:rPr>
                <w:rFonts w:ascii="Arial" w:hAnsi="Arial" w:cs="Arial"/>
                <w:b/>
                <w:bCs/>
                <w:lang w:val="en-US"/>
              </w:rPr>
              <w:t>OUTGOING</w:t>
            </w:r>
            <w:r w:rsidRPr="00D36235">
              <w:rPr>
                <w:rFonts w:ascii="Arial" w:hAnsi="Arial" w:cs="Arial"/>
                <w:b/>
                <w:bCs/>
                <w:lang w:val="en-US"/>
              </w:rPr>
              <w:t xml:space="preserve"> BARGE/VESSEL</w:t>
            </w:r>
          </w:p>
        </w:tc>
      </w:tr>
    </w:tbl>
    <w:p w14:paraId="40F3766F" w14:textId="77777777" w:rsidR="00D36235" w:rsidRPr="003C02DD" w:rsidRDefault="00D36235" w:rsidP="00D36235">
      <w:pPr>
        <w:rPr>
          <w:rFonts w:ascii="Arial" w:hAnsi="Arial" w:cs="Arial"/>
        </w:rPr>
      </w:pPr>
    </w:p>
    <w:tbl>
      <w:tblPr>
        <w:tblW w:w="8273" w:type="dxa"/>
        <w:tblInd w:w="78" w:type="dxa"/>
        <w:tblLayout w:type="fixed"/>
        <w:tblLook w:val="0000" w:firstRow="0" w:lastRow="0" w:firstColumn="0" w:lastColumn="0" w:noHBand="0" w:noVBand="0"/>
      </w:tblPr>
      <w:tblGrid>
        <w:gridCol w:w="2752"/>
        <w:gridCol w:w="5521"/>
      </w:tblGrid>
      <w:tr w:rsidR="00D36235" w:rsidRPr="003C02DD" w14:paraId="18055831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36999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C02DD">
              <w:rPr>
                <w:rFonts w:ascii="Arial" w:hAnsi="Arial" w:cs="Arial"/>
                <w:color w:val="000000"/>
                <w:lang w:val="en-US"/>
              </w:rPr>
              <w:t>Barge / Vessel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F44A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0000"/>
                <w:lang w:val="de-DE"/>
              </w:rPr>
            </w:pPr>
          </w:p>
          <w:p w14:paraId="51968F54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0000"/>
                <w:lang w:val="de-DE"/>
              </w:rPr>
            </w:pPr>
          </w:p>
        </w:tc>
      </w:tr>
      <w:tr w:rsidR="00D36235" w:rsidRPr="003C02DD" w14:paraId="2CF6AF03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1F01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C02DD">
              <w:rPr>
                <w:rFonts w:ascii="Arial" w:hAnsi="Arial" w:cs="Arial"/>
                <w:color w:val="000000"/>
                <w:lang w:val="en-US"/>
              </w:rPr>
              <w:t>Consigner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31C9D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14:paraId="407D962A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D36235" w:rsidRPr="003C02DD" w14:paraId="76D448C6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6A47D" w14:textId="77777777" w:rsidR="00D36235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C02DD">
              <w:rPr>
                <w:rFonts w:ascii="Arial" w:hAnsi="Arial" w:cs="Arial"/>
                <w:color w:val="000000"/>
                <w:lang w:val="en-US"/>
              </w:rPr>
              <w:t>Consignee</w:t>
            </w:r>
          </w:p>
          <w:p w14:paraId="0EA4D332" w14:textId="741FE8E2" w:rsidR="006376FE" w:rsidRPr="003C02DD" w:rsidRDefault="006376FE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 xml:space="preserve">+ </w:t>
            </w:r>
            <w:r w:rsidR="000D12AE">
              <w:rPr>
                <w:rFonts w:ascii="Arial" w:hAnsi="Arial" w:cs="Arial"/>
                <w:color w:val="000000"/>
                <w:lang w:val="en-US"/>
              </w:rPr>
              <w:t>excise number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D51E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14:paraId="0C6AC355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D36235" w:rsidRPr="003C02DD" w14:paraId="196E92E5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DD46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C02DD">
              <w:rPr>
                <w:rFonts w:ascii="Arial" w:hAnsi="Arial" w:cs="Arial"/>
                <w:color w:val="000000"/>
                <w:lang w:val="en-US"/>
              </w:rPr>
              <w:t>Port of loading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D9E53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14:paraId="52BF8C1A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D36235" w:rsidRPr="003C02DD" w14:paraId="635D3AF7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1FAD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C02DD">
              <w:rPr>
                <w:rFonts w:ascii="Arial" w:hAnsi="Arial" w:cs="Arial"/>
                <w:color w:val="000000"/>
                <w:lang w:val="en-US"/>
              </w:rPr>
              <w:t>ETA load port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0A6F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14:paraId="366F3551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D36235" w:rsidRPr="003C02DD" w14:paraId="6A5C7BFA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A8A72" w14:textId="77777777" w:rsidR="00C819E1" w:rsidRDefault="00C819E1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Port of discharge</w:t>
            </w:r>
          </w:p>
          <w:p w14:paraId="0AAC0E12" w14:textId="67191A03" w:rsidR="00D36235" w:rsidRPr="003C02DD" w:rsidRDefault="00C819E1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+ excise number</w:t>
            </w:r>
            <w:r w:rsidR="00D36235" w:rsidRPr="003C02DD">
              <w:rPr>
                <w:rFonts w:ascii="Arial" w:hAnsi="Arial" w:cs="Arial"/>
                <w:color w:val="000000"/>
                <w:lang w:val="en-US"/>
              </w:rPr>
              <w:t xml:space="preserve">   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47114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14:paraId="1092CA02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D36235" w:rsidRPr="003C02DD" w14:paraId="3A4F7490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60DA" w14:textId="58676A86" w:rsidR="00D36235" w:rsidRPr="003C02DD" w:rsidRDefault="00B96729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Load</w:t>
            </w:r>
            <w:r w:rsidR="00D36235" w:rsidRPr="003C02DD">
              <w:rPr>
                <w:rFonts w:ascii="Arial" w:hAnsi="Arial" w:cs="Arial"/>
                <w:color w:val="000000"/>
                <w:lang w:val="en-US"/>
              </w:rPr>
              <w:t xml:space="preserve"> reference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564A8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14:paraId="67837C96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D36235" w:rsidRPr="003C02DD" w14:paraId="55A74CB8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8BA3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C02DD">
              <w:rPr>
                <w:rFonts w:ascii="Arial" w:hAnsi="Arial" w:cs="Arial"/>
                <w:color w:val="000000"/>
                <w:lang w:val="en-US"/>
              </w:rPr>
              <w:t>AGENT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9F18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14:paraId="59881C02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D36235" w:rsidRPr="003C02DD" w14:paraId="5E4CB41F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3E48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C02DD">
              <w:rPr>
                <w:rFonts w:ascii="Arial" w:hAnsi="Arial" w:cs="Arial"/>
                <w:color w:val="000000"/>
                <w:lang w:val="en-US"/>
              </w:rPr>
              <w:t>Surveyor</w:t>
            </w: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F3024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  <w:p w14:paraId="2C76A2B5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D36235" w:rsidRPr="003C02DD" w14:paraId="254DDED1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6D72" w14:textId="77777777" w:rsidR="00D36235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C02DD">
              <w:rPr>
                <w:rFonts w:ascii="Arial" w:hAnsi="Arial" w:cs="Arial"/>
                <w:color w:val="000000"/>
                <w:lang w:val="en-US"/>
              </w:rPr>
              <w:t>Product</w:t>
            </w:r>
            <w:r>
              <w:rPr>
                <w:rFonts w:ascii="Arial" w:hAnsi="Arial" w:cs="Arial"/>
                <w:color w:val="000000"/>
                <w:lang w:val="en-US"/>
              </w:rPr>
              <w:t xml:space="preserve"> name</w:t>
            </w:r>
          </w:p>
          <w:p w14:paraId="03402D25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8868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D36235" w:rsidRPr="003C02DD" w14:paraId="23408EDB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5FE3" w14:textId="77777777" w:rsidR="00D36235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C02DD">
              <w:rPr>
                <w:rFonts w:ascii="Arial" w:hAnsi="Arial" w:cs="Arial"/>
                <w:color w:val="000000"/>
                <w:lang w:val="en-US"/>
              </w:rPr>
              <w:t>Quantity</w:t>
            </w:r>
          </w:p>
          <w:p w14:paraId="03FBBC89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867E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D36235" w:rsidRPr="003C02DD" w14:paraId="2880A898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58E62" w14:textId="6AB557AB" w:rsidR="00D36235" w:rsidRDefault="00F750DF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Load</w:t>
            </w:r>
            <w:r w:rsidR="00D36235" w:rsidRPr="003C02DD">
              <w:rPr>
                <w:rFonts w:ascii="Arial" w:hAnsi="Arial" w:cs="Arial"/>
                <w:color w:val="000000"/>
                <w:lang w:val="en-US"/>
              </w:rPr>
              <w:t xml:space="preserve"> Tank</w:t>
            </w:r>
          </w:p>
          <w:p w14:paraId="7EB51D6E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F5CF" w14:textId="77777777" w:rsidR="00D36235" w:rsidRPr="003C02DD" w:rsidRDefault="00D36235" w:rsidP="00F0545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BF3EA4" w:rsidRPr="003C02DD" w14:paraId="464CD371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CC7D0" w14:textId="77777777" w:rsidR="00BF3EA4" w:rsidRDefault="00BF3EA4" w:rsidP="00D362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Origin</w:t>
            </w:r>
          </w:p>
          <w:p w14:paraId="7C13B6B9" w14:textId="512809B5" w:rsidR="00BF3EA4" w:rsidRPr="003C02DD" w:rsidRDefault="00BF3EA4" w:rsidP="00D362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D158" w14:textId="77777777" w:rsidR="00BF3EA4" w:rsidRPr="003C02DD" w:rsidRDefault="00BF3EA4" w:rsidP="00D362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D36235" w:rsidRPr="003C02DD" w14:paraId="6EF3E720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DE5D" w14:textId="77777777" w:rsidR="00D36235" w:rsidRDefault="00D36235" w:rsidP="00D362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C02DD">
              <w:rPr>
                <w:rFonts w:ascii="Arial" w:hAnsi="Arial" w:cs="Arial"/>
                <w:color w:val="000000"/>
                <w:lang w:val="en-US"/>
              </w:rPr>
              <w:t xml:space="preserve">CN code </w:t>
            </w:r>
          </w:p>
          <w:p w14:paraId="59038FAD" w14:textId="7D23FF93" w:rsidR="00D36235" w:rsidRPr="003C02DD" w:rsidRDefault="00D36235" w:rsidP="00D362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BB962" w14:textId="77777777" w:rsidR="00D36235" w:rsidRPr="003C02DD" w:rsidRDefault="00D36235" w:rsidP="00D362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D36235" w:rsidRPr="003C02DD" w14:paraId="31826256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C697B" w14:textId="77777777" w:rsidR="00D36235" w:rsidRDefault="00D36235" w:rsidP="00D362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 w:rsidRPr="003C02DD">
              <w:rPr>
                <w:rFonts w:ascii="Arial" w:hAnsi="Arial" w:cs="Arial"/>
                <w:color w:val="000000"/>
                <w:lang w:val="en-US"/>
              </w:rPr>
              <w:t xml:space="preserve">Customs status   </w:t>
            </w:r>
          </w:p>
          <w:p w14:paraId="699A1B9C" w14:textId="025C615D" w:rsidR="00D36235" w:rsidRPr="003C02DD" w:rsidRDefault="00D36235" w:rsidP="00D362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228C1" w14:textId="77777777" w:rsidR="00D36235" w:rsidRPr="003C02DD" w:rsidRDefault="00D36235" w:rsidP="00D3623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lang w:val="en-US"/>
              </w:rPr>
            </w:pPr>
          </w:p>
        </w:tc>
      </w:tr>
      <w:tr w:rsidR="00D36235" w:rsidRPr="003C02DD" w14:paraId="4BD09898" w14:textId="77777777" w:rsidTr="00D36235">
        <w:trPr>
          <w:trHeight w:val="247"/>
        </w:trPr>
        <w:tc>
          <w:tcPr>
            <w:tcW w:w="2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88EDE" w14:textId="77777777" w:rsidR="00D36235" w:rsidRDefault="00D36235" w:rsidP="00D362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  <w:r>
              <w:rPr>
                <w:rFonts w:ascii="Arial" w:hAnsi="Arial" w:cs="Arial"/>
                <w:color w:val="000000"/>
                <w:lang w:val="en-US"/>
              </w:rPr>
              <w:t>Remarks</w:t>
            </w:r>
          </w:p>
          <w:p w14:paraId="72033822" w14:textId="214E2EA6" w:rsidR="00D36235" w:rsidRPr="003C02DD" w:rsidRDefault="00D36235" w:rsidP="00D3623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lang w:val="en-US"/>
              </w:rPr>
            </w:pPr>
          </w:p>
        </w:tc>
        <w:tc>
          <w:tcPr>
            <w:tcW w:w="5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D67B7" w14:textId="77777777" w:rsidR="00D36235" w:rsidRPr="003C02DD" w:rsidRDefault="00D36235" w:rsidP="00D36235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lang w:val="en-US"/>
              </w:rPr>
            </w:pPr>
          </w:p>
        </w:tc>
      </w:tr>
    </w:tbl>
    <w:p w14:paraId="13737327" w14:textId="77777777" w:rsidR="004A337F" w:rsidRPr="009E1DA0" w:rsidRDefault="004A337F" w:rsidP="009E1DA0"/>
    <w:sectPr w:rsidR="004A337F" w:rsidRPr="009E1DA0" w:rsidSect="006D69AA">
      <w:headerReference w:type="default" r:id="rId11"/>
      <w:footerReference w:type="default" r:id="rId12"/>
      <w:headerReference w:type="first" r:id="rId13"/>
      <w:footerReference w:type="first" r:id="rId14"/>
      <w:pgSz w:w="11901" w:h="16817"/>
      <w:pgMar w:top="624" w:right="2376" w:bottom="454" w:left="1304" w:header="158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2E89FA" w14:textId="77777777" w:rsidR="00200ABE" w:rsidRDefault="00200ABE" w:rsidP="00E57096">
      <w:r>
        <w:separator/>
      </w:r>
    </w:p>
  </w:endnote>
  <w:endnote w:type="continuationSeparator" w:id="0">
    <w:p w14:paraId="6A75B134" w14:textId="77777777" w:rsidR="00200ABE" w:rsidRDefault="00200ABE" w:rsidP="00E57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linker">
    <w:panose1 w:val="02000000000000000000"/>
    <w:charset w:val="00"/>
    <w:family w:val="auto"/>
    <w:pitch w:val="variable"/>
    <w:sig w:usb0="A000003F" w:usb1="4000206B" w:usb2="00000000" w:usb3="00000000" w:csb0="00000093" w:csb1="00000000"/>
  </w:font>
  <w:font w:name="NHaasGroteskDSPro-45L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6E313" w14:textId="77777777" w:rsidR="006D6767" w:rsidRPr="00AE2577" w:rsidRDefault="009E1DA0" w:rsidP="00A1734A">
    <w:pPr>
      <w:pStyle w:val="BasicParagraph"/>
      <w:tabs>
        <w:tab w:val="left" w:pos="186"/>
      </w:tabs>
      <w:spacing w:line="240" w:lineRule="auto"/>
      <w:rPr>
        <w:rFonts w:ascii="Blinker" w:hAnsi="Blinker" w:cs="NHaasGroteskDSPro-45Lt"/>
        <w:spacing w:val="1"/>
        <w:sz w:val="14"/>
        <w:szCs w:val="14"/>
      </w:rPr>
    </w:pPr>
    <w:r>
      <w:rPr>
        <w:rFonts w:ascii="Blinker" w:hAnsi="Blinker" w:cs="NHaasGroteskDSPro-45Lt"/>
        <w:noProof/>
        <w:spacing w:val="1"/>
        <w:sz w:val="14"/>
        <w:szCs w:val="14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784FB703" wp14:editId="252CDE5F">
              <wp:simplePos x="0" y="0"/>
              <wp:positionH relativeFrom="column">
                <wp:posOffset>5961380</wp:posOffset>
              </wp:positionH>
              <wp:positionV relativeFrom="paragraph">
                <wp:posOffset>-260985</wp:posOffset>
              </wp:positionV>
              <wp:extent cx="760095" cy="147320"/>
              <wp:effectExtent l="0" t="0" r="1905" b="5080"/>
              <wp:wrapNone/>
              <wp:docPr id="2022767678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095" cy="147320"/>
                      </a:xfrm>
                      <a:prstGeom prst="rect">
                        <a:avLst/>
                      </a:prstGeom>
                      <a:solidFill>
                        <a:srgbClr val="F082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FC2ED9" id="Rectangle 4" o:spid="_x0000_s1026" style="position:absolute;margin-left:469.4pt;margin-top:-20.55pt;width:59.85pt;height:11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" fillcolor="#f08200" stroked="f" strokeweight="1pt"/>
          </w:pict>
        </mc:Fallback>
      </mc:AlternateContent>
    </w:r>
    <w:r>
      <w:rPr>
        <w:rFonts w:ascii="Blinker" w:hAnsi="Blinker" w:cs="NHaasGroteskDSPro-45Lt"/>
        <w:noProof/>
        <w:spacing w:val="1"/>
        <w:sz w:val="14"/>
        <w:szCs w:val="14"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455BB083" wp14:editId="698F6ECC">
              <wp:simplePos x="0" y="0"/>
              <wp:positionH relativeFrom="column">
                <wp:posOffset>4800600</wp:posOffset>
              </wp:positionH>
              <wp:positionV relativeFrom="paragraph">
                <wp:posOffset>59055</wp:posOffset>
              </wp:positionV>
              <wp:extent cx="1922780" cy="490855"/>
              <wp:effectExtent l="0" t="0" r="1270" b="4445"/>
              <wp:wrapNone/>
              <wp:docPr id="935626405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780" cy="490855"/>
                      </a:xfrm>
                      <a:prstGeom prst="rect">
                        <a:avLst/>
                      </a:prstGeom>
                      <a:solidFill>
                        <a:srgbClr val="007E9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2A5E3F" id="Rectangle 4" o:spid="_x0000_s1026" style="position:absolute;margin-left:378pt;margin-top:4.65pt;width:151.4pt;height:38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" fillcolor="#007e91" stroked="f" strokeweight="1pt"/>
          </w:pict>
        </mc:Fallback>
      </mc:AlternateContent>
    </w:r>
    <w:r>
      <w:rPr>
        <w:rFonts w:ascii="Blinker" w:hAnsi="Blinker" w:cs="NHaasGroteskDSPro-45Lt"/>
        <w:noProof/>
        <w:spacing w:val="1"/>
        <w:sz w:val="14"/>
        <w:szCs w:val="14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E9A86D0" wp14:editId="4932B952">
              <wp:simplePos x="0" y="0"/>
              <wp:positionH relativeFrom="column">
                <wp:posOffset>5270500</wp:posOffset>
              </wp:positionH>
              <wp:positionV relativeFrom="paragraph">
                <wp:posOffset>-128905</wp:posOffset>
              </wp:positionV>
              <wp:extent cx="1450975" cy="187960"/>
              <wp:effectExtent l="0" t="0" r="0" b="2540"/>
              <wp:wrapNone/>
              <wp:docPr id="446613926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0975" cy="187960"/>
                      </a:xfrm>
                      <a:prstGeom prst="rect">
                        <a:avLst/>
                      </a:prstGeom>
                      <a:solidFill>
                        <a:srgbClr val="00B2B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C3BE525" id="Rectangle 4" o:spid="_x0000_s1026" style="position:absolute;margin-left:415pt;margin-top:-10.15pt;width:114.25pt;height:14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" fillcolor="#00b2bb" stroked="f" strokeweight="1pt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537C4" w14:textId="77777777" w:rsidR="00B0203E" w:rsidRPr="00302F3D" w:rsidRDefault="00E7389B" w:rsidP="00B0203E">
    <w:pPr>
      <w:pStyle w:val="BasicParagraph"/>
      <w:tabs>
        <w:tab w:val="left" w:pos="186"/>
      </w:tabs>
      <w:spacing w:line="240" w:lineRule="auto"/>
      <w:rPr>
        <w:rFonts w:ascii="Blinker" w:hAnsi="Blinker" w:cs="NHaasGroteskDSPro-45Lt"/>
        <w:color w:val="007E91"/>
        <w:spacing w:val="1"/>
        <w:sz w:val="14"/>
        <w:szCs w:val="14"/>
      </w:rPr>
    </w:pPr>
    <w:r>
      <w:rPr>
        <w:rFonts w:ascii="Blinker" w:hAnsi="Blinker" w:cs="NHaasGroteskDSPro-45Lt"/>
        <w:noProof/>
        <w:spacing w:val="1"/>
        <w:sz w:val="14"/>
        <w:szCs w:val="14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CCC0AC7" wp14:editId="1AC66A3C">
              <wp:simplePos x="0" y="0"/>
              <wp:positionH relativeFrom="column">
                <wp:posOffset>5971540</wp:posOffset>
              </wp:positionH>
              <wp:positionV relativeFrom="paragraph">
                <wp:posOffset>-132080</wp:posOffset>
              </wp:positionV>
              <wp:extent cx="760095" cy="147320"/>
              <wp:effectExtent l="0" t="0" r="1905" b="5080"/>
              <wp:wrapNone/>
              <wp:docPr id="1520158837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60095" cy="147320"/>
                      </a:xfrm>
                      <a:prstGeom prst="rect">
                        <a:avLst/>
                      </a:prstGeom>
                      <a:solidFill>
                        <a:srgbClr val="F082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01A7EA2" id="Rectangle 4" o:spid="_x0000_s1026" style="position:absolute;margin-left:470.2pt;margin-top:-10.4pt;width:59.85pt;height:11.6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" fillcolor="#f08200" stroked="f" strokeweight="1pt"/>
          </w:pict>
        </mc:Fallback>
      </mc:AlternateContent>
    </w:r>
    <w:r w:rsidR="00302F3D">
      <w:rPr>
        <w:rFonts w:ascii="Blinker" w:hAnsi="Blinker" w:cs="NHaasGroteskDSPro-45Lt"/>
        <w:noProof/>
        <w:spacing w:val="1"/>
        <w:sz w:val="14"/>
        <w:szCs w:val="14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48E62F87" wp14:editId="41BA1C91">
              <wp:simplePos x="0" y="0"/>
              <wp:positionH relativeFrom="column">
                <wp:posOffset>5280660</wp:posOffset>
              </wp:positionH>
              <wp:positionV relativeFrom="paragraph">
                <wp:posOffset>1</wp:posOffset>
              </wp:positionV>
              <wp:extent cx="1450975" cy="187960"/>
              <wp:effectExtent l="0" t="0" r="0" b="2540"/>
              <wp:wrapNone/>
              <wp:docPr id="1524594920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50975" cy="187960"/>
                      </a:xfrm>
                      <a:prstGeom prst="rect">
                        <a:avLst/>
                      </a:prstGeom>
                      <a:solidFill>
                        <a:srgbClr val="00B2B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586D3F" id="Rectangle 4" o:spid="_x0000_s1026" style="position:absolute;margin-left:415.8pt;margin-top:0;width:114.25pt;height:1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" fillcolor="#00b2bb" stroked="f" strokeweight="1pt"/>
          </w:pict>
        </mc:Fallback>
      </mc:AlternateContent>
    </w:r>
    <w:r w:rsidR="00302F3D">
      <w:rPr>
        <w:rFonts w:ascii="Blinker" w:hAnsi="Blinker" w:cs="NHaasGroteskDSPro-45Lt"/>
        <w:noProof/>
        <w:spacing w:val="1"/>
        <w:sz w:val="14"/>
        <w:szCs w:val="14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BE6CE4E" wp14:editId="008541D5">
              <wp:simplePos x="0" y="0"/>
              <wp:positionH relativeFrom="column">
                <wp:posOffset>4810760</wp:posOffset>
              </wp:positionH>
              <wp:positionV relativeFrom="paragraph">
                <wp:posOffset>187960</wp:posOffset>
              </wp:positionV>
              <wp:extent cx="1922780" cy="490855"/>
              <wp:effectExtent l="0" t="0" r="0" b="4445"/>
              <wp:wrapNone/>
              <wp:docPr id="1455485143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22780" cy="490855"/>
                      </a:xfrm>
                      <a:prstGeom prst="rect">
                        <a:avLst/>
                      </a:prstGeom>
                      <a:solidFill>
                        <a:srgbClr val="007E9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BF52A72" id="Rectangle 4" o:spid="_x0000_s1026" style="position:absolute;margin-left:378.8pt;margin-top:14.8pt;width:151.4pt;height:38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" fillcolor="#007e91" stroked="f" strokeweight="1pt"/>
          </w:pict>
        </mc:Fallback>
      </mc:AlternateContent>
    </w:r>
    <w:r w:rsidR="00B0203E" w:rsidRPr="00AE2577">
      <w:rPr>
        <w:rFonts w:ascii="Blinker" w:hAnsi="Blinker" w:cs="NHaasGroteskDSPro-45Lt"/>
        <w:spacing w:val="1"/>
        <w:sz w:val="14"/>
        <w:szCs w:val="14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33ECB" w14:textId="77777777" w:rsidR="00200ABE" w:rsidRDefault="00200ABE" w:rsidP="00E57096">
      <w:r>
        <w:separator/>
      </w:r>
    </w:p>
  </w:footnote>
  <w:footnote w:type="continuationSeparator" w:id="0">
    <w:p w14:paraId="34D73289" w14:textId="77777777" w:rsidR="00200ABE" w:rsidRDefault="00200ABE" w:rsidP="00E570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83264" w14:textId="77777777" w:rsidR="009E1DA0" w:rsidRDefault="009E1DA0">
    <w:pPr>
      <w:pStyle w:val="Header"/>
    </w:pPr>
  </w:p>
  <w:p w14:paraId="2F01F9BA" w14:textId="77777777" w:rsidR="009E1DA0" w:rsidRDefault="009E1DA0">
    <w:pPr>
      <w:pStyle w:val="Header"/>
    </w:pPr>
  </w:p>
  <w:p w14:paraId="79D60E69" w14:textId="77777777" w:rsidR="00E57096" w:rsidRDefault="009E1DA0">
    <w:pPr>
      <w:pStyle w:val="Header"/>
    </w:pPr>
    <w:r>
      <w:rPr>
        <w:noProof/>
      </w:rPr>
      <w:drawing>
        <wp:anchor distT="0" distB="0" distL="114300" distR="114300" simplePos="0" relativeHeight="251673600" behindDoc="1" locked="0" layoutInCell="1" allowOverlap="1" wp14:anchorId="76996F13" wp14:editId="77472D87">
          <wp:simplePos x="0" y="0"/>
          <wp:positionH relativeFrom="margin">
            <wp:align>left</wp:align>
          </wp:positionH>
          <wp:positionV relativeFrom="page">
            <wp:posOffset>709295</wp:posOffset>
          </wp:positionV>
          <wp:extent cx="1437640" cy="472440"/>
          <wp:effectExtent l="0" t="0" r="0" b="3810"/>
          <wp:wrapNone/>
          <wp:docPr id="199132231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207426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764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577" w:rsidRPr="00AE2577">
      <w:rPr>
        <w:noProof/>
        <w:color w:val="008299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0AA8291" wp14:editId="285FA528">
              <wp:simplePos x="0" y="0"/>
              <wp:positionH relativeFrom="column">
                <wp:posOffset>-826770</wp:posOffset>
              </wp:positionH>
              <wp:positionV relativeFrom="paragraph">
                <wp:posOffset>1835785</wp:posOffset>
              </wp:positionV>
              <wp:extent cx="220300" cy="0"/>
              <wp:effectExtent l="0" t="0" r="8890" b="12700"/>
              <wp:wrapNone/>
              <wp:docPr id="1653929808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0300" cy="0"/>
                      </a:xfrm>
                      <a:prstGeom prst="line">
                        <a:avLst/>
                      </a:prstGeom>
                      <a:ln>
                        <a:solidFill>
                          <a:srgbClr val="0082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A56469D" id="Straight Connector 2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5.1pt,144.55pt" to="-47.75pt,1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" strokecolor="#008299" strokeweight=".5pt">
              <v:stroke joinstyle="miter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BA0BF" w14:textId="77777777" w:rsidR="009E1DA0" w:rsidRDefault="009E1DA0">
    <w:pPr>
      <w:pStyle w:val="Header"/>
    </w:pPr>
  </w:p>
  <w:p w14:paraId="67D2BF5D" w14:textId="77777777" w:rsidR="00B0203E" w:rsidRDefault="00B0203E">
    <w:pPr>
      <w:pStyle w:val="Header"/>
    </w:pPr>
    <w:r w:rsidRPr="00AE2577">
      <w:rPr>
        <w:noProof/>
        <w:color w:val="008299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FC5DE0" wp14:editId="21AA211C">
              <wp:simplePos x="0" y="0"/>
              <wp:positionH relativeFrom="column">
                <wp:posOffset>-831850</wp:posOffset>
              </wp:positionH>
              <wp:positionV relativeFrom="paragraph">
                <wp:posOffset>1951964</wp:posOffset>
              </wp:positionV>
              <wp:extent cx="219600" cy="0"/>
              <wp:effectExtent l="0" t="0" r="9525" b="12700"/>
              <wp:wrapNone/>
              <wp:docPr id="997015954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9600" cy="0"/>
                      </a:xfrm>
                      <a:prstGeom prst="line">
                        <a:avLst/>
                      </a:prstGeom>
                      <a:ln>
                        <a:solidFill>
                          <a:srgbClr val="00829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75F28AD" id="Straight Connector 2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5.5pt,153.7pt" to="-48.2pt,15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" strokecolor="#008299" strokeweight="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6C4F4A2" wp14:editId="1CE9ACF1">
          <wp:simplePos x="0" y="0"/>
          <wp:positionH relativeFrom="column">
            <wp:posOffset>0</wp:posOffset>
          </wp:positionH>
          <wp:positionV relativeFrom="page">
            <wp:posOffset>516255</wp:posOffset>
          </wp:positionV>
          <wp:extent cx="1437640" cy="472440"/>
          <wp:effectExtent l="0" t="0" r="0" b="0"/>
          <wp:wrapNone/>
          <wp:docPr id="33585579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7207426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7640" cy="472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008299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B9C54F8" wp14:editId="47748982">
              <wp:simplePos x="0" y="0"/>
              <wp:positionH relativeFrom="column">
                <wp:posOffset>4264660</wp:posOffset>
              </wp:positionH>
              <wp:positionV relativeFrom="paragraph">
                <wp:posOffset>-1496097</wp:posOffset>
              </wp:positionV>
              <wp:extent cx="1918335" cy="1330960"/>
              <wp:effectExtent l="0" t="0" r="0" b="2540"/>
              <wp:wrapNone/>
              <wp:docPr id="737292340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18335" cy="13309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33B4466" w14:textId="77777777" w:rsidR="00B0203E" w:rsidRPr="00A1734A" w:rsidRDefault="00B0203E" w:rsidP="00B0203E">
                          <w:pPr>
                            <w:rPr>
                              <w:color w:val="008299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9C54F8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335.8pt;margin-top:-117.8pt;width:151.05pt;height:104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" filled="f" stroked="f" strokeweight=".5pt">
              <v:textbox inset="0,0,0,0">
                <w:txbxContent>
                  <w:p w14:paraId="133B4466" w14:textId="77777777" w:rsidR="00B0203E" w:rsidRPr="00A1734A" w:rsidRDefault="00B0203E" w:rsidP="00B0203E">
                    <w:pPr>
                      <w:rPr>
                        <w:color w:val="008299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401B32"/>
    <w:multiLevelType w:val="hybridMultilevel"/>
    <w:tmpl w:val="753A9C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13248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235"/>
    <w:rsid w:val="0001293B"/>
    <w:rsid w:val="00020814"/>
    <w:rsid w:val="000369CA"/>
    <w:rsid w:val="00072E6E"/>
    <w:rsid w:val="000D12AE"/>
    <w:rsid w:val="000E5E1B"/>
    <w:rsid w:val="000F1D72"/>
    <w:rsid w:val="000F2981"/>
    <w:rsid w:val="001051A4"/>
    <w:rsid w:val="001719AC"/>
    <w:rsid w:val="001B51F4"/>
    <w:rsid w:val="001E37BB"/>
    <w:rsid w:val="00200ABE"/>
    <w:rsid w:val="00220BA2"/>
    <w:rsid w:val="00244BBF"/>
    <w:rsid w:val="00253CDC"/>
    <w:rsid w:val="00274770"/>
    <w:rsid w:val="003016B0"/>
    <w:rsid w:val="00302F3D"/>
    <w:rsid w:val="00385E7A"/>
    <w:rsid w:val="003A02F3"/>
    <w:rsid w:val="00401DAF"/>
    <w:rsid w:val="00450838"/>
    <w:rsid w:val="00481722"/>
    <w:rsid w:val="004A337F"/>
    <w:rsid w:val="004B240E"/>
    <w:rsid w:val="005773F2"/>
    <w:rsid w:val="005A3B55"/>
    <w:rsid w:val="005D768B"/>
    <w:rsid w:val="006319C3"/>
    <w:rsid w:val="00633331"/>
    <w:rsid w:val="00635D62"/>
    <w:rsid w:val="006376FE"/>
    <w:rsid w:val="006D6767"/>
    <w:rsid w:val="006D69AA"/>
    <w:rsid w:val="00716527"/>
    <w:rsid w:val="007210B4"/>
    <w:rsid w:val="007236D4"/>
    <w:rsid w:val="00734BE4"/>
    <w:rsid w:val="00755AE3"/>
    <w:rsid w:val="007D67C7"/>
    <w:rsid w:val="00804F66"/>
    <w:rsid w:val="008810F8"/>
    <w:rsid w:val="008A394E"/>
    <w:rsid w:val="008E12EF"/>
    <w:rsid w:val="00962C06"/>
    <w:rsid w:val="009A4D73"/>
    <w:rsid w:val="009D0CB7"/>
    <w:rsid w:val="009E1DA0"/>
    <w:rsid w:val="00A1734A"/>
    <w:rsid w:val="00A3172C"/>
    <w:rsid w:val="00A67DCC"/>
    <w:rsid w:val="00AE2577"/>
    <w:rsid w:val="00B0203E"/>
    <w:rsid w:val="00B549A9"/>
    <w:rsid w:val="00B776BC"/>
    <w:rsid w:val="00B96729"/>
    <w:rsid w:val="00BB250F"/>
    <w:rsid w:val="00BD4545"/>
    <w:rsid w:val="00BE40D8"/>
    <w:rsid w:val="00BE73B9"/>
    <w:rsid w:val="00BF3EA4"/>
    <w:rsid w:val="00BF4B41"/>
    <w:rsid w:val="00C46ACA"/>
    <w:rsid w:val="00C819E1"/>
    <w:rsid w:val="00C90662"/>
    <w:rsid w:val="00CA732B"/>
    <w:rsid w:val="00D0015E"/>
    <w:rsid w:val="00D36235"/>
    <w:rsid w:val="00D42AFB"/>
    <w:rsid w:val="00D431E0"/>
    <w:rsid w:val="00D72A5B"/>
    <w:rsid w:val="00DC0F7B"/>
    <w:rsid w:val="00E24B08"/>
    <w:rsid w:val="00E57096"/>
    <w:rsid w:val="00E5746B"/>
    <w:rsid w:val="00E7389B"/>
    <w:rsid w:val="00EB795A"/>
    <w:rsid w:val="00ED74BA"/>
    <w:rsid w:val="00EE3B98"/>
    <w:rsid w:val="00F24B3D"/>
    <w:rsid w:val="00F318C5"/>
    <w:rsid w:val="00F750DF"/>
    <w:rsid w:val="00FA5539"/>
    <w:rsid w:val="00FD0A18"/>
    <w:rsid w:val="00FD2544"/>
    <w:rsid w:val="00FE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7F1FB6"/>
  <w15:chartTrackingRefBased/>
  <w15:docId w15:val="{7C31197D-8373-40A8-8BB5-DCDFC50F6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570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570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570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0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0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09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09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09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09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0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570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570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0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0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0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0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0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0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570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570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5709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570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570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57096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E570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570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570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570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57096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E5709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  <w:style w:type="paragraph" w:styleId="Header">
    <w:name w:val="header"/>
    <w:basedOn w:val="Normal"/>
    <w:link w:val="HeaderChar"/>
    <w:uiPriority w:val="99"/>
    <w:unhideWhenUsed/>
    <w:rsid w:val="00E5709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7096"/>
  </w:style>
  <w:style w:type="paragraph" w:styleId="Footer">
    <w:name w:val="footer"/>
    <w:basedOn w:val="Normal"/>
    <w:link w:val="FooterChar"/>
    <w:uiPriority w:val="99"/>
    <w:unhideWhenUsed/>
    <w:rsid w:val="00E5709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7096"/>
  </w:style>
  <w:style w:type="character" w:customStyle="1" w:styleId="ListParagraphChar">
    <w:name w:val="List Paragraph Char"/>
    <w:basedOn w:val="DefaultParagraphFont"/>
    <w:link w:val="ListParagraph"/>
    <w:uiPriority w:val="34"/>
    <w:rsid w:val="004508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evosterminals.sharepoint.com/sites/MarketingandCommunication/Templates/Evos_Word%20Template%20Version%20B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E97A370EEB2045BD3476ED0A040FB3" ma:contentTypeVersion="13" ma:contentTypeDescription="Een nieuw document maken." ma:contentTypeScope="" ma:versionID="8b41e9c43b0187c0578e161f511a6315">
  <xsd:schema xmlns:xsd="http://www.w3.org/2001/XMLSchema" xmlns:xs="http://www.w3.org/2001/XMLSchema" xmlns:p="http://schemas.microsoft.com/office/2006/metadata/properties" xmlns:ns2="4289f2c8-f841-47b6-be04-098a9bc31dc5" xmlns:ns3="219763b4-7ad8-46ea-a6ad-ff25c14cc04c" xmlns:ns4="8879911d-dd06-46b4-aea1-3bae96f2c804" xmlns:ns5="7e2948ca-bb2d-4b04-90cb-b05207ae0aae" targetNamespace="http://schemas.microsoft.com/office/2006/metadata/properties" ma:root="true" ma:fieldsID="45bb2fe924b54ec4946d8e5f407bb6bf" ns2:_="" ns3:_="" ns4:_="" ns5:_="">
    <xsd:import namespace="4289f2c8-f841-47b6-be04-098a9bc31dc5"/>
    <xsd:import namespace="219763b4-7ad8-46ea-a6ad-ff25c14cc04c"/>
    <xsd:import namespace="8879911d-dd06-46b4-aea1-3bae96f2c804"/>
    <xsd:import namespace="7e2948ca-bb2d-4b04-90cb-b05207ae0aa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n0fc75640add4109937c16f5a342d9ed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5:SharedWithUsers" minOccurs="0"/>
                <xsd:element ref="ns5:SharedWithDetails" minOccurs="0"/>
                <xsd:element ref="ns4:MediaServiceAutoKeyPoints" minOccurs="0"/>
                <xsd:element ref="ns4:MediaServiceKeyPoints" minOccurs="0"/>
                <xsd:element ref="ns4:Commentaar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89f2c8-f841-47b6-be04-098a9bc31d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763b4-7ad8-46ea-a6ad-ff25c14cc04c" elementFormDefault="qualified">
    <xsd:import namespace="http://schemas.microsoft.com/office/2006/documentManagement/types"/>
    <xsd:import namespace="http://schemas.microsoft.com/office/infopath/2007/PartnerControls"/>
    <xsd:element name="n0fc75640add4109937c16f5a342d9ed" ma:index="12" nillable="true" ma:taxonomy="true" ma:internalName="n0fc75640add4109937c16f5a342d9ed" ma:taxonomyFieldName="Status_document" ma:displayName="Status_document" ma:indexed="true" ma:default="" ma:fieldId="{70fc7564-0add-4109-937c-16f5a342d9ed}" ma:sspId="0aa7ce22-c71f-4263-8634-d3a34a913039" ma:termSetId="a4593799-9cf3-47de-adca-4b40da2cd76d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79911d-dd06-46b4-aea1-3bae96f2c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mentaar" ma:index="22" nillable="true" ma:displayName="Commentaar" ma:description="aanvullende informatie" ma:format="Dropdown" ma:internalName="Commentaar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2948ca-bb2d-4b04-90cb-b05207ae0aa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0fc75640add4109937c16f5a342d9ed xmlns="219763b4-7ad8-46ea-a6ad-ff25c14cc04c">
      <Terms xmlns="http://schemas.microsoft.com/office/infopath/2007/PartnerControls"/>
    </n0fc75640add4109937c16f5a342d9ed>
    <Commentaar xmlns="8879911d-dd06-46b4-aea1-3bae96f2c804" xsi:nil="true"/>
    <_dlc_DocId xmlns="4289f2c8-f841-47b6-be04-098a9bc31dc5">S3HTRDQX3KCU-1594726737-2068</_dlc_DocId>
    <_dlc_DocIdUrl xmlns="4289f2c8-f841-47b6-be04-098a9bc31dc5">
      <Url>https://stgcova.sharepoint.com/teams/CovaTraining/Operations/_layouts/15/DocIdRedir.aspx?ID=S3HTRDQX3KCU-1594726737-2068</Url>
      <Description>S3HTRDQX3KCU-1594726737-2068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4CE09EC-0F6E-5547-A072-5296B500A4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73DD7E0-D7FB-4656-9B91-79421CAD6546}"/>
</file>

<file path=customXml/itemProps3.xml><?xml version="1.0" encoding="utf-8"?>
<ds:datastoreItem xmlns:ds="http://schemas.openxmlformats.org/officeDocument/2006/customXml" ds:itemID="{5FA20B51-A9C1-41EC-B31A-6CB677DED1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0CC3DF0-0EC7-4EAC-83EA-3933CFCFCB4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26672D0C-068C-4BB6-9B0F-5C1B935070C4}"/>
</file>

<file path=docProps/app.xml><?xml version="1.0" encoding="utf-8"?>
<Properties xmlns="http://schemas.openxmlformats.org/officeDocument/2006/extended-properties" xmlns:vt="http://schemas.openxmlformats.org/officeDocument/2006/docPropsVTypes">
  <Template>Evos_Word%20Template%20Version%20B</Template>
  <TotalTime>1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van Poucke</dc:creator>
  <cp:keywords/>
  <dc:description/>
  <cp:lastModifiedBy>Tom Weustenraed</cp:lastModifiedBy>
  <cp:revision>2</cp:revision>
  <dcterms:created xsi:type="dcterms:W3CDTF">2025-10-07T11:13:00Z</dcterms:created>
  <dcterms:modified xsi:type="dcterms:W3CDTF">2025-10-07T11:13:00Z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0x01010059E97A370EEB2045BD3476ED0A040FB3</vt:lpwstr>
  </property>
  <property fmtid="{D5CDD505-2E9C-101B-9397-08002B2CF9AE}" pid="3" name="_dlc_DocIdItemGuid">
    <vt:lpwstr>6a885575-cfe2-4348-847e-32a3026b317e</vt:lpwstr>
  </property>
  <property fmtid="{D5CDD505-2E9C-101B-9397-08002B2CF9AE}" pid="4" name="je73521ebaf54177ad6b214a39f43352">
    <vt:lpwstr>R-31/2026|056194b3-c75f-4609-98b9-182fcc83399d</vt:lpwstr>
  </property>
  <property fmtid="{D5CDD505-2E9C-101B-9397-08002B2CF9AE}" pid="5" name="Status_document">
    <vt:lpwstr/>
  </property>
  <property fmtid="{D5CDD505-2E9C-101B-9397-08002B2CF9AE}" pid="6" name="Tank__x0023_">
    <vt:lpwstr/>
  </property>
  <property fmtid="{D5CDD505-2E9C-101B-9397-08002B2CF9AE}" pid="7" name="Maand">
    <vt:lpwstr>527;#09|e3c21e07-b946-4b9d-aedb-18d2bdc06250</vt:lpwstr>
  </property>
  <property fmtid="{D5CDD505-2E9C-101B-9397-08002B2CF9AE}" pid="8" name="Data_source">
    <vt:lpwstr/>
  </property>
  <property fmtid="{D5CDD505-2E9C-101B-9397-08002B2CF9AE}" pid="9" name="Group_company">
    <vt:lpwstr/>
  </property>
  <property fmtid="{D5CDD505-2E9C-101B-9397-08002B2CF9AE}" pid="10" name="md75c38dc29e493dbed2ba8cb30277e4">
    <vt:lpwstr/>
  </property>
  <property fmtid="{D5CDD505-2E9C-101B-9397-08002B2CF9AE}" pid="11" name="Document_Ops">
    <vt:lpwstr>271;#Tender|9f098dab-87f3-4f19-ae1b-b47baaec4e1c</vt:lpwstr>
  </property>
  <property fmtid="{D5CDD505-2E9C-101B-9397-08002B2CF9AE}" pid="12" name="Kwartaal">
    <vt:lpwstr/>
  </property>
  <property fmtid="{D5CDD505-2E9C-101B-9397-08002B2CF9AE}" pid="13" name="Type_contract">
    <vt:lpwstr/>
  </property>
  <property fmtid="{D5CDD505-2E9C-101B-9397-08002B2CF9AE}" pid="14" name="neda26d99da44a52bc0e169d2a0b686b">
    <vt:lpwstr>Jet|633ac6e8-4837-4b90-90de-51735bf68b7e</vt:lpwstr>
  </property>
  <property fmtid="{D5CDD505-2E9C-101B-9397-08002B2CF9AE}" pid="15" name="d6ba70bfcbad4569acf19125c42d0a64">
    <vt:lpwstr>09|e3c21e07-b946-4b9d-aedb-18d2bdc06250</vt:lpwstr>
  </property>
  <property fmtid="{D5CDD505-2E9C-101B-9397-08002B2CF9AE}" pid="16" name="cb59f5a514ee4bf1b088fc91d2baf4d6">
    <vt:lpwstr/>
  </property>
  <property fmtid="{D5CDD505-2E9C-101B-9397-08002B2CF9AE}" pid="17" name="h63bc3e849ef44d19f2c44ac6614240b">
    <vt:lpwstr>Tender|9f098dab-87f3-4f19-ae1b-b47baaec4e1c</vt:lpwstr>
  </property>
  <property fmtid="{D5CDD505-2E9C-101B-9397-08002B2CF9AE}" pid="18" name="h5b51b0b19d24d28af7fbe34cc91119a">
    <vt:lpwstr/>
  </property>
  <property fmtid="{D5CDD505-2E9C-101B-9397-08002B2CF9AE}" pid="19" name="Jaar">
    <vt:lpwstr>930;#2026|5a3a9167-7845-465d-b769-e559baf6d46c</vt:lpwstr>
  </property>
  <property fmtid="{D5CDD505-2E9C-101B-9397-08002B2CF9AE}" pid="20" name="pe9b5e705f7c4566b72c965519a8bf36">
    <vt:lpwstr>2026|5a3a9167-7845-465d-b769-e559baf6d46c</vt:lpwstr>
  </property>
  <property fmtid="{D5CDD505-2E9C-101B-9397-08002B2CF9AE}" pid="21" name="p6316c5e82504bcba31ba2a2835672f4">
    <vt:lpwstr/>
  </property>
  <property fmtid="{D5CDD505-2E9C-101B-9397-08002B2CF9AE}" pid="22" name="dd725a52f95d4d47a878b4fa8122475d">
    <vt:lpwstr/>
  </property>
  <property fmtid="{D5CDD505-2E9C-101B-9397-08002B2CF9AE}" pid="23" name="Opslaglocatie">
    <vt:lpwstr>163;#Gent|f845e762-a961-4b4d-858a-bf2ce5a997bb</vt:lpwstr>
  </property>
  <property fmtid="{D5CDD505-2E9C-101B-9397-08002B2CF9AE}" pid="24" name="j95bcdb1c58a481abd86e55e0d8c7ccb">
    <vt:lpwstr>Gent|f845e762-a961-4b4d-858a-bf2ce5a997bb</vt:lpwstr>
  </property>
  <property fmtid="{D5CDD505-2E9C-101B-9397-08002B2CF9AE}" pid="25" name="Contract_#">
    <vt:lpwstr>1128;#R-31/2026|056194b3-c75f-4609-98b9-182fcc83399d</vt:lpwstr>
  </property>
  <property fmtid="{D5CDD505-2E9C-101B-9397-08002B2CF9AE}" pid="26" name="Product">
    <vt:lpwstr>164;#Jet|633ac6e8-4837-4b90-90de-51735bf68b7e</vt:lpwstr>
  </property>
  <property fmtid="{D5CDD505-2E9C-101B-9397-08002B2CF9AE}" pid="27" name="Counterpart">
    <vt:lpwstr/>
  </property>
  <property fmtid="{D5CDD505-2E9C-101B-9397-08002B2CF9AE}" pid="28" name="TaxCatchAll">
    <vt:lpwstr>271;#Tender|9f098dab-87f3-4f19-ae1b-b47baaec4e1c;#930;#2026|5a3a9167-7845-465d-b769-e559baf6d46c;#164;#Jet|633ac6e8-4837-4b90-90de-51735bf68b7e;#163;#Gent|f845e762-a961-4b4d-858a-bf2ce5a997bb;#1128;#R-31/2026|056194b3-c75f-4609-98b9-182fcc83399d;#527;#09|e3c21e07-b946-4b9d-aedb-18d2bdc06250</vt:lpwstr>
  </property>
  <property fmtid="{D5CDD505-2E9C-101B-9397-08002B2CF9AE}" pid="29" name="d6fcd58b25bc4541b48ec85e4b458efc">
    <vt:lpwstr/>
  </property>
  <property fmtid="{D5CDD505-2E9C-101B-9397-08002B2CF9AE}" pid="30" name="Contract__x0023_">
    <vt:lpwstr>1128;#R-31/2026|056194b3-c75f-4609-98b9-182fcc83399d</vt:lpwstr>
  </property>
  <property fmtid="{D5CDD505-2E9C-101B-9397-08002B2CF9AE}" pid="31" name="Tank_#">
    <vt:lpwstr/>
  </property>
</Properties>
</file>