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A5D94" w14:textId="6B31C1A8" w:rsidR="001F5CEA" w:rsidRPr="00A17254" w:rsidRDefault="001F5CEA" w:rsidP="001F5CEA">
      <w:pPr>
        <w:pStyle w:val="Titel"/>
      </w:pPr>
      <w:bookmarkStart w:id="0" w:name="_Toc234858123"/>
      <w:r w:rsidRPr="00A17254">
        <w:t xml:space="preserve">Formulier </w:t>
      </w:r>
      <w:r w:rsidR="00632E28">
        <w:t>1</w:t>
      </w:r>
      <w:r w:rsidRPr="00A17254">
        <w:t>. Inschrijvingsbiljet</w:t>
      </w:r>
      <w:bookmarkEnd w:id="0"/>
    </w:p>
    <w:p w14:paraId="0A24E18B" w14:textId="77777777" w:rsidR="001F5CEA" w:rsidRPr="00A17254" w:rsidRDefault="001F5CEA" w:rsidP="001F5CEA">
      <w:pPr>
        <w:rPr>
          <w:rFonts w:ascii="Arial" w:hAnsi="Arial" w:cs="Arial"/>
          <w:highlight w:val="yellow"/>
        </w:rPr>
      </w:pPr>
    </w:p>
    <w:p w14:paraId="43ED3ED4" w14:textId="1B0D2063" w:rsidR="001F5CEA" w:rsidRDefault="001F5CEA" w:rsidP="001F5CEA">
      <w:pPr>
        <w:rPr>
          <w:rFonts w:ascii="Arial" w:hAnsi="Arial" w:cs="Arial"/>
        </w:rPr>
      </w:pPr>
      <w:r w:rsidRPr="005D0665">
        <w:rPr>
          <w:rFonts w:ascii="Arial" w:hAnsi="Arial" w:cs="Arial"/>
        </w:rPr>
        <w:t xml:space="preserve">Zie bijgevoegde Excel-bestand voor het invullen van de prijzen. Aan de genoemde aantallen </w:t>
      </w:r>
      <w:r w:rsidRPr="00A17254">
        <w:rPr>
          <w:rFonts w:ascii="Arial" w:hAnsi="Arial" w:cs="Arial"/>
        </w:rPr>
        <w:t>kunnen geen rechten worden ontleend. Deze getallen</w:t>
      </w:r>
      <w:r w:rsidR="005E0E77">
        <w:rPr>
          <w:rFonts w:ascii="Arial" w:hAnsi="Arial" w:cs="Arial"/>
        </w:rPr>
        <w:t xml:space="preserve"> </w:t>
      </w:r>
      <w:r w:rsidRPr="00A17254">
        <w:rPr>
          <w:rFonts w:ascii="Arial" w:hAnsi="Arial" w:cs="Arial"/>
        </w:rPr>
        <w:t xml:space="preserve">dienen slechts al rekeneenheid ten behoeve van de gunning. Gedurende de overeenkomst wordt verrekend met het werkelijke aantal </w:t>
      </w:r>
      <w:r w:rsidR="00B83236">
        <w:rPr>
          <w:rFonts w:ascii="Arial" w:hAnsi="Arial" w:cs="Arial"/>
        </w:rPr>
        <w:t>aansluitingen</w:t>
      </w:r>
      <w:r w:rsidRPr="00A17254">
        <w:rPr>
          <w:rFonts w:ascii="Arial" w:hAnsi="Arial" w:cs="Arial"/>
        </w:rPr>
        <w:t>.</w:t>
      </w:r>
    </w:p>
    <w:p w14:paraId="2D88C501" w14:textId="77777777" w:rsidR="001F5CEA" w:rsidRDefault="001F5CEA" w:rsidP="001F5CEA">
      <w:pPr>
        <w:rPr>
          <w:rFonts w:ascii="Arial" w:hAnsi="Arial" w:cs="Arial"/>
        </w:rPr>
      </w:pPr>
    </w:p>
    <w:p w14:paraId="6CA6786F" w14:textId="77777777" w:rsidR="00506175" w:rsidRDefault="00506175" w:rsidP="00506175">
      <w:pPr>
        <w:rPr>
          <w:rFonts w:ascii="Arial" w:hAnsi="Arial" w:cs="Arial"/>
        </w:rPr>
      </w:pPr>
      <w:r>
        <w:rPr>
          <w:rFonts w:ascii="Arial" w:hAnsi="Arial" w:cs="Arial"/>
          <w:noProof/>
        </w:rPr>
        <w:t>EXCEL-BESTAND KOPIEREN EN OP DEZE PLEK PLAKKEN.</w:t>
      </w:r>
    </w:p>
    <w:p w14:paraId="7F9020BB" w14:textId="3B314811" w:rsidR="001F5CEA" w:rsidRDefault="001F5CEA" w:rsidP="001F5CEA">
      <w:pPr>
        <w:rPr>
          <w:rFonts w:ascii="Arial" w:hAnsi="Arial" w:cs="Arial"/>
        </w:rPr>
      </w:pPr>
    </w:p>
    <w:p w14:paraId="5FE7B098" w14:textId="1BA83515" w:rsidR="001F5CEA" w:rsidRPr="00A17254" w:rsidRDefault="001F5CEA" w:rsidP="001F5CEA">
      <w:pPr>
        <w:rPr>
          <w:rFonts w:ascii="Arial" w:hAnsi="Arial" w:cs="Arial"/>
        </w:rPr>
      </w:pPr>
      <w:r w:rsidRPr="00A17254">
        <w:rPr>
          <w:rFonts w:ascii="Arial" w:hAnsi="Arial" w:cs="Arial"/>
        </w:rPr>
        <w:t xml:space="preserve">Ondergetekende verklaart, uit hoofde van zijn functie, het bijgevoegde bestand met de naam ‘Excelbestand behorende bij formulier </w:t>
      </w:r>
      <w:r w:rsidR="00CF6683">
        <w:rPr>
          <w:rFonts w:ascii="Arial" w:hAnsi="Arial" w:cs="Arial"/>
        </w:rPr>
        <w:t>1</w:t>
      </w:r>
      <w:r w:rsidRPr="00A17254">
        <w:rPr>
          <w:rFonts w:ascii="Arial" w:hAnsi="Arial" w:cs="Arial"/>
        </w:rPr>
        <w:t xml:space="preserve"> inschrijvingsbiljet’ naar waarheid te hebben ingevuld.</w:t>
      </w:r>
    </w:p>
    <w:p w14:paraId="566EA73C" w14:textId="77777777" w:rsidR="001F5CEA" w:rsidRPr="00A17254" w:rsidRDefault="001F5CEA" w:rsidP="001F5CEA">
      <w:pPr>
        <w:spacing w:line="240" w:lineRule="auto"/>
        <w:jc w:val="left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19"/>
        <w:gridCol w:w="6434"/>
      </w:tblGrid>
      <w:tr w:rsidR="001F5CEA" w:rsidRPr="00A17254" w14:paraId="6851AA09" w14:textId="77777777" w:rsidTr="00C12C74">
        <w:tc>
          <w:tcPr>
            <w:tcW w:w="2552" w:type="dxa"/>
          </w:tcPr>
          <w:p w14:paraId="6E1297D7" w14:textId="77777777" w:rsidR="001F5CEA" w:rsidRPr="00A17254" w:rsidRDefault="001F5CEA" w:rsidP="00C12C74">
            <w:r w:rsidRPr="00A17254">
              <w:t xml:space="preserve">Inschrijver </w:t>
            </w:r>
          </w:p>
        </w:tc>
        <w:tc>
          <w:tcPr>
            <w:tcW w:w="6551" w:type="dxa"/>
          </w:tcPr>
          <w:p w14:paraId="5A57F449" w14:textId="77777777" w:rsidR="001F5CEA" w:rsidRPr="00A17254" w:rsidRDefault="001F5CEA" w:rsidP="00C12C74"/>
          <w:p w14:paraId="7B4384FC" w14:textId="77777777" w:rsidR="001F5CEA" w:rsidRPr="00A17254" w:rsidRDefault="001F5CEA" w:rsidP="00C12C74"/>
        </w:tc>
      </w:tr>
      <w:tr w:rsidR="001F5CEA" w:rsidRPr="00A17254" w14:paraId="46FF9DEC" w14:textId="77777777" w:rsidTr="00C12C74">
        <w:tc>
          <w:tcPr>
            <w:tcW w:w="2552" w:type="dxa"/>
          </w:tcPr>
          <w:p w14:paraId="1FF50A17" w14:textId="77777777" w:rsidR="001F5CEA" w:rsidRPr="00A17254" w:rsidRDefault="001F5CEA" w:rsidP="00C12C74">
            <w:r w:rsidRPr="00A17254">
              <w:t>Naam</w:t>
            </w:r>
          </w:p>
        </w:tc>
        <w:tc>
          <w:tcPr>
            <w:tcW w:w="6551" w:type="dxa"/>
          </w:tcPr>
          <w:p w14:paraId="1690E0A3" w14:textId="77777777" w:rsidR="001F5CEA" w:rsidRPr="00A17254" w:rsidRDefault="001F5CEA" w:rsidP="00C12C74"/>
          <w:p w14:paraId="4F067D3E" w14:textId="77777777" w:rsidR="001F5CEA" w:rsidRPr="00A17254" w:rsidRDefault="001F5CEA" w:rsidP="00C12C74"/>
        </w:tc>
      </w:tr>
      <w:tr w:rsidR="001F5CEA" w:rsidRPr="00A17254" w14:paraId="33D10F2C" w14:textId="77777777" w:rsidTr="00C12C74">
        <w:tc>
          <w:tcPr>
            <w:tcW w:w="2552" w:type="dxa"/>
          </w:tcPr>
          <w:p w14:paraId="575A3DE0" w14:textId="77777777" w:rsidR="001F5CEA" w:rsidRPr="00A17254" w:rsidRDefault="001F5CEA" w:rsidP="00C12C74">
            <w:r w:rsidRPr="00A17254">
              <w:t>Functie</w:t>
            </w:r>
          </w:p>
        </w:tc>
        <w:tc>
          <w:tcPr>
            <w:tcW w:w="6551" w:type="dxa"/>
          </w:tcPr>
          <w:p w14:paraId="3C049DBB" w14:textId="77777777" w:rsidR="001F5CEA" w:rsidRPr="00A17254" w:rsidRDefault="001F5CEA" w:rsidP="00C12C74"/>
          <w:p w14:paraId="1823E33B" w14:textId="77777777" w:rsidR="001F5CEA" w:rsidRPr="00A17254" w:rsidRDefault="001F5CEA" w:rsidP="00C12C74"/>
        </w:tc>
      </w:tr>
      <w:tr w:rsidR="001F5CEA" w:rsidRPr="00A17254" w14:paraId="249644FA" w14:textId="77777777" w:rsidTr="00C12C74">
        <w:tc>
          <w:tcPr>
            <w:tcW w:w="2552" w:type="dxa"/>
          </w:tcPr>
          <w:p w14:paraId="763FE26C" w14:textId="77777777" w:rsidR="001F5CEA" w:rsidRPr="00A17254" w:rsidRDefault="001F5CEA" w:rsidP="00C12C74">
            <w:r w:rsidRPr="00A17254">
              <w:t>Plaats</w:t>
            </w:r>
          </w:p>
        </w:tc>
        <w:tc>
          <w:tcPr>
            <w:tcW w:w="6551" w:type="dxa"/>
          </w:tcPr>
          <w:p w14:paraId="0BDE4877" w14:textId="77777777" w:rsidR="001F5CEA" w:rsidRPr="00A17254" w:rsidRDefault="001F5CEA" w:rsidP="00C12C74"/>
          <w:p w14:paraId="698EC130" w14:textId="77777777" w:rsidR="001F5CEA" w:rsidRPr="00A17254" w:rsidRDefault="001F5CEA" w:rsidP="00C12C74"/>
        </w:tc>
      </w:tr>
      <w:tr w:rsidR="001F5CEA" w:rsidRPr="00A17254" w14:paraId="2821F7FD" w14:textId="77777777" w:rsidTr="00C12C74">
        <w:tc>
          <w:tcPr>
            <w:tcW w:w="2552" w:type="dxa"/>
          </w:tcPr>
          <w:p w14:paraId="33E0EBEF" w14:textId="77777777" w:rsidR="001F5CEA" w:rsidRPr="00A17254" w:rsidRDefault="001F5CEA" w:rsidP="00C12C74">
            <w:r w:rsidRPr="00A17254">
              <w:t>Datum</w:t>
            </w:r>
          </w:p>
        </w:tc>
        <w:tc>
          <w:tcPr>
            <w:tcW w:w="6551" w:type="dxa"/>
          </w:tcPr>
          <w:p w14:paraId="56C803BE" w14:textId="77777777" w:rsidR="001F5CEA" w:rsidRPr="00A17254" w:rsidRDefault="001F5CEA" w:rsidP="00C12C74"/>
          <w:p w14:paraId="52447AA5" w14:textId="77777777" w:rsidR="001F5CEA" w:rsidRPr="00A17254" w:rsidRDefault="001F5CEA" w:rsidP="00C12C74"/>
        </w:tc>
      </w:tr>
      <w:tr w:rsidR="001F5CEA" w:rsidRPr="00A17254" w14:paraId="2F20CDA5" w14:textId="77777777" w:rsidTr="00C12C74">
        <w:tc>
          <w:tcPr>
            <w:tcW w:w="2552" w:type="dxa"/>
          </w:tcPr>
          <w:p w14:paraId="3A337BE7" w14:textId="77777777" w:rsidR="001F5CEA" w:rsidRPr="00A17254" w:rsidRDefault="001F5CEA" w:rsidP="00C12C74">
            <w:r w:rsidRPr="00A17254">
              <w:t>Handtekening</w:t>
            </w:r>
          </w:p>
        </w:tc>
        <w:tc>
          <w:tcPr>
            <w:tcW w:w="6551" w:type="dxa"/>
          </w:tcPr>
          <w:p w14:paraId="64252256" w14:textId="77777777" w:rsidR="001F5CEA" w:rsidRPr="00A17254" w:rsidRDefault="001F5CEA" w:rsidP="00C12C74"/>
          <w:p w14:paraId="7FA319C6" w14:textId="77777777" w:rsidR="001F5CEA" w:rsidRPr="00A17254" w:rsidRDefault="001F5CEA" w:rsidP="00C12C74"/>
        </w:tc>
      </w:tr>
    </w:tbl>
    <w:p w14:paraId="37751E0D" w14:textId="748E4E2C" w:rsidR="001F5CEA" w:rsidRDefault="001F5CEA" w:rsidP="001F5CEA">
      <w:pPr>
        <w:spacing w:line="240" w:lineRule="auto"/>
        <w:jc w:val="left"/>
        <w:rPr>
          <w:highlight w:val="yellow"/>
        </w:rPr>
      </w:pPr>
    </w:p>
    <w:sectPr w:rsidR="001F5CEA" w:rsidSect="00B636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07232" w14:textId="77777777" w:rsidR="00B035B4" w:rsidRDefault="00B035B4">
      <w:r>
        <w:separator/>
      </w:r>
    </w:p>
  </w:endnote>
  <w:endnote w:type="continuationSeparator" w:id="0">
    <w:p w14:paraId="3109F9F7" w14:textId="77777777" w:rsidR="00B035B4" w:rsidRDefault="00B0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8A6A" w14:textId="77777777" w:rsidR="00506175" w:rsidRDefault="005061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833B" w14:textId="77777777" w:rsidR="00506175" w:rsidRDefault="005061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1E04" w14:textId="77777777" w:rsidR="00506175" w:rsidRDefault="005061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7A5B3" w14:textId="77777777" w:rsidR="00B035B4" w:rsidRDefault="00B035B4">
      <w:r>
        <w:separator/>
      </w:r>
    </w:p>
  </w:footnote>
  <w:footnote w:type="continuationSeparator" w:id="0">
    <w:p w14:paraId="55F4F1DF" w14:textId="77777777" w:rsidR="00B035B4" w:rsidRDefault="00B03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E047" w14:textId="7C6F97C1" w:rsidR="00F342E6" w:rsidRPr="0062638B" w:rsidRDefault="00F342E6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F83975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Weert 2</w:t>
    </w:r>
    <w:r w:rsidR="00037502">
      <w:rPr>
        <w:rFonts w:ascii="Univers" w:hAnsi="Univers"/>
        <w:sz w:val="16"/>
      </w:rPr>
      <w:t>5</w:t>
    </w:r>
    <w:r>
      <w:rPr>
        <w:rFonts w:ascii="Univers" w:hAnsi="Univers"/>
        <w:sz w:val="16"/>
      </w:rPr>
      <w:t>CC1</w:t>
    </w:r>
    <w:r w:rsidR="00037502">
      <w:rPr>
        <w:rFonts w:ascii="Univers" w:hAnsi="Univers"/>
        <w:sz w:val="16"/>
      </w:rPr>
      <w:t>2</w:t>
    </w:r>
    <w:r>
      <w:rPr>
        <w:rFonts w:ascii="Univers" w:hAnsi="Univers"/>
        <w:sz w:val="16"/>
      </w:rPr>
      <w:t>5</w:t>
    </w:r>
    <w:r w:rsidR="00874B3B">
      <w:rPr>
        <w:rFonts w:ascii="Univers" w:hAnsi="Univers"/>
        <w:sz w:val="16"/>
      </w:rPr>
      <w:t>-1</w:t>
    </w:r>
  </w:p>
  <w:p w14:paraId="2FD6DE3F" w14:textId="6A9864CC" w:rsidR="00F342E6" w:rsidRPr="00517823" w:rsidRDefault="00F342E6" w:rsidP="00A1725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>huishoudelijk OPK</w:t>
    </w:r>
    <w:r>
      <w:rPr>
        <w:rFonts w:ascii="Univers" w:hAnsi="Univers"/>
        <w:sz w:val="16"/>
      </w:rPr>
      <w:t xml:space="preserve"> voor de gemeent</w:t>
    </w:r>
    <w:r w:rsidR="00632E28">
      <w:rPr>
        <w:rFonts w:ascii="Univers" w:hAnsi="Univers"/>
        <w:sz w:val="16"/>
      </w:rPr>
      <w:t>e</w:t>
    </w:r>
    <w:r w:rsidR="00874B3B">
      <w:rPr>
        <w:rFonts w:ascii="Univers" w:hAnsi="Univers"/>
        <w:sz w:val="16"/>
      </w:rPr>
      <w:t xml:space="preserve"> </w:t>
    </w:r>
    <w:r w:rsidR="00BC26A4">
      <w:rPr>
        <w:rFonts w:ascii="Univers" w:hAnsi="Univers"/>
        <w:sz w:val="16"/>
      </w:rPr>
      <w:t>Nederweert</w:t>
    </w:r>
  </w:p>
  <w:p w14:paraId="476CC3ED" w14:textId="77777777" w:rsidR="00F342E6" w:rsidRDefault="00F342E6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C9D5" w14:textId="4DF43704" w:rsidR="00F342E6" w:rsidRDefault="00F342E6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Style w:val="Paginanummer"/>
        <w:rFonts w:ascii="Univers" w:hAnsi="Univers"/>
        <w:i w:val="0"/>
      </w:rPr>
    </w:pPr>
    <w:r>
      <w:rPr>
        <w:rFonts w:ascii="Univers" w:hAnsi="Univers"/>
        <w:sz w:val="16"/>
      </w:rPr>
      <w:t xml:space="preserve"> </w:t>
    </w:r>
    <w:r w:rsidR="00880E03">
      <w:rPr>
        <w:rFonts w:ascii="Univers" w:hAnsi="Univers"/>
        <w:sz w:val="16"/>
      </w:rPr>
      <w:t>25CC125</w:t>
    </w:r>
    <w:r>
      <w:rPr>
        <w:rFonts w:ascii="Univers" w:hAnsi="Univers"/>
        <w:sz w:val="16"/>
      </w:rPr>
      <w:tab/>
    </w:r>
    <w:r>
      <w:rPr>
        <w:rFonts w:ascii="Univers" w:hAnsi="Univers"/>
        <w:sz w:val="16"/>
      </w:rPr>
      <w:tab/>
    </w:r>
  </w:p>
  <w:p w14:paraId="4313A5CE" w14:textId="3A896D3A" w:rsidR="00F342E6" w:rsidRPr="00517823" w:rsidRDefault="00F342E6" w:rsidP="007162CA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 xml:space="preserve">huishoudelijk OPK </w:t>
    </w:r>
    <w:r>
      <w:rPr>
        <w:rFonts w:ascii="Univers" w:hAnsi="Univers"/>
        <w:sz w:val="16"/>
      </w:rPr>
      <w:t>voor de gemeente</w:t>
    </w:r>
    <w:r w:rsidR="005027C7">
      <w:rPr>
        <w:rFonts w:ascii="Univers" w:hAnsi="Univers"/>
        <w:sz w:val="16"/>
      </w:rPr>
      <w:t xml:space="preserve"> </w:t>
    </w:r>
    <w:r w:rsidR="00506175">
      <w:rPr>
        <w:rFonts w:ascii="Univers" w:hAnsi="Univers"/>
        <w:sz w:val="16"/>
      </w:rPr>
      <w:t>w</w:t>
    </w:r>
    <w:r w:rsidR="00880E03">
      <w:rPr>
        <w:rFonts w:ascii="Univers" w:hAnsi="Univers"/>
        <w:sz w:val="16"/>
      </w:rPr>
      <w:t>eert</w:t>
    </w:r>
  </w:p>
  <w:p w14:paraId="63CC96DE" w14:textId="77777777" w:rsidR="00F342E6" w:rsidRDefault="00F342E6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AC27" w14:textId="77777777" w:rsidR="00F342E6" w:rsidRDefault="00F342E6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7801115" w14:textId="77777777" w:rsidR="00F342E6" w:rsidRDefault="00F342E6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1E51"/>
    <w:multiLevelType w:val="hybridMultilevel"/>
    <w:tmpl w:val="A79A2D6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660FEC"/>
    <w:multiLevelType w:val="multilevel"/>
    <w:tmpl w:val="E33E6E16"/>
    <w:lvl w:ilvl="0">
      <w:start w:val="1"/>
      <w:numFmt w:val="decimal"/>
      <w:lvlText w:val="%1."/>
      <w:lvlJc w:val="left"/>
      <w:pPr>
        <w:ind w:left="425" w:hanging="425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9AE1845"/>
    <w:multiLevelType w:val="hybridMultilevel"/>
    <w:tmpl w:val="028AC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" w15:restartNumberingAfterBreak="0">
    <w:nsid w:val="0E5D2B3F"/>
    <w:multiLevelType w:val="multilevel"/>
    <w:tmpl w:val="249CCFF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6" w15:restartNumberingAfterBreak="0">
    <w:nsid w:val="0FE616DE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121B42F0"/>
    <w:multiLevelType w:val="hybridMultilevel"/>
    <w:tmpl w:val="0CE4D60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19">
      <w:start w:val="1"/>
      <w:numFmt w:val="lowerLetter"/>
      <w:lvlText w:val="%7."/>
      <w:lvlJc w:val="left"/>
      <w:pPr>
        <w:ind w:left="142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9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0" w15:restartNumberingAfterBreak="0">
    <w:nsid w:val="1501698F"/>
    <w:multiLevelType w:val="hybridMultilevel"/>
    <w:tmpl w:val="3D0A0A16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>
      <w:start w:val="1"/>
      <w:numFmt w:val="lowerLetter"/>
      <w:lvlText w:val="%2."/>
      <w:lvlJc w:val="left"/>
      <w:pPr>
        <w:ind w:left="2016" w:hanging="360"/>
      </w:pPr>
    </w:lvl>
    <w:lvl w:ilvl="2" w:tplc="0413001B">
      <w:start w:val="1"/>
      <w:numFmt w:val="lowerRoman"/>
      <w:lvlText w:val="%3."/>
      <w:lvlJc w:val="right"/>
      <w:pPr>
        <w:ind w:left="2736" w:hanging="180"/>
      </w:pPr>
    </w:lvl>
    <w:lvl w:ilvl="3" w:tplc="0413000F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176230CF"/>
    <w:multiLevelType w:val="hybridMultilevel"/>
    <w:tmpl w:val="F5F0A5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B135D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3" w15:restartNumberingAfterBreak="0">
    <w:nsid w:val="1B221D1E"/>
    <w:multiLevelType w:val="hybridMultilevel"/>
    <w:tmpl w:val="41D642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5" w15:restartNumberingAfterBreak="0">
    <w:nsid w:val="1D7A1806"/>
    <w:multiLevelType w:val="hybridMultilevel"/>
    <w:tmpl w:val="45FAE2DE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EA1C22"/>
    <w:multiLevelType w:val="hybridMultilevel"/>
    <w:tmpl w:val="0804FA98"/>
    <w:lvl w:ilvl="0" w:tplc="5794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73935"/>
    <w:multiLevelType w:val="multilevel"/>
    <w:tmpl w:val="0770A8A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2746675"/>
    <w:multiLevelType w:val="hybridMultilevel"/>
    <w:tmpl w:val="B530AB14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26D15D52"/>
    <w:multiLevelType w:val="hybridMultilevel"/>
    <w:tmpl w:val="00646BC6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2DC772C8"/>
    <w:multiLevelType w:val="multilevel"/>
    <w:tmpl w:val="A4C80FF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2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B97AB5"/>
    <w:multiLevelType w:val="multilevel"/>
    <w:tmpl w:val="CAA0E55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5" w15:restartNumberingAfterBreak="0">
    <w:nsid w:val="35B04E22"/>
    <w:multiLevelType w:val="hybridMultilevel"/>
    <w:tmpl w:val="9F7251B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42F75"/>
    <w:multiLevelType w:val="hybridMultilevel"/>
    <w:tmpl w:val="670E10FE"/>
    <w:lvl w:ilvl="0" w:tplc="FFFFFFF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130019">
      <w:start w:val="1"/>
      <w:numFmt w:val="lowerLetter"/>
      <w:lvlText w:val="%4."/>
      <w:lvlJc w:val="left"/>
      <w:pPr>
        <w:ind w:left="14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7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8" w15:restartNumberingAfterBreak="0">
    <w:nsid w:val="3951296C"/>
    <w:multiLevelType w:val="hybridMultilevel"/>
    <w:tmpl w:val="E49013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9F47B98"/>
    <w:multiLevelType w:val="multilevel"/>
    <w:tmpl w:val="BE9CE062"/>
    <w:lvl w:ilvl="0">
      <w:start w:val="2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0" w15:restartNumberingAfterBreak="0">
    <w:nsid w:val="3E737968"/>
    <w:multiLevelType w:val="multilevel"/>
    <w:tmpl w:val="296EAD28"/>
    <w:lvl w:ilvl="0">
      <w:start w:val="8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1AC369D"/>
    <w:multiLevelType w:val="hybridMultilevel"/>
    <w:tmpl w:val="CE3EAA32"/>
    <w:lvl w:ilvl="0" w:tplc="9FC6F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CE33A0"/>
    <w:multiLevelType w:val="hybridMultilevel"/>
    <w:tmpl w:val="CA14FD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B600E1"/>
    <w:multiLevelType w:val="hybridMultilevel"/>
    <w:tmpl w:val="BA7CADA2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490C161E"/>
    <w:multiLevelType w:val="multilevel"/>
    <w:tmpl w:val="B84EFCC0"/>
    <w:lvl w:ilvl="0">
      <w:start w:val="1"/>
      <w:numFmt w:val="bullet"/>
      <w:lvlText w:val="-"/>
      <w:lvlJc w:val="left"/>
      <w:pPr>
        <w:tabs>
          <w:tab w:val="num" w:pos="1701"/>
        </w:tabs>
        <w:ind w:left="425" w:hanging="425"/>
      </w:pPr>
      <w:rPr>
        <w:rFonts w:ascii="Calibri" w:eastAsia="Calibri" w:hAnsi="Calibri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6" w15:restartNumberingAfterBreak="0">
    <w:nsid w:val="499A52B8"/>
    <w:multiLevelType w:val="hybridMultilevel"/>
    <w:tmpl w:val="D1FA0206"/>
    <w:lvl w:ilvl="0" w:tplc="57942E0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4BEA1BB7"/>
    <w:multiLevelType w:val="multilevel"/>
    <w:tmpl w:val="92B0F17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sz w:val="24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40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45A5916"/>
    <w:multiLevelType w:val="hybridMultilevel"/>
    <w:tmpl w:val="4AB6AD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43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DAD0EAC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6" w15:restartNumberingAfterBreak="0">
    <w:nsid w:val="5E227972"/>
    <w:multiLevelType w:val="hybridMultilevel"/>
    <w:tmpl w:val="D5908722"/>
    <w:lvl w:ilvl="0" w:tplc="E0DA973E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10" w:hanging="360"/>
      </w:pPr>
    </w:lvl>
    <w:lvl w:ilvl="2" w:tplc="0413001B" w:tentative="1">
      <w:start w:val="1"/>
      <w:numFmt w:val="lowerRoman"/>
      <w:lvlText w:val="%3."/>
      <w:lvlJc w:val="right"/>
      <w:pPr>
        <w:ind w:left="1730" w:hanging="180"/>
      </w:pPr>
    </w:lvl>
    <w:lvl w:ilvl="3" w:tplc="0413000F" w:tentative="1">
      <w:start w:val="1"/>
      <w:numFmt w:val="decimal"/>
      <w:lvlText w:val="%4."/>
      <w:lvlJc w:val="left"/>
      <w:pPr>
        <w:ind w:left="2450" w:hanging="360"/>
      </w:pPr>
    </w:lvl>
    <w:lvl w:ilvl="4" w:tplc="04130019" w:tentative="1">
      <w:start w:val="1"/>
      <w:numFmt w:val="lowerLetter"/>
      <w:lvlText w:val="%5."/>
      <w:lvlJc w:val="left"/>
      <w:pPr>
        <w:ind w:left="3170" w:hanging="360"/>
      </w:pPr>
    </w:lvl>
    <w:lvl w:ilvl="5" w:tplc="0413001B" w:tentative="1">
      <w:start w:val="1"/>
      <w:numFmt w:val="lowerRoman"/>
      <w:lvlText w:val="%6."/>
      <w:lvlJc w:val="right"/>
      <w:pPr>
        <w:ind w:left="3890" w:hanging="180"/>
      </w:pPr>
    </w:lvl>
    <w:lvl w:ilvl="6" w:tplc="0413000F" w:tentative="1">
      <w:start w:val="1"/>
      <w:numFmt w:val="decimal"/>
      <w:lvlText w:val="%7."/>
      <w:lvlJc w:val="left"/>
      <w:pPr>
        <w:ind w:left="4610" w:hanging="360"/>
      </w:pPr>
    </w:lvl>
    <w:lvl w:ilvl="7" w:tplc="04130019" w:tentative="1">
      <w:start w:val="1"/>
      <w:numFmt w:val="lowerLetter"/>
      <w:lvlText w:val="%8."/>
      <w:lvlJc w:val="left"/>
      <w:pPr>
        <w:ind w:left="5330" w:hanging="360"/>
      </w:pPr>
    </w:lvl>
    <w:lvl w:ilvl="8" w:tplc="0413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47" w15:restartNumberingAfterBreak="0">
    <w:nsid w:val="633A05B6"/>
    <w:multiLevelType w:val="multilevel"/>
    <w:tmpl w:val="93049D96"/>
    <w:lvl w:ilvl="0">
      <w:start w:val="10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8" w15:restartNumberingAfterBreak="0">
    <w:nsid w:val="65937AA5"/>
    <w:multiLevelType w:val="hybridMultilevel"/>
    <w:tmpl w:val="6F58E690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6873B5"/>
    <w:multiLevelType w:val="multilevel"/>
    <w:tmpl w:val="1EF2B40A"/>
    <w:lvl w:ilvl="0">
      <w:start w:val="1"/>
      <w:numFmt w:val="lowerLetter"/>
      <w:lvlText w:val="%1."/>
      <w:lvlJc w:val="left"/>
      <w:pPr>
        <w:tabs>
          <w:tab w:val="num" w:pos="1701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2" w15:restartNumberingAfterBreak="0">
    <w:nsid w:val="7378236E"/>
    <w:multiLevelType w:val="hybridMultilevel"/>
    <w:tmpl w:val="FF0E7A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211EEB46">
      <w:start w:val="4"/>
      <w:numFmt w:val="decimal"/>
      <w:lvlText w:val="%3"/>
      <w:lvlJc w:val="left"/>
      <w:pPr>
        <w:ind w:left="2340" w:hanging="36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7739C9"/>
    <w:multiLevelType w:val="hybridMultilevel"/>
    <w:tmpl w:val="1AA6BC6E"/>
    <w:lvl w:ilvl="0" w:tplc="53204910">
      <w:start w:val="1"/>
      <w:numFmt w:val="decimal"/>
      <w:lvlText w:val="%1."/>
      <w:lvlJc w:val="left"/>
      <w:pPr>
        <w:ind w:left="47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4726EB24">
      <w:numFmt w:val="bullet"/>
      <w:lvlText w:val="•"/>
      <w:lvlJc w:val="left"/>
      <w:pPr>
        <w:ind w:left="1359" w:hanging="360"/>
      </w:pPr>
      <w:rPr>
        <w:rFonts w:hint="default"/>
        <w:lang w:val="nl-NL" w:eastAsia="en-US" w:bidi="ar-SA"/>
      </w:rPr>
    </w:lvl>
    <w:lvl w:ilvl="2" w:tplc="5FF4A86A">
      <w:numFmt w:val="bullet"/>
      <w:lvlText w:val="•"/>
      <w:lvlJc w:val="left"/>
      <w:pPr>
        <w:ind w:left="2239" w:hanging="360"/>
      </w:pPr>
      <w:rPr>
        <w:rFonts w:hint="default"/>
        <w:lang w:val="nl-NL" w:eastAsia="en-US" w:bidi="ar-SA"/>
      </w:rPr>
    </w:lvl>
    <w:lvl w:ilvl="3" w:tplc="55BA47BC">
      <w:numFmt w:val="bullet"/>
      <w:lvlText w:val="•"/>
      <w:lvlJc w:val="left"/>
      <w:pPr>
        <w:ind w:left="3119" w:hanging="360"/>
      </w:pPr>
      <w:rPr>
        <w:rFonts w:hint="default"/>
        <w:lang w:val="nl-NL" w:eastAsia="en-US" w:bidi="ar-SA"/>
      </w:rPr>
    </w:lvl>
    <w:lvl w:ilvl="4" w:tplc="5D20F9A8">
      <w:numFmt w:val="bullet"/>
      <w:lvlText w:val="•"/>
      <w:lvlJc w:val="left"/>
      <w:pPr>
        <w:ind w:left="3999" w:hanging="360"/>
      </w:pPr>
      <w:rPr>
        <w:rFonts w:hint="default"/>
        <w:lang w:val="nl-NL" w:eastAsia="en-US" w:bidi="ar-SA"/>
      </w:rPr>
    </w:lvl>
    <w:lvl w:ilvl="5" w:tplc="2ABCC6FA">
      <w:numFmt w:val="bullet"/>
      <w:lvlText w:val="•"/>
      <w:lvlJc w:val="left"/>
      <w:pPr>
        <w:ind w:left="4879" w:hanging="360"/>
      </w:pPr>
      <w:rPr>
        <w:rFonts w:hint="default"/>
        <w:lang w:val="nl-NL" w:eastAsia="en-US" w:bidi="ar-SA"/>
      </w:rPr>
    </w:lvl>
    <w:lvl w:ilvl="6" w:tplc="FBB045FA">
      <w:numFmt w:val="bullet"/>
      <w:lvlText w:val="•"/>
      <w:lvlJc w:val="left"/>
      <w:pPr>
        <w:ind w:left="5759" w:hanging="360"/>
      </w:pPr>
      <w:rPr>
        <w:rFonts w:hint="default"/>
        <w:lang w:val="nl-NL" w:eastAsia="en-US" w:bidi="ar-SA"/>
      </w:rPr>
    </w:lvl>
    <w:lvl w:ilvl="7" w:tplc="F07ED988">
      <w:numFmt w:val="bullet"/>
      <w:lvlText w:val="•"/>
      <w:lvlJc w:val="left"/>
      <w:pPr>
        <w:ind w:left="6639" w:hanging="360"/>
      </w:pPr>
      <w:rPr>
        <w:rFonts w:hint="default"/>
        <w:lang w:val="nl-NL" w:eastAsia="en-US" w:bidi="ar-SA"/>
      </w:rPr>
    </w:lvl>
    <w:lvl w:ilvl="8" w:tplc="F056C172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</w:abstractNum>
  <w:abstractNum w:abstractNumId="55" w15:restartNumberingAfterBreak="0">
    <w:nsid w:val="763469CE"/>
    <w:multiLevelType w:val="multilevel"/>
    <w:tmpl w:val="2F58911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7DD94471"/>
    <w:multiLevelType w:val="hybridMultilevel"/>
    <w:tmpl w:val="FEA49C18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189582">
    <w:abstractNumId w:val="37"/>
  </w:num>
  <w:num w:numId="2" w16cid:durableId="1081215514">
    <w:abstractNumId w:val="42"/>
  </w:num>
  <w:num w:numId="3" w16cid:durableId="186482604">
    <w:abstractNumId w:val="19"/>
  </w:num>
  <w:num w:numId="4" w16cid:durableId="1526796284">
    <w:abstractNumId w:val="9"/>
  </w:num>
  <w:num w:numId="5" w16cid:durableId="1152016095">
    <w:abstractNumId w:val="27"/>
  </w:num>
  <w:num w:numId="6" w16cid:durableId="649018633">
    <w:abstractNumId w:val="39"/>
  </w:num>
  <w:num w:numId="7" w16cid:durableId="476605628">
    <w:abstractNumId w:val="11"/>
  </w:num>
  <w:num w:numId="8" w16cid:durableId="1135489678">
    <w:abstractNumId w:val="44"/>
  </w:num>
  <w:num w:numId="9" w16cid:durableId="1156990873">
    <w:abstractNumId w:val="40"/>
  </w:num>
  <w:num w:numId="10" w16cid:durableId="1888954909">
    <w:abstractNumId w:val="55"/>
  </w:num>
  <w:num w:numId="11" w16cid:durableId="2029864250">
    <w:abstractNumId w:val="17"/>
  </w:num>
  <w:num w:numId="12" w16cid:durableId="1779832739">
    <w:abstractNumId w:val="8"/>
  </w:num>
  <w:num w:numId="13" w16cid:durableId="1021007436">
    <w:abstractNumId w:val="22"/>
  </w:num>
  <w:num w:numId="14" w16cid:durableId="1092117741">
    <w:abstractNumId w:val="14"/>
  </w:num>
  <w:num w:numId="15" w16cid:durableId="870144992">
    <w:abstractNumId w:val="56"/>
  </w:num>
  <w:num w:numId="16" w16cid:durableId="389114931">
    <w:abstractNumId w:val="2"/>
  </w:num>
  <w:num w:numId="17" w16cid:durableId="998538344">
    <w:abstractNumId w:val="31"/>
  </w:num>
  <w:num w:numId="18" w16cid:durableId="1937251639">
    <w:abstractNumId w:val="23"/>
  </w:num>
  <w:num w:numId="19" w16cid:durableId="1765881751">
    <w:abstractNumId w:val="58"/>
  </w:num>
  <w:num w:numId="20" w16cid:durableId="1327053961">
    <w:abstractNumId w:val="53"/>
  </w:num>
  <w:num w:numId="21" w16cid:durableId="1592591408">
    <w:abstractNumId w:val="50"/>
  </w:num>
  <w:num w:numId="22" w16cid:durableId="471602606">
    <w:abstractNumId w:val="49"/>
  </w:num>
  <w:num w:numId="23" w16cid:durableId="432361227">
    <w:abstractNumId w:val="34"/>
  </w:num>
  <w:num w:numId="24" w16cid:durableId="871302704">
    <w:abstractNumId w:val="10"/>
  </w:num>
  <w:num w:numId="25" w16cid:durableId="1494026572">
    <w:abstractNumId w:val="38"/>
  </w:num>
  <w:num w:numId="26" w16cid:durableId="1473911504">
    <w:abstractNumId w:val="4"/>
  </w:num>
  <w:num w:numId="27" w16cid:durableId="290014049">
    <w:abstractNumId w:val="43"/>
  </w:num>
  <w:num w:numId="28" w16cid:durableId="1969049998">
    <w:abstractNumId w:val="8"/>
  </w:num>
  <w:num w:numId="29" w16cid:durableId="1650087337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4646065">
    <w:abstractNumId w:val="36"/>
  </w:num>
  <w:num w:numId="31" w16cid:durableId="585383278">
    <w:abstractNumId w:val="16"/>
  </w:num>
  <w:num w:numId="32" w16cid:durableId="1692796286">
    <w:abstractNumId w:val="0"/>
  </w:num>
  <w:num w:numId="33" w16cid:durableId="1573079322">
    <w:abstractNumId w:val="18"/>
  </w:num>
  <w:num w:numId="34" w16cid:durableId="1998681175">
    <w:abstractNumId w:val="3"/>
  </w:num>
  <w:num w:numId="35" w16cid:durableId="1427968136">
    <w:abstractNumId w:val="46"/>
  </w:num>
  <w:num w:numId="36" w16cid:durableId="1892842639">
    <w:abstractNumId w:val="32"/>
  </w:num>
  <w:num w:numId="37" w16cid:durableId="891891978">
    <w:abstractNumId w:val="20"/>
  </w:num>
  <w:num w:numId="38" w16cid:durableId="760294798">
    <w:abstractNumId w:val="25"/>
  </w:num>
  <w:num w:numId="39" w16cid:durableId="1579095865">
    <w:abstractNumId w:val="41"/>
  </w:num>
  <w:num w:numId="40" w16cid:durableId="1433549006">
    <w:abstractNumId w:val="28"/>
  </w:num>
  <w:num w:numId="41" w16cid:durableId="1747412487">
    <w:abstractNumId w:val="26"/>
  </w:num>
  <w:num w:numId="42" w16cid:durableId="1354769293">
    <w:abstractNumId w:val="48"/>
  </w:num>
  <w:num w:numId="43" w16cid:durableId="1528837785">
    <w:abstractNumId w:val="29"/>
  </w:num>
  <w:num w:numId="44" w16cid:durableId="427430408">
    <w:abstractNumId w:val="51"/>
  </w:num>
  <w:num w:numId="45" w16cid:durableId="1125659368">
    <w:abstractNumId w:val="15"/>
  </w:num>
  <w:num w:numId="46" w16cid:durableId="1847210814">
    <w:abstractNumId w:val="7"/>
  </w:num>
  <w:num w:numId="47" w16cid:durableId="538126213">
    <w:abstractNumId w:val="35"/>
  </w:num>
  <w:num w:numId="48" w16cid:durableId="760373984">
    <w:abstractNumId w:val="21"/>
  </w:num>
  <w:num w:numId="49" w16cid:durableId="362832301">
    <w:abstractNumId w:val="6"/>
  </w:num>
  <w:num w:numId="50" w16cid:durableId="1316107363">
    <w:abstractNumId w:val="5"/>
  </w:num>
  <w:num w:numId="51" w16cid:durableId="690451212">
    <w:abstractNumId w:val="12"/>
  </w:num>
  <w:num w:numId="52" w16cid:durableId="1774351503">
    <w:abstractNumId w:val="1"/>
  </w:num>
  <w:num w:numId="53" w16cid:durableId="655766590">
    <w:abstractNumId w:val="5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93171256">
    <w:abstractNumId w:val="24"/>
  </w:num>
  <w:num w:numId="55" w16cid:durableId="789591220">
    <w:abstractNumId w:val="47"/>
  </w:num>
  <w:num w:numId="56" w16cid:durableId="73629118">
    <w:abstractNumId w:val="45"/>
  </w:num>
  <w:num w:numId="57" w16cid:durableId="618340341">
    <w:abstractNumId w:val="54"/>
  </w:num>
  <w:num w:numId="58" w16cid:durableId="1762530711">
    <w:abstractNumId w:val="57"/>
  </w:num>
  <w:num w:numId="59" w16cid:durableId="797455478">
    <w:abstractNumId w:val="13"/>
  </w:num>
  <w:num w:numId="60" w16cid:durableId="1170952217">
    <w:abstractNumId w:val="3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intFractionalCharacterWidth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3E48"/>
    <w:rsid w:val="00004C8C"/>
    <w:rsid w:val="00004D49"/>
    <w:rsid w:val="00004F7C"/>
    <w:rsid w:val="0000525F"/>
    <w:rsid w:val="00006AE1"/>
    <w:rsid w:val="000072EA"/>
    <w:rsid w:val="000076C8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9DD"/>
    <w:rsid w:val="00015CB6"/>
    <w:rsid w:val="00016422"/>
    <w:rsid w:val="000205DA"/>
    <w:rsid w:val="00021D77"/>
    <w:rsid w:val="000221ED"/>
    <w:rsid w:val="0002256B"/>
    <w:rsid w:val="00023114"/>
    <w:rsid w:val="000233E3"/>
    <w:rsid w:val="00024659"/>
    <w:rsid w:val="00025460"/>
    <w:rsid w:val="000266E2"/>
    <w:rsid w:val="0002671D"/>
    <w:rsid w:val="000276D7"/>
    <w:rsid w:val="00027D7A"/>
    <w:rsid w:val="00030A98"/>
    <w:rsid w:val="000343DC"/>
    <w:rsid w:val="00034B57"/>
    <w:rsid w:val="00036742"/>
    <w:rsid w:val="000370BD"/>
    <w:rsid w:val="00037428"/>
    <w:rsid w:val="00037502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6D8"/>
    <w:rsid w:val="00050E7F"/>
    <w:rsid w:val="00050F47"/>
    <w:rsid w:val="00053616"/>
    <w:rsid w:val="000537E4"/>
    <w:rsid w:val="00053FE8"/>
    <w:rsid w:val="0005495D"/>
    <w:rsid w:val="00054E5B"/>
    <w:rsid w:val="00054FF3"/>
    <w:rsid w:val="0005524C"/>
    <w:rsid w:val="00055A0B"/>
    <w:rsid w:val="00055C6C"/>
    <w:rsid w:val="00060F01"/>
    <w:rsid w:val="00062622"/>
    <w:rsid w:val="000627A4"/>
    <w:rsid w:val="000631F2"/>
    <w:rsid w:val="00063C59"/>
    <w:rsid w:val="00063E0D"/>
    <w:rsid w:val="00064382"/>
    <w:rsid w:val="000660C8"/>
    <w:rsid w:val="000669CB"/>
    <w:rsid w:val="00067D22"/>
    <w:rsid w:val="0007026D"/>
    <w:rsid w:val="00070FBB"/>
    <w:rsid w:val="0007241E"/>
    <w:rsid w:val="000726DF"/>
    <w:rsid w:val="000726FC"/>
    <w:rsid w:val="000737E6"/>
    <w:rsid w:val="000738AA"/>
    <w:rsid w:val="000738CA"/>
    <w:rsid w:val="00073C66"/>
    <w:rsid w:val="00073DA8"/>
    <w:rsid w:val="00074813"/>
    <w:rsid w:val="00074D51"/>
    <w:rsid w:val="000752E8"/>
    <w:rsid w:val="00075A91"/>
    <w:rsid w:val="00075AA0"/>
    <w:rsid w:val="000778BE"/>
    <w:rsid w:val="0008090F"/>
    <w:rsid w:val="00082693"/>
    <w:rsid w:val="00082F4A"/>
    <w:rsid w:val="00083854"/>
    <w:rsid w:val="000841E3"/>
    <w:rsid w:val="0008461A"/>
    <w:rsid w:val="00085E00"/>
    <w:rsid w:val="00086AEE"/>
    <w:rsid w:val="00087B6C"/>
    <w:rsid w:val="00087D7E"/>
    <w:rsid w:val="00090A88"/>
    <w:rsid w:val="00090B36"/>
    <w:rsid w:val="0009182D"/>
    <w:rsid w:val="00091BB0"/>
    <w:rsid w:val="00091DBB"/>
    <w:rsid w:val="000925C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2DD2"/>
    <w:rsid w:val="000A3407"/>
    <w:rsid w:val="000A39E7"/>
    <w:rsid w:val="000A4742"/>
    <w:rsid w:val="000A5110"/>
    <w:rsid w:val="000A5A9F"/>
    <w:rsid w:val="000A5CE3"/>
    <w:rsid w:val="000A6733"/>
    <w:rsid w:val="000A673A"/>
    <w:rsid w:val="000A7D76"/>
    <w:rsid w:val="000B05C9"/>
    <w:rsid w:val="000B06CC"/>
    <w:rsid w:val="000B0DC3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11E"/>
    <w:rsid w:val="000C1511"/>
    <w:rsid w:val="000C178E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8AD"/>
    <w:rsid w:val="000F2B67"/>
    <w:rsid w:val="000F3303"/>
    <w:rsid w:val="000F3726"/>
    <w:rsid w:val="000F44CA"/>
    <w:rsid w:val="000F57D9"/>
    <w:rsid w:val="000F6067"/>
    <w:rsid w:val="000F6D34"/>
    <w:rsid w:val="000F76B5"/>
    <w:rsid w:val="000F76F3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1475"/>
    <w:rsid w:val="0011254A"/>
    <w:rsid w:val="00112F88"/>
    <w:rsid w:val="001130C7"/>
    <w:rsid w:val="00113A33"/>
    <w:rsid w:val="0011458F"/>
    <w:rsid w:val="00114981"/>
    <w:rsid w:val="001159E9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DCC"/>
    <w:rsid w:val="00133F52"/>
    <w:rsid w:val="00134D7E"/>
    <w:rsid w:val="0013610A"/>
    <w:rsid w:val="00137406"/>
    <w:rsid w:val="0013783D"/>
    <w:rsid w:val="001400BA"/>
    <w:rsid w:val="00141F41"/>
    <w:rsid w:val="001420C3"/>
    <w:rsid w:val="001429D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0F63"/>
    <w:rsid w:val="00151145"/>
    <w:rsid w:val="00151163"/>
    <w:rsid w:val="00151727"/>
    <w:rsid w:val="00152272"/>
    <w:rsid w:val="00152AD4"/>
    <w:rsid w:val="001545F9"/>
    <w:rsid w:val="00155089"/>
    <w:rsid w:val="00155EB8"/>
    <w:rsid w:val="00156505"/>
    <w:rsid w:val="001609BB"/>
    <w:rsid w:val="00160C39"/>
    <w:rsid w:val="00161CAE"/>
    <w:rsid w:val="0016301D"/>
    <w:rsid w:val="00163297"/>
    <w:rsid w:val="00163B14"/>
    <w:rsid w:val="0016405B"/>
    <w:rsid w:val="00164C2C"/>
    <w:rsid w:val="00164F81"/>
    <w:rsid w:val="00165FF9"/>
    <w:rsid w:val="001667E0"/>
    <w:rsid w:val="0016719B"/>
    <w:rsid w:val="001718E6"/>
    <w:rsid w:val="00171FB2"/>
    <w:rsid w:val="00172808"/>
    <w:rsid w:val="0017313A"/>
    <w:rsid w:val="001748DE"/>
    <w:rsid w:val="00175593"/>
    <w:rsid w:val="00175EC5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732"/>
    <w:rsid w:val="00184E12"/>
    <w:rsid w:val="00185381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023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30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06F3"/>
    <w:rsid w:val="001B10CF"/>
    <w:rsid w:val="001B1240"/>
    <w:rsid w:val="001B1D77"/>
    <w:rsid w:val="001B208D"/>
    <w:rsid w:val="001B2756"/>
    <w:rsid w:val="001B334E"/>
    <w:rsid w:val="001B3BB1"/>
    <w:rsid w:val="001B3C8A"/>
    <w:rsid w:val="001B5D85"/>
    <w:rsid w:val="001B66E2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3C5"/>
    <w:rsid w:val="001D071C"/>
    <w:rsid w:val="001D07E4"/>
    <w:rsid w:val="001D1063"/>
    <w:rsid w:val="001D2C81"/>
    <w:rsid w:val="001D34B9"/>
    <w:rsid w:val="001D3C1F"/>
    <w:rsid w:val="001D49E6"/>
    <w:rsid w:val="001D4D79"/>
    <w:rsid w:val="001D4F7E"/>
    <w:rsid w:val="001D5BF7"/>
    <w:rsid w:val="001D7C7D"/>
    <w:rsid w:val="001E0282"/>
    <w:rsid w:val="001E1579"/>
    <w:rsid w:val="001E1D43"/>
    <w:rsid w:val="001E1E45"/>
    <w:rsid w:val="001E2957"/>
    <w:rsid w:val="001E3227"/>
    <w:rsid w:val="001E3C97"/>
    <w:rsid w:val="001E5AEF"/>
    <w:rsid w:val="001E6B24"/>
    <w:rsid w:val="001E7EF0"/>
    <w:rsid w:val="001F09AC"/>
    <w:rsid w:val="001F0B7F"/>
    <w:rsid w:val="001F11F4"/>
    <w:rsid w:val="001F2DF6"/>
    <w:rsid w:val="001F35A5"/>
    <w:rsid w:val="001F5CEA"/>
    <w:rsid w:val="001F6A47"/>
    <w:rsid w:val="001F71A7"/>
    <w:rsid w:val="001F71E6"/>
    <w:rsid w:val="001F74F2"/>
    <w:rsid w:val="001F79DC"/>
    <w:rsid w:val="001F7F89"/>
    <w:rsid w:val="002005B6"/>
    <w:rsid w:val="00200CD5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66D8"/>
    <w:rsid w:val="0020771B"/>
    <w:rsid w:val="002079EA"/>
    <w:rsid w:val="002105B6"/>
    <w:rsid w:val="00210BE3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114"/>
    <w:rsid w:val="002215E6"/>
    <w:rsid w:val="0022218A"/>
    <w:rsid w:val="00222351"/>
    <w:rsid w:val="00222375"/>
    <w:rsid w:val="0022264B"/>
    <w:rsid w:val="00222A9D"/>
    <w:rsid w:val="00222BAE"/>
    <w:rsid w:val="00222EE5"/>
    <w:rsid w:val="002239CA"/>
    <w:rsid w:val="00224005"/>
    <w:rsid w:val="00224364"/>
    <w:rsid w:val="00225355"/>
    <w:rsid w:val="00226A19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5E7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A73"/>
    <w:rsid w:val="00236EF1"/>
    <w:rsid w:val="00237ACD"/>
    <w:rsid w:val="00237BA6"/>
    <w:rsid w:val="00240F0D"/>
    <w:rsid w:val="00241AED"/>
    <w:rsid w:val="002423B8"/>
    <w:rsid w:val="00243356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597A"/>
    <w:rsid w:val="00256703"/>
    <w:rsid w:val="00257160"/>
    <w:rsid w:val="00257249"/>
    <w:rsid w:val="002575A8"/>
    <w:rsid w:val="00260A2C"/>
    <w:rsid w:val="0026144E"/>
    <w:rsid w:val="002615B5"/>
    <w:rsid w:val="00263912"/>
    <w:rsid w:val="00264690"/>
    <w:rsid w:val="00265614"/>
    <w:rsid w:val="002668C6"/>
    <w:rsid w:val="00267CDB"/>
    <w:rsid w:val="0027021E"/>
    <w:rsid w:val="002710AB"/>
    <w:rsid w:val="00271A0A"/>
    <w:rsid w:val="002720D1"/>
    <w:rsid w:val="00272841"/>
    <w:rsid w:val="002728C9"/>
    <w:rsid w:val="00272D68"/>
    <w:rsid w:val="00273BFE"/>
    <w:rsid w:val="002745A4"/>
    <w:rsid w:val="00274DD4"/>
    <w:rsid w:val="0027647F"/>
    <w:rsid w:val="0027668A"/>
    <w:rsid w:val="0027706F"/>
    <w:rsid w:val="00281212"/>
    <w:rsid w:val="002813A6"/>
    <w:rsid w:val="002817F5"/>
    <w:rsid w:val="00283469"/>
    <w:rsid w:val="0028375F"/>
    <w:rsid w:val="00283DD7"/>
    <w:rsid w:val="0028430B"/>
    <w:rsid w:val="00285003"/>
    <w:rsid w:val="002850A4"/>
    <w:rsid w:val="002859C3"/>
    <w:rsid w:val="00286C7F"/>
    <w:rsid w:val="00287030"/>
    <w:rsid w:val="0028735C"/>
    <w:rsid w:val="00287E6D"/>
    <w:rsid w:val="00287FEB"/>
    <w:rsid w:val="00290B00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2326"/>
    <w:rsid w:val="002A3DC0"/>
    <w:rsid w:val="002A3E7D"/>
    <w:rsid w:val="002A5814"/>
    <w:rsid w:val="002A77BE"/>
    <w:rsid w:val="002A77E0"/>
    <w:rsid w:val="002B1A66"/>
    <w:rsid w:val="002B1CB6"/>
    <w:rsid w:val="002B27CF"/>
    <w:rsid w:val="002B2BC4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2C00"/>
    <w:rsid w:val="002C300B"/>
    <w:rsid w:val="002C32D3"/>
    <w:rsid w:val="002C3B19"/>
    <w:rsid w:val="002C6504"/>
    <w:rsid w:val="002C69FF"/>
    <w:rsid w:val="002C73EB"/>
    <w:rsid w:val="002C7FAE"/>
    <w:rsid w:val="002D0ABA"/>
    <w:rsid w:val="002D0B38"/>
    <w:rsid w:val="002D1252"/>
    <w:rsid w:val="002D12BC"/>
    <w:rsid w:val="002D21A1"/>
    <w:rsid w:val="002D2C38"/>
    <w:rsid w:val="002D3A2A"/>
    <w:rsid w:val="002D3E90"/>
    <w:rsid w:val="002D5026"/>
    <w:rsid w:val="002D5181"/>
    <w:rsid w:val="002D5A49"/>
    <w:rsid w:val="002D5F6E"/>
    <w:rsid w:val="002D62CD"/>
    <w:rsid w:val="002D6DD0"/>
    <w:rsid w:val="002D6F0D"/>
    <w:rsid w:val="002D7F69"/>
    <w:rsid w:val="002E13D7"/>
    <w:rsid w:val="002E25B0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07DB"/>
    <w:rsid w:val="002F15AF"/>
    <w:rsid w:val="002F29C7"/>
    <w:rsid w:val="002F2A4C"/>
    <w:rsid w:val="002F3B8D"/>
    <w:rsid w:val="002F3E2E"/>
    <w:rsid w:val="002F4361"/>
    <w:rsid w:val="002F43EB"/>
    <w:rsid w:val="002F466E"/>
    <w:rsid w:val="002F4F4F"/>
    <w:rsid w:val="002F5618"/>
    <w:rsid w:val="002F5799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38BC"/>
    <w:rsid w:val="0030404B"/>
    <w:rsid w:val="0030420B"/>
    <w:rsid w:val="00304215"/>
    <w:rsid w:val="003051D8"/>
    <w:rsid w:val="00305ACF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2418"/>
    <w:rsid w:val="00313737"/>
    <w:rsid w:val="0031393A"/>
    <w:rsid w:val="00313B0A"/>
    <w:rsid w:val="003140F2"/>
    <w:rsid w:val="003145AA"/>
    <w:rsid w:val="00315AF4"/>
    <w:rsid w:val="00315F85"/>
    <w:rsid w:val="00316106"/>
    <w:rsid w:val="00316169"/>
    <w:rsid w:val="00316C0A"/>
    <w:rsid w:val="0032057A"/>
    <w:rsid w:val="00320FC7"/>
    <w:rsid w:val="0032161A"/>
    <w:rsid w:val="00321744"/>
    <w:rsid w:val="00321A53"/>
    <w:rsid w:val="00322005"/>
    <w:rsid w:val="00322378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072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B6F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CC7"/>
    <w:rsid w:val="00346E79"/>
    <w:rsid w:val="003472B6"/>
    <w:rsid w:val="00347463"/>
    <w:rsid w:val="003476F5"/>
    <w:rsid w:val="00347A0A"/>
    <w:rsid w:val="00350743"/>
    <w:rsid w:val="00350CCB"/>
    <w:rsid w:val="00350E52"/>
    <w:rsid w:val="003512E1"/>
    <w:rsid w:val="00351736"/>
    <w:rsid w:val="0035269B"/>
    <w:rsid w:val="00352898"/>
    <w:rsid w:val="00352F0A"/>
    <w:rsid w:val="00353564"/>
    <w:rsid w:val="00354E49"/>
    <w:rsid w:val="003551DA"/>
    <w:rsid w:val="00355836"/>
    <w:rsid w:val="0036047A"/>
    <w:rsid w:val="003608B8"/>
    <w:rsid w:val="00361A3E"/>
    <w:rsid w:val="00361C52"/>
    <w:rsid w:val="0036241A"/>
    <w:rsid w:val="003628F0"/>
    <w:rsid w:val="00364FA2"/>
    <w:rsid w:val="0036582E"/>
    <w:rsid w:val="00366D4A"/>
    <w:rsid w:val="00367EED"/>
    <w:rsid w:val="00370918"/>
    <w:rsid w:val="00373132"/>
    <w:rsid w:val="00373416"/>
    <w:rsid w:val="003736EA"/>
    <w:rsid w:val="0037393B"/>
    <w:rsid w:val="00374171"/>
    <w:rsid w:val="003748F7"/>
    <w:rsid w:val="00375286"/>
    <w:rsid w:val="00375D83"/>
    <w:rsid w:val="0037681C"/>
    <w:rsid w:val="00376A00"/>
    <w:rsid w:val="00377827"/>
    <w:rsid w:val="00380352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3C94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421"/>
    <w:rsid w:val="00392955"/>
    <w:rsid w:val="00392D5D"/>
    <w:rsid w:val="00393444"/>
    <w:rsid w:val="00393F93"/>
    <w:rsid w:val="00394BAF"/>
    <w:rsid w:val="00394DBD"/>
    <w:rsid w:val="00395599"/>
    <w:rsid w:val="0039605E"/>
    <w:rsid w:val="003975A0"/>
    <w:rsid w:val="00397CE3"/>
    <w:rsid w:val="00397DD5"/>
    <w:rsid w:val="003A0267"/>
    <w:rsid w:val="003A040F"/>
    <w:rsid w:val="003A12A8"/>
    <w:rsid w:val="003A1556"/>
    <w:rsid w:val="003A1FDB"/>
    <w:rsid w:val="003A2B46"/>
    <w:rsid w:val="003A3B02"/>
    <w:rsid w:val="003A5675"/>
    <w:rsid w:val="003A703B"/>
    <w:rsid w:val="003A779B"/>
    <w:rsid w:val="003A7A13"/>
    <w:rsid w:val="003B1396"/>
    <w:rsid w:val="003B14B6"/>
    <w:rsid w:val="003B2C61"/>
    <w:rsid w:val="003B2CE1"/>
    <w:rsid w:val="003B2D01"/>
    <w:rsid w:val="003B2EEF"/>
    <w:rsid w:val="003B4123"/>
    <w:rsid w:val="003B4514"/>
    <w:rsid w:val="003B48AA"/>
    <w:rsid w:val="003B5890"/>
    <w:rsid w:val="003B5EF4"/>
    <w:rsid w:val="003B6735"/>
    <w:rsid w:val="003B6B83"/>
    <w:rsid w:val="003B791F"/>
    <w:rsid w:val="003C0331"/>
    <w:rsid w:val="003C05F9"/>
    <w:rsid w:val="003C0C1F"/>
    <w:rsid w:val="003C0EAD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0683"/>
    <w:rsid w:val="003D1D3E"/>
    <w:rsid w:val="003D1EF0"/>
    <w:rsid w:val="003D20F0"/>
    <w:rsid w:val="003D2590"/>
    <w:rsid w:val="003D3C4D"/>
    <w:rsid w:val="003D3CD4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22F8"/>
    <w:rsid w:val="003F2762"/>
    <w:rsid w:val="003F40F9"/>
    <w:rsid w:val="003F41C9"/>
    <w:rsid w:val="003F42F8"/>
    <w:rsid w:val="003F48CA"/>
    <w:rsid w:val="003F49A2"/>
    <w:rsid w:val="003F52D1"/>
    <w:rsid w:val="003F6428"/>
    <w:rsid w:val="003F65BE"/>
    <w:rsid w:val="003F66D8"/>
    <w:rsid w:val="003F7C2F"/>
    <w:rsid w:val="00400613"/>
    <w:rsid w:val="004009F6"/>
    <w:rsid w:val="00401A56"/>
    <w:rsid w:val="00401E9E"/>
    <w:rsid w:val="00402174"/>
    <w:rsid w:val="00402A6F"/>
    <w:rsid w:val="00403FFC"/>
    <w:rsid w:val="004043AE"/>
    <w:rsid w:val="004054F9"/>
    <w:rsid w:val="0040733C"/>
    <w:rsid w:val="0040796F"/>
    <w:rsid w:val="0041065C"/>
    <w:rsid w:val="004107F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A28"/>
    <w:rsid w:val="00416CB7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1CC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22F"/>
    <w:rsid w:val="00440E73"/>
    <w:rsid w:val="00441160"/>
    <w:rsid w:val="004423C9"/>
    <w:rsid w:val="00442ED8"/>
    <w:rsid w:val="00443597"/>
    <w:rsid w:val="00443B3F"/>
    <w:rsid w:val="004449B4"/>
    <w:rsid w:val="00444DAA"/>
    <w:rsid w:val="00444E8A"/>
    <w:rsid w:val="00444EAD"/>
    <w:rsid w:val="00447E0B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6B53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2B52"/>
    <w:rsid w:val="00472DCA"/>
    <w:rsid w:val="004732BE"/>
    <w:rsid w:val="00473EFB"/>
    <w:rsid w:val="004742B7"/>
    <w:rsid w:val="00476087"/>
    <w:rsid w:val="0047718C"/>
    <w:rsid w:val="0047744A"/>
    <w:rsid w:val="00480A8D"/>
    <w:rsid w:val="00480BA4"/>
    <w:rsid w:val="004817B5"/>
    <w:rsid w:val="00481E6C"/>
    <w:rsid w:val="00482F8E"/>
    <w:rsid w:val="0048423C"/>
    <w:rsid w:val="00484930"/>
    <w:rsid w:val="004870E0"/>
    <w:rsid w:val="004878FD"/>
    <w:rsid w:val="00487C74"/>
    <w:rsid w:val="004907EE"/>
    <w:rsid w:val="00491A54"/>
    <w:rsid w:val="00493D9B"/>
    <w:rsid w:val="00493F5D"/>
    <w:rsid w:val="0049493F"/>
    <w:rsid w:val="00494C47"/>
    <w:rsid w:val="00494EF4"/>
    <w:rsid w:val="00496DDD"/>
    <w:rsid w:val="00497942"/>
    <w:rsid w:val="004A05A1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5AF0"/>
    <w:rsid w:val="004A6CC4"/>
    <w:rsid w:val="004A7ADB"/>
    <w:rsid w:val="004A7B16"/>
    <w:rsid w:val="004A7E36"/>
    <w:rsid w:val="004B0D34"/>
    <w:rsid w:val="004B116D"/>
    <w:rsid w:val="004B1E54"/>
    <w:rsid w:val="004B1F68"/>
    <w:rsid w:val="004B2767"/>
    <w:rsid w:val="004B27D4"/>
    <w:rsid w:val="004B2A21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A3A"/>
    <w:rsid w:val="004C0A74"/>
    <w:rsid w:val="004C0D25"/>
    <w:rsid w:val="004C15C3"/>
    <w:rsid w:val="004C1750"/>
    <w:rsid w:val="004C370F"/>
    <w:rsid w:val="004C44B6"/>
    <w:rsid w:val="004C4959"/>
    <w:rsid w:val="004C54FA"/>
    <w:rsid w:val="004C583D"/>
    <w:rsid w:val="004C609A"/>
    <w:rsid w:val="004C7F5C"/>
    <w:rsid w:val="004D09EB"/>
    <w:rsid w:val="004D116E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780"/>
    <w:rsid w:val="004F6C63"/>
    <w:rsid w:val="004F7726"/>
    <w:rsid w:val="004F7E21"/>
    <w:rsid w:val="0050064E"/>
    <w:rsid w:val="00500AA2"/>
    <w:rsid w:val="005011CD"/>
    <w:rsid w:val="005017A4"/>
    <w:rsid w:val="00502234"/>
    <w:rsid w:val="005027C7"/>
    <w:rsid w:val="00504CD6"/>
    <w:rsid w:val="0050505B"/>
    <w:rsid w:val="00505545"/>
    <w:rsid w:val="0050588E"/>
    <w:rsid w:val="00505F55"/>
    <w:rsid w:val="0050617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5DFF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2994"/>
    <w:rsid w:val="00522FF1"/>
    <w:rsid w:val="00524538"/>
    <w:rsid w:val="00524D41"/>
    <w:rsid w:val="00524E03"/>
    <w:rsid w:val="005252D8"/>
    <w:rsid w:val="0052539D"/>
    <w:rsid w:val="00525C0A"/>
    <w:rsid w:val="0052651A"/>
    <w:rsid w:val="00526747"/>
    <w:rsid w:val="0052698D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174"/>
    <w:rsid w:val="00541240"/>
    <w:rsid w:val="0054126A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0E84"/>
    <w:rsid w:val="00551493"/>
    <w:rsid w:val="00551805"/>
    <w:rsid w:val="005525D8"/>
    <w:rsid w:val="00552844"/>
    <w:rsid w:val="00552AD3"/>
    <w:rsid w:val="00552BD3"/>
    <w:rsid w:val="005537BB"/>
    <w:rsid w:val="00556B22"/>
    <w:rsid w:val="00556BF9"/>
    <w:rsid w:val="00561887"/>
    <w:rsid w:val="00561A7E"/>
    <w:rsid w:val="00561C42"/>
    <w:rsid w:val="00562FCC"/>
    <w:rsid w:val="00565D39"/>
    <w:rsid w:val="005661B4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5A46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4A2"/>
    <w:rsid w:val="00593DD0"/>
    <w:rsid w:val="0059487B"/>
    <w:rsid w:val="00594E73"/>
    <w:rsid w:val="005955ED"/>
    <w:rsid w:val="005963DC"/>
    <w:rsid w:val="00596723"/>
    <w:rsid w:val="00596728"/>
    <w:rsid w:val="00596D5D"/>
    <w:rsid w:val="005A0281"/>
    <w:rsid w:val="005A057D"/>
    <w:rsid w:val="005A271E"/>
    <w:rsid w:val="005A2BF2"/>
    <w:rsid w:val="005A3246"/>
    <w:rsid w:val="005A32D8"/>
    <w:rsid w:val="005A4D4B"/>
    <w:rsid w:val="005A4F6E"/>
    <w:rsid w:val="005A50A7"/>
    <w:rsid w:val="005A5384"/>
    <w:rsid w:val="005A671F"/>
    <w:rsid w:val="005A6D50"/>
    <w:rsid w:val="005A6DA8"/>
    <w:rsid w:val="005A771D"/>
    <w:rsid w:val="005B11B3"/>
    <w:rsid w:val="005B1591"/>
    <w:rsid w:val="005B165F"/>
    <w:rsid w:val="005B1BEE"/>
    <w:rsid w:val="005B2EC5"/>
    <w:rsid w:val="005B32C1"/>
    <w:rsid w:val="005B3F13"/>
    <w:rsid w:val="005B4143"/>
    <w:rsid w:val="005B415A"/>
    <w:rsid w:val="005B5655"/>
    <w:rsid w:val="005B61E2"/>
    <w:rsid w:val="005C00BD"/>
    <w:rsid w:val="005C03CD"/>
    <w:rsid w:val="005C1504"/>
    <w:rsid w:val="005C15F2"/>
    <w:rsid w:val="005C1EC9"/>
    <w:rsid w:val="005C277D"/>
    <w:rsid w:val="005C3177"/>
    <w:rsid w:val="005C467E"/>
    <w:rsid w:val="005C5493"/>
    <w:rsid w:val="005C5956"/>
    <w:rsid w:val="005D020C"/>
    <w:rsid w:val="005D0665"/>
    <w:rsid w:val="005D237C"/>
    <w:rsid w:val="005D2A54"/>
    <w:rsid w:val="005D346A"/>
    <w:rsid w:val="005D3CBF"/>
    <w:rsid w:val="005D49A1"/>
    <w:rsid w:val="005D4D30"/>
    <w:rsid w:val="005D4DF0"/>
    <w:rsid w:val="005D531C"/>
    <w:rsid w:val="005D6DFE"/>
    <w:rsid w:val="005D7000"/>
    <w:rsid w:val="005E0132"/>
    <w:rsid w:val="005E07E7"/>
    <w:rsid w:val="005E0C09"/>
    <w:rsid w:val="005E0E77"/>
    <w:rsid w:val="005E1450"/>
    <w:rsid w:val="005E1F66"/>
    <w:rsid w:val="005E28BA"/>
    <w:rsid w:val="005E2AC2"/>
    <w:rsid w:val="005E2D85"/>
    <w:rsid w:val="005E2EA7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4E62"/>
    <w:rsid w:val="005F5387"/>
    <w:rsid w:val="005F595A"/>
    <w:rsid w:val="005F5A09"/>
    <w:rsid w:val="005F6521"/>
    <w:rsid w:val="005F770F"/>
    <w:rsid w:val="00600926"/>
    <w:rsid w:val="00600A72"/>
    <w:rsid w:val="00600AEB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4B8E"/>
    <w:rsid w:val="00604EEF"/>
    <w:rsid w:val="00605B6C"/>
    <w:rsid w:val="00605D85"/>
    <w:rsid w:val="00605E06"/>
    <w:rsid w:val="00606654"/>
    <w:rsid w:val="006066D3"/>
    <w:rsid w:val="006069D6"/>
    <w:rsid w:val="0060742F"/>
    <w:rsid w:val="00607880"/>
    <w:rsid w:val="00607F42"/>
    <w:rsid w:val="006118C8"/>
    <w:rsid w:val="00611AB9"/>
    <w:rsid w:val="00612657"/>
    <w:rsid w:val="006126D4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117"/>
    <w:rsid w:val="00630C07"/>
    <w:rsid w:val="006313B6"/>
    <w:rsid w:val="00631BAF"/>
    <w:rsid w:val="00631F2D"/>
    <w:rsid w:val="00631F8B"/>
    <w:rsid w:val="00632578"/>
    <w:rsid w:val="00632809"/>
    <w:rsid w:val="00632855"/>
    <w:rsid w:val="00632E28"/>
    <w:rsid w:val="00633118"/>
    <w:rsid w:val="006332C2"/>
    <w:rsid w:val="00633BE7"/>
    <w:rsid w:val="006349EE"/>
    <w:rsid w:val="00634D4A"/>
    <w:rsid w:val="00635858"/>
    <w:rsid w:val="00635AC2"/>
    <w:rsid w:val="00635B3D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1CC"/>
    <w:rsid w:val="00644200"/>
    <w:rsid w:val="00645445"/>
    <w:rsid w:val="0064558A"/>
    <w:rsid w:val="00646567"/>
    <w:rsid w:val="00646CD4"/>
    <w:rsid w:val="006475B1"/>
    <w:rsid w:val="00647D88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3B88"/>
    <w:rsid w:val="0065441C"/>
    <w:rsid w:val="00656437"/>
    <w:rsid w:val="0065676F"/>
    <w:rsid w:val="00656D12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104"/>
    <w:rsid w:val="00671605"/>
    <w:rsid w:val="0067194F"/>
    <w:rsid w:val="00671BC7"/>
    <w:rsid w:val="0067201E"/>
    <w:rsid w:val="0067211C"/>
    <w:rsid w:val="006727AD"/>
    <w:rsid w:val="00672DBC"/>
    <w:rsid w:val="00673553"/>
    <w:rsid w:val="006738F8"/>
    <w:rsid w:val="006742C5"/>
    <w:rsid w:val="006742F2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298"/>
    <w:rsid w:val="00684955"/>
    <w:rsid w:val="00684E43"/>
    <w:rsid w:val="006850B2"/>
    <w:rsid w:val="006856A7"/>
    <w:rsid w:val="006858E6"/>
    <w:rsid w:val="00685A0E"/>
    <w:rsid w:val="00686B38"/>
    <w:rsid w:val="00686EAE"/>
    <w:rsid w:val="0068778F"/>
    <w:rsid w:val="00687FA0"/>
    <w:rsid w:val="00690297"/>
    <w:rsid w:val="006904B0"/>
    <w:rsid w:val="00690C3A"/>
    <w:rsid w:val="00690DD5"/>
    <w:rsid w:val="00690EC1"/>
    <w:rsid w:val="006911C9"/>
    <w:rsid w:val="00691BF2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26"/>
    <w:rsid w:val="006B0EE0"/>
    <w:rsid w:val="006B10C1"/>
    <w:rsid w:val="006B1B85"/>
    <w:rsid w:val="006B1C64"/>
    <w:rsid w:val="006B33D3"/>
    <w:rsid w:val="006B463D"/>
    <w:rsid w:val="006B4701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5BDA"/>
    <w:rsid w:val="006C629F"/>
    <w:rsid w:val="006C6536"/>
    <w:rsid w:val="006C6596"/>
    <w:rsid w:val="006C6F2B"/>
    <w:rsid w:val="006C77AD"/>
    <w:rsid w:val="006D120E"/>
    <w:rsid w:val="006D1384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40F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49D"/>
    <w:rsid w:val="006F4817"/>
    <w:rsid w:val="006F5537"/>
    <w:rsid w:val="006F58A4"/>
    <w:rsid w:val="006F5DD3"/>
    <w:rsid w:val="006F6785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2991"/>
    <w:rsid w:val="00702E2B"/>
    <w:rsid w:val="00703238"/>
    <w:rsid w:val="00703377"/>
    <w:rsid w:val="00703403"/>
    <w:rsid w:val="00703C59"/>
    <w:rsid w:val="00704DED"/>
    <w:rsid w:val="00705150"/>
    <w:rsid w:val="0070636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5819"/>
    <w:rsid w:val="007162CA"/>
    <w:rsid w:val="00716EB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5779"/>
    <w:rsid w:val="007358A6"/>
    <w:rsid w:val="00735960"/>
    <w:rsid w:val="00735F2C"/>
    <w:rsid w:val="00736660"/>
    <w:rsid w:val="00736F66"/>
    <w:rsid w:val="00740F0B"/>
    <w:rsid w:val="007416A2"/>
    <w:rsid w:val="00741E62"/>
    <w:rsid w:val="00743A4F"/>
    <w:rsid w:val="007444C8"/>
    <w:rsid w:val="007448CF"/>
    <w:rsid w:val="007449BB"/>
    <w:rsid w:val="0074628C"/>
    <w:rsid w:val="007470D1"/>
    <w:rsid w:val="00747F6C"/>
    <w:rsid w:val="007504F5"/>
    <w:rsid w:val="007505A5"/>
    <w:rsid w:val="00750767"/>
    <w:rsid w:val="007508DE"/>
    <w:rsid w:val="00752006"/>
    <w:rsid w:val="00752238"/>
    <w:rsid w:val="00752B02"/>
    <w:rsid w:val="007531D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5FAF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EC4"/>
    <w:rsid w:val="00797D42"/>
    <w:rsid w:val="007A0D93"/>
    <w:rsid w:val="007A0DB3"/>
    <w:rsid w:val="007A0E5B"/>
    <w:rsid w:val="007A13E2"/>
    <w:rsid w:val="007A21BF"/>
    <w:rsid w:val="007A2ECB"/>
    <w:rsid w:val="007A3C5D"/>
    <w:rsid w:val="007A416D"/>
    <w:rsid w:val="007A57F6"/>
    <w:rsid w:val="007A67C0"/>
    <w:rsid w:val="007A783B"/>
    <w:rsid w:val="007B0011"/>
    <w:rsid w:val="007B031A"/>
    <w:rsid w:val="007B1051"/>
    <w:rsid w:val="007B1151"/>
    <w:rsid w:val="007B18DD"/>
    <w:rsid w:val="007B20D0"/>
    <w:rsid w:val="007B2745"/>
    <w:rsid w:val="007B4207"/>
    <w:rsid w:val="007B425C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0EC9"/>
    <w:rsid w:val="007C1105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7F7A87"/>
    <w:rsid w:val="007F7ED7"/>
    <w:rsid w:val="0080025B"/>
    <w:rsid w:val="00801042"/>
    <w:rsid w:val="008010C2"/>
    <w:rsid w:val="0080201B"/>
    <w:rsid w:val="00802BF8"/>
    <w:rsid w:val="008047FF"/>
    <w:rsid w:val="00804B8B"/>
    <w:rsid w:val="00806FB8"/>
    <w:rsid w:val="008074E9"/>
    <w:rsid w:val="00807CD6"/>
    <w:rsid w:val="008102DB"/>
    <w:rsid w:val="00810771"/>
    <w:rsid w:val="00810908"/>
    <w:rsid w:val="00810F7C"/>
    <w:rsid w:val="00811340"/>
    <w:rsid w:val="00812110"/>
    <w:rsid w:val="00812F43"/>
    <w:rsid w:val="00813942"/>
    <w:rsid w:val="00813F02"/>
    <w:rsid w:val="00814480"/>
    <w:rsid w:val="008153AA"/>
    <w:rsid w:val="00815B43"/>
    <w:rsid w:val="00815DE4"/>
    <w:rsid w:val="00815E06"/>
    <w:rsid w:val="00817330"/>
    <w:rsid w:val="008176AF"/>
    <w:rsid w:val="00817987"/>
    <w:rsid w:val="008207BC"/>
    <w:rsid w:val="00820FF9"/>
    <w:rsid w:val="008218DC"/>
    <w:rsid w:val="00822440"/>
    <w:rsid w:val="008228DB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1B5E"/>
    <w:rsid w:val="0084349B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024"/>
    <w:rsid w:val="008513A0"/>
    <w:rsid w:val="00853AF7"/>
    <w:rsid w:val="008544C7"/>
    <w:rsid w:val="00855819"/>
    <w:rsid w:val="00855D09"/>
    <w:rsid w:val="008576A5"/>
    <w:rsid w:val="00857B64"/>
    <w:rsid w:val="008600CD"/>
    <w:rsid w:val="0086065D"/>
    <w:rsid w:val="008611A0"/>
    <w:rsid w:val="008626D3"/>
    <w:rsid w:val="00862918"/>
    <w:rsid w:val="00862B31"/>
    <w:rsid w:val="00862B97"/>
    <w:rsid w:val="00865D6B"/>
    <w:rsid w:val="008661A2"/>
    <w:rsid w:val="0086718E"/>
    <w:rsid w:val="008676FA"/>
    <w:rsid w:val="0086784F"/>
    <w:rsid w:val="00867F5C"/>
    <w:rsid w:val="0087273B"/>
    <w:rsid w:val="00872D03"/>
    <w:rsid w:val="00872E6E"/>
    <w:rsid w:val="00873AB0"/>
    <w:rsid w:val="00874365"/>
    <w:rsid w:val="008744B8"/>
    <w:rsid w:val="008745AA"/>
    <w:rsid w:val="00874B3B"/>
    <w:rsid w:val="00874E46"/>
    <w:rsid w:val="008753B2"/>
    <w:rsid w:val="00876395"/>
    <w:rsid w:val="00876523"/>
    <w:rsid w:val="00876891"/>
    <w:rsid w:val="00876F49"/>
    <w:rsid w:val="008771F9"/>
    <w:rsid w:val="0087752B"/>
    <w:rsid w:val="0087752D"/>
    <w:rsid w:val="00877A98"/>
    <w:rsid w:val="00877B94"/>
    <w:rsid w:val="00880B70"/>
    <w:rsid w:val="00880E03"/>
    <w:rsid w:val="0088113D"/>
    <w:rsid w:val="008814A6"/>
    <w:rsid w:val="00881C2C"/>
    <w:rsid w:val="008830F3"/>
    <w:rsid w:val="00883F48"/>
    <w:rsid w:val="008842CA"/>
    <w:rsid w:val="00886536"/>
    <w:rsid w:val="008871A7"/>
    <w:rsid w:val="00887696"/>
    <w:rsid w:val="00890A48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038"/>
    <w:rsid w:val="008A24F9"/>
    <w:rsid w:val="008A25EF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4E94"/>
    <w:rsid w:val="008B5100"/>
    <w:rsid w:val="008B5539"/>
    <w:rsid w:val="008B5D6B"/>
    <w:rsid w:val="008B7BAE"/>
    <w:rsid w:val="008B7F90"/>
    <w:rsid w:val="008C00F8"/>
    <w:rsid w:val="008C07EB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C7F70"/>
    <w:rsid w:val="008D07C7"/>
    <w:rsid w:val="008D1AB9"/>
    <w:rsid w:val="008D27DC"/>
    <w:rsid w:val="008D2D82"/>
    <w:rsid w:val="008D302E"/>
    <w:rsid w:val="008D337E"/>
    <w:rsid w:val="008D3BB7"/>
    <w:rsid w:val="008D43D9"/>
    <w:rsid w:val="008D449B"/>
    <w:rsid w:val="008D45C2"/>
    <w:rsid w:val="008D5646"/>
    <w:rsid w:val="008D6395"/>
    <w:rsid w:val="008D6551"/>
    <w:rsid w:val="008D69BD"/>
    <w:rsid w:val="008D79F2"/>
    <w:rsid w:val="008E2756"/>
    <w:rsid w:val="008E42FF"/>
    <w:rsid w:val="008E62B8"/>
    <w:rsid w:val="008E6594"/>
    <w:rsid w:val="008F0797"/>
    <w:rsid w:val="008F0990"/>
    <w:rsid w:val="008F0FBB"/>
    <w:rsid w:val="008F2BFE"/>
    <w:rsid w:val="008F4B81"/>
    <w:rsid w:val="008F5072"/>
    <w:rsid w:val="008F587A"/>
    <w:rsid w:val="008F5985"/>
    <w:rsid w:val="008F6BE2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104A3"/>
    <w:rsid w:val="0091099B"/>
    <w:rsid w:val="00910C08"/>
    <w:rsid w:val="00910F3C"/>
    <w:rsid w:val="0091387B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411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37A87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712D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0F93"/>
    <w:rsid w:val="009618ED"/>
    <w:rsid w:val="00961A62"/>
    <w:rsid w:val="00961EE5"/>
    <w:rsid w:val="009622E9"/>
    <w:rsid w:val="00962353"/>
    <w:rsid w:val="009624D9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1FC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004"/>
    <w:rsid w:val="00995296"/>
    <w:rsid w:val="00995AF7"/>
    <w:rsid w:val="00995F15"/>
    <w:rsid w:val="00996112"/>
    <w:rsid w:val="0099650C"/>
    <w:rsid w:val="00996B26"/>
    <w:rsid w:val="00996CF7"/>
    <w:rsid w:val="009972AF"/>
    <w:rsid w:val="0099751A"/>
    <w:rsid w:val="00997F52"/>
    <w:rsid w:val="009A0D3E"/>
    <w:rsid w:val="009A0E4E"/>
    <w:rsid w:val="009A1C55"/>
    <w:rsid w:val="009A2474"/>
    <w:rsid w:val="009A27CF"/>
    <w:rsid w:val="009A3763"/>
    <w:rsid w:val="009A3B61"/>
    <w:rsid w:val="009A4655"/>
    <w:rsid w:val="009A46D5"/>
    <w:rsid w:val="009A485B"/>
    <w:rsid w:val="009A5303"/>
    <w:rsid w:val="009A7EFD"/>
    <w:rsid w:val="009B09FD"/>
    <w:rsid w:val="009B2F9E"/>
    <w:rsid w:val="009B384F"/>
    <w:rsid w:val="009B48CB"/>
    <w:rsid w:val="009C0158"/>
    <w:rsid w:val="009C061C"/>
    <w:rsid w:val="009C0868"/>
    <w:rsid w:val="009C1D6D"/>
    <w:rsid w:val="009C2427"/>
    <w:rsid w:val="009C266D"/>
    <w:rsid w:val="009C2E57"/>
    <w:rsid w:val="009C310A"/>
    <w:rsid w:val="009C354F"/>
    <w:rsid w:val="009C3F9D"/>
    <w:rsid w:val="009C4444"/>
    <w:rsid w:val="009C49B2"/>
    <w:rsid w:val="009C4A5B"/>
    <w:rsid w:val="009C51EA"/>
    <w:rsid w:val="009C5B37"/>
    <w:rsid w:val="009D06C7"/>
    <w:rsid w:val="009D1BFA"/>
    <w:rsid w:val="009D3500"/>
    <w:rsid w:val="009D405D"/>
    <w:rsid w:val="009D5DDD"/>
    <w:rsid w:val="009D70B8"/>
    <w:rsid w:val="009D70F3"/>
    <w:rsid w:val="009D7624"/>
    <w:rsid w:val="009D7717"/>
    <w:rsid w:val="009E027A"/>
    <w:rsid w:val="009E0F46"/>
    <w:rsid w:val="009E17CC"/>
    <w:rsid w:val="009E18EF"/>
    <w:rsid w:val="009E1C5A"/>
    <w:rsid w:val="009E2833"/>
    <w:rsid w:val="009E2E94"/>
    <w:rsid w:val="009E3943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B42"/>
    <w:rsid w:val="009F3F03"/>
    <w:rsid w:val="009F470A"/>
    <w:rsid w:val="009F4BFC"/>
    <w:rsid w:val="009F4E7C"/>
    <w:rsid w:val="009F4F4A"/>
    <w:rsid w:val="009F69A1"/>
    <w:rsid w:val="009F6EB2"/>
    <w:rsid w:val="00A010A7"/>
    <w:rsid w:val="00A013EE"/>
    <w:rsid w:val="00A01CF4"/>
    <w:rsid w:val="00A03086"/>
    <w:rsid w:val="00A03498"/>
    <w:rsid w:val="00A03535"/>
    <w:rsid w:val="00A03A97"/>
    <w:rsid w:val="00A03CD7"/>
    <w:rsid w:val="00A03D73"/>
    <w:rsid w:val="00A0438E"/>
    <w:rsid w:val="00A0439F"/>
    <w:rsid w:val="00A064F3"/>
    <w:rsid w:val="00A065E1"/>
    <w:rsid w:val="00A066E6"/>
    <w:rsid w:val="00A07172"/>
    <w:rsid w:val="00A07310"/>
    <w:rsid w:val="00A102F0"/>
    <w:rsid w:val="00A11504"/>
    <w:rsid w:val="00A11889"/>
    <w:rsid w:val="00A122FD"/>
    <w:rsid w:val="00A1291B"/>
    <w:rsid w:val="00A133A6"/>
    <w:rsid w:val="00A136C9"/>
    <w:rsid w:val="00A15AC5"/>
    <w:rsid w:val="00A15AE5"/>
    <w:rsid w:val="00A15F96"/>
    <w:rsid w:val="00A16C2F"/>
    <w:rsid w:val="00A17254"/>
    <w:rsid w:val="00A173EB"/>
    <w:rsid w:val="00A2082E"/>
    <w:rsid w:val="00A20E1B"/>
    <w:rsid w:val="00A210BC"/>
    <w:rsid w:val="00A21EA2"/>
    <w:rsid w:val="00A228F3"/>
    <w:rsid w:val="00A22CB8"/>
    <w:rsid w:val="00A23099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839"/>
    <w:rsid w:val="00A36CA5"/>
    <w:rsid w:val="00A36D7A"/>
    <w:rsid w:val="00A36FE9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4D4A"/>
    <w:rsid w:val="00A4524B"/>
    <w:rsid w:val="00A459D0"/>
    <w:rsid w:val="00A45B07"/>
    <w:rsid w:val="00A45CF2"/>
    <w:rsid w:val="00A45F5B"/>
    <w:rsid w:val="00A46496"/>
    <w:rsid w:val="00A46968"/>
    <w:rsid w:val="00A46E5E"/>
    <w:rsid w:val="00A502CF"/>
    <w:rsid w:val="00A5034F"/>
    <w:rsid w:val="00A5085F"/>
    <w:rsid w:val="00A508E5"/>
    <w:rsid w:val="00A50DAE"/>
    <w:rsid w:val="00A5133F"/>
    <w:rsid w:val="00A51875"/>
    <w:rsid w:val="00A533C9"/>
    <w:rsid w:val="00A54141"/>
    <w:rsid w:val="00A54917"/>
    <w:rsid w:val="00A54E02"/>
    <w:rsid w:val="00A55A6D"/>
    <w:rsid w:val="00A57499"/>
    <w:rsid w:val="00A57882"/>
    <w:rsid w:val="00A60009"/>
    <w:rsid w:val="00A600BB"/>
    <w:rsid w:val="00A6039A"/>
    <w:rsid w:val="00A60987"/>
    <w:rsid w:val="00A609AB"/>
    <w:rsid w:val="00A61A07"/>
    <w:rsid w:val="00A61D2E"/>
    <w:rsid w:val="00A61D81"/>
    <w:rsid w:val="00A623AD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4F0"/>
    <w:rsid w:val="00A67C4E"/>
    <w:rsid w:val="00A70263"/>
    <w:rsid w:val="00A70D3E"/>
    <w:rsid w:val="00A73708"/>
    <w:rsid w:val="00A73CC4"/>
    <w:rsid w:val="00A73CEA"/>
    <w:rsid w:val="00A747B1"/>
    <w:rsid w:val="00A748A6"/>
    <w:rsid w:val="00A7650E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2DB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6A0"/>
    <w:rsid w:val="00AA1A43"/>
    <w:rsid w:val="00AA1C50"/>
    <w:rsid w:val="00AA3166"/>
    <w:rsid w:val="00AA3D4D"/>
    <w:rsid w:val="00AA4556"/>
    <w:rsid w:val="00AA489C"/>
    <w:rsid w:val="00AA4941"/>
    <w:rsid w:val="00AA526D"/>
    <w:rsid w:val="00AA5331"/>
    <w:rsid w:val="00AA560A"/>
    <w:rsid w:val="00AA70A5"/>
    <w:rsid w:val="00AA7B59"/>
    <w:rsid w:val="00AB03C7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13F9"/>
    <w:rsid w:val="00AC1496"/>
    <w:rsid w:val="00AC1607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4FF9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03C"/>
    <w:rsid w:val="00AD1F83"/>
    <w:rsid w:val="00AD2152"/>
    <w:rsid w:val="00AD21C6"/>
    <w:rsid w:val="00AD3C43"/>
    <w:rsid w:val="00AD3F8D"/>
    <w:rsid w:val="00AD410A"/>
    <w:rsid w:val="00AD5F83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8DF"/>
    <w:rsid w:val="00AE6C2D"/>
    <w:rsid w:val="00AE7584"/>
    <w:rsid w:val="00AE7609"/>
    <w:rsid w:val="00AF0199"/>
    <w:rsid w:val="00AF1D9B"/>
    <w:rsid w:val="00AF4046"/>
    <w:rsid w:val="00AF4745"/>
    <w:rsid w:val="00AF6BED"/>
    <w:rsid w:val="00AF6F8D"/>
    <w:rsid w:val="00AF7D4E"/>
    <w:rsid w:val="00B00089"/>
    <w:rsid w:val="00B00EE0"/>
    <w:rsid w:val="00B01304"/>
    <w:rsid w:val="00B025A9"/>
    <w:rsid w:val="00B031F4"/>
    <w:rsid w:val="00B035B4"/>
    <w:rsid w:val="00B03A67"/>
    <w:rsid w:val="00B03B8E"/>
    <w:rsid w:val="00B03D9B"/>
    <w:rsid w:val="00B04655"/>
    <w:rsid w:val="00B04B43"/>
    <w:rsid w:val="00B04DC5"/>
    <w:rsid w:val="00B057C9"/>
    <w:rsid w:val="00B06733"/>
    <w:rsid w:val="00B06E08"/>
    <w:rsid w:val="00B07337"/>
    <w:rsid w:val="00B07CFA"/>
    <w:rsid w:val="00B1046C"/>
    <w:rsid w:val="00B11096"/>
    <w:rsid w:val="00B12383"/>
    <w:rsid w:val="00B13C15"/>
    <w:rsid w:val="00B14E7F"/>
    <w:rsid w:val="00B15541"/>
    <w:rsid w:val="00B163AC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4B0"/>
    <w:rsid w:val="00B218ED"/>
    <w:rsid w:val="00B22166"/>
    <w:rsid w:val="00B2308C"/>
    <w:rsid w:val="00B2381D"/>
    <w:rsid w:val="00B23CCE"/>
    <w:rsid w:val="00B25553"/>
    <w:rsid w:val="00B255F9"/>
    <w:rsid w:val="00B27E7C"/>
    <w:rsid w:val="00B30350"/>
    <w:rsid w:val="00B30758"/>
    <w:rsid w:val="00B3175A"/>
    <w:rsid w:val="00B3217B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57F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265"/>
    <w:rsid w:val="00B5075E"/>
    <w:rsid w:val="00B511CC"/>
    <w:rsid w:val="00B521FB"/>
    <w:rsid w:val="00B52765"/>
    <w:rsid w:val="00B538F0"/>
    <w:rsid w:val="00B53E54"/>
    <w:rsid w:val="00B54151"/>
    <w:rsid w:val="00B54A03"/>
    <w:rsid w:val="00B55024"/>
    <w:rsid w:val="00B550FF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5293"/>
    <w:rsid w:val="00B65D0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013A"/>
    <w:rsid w:val="00B81AD0"/>
    <w:rsid w:val="00B81E9D"/>
    <w:rsid w:val="00B8234C"/>
    <w:rsid w:val="00B824DB"/>
    <w:rsid w:val="00B82542"/>
    <w:rsid w:val="00B82953"/>
    <w:rsid w:val="00B83236"/>
    <w:rsid w:val="00B84220"/>
    <w:rsid w:val="00B8462D"/>
    <w:rsid w:val="00B850D2"/>
    <w:rsid w:val="00B8519B"/>
    <w:rsid w:val="00B8542B"/>
    <w:rsid w:val="00B85FAC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0DC"/>
    <w:rsid w:val="00BA1C85"/>
    <w:rsid w:val="00BA340F"/>
    <w:rsid w:val="00BA447A"/>
    <w:rsid w:val="00BA5577"/>
    <w:rsid w:val="00BA632F"/>
    <w:rsid w:val="00BA7402"/>
    <w:rsid w:val="00BB034E"/>
    <w:rsid w:val="00BB2B9B"/>
    <w:rsid w:val="00BB30E8"/>
    <w:rsid w:val="00BB35A1"/>
    <w:rsid w:val="00BB3854"/>
    <w:rsid w:val="00BB392B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0A2E"/>
    <w:rsid w:val="00BC24F4"/>
    <w:rsid w:val="00BC26A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B54"/>
    <w:rsid w:val="00BE1C9B"/>
    <w:rsid w:val="00BE201C"/>
    <w:rsid w:val="00BE2EF4"/>
    <w:rsid w:val="00BE3C1A"/>
    <w:rsid w:val="00BE4A9A"/>
    <w:rsid w:val="00BE5304"/>
    <w:rsid w:val="00BE553B"/>
    <w:rsid w:val="00BE5E06"/>
    <w:rsid w:val="00BE5F30"/>
    <w:rsid w:val="00BE6617"/>
    <w:rsid w:val="00BE681B"/>
    <w:rsid w:val="00BE743A"/>
    <w:rsid w:val="00BE7DDA"/>
    <w:rsid w:val="00BF17B3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69D"/>
    <w:rsid w:val="00C018F0"/>
    <w:rsid w:val="00C020DE"/>
    <w:rsid w:val="00C0249A"/>
    <w:rsid w:val="00C0256D"/>
    <w:rsid w:val="00C033A5"/>
    <w:rsid w:val="00C033F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122D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833"/>
    <w:rsid w:val="00C250F2"/>
    <w:rsid w:val="00C27129"/>
    <w:rsid w:val="00C272EE"/>
    <w:rsid w:val="00C30008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65A0"/>
    <w:rsid w:val="00C402DF"/>
    <w:rsid w:val="00C4440C"/>
    <w:rsid w:val="00C44B44"/>
    <w:rsid w:val="00C44BD6"/>
    <w:rsid w:val="00C45503"/>
    <w:rsid w:val="00C45745"/>
    <w:rsid w:val="00C45E96"/>
    <w:rsid w:val="00C46700"/>
    <w:rsid w:val="00C47555"/>
    <w:rsid w:val="00C50E8F"/>
    <w:rsid w:val="00C5277C"/>
    <w:rsid w:val="00C5448D"/>
    <w:rsid w:val="00C55485"/>
    <w:rsid w:val="00C564BB"/>
    <w:rsid w:val="00C564E9"/>
    <w:rsid w:val="00C57079"/>
    <w:rsid w:val="00C608D8"/>
    <w:rsid w:val="00C61691"/>
    <w:rsid w:val="00C61AD4"/>
    <w:rsid w:val="00C61BAC"/>
    <w:rsid w:val="00C62C9B"/>
    <w:rsid w:val="00C6307D"/>
    <w:rsid w:val="00C634B9"/>
    <w:rsid w:val="00C6523D"/>
    <w:rsid w:val="00C659D7"/>
    <w:rsid w:val="00C65FA0"/>
    <w:rsid w:val="00C666CC"/>
    <w:rsid w:val="00C667E1"/>
    <w:rsid w:val="00C6691E"/>
    <w:rsid w:val="00C674F0"/>
    <w:rsid w:val="00C716B5"/>
    <w:rsid w:val="00C722DC"/>
    <w:rsid w:val="00C726EA"/>
    <w:rsid w:val="00C72F0E"/>
    <w:rsid w:val="00C73F4E"/>
    <w:rsid w:val="00C74742"/>
    <w:rsid w:val="00C753DC"/>
    <w:rsid w:val="00C757D5"/>
    <w:rsid w:val="00C7685E"/>
    <w:rsid w:val="00C76B37"/>
    <w:rsid w:val="00C77F24"/>
    <w:rsid w:val="00C77F5C"/>
    <w:rsid w:val="00C8153E"/>
    <w:rsid w:val="00C8201B"/>
    <w:rsid w:val="00C833A7"/>
    <w:rsid w:val="00C84710"/>
    <w:rsid w:val="00C84C40"/>
    <w:rsid w:val="00C85392"/>
    <w:rsid w:val="00C85824"/>
    <w:rsid w:val="00C85E16"/>
    <w:rsid w:val="00C87EF7"/>
    <w:rsid w:val="00C900A1"/>
    <w:rsid w:val="00C90311"/>
    <w:rsid w:val="00C903EF"/>
    <w:rsid w:val="00C907F5"/>
    <w:rsid w:val="00C91F38"/>
    <w:rsid w:val="00C9287D"/>
    <w:rsid w:val="00C936DB"/>
    <w:rsid w:val="00C95954"/>
    <w:rsid w:val="00C9620B"/>
    <w:rsid w:val="00C96BCA"/>
    <w:rsid w:val="00C9722B"/>
    <w:rsid w:val="00CA15DA"/>
    <w:rsid w:val="00CA2456"/>
    <w:rsid w:val="00CA2608"/>
    <w:rsid w:val="00CA2643"/>
    <w:rsid w:val="00CA309C"/>
    <w:rsid w:val="00CA3CDE"/>
    <w:rsid w:val="00CA413D"/>
    <w:rsid w:val="00CA5590"/>
    <w:rsid w:val="00CA5B08"/>
    <w:rsid w:val="00CA5D12"/>
    <w:rsid w:val="00CA60BE"/>
    <w:rsid w:val="00CA6C41"/>
    <w:rsid w:val="00CA6E84"/>
    <w:rsid w:val="00CA6F65"/>
    <w:rsid w:val="00CA73F8"/>
    <w:rsid w:val="00CB0159"/>
    <w:rsid w:val="00CB0308"/>
    <w:rsid w:val="00CB0742"/>
    <w:rsid w:val="00CB0C6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138"/>
    <w:rsid w:val="00CC2559"/>
    <w:rsid w:val="00CC341F"/>
    <w:rsid w:val="00CC4BF0"/>
    <w:rsid w:val="00CC610F"/>
    <w:rsid w:val="00CC70DB"/>
    <w:rsid w:val="00CC72F6"/>
    <w:rsid w:val="00CC7FD3"/>
    <w:rsid w:val="00CD190D"/>
    <w:rsid w:val="00CD1BCE"/>
    <w:rsid w:val="00CD1D7D"/>
    <w:rsid w:val="00CD26B6"/>
    <w:rsid w:val="00CD2AE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45C"/>
    <w:rsid w:val="00CE157A"/>
    <w:rsid w:val="00CE16A4"/>
    <w:rsid w:val="00CE39A2"/>
    <w:rsid w:val="00CE3BCD"/>
    <w:rsid w:val="00CE6AB6"/>
    <w:rsid w:val="00CE6F09"/>
    <w:rsid w:val="00CE7105"/>
    <w:rsid w:val="00CE720C"/>
    <w:rsid w:val="00CE74D6"/>
    <w:rsid w:val="00CE75D9"/>
    <w:rsid w:val="00CE77A3"/>
    <w:rsid w:val="00CE7803"/>
    <w:rsid w:val="00CE796C"/>
    <w:rsid w:val="00CE7C49"/>
    <w:rsid w:val="00CF2383"/>
    <w:rsid w:val="00CF2682"/>
    <w:rsid w:val="00CF30C7"/>
    <w:rsid w:val="00CF4950"/>
    <w:rsid w:val="00CF5219"/>
    <w:rsid w:val="00CF5524"/>
    <w:rsid w:val="00CF573E"/>
    <w:rsid w:val="00CF5C79"/>
    <w:rsid w:val="00CF5CFA"/>
    <w:rsid w:val="00CF6683"/>
    <w:rsid w:val="00CF70E9"/>
    <w:rsid w:val="00D00245"/>
    <w:rsid w:val="00D0163D"/>
    <w:rsid w:val="00D02665"/>
    <w:rsid w:val="00D03339"/>
    <w:rsid w:val="00D0357E"/>
    <w:rsid w:val="00D0388C"/>
    <w:rsid w:val="00D04258"/>
    <w:rsid w:val="00D0460A"/>
    <w:rsid w:val="00D04A12"/>
    <w:rsid w:val="00D04B98"/>
    <w:rsid w:val="00D0583B"/>
    <w:rsid w:val="00D05D6C"/>
    <w:rsid w:val="00D06859"/>
    <w:rsid w:val="00D070E0"/>
    <w:rsid w:val="00D077B7"/>
    <w:rsid w:val="00D07AF7"/>
    <w:rsid w:val="00D07C46"/>
    <w:rsid w:val="00D07D71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690"/>
    <w:rsid w:val="00D13B45"/>
    <w:rsid w:val="00D13E20"/>
    <w:rsid w:val="00D140F8"/>
    <w:rsid w:val="00D14B25"/>
    <w:rsid w:val="00D14BB3"/>
    <w:rsid w:val="00D14FAA"/>
    <w:rsid w:val="00D15052"/>
    <w:rsid w:val="00D15450"/>
    <w:rsid w:val="00D155D8"/>
    <w:rsid w:val="00D16718"/>
    <w:rsid w:val="00D16866"/>
    <w:rsid w:val="00D16C42"/>
    <w:rsid w:val="00D1733D"/>
    <w:rsid w:val="00D17E7E"/>
    <w:rsid w:val="00D17ECE"/>
    <w:rsid w:val="00D2040E"/>
    <w:rsid w:val="00D20FF0"/>
    <w:rsid w:val="00D21051"/>
    <w:rsid w:val="00D21336"/>
    <w:rsid w:val="00D21C42"/>
    <w:rsid w:val="00D22ACC"/>
    <w:rsid w:val="00D22B5C"/>
    <w:rsid w:val="00D255CF"/>
    <w:rsid w:val="00D25EE8"/>
    <w:rsid w:val="00D264D5"/>
    <w:rsid w:val="00D26E7A"/>
    <w:rsid w:val="00D30258"/>
    <w:rsid w:val="00D30EF6"/>
    <w:rsid w:val="00D310E3"/>
    <w:rsid w:val="00D31421"/>
    <w:rsid w:val="00D3151A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5728"/>
    <w:rsid w:val="00D36892"/>
    <w:rsid w:val="00D37912"/>
    <w:rsid w:val="00D405D9"/>
    <w:rsid w:val="00D41E07"/>
    <w:rsid w:val="00D42219"/>
    <w:rsid w:val="00D43DD1"/>
    <w:rsid w:val="00D43E4D"/>
    <w:rsid w:val="00D455BC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0FAC"/>
    <w:rsid w:val="00D62391"/>
    <w:rsid w:val="00D62DB5"/>
    <w:rsid w:val="00D634CE"/>
    <w:rsid w:val="00D636E4"/>
    <w:rsid w:val="00D64A16"/>
    <w:rsid w:val="00D64D54"/>
    <w:rsid w:val="00D655AA"/>
    <w:rsid w:val="00D6616A"/>
    <w:rsid w:val="00D66EA1"/>
    <w:rsid w:val="00D706BC"/>
    <w:rsid w:val="00D70F09"/>
    <w:rsid w:val="00D71318"/>
    <w:rsid w:val="00D713DE"/>
    <w:rsid w:val="00D71AA1"/>
    <w:rsid w:val="00D71BA0"/>
    <w:rsid w:val="00D7208B"/>
    <w:rsid w:val="00D73B44"/>
    <w:rsid w:val="00D73B63"/>
    <w:rsid w:val="00D73D43"/>
    <w:rsid w:val="00D73E85"/>
    <w:rsid w:val="00D750AB"/>
    <w:rsid w:val="00D75937"/>
    <w:rsid w:val="00D75C73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622A"/>
    <w:rsid w:val="00D86AD4"/>
    <w:rsid w:val="00D875FE"/>
    <w:rsid w:val="00D900C8"/>
    <w:rsid w:val="00D90939"/>
    <w:rsid w:val="00D90AE2"/>
    <w:rsid w:val="00D910E0"/>
    <w:rsid w:val="00D91653"/>
    <w:rsid w:val="00D92792"/>
    <w:rsid w:val="00D93D00"/>
    <w:rsid w:val="00D93E23"/>
    <w:rsid w:val="00D94289"/>
    <w:rsid w:val="00D94AAF"/>
    <w:rsid w:val="00D94C49"/>
    <w:rsid w:val="00D94D3D"/>
    <w:rsid w:val="00D94FEE"/>
    <w:rsid w:val="00D967EE"/>
    <w:rsid w:val="00D96C72"/>
    <w:rsid w:val="00D96DE6"/>
    <w:rsid w:val="00D97280"/>
    <w:rsid w:val="00D975A0"/>
    <w:rsid w:val="00DA1F13"/>
    <w:rsid w:val="00DA2507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4A98"/>
    <w:rsid w:val="00DB6D2C"/>
    <w:rsid w:val="00DB71C1"/>
    <w:rsid w:val="00DC0AAA"/>
    <w:rsid w:val="00DC1E71"/>
    <w:rsid w:val="00DC1F2D"/>
    <w:rsid w:val="00DC2572"/>
    <w:rsid w:val="00DC534C"/>
    <w:rsid w:val="00DC5D22"/>
    <w:rsid w:val="00DC7E70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C92"/>
    <w:rsid w:val="00DD7E9F"/>
    <w:rsid w:val="00DE0BD9"/>
    <w:rsid w:val="00DE1394"/>
    <w:rsid w:val="00DE1C55"/>
    <w:rsid w:val="00DE4CBF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6E3"/>
    <w:rsid w:val="00DF1B6D"/>
    <w:rsid w:val="00DF25C7"/>
    <w:rsid w:val="00DF3842"/>
    <w:rsid w:val="00DF5582"/>
    <w:rsid w:val="00DF59C8"/>
    <w:rsid w:val="00DF5E0B"/>
    <w:rsid w:val="00DF5FB5"/>
    <w:rsid w:val="00DF656E"/>
    <w:rsid w:val="00DF776A"/>
    <w:rsid w:val="00E0069E"/>
    <w:rsid w:val="00E00A38"/>
    <w:rsid w:val="00E0145C"/>
    <w:rsid w:val="00E0200A"/>
    <w:rsid w:val="00E032E2"/>
    <w:rsid w:val="00E03360"/>
    <w:rsid w:val="00E03ED0"/>
    <w:rsid w:val="00E041D7"/>
    <w:rsid w:val="00E04BE0"/>
    <w:rsid w:val="00E04FA2"/>
    <w:rsid w:val="00E0602D"/>
    <w:rsid w:val="00E06396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4C40"/>
    <w:rsid w:val="00E15C75"/>
    <w:rsid w:val="00E16374"/>
    <w:rsid w:val="00E1638F"/>
    <w:rsid w:val="00E16C31"/>
    <w:rsid w:val="00E171E5"/>
    <w:rsid w:val="00E20162"/>
    <w:rsid w:val="00E209D0"/>
    <w:rsid w:val="00E20D8D"/>
    <w:rsid w:val="00E2133F"/>
    <w:rsid w:val="00E22932"/>
    <w:rsid w:val="00E237CD"/>
    <w:rsid w:val="00E2436F"/>
    <w:rsid w:val="00E24E87"/>
    <w:rsid w:val="00E25375"/>
    <w:rsid w:val="00E257F4"/>
    <w:rsid w:val="00E26076"/>
    <w:rsid w:val="00E268EF"/>
    <w:rsid w:val="00E270E0"/>
    <w:rsid w:val="00E274D8"/>
    <w:rsid w:val="00E279FC"/>
    <w:rsid w:val="00E31617"/>
    <w:rsid w:val="00E32851"/>
    <w:rsid w:val="00E32DD5"/>
    <w:rsid w:val="00E33103"/>
    <w:rsid w:val="00E33730"/>
    <w:rsid w:val="00E33A94"/>
    <w:rsid w:val="00E34AA3"/>
    <w:rsid w:val="00E36D61"/>
    <w:rsid w:val="00E401DF"/>
    <w:rsid w:val="00E405C5"/>
    <w:rsid w:val="00E406AC"/>
    <w:rsid w:val="00E4072F"/>
    <w:rsid w:val="00E40C9F"/>
    <w:rsid w:val="00E41AA1"/>
    <w:rsid w:val="00E43865"/>
    <w:rsid w:val="00E44318"/>
    <w:rsid w:val="00E446AA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EA"/>
    <w:rsid w:val="00E57F97"/>
    <w:rsid w:val="00E60325"/>
    <w:rsid w:val="00E609FB"/>
    <w:rsid w:val="00E60F22"/>
    <w:rsid w:val="00E62AB9"/>
    <w:rsid w:val="00E6376C"/>
    <w:rsid w:val="00E63A63"/>
    <w:rsid w:val="00E63A80"/>
    <w:rsid w:val="00E63C0E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559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714E"/>
    <w:rsid w:val="00E77393"/>
    <w:rsid w:val="00E7760F"/>
    <w:rsid w:val="00E77D94"/>
    <w:rsid w:val="00E80201"/>
    <w:rsid w:val="00E82389"/>
    <w:rsid w:val="00E831F5"/>
    <w:rsid w:val="00E84537"/>
    <w:rsid w:val="00E8521D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4DB2"/>
    <w:rsid w:val="00E95CF6"/>
    <w:rsid w:val="00E96FF7"/>
    <w:rsid w:val="00E97091"/>
    <w:rsid w:val="00EA0001"/>
    <w:rsid w:val="00EA0571"/>
    <w:rsid w:val="00EA061A"/>
    <w:rsid w:val="00EA1B64"/>
    <w:rsid w:val="00EA2304"/>
    <w:rsid w:val="00EA2F59"/>
    <w:rsid w:val="00EA2F7E"/>
    <w:rsid w:val="00EA3C8B"/>
    <w:rsid w:val="00EA3FCD"/>
    <w:rsid w:val="00EA4991"/>
    <w:rsid w:val="00EA4EE2"/>
    <w:rsid w:val="00EA542A"/>
    <w:rsid w:val="00EA5F29"/>
    <w:rsid w:val="00EA6075"/>
    <w:rsid w:val="00EA698F"/>
    <w:rsid w:val="00EA7A9E"/>
    <w:rsid w:val="00EB0272"/>
    <w:rsid w:val="00EB0D70"/>
    <w:rsid w:val="00EB1A46"/>
    <w:rsid w:val="00EB2311"/>
    <w:rsid w:val="00EB2795"/>
    <w:rsid w:val="00EB2997"/>
    <w:rsid w:val="00EB2C64"/>
    <w:rsid w:val="00EB2D69"/>
    <w:rsid w:val="00EB421F"/>
    <w:rsid w:val="00EB5B43"/>
    <w:rsid w:val="00EB637A"/>
    <w:rsid w:val="00EB68D2"/>
    <w:rsid w:val="00EB71E3"/>
    <w:rsid w:val="00EB7997"/>
    <w:rsid w:val="00EB7C18"/>
    <w:rsid w:val="00EB7EA3"/>
    <w:rsid w:val="00EC0387"/>
    <w:rsid w:val="00EC09E9"/>
    <w:rsid w:val="00EC1FFE"/>
    <w:rsid w:val="00EC2C09"/>
    <w:rsid w:val="00EC360F"/>
    <w:rsid w:val="00EC3C77"/>
    <w:rsid w:val="00EC650E"/>
    <w:rsid w:val="00EC6ACD"/>
    <w:rsid w:val="00ED0311"/>
    <w:rsid w:val="00ED091C"/>
    <w:rsid w:val="00ED0DE6"/>
    <w:rsid w:val="00ED0E76"/>
    <w:rsid w:val="00ED16B4"/>
    <w:rsid w:val="00ED23D0"/>
    <w:rsid w:val="00ED3175"/>
    <w:rsid w:val="00ED31FE"/>
    <w:rsid w:val="00ED40F1"/>
    <w:rsid w:val="00ED4209"/>
    <w:rsid w:val="00ED49A9"/>
    <w:rsid w:val="00ED4C1A"/>
    <w:rsid w:val="00ED55FB"/>
    <w:rsid w:val="00ED7488"/>
    <w:rsid w:val="00EE0614"/>
    <w:rsid w:val="00EE18F2"/>
    <w:rsid w:val="00EE2370"/>
    <w:rsid w:val="00EE431E"/>
    <w:rsid w:val="00EE4F5F"/>
    <w:rsid w:val="00EE5426"/>
    <w:rsid w:val="00EE551F"/>
    <w:rsid w:val="00EF06FF"/>
    <w:rsid w:val="00EF0884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0F1"/>
    <w:rsid w:val="00F0517F"/>
    <w:rsid w:val="00F052C4"/>
    <w:rsid w:val="00F05617"/>
    <w:rsid w:val="00F05E15"/>
    <w:rsid w:val="00F05F28"/>
    <w:rsid w:val="00F070A3"/>
    <w:rsid w:val="00F07663"/>
    <w:rsid w:val="00F07AF8"/>
    <w:rsid w:val="00F10169"/>
    <w:rsid w:val="00F10719"/>
    <w:rsid w:val="00F10962"/>
    <w:rsid w:val="00F11232"/>
    <w:rsid w:val="00F1200F"/>
    <w:rsid w:val="00F14BB9"/>
    <w:rsid w:val="00F150ED"/>
    <w:rsid w:val="00F1530B"/>
    <w:rsid w:val="00F15FB1"/>
    <w:rsid w:val="00F1639D"/>
    <w:rsid w:val="00F16D05"/>
    <w:rsid w:val="00F1798E"/>
    <w:rsid w:val="00F211A5"/>
    <w:rsid w:val="00F2386E"/>
    <w:rsid w:val="00F24E20"/>
    <w:rsid w:val="00F2581A"/>
    <w:rsid w:val="00F25EAA"/>
    <w:rsid w:val="00F26566"/>
    <w:rsid w:val="00F26B58"/>
    <w:rsid w:val="00F26D8C"/>
    <w:rsid w:val="00F2705E"/>
    <w:rsid w:val="00F27AD7"/>
    <w:rsid w:val="00F27C6F"/>
    <w:rsid w:val="00F30C5F"/>
    <w:rsid w:val="00F31226"/>
    <w:rsid w:val="00F3225C"/>
    <w:rsid w:val="00F32CDD"/>
    <w:rsid w:val="00F342E6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3731"/>
    <w:rsid w:val="00F4608B"/>
    <w:rsid w:val="00F46149"/>
    <w:rsid w:val="00F46B34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0B53"/>
    <w:rsid w:val="00F61738"/>
    <w:rsid w:val="00F618C7"/>
    <w:rsid w:val="00F61A33"/>
    <w:rsid w:val="00F62AF2"/>
    <w:rsid w:val="00F62CA2"/>
    <w:rsid w:val="00F63079"/>
    <w:rsid w:val="00F6401F"/>
    <w:rsid w:val="00F6452F"/>
    <w:rsid w:val="00F64544"/>
    <w:rsid w:val="00F662DC"/>
    <w:rsid w:val="00F66F8A"/>
    <w:rsid w:val="00F67266"/>
    <w:rsid w:val="00F6793E"/>
    <w:rsid w:val="00F700DD"/>
    <w:rsid w:val="00F706A2"/>
    <w:rsid w:val="00F70874"/>
    <w:rsid w:val="00F70D89"/>
    <w:rsid w:val="00F71081"/>
    <w:rsid w:val="00F72F2A"/>
    <w:rsid w:val="00F73E1E"/>
    <w:rsid w:val="00F743F5"/>
    <w:rsid w:val="00F74711"/>
    <w:rsid w:val="00F74798"/>
    <w:rsid w:val="00F74F9D"/>
    <w:rsid w:val="00F77F01"/>
    <w:rsid w:val="00F81887"/>
    <w:rsid w:val="00F819E3"/>
    <w:rsid w:val="00F8277F"/>
    <w:rsid w:val="00F83975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D6B"/>
    <w:rsid w:val="00F91F43"/>
    <w:rsid w:val="00F92198"/>
    <w:rsid w:val="00F92B2E"/>
    <w:rsid w:val="00F935E6"/>
    <w:rsid w:val="00F95151"/>
    <w:rsid w:val="00F954DD"/>
    <w:rsid w:val="00F958AE"/>
    <w:rsid w:val="00F95C5D"/>
    <w:rsid w:val="00F95C6F"/>
    <w:rsid w:val="00F95DD6"/>
    <w:rsid w:val="00F96170"/>
    <w:rsid w:val="00FA04D5"/>
    <w:rsid w:val="00FA08C8"/>
    <w:rsid w:val="00FA0F67"/>
    <w:rsid w:val="00FA1536"/>
    <w:rsid w:val="00FA1EC8"/>
    <w:rsid w:val="00FA225C"/>
    <w:rsid w:val="00FA2404"/>
    <w:rsid w:val="00FA2A95"/>
    <w:rsid w:val="00FA3216"/>
    <w:rsid w:val="00FA3F29"/>
    <w:rsid w:val="00FA41FA"/>
    <w:rsid w:val="00FA454F"/>
    <w:rsid w:val="00FA4A4F"/>
    <w:rsid w:val="00FA51F8"/>
    <w:rsid w:val="00FA57D7"/>
    <w:rsid w:val="00FA7111"/>
    <w:rsid w:val="00FA75C5"/>
    <w:rsid w:val="00FA78DB"/>
    <w:rsid w:val="00FB027C"/>
    <w:rsid w:val="00FB0720"/>
    <w:rsid w:val="00FB133C"/>
    <w:rsid w:val="00FB2A00"/>
    <w:rsid w:val="00FB5A91"/>
    <w:rsid w:val="00FB5B82"/>
    <w:rsid w:val="00FB6025"/>
    <w:rsid w:val="00FB6DE3"/>
    <w:rsid w:val="00FB7710"/>
    <w:rsid w:val="00FC0BE0"/>
    <w:rsid w:val="00FC1F10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92E"/>
    <w:rsid w:val="00FD5CF7"/>
    <w:rsid w:val="00FD79E3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E7C15"/>
    <w:rsid w:val="00FF0721"/>
    <w:rsid w:val="00FF085B"/>
    <w:rsid w:val="00FF1AB3"/>
    <w:rsid w:val="00FF21DE"/>
    <w:rsid w:val="00FF3D40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6DFB22F8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92421"/>
    <w:pPr>
      <w:keepNext/>
      <w:numPr>
        <w:numId w:val="1"/>
      </w:numPr>
      <w:spacing w:before="120"/>
      <w:outlineLvl w:val="0"/>
    </w:pPr>
    <w:rPr>
      <w:rFonts w:ascii="Arial" w:hAnsi="Arial"/>
      <w:b/>
      <w:bCs/>
      <w:sz w:val="24"/>
    </w:rPr>
  </w:style>
  <w:style w:type="paragraph" w:styleId="Kop2">
    <w:name w:val="heading 2"/>
    <w:basedOn w:val="Standaard"/>
    <w:next w:val="Standaard"/>
    <w:uiPriority w:val="9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002AC"/>
    <w:pPr>
      <w:keepNext/>
      <w:numPr>
        <w:numId w:val="26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uiPriority w:val="99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92421"/>
    <w:rPr>
      <w:rFonts w:ascii="Arial" w:hAnsi="Arial"/>
      <w:b/>
      <w:bCs/>
      <w:sz w:val="24"/>
    </w:rPr>
  </w:style>
  <w:style w:type="character" w:customStyle="1" w:styleId="Kop3Char">
    <w:name w:val="Kop 3 Char"/>
    <w:aliases w:val="Subparagraaf Char"/>
    <w:basedOn w:val="Standaardalinea-lettertype"/>
    <w:link w:val="Kop3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uiPriority w:val="9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uiPriority w:val="9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uiPriority w:val="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PvEKop3Char">
    <w:name w:val="PvE Kop 3 Char"/>
    <w:basedOn w:val="Standaardalinea-lettertype"/>
    <w:link w:val="PvEKop3"/>
    <w:locked/>
    <w:rsid w:val="006C6F2B"/>
    <w:rPr>
      <w:rFonts w:ascii="Arial" w:eastAsiaTheme="minorHAnsi" w:hAnsi="Arial" w:cs="Arial"/>
    </w:rPr>
  </w:style>
  <w:style w:type="paragraph" w:customStyle="1" w:styleId="PvEKop3">
    <w:name w:val="PvE Kop 3"/>
    <w:basedOn w:val="Standaard"/>
    <w:link w:val="PvEKop3Char"/>
    <w:autoRedefine/>
    <w:rsid w:val="006C6F2B"/>
    <w:pPr>
      <w:ind w:left="425"/>
      <w:jc w:val="left"/>
    </w:pPr>
    <w:rPr>
      <w:rFonts w:ascii="Arial" w:eastAsiaTheme="minorHAnsi" w:hAnsi="Arial" w:cs="Arial"/>
    </w:rPr>
  </w:style>
  <w:style w:type="character" w:customStyle="1" w:styleId="LijstalineaChar">
    <w:name w:val="Lijstalinea Char"/>
    <w:link w:val="Lijstalinea"/>
    <w:uiPriority w:val="34"/>
    <w:locked/>
    <w:rsid w:val="002615B5"/>
    <w:rPr>
      <w:rFonts w:ascii="Helvetica" w:hAnsi="Helvetica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2D5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159DD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1f29265-2466-46f2-b72d-2d5dda1027d5" xsi:nil="true"/>
    <_ip_UnifiedCompliancePolicyProperties xmlns="http://schemas.microsoft.com/sharepoint/v3" xsi:nil="true"/>
    <lcf76f155ced4ddcb4097134ff3c332f xmlns="14373196-7332-43ba-8337-8b5a7c7385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7527CE1CEC142A4DAC4EFC6B0C87D" ma:contentTypeVersion="21" ma:contentTypeDescription="Een nieuw document maken." ma:contentTypeScope="" ma:versionID="dce3b01cad2269bb1b2e2779e8e03eea">
  <xsd:schema xmlns:xsd="http://www.w3.org/2001/XMLSchema" xmlns:xs="http://www.w3.org/2001/XMLSchema" xmlns:p="http://schemas.microsoft.com/office/2006/metadata/properties" xmlns:ns1="http://schemas.microsoft.com/sharepoint/v3" xmlns:ns2="14373196-7332-43ba-8337-8b5a7c7385d1" xmlns:ns3="b1f29265-2466-46f2-b72d-2d5dda1027d5" targetNamespace="http://schemas.microsoft.com/office/2006/metadata/properties" ma:root="true" ma:fieldsID="f77d4e7fc7e3b98a07996105f47ec918" ns1:_="" ns2:_="" ns3:_="">
    <xsd:import namespace="http://schemas.microsoft.com/sharepoint/v3"/>
    <xsd:import namespace="14373196-7332-43ba-8337-8b5a7c7385d1"/>
    <xsd:import namespace="b1f29265-2466-46f2-b72d-2d5dda102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73196-7332-43ba-8337-8b5a7c738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749ebc3-b796-4ec2-8528-606ca93d6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29265-2466-46f2-b72d-2d5dda102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13f0bc-90ba-46ca-a893-8e20b7bf3ae0}" ma:internalName="TaxCatchAll" ma:showField="CatchAllData" ma:web="b1f29265-2466-46f2-b72d-2d5dda102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1454BC-DBDC-41EC-856A-A9430546D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6ABD79-7C31-404C-96BA-C6571DADE4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f29265-2466-46f2-b72d-2d5dda1027d5"/>
    <ds:schemaRef ds:uri="14373196-7332-43ba-8337-8b5a7c7385d1"/>
  </ds:schemaRefs>
</ds:datastoreItem>
</file>

<file path=customXml/itemProps3.xml><?xml version="1.0" encoding="utf-8"?>
<ds:datastoreItem xmlns:ds="http://schemas.openxmlformats.org/officeDocument/2006/customXml" ds:itemID="{61A244A9-FE48-4E89-ACE2-49899BAC7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373196-7332-43ba-8337-8b5a7c7385d1"/>
    <ds:schemaRef ds:uri="b1f29265-2466-46f2-b72d-2d5dda102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0E32EF-AF14-4843-B8AE-5481A6CD22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5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624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6</cp:revision>
  <cp:lastPrinted>2026-07-13T15:52:00Z</cp:lastPrinted>
  <dcterms:created xsi:type="dcterms:W3CDTF">2026-07-15T07:37:00Z</dcterms:created>
  <dcterms:modified xsi:type="dcterms:W3CDTF">2026-08-28T07:52:00Z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  <property fmtid="{D5CDD505-2E9C-101B-9397-08002B2CF9AE}" pid="3" name="ContentTypeId">
    <vt:lpwstr>0x0101001797527CE1CEC142A4DAC4EFC6B0C87D</vt:lpwstr>
  </property>
  <property fmtid="{D5CDD505-2E9C-101B-9397-08002B2CF9AE}" pid="4" name="MediaServiceImageTags">
    <vt:lpwstr/>
  </property>
</Properties>
</file>