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135" w:tblpY="140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9628"/>
      </w:tblGrid>
      <w:tr w:rsidR="00016BA2" w14:paraId="0C4D396C" w14:textId="77777777" w:rsidTr="002127DC">
        <w:sdt>
          <w:sdtPr>
            <w:alias w:val="Onderwerp"/>
            <w:tag w:val="onderwerp"/>
            <w:id w:val="-182987028"/>
            <w:placeholder>
              <w:docPart w:val="6715E93511334982B27CD07A1029253E"/>
            </w:placeholder>
            <w:dataBinding w:prefixMappings="xmlns:ns0='VRG Word templates input' " w:xpath="/ns0:VRG[1]/ns0:Aanbesteding[1]/ns0:VRG_Input[1]/ns0:Onderwerp[1]" w:storeItemID="{B61C828C-44D4-48B2-B145-BF546BF6CC1B}"/>
            <w:text/>
          </w:sdtPr>
          <w:sdtContent>
            <w:tc>
              <w:tcPr>
                <w:tcW w:w="9628" w:type="dxa"/>
              </w:tcPr>
              <w:p w14:paraId="504BF044" w14:textId="7EF34BA7" w:rsidR="00016BA2" w:rsidRDefault="000C6F3E" w:rsidP="002127DC">
                <w:pPr>
                  <w:pStyle w:val="Titel"/>
                </w:pPr>
                <w:r>
                  <w:t>Multi-zaaksysteem ten behoeve van Evenementenadvisering</w:t>
                </w:r>
              </w:p>
            </w:tc>
          </w:sdtContent>
        </w:sdt>
      </w:tr>
    </w:tbl>
    <w:tbl>
      <w:tblPr>
        <w:tblStyle w:val="Tabelraster"/>
        <w:tblpPr w:leftFromText="142" w:rightFromText="142" w:vertAnchor="page" w:horzAnchor="page" w:tblpX="1135" w:tblpY="1514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696"/>
        <w:gridCol w:w="6096"/>
      </w:tblGrid>
      <w:tr w:rsidR="002127DC" w14:paraId="7C844545" w14:textId="77777777" w:rsidTr="00AE0BC2">
        <w:trPr>
          <w:cantSplit/>
          <w:trHeight w:val="113"/>
        </w:trPr>
        <w:tc>
          <w:tcPr>
            <w:tcW w:w="1696" w:type="dxa"/>
          </w:tcPr>
          <w:p w14:paraId="09A09A1D" w14:textId="77777777" w:rsidR="002127DC" w:rsidRDefault="002127DC" w:rsidP="00AE0BC2">
            <w:pPr>
              <w:pStyle w:val="Tabeltekst"/>
            </w:pPr>
            <w:r>
              <w:t>Kenmerk</w:t>
            </w:r>
          </w:p>
        </w:tc>
        <w:sdt>
          <w:sdtPr>
            <w:alias w:val="Kenmerk"/>
            <w:tag w:val="kenmerk"/>
            <w:id w:val="68082530"/>
            <w:placeholder>
              <w:docPart w:val="47893FA82FB74C03A53F35F428E810A5"/>
            </w:placeholder>
            <w:dataBinding w:prefixMappings="xmlns:ns0='VRG Word templates input' " w:xpath="/ns0:VRG[1]/ns0:Aanbesteding[1]/ns0:VRG_Input[1]/ns0:Kenmerk[1]" w:storeItemID="{B61C828C-44D4-48B2-B145-BF546BF6CC1B}"/>
            <w:text/>
          </w:sdtPr>
          <w:sdtContent>
            <w:tc>
              <w:tcPr>
                <w:tcW w:w="6096" w:type="dxa"/>
              </w:tcPr>
              <w:p w14:paraId="7144EEA6" w14:textId="70CB57B6" w:rsidR="002127DC" w:rsidRDefault="00D56418" w:rsidP="00AE0BC2">
                <w:pPr>
                  <w:pStyle w:val="Tabeltekst"/>
                </w:pPr>
                <w:r>
                  <w:t>TN 6078</w:t>
                </w:r>
                <w:r w:rsidR="00033832">
                  <w:t>04</w:t>
                </w:r>
              </w:p>
            </w:tc>
          </w:sdtContent>
        </w:sdt>
      </w:tr>
      <w:tr w:rsidR="002127DC" w14:paraId="0537B758" w14:textId="77777777" w:rsidTr="00AE0BC2">
        <w:trPr>
          <w:cantSplit/>
          <w:trHeight w:val="170"/>
        </w:trPr>
        <w:tc>
          <w:tcPr>
            <w:tcW w:w="1696" w:type="dxa"/>
          </w:tcPr>
          <w:p w14:paraId="796268B7" w14:textId="77777777" w:rsidR="002127DC" w:rsidRDefault="002127DC" w:rsidP="00AE0BC2">
            <w:pPr>
              <w:pStyle w:val="Tabeltekst"/>
            </w:pPr>
            <w:r>
              <w:t>Datum</w:t>
            </w:r>
          </w:p>
        </w:tc>
        <w:tc>
          <w:tcPr>
            <w:tcW w:w="6096" w:type="dxa"/>
          </w:tcPr>
          <w:p w14:paraId="4F583009" w14:textId="591734DD" w:rsidR="002127DC" w:rsidRDefault="003711A5" w:rsidP="00AE0BC2">
            <w:pPr>
              <w:pStyle w:val="Tabeltekst"/>
            </w:pPr>
            <w:r>
              <w:t>26 a</w:t>
            </w:r>
            <w:r w:rsidR="009425AD">
              <w:t>ugustus 2026</w:t>
            </w:r>
          </w:p>
        </w:tc>
      </w:tr>
    </w:tbl>
    <w:p w14:paraId="458157ED" w14:textId="77777777" w:rsidR="003B64F4" w:rsidRDefault="00BA6A41">
      <w:pPr>
        <w:spacing w:after="160" w:line="259" w:lineRule="auto"/>
      </w:pPr>
      <w:r>
        <w:rPr>
          <w:noProof/>
        </w:rPr>
        <w:drawing>
          <wp:anchor distT="0" distB="0" distL="114300" distR="114300" simplePos="0" relativeHeight="251658239" behindDoc="1" locked="0" layoutInCell="1" allowOverlap="1" wp14:anchorId="0339B2BD" wp14:editId="45A8634F">
            <wp:simplePos x="0" y="0"/>
            <wp:positionH relativeFrom="column">
              <wp:posOffset>-796290</wp:posOffset>
            </wp:positionH>
            <wp:positionV relativeFrom="paragraph">
              <wp:posOffset>-117071</wp:posOffset>
            </wp:positionV>
            <wp:extent cx="9883780" cy="4890655"/>
            <wp:effectExtent l="0" t="0" r="0" b="0"/>
            <wp:wrapNone/>
            <wp:docPr id="6" name="Afbeelding 6" descr="Afbeelding met lucht, buiten, persoon, staa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lucht, buiten, persoon, staand&#10;&#10;Automatisch gegenereerde beschrijving"/>
                    <pic:cNvPicPr/>
                  </pic:nvPicPr>
                  <pic:blipFill rotWithShape="1">
                    <a:blip r:embed="rId13">
                      <a:extLst>
                        <a:ext uri="{28A0092B-C50C-407E-A947-70E740481C1C}">
                          <a14:useLocalDpi xmlns:a14="http://schemas.microsoft.com/office/drawing/2010/main" val="0"/>
                        </a:ext>
                      </a:extLst>
                    </a:blip>
                    <a:srcRect t="19478" b="6180"/>
                    <a:stretch/>
                  </pic:blipFill>
                  <pic:spPr bwMode="auto">
                    <a:xfrm>
                      <a:off x="0" y="0"/>
                      <a:ext cx="9885219" cy="489136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0EAB9491" wp14:editId="4595ACC3">
            <wp:simplePos x="0" y="0"/>
            <wp:positionH relativeFrom="page">
              <wp:posOffset>0</wp:posOffset>
            </wp:positionH>
            <wp:positionV relativeFrom="page">
              <wp:posOffset>1166495</wp:posOffset>
            </wp:positionV>
            <wp:extent cx="7560000" cy="51840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60000" cy="5184000"/>
                    </a:xfrm>
                    <a:prstGeom prst="rect">
                      <a:avLst/>
                    </a:prstGeom>
                  </pic:spPr>
                </pic:pic>
              </a:graphicData>
            </a:graphic>
            <wp14:sizeRelH relativeFrom="margin">
              <wp14:pctWidth>0</wp14:pctWidth>
            </wp14:sizeRelH>
            <wp14:sizeRelV relativeFrom="margin">
              <wp14:pctHeight>0</wp14:pctHeight>
            </wp14:sizeRelV>
          </wp:anchor>
        </w:drawing>
      </w:r>
    </w:p>
    <w:tbl>
      <w:tblPr>
        <w:tblStyle w:val="Tabelraster"/>
        <w:tblpPr w:leftFromText="142" w:rightFromText="142" w:vertAnchor="page" w:horzAnchor="page" w:tblpX="1135" w:tblpY="10150"/>
        <w:tblW w:w="9639" w:type="dxa"/>
        <w:tblCellMar>
          <w:left w:w="0" w:type="dxa"/>
          <w:right w:w="0" w:type="dxa"/>
        </w:tblCellMar>
        <w:tblLook w:val="04A0" w:firstRow="1" w:lastRow="0" w:firstColumn="1" w:lastColumn="0" w:noHBand="0" w:noVBand="1"/>
      </w:tblPr>
      <w:tblGrid>
        <w:gridCol w:w="9639"/>
      </w:tblGrid>
      <w:tr w:rsidR="002667B4" w14:paraId="2241E1E5" w14:textId="77777777" w:rsidTr="00C71284">
        <w:tc>
          <w:tcPr>
            <w:tcW w:w="9639" w:type="dxa"/>
            <w:tcBorders>
              <w:top w:val="nil"/>
              <w:left w:val="nil"/>
              <w:bottom w:val="nil"/>
              <w:right w:val="nil"/>
            </w:tcBorders>
          </w:tcPr>
          <w:p w14:paraId="0E16F857" w14:textId="77777777" w:rsidR="002667B4" w:rsidRPr="00F955AB" w:rsidRDefault="002667B4" w:rsidP="00C71284">
            <w:pPr>
              <w:pStyle w:val="Kopvoorblad"/>
              <w:framePr w:hSpace="0" w:wrap="auto" w:vAnchor="margin" w:hAnchor="text" w:xAlign="left" w:yAlign="inline"/>
              <w:suppressOverlap w:val="0"/>
            </w:pPr>
            <w:r>
              <w:t>Marktconsultatie</w:t>
            </w:r>
          </w:p>
        </w:tc>
      </w:tr>
    </w:tbl>
    <w:p w14:paraId="5483E22F" w14:textId="77777777" w:rsidR="007265E6" w:rsidRDefault="007265E6">
      <w:pPr>
        <w:spacing w:after="160" w:line="259" w:lineRule="auto"/>
      </w:pPr>
      <w:r>
        <w:br w:type="page"/>
      </w:r>
    </w:p>
    <w:p w14:paraId="628916AA" w14:textId="77777777" w:rsidR="00AE0342" w:rsidRDefault="00006B23" w:rsidP="00AE0342">
      <w:pPr>
        <w:pStyle w:val="Inhoudsopgave"/>
      </w:pPr>
      <w:r w:rsidRPr="00067ED7">
        <w:lastRenderedPageBreak/>
        <w:t>Inhoudsopgave</w:t>
      </w:r>
    </w:p>
    <w:p w14:paraId="5A046D4B" w14:textId="297345D3" w:rsidR="003E4943" w:rsidRDefault="00AE0342">
      <w:pPr>
        <w:pStyle w:val="Inhopg1"/>
        <w:rPr>
          <w:rFonts w:asciiTheme="minorHAnsi" w:eastAsiaTheme="minorEastAsia" w:hAnsiTheme="minorHAnsi" w:cstheme="minorBidi"/>
          <w:b w:val="0"/>
          <w:bCs w:val="0"/>
          <w:iCs w:val="0"/>
          <w:noProof/>
          <w:color w:val="auto"/>
          <w:kern w:val="2"/>
          <w:sz w:val="24"/>
          <w:lang w:eastAsia="nl-NL"/>
          <w14:ligatures w14:val="standardContextual"/>
        </w:rPr>
      </w:pPr>
      <w:r>
        <w:fldChar w:fldCharType="begin"/>
      </w:r>
      <w:r>
        <w:instrText xml:space="preserve"> TOC \o "1-3" \h \z \u </w:instrText>
      </w:r>
      <w:r>
        <w:fldChar w:fldCharType="separate"/>
      </w:r>
      <w:hyperlink w:anchor="_Toc238637210" w:history="1">
        <w:r w:rsidR="003E4943" w:rsidRPr="00133F14">
          <w:rPr>
            <w:rStyle w:val="Hyperlink"/>
            <w:noProof/>
          </w:rPr>
          <w:t>1</w:t>
        </w:r>
        <w:r w:rsidR="003E4943">
          <w:rPr>
            <w:rFonts w:asciiTheme="minorHAnsi" w:eastAsiaTheme="minorEastAsia" w:hAnsiTheme="minorHAnsi" w:cstheme="minorBidi"/>
            <w:b w:val="0"/>
            <w:bCs w:val="0"/>
            <w:iCs w:val="0"/>
            <w:noProof/>
            <w:color w:val="auto"/>
            <w:kern w:val="2"/>
            <w:sz w:val="24"/>
            <w:lang w:eastAsia="nl-NL"/>
            <w14:ligatures w14:val="standardContextual"/>
          </w:rPr>
          <w:tab/>
        </w:r>
        <w:r w:rsidR="003E4943" w:rsidRPr="00133F14">
          <w:rPr>
            <w:rStyle w:val="Hyperlink"/>
            <w:noProof/>
          </w:rPr>
          <w:t xml:space="preserve">Marktconsultatie voor de levering van Multi-zaaksysteem ten behoeve van Evenementenadvisering </w:t>
        </w:r>
        <w:r w:rsidR="003E4943">
          <w:rPr>
            <w:noProof/>
            <w:webHidden/>
          </w:rPr>
          <w:tab/>
        </w:r>
        <w:r w:rsidR="003E4943">
          <w:rPr>
            <w:noProof/>
            <w:webHidden/>
          </w:rPr>
          <w:fldChar w:fldCharType="begin"/>
        </w:r>
        <w:r w:rsidR="003E4943">
          <w:rPr>
            <w:noProof/>
            <w:webHidden/>
          </w:rPr>
          <w:instrText xml:space="preserve"> PAGEREF _Toc238637210 \h </w:instrText>
        </w:r>
        <w:r w:rsidR="003E4943">
          <w:rPr>
            <w:noProof/>
            <w:webHidden/>
          </w:rPr>
        </w:r>
        <w:r w:rsidR="003E4943">
          <w:rPr>
            <w:noProof/>
            <w:webHidden/>
          </w:rPr>
          <w:fldChar w:fldCharType="separate"/>
        </w:r>
        <w:r w:rsidR="003E4943">
          <w:rPr>
            <w:noProof/>
            <w:webHidden/>
          </w:rPr>
          <w:t>3</w:t>
        </w:r>
        <w:r w:rsidR="003E4943">
          <w:rPr>
            <w:noProof/>
            <w:webHidden/>
          </w:rPr>
          <w:fldChar w:fldCharType="end"/>
        </w:r>
      </w:hyperlink>
    </w:p>
    <w:p w14:paraId="76E1B913" w14:textId="329B0EB1" w:rsidR="003E4943" w:rsidRDefault="003E4943">
      <w:pPr>
        <w:pStyle w:val="Inhopg1"/>
        <w:rPr>
          <w:rFonts w:asciiTheme="minorHAnsi" w:eastAsiaTheme="minorEastAsia" w:hAnsiTheme="minorHAnsi" w:cstheme="minorBidi"/>
          <w:b w:val="0"/>
          <w:bCs w:val="0"/>
          <w:iCs w:val="0"/>
          <w:noProof/>
          <w:color w:val="auto"/>
          <w:kern w:val="2"/>
          <w:sz w:val="24"/>
          <w:lang w:eastAsia="nl-NL"/>
          <w14:ligatures w14:val="standardContextual"/>
        </w:rPr>
      </w:pPr>
      <w:hyperlink w:anchor="_Toc238637211" w:history="1">
        <w:r w:rsidRPr="00133F14">
          <w:rPr>
            <w:rStyle w:val="Hyperlink"/>
            <w:noProof/>
          </w:rPr>
          <w:t>2</w:t>
        </w:r>
        <w:r>
          <w:rPr>
            <w:rFonts w:asciiTheme="minorHAnsi" w:eastAsiaTheme="minorEastAsia" w:hAnsiTheme="minorHAnsi" w:cstheme="minorBidi"/>
            <w:b w:val="0"/>
            <w:bCs w:val="0"/>
            <w:iCs w:val="0"/>
            <w:noProof/>
            <w:color w:val="auto"/>
            <w:kern w:val="2"/>
            <w:sz w:val="24"/>
            <w:lang w:eastAsia="nl-NL"/>
            <w14:ligatures w14:val="standardContextual"/>
          </w:rPr>
          <w:tab/>
        </w:r>
        <w:r w:rsidRPr="00133F14">
          <w:rPr>
            <w:rStyle w:val="Hyperlink"/>
            <w:noProof/>
          </w:rPr>
          <w:t>Inleiding</w:t>
        </w:r>
        <w:r>
          <w:rPr>
            <w:noProof/>
            <w:webHidden/>
          </w:rPr>
          <w:tab/>
        </w:r>
        <w:r>
          <w:rPr>
            <w:noProof/>
            <w:webHidden/>
          </w:rPr>
          <w:fldChar w:fldCharType="begin"/>
        </w:r>
        <w:r>
          <w:rPr>
            <w:noProof/>
            <w:webHidden/>
          </w:rPr>
          <w:instrText xml:space="preserve"> PAGEREF _Toc238637211 \h </w:instrText>
        </w:r>
        <w:r>
          <w:rPr>
            <w:noProof/>
            <w:webHidden/>
          </w:rPr>
        </w:r>
        <w:r>
          <w:rPr>
            <w:noProof/>
            <w:webHidden/>
          </w:rPr>
          <w:fldChar w:fldCharType="separate"/>
        </w:r>
        <w:r>
          <w:rPr>
            <w:noProof/>
            <w:webHidden/>
          </w:rPr>
          <w:t>4</w:t>
        </w:r>
        <w:r>
          <w:rPr>
            <w:noProof/>
            <w:webHidden/>
          </w:rPr>
          <w:fldChar w:fldCharType="end"/>
        </w:r>
      </w:hyperlink>
    </w:p>
    <w:p w14:paraId="4C85FE25" w14:textId="74A0782F" w:rsidR="003E4943" w:rsidRDefault="003E4943">
      <w:pPr>
        <w:pStyle w:val="Inhopg2"/>
        <w:rPr>
          <w:rFonts w:asciiTheme="minorHAnsi" w:eastAsiaTheme="minorEastAsia" w:hAnsiTheme="minorHAnsi" w:cstheme="minorBidi"/>
          <w:bCs w:val="0"/>
          <w:noProof/>
          <w:kern w:val="2"/>
          <w:sz w:val="24"/>
          <w:szCs w:val="24"/>
          <w:lang w:eastAsia="nl-NL"/>
          <w14:ligatures w14:val="standardContextual"/>
        </w:rPr>
      </w:pPr>
      <w:hyperlink w:anchor="_Toc238637212" w:history="1">
        <w:r w:rsidRPr="00133F14">
          <w:rPr>
            <w:rStyle w:val="Hyperlink"/>
            <w:noProof/>
          </w:rPr>
          <w:t>2.1</w:t>
        </w:r>
        <w:r>
          <w:rPr>
            <w:rFonts w:asciiTheme="minorHAnsi" w:eastAsiaTheme="minorEastAsia" w:hAnsiTheme="minorHAnsi" w:cstheme="minorBidi"/>
            <w:bCs w:val="0"/>
            <w:noProof/>
            <w:kern w:val="2"/>
            <w:sz w:val="24"/>
            <w:szCs w:val="24"/>
            <w:lang w:eastAsia="nl-NL"/>
            <w14:ligatures w14:val="standardContextual"/>
          </w:rPr>
          <w:tab/>
        </w:r>
        <w:r w:rsidRPr="00133F14">
          <w:rPr>
            <w:rStyle w:val="Hyperlink"/>
            <w:noProof/>
          </w:rPr>
          <w:t>Aanleiding en scope van de aan te besteden onderdelen</w:t>
        </w:r>
        <w:r>
          <w:rPr>
            <w:noProof/>
            <w:webHidden/>
          </w:rPr>
          <w:tab/>
        </w:r>
        <w:r>
          <w:rPr>
            <w:noProof/>
            <w:webHidden/>
          </w:rPr>
          <w:fldChar w:fldCharType="begin"/>
        </w:r>
        <w:r>
          <w:rPr>
            <w:noProof/>
            <w:webHidden/>
          </w:rPr>
          <w:instrText xml:space="preserve"> PAGEREF _Toc238637212 \h </w:instrText>
        </w:r>
        <w:r>
          <w:rPr>
            <w:noProof/>
            <w:webHidden/>
          </w:rPr>
        </w:r>
        <w:r>
          <w:rPr>
            <w:noProof/>
            <w:webHidden/>
          </w:rPr>
          <w:fldChar w:fldCharType="separate"/>
        </w:r>
        <w:r>
          <w:rPr>
            <w:noProof/>
            <w:webHidden/>
          </w:rPr>
          <w:t>4</w:t>
        </w:r>
        <w:r>
          <w:rPr>
            <w:noProof/>
            <w:webHidden/>
          </w:rPr>
          <w:fldChar w:fldCharType="end"/>
        </w:r>
      </w:hyperlink>
    </w:p>
    <w:p w14:paraId="4B73AF2D" w14:textId="7A44DE5B" w:rsidR="003E4943" w:rsidRDefault="003E4943">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8637213" w:history="1">
        <w:r w:rsidRPr="00133F14">
          <w:rPr>
            <w:rStyle w:val="Hyperlink"/>
            <w:noProof/>
          </w:rPr>
          <w:t>2.1.1</w:t>
        </w:r>
        <w:r>
          <w:rPr>
            <w:rFonts w:asciiTheme="minorHAnsi" w:eastAsiaTheme="minorEastAsia" w:hAnsiTheme="minorHAnsi" w:cstheme="minorBidi"/>
            <w:noProof/>
            <w:color w:val="auto"/>
            <w:kern w:val="2"/>
            <w:sz w:val="24"/>
            <w:szCs w:val="24"/>
            <w:lang w:eastAsia="nl-NL"/>
            <w14:ligatures w14:val="standardContextual"/>
          </w:rPr>
          <w:tab/>
        </w:r>
        <w:r w:rsidRPr="00133F14">
          <w:rPr>
            <w:rStyle w:val="Hyperlink"/>
            <w:noProof/>
          </w:rPr>
          <w:t>Aanleiding en huidige situatie</w:t>
        </w:r>
        <w:r>
          <w:rPr>
            <w:noProof/>
            <w:webHidden/>
          </w:rPr>
          <w:tab/>
        </w:r>
        <w:r>
          <w:rPr>
            <w:noProof/>
            <w:webHidden/>
          </w:rPr>
          <w:fldChar w:fldCharType="begin"/>
        </w:r>
        <w:r>
          <w:rPr>
            <w:noProof/>
            <w:webHidden/>
          </w:rPr>
          <w:instrText xml:space="preserve"> PAGEREF _Toc238637213 \h </w:instrText>
        </w:r>
        <w:r>
          <w:rPr>
            <w:noProof/>
            <w:webHidden/>
          </w:rPr>
        </w:r>
        <w:r>
          <w:rPr>
            <w:noProof/>
            <w:webHidden/>
          </w:rPr>
          <w:fldChar w:fldCharType="separate"/>
        </w:r>
        <w:r>
          <w:rPr>
            <w:noProof/>
            <w:webHidden/>
          </w:rPr>
          <w:t>4</w:t>
        </w:r>
        <w:r>
          <w:rPr>
            <w:noProof/>
            <w:webHidden/>
          </w:rPr>
          <w:fldChar w:fldCharType="end"/>
        </w:r>
      </w:hyperlink>
    </w:p>
    <w:p w14:paraId="3014341B" w14:textId="61954505" w:rsidR="003E4943" w:rsidRDefault="003E4943">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8637214" w:history="1">
        <w:r w:rsidRPr="00133F14">
          <w:rPr>
            <w:rStyle w:val="Hyperlink"/>
            <w:noProof/>
          </w:rPr>
          <w:t>2.1.2</w:t>
        </w:r>
        <w:r>
          <w:rPr>
            <w:rFonts w:asciiTheme="minorHAnsi" w:eastAsiaTheme="minorEastAsia" w:hAnsiTheme="minorHAnsi" w:cstheme="minorBidi"/>
            <w:noProof/>
            <w:color w:val="auto"/>
            <w:kern w:val="2"/>
            <w:sz w:val="24"/>
            <w:szCs w:val="24"/>
            <w:lang w:eastAsia="nl-NL"/>
            <w14:ligatures w14:val="standardContextual"/>
          </w:rPr>
          <w:tab/>
        </w:r>
        <w:r w:rsidRPr="00133F14">
          <w:rPr>
            <w:rStyle w:val="Hyperlink"/>
            <w:noProof/>
          </w:rPr>
          <w:t>Scope van de consultatie, wensen en uitgangspunten</w:t>
        </w:r>
        <w:r>
          <w:rPr>
            <w:noProof/>
            <w:webHidden/>
          </w:rPr>
          <w:tab/>
        </w:r>
        <w:r>
          <w:rPr>
            <w:noProof/>
            <w:webHidden/>
          </w:rPr>
          <w:fldChar w:fldCharType="begin"/>
        </w:r>
        <w:r>
          <w:rPr>
            <w:noProof/>
            <w:webHidden/>
          </w:rPr>
          <w:instrText xml:space="preserve"> PAGEREF _Toc238637214 \h </w:instrText>
        </w:r>
        <w:r>
          <w:rPr>
            <w:noProof/>
            <w:webHidden/>
          </w:rPr>
        </w:r>
        <w:r>
          <w:rPr>
            <w:noProof/>
            <w:webHidden/>
          </w:rPr>
          <w:fldChar w:fldCharType="separate"/>
        </w:r>
        <w:r>
          <w:rPr>
            <w:noProof/>
            <w:webHidden/>
          </w:rPr>
          <w:t>4</w:t>
        </w:r>
        <w:r>
          <w:rPr>
            <w:noProof/>
            <w:webHidden/>
          </w:rPr>
          <w:fldChar w:fldCharType="end"/>
        </w:r>
      </w:hyperlink>
    </w:p>
    <w:p w14:paraId="121FB2B9" w14:textId="42C54BA0" w:rsidR="003E4943" w:rsidRDefault="003E4943">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8637215" w:history="1">
        <w:r w:rsidRPr="00133F14">
          <w:rPr>
            <w:rStyle w:val="Hyperlink"/>
            <w:noProof/>
          </w:rPr>
          <w:t>2.1.3</w:t>
        </w:r>
        <w:r>
          <w:rPr>
            <w:rFonts w:asciiTheme="minorHAnsi" w:eastAsiaTheme="minorEastAsia" w:hAnsiTheme="minorHAnsi" w:cstheme="minorBidi"/>
            <w:noProof/>
            <w:color w:val="auto"/>
            <w:kern w:val="2"/>
            <w:sz w:val="24"/>
            <w:szCs w:val="24"/>
            <w:lang w:eastAsia="nl-NL"/>
            <w14:ligatures w14:val="standardContextual"/>
          </w:rPr>
          <w:tab/>
        </w:r>
        <w:r w:rsidRPr="00133F14">
          <w:rPr>
            <w:rStyle w:val="Hyperlink"/>
            <w:noProof/>
          </w:rPr>
          <w:t>Buiten de scope van de consultatie</w:t>
        </w:r>
        <w:r>
          <w:rPr>
            <w:noProof/>
            <w:webHidden/>
          </w:rPr>
          <w:tab/>
        </w:r>
        <w:r>
          <w:rPr>
            <w:noProof/>
            <w:webHidden/>
          </w:rPr>
          <w:fldChar w:fldCharType="begin"/>
        </w:r>
        <w:r>
          <w:rPr>
            <w:noProof/>
            <w:webHidden/>
          </w:rPr>
          <w:instrText xml:space="preserve"> PAGEREF _Toc238637215 \h </w:instrText>
        </w:r>
        <w:r>
          <w:rPr>
            <w:noProof/>
            <w:webHidden/>
          </w:rPr>
        </w:r>
        <w:r>
          <w:rPr>
            <w:noProof/>
            <w:webHidden/>
          </w:rPr>
          <w:fldChar w:fldCharType="separate"/>
        </w:r>
        <w:r>
          <w:rPr>
            <w:noProof/>
            <w:webHidden/>
          </w:rPr>
          <w:t>4</w:t>
        </w:r>
        <w:r>
          <w:rPr>
            <w:noProof/>
            <w:webHidden/>
          </w:rPr>
          <w:fldChar w:fldCharType="end"/>
        </w:r>
      </w:hyperlink>
    </w:p>
    <w:p w14:paraId="65181E8C" w14:textId="762BE1EE" w:rsidR="003E4943" w:rsidRDefault="003E4943">
      <w:pPr>
        <w:pStyle w:val="Inhopg2"/>
        <w:rPr>
          <w:rFonts w:asciiTheme="minorHAnsi" w:eastAsiaTheme="minorEastAsia" w:hAnsiTheme="minorHAnsi" w:cstheme="minorBidi"/>
          <w:bCs w:val="0"/>
          <w:noProof/>
          <w:kern w:val="2"/>
          <w:sz w:val="24"/>
          <w:szCs w:val="24"/>
          <w:lang w:eastAsia="nl-NL"/>
          <w14:ligatures w14:val="standardContextual"/>
        </w:rPr>
      </w:pPr>
      <w:hyperlink w:anchor="_Toc238637216" w:history="1">
        <w:r w:rsidRPr="00133F14">
          <w:rPr>
            <w:rStyle w:val="Hyperlink"/>
            <w:noProof/>
          </w:rPr>
          <w:t>2.2</w:t>
        </w:r>
        <w:r>
          <w:rPr>
            <w:rFonts w:asciiTheme="minorHAnsi" w:eastAsiaTheme="minorEastAsia" w:hAnsiTheme="minorHAnsi" w:cstheme="minorBidi"/>
            <w:bCs w:val="0"/>
            <w:noProof/>
            <w:kern w:val="2"/>
            <w:sz w:val="24"/>
            <w:szCs w:val="24"/>
            <w:lang w:eastAsia="nl-NL"/>
            <w14:ligatures w14:val="standardContextual"/>
          </w:rPr>
          <w:tab/>
        </w:r>
        <w:r w:rsidRPr="00133F14">
          <w:rPr>
            <w:rStyle w:val="Hyperlink"/>
            <w:noProof/>
          </w:rPr>
          <w:t>Doel van de marktconsultatie</w:t>
        </w:r>
        <w:r>
          <w:rPr>
            <w:noProof/>
            <w:webHidden/>
          </w:rPr>
          <w:tab/>
        </w:r>
        <w:r>
          <w:rPr>
            <w:noProof/>
            <w:webHidden/>
          </w:rPr>
          <w:fldChar w:fldCharType="begin"/>
        </w:r>
        <w:r>
          <w:rPr>
            <w:noProof/>
            <w:webHidden/>
          </w:rPr>
          <w:instrText xml:space="preserve"> PAGEREF _Toc238637216 \h </w:instrText>
        </w:r>
        <w:r>
          <w:rPr>
            <w:noProof/>
            <w:webHidden/>
          </w:rPr>
        </w:r>
        <w:r>
          <w:rPr>
            <w:noProof/>
            <w:webHidden/>
          </w:rPr>
          <w:fldChar w:fldCharType="separate"/>
        </w:r>
        <w:r>
          <w:rPr>
            <w:noProof/>
            <w:webHidden/>
          </w:rPr>
          <w:t>4</w:t>
        </w:r>
        <w:r>
          <w:rPr>
            <w:noProof/>
            <w:webHidden/>
          </w:rPr>
          <w:fldChar w:fldCharType="end"/>
        </w:r>
      </w:hyperlink>
    </w:p>
    <w:p w14:paraId="6958DBAA" w14:textId="3FBAEC70" w:rsidR="003E4943" w:rsidRDefault="003E4943">
      <w:pPr>
        <w:pStyle w:val="Inhopg1"/>
        <w:rPr>
          <w:rFonts w:asciiTheme="minorHAnsi" w:eastAsiaTheme="minorEastAsia" w:hAnsiTheme="minorHAnsi" w:cstheme="minorBidi"/>
          <w:b w:val="0"/>
          <w:bCs w:val="0"/>
          <w:iCs w:val="0"/>
          <w:noProof/>
          <w:color w:val="auto"/>
          <w:kern w:val="2"/>
          <w:sz w:val="24"/>
          <w:lang w:eastAsia="nl-NL"/>
          <w14:ligatures w14:val="standardContextual"/>
        </w:rPr>
      </w:pPr>
      <w:hyperlink w:anchor="_Toc238637217" w:history="1">
        <w:r w:rsidRPr="00133F14">
          <w:rPr>
            <w:rStyle w:val="Hyperlink"/>
            <w:noProof/>
          </w:rPr>
          <w:t>3</w:t>
        </w:r>
        <w:r>
          <w:rPr>
            <w:rFonts w:asciiTheme="minorHAnsi" w:eastAsiaTheme="minorEastAsia" w:hAnsiTheme="minorHAnsi" w:cstheme="minorBidi"/>
            <w:b w:val="0"/>
            <w:bCs w:val="0"/>
            <w:iCs w:val="0"/>
            <w:noProof/>
            <w:color w:val="auto"/>
            <w:kern w:val="2"/>
            <w:sz w:val="24"/>
            <w:lang w:eastAsia="nl-NL"/>
            <w14:ligatures w14:val="standardContextual"/>
          </w:rPr>
          <w:tab/>
        </w:r>
        <w:r w:rsidRPr="00133F14">
          <w:rPr>
            <w:rStyle w:val="Hyperlink"/>
            <w:noProof/>
          </w:rPr>
          <w:t>Procedure</w:t>
        </w:r>
        <w:r>
          <w:rPr>
            <w:noProof/>
            <w:webHidden/>
          </w:rPr>
          <w:tab/>
        </w:r>
        <w:r>
          <w:rPr>
            <w:noProof/>
            <w:webHidden/>
          </w:rPr>
          <w:fldChar w:fldCharType="begin"/>
        </w:r>
        <w:r>
          <w:rPr>
            <w:noProof/>
            <w:webHidden/>
          </w:rPr>
          <w:instrText xml:space="preserve"> PAGEREF _Toc238637217 \h </w:instrText>
        </w:r>
        <w:r>
          <w:rPr>
            <w:noProof/>
            <w:webHidden/>
          </w:rPr>
        </w:r>
        <w:r>
          <w:rPr>
            <w:noProof/>
            <w:webHidden/>
          </w:rPr>
          <w:fldChar w:fldCharType="separate"/>
        </w:r>
        <w:r>
          <w:rPr>
            <w:noProof/>
            <w:webHidden/>
          </w:rPr>
          <w:t>5</w:t>
        </w:r>
        <w:r>
          <w:rPr>
            <w:noProof/>
            <w:webHidden/>
          </w:rPr>
          <w:fldChar w:fldCharType="end"/>
        </w:r>
      </w:hyperlink>
    </w:p>
    <w:p w14:paraId="10EFFDCD" w14:textId="7618F36E" w:rsidR="003E4943" w:rsidRDefault="003E4943">
      <w:pPr>
        <w:pStyle w:val="Inhopg2"/>
        <w:rPr>
          <w:rFonts w:asciiTheme="minorHAnsi" w:eastAsiaTheme="minorEastAsia" w:hAnsiTheme="minorHAnsi" w:cstheme="minorBidi"/>
          <w:bCs w:val="0"/>
          <w:noProof/>
          <w:kern w:val="2"/>
          <w:sz w:val="24"/>
          <w:szCs w:val="24"/>
          <w:lang w:eastAsia="nl-NL"/>
          <w14:ligatures w14:val="standardContextual"/>
        </w:rPr>
      </w:pPr>
      <w:hyperlink w:anchor="_Toc238637218" w:history="1">
        <w:r w:rsidRPr="00133F14">
          <w:rPr>
            <w:rStyle w:val="Hyperlink"/>
            <w:noProof/>
          </w:rPr>
          <w:t>3.1</w:t>
        </w:r>
        <w:r>
          <w:rPr>
            <w:rFonts w:asciiTheme="minorHAnsi" w:eastAsiaTheme="minorEastAsia" w:hAnsiTheme="minorHAnsi" w:cstheme="minorBidi"/>
            <w:bCs w:val="0"/>
            <w:noProof/>
            <w:kern w:val="2"/>
            <w:sz w:val="24"/>
            <w:szCs w:val="24"/>
            <w:lang w:eastAsia="nl-NL"/>
            <w14:ligatures w14:val="standardContextual"/>
          </w:rPr>
          <w:tab/>
        </w:r>
        <w:r w:rsidRPr="00133F14">
          <w:rPr>
            <w:rStyle w:val="Hyperlink"/>
            <w:noProof/>
          </w:rPr>
          <w:t>Inrichting consultatie</w:t>
        </w:r>
        <w:r>
          <w:rPr>
            <w:noProof/>
            <w:webHidden/>
          </w:rPr>
          <w:tab/>
        </w:r>
        <w:r>
          <w:rPr>
            <w:noProof/>
            <w:webHidden/>
          </w:rPr>
          <w:fldChar w:fldCharType="begin"/>
        </w:r>
        <w:r>
          <w:rPr>
            <w:noProof/>
            <w:webHidden/>
          </w:rPr>
          <w:instrText xml:space="preserve"> PAGEREF _Toc238637218 \h </w:instrText>
        </w:r>
        <w:r>
          <w:rPr>
            <w:noProof/>
            <w:webHidden/>
          </w:rPr>
        </w:r>
        <w:r>
          <w:rPr>
            <w:noProof/>
            <w:webHidden/>
          </w:rPr>
          <w:fldChar w:fldCharType="separate"/>
        </w:r>
        <w:r>
          <w:rPr>
            <w:noProof/>
            <w:webHidden/>
          </w:rPr>
          <w:t>5</w:t>
        </w:r>
        <w:r>
          <w:rPr>
            <w:noProof/>
            <w:webHidden/>
          </w:rPr>
          <w:fldChar w:fldCharType="end"/>
        </w:r>
      </w:hyperlink>
    </w:p>
    <w:p w14:paraId="61E84A4F" w14:textId="4823547A" w:rsidR="003E4943" w:rsidRDefault="003E4943">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8637219" w:history="1">
        <w:r w:rsidRPr="00133F14">
          <w:rPr>
            <w:rStyle w:val="Hyperlink"/>
            <w:noProof/>
          </w:rPr>
          <w:t>3.1.1</w:t>
        </w:r>
        <w:r>
          <w:rPr>
            <w:rFonts w:asciiTheme="minorHAnsi" w:eastAsiaTheme="minorEastAsia" w:hAnsiTheme="minorHAnsi" w:cstheme="minorBidi"/>
            <w:noProof/>
            <w:color w:val="auto"/>
            <w:kern w:val="2"/>
            <w:sz w:val="24"/>
            <w:szCs w:val="24"/>
            <w:lang w:eastAsia="nl-NL"/>
            <w14:ligatures w14:val="standardContextual"/>
          </w:rPr>
          <w:tab/>
        </w:r>
        <w:r w:rsidRPr="00133F14">
          <w:rPr>
            <w:rStyle w:val="Hyperlink"/>
            <w:noProof/>
          </w:rPr>
          <w:t>Informatieronde</w:t>
        </w:r>
        <w:r>
          <w:rPr>
            <w:noProof/>
            <w:webHidden/>
          </w:rPr>
          <w:tab/>
        </w:r>
        <w:r>
          <w:rPr>
            <w:noProof/>
            <w:webHidden/>
          </w:rPr>
          <w:fldChar w:fldCharType="begin"/>
        </w:r>
        <w:r>
          <w:rPr>
            <w:noProof/>
            <w:webHidden/>
          </w:rPr>
          <w:instrText xml:space="preserve"> PAGEREF _Toc238637219 \h </w:instrText>
        </w:r>
        <w:r>
          <w:rPr>
            <w:noProof/>
            <w:webHidden/>
          </w:rPr>
        </w:r>
        <w:r>
          <w:rPr>
            <w:noProof/>
            <w:webHidden/>
          </w:rPr>
          <w:fldChar w:fldCharType="separate"/>
        </w:r>
        <w:r>
          <w:rPr>
            <w:noProof/>
            <w:webHidden/>
          </w:rPr>
          <w:t>5</w:t>
        </w:r>
        <w:r>
          <w:rPr>
            <w:noProof/>
            <w:webHidden/>
          </w:rPr>
          <w:fldChar w:fldCharType="end"/>
        </w:r>
      </w:hyperlink>
    </w:p>
    <w:p w14:paraId="27779251" w14:textId="78352FD1" w:rsidR="003E4943" w:rsidRDefault="003E4943">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8637220" w:history="1">
        <w:r w:rsidRPr="00133F14">
          <w:rPr>
            <w:rStyle w:val="Hyperlink"/>
            <w:noProof/>
          </w:rPr>
          <w:t>3.1.2</w:t>
        </w:r>
        <w:r>
          <w:rPr>
            <w:rFonts w:asciiTheme="minorHAnsi" w:eastAsiaTheme="minorEastAsia" w:hAnsiTheme="minorHAnsi" w:cstheme="minorBidi"/>
            <w:noProof/>
            <w:color w:val="auto"/>
            <w:kern w:val="2"/>
            <w:sz w:val="24"/>
            <w:szCs w:val="24"/>
            <w:lang w:eastAsia="nl-NL"/>
            <w14:ligatures w14:val="standardContextual"/>
          </w:rPr>
          <w:tab/>
        </w:r>
        <w:r w:rsidRPr="00133F14">
          <w:rPr>
            <w:rStyle w:val="Hyperlink"/>
            <w:noProof/>
          </w:rPr>
          <w:t>Toesturen nota van inlichtingen</w:t>
        </w:r>
        <w:r>
          <w:rPr>
            <w:noProof/>
            <w:webHidden/>
          </w:rPr>
          <w:tab/>
        </w:r>
        <w:r>
          <w:rPr>
            <w:noProof/>
            <w:webHidden/>
          </w:rPr>
          <w:fldChar w:fldCharType="begin"/>
        </w:r>
        <w:r>
          <w:rPr>
            <w:noProof/>
            <w:webHidden/>
          </w:rPr>
          <w:instrText xml:space="preserve"> PAGEREF _Toc238637220 \h </w:instrText>
        </w:r>
        <w:r>
          <w:rPr>
            <w:noProof/>
            <w:webHidden/>
          </w:rPr>
        </w:r>
        <w:r>
          <w:rPr>
            <w:noProof/>
            <w:webHidden/>
          </w:rPr>
          <w:fldChar w:fldCharType="separate"/>
        </w:r>
        <w:r>
          <w:rPr>
            <w:noProof/>
            <w:webHidden/>
          </w:rPr>
          <w:t>5</w:t>
        </w:r>
        <w:r>
          <w:rPr>
            <w:noProof/>
            <w:webHidden/>
          </w:rPr>
          <w:fldChar w:fldCharType="end"/>
        </w:r>
      </w:hyperlink>
    </w:p>
    <w:p w14:paraId="3134EA32" w14:textId="40F840E9" w:rsidR="003E4943" w:rsidRDefault="003E4943">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8637221" w:history="1">
        <w:r w:rsidRPr="00133F14">
          <w:rPr>
            <w:rStyle w:val="Hyperlink"/>
            <w:noProof/>
          </w:rPr>
          <w:t>3.1.3</w:t>
        </w:r>
        <w:r>
          <w:rPr>
            <w:rFonts w:asciiTheme="minorHAnsi" w:eastAsiaTheme="minorEastAsia" w:hAnsiTheme="minorHAnsi" w:cstheme="minorBidi"/>
            <w:noProof/>
            <w:color w:val="auto"/>
            <w:kern w:val="2"/>
            <w:sz w:val="24"/>
            <w:szCs w:val="24"/>
            <w:lang w:eastAsia="nl-NL"/>
            <w14:ligatures w14:val="standardContextual"/>
          </w:rPr>
          <w:tab/>
        </w:r>
        <w:r w:rsidRPr="00133F14">
          <w:rPr>
            <w:rStyle w:val="Hyperlink"/>
            <w:noProof/>
          </w:rPr>
          <w:t>Inzenden van antwoorden op de consultatie</w:t>
        </w:r>
        <w:r>
          <w:rPr>
            <w:noProof/>
            <w:webHidden/>
          </w:rPr>
          <w:tab/>
        </w:r>
        <w:r>
          <w:rPr>
            <w:noProof/>
            <w:webHidden/>
          </w:rPr>
          <w:fldChar w:fldCharType="begin"/>
        </w:r>
        <w:r>
          <w:rPr>
            <w:noProof/>
            <w:webHidden/>
          </w:rPr>
          <w:instrText xml:space="preserve"> PAGEREF _Toc238637221 \h </w:instrText>
        </w:r>
        <w:r>
          <w:rPr>
            <w:noProof/>
            <w:webHidden/>
          </w:rPr>
        </w:r>
        <w:r>
          <w:rPr>
            <w:noProof/>
            <w:webHidden/>
          </w:rPr>
          <w:fldChar w:fldCharType="separate"/>
        </w:r>
        <w:r>
          <w:rPr>
            <w:noProof/>
            <w:webHidden/>
          </w:rPr>
          <w:t>5</w:t>
        </w:r>
        <w:r>
          <w:rPr>
            <w:noProof/>
            <w:webHidden/>
          </w:rPr>
          <w:fldChar w:fldCharType="end"/>
        </w:r>
      </w:hyperlink>
    </w:p>
    <w:p w14:paraId="56093F8D" w14:textId="1CA1FBE3" w:rsidR="003E4943" w:rsidRDefault="003E4943">
      <w:pPr>
        <w:pStyle w:val="Inhopg2"/>
        <w:rPr>
          <w:rFonts w:asciiTheme="minorHAnsi" w:eastAsiaTheme="minorEastAsia" w:hAnsiTheme="minorHAnsi" w:cstheme="minorBidi"/>
          <w:bCs w:val="0"/>
          <w:noProof/>
          <w:kern w:val="2"/>
          <w:sz w:val="24"/>
          <w:szCs w:val="24"/>
          <w:lang w:eastAsia="nl-NL"/>
          <w14:ligatures w14:val="standardContextual"/>
        </w:rPr>
      </w:pPr>
      <w:hyperlink w:anchor="_Toc238637222" w:history="1">
        <w:r w:rsidRPr="00133F14">
          <w:rPr>
            <w:rStyle w:val="Hyperlink"/>
            <w:noProof/>
          </w:rPr>
          <w:t>3.2</w:t>
        </w:r>
        <w:r>
          <w:rPr>
            <w:rFonts w:asciiTheme="minorHAnsi" w:eastAsiaTheme="minorEastAsia" w:hAnsiTheme="minorHAnsi" w:cstheme="minorBidi"/>
            <w:bCs w:val="0"/>
            <w:noProof/>
            <w:kern w:val="2"/>
            <w:sz w:val="24"/>
            <w:szCs w:val="24"/>
            <w:lang w:eastAsia="nl-NL"/>
            <w14:ligatures w14:val="standardContextual"/>
          </w:rPr>
          <w:tab/>
        </w:r>
        <w:r w:rsidRPr="00133F14">
          <w:rPr>
            <w:rStyle w:val="Hyperlink"/>
            <w:noProof/>
          </w:rPr>
          <w:t>Planning</w:t>
        </w:r>
        <w:r>
          <w:rPr>
            <w:noProof/>
            <w:webHidden/>
          </w:rPr>
          <w:tab/>
        </w:r>
        <w:r>
          <w:rPr>
            <w:noProof/>
            <w:webHidden/>
          </w:rPr>
          <w:fldChar w:fldCharType="begin"/>
        </w:r>
        <w:r>
          <w:rPr>
            <w:noProof/>
            <w:webHidden/>
          </w:rPr>
          <w:instrText xml:space="preserve"> PAGEREF _Toc238637222 \h </w:instrText>
        </w:r>
        <w:r>
          <w:rPr>
            <w:noProof/>
            <w:webHidden/>
          </w:rPr>
        </w:r>
        <w:r>
          <w:rPr>
            <w:noProof/>
            <w:webHidden/>
          </w:rPr>
          <w:fldChar w:fldCharType="separate"/>
        </w:r>
        <w:r>
          <w:rPr>
            <w:noProof/>
            <w:webHidden/>
          </w:rPr>
          <w:t>5</w:t>
        </w:r>
        <w:r>
          <w:rPr>
            <w:noProof/>
            <w:webHidden/>
          </w:rPr>
          <w:fldChar w:fldCharType="end"/>
        </w:r>
      </w:hyperlink>
    </w:p>
    <w:p w14:paraId="3BD7F7B0" w14:textId="408E6033" w:rsidR="003E4943" w:rsidRDefault="003E4943">
      <w:pPr>
        <w:pStyle w:val="Inhopg2"/>
        <w:rPr>
          <w:rFonts w:asciiTheme="minorHAnsi" w:eastAsiaTheme="minorEastAsia" w:hAnsiTheme="minorHAnsi" w:cstheme="minorBidi"/>
          <w:bCs w:val="0"/>
          <w:noProof/>
          <w:kern w:val="2"/>
          <w:sz w:val="24"/>
          <w:szCs w:val="24"/>
          <w:lang w:eastAsia="nl-NL"/>
          <w14:ligatures w14:val="standardContextual"/>
        </w:rPr>
      </w:pPr>
      <w:hyperlink w:anchor="_Toc238637223" w:history="1">
        <w:r w:rsidRPr="00133F14">
          <w:rPr>
            <w:rStyle w:val="Hyperlink"/>
            <w:noProof/>
          </w:rPr>
          <w:t>3.3</w:t>
        </w:r>
        <w:r>
          <w:rPr>
            <w:rFonts w:asciiTheme="minorHAnsi" w:eastAsiaTheme="minorEastAsia" w:hAnsiTheme="minorHAnsi" w:cstheme="minorBidi"/>
            <w:bCs w:val="0"/>
            <w:noProof/>
            <w:kern w:val="2"/>
            <w:sz w:val="24"/>
            <w:szCs w:val="24"/>
            <w:lang w:eastAsia="nl-NL"/>
            <w14:ligatures w14:val="standardContextual"/>
          </w:rPr>
          <w:tab/>
        </w:r>
        <w:r w:rsidRPr="00133F14">
          <w:rPr>
            <w:rStyle w:val="Hyperlink"/>
            <w:noProof/>
          </w:rPr>
          <w:t>Voorwaarden en condities</w:t>
        </w:r>
        <w:r>
          <w:rPr>
            <w:noProof/>
            <w:webHidden/>
          </w:rPr>
          <w:tab/>
        </w:r>
        <w:r>
          <w:rPr>
            <w:noProof/>
            <w:webHidden/>
          </w:rPr>
          <w:fldChar w:fldCharType="begin"/>
        </w:r>
        <w:r>
          <w:rPr>
            <w:noProof/>
            <w:webHidden/>
          </w:rPr>
          <w:instrText xml:space="preserve"> PAGEREF _Toc238637223 \h </w:instrText>
        </w:r>
        <w:r>
          <w:rPr>
            <w:noProof/>
            <w:webHidden/>
          </w:rPr>
        </w:r>
        <w:r>
          <w:rPr>
            <w:noProof/>
            <w:webHidden/>
          </w:rPr>
          <w:fldChar w:fldCharType="separate"/>
        </w:r>
        <w:r>
          <w:rPr>
            <w:noProof/>
            <w:webHidden/>
          </w:rPr>
          <w:t>5</w:t>
        </w:r>
        <w:r>
          <w:rPr>
            <w:noProof/>
            <w:webHidden/>
          </w:rPr>
          <w:fldChar w:fldCharType="end"/>
        </w:r>
      </w:hyperlink>
    </w:p>
    <w:p w14:paraId="6745F141" w14:textId="65CDD1A4" w:rsidR="003E4943" w:rsidRDefault="003E4943">
      <w:pPr>
        <w:pStyle w:val="Inhopg1"/>
        <w:rPr>
          <w:rFonts w:asciiTheme="minorHAnsi" w:eastAsiaTheme="minorEastAsia" w:hAnsiTheme="minorHAnsi" w:cstheme="minorBidi"/>
          <w:b w:val="0"/>
          <w:bCs w:val="0"/>
          <w:iCs w:val="0"/>
          <w:noProof/>
          <w:color w:val="auto"/>
          <w:kern w:val="2"/>
          <w:sz w:val="24"/>
          <w:lang w:eastAsia="nl-NL"/>
          <w14:ligatures w14:val="standardContextual"/>
        </w:rPr>
      </w:pPr>
      <w:hyperlink w:anchor="_Toc238637224" w:history="1">
        <w:r w:rsidRPr="00133F14">
          <w:rPr>
            <w:rStyle w:val="Hyperlink"/>
            <w:noProof/>
          </w:rPr>
          <w:t>4</w:t>
        </w:r>
        <w:r>
          <w:rPr>
            <w:rFonts w:asciiTheme="minorHAnsi" w:eastAsiaTheme="minorEastAsia" w:hAnsiTheme="minorHAnsi" w:cstheme="minorBidi"/>
            <w:b w:val="0"/>
            <w:bCs w:val="0"/>
            <w:iCs w:val="0"/>
            <w:noProof/>
            <w:color w:val="auto"/>
            <w:kern w:val="2"/>
            <w:sz w:val="24"/>
            <w:lang w:eastAsia="nl-NL"/>
            <w14:ligatures w14:val="standardContextual"/>
          </w:rPr>
          <w:tab/>
        </w:r>
        <w:r w:rsidRPr="00133F14">
          <w:rPr>
            <w:rStyle w:val="Hyperlink"/>
            <w:noProof/>
          </w:rPr>
          <w:t>Marktconsultatie (vragen/antwoorden)</w:t>
        </w:r>
        <w:r>
          <w:rPr>
            <w:noProof/>
            <w:webHidden/>
          </w:rPr>
          <w:tab/>
        </w:r>
        <w:r>
          <w:rPr>
            <w:noProof/>
            <w:webHidden/>
          </w:rPr>
          <w:fldChar w:fldCharType="begin"/>
        </w:r>
        <w:r>
          <w:rPr>
            <w:noProof/>
            <w:webHidden/>
          </w:rPr>
          <w:instrText xml:space="preserve"> PAGEREF _Toc238637224 \h </w:instrText>
        </w:r>
        <w:r>
          <w:rPr>
            <w:noProof/>
            <w:webHidden/>
          </w:rPr>
        </w:r>
        <w:r>
          <w:rPr>
            <w:noProof/>
            <w:webHidden/>
          </w:rPr>
          <w:fldChar w:fldCharType="separate"/>
        </w:r>
        <w:r>
          <w:rPr>
            <w:noProof/>
            <w:webHidden/>
          </w:rPr>
          <w:t>7</w:t>
        </w:r>
        <w:r>
          <w:rPr>
            <w:noProof/>
            <w:webHidden/>
          </w:rPr>
          <w:fldChar w:fldCharType="end"/>
        </w:r>
      </w:hyperlink>
    </w:p>
    <w:p w14:paraId="01452E0C" w14:textId="5B10BB45" w:rsidR="003E4943" w:rsidRDefault="003E4943">
      <w:pPr>
        <w:pStyle w:val="Inhopg2"/>
        <w:rPr>
          <w:rFonts w:asciiTheme="minorHAnsi" w:eastAsiaTheme="minorEastAsia" w:hAnsiTheme="minorHAnsi" w:cstheme="minorBidi"/>
          <w:bCs w:val="0"/>
          <w:noProof/>
          <w:kern w:val="2"/>
          <w:sz w:val="24"/>
          <w:szCs w:val="24"/>
          <w:lang w:eastAsia="nl-NL"/>
          <w14:ligatures w14:val="standardContextual"/>
        </w:rPr>
      </w:pPr>
      <w:hyperlink w:anchor="_Toc238637225" w:history="1">
        <w:r w:rsidRPr="00133F14">
          <w:rPr>
            <w:rStyle w:val="Hyperlink"/>
            <w:noProof/>
          </w:rPr>
          <w:t>4.1</w:t>
        </w:r>
        <w:r>
          <w:rPr>
            <w:rFonts w:asciiTheme="minorHAnsi" w:eastAsiaTheme="minorEastAsia" w:hAnsiTheme="minorHAnsi" w:cstheme="minorBidi"/>
            <w:bCs w:val="0"/>
            <w:noProof/>
            <w:kern w:val="2"/>
            <w:sz w:val="24"/>
            <w:szCs w:val="24"/>
            <w:lang w:eastAsia="nl-NL"/>
            <w14:ligatures w14:val="standardContextual"/>
          </w:rPr>
          <w:tab/>
        </w:r>
        <w:r w:rsidRPr="00133F14">
          <w:rPr>
            <w:rStyle w:val="Hyperlink"/>
            <w:noProof/>
          </w:rPr>
          <w:t>Algemeen</w:t>
        </w:r>
        <w:r>
          <w:rPr>
            <w:noProof/>
            <w:webHidden/>
          </w:rPr>
          <w:tab/>
        </w:r>
        <w:r>
          <w:rPr>
            <w:noProof/>
            <w:webHidden/>
          </w:rPr>
          <w:fldChar w:fldCharType="begin"/>
        </w:r>
        <w:r>
          <w:rPr>
            <w:noProof/>
            <w:webHidden/>
          </w:rPr>
          <w:instrText xml:space="preserve"> PAGEREF _Toc238637225 \h </w:instrText>
        </w:r>
        <w:r>
          <w:rPr>
            <w:noProof/>
            <w:webHidden/>
          </w:rPr>
        </w:r>
        <w:r>
          <w:rPr>
            <w:noProof/>
            <w:webHidden/>
          </w:rPr>
          <w:fldChar w:fldCharType="separate"/>
        </w:r>
        <w:r>
          <w:rPr>
            <w:noProof/>
            <w:webHidden/>
          </w:rPr>
          <w:t>7</w:t>
        </w:r>
        <w:r>
          <w:rPr>
            <w:noProof/>
            <w:webHidden/>
          </w:rPr>
          <w:fldChar w:fldCharType="end"/>
        </w:r>
      </w:hyperlink>
    </w:p>
    <w:p w14:paraId="56043742" w14:textId="4346F4F2" w:rsidR="003E4943" w:rsidRDefault="003E4943">
      <w:pPr>
        <w:pStyle w:val="Inhopg2"/>
        <w:rPr>
          <w:rFonts w:asciiTheme="minorHAnsi" w:eastAsiaTheme="minorEastAsia" w:hAnsiTheme="minorHAnsi" w:cstheme="minorBidi"/>
          <w:bCs w:val="0"/>
          <w:noProof/>
          <w:kern w:val="2"/>
          <w:sz w:val="24"/>
          <w:szCs w:val="24"/>
          <w:lang w:eastAsia="nl-NL"/>
          <w14:ligatures w14:val="standardContextual"/>
        </w:rPr>
      </w:pPr>
      <w:hyperlink w:anchor="_Toc238637226" w:history="1">
        <w:r w:rsidRPr="00133F14">
          <w:rPr>
            <w:rStyle w:val="Hyperlink"/>
            <w:noProof/>
          </w:rPr>
          <w:t>4.2</w:t>
        </w:r>
        <w:r>
          <w:rPr>
            <w:rFonts w:asciiTheme="minorHAnsi" w:eastAsiaTheme="minorEastAsia" w:hAnsiTheme="minorHAnsi" w:cstheme="minorBidi"/>
            <w:bCs w:val="0"/>
            <w:noProof/>
            <w:kern w:val="2"/>
            <w:sz w:val="24"/>
            <w:szCs w:val="24"/>
            <w:lang w:eastAsia="nl-NL"/>
            <w14:ligatures w14:val="standardContextual"/>
          </w:rPr>
          <w:tab/>
        </w:r>
        <w:r w:rsidRPr="00133F14">
          <w:rPr>
            <w:rStyle w:val="Hyperlink"/>
            <w:noProof/>
          </w:rPr>
          <w:t>Inhoudelijk</w:t>
        </w:r>
        <w:r>
          <w:rPr>
            <w:noProof/>
            <w:webHidden/>
          </w:rPr>
          <w:tab/>
        </w:r>
        <w:r>
          <w:rPr>
            <w:noProof/>
            <w:webHidden/>
          </w:rPr>
          <w:fldChar w:fldCharType="begin"/>
        </w:r>
        <w:r>
          <w:rPr>
            <w:noProof/>
            <w:webHidden/>
          </w:rPr>
          <w:instrText xml:space="preserve"> PAGEREF _Toc238637226 \h </w:instrText>
        </w:r>
        <w:r>
          <w:rPr>
            <w:noProof/>
            <w:webHidden/>
          </w:rPr>
        </w:r>
        <w:r>
          <w:rPr>
            <w:noProof/>
            <w:webHidden/>
          </w:rPr>
          <w:fldChar w:fldCharType="separate"/>
        </w:r>
        <w:r>
          <w:rPr>
            <w:noProof/>
            <w:webHidden/>
          </w:rPr>
          <w:t>7</w:t>
        </w:r>
        <w:r>
          <w:rPr>
            <w:noProof/>
            <w:webHidden/>
          </w:rPr>
          <w:fldChar w:fldCharType="end"/>
        </w:r>
      </w:hyperlink>
    </w:p>
    <w:p w14:paraId="27B9D85E" w14:textId="7AC8C1F4" w:rsidR="00067ED7" w:rsidRDefault="00AE0342">
      <w:r>
        <w:rPr>
          <w:rFonts w:ascii="Plus Jakarta Sans ExtraBold" w:hAnsi="Plus Jakarta Sans ExtraBold" w:cstheme="minorHAnsi"/>
          <w:color w:val="009B6D" w:themeColor="accent1"/>
          <w:sz w:val="40"/>
          <w:szCs w:val="24"/>
        </w:rPr>
        <w:fldChar w:fldCharType="end"/>
      </w:r>
      <w:r w:rsidR="00067ED7">
        <w:br w:type="page"/>
      </w:r>
    </w:p>
    <w:p w14:paraId="1FAE5CAD" w14:textId="7731C7C8" w:rsidR="008E7A81" w:rsidRPr="008E7A81" w:rsidRDefault="008E7A81" w:rsidP="008E7A81">
      <w:pPr>
        <w:pStyle w:val="Kop1"/>
      </w:pPr>
      <w:bookmarkStart w:id="0" w:name="_Toc238637210"/>
      <w:r w:rsidRPr="008E7A81">
        <w:lastRenderedPageBreak/>
        <w:t>Marktconsultati</w:t>
      </w:r>
      <w:r w:rsidR="002667B4">
        <w:t>e voor d</w:t>
      </w:r>
      <w:r w:rsidRPr="008E7A81">
        <w:t>e</w:t>
      </w:r>
      <w:r w:rsidR="00672286">
        <w:t xml:space="preserve"> </w:t>
      </w:r>
      <w:sdt>
        <w:sdtPr>
          <w:alias w:val="levering/dienst"/>
          <w:tag w:val="dienstverleninglevering"/>
          <w:id w:val="-101581589"/>
          <w:placeholder>
            <w:docPart w:val="BF5E57E97E7043EB868F214C0458BDFB"/>
          </w:placeholder>
          <w:comboBox>
            <w:listItem w:displayText="levering" w:value="levering"/>
            <w:listItem w:displayText="dienst" w:value="dienst"/>
          </w:comboBox>
        </w:sdtPr>
        <w:sdtContent>
          <w:r w:rsidR="00C020D4">
            <w:t>levering</w:t>
          </w:r>
        </w:sdtContent>
      </w:sdt>
      <w:r w:rsidR="0091146E">
        <w:t xml:space="preserve"> </w:t>
      </w:r>
      <w:r w:rsidRPr="008E7A81">
        <w:t>van</w:t>
      </w:r>
      <w:r w:rsidR="00672286">
        <w:t xml:space="preserve"> </w:t>
      </w:r>
      <w:sdt>
        <w:sdtPr>
          <w:alias w:val="Onderwerp"/>
          <w:tag w:val="onderwerp"/>
          <w:id w:val="1699820364"/>
          <w:placeholder>
            <w:docPart w:val="3F44110DE5234CEC8751E33E7D8B2E7E"/>
          </w:placeholder>
          <w:dataBinding w:prefixMappings="xmlns:ns0='VRG Word templates input' " w:xpath="/ns0:VRG[1]/ns0:Aanbesteding[1]/ns0:VRG_Input[1]/ns0:Onderwerp[1]" w:storeItemID="{B61C828C-44D4-48B2-B145-BF546BF6CC1B}"/>
          <w:text/>
        </w:sdtPr>
        <w:sdtContent>
          <w:r w:rsidR="000C6F3E">
            <w:t>Multi-zaaksysteem ten behoeve van Evenementenadvisering</w:t>
          </w:r>
        </w:sdtContent>
      </w:sdt>
      <w:bookmarkEnd w:id="0"/>
    </w:p>
    <w:p w14:paraId="7F261A1B" w14:textId="77777777" w:rsidR="008E7A81" w:rsidRDefault="008E7A81" w:rsidP="008E7A81"/>
    <w:p w14:paraId="73C48607" w14:textId="702CE221" w:rsidR="008E7A81" w:rsidRPr="008E7A81" w:rsidRDefault="008E7A81" w:rsidP="008E7A81">
      <w:pPr>
        <w:pStyle w:val="Intro"/>
      </w:pPr>
      <w:r w:rsidRPr="008E7A81">
        <w:t xml:space="preserve">Hierbij bij nodigen wij u uit om deel te nemen aan de marktconsultatie voor de </w:t>
      </w:r>
      <w:sdt>
        <w:sdtPr>
          <w:alias w:val="Dienstverlening Levering"/>
          <w:tag w:val="dienstverleninglevering"/>
          <w:id w:val="-2077810279"/>
          <w:placeholder>
            <w:docPart w:val="3A956ADCBCEB49EE9E2EF60EAB485C94"/>
          </w:placeholder>
          <w:comboBox>
            <w:listItem w:displayText="dienstverlening" w:value="dienstverlening"/>
            <w:listItem w:displayText="levering" w:value="levering"/>
          </w:comboBox>
        </w:sdtPr>
        <w:sdtContent>
          <w:r w:rsidR="00F201C1">
            <w:t>levering</w:t>
          </w:r>
        </w:sdtContent>
      </w:sdt>
      <w:r w:rsidR="00C30EE4" w:rsidRPr="008E7A81">
        <w:t xml:space="preserve"> </w:t>
      </w:r>
      <w:r w:rsidR="002667B4">
        <w:t>van</w:t>
      </w:r>
      <w:r w:rsidRPr="008E7A81">
        <w:t xml:space="preserve"> </w:t>
      </w:r>
      <w:sdt>
        <w:sdtPr>
          <w:alias w:val="Onderwerp"/>
          <w:tag w:val="onderwerp"/>
          <w:id w:val="-1272013946"/>
          <w:placeholder>
            <w:docPart w:val="05E0F6B460554627A467507026119EB7"/>
          </w:placeholder>
          <w:dataBinding w:prefixMappings="xmlns:ns0='VRG Word templates input' " w:xpath="/ns0:VRG[1]/ns0:Aanbesteding[1]/ns0:VRG_Input[1]/ns0:Onderwerp[1]" w:storeItemID="{B61C828C-44D4-48B2-B145-BF546BF6CC1B}"/>
          <w:text/>
        </w:sdtPr>
        <w:sdtContent>
          <w:r w:rsidR="009425AD">
            <w:t>Multi-zaaksysteem ten behoeve van Evenementenadvisering</w:t>
          </w:r>
        </w:sdtContent>
      </w:sdt>
      <w:r w:rsidR="00491FF7" w:rsidRPr="008E7A81">
        <w:t xml:space="preserve"> </w:t>
      </w:r>
      <w:r w:rsidRPr="008E7A81">
        <w:t>aan Veiligheidsregio Groningen.</w:t>
      </w:r>
    </w:p>
    <w:p w14:paraId="55569D13" w14:textId="77777777" w:rsidR="008E7A81" w:rsidRPr="008E7A81" w:rsidRDefault="008E7A81" w:rsidP="008E7A81"/>
    <w:p w14:paraId="76D4B658" w14:textId="77777777" w:rsidR="008E7A81" w:rsidRDefault="008E7A81" w:rsidP="008E7A81">
      <w:r>
        <w:t xml:space="preserve">Als voorbereiding op een nieuwe aanbesteding verrichten wij deze marktconsultatie. </w:t>
      </w:r>
    </w:p>
    <w:p w14:paraId="59644301" w14:textId="77777777" w:rsidR="008E7A81" w:rsidRDefault="008E7A81" w:rsidP="008E7A81">
      <w:r>
        <w:t>Deze marktconsultatie is geen aanbesteding en maakt geen deel uit van een aanbesteding en is voor zowel opdrachtgever als marktpartijen geheel vrijblijvend. De marktpartij die de informatie aanlevert blijft eigenaar van deze informatie maar geeft toestemming aan Veiligheidsregio Groningen om gebruik te maken van deze informatie in het kader van de uit deze marktconsultatie voortvloeiende aanbesteding.</w:t>
      </w:r>
    </w:p>
    <w:p w14:paraId="766B7313" w14:textId="77777777" w:rsidR="008E7A81" w:rsidRDefault="008E7A81" w:rsidP="008E7A81"/>
    <w:p w14:paraId="132A8775" w14:textId="77777777" w:rsidR="008E7A81" w:rsidRDefault="008E7A81" w:rsidP="008E7A81">
      <w:r>
        <w:t>Door deel te nemen aan de consultatie komt u niet in een bevoordeelde of benadeelde positie op het moment dat er een aanbesteding volgt.</w:t>
      </w:r>
    </w:p>
    <w:p w14:paraId="619B482D" w14:textId="77777777" w:rsidR="008E7A81" w:rsidRDefault="008E7A81" w:rsidP="008E7A81"/>
    <w:p w14:paraId="1D2CDACA" w14:textId="77777777" w:rsidR="008E7A81" w:rsidRPr="008E7A81" w:rsidRDefault="008E7A81" w:rsidP="008E7A81">
      <w:pPr>
        <w:pStyle w:val="Kop1"/>
      </w:pPr>
      <w:bookmarkStart w:id="1" w:name="_Toc238637211"/>
      <w:r w:rsidRPr="008E7A81">
        <w:lastRenderedPageBreak/>
        <w:t>Inleiding</w:t>
      </w:r>
      <w:bookmarkEnd w:id="1"/>
    </w:p>
    <w:p w14:paraId="5CD23532" w14:textId="77777777" w:rsidR="008E7A81" w:rsidRPr="008E7A81" w:rsidRDefault="008E7A81" w:rsidP="008E7A81">
      <w:pPr>
        <w:pStyle w:val="Kop2"/>
      </w:pPr>
      <w:bookmarkStart w:id="2" w:name="_Toc238637212"/>
      <w:r w:rsidRPr="008E7A81">
        <w:t>Aanleiding en scope van de aan te besteden onderdelen</w:t>
      </w:r>
      <w:bookmarkEnd w:id="2"/>
    </w:p>
    <w:p w14:paraId="074FB9C0" w14:textId="087C5BED" w:rsidR="008E7A81" w:rsidRDefault="008E7A81" w:rsidP="008E7A81">
      <w:r>
        <w:t xml:space="preserve">Onder de </w:t>
      </w:r>
      <w:sdt>
        <w:sdtPr>
          <w:alias w:val="Dienstverlening Levering"/>
          <w:tag w:val="dienstverleninglevering"/>
          <w:id w:val="-581369098"/>
          <w:placeholder>
            <w:docPart w:val="7319FDB525DD4DC28D81788D64543F44"/>
          </w:placeholder>
          <w:comboBox>
            <w:listItem w:displayText="dienstverlening" w:value="dienstverlening"/>
            <w:listItem w:displayText="levering" w:value="levering"/>
          </w:comboBox>
        </w:sdtPr>
        <w:sdtContent>
          <w:r w:rsidR="005C76FB">
            <w:t>levering</w:t>
          </w:r>
        </w:sdtContent>
      </w:sdt>
      <w:r w:rsidR="00C30EE4">
        <w:t xml:space="preserve"> </w:t>
      </w:r>
      <w:r>
        <w:t>van</w:t>
      </w:r>
      <w:r w:rsidR="006D7B3C">
        <w:t xml:space="preserve"> een </w:t>
      </w:r>
      <w:r>
        <w:t xml:space="preserve"> </w:t>
      </w:r>
      <w:sdt>
        <w:sdtPr>
          <w:alias w:val="Onderwerp"/>
          <w:tag w:val="onderwerp"/>
          <w:id w:val="-1290666694"/>
          <w:placeholder>
            <w:docPart w:val="AE6282632D8E485096684E15C1A301D0"/>
          </w:placeholder>
          <w:dataBinding w:prefixMappings="xmlns:ns0='VRG Word templates input' " w:xpath="/ns0:VRG[1]/ns0:Aanbesteding[1]/ns0:VRG_Input[1]/ns0:Onderwerp[1]" w:storeItemID="{B61C828C-44D4-48B2-B145-BF546BF6CC1B}"/>
          <w:text/>
        </w:sdtPr>
        <w:sdtContent>
          <w:r w:rsidR="000C6F3E">
            <w:t>Multi-zaaksysteem ten behoeve van Evenementenadvisering</w:t>
          </w:r>
        </w:sdtContent>
      </w:sdt>
      <w:r>
        <w:t xml:space="preserve"> verstaat Veiligheidsregio Groningen</w:t>
      </w:r>
      <w:r w:rsidR="00C70441">
        <w:t xml:space="preserve"> </w:t>
      </w:r>
      <w:r w:rsidR="007E55EC">
        <w:t xml:space="preserve">(VRG) </w:t>
      </w:r>
      <w:r w:rsidR="00C70441">
        <w:t>het volgende.</w:t>
      </w:r>
    </w:p>
    <w:p w14:paraId="19401079" w14:textId="77777777" w:rsidR="006D7B3C" w:rsidRDefault="006D7B3C" w:rsidP="008E7A81"/>
    <w:p w14:paraId="423B2DE1" w14:textId="77777777" w:rsidR="008E7A81" w:rsidRDefault="008E7A81" w:rsidP="008E7A81"/>
    <w:p w14:paraId="735BE93A" w14:textId="77777777" w:rsidR="008E7A81" w:rsidRPr="008E7A81" w:rsidRDefault="008E7A81" w:rsidP="008E7A81">
      <w:pPr>
        <w:pStyle w:val="Kop3"/>
      </w:pPr>
      <w:bookmarkStart w:id="3" w:name="_Toc238637213"/>
      <w:r w:rsidRPr="008E7A81">
        <w:t>Aanleiding en huidige situatie</w:t>
      </w:r>
      <w:bookmarkEnd w:id="3"/>
    </w:p>
    <w:p w14:paraId="280F43C4" w14:textId="45958760" w:rsidR="008E7A81" w:rsidRDefault="005C76FB" w:rsidP="008E7A81">
      <w:r>
        <w:t>Het huidige systeem waar de VR</w:t>
      </w:r>
      <w:r w:rsidR="007E55EC">
        <w:t>G</w:t>
      </w:r>
      <w:r w:rsidR="00A307FE">
        <w:t xml:space="preserve"> </w:t>
      </w:r>
      <w:r>
        <w:t xml:space="preserve">mee werkt is niet </w:t>
      </w:r>
      <w:r w:rsidR="006D7B3C">
        <w:t xml:space="preserve">ingericht voor </w:t>
      </w:r>
      <w:r>
        <w:t>het goed verwerken van de adviesaanvragen</w:t>
      </w:r>
      <w:r w:rsidR="006D7B3C">
        <w:t xml:space="preserve"> ten behoeve van evenementenvergunningen</w:t>
      </w:r>
      <w:r>
        <w:t xml:space="preserve">. </w:t>
      </w:r>
      <w:r w:rsidR="00D956D2">
        <w:t>Het voornamelijke probleem dat de VR</w:t>
      </w:r>
      <w:r w:rsidR="007E55EC">
        <w:t xml:space="preserve">G </w:t>
      </w:r>
      <w:r w:rsidR="00D956D2">
        <w:t>hierbij ervaart is het feit dat e</w:t>
      </w:r>
      <w:r>
        <w:t>xternen niet rechtsreeks in het systeem</w:t>
      </w:r>
      <w:r w:rsidR="00D956D2">
        <w:t xml:space="preserve"> kunnen</w:t>
      </w:r>
      <w:r>
        <w:t xml:space="preserve"> inlogge</w:t>
      </w:r>
      <w:r w:rsidR="006D7B3C">
        <w:t>n en vv, waardoor</w:t>
      </w:r>
      <w:r>
        <w:t xml:space="preserve"> communicatie </w:t>
      </w:r>
      <w:r w:rsidR="00D3589E">
        <w:t xml:space="preserve">via </w:t>
      </w:r>
      <w:r>
        <w:t xml:space="preserve">verschillende </w:t>
      </w:r>
      <w:r w:rsidR="00D3589E">
        <w:t xml:space="preserve">communicatiekanalen </w:t>
      </w:r>
      <w:r>
        <w:t>gaat (mail)</w:t>
      </w:r>
      <w:r w:rsidR="006D7B3C">
        <w:t>. De</w:t>
      </w:r>
      <w:r w:rsidR="00D3589E">
        <w:t>ze</w:t>
      </w:r>
      <w:r w:rsidR="006D7B3C">
        <w:t xml:space="preserve"> adviesaanvragen van de gemeenten worden </w:t>
      </w:r>
      <w:r w:rsidR="00D3589E">
        <w:t xml:space="preserve">nu </w:t>
      </w:r>
      <w:r w:rsidR="006D7B3C">
        <w:t xml:space="preserve">via de mail naar een inbox van de </w:t>
      </w:r>
      <w:r w:rsidR="00D3589E">
        <w:t>VR Groningen door</w:t>
      </w:r>
      <w:r w:rsidR="006D7B3C">
        <w:t>gestuurd. Een extern bedrijf zet deze aanvragen dan in het algemene zaaksysteem van de VR Groningen</w:t>
      </w:r>
      <w:r w:rsidR="00270A09">
        <w:t xml:space="preserve">. </w:t>
      </w:r>
    </w:p>
    <w:p w14:paraId="38660416" w14:textId="77777777" w:rsidR="00D96F5B" w:rsidRDefault="00D96F5B" w:rsidP="008E7A81"/>
    <w:p w14:paraId="0EF60DAC" w14:textId="4895110F" w:rsidR="00D96F5B" w:rsidRDefault="00D96F5B" w:rsidP="008E7A81">
      <w:r>
        <w:t>VR</w:t>
      </w:r>
      <w:r w:rsidR="007E55EC">
        <w:t xml:space="preserve">G </w:t>
      </w:r>
      <w:r>
        <w:t xml:space="preserve">is zich aan het oriënteren op een mogelijke aanbesteding voor een multi-zaaksysteem ten behoeve van evenementenadvisering. Ter voorbereiding hierop </w:t>
      </w:r>
      <w:r w:rsidR="00EA5CDA">
        <w:t>heeft de VR</w:t>
      </w:r>
      <w:r w:rsidR="007E55EC">
        <w:t xml:space="preserve">G </w:t>
      </w:r>
      <w:r w:rsidR="00EA5CDA">
        <w:t>deze marktconsultatie gepubliceerd.</w:t>
      </w:r>
    </w:p>
    <w:p w14:paraId="6CA78D0B" w14:textId="77777777" w:rsidR="008E7A81" w:rsidRDefault="008E7A81" w:rsidP="008E7A81"/>
    <w:p w14:paraId="72DACCD7" w14:textId="02806558" w:rsidR="008E7A81" w:rsidRDefault="008E7A81" w:rsidP="008E7A81">
      <w:pPr>
        <w:pStyle w:val="Kop3"/>
      </w:pPr>
      <w:bookmarkStart w:id="4" w:name="_Toc238637214"/>
      <w:r>
        <w:t>Scope van de consultatie</w:t>
      </w:r>
      <w:r w:rsidR="00BA00EA">
        <w:t>, wensen en uitgangspunten</w:t>
      </w:r>
      <w:bookmarkEnd w:id="4"/>
    </w:p>
    <w:p w14:paraId="47DC58A6" w14:textId="77777777" w:rsidR="004309E0" w:rsidRDefault="00F0107C" w:rsidP="00F0107C">
      <w:pPr>
        <w:pStyle w:val="Nummering"/>
        <w:numPr>
          <w:ilvl w:val="0"/>
          <w:numId w:val="0"/>
        </w:numPr>
      </w:pPr>
      <w:r>
        <w:t>Het multi-zaaksysteem voor evenementenadvisering is een web-based platform/zaaksysteem waar met multi-partners op gewerkt kan worden ten behoeve van een efficiënte en effectieve afhandeling van de advisering met betrekking tot evenementenveiligheid in de provincie Groningen.</w:t>
      </w:r>
      <w:r w:rsidR="00957051">
        <w:t xml:space="preserve"> VRG is op zoek naar een multi-zaaksysteem waarbij zij en haar externe partners (gemeenten en politie) gezamenlijk kunnen werken aan een adviesaanvraag met betrekking tot evenementenveiligheid</w:t>
      </w:r>
      <w:r w:rsidR="004309E0">
        <w:t>.</w:t>
      </w:r>
      <w:r>
        <w:t xml:space="preserve"> </w:t>
      </w:r>
    </w:p>
    <w:p w14:paraId="2943F8C2" w14:textId="77777777" w:rsidR="004309E0" w:rsidRDefault="004309E0" w:rsidP="00F0107C">
      <w:pPr>
        <w:pStyle w:val="Nummering"/>
        <w:numPr>
          <w:ilvl w:val="0"/>
          <w:numId w:val="0"/>
        </w:numPr>
      </w:pPr>
    </w:p>
    <w:p w14:paraId="63F88793" w14:textId="42DC99A0" w:rsidR="00667528" w:rsidRDefault="00F0107C" w:rsidP="00F0107C">
      <w:pPr>
        <w:pStyle w:val="Nummering"/>
        <w:numPr>
          <w:ilvl w:val="0"/>
          <w:numId w:val="0"/>
        </w:numPr>
      </w:pPr>
      <w:r>
        <w:t>Dit</w:t>
      </w:r>
      <w:r w:rsidR="00D51271">
        <w:t xml:space="preserve"> </w:t>
      </w:r>
      <w:r>
        <w:t xml:space="preserve">platform moet </w:t>
      </w:r>
      <w:r w:rsidR="004309E0">
        <w:t xml:space="preserve">in ieder geval </w:t>
      </w:r>
      <w:r w:rsidR="00667528">
        <w:t>de volgende functionaliteiten bezitten:</w:t>
      </w:r>
    </w:p>
    <w:p w14:paraId="6250A51C" w14:textId="0BD84FCA" w:rsidR="00667528" w:rsidRDefault="00667528" w:rsidP="00667528">
      <w:pPr>
        <w:pStyle w:val="Nummering"/>
        <w:numPr>
          <w:ilvl w:val="0"/>
          <w:numId w:val="37"/>
        </w:numPr>
      </w:pPr>
      <w:r>
        <w:t>E</w:t>
      </w:r>
      <w:r w:rsidR="00F0107C">
        <w:t>en interface met externe systemen/programmatuur van verschillende gemeenten en de politie</w:t>
      </w:r>
      <w:r w:rsidR="00B05A00">
        <w:t xml:space="preserve"> waardoor zij in staat zijn gezamenlijk </w:t>
      </w:r>
      <w:r w:rsidR="001A1021">
        <w:t xml:space="preserve">te </w:t>
      </w:r>
      <w:r w:rsidR="004309E0">
        <w:t>werken</w:t>
      </w:r>
      <w:r w:rsidR="00D5321B">
        <w:t xml:space="preserve"> en communiceren</w:t>
      </w:r>
      <w:r w:rsidR="001A1021">
        <w:t xml:space="preserve"> in één systeem</w:t>
      </w:r>
      <w:r>
        <w:t>;</w:t>
      </w:r>
      <w:r w:rsidR="00F0107C">
        <w:t xml:space="preserve"> </w:t>
      </w:r>
    </w:p>
    <w:p w14:paraId="33FA08F2" w14:textId="2B07EA6F" w:rsidR="008C4037" w:rsidRDefault="00667528" w:rsidP="00BD5904">
      <w:pPr>
        <w:pStyle w:val="Nummering"/>
        <w:numPr>
          <w:ilvl w:val="0"/>
          <w:numId w:val="37"/>
        </w:numPr>
      </w:pPr>
      <w:r>
        <w:t>E</w:t>
      </w:r>
      <w:r w:rsidR="00F0107C">
        <w:t>en kwaliteitscheck kunnen doen</w:t>
      </w:r>
      <w:r w:rsidR="00BD5904">
        <w:t xml:space="preserve"> </w:t>
      </w:r>
      <w:r w:rsidR="00F0107C">
        <w:t>op de indieningsvereisten</w:t>
      </w:r>
      <w:r w:rsidR="008C4037">
        <w:t>;</w:t>
      </w:r>
    </w:p>
    <w:p w14:paraId="7653A6DA" w14:textId="77777777" w:rsidR="008C4037" w:rsidRDefault="008C4037" w:rsidP="00667528">
      <w:pPr>
        <w:pStyle w:val="Nummering"/>
        <w:numPr>
          <w:ilvl w:val="0"/>
          <w:numId w:val="37"/>
        </w:numPr>
      </w:pPr>
      <w:r>
        <w:t>D</w:t>
      </w:r>
      <w:r w:rsidR="00F0107C">
        <w:t>e doorlooptijden kunnen monitoren</w:t>
      </w:r>
      <w:r>
        <w:t>;</w:t>
      </w:r>
    </w:p>
    <w:p w14:paraId="07D28482" w14:textId="1581DE06" w:rsidR="00F0107C" w:rsidRDefault="008C4037" w:rsidP="00667528">
      <w:pPr>
        <w:pStyle w:val="Nummering"/>
        <w:numPr>
          <w:ilvl w:val="0"/>
          <w:numId w:val="37"/>
        </w:numPr>
      </w:pPr>
      <w:r>
        <w:t>A</w:t>
      </w:r>
      <w:r w:rsidR="00F0107C">
        <w:t xml:space="preserve">utomatisch managementgegevens genereren (waaronder </w:t>
      </w:r>
      <w:r w:rsidR="00D5321B">
        <w:t>een regionaal evenementenoverzicht,</w:t>
      </w:r>
      <w:r w:rsidR="00F0107C">
        <w:t xml:space="preserve"> per gemeente op het gebied van aantallen, classificaties van evenementen, e.d.)</w:t>
      </w:r>
      <w:r w:rsidR="001A1021">
        <w:t>;</w:t>
      </w:r>
    </w:p>
    <w:p w14:paraId="50B58EB3" w14:textId="7EAF0965" w:rsidR="001A1021" w:rsidRPr="00491FF7" w:rsidRDefault="001A1021" w:rsidP="0027435D">
      <w:pPr>
        <w:pStyle w:val="Nummering"/>
        <w:numPr>
          <w:ilvl w:val="0"/>
          <w:numId w:val="37"/>
        </w:numPr>
      </w:pPr>
      <w:r>
        <w:t>Gegevens genereren</w:t>
      </w:r>
      <w:r w:rsidR="001F54DD">
        <w:t xml:space="preserve"> voor het samenstellen van een </w:t>
      </w:r>
      <w:r w:rsidR="00D5321B">
        <w:t xml:space="preserve">(integraal) </w:t>
      </w:r>
      <w:r w:rsidR="001F54DD">
        <w:t>veiligheidsbeeld ten behoeve van de crisisorganisatie van de VRG.</w:t>
      </w:r>
    </w:p>
    <w:p w14:paraId="1725DB86" w14:textId="77777777" w:rsidR="008E7A81" w:rsidRDefault="008E7A81" w:rsidP="008E7A81"/>
    <w:p w14:paraId="22636193" w14:textId="77777777" w:rsidR="008E7A81" w:rsidRDefault="008E7A81" w:rsidP="008E7A81">
      <w:pPr>
        <w:pStyle w:val="Kop3"/>
      </w:pPr>
      <w:bookmarkStart w:id="5" w:name="_Toc238637215"/>
      <w:r>
        <w:t>Buiten de scope van de consultatie</w:t>
      </w:r>
      <w:bookmarkEnd w:id="5"/>
    </w:p>
    <w:p w14:paraId="59A2F93A" w14:textId="0C21B296" w:rsidR="00D93053" w:rsidRDefault="006D7B3C" w:rsidP="00D93053">
      <w:r>
        <w:t xml:space="preserve">Systemen die </w:t>
      </w:r>
      <w:r w:rsidR="009637DA">
        <w:t xml:space="preserve">nog </w:t>
      </w:r>
      <w:r>
        <w:t>door een ontwikkelaar ontwikkeld moeten worden</w:t>
      </w:r>
      <w:r w:rsidR="009637DA">
        <w:t xml:space="preserve"> vallen buiten de scope van deze marktconsultatie </w:t>
      </w:r>
    </w:p>
    <w:p w14:paraId="3A6360B2" w14:textId="77777777" w:rsidR="00D93053" w:rsidRPr="002667B4" w:rsidRDefault="00D93053" w:rsidP="0027435D">
      <w:pPr>
        <w:pStyle w:val="Opsomming1"/>
        <w:numPr>
          <w:ilvl w:val="0"/>
          <w:numId w:val="0"/>
        </w:numPr>
        <w:rPr>
          <w:highlight w:val="cyan"/>
        </w:rPr>
      </w:pPr>
    </w:p>
    <w:p w14:paraId="11816FDF" w14:textId="77777777" w:rsidR="008E7A81" w:rsidRPr="008E7A81" w:rsidRDefault="008E7A81" w:rsidP="008E7A81">
      <w:pPr>
        <w:pStyle w:val="Kop2"/>
      </w:pPr>
      <w:bookmarkStart w:id="6" w:name="_Toc238637216"/>
      <w:r w:rsidRPr="008E7A81">
        <w:t>Doel van de marktconsultatie</w:t>
      </w:r>
      <w:bookmarkEnd w:id="6"/>
    </w:p>
    <w:p w14:paraId="2DAD845F" w14:textId="6CAE1BCA" w:rsidR="008E7A81" w:rsidRDefault="008E7A81" w:rsidP="008E7A81">
      <w:r>
        <w:t xml:space="preserve">Met behulp van deze marktconsultatie wil Veiligheidsregio Groningen een beeld krijgen van de ontwikkelingen en mogelijkheden (innovatie) die de markt biedt met betrekking tot de </w:t>
      </w:r>
      <w:sdt>
        <w:sdtPr>
          <w:alias w:val="Dienstverlening Levering"/>
          <w:tag w:val="dienstverleninglevering"/>
          <w:id w:val="827336369"/>
          <w:placeholder>
            <w:docPart w:val="6E0BC73489E34DEE888B02D730F88334"/>
          </w:placeholder>
          <w:comboBox>
            <w:listItem w:displayText="dienstverlening" w:value="dienstverlening"/>
            <w:listItem w:displayText="levering" w:value="levering"/>
          </w:comboBox>
        </w:sdtPr>
        <w:sdtContent>
          <w:r w:rsidR="00F201C1">
            <w:t>levering</w:t>
          </w:r>
        </w:sdtContent>
      </w:sdt>
      <w:r w:rsidR="00D37937">
        <w:t xml:space="preserve"> </w:t>
      </w:r>
      <w:r w:rsidR="00491FF7">
        <w:t xml:space="preserve">van </w:t>
      </w:r>
      <w:sdt>
        <w:sdtPr>
          <w:alias w:val="Onderwerp"/>
          <w:tag w:val="onderwerp"/>
          <w:id w:val="-352803436"/>
          <w:placeholder>
            <w:docPart w:val="4EE8B2B4450D4DB49C2D2C0A249B19C8"/>
          </w:placeholder>
          <w:dataBinding w:prefixMappings="xmlns:ns0='VRG Word templates input' " w:xpath="/ns0:VRG[1]/ns0:Aanbesteding[1]/ns0:VRG_Input[1]/ns0:Onderwerp[1]" w:storeItemID="{B61C828C-44D4-48B2-B145-BF546BF6CC1B}"/>
          <w:text/>
        </w:sdtPr>
        <w:sdtContent>
          <w:r w:rsidR="000C6F3E">
            <w:t>Multi-zaaksysteem ten behoeve van Evenementenadvisering</w:t>
          </w:r>
        </w:sdtContent>
      </w:sdt>
      <w:r w:rsidR="00985D51">
        <w:t>.</w:t>
      </w:r>
    </w:p>
    <w:p w14:paraId="74BBF97D" w14:textId="77777777" w:rsidR="008E7A81" w:rsidRDefault="008E7A81" w:rsidP="008E7A81"/>
    <w:p w14:paraId="6A5F2D77" w14:textId="77777777" w:rsidR="008E7A81" w:rsidRDefault="008E7A81" w:rsidP="008E7A81">
      <w:pPr>
        <w:pStyle w:val="Kop1"/>
      </w:pPr>
      <w:bookmarkStart w:id="7" w:name="_Toc238637217"/>
      <w:r>
        <w:lastRenderedPageBreak/>
        <w:t>Procedure</w:t>
      </w:r>
      <w:bookmarkEnd w:id="7"/>
    </w:p>
    <w:p w14:paraId="60600E36" w14:textId="77777777" w:rsidR="007C5127" w:rsidRPr="007C5127" w:rsidRDefault="007C5127" w:rsidP="007C5127">
      <w:pPr>
        <w:pStyle w:val="halvewitregel"/>
      </w:pPr>
    </w:p>
    <w:p w14:paraId="600E219B" w14:textId="77777777" w:rsidR="008E7A81" w:rsidRPr="008E7A81" w:rsidRDefault="008E7A81" w:rsidP="008E7A81">
      <w:pPr>
        <w:pStyle w:val="Kop2"/>
      </w:pPr>
      <w:bookmarkStart w:id="8" w:name="_Toc238637218"/>
      <w:r w:rsidRPr="008E7A81">
        <w:t>Inrichting consultatie</w:t>
      </w:r>
      <w:bookmarkEnd w:id="8"/>
    </w:p>
    <w:p w14:paraId="4CBF1FA6" w14:textId="6486F171" w:rsidR="008E7A81" w:rsidRDefault="008E7A81" w:rsidP="008E7A81">
      <w:r>
        <w:t xml:space="preserve">Deze marktconsultatie wordt </w:t>
      </w:r>
      <w:r w:rsidR="00130828">
        <w:t>openbaar via TenderNed gepubliceerd</w:t>
      </w:r>
      <w:r>
        <w:t>.</w:t>
      </w:r>
      <w:r w:rsidR="00130828">
        <w:t xml:space="preserve"> </w:t>
      </w:r>
      <w:r>
        <w:t>De marktconsultatie vindt</w:t>
      </w:r>
      <w:r w:rsidR="00297C67">
        <w:t xml:space="preserve"> </w:t>
      </w:r>
      <w:sdt>
        <w:sdtPr>
          <w:alias w:val="Kies"/>
          <w:tag w:val="kies"/>
          <w:id w:val="-197240765"/>
          <w:placeholder>
            <w:docPart w:val="B435CF8C985F41498F2A1BEA87EE406C"/>
          </w:placeholder>
          <w:comboBox>
            <w:listItem w:displayText="schriftelijk" w:value="schriftelijk"/>
            <w:listItem w:displayText="mondeling" w:value="mondeling"/>
          </w:comboBox>
        </w:sdtPr>
        <w:sdtContent>
          <w:r w:rsidR="00130828">
            <w:t>schriftelijk</w:t>
          </w:r>
        </w:sdtContent>
      </w:sdt>
      <w:r w:rsidR="00297C67">
        <w:t xml:space="preserve"> </w:t>
      </w:r>
      <w:r w:rsidR="009A0CA1">
        <w:t xml:space="preserve"> </w:t>
      </w:r>
      <w:r>
        <w:t xml:space="preserve">plaats. </w:t>
      </w:r>
    </w:p>
    <w:p w14:paraId="5B2E13FF" w14:textId="77777777" w:rsidR="008E7A81" w:rsidRDefault="008E7A81" w:rsidP="008E7A81"/>
    <w:p w14:paraId="11C1FEAC" w14:textId="77777777" w:rsidR="008E7A81" w:rsidRDefault="008E7A81" w:rsidP="008E7A81">
      <w:r>
        <w:t>Geïnteresseerde partijen kunnen de vragen uit dit document beantwoorden in het format. Hierbij is eveneens ruimte voor suggesties en advies op basis van de kennis en ervaring van marktpartijen.</w:t>
      </w:r>
    </w:p>
    <w:p w14:paraId="5A53C893" w14:textId="77777777" w:rsidR="008E7A81" w:rsidRDefault="008E7A81" w:rsidP="008E7A81"/>
    <w:p w14:paraId="5B42A32A" w14:textId="77777777" w:rsidR="008E7A81" w:rsidRPr="008E7A81" w:rsidRDefault="008E7A81" w:rsidP="008E7A81">
      <w:pPr>
        <w:pStyle w:val="Kop3"/>
      </w:pPr>
      <w:bookmarkStart w:id="9" w:name="_Toc238637219"/>
      <w:r w:rsidRPr="008E7A81">
        <w:t>Informatieronde</w:t>
      </w:r>
      <w:bookmarkEnd w:id="9"/>
    </w:p>
    <w:p w14:paraId="267A7473" w14:textId="77777777" w:rsidR="008E7A81" w:rsidRDefault="008E7A81" w:rsidP="008E7A81">
      <w:r>
        <w:t xml:space="preserve">Een ieder uitgenodigde partij wordt in de gelegenheid gesteld voor het stellen van vragen over de marktconsultatie voor uiterlijk de aangegeven datum in de planning. </w:t>
      </w:r>
    </w:p>
    <w:p w14:paraId="42D232B9" w14:textId="02977DBF" w:rsidR="008E7A81" w:rsidRDefault="008E7A81" w:rsidP="008E7A81">
      <w:r>
        <w:t xml:space="preserve">Vragen en/of opmerkingen dienen per </w:t>
      </w:r>
      <w:sdt>
        <w:sdtPr>
          <w:alias w:val="Kies"/>
          <w:tag w:val="kies"/>
          <w:id w:val="92604050"/>
          <w:placeholder>
            <w:docPart w:val="AEC44C2F8A74468D87912ADC167D2024"/>
          </w:placeholder>
          <w:comboBox>
            <w:listItem w:displayText="e-mailadres" w:value="e-mailadres"/>
            <w:listItem w:displayText="Mercell Source-to-Contract" w:value="Mercell Source-to-Contract"/>
          </w:comboBox>
        </w:sdtPr>
        <w:sdtContent>
          <w:r w:rsidR="00C62363">
            <w:t>TenderNed</w:t>
          </w:r>
        </w:sdtContent>
      </w:sdt>
      <w:r>
        <w:t xml:space="preserve"> te worden </w:t>
      </w:r>
      <w:r w:rsidR="00C62363">
        <w:t>toe</w:t>
      </w:r>
      <w:r>
        <w:t>gestuurd</w:t>
      </w:r>
      <w:r w:rsidR="00C62363">
        <w:t>.</w:t>
      </w:r>
    </w:p>
    <w:p w14:paraId="14F0BFF9" w14:textId="77777777" w:rsidR="008E7A81" w:rsidRDefault="008E7A81" w:rsidP="008E7A81"/>
    <w:p w14:paraId="730161FC" w14:textId="77777777" w:rsidR="008E7A81" w:rsidRPr="008E7A81" w:rsidRDefault="008E7A81" w:rsidP="008E7A81">
      <w:pPr>
        <w:pStyle w:val="Kop3"/>
      </w:pPr>
      <w:bookmarkStart w:id="10" w:name="_Toc238637220"/>
      <w:r w:rsidRPr="008E7A81">
        <w:t>Toesturen nota van inlichtingen</w:t>
      </w:r>
      <w:bookmarkEnd w:id="10"/>
    </w:p>
    <w:p w14:paraId="1718F909" w14:textId="23CC80CD" w:rsidR="008E7A81" w:rsidRDefault="008E7A81" w:rsidP="008E7A81">
      <w:r>
        <w:t xml:space="preserve">De antwoorden op de vragen zullen uiterlijk, op de aangegeven datum in de planning, </w:t>
      </w:r>
      <w:sdt>
        <w:sdtPr>
          <w:alias w:val="Kies"/>
          <w:tag w:val="kies"/>
          <w:id w:val="-1591161050"/>
          <w:placeholder>
            <w:docPart w:val="6922F8DF369E4048BE6C4CEB55CEA11D"/>
          </w:placeholder>
          <w:comboBox>
            <w:listItem w:displayText="e-mailadres" w:value="e-mailadres"/>
            <w:listItem w:displayText="Mercell Source-to-Contract" w:value="Mercell Source-to-Contract"/>
          </w:comboBox>
        </w:sdtPr>
        <w:sdtContent>
          <w:r w:rsidR="004107A2">
            <w:t>via TenderNed</w:t>
          </w:r>
        </w:sdtContent>
      </w:sdt>
      <w:r>
        <w:t xml:space="preserve"> geanonimiseerd aan alle deelnemers worden verstuurd.</w:t>
      </w:r>
    </w:p>
    <w:p w14:paraId="341684BE" w14:textId="77777777" w:rsidR="008E7A81" w:rsidRDefault="008E7A81" w:rsidP="008E7A81"/>
    <w:p w14:paraId="5EEF48E2" w14:textId="77777777" w:rsidR="008E7A81" w:rsidRDefault="008E7A81" w:rsidP="008E7A81">
      <w:pPr>
        <w:pStyle w:val="Kop3"/>
      </w:pPr>
      <w:bookmarkStart w:id="11" w:name="_Toc238637221"/>
      <w:r>
        <w:t>Inzenden van antwoorden op de consultatie</w:t>
      </w:r>
      <w:bookmarkEnd w:id="11"/>
    </w:p>
    <w:p w14:paraId="1CCBFA78" w14:textId="157F4264" w:rsidR="008E7A81" w:rsidRDefault="008E7A81" w:rsidP="008E7A81">
      <w:r w:rsidRPr="00936B01">
        <w:t>Veiligheidsregio Groningen ontvangt de reacties op de aangegeven datum in de planning</w:t>
      </w:r>
      <w:r w:rsidR="004107A2" w:rsidRPr="00936B01">
        <w:t xml:space="preserve"> via TenderNed</w:t>
      </w:r>
      <w:r w:rsidRPr="00936B01">
        <w:t xml:space="preserve">, onder vermelding van ‘Marktconsultatie </w:t>
      </w:r>
      <w:r w:rsidR="00936B01" w:rsidRPr="00936B01">
        <w:t>Multi-zaaksysteem Evenementenadvisering</w:t>
      </w:r>
      <w:r w:rsidRPr="00936B01">
        <w:t>’ conform het onderstaande format</w:t>
      </w:r>
      <w:r w:rsidR="00095153">
        <w:t>.</w:t>
      </w:r>
    </w:p>
    <w:p w14:paraId="1DAD85B9" w14:textId="77777777" w:rsidR="008E7A81" w:rsidRDefault="008E7A81" w:rsidP="008E7A81"/>
    <w:p w14:paraId="24EFDBBB" w14:textId="77777777" w:rsidR="008E7A81" w:rsidRPr="008E7A81" w:rsidRDefault="008E7A81" w:rsidP="008E7A81">
      <w:pPr>
        <w:pStyle w:val="Kop2"/>
      </w:pPr>
      <w:bookmarkStart w:id="12" w:name="_Toc238637222"/>
      <w:r w:rsidRPr="008E7A81">
        <w:t>Planning</w:t>
      </w:r>
      <w:bookmarkEnd w:id="12"/>
    </w:p>
    <w:p w14:paraId="20CD6063" w14:textId="77777777" w:rsidR="008E7A81" w:rsidRDefault="008E7A81" w:rsidP="008E7A81">
      <w:r>
        <w:t>De planning van de marktconsultatie ziet er als volgt uit:</w:t>
      </w:r>
    </w:p>
    <w:p w14:paraId="01F78C70" w14:textId="77777777" w:rsidR="00805D7B" w:rsidRDefault="00805D7B" w:rsidP="007C5127">
      <w:pPr>
        <w:pStyle w:val="halvewitregel"/>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4253"/>
        <w:gridCol w:w="5375"/>
      </w:tblGrid>
      <w:tr w:rsidR="00805D7B" w14:paraId="62BBF880" w14:textId="77777777" w:rsidTr="00C30577">
        <w:trPr>
          <w:trHeight w:val="340"/>
        </w:trPr>
        <w:tc>
          <w:tcPr>
            <w:tcW w:w="4253" w:type="dxa"/>
            <w:vAlign w:val="center"/>
          </w:tcPr>
          <w:p w14:paraId="10D34955" w14:textId="77777777" w:rsidR="00F21358" w:rsidRDefault="00805D7B" w:rsidP="007C5127">
            <w:pPr>
              <w:pStyle w:val="Tabeltekst"/>
            </w:pPr>
            <w:r w:rsidRPr="00805D7B">
              <w:t>Versturen marktconsultatie:</w:t>
            </w:r>
          </w:p>
        </w:tc>
        <w:tc>
          <w:tcPr>
            <w:tcW w:w="5375" w:type="dxa"/>
            <w:tcBorders>
              <w:bottom w:val="dotted" w:sz="4" w:space="0" w:color="auto"/>
            </w:tcBorders>
            <w:vAlign w:val="center"/>
          </w:tcPr>
          <w:p w14:paraId="14B0EE8B" w14:textId="4C3D67E0" w:rsidR="00805D7B" w:rsidRDefault="00985D51" w:rsidP="007C5127">
            <w:pPr>
              <w:pStyle w:val="Tabeltekst"/>
            </w:pPr>
            <w:r>
              <w:t>26 augustus 2026</w:t>
            </w:r>
          </w:p>
        </w:tc>
      </w:tr>
      <w:tr w:rsidR="00805D7B" w14:paraId="31BBDAAA" w14:textId="77777777" w:rsidTr="00C30577">
        <w:trPr>
          <w:trHeight w:val="340"/>
        </w:trPr>
        <w:tc>
          <w:tcPr>
            <w:tcW w:w="4253" w:type="dxa"/>
            <w:vAlign w:val="center"/>
          </w:tcPr>
          <w:p w14:paraId="60393491" w14:textId="77777777" w:rsidR="00805D7B" w:rsidRDefault="00805D7B" w:rsidP="007C5127">
            <w:pPr>
              <w:pStyle w:val="Tabeltekst"/>
            </w:pPr>
            <w:r w:rsidRPr="00805D7B">
              <w:t xml:space="preserve">Uiterlijk ontvangst vragen:  </w:t>
            </w:r>
          </w:p>
        </w:tc>
        <w:tc>
          <w:tcPr>
            <w:tcW w:w="5375" w:type="dxa"/>
            <w:tcBorders>
              <w:top w:val="dotted" w:sz="4" w:space="0" w:color="auto"/>
              <w:bottom w:val="dotted" w:sz="4" w:space="0" w:color="auto"/>
            </w:tcBorders>
            <w:vAlign w:val="center"/>
          </w:tcPr>
          <w:p w14:paraId="0DA2985D" w14:textId="3806D0D2" w:rsidR="00805D7B" w:rsidRDefault="00985D51" w:rsidP="007C5127">
            <w:pPr>
              <w:pStyle w:val="Tabeltekst"/>
            </w:pPr>
            <w:r>
              <w:t>8 september 2026</w:t>
            </w:r>
          </w:p>
        </w:tc>
      </w:tr>
      <w:tr w:rsidR="00805D7B" w14:paraId="53FB5A49" w14:textId="77777777" w:rsidTr="00C30577">
        <w:trPr>
          <w:trHeight w:val="340"/>
        </w:trPr>
        <w:tc>
          <w:tcPr>
            <w:tcW w:w="4253" w:type="dxa"/>
            <w:vAlign w:val="center"/>
          </w:tcPr>
          <w:p w14:paraId="0EC06C0D" w14:textId="77777777" w:rsidR="00805D7B" w:rsidRDefault="00805D7B" w:rsidP="007C5127">
            <w:pPr>
              <w:pStyle w:val="Tabeltekst"/>
            </w:pPr>
            <w:r w:rsidRPr="00805D7B">
              <w:t>Bekendmaken nota van inlichtingen:</w:t>
            </w:r>
          </w:p>
        </w:tc>
        <w:tc>
          <w:tcPr>
            <w:tcW w:w="5375" w:type="dxa"/>
            <w:tcBorders>
              <w:top w:val="dotted" w:sz="4" w:space="0" w:color="auto"/>
              <w:bottom w:val="dotted" w:sz="4" w:space="0" w:color="auto"/>
            </w:tcBorders>
            <w:vAlign w:val="center"/>
          </w:tcPr>
          <w:p w14:paraId="06FDDC5C" w14:textId="1CB91552" w:rsidR="00805D7B" w:rsidRDefault="00985D51" w:rsidP="007C5127">
            <w:pPr>
              <w:pStyle w:val="Tabeltekst"/>
            </w:pPr>
            <w:r>
              <w:t>15 september 2026</w:t>
            </w:r>
          </w:p>
        </w:tc>
      </w:tr>
      <w:tr w:rsidR="00805D7B" w14:paraId="1E7AE0B5" w14:textId="77777777" w:rsidTr="00C30577">
        <w:trPr>
          <w:trHeight w:val="340"/>
        </w:trPr>
        <w:tc>
          <w:tcPr>
            <w:tcW w:w="4253" w:type="dxa"/>
            <w:vAlign w:val="center"/>
          </w:tcPr>
          <w:p w14:paraId="6CC38A71" w14:textId="77777777" w:rsidR="00805D7B" w:rsidRDefault="00805D7B" w:rsidP="007C5127">
            <w:pPr>
              <w:pStyle w:val="Tabeltekst"/>
            </w:pPr>
            <w:r>
              <w:t>Uiterlijk ontvangst antwoorden marktconsultatie:</w:t>
            </w:r>
          </w:p>
        </w:tc>
        <w:tc>
          <w:tcPr>
            <w:tcW w:w="5375" w:type="dxa"/>
            <w:tcBorders>
              <w:top w:val="dotted" w:sz="4" w:space="0" w:color="auto"/>
              <w:bottom w:val="dotted" w:sz="4" w:space="0" w:color="auto"/>
            </w:tcBorders>
            <w:vAlign w:val="center"/>
          </w:tcPr>
          <w:p w14:paraId="24A30EC8" w14:textId="17DECC92" w:rsidR="00805D7B" w:rsidRDefault="00985D51" w:rsidP="007C5127">
            <w:pPr>
              <w:pStyle w:val="Tabeltekst"/>
            </w:pPr>
            <w:r>
              <w:t>25 september 2026</w:t>
            </w:r>
          </w:p>
        </w:tc>
      </w:tr>
    </w:tbl>
    <w:p w14:paraId="6689E80F" w14:textId="77777777" w:rsidR="00805D7B" w:rsidRDefault="00805D7B" w:rsidP="008E7A81"/>
    <w:p w14:paraId="5398761E" w14:textId="77777777" w:rsidR="008E7A81" w:rsidRDefault="008E7A81" w:rsidP="008E7A81">
      <w:r>
        <w:t>De planning is slechts indicatief, er kunnen door partijen geen rechten aan worden ontleend. De partijen zullen door Veiligheidsregio Groningen zo snel mogelijk op de hoogte worden gesteld van eventuele wijzigingen.</w:t>
      </w:r>
    </w:p>
    <w:p w14:paraId="1AF8419B" w14:textId="77777777" w:rsidR="008E7A81" w:rsidRDefault="008E7A81" w:rsidP="008E7A81"/>
    <w:p w14:paraId="40F98F94" w14:textId="77777777" w:rsidR="008E7A81" w:rsidRPr="00C94B53" w:rsidRDefault="008E7A81" w:rsidP="00C94B53">
      <w:pPr>
        <w:pStyle w:val="Kop2"/>
      </w:pPr>
      <w:bookmarkStart w:id="13" w:name="_Toc238637223"/>
      <w:r w:rsidRPr="00C94B53">
        <w:t>Voorwaarden en condities</w:t>
      </w:r>
      <w:bookmarkEnd w:id="13"/>
    </w:p>
    <w:p w14:paraId="41060A6A" w14:textId="77777777" w:rsidR="008E7A81" w:rsidRPr="00C94B53" w:rsidRDefault="008E7A81" w:rsidP="00C94B53">
      <w:pPr>
        <w:pStyle w:val="Opsomming1"/>
      </w:pPr>
      <w:r w:rsidRPr="00C94B53">
        <w:t xml:space="preserve">Deelnemende partijen kunnen aan deze marktconsultatie geen rechten ontlenen aan de informatie die zij hebben verstrekt. Mondelinge mededelingen, toezeggingen of afspraken in het kader van deze marktconsultatie hebben geen rechtskracht. </w:t>
      </w:r>
    </w:p>
    <w:p w14:paraId="1FCA62B2" w14:textId="77777777" w:rsidR="008E7A81" w:rsidRPr="00C94B53" w:rsidRDefault="008E7A81" w:rsidP="00C94B53">
      <w:pPr>
        <w:pStyle w:val="Opsomming1"/>
      </w:pPr>
      <w:r w:rsidRPr="00C94B53">
        <w:t>De marktconsultatie vindt plaats in de Nederlandse taal.</w:t>
      </w:r>
    </w:p>
    <w:p w14:paraId="32390681" w14:textId="77777777" w:rsidR="008E7A81" w:rsidRPr="00C94B53" w:rsidRDefault="008E7A81" w:rsidP="00C94B53">
      <w:pPr>
        <w:pStyle w:val="Opsomming1"/>
      </w:pPr>
      <w:r w:rsidRPr="00C94B53">
        <w:t xml:space="preserve">Veiligheidsregio Groningen heeft geen enkele voorkeur voor een bepaalde marktpartij, leverancier of dienstverlener, noch voor bepaalde merken, types, fabricaten, herkomst e.d. </w:t>
      </w:r>
    </w:p>
    <w:p w14:paraId="50BB5369" w14:textId="77777777" w:rsidR="008E7A81" w:rsidRPr="00C94B53" w:rsidRDefault="008E7A81" w:rsidP="00C94B53">
      <w:pPr>
        <w:pStyle w:val="Opsomming1"/>
      </w:pPr>
      <w:r w:rsidRPr="00C94B53">
        <w:t>Mocht in dit marktconsultatiedocument een tekstpassage en/of vraag betrekking (lijken te) hebben op een bepaald fabricaat, of herkomst of een bijzondere werkwijze, merk, octrooi of type, bepaalde oorsprong, of bepaalde productie, waardoor ondernemingen of bepaalde producten worden bevoordeeld of geëlimineerd, dan dient hierbij te worden gelezen ‘of gelijkwaardig’</w:t>
      </w:r>
    </w:p>
    <w:p w14:paraId="3D7BC719" w14:textId="77777777" w:rsidR="008E7A81" w:rsidRPr="00C94B53" w:rsidRDefault="008E7A81" w:rsidP="00C94B53">
      <w:pPr>
        <w:pStyle w:val="Opsomming1"/>
      </w:pPr>
      <w:r w:rsidRPr="00C94B53">
        <w:t>Het invullen van de marktconsultatie is geheel vrijblijvend en hieraan wordt geen vergoeding toegekend.</w:t>
      </w:r>
    </w:p>
    <w:p w14:paraId="5091EFC2" w14:textId="77777777" w:rsidR="008E7A81" w:rsidRPr="00C94B53" w:rsidRDefault="008E7A81" w:rsidP="00C94B53">
      <w:pPr>
        <w:pStyle w:val="Opsomming1"/>
      </w:pPr>
      <w:r w:rsidRPr="00C94B53">
        <w:t xml:space="preserve">De antwoorden worden niet gescoord en/of gewaardeerd. </w:t>
      </w:r>
    </w:p>
    <w:p w14:paraId="09A7D1FA" w14:textId="77777777" w:rsidR="008E7A81" w:rsidRPr="00C94B53" w:rsidRDefault="008E7A81" w:rsidP="00C94B53">
      <w:pPr>
        <w:pStyle w:val="Opsomming1"/>
      </w:pPr>
      <w:r w:rsidRPr="00C94B53">
        <w:t xml:space="preserve">De marktconsultatie kan afwijken van de informatie die later in een (aanbestedings)document wordt verstrekt. </w:t>
      </w:r>
    </w:p>
    <w:p w14:paraId="062F17E6" w14:textId="4567F561" w:rsidR="008E7A81" w:rsidRPr="00C94B53" w:rsidRDefault="008E7A81" w:rsidP="00C94B53">
      <w:pPr>
        <w:pStyle w:val="Opsomming1"/>
      </w:pPr>
      <w:r w:rsidRPr="00C94B53">
        <w:lastRenderedPageBreak/>
        <w:t>Met het inzenden van uw reactie gaat u ermee akkoord dat de informatie als input gebruikt kan worden voor het opmaken van een beschrijvend document ten behoeve van de aanbesteding</w:t>
      </w:r>
      <w:r w:rsidR="003565A9">
        <w:t>.</w:t>
      </w:r>
    </w:p>
    <w:p w14:paraId="57B48F3F" w14:textId="77777777" w:rsidR="008E7A81" w:rsidRPr="00C94B53" w:rsidRDefault="008E7A81" w:rsidP="00C94B53">
      <w:pPr>
        <w:pStyle w:val="Opsomming1"/>
      </w:pPr>
      <w:r w:rsidRPr="00C94B53">
        <w:t>De verstrekte informatie wordt niet geretourneerd.</w:t>
      </w:r>
    </w:p>
    <w:p w14:paraId="44E842AC" w14:textId="77777777" w:rsidR="008E7A81" w:rsidRPr="00C94B53" w:rsidRDefault="008E7A81" w:rsidP="00C94B53">
      <w:pPr>
        <w:pStyle w:val="Opsomming1"/>
      </w:pPr>
      <w:r w:rsidRPr="00C94B53">
        <w:t xml:space="preserve">Het resultaat wordt niet aan de inzenders bekendgemaakt in welke vorm dan ook. </w:t>
      </w:r>
    </w:p>
    <w:p w14:paraId="1D5291B6" w14:textId="77777777" w:rsidR="008E7A81" w:rsidRPr="00C94B53" w:rsidRDefault="008E7A81" w:rsidP="00C94B53">
      <w:pPr>
        <w:pStyle w:val="Opsomming1"/>
      </w:pPr>
      <w:r w:rsidRPr="00C94B53">
        <w:t>Alle informatie wordt vertrouwelijk behandeld.</w:t>
      </w:r>
    </w:p>
    <w:p w14:paraId="03ACA2B3" w14:textId="77777777" w:rsidR="008E7A81" w:rsidRPr="00C94B53" w:rsidRDefault="008E7A81" w:rsidP="00C94B53"/>
    <w:p w14:paraId="10EA6D9E" w14:textId="77777777" w:rsidR="008E7A81" w:rsidRDefault="008E7A81" w:rsidP="00C94B53">
      <w:pPr>
        <w:pStyle w:val="Kop1"/>
      </w:pPr>
      <w:bookmarkStart w:id="14" w:name="_Toc238637224"/>
      <w:r w:rsidRPr="00C94B53">
        <w:lastRenderedPageBreak/>
        <w:t>Marktconsultatie</w:t>
      </w:r>
      <w:r>
        <w:t xml:space="preserve"> (vragen/antwoorden)</w:t>
      </w:r>
      <w:bookmarkEnd w:id="14"/>
    </w:p>
    <w:p w14:paraId="0C7C0FE8" w14:textId="77777777" w:rsidR="008E7A81" w:rsidRDefault="008E7A81" w:rsidP="008E7A81"/>
    <w:p w14:paraId="0E7AF207" w14:textId="77777777" w:rsidR="008E7A81" w:rsidRPr="00C94B53" w:rsidRDefault="008E7A81" w:rsidP="00C94B53">
      <w:pPr>
        <w:pStyle w:val="Kop2"/>
      </w:pPr>
      <w:bookmarkStart w:id="15" w:name="_Toc238637225"/>
      <w:r w:rsidRPr="00C94B53">
        <w:t>Algemeen</w:t>
      </w:r>
      <w:bookmarkEnd w:id="15"/>
    </w:p>
    <w:p w14:paraId="1DA3B99B" w14:textId="77777777" w:rsidR="008E7A81" w:rsidRPr="00C94B53" w:rsidRDefault="008E7A81" w:rsidP="007C5127">
      <w:pPr>
        <w:pStyle w:val="halvewitregel"/>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97"/>
        <w:gridCol w:w="6231"/>
      </w:tblGrid>
      <w:tr w:rsidR="00C94B53" w14:paraId="53539FDF" w14:textId="77777777" w:rsidTr="00C30577">
        <w:trPr>
          <w:trHeight w:val="340"/>
        </w:trPr>
        <w:tc>
          <w:tcPr>
            <w:tcW w:w="3397" w:type="dxa"/>
            <w:vAlign w:val="center"/>
          </w:tcPr>
          <w:p w14:paraId="2D143897" w14:textId="77777777" w:rsidR="00C94B53" w:rsidRDefault="00C30EE4" w:rsidP="00C30EE4">
            <w:pPr>
              <w:pStyle w:val="Tabeltekst"/>
            </w:pPr>
            <w:r w:rsidRPr="00C94B53">
              <w:t>Naam bedrijf</w:t>
            </w:r>
          </w:p>
        </w:tc>
        <w:tc>
          <w:tcPr>
            <w:tcW w:w="6231" w:type="dxa"/>
            <w:tcBorders>
              <w:bottom w:val="dotted" w:sz="4" w:space="0" w:color="auto"/>
            </w:tcBorders>
            <w:vAlign w:val="center"/>
          </w:tcPr>
          <w:p w14:paraId="7BCBC50E" w14:textId="32A64580" w:rsidR="00C94B53" w:rsidRPr="003565A9" w:rsidRDefault="003565A9" w:rsidP="00C30EE4">
            <w:pPr>
              <w:rPr>
                <w:color w:val="808080" w:themeColor="background1" w:themeShade="80"/>
              </w:rPr>
            </w:pPr>
            <w:r w:rsidRPr="003565A9">
              <w:rPr>
                <w:color w:val="808080" w:themeColor="background1" w:themeShade="80"/>
                <w:highlight w:val="yellow"/>
              </w:rPr>
              <w:t>Naam bedrijf</w:t>
            </w:r>
          </w:p>
        </w:tc>
      </w:tr>
      <w:tr w:rsidR="00C94B53" w14:paraId="5C67D2DC" w14:textId="77777777" w:rsidTr="00C30577">
        <w:trPr>
          <w:trHeight w:val="340"/>
        </w:trPr>
        <w:tc>
          <w:tcPr>
            <w:tcW w:w="3397" w:type="dxa"/>
            <w:vAlign w:val="center"/>
          </w:tcPr>
          <w:p w14:paraId="4A291C88" w14:textId="77777777" w:rsidR="00C94B53" w:rsidRDefault="00C30EE4" w:rsidP="00C30EE4">
            <w:pPr>
              <w:pStyle w:val="Tabeltekst"/>
            </w:pPr>
            <w:r w:rsidRPr="00C94B53">
              <w:t>Adres</w:t>
            </w:r>
          </w:p>
        </w:tc>
        <w:tc>
          <w:tcPr>
            <w:tcW w:w="6231" w:type="dxa"/>
            <w:tcBorders>
              <w:top w:val="dotted" w:sz="4" w:space="0" w:color="auto"/>
              <w:bottom w:val="dotted" w:sz="4" w:space="0" w:color="auto"/>
            </w:tcBorders>
            <w:vAlign w:val="center"/>
          </w:tcPr>
          <w:p w14:paraId="2638642D" w14:textId="0B0A51E4" w:rsidR="00C94B53" w:rsidRPr="003565A9" w:rsidRDefault="003565A9" w:rsidP="00C30EE4">
            <w:pPr>
              <w:rPr>
                <w:color w:val="808080" w:themeColor="background1" w:themeShade="80"/>
              </w:rPr>
            </w:pPr>
            <w:r w:rsidRPr="003565A9">
              <w:rPr>
                <w:color w:val="808080" w:themeColor="background1" w:themeShade="80"/>
                <w:highlight w:val="yellow"/>
              </w:rPr>
              <w:t>Adres bedrijf</w:t>
            </w:r>
          </w:p>
        </w:tc>
      </w:tr>
      <w:tr w:rsidR="00C94B53" w14:paraId="65887400" w14:textId="77777777" w:rsidTr="00C30577">
        <w:trPr>
          <w:trHeight w:val="340"/>
        </w:trPr>
        <w:tc>
          <w:tcPr>
            <w:tcW w:w="3397" w:type="dxa"/>
            <w:vAlign w:val="center"/>
          </w:tcPr>
          <w:p w14:paraId="16112AD3" w14:textId="77777777" w:rsidR="00C94B53" w:rsidRDefault="00C30EE4" w:rsidP="00C30EE4">
            <w:pPr>
              <w:pStyle w:val="Tabeltekst"/>
            </w:pPr>
            <w:r w:rsidRPr="00C94B53">
              <w:t>Postcode en plaats</w:t>
            </w:r>
          </w:p>
        </w:tc>
        <w:sdt>
          <w:sdtPr>
            <w:alias w:val="Postcode en plaats"/>
            <w:tag w:val="postcodeenplaats"/>
            <w:id w:val="-53699450"/>
            <w:placeholder>
              <w:docPart w:val="AE348E1525B545C790E46D0292C39A09"/>
            </w:placeholder>
            <w:temporary/>
            <w:showingPlcHdr/>
          </w:sdtPr>
          <w:sdtContent>
            <w:tc>
              <w:tcPr>
                <w:tcW w:w="6231" w:type="dxa"/>
                <w:tcBorders>
                  <w:top w:val="dotted" w:sz="4" w:space="0" w:color="auto"/>
                  <w:bottom w:val="dotted" w:sz="4" w:space="0" w:color="auto"/>
                </w:tcBorders>
                <w:vAlign w:val="center"/>
              </w:tcPr>
              <w:p w14:paraId="2BA49F85" w14:textId="77777777" w:rsidR="00C94B53" w:rsidRDefault="007C5127" w:rsidP="00C30EE4">
                <w:r w:rsidRPr="007C5127">
                  <w:rPr>
                    <w:rStyle w:val="Tekstvantijdelijkeaanduiding"/>
                    <w:highlight w:val="yellow"/>
                  </w:rPr>
                  <w:t>Postcode en plaats</w:t>
                </w:r>
              </w:p>
            </w:tc>
          </w:sdtContent>
        </w:sdt>
      </w:tr>
      <w:tr w:rsidR="00C94B53" w14:paraId="156A64BB" w14:textId="77777777" w:rsidTr="00C30577">
        <w:trPr>
          <w:trHeight w:val="340"/>
        </w:trPr>
        <w:tc>
          <w:tcPr>
            <w:tcW w:w="3397" w:type="dxa"/>
            <w:vAlign w:val="center"/>
          </w:tcPr>
          <w:p w14:paraId="3ED7172A" w14:textId="77777777" w:rsidR="00C94B53" w:rsidRDefault="00C30EE4" w:rsidP="00C30EE4">
            <w:pPr>
              <w:pStyle w:val="Tabeltekst"/>
            </w:pPr>
            <w:r w:rsidRPr="00C94B53">
              <w:t>Telefoonnummer</w:t>
            </w:r>
          </w:p>
        </w:tc>
        <w:sdt>
          <w:sdtPr>
            <w:alias w:val="Telefoonnummer"/>
            <w:tag w:val="telefoonnummer"/>
            <w:id w:val="1649172741"/>
            <w:placeholder>
              <w:docPart w:val="ACC8DA0E835D43FCAA774D50DFEE8ED6"/>
            </w:placeholder>
            <w:temporary/>
            <w:showingPlcHdr/>
          </w:sdtPr>
          <w:sdtContent>
            <w:tc>
              <w:tcPr>
                <w:tcW w:w="6231" w:type="dxa"/>
                <w:tcBorders>
                  <w:top w:val="dotted" w:sz="4" w:space="0" w:color="auto"/>
                  <w:bottom w:val="dotted" w:sz="4" w:space="0" w:color="auto"/>
                </w:tcBorders>
                <w:vAlign w:val="center"/>
              </w:tcPr>
              <w:p w14:paraId="5CA08710" w14:textId="77777777" w:rsidR="00C94B53" w:rsidRDefault="007C5127" w:rsidP="00C30EE4">
                <w:r w:rsidRPr="007C5127">
                  <w:rPr>
                    <w:rStyle w:val="Tekstvantijdelijkeaanduiding"/>
                    <w:highlight w:val="yellow"/>
                  </w:rPr>
                  <w:t>Telefoonnummer</w:t>
                </w:r>
              </w:p>
            </w:tc>
          </w:sdtContent>
        </w:sdt>
      </w:tr>
      <w:tr w:rsidR="00C94B53" w14:paraId="22F52F6D" w14:textId="77777777" w:rsidTr="00C30577">
        <w:trPr>
          <w:trHeight w:val="340"/>
        </w:trPr>
        <w:tc>
          <w:tcPr>
            <w:tcW w:w="3397" w:type="dxa"/>
            <w:vAlign w:val="center"/>
          </w:tcPr>
          <w:p w14:paraId="2DA70D56" w14:textId="77777777" w:rsidR="00C94B53" w:rsidRDefault="00C30EE4" w:rsidP="00C30EE4">
            <w:pPr>
              <w:pStyle w:val="Tabeltekst"/>
            </w:pPr>
            <w:r w:rsidRPr="00C94B53">
              <w:t>Contactpersoon</w:t>
            </w:r>
          </w:p>
        </w:tc>
        <w:sdt>
          <w:sdtPr>
            <w:alias w:val="Contactpersoon"/>
            <w:tag w:val="contactpersoon"/>
            <w:id w:val="613254198"/>
            <w:placeholder>
              <w:docPart w:val="A1F21BA662C64691BC38943E75E49B1D"/>
            </w:placeholder>
            <w:temporary/>
            <w:showingPlcHdr/>
          </w:sdtPr>
          <w:sdtContent>
            <w:tc>
              <w:tcPr>
                <w:tcW w:w="6231" w:type="dxa"/>
                <w:tcBorders>
                  <w:top w:val="dotted" w:sz="4" w:space="0" w:color="auto"/>
                  <w:bottom w:val="dotted" w:sz="4" w:space="0" w:color="auto"/>
                </w:tcBorders>
                <w:vAlign w:val="center"/>
              </w:tcPr>
              <w:p w14:paraId="7CB766F1" w14:textId="77777777" w:rsidR="00C94B53" w:rsidRDefault="007C5127" w:rsidP="00C30EE4">
                <w:r w:rsidRPr="007C5127">
                  <w:rPr>
                    <w:rStyle w:val="Tekstvantijdelijkeaanduiding"/>
                    <w:highlight w:val="yellow"/>
                  </w:rPr>
                  <w:t>Contactpersoon</w:t>
                </w:r>
              </w:p>
            </w:tc>
          </w:sdtContent>
        </w:sdt>
      </w:tr>
      <w:tr w:rsidR="00C94B53" w14:paraId="4CD4384E" w14:textId="77777777" w:rsidTr="00C30577">
        <w:trPr>
          <w:trHeight w:val="340"/>
        </w:trPr>
        <w:tc>
          <w:tcPr>
            <w:tcW w:w="3397" w:type="dxa"/>
            <w:vAlign w:val="center"/>
          </w:tcPr>
          <w:p w14:paraId="33293673" w14:textId="77777777" w:rsidR="00C94B53" w:rsidRDefault="00C30EE4" w:rsidP="00C30EE4">
            <w:pPr>
              <w:pStyle w:val="Tabeltekst"/>
            </w:pPr>
            <w:r w:rsidRPr="00C94B53">
              <w:t>E-mailadres</w:t>
            </w:r>
          </w:p>
        </w:tc>
        <w:sdt>
          <w:sdtPr>
            <w:alias w:val="E-mailadres"/>
            <w:tag w:val="emailadres"/>
            <w:id w:val="-1808927926"/>
            <w:placeholder>
              <w:docPart w:val="C4676EE0C56F4DB7A112E4E109CC1A9F"/>
            </w:placeholder>
            <w:temporary/>
            <w:showingPlcHdr/>
          </w:sdtPr>
          <w:sdtContent>
            <w:tc>
              <w:tcPr>
                <w:tcW w:w="6231" w:type="dxa"/>
                <w:tcBorders>
                  <w:top w:val="dotted" w:sz="4" w:space="0" w:color="auto"/>
                  <w:bottom w:val="dotted" w:sz="4" w:space="0" w:color="auto"/>
                </w:tcBorders>
                <w:vAlign w:val="center"/>
              </w:tcPr>
              <w:p w14:paraId="4F1AA90D" w14:textId="77777777" w:rsidR="00C94B53" w:rsidRDefault="007C5127" w:rsidP="00C30EE4">
                <w:r w:rsidRPr="007C5127">
                  <w:rPr>
                    <w:rStyle w:val="Tekstvantijdelijkeaanduiding"/>
                    <w:highlight w:val="yellow"/>
                  </w:rPr>
                  <w:t>E-mailadres</w:t>
                </w:r>
              </w:p>
            </w:tc>
          </w:sdtContent>
        </w:sdt>
      </w:tr>
      <w:tr w:rsidR="00C94B53" w14:paraId="5F8EE5A9" w14:textId="77777777" w:rsidTr="00C30577">
        <w:trPr>
          <w:trHeight w:val="340"/>
        </w:trPr>
        <w:tc>
          <w:tcPr>
            <w:tcW w:w="3397" w:type="dxa"/>
            <w:vAlign w:val="center"/>
          </w:tcPr>
          <w:p w14:paraId="0480E759" w14:textId="77777777" w:rsidR="00C94B53" w:rsidRDefault="00C30EE4" w:rsidP="00C30EE4">
            <w:pPr>
              <w:pStyle w:val="Tabeltekst"/>
            </w:pPr>
            <w:r w:rsidRPr="00C94B53">
              <w:t>Web adres voor verkrijgen informatie</w:t>
            </w:r>
          </w:p>
        </w:tc>
        <w:sdt>
          <w:sdtPr>
            <w:alias w:val="Url"/>
            <w:tag w:val="url"/>
            <w:id w:val="1957137128"/>
            <w:placeholder>
              <w:docPart w:val="99DA885B0E0A457A9C75D1F4DAB9504C"/>
            </w:placeholder>
            <w:temporary/>
            <w:showingPlcHdr/>
          </w:sdtPr>
          <w:sdtContent>
            <w:tc>
              <w:tcPr>
                <w:tcW w:w="6231" w:type="dxa"/>
                <w:tcBorders>
                  <w:top w:val="dotted" w:sz="4" w:space="0" w:color="auto"/>
                  <w:bottom w:val="dotted" w:sz="4" w:space="0" w:color="auto"/>
                </w:tcBorders>
                <w:vAlign w:val="center"/>
              </w:tcPr>
              <w:p w14:paraId="60380118" w14:textId="77777777" w:rsidR="00C94B53" w:rsidRDefault="007C5127" w:rsidP="00C30EE4">
                <w:r w:rsidRPr="007C5127">
                  <w:rPr>
                    <w:rStyle w:val="Tekstvantijdelijkeaanduiding"/>
                    <w:highlight w:val="yellow"/>
                  </w:rPr>
                  <w:t>url</w:t>
                </w:r>
              </w:p>
            </w:tc>
          </w:sdtContent>
        </w:sdt>
      </w:tr>
      <w:tr w:rsidR="00C94B53" w14:paraId="59EC6D35" w14:textId="77777777" w:rsidTr="00C30577">
        <w:trPr>
          <w:trHeight w:val="340"/>
        </w:trPr>
        <w:tc>
          <w:tcPr>
            <w:tcW w:w="3397" w:type="dxa"/>
            <w:vAlign w:val="center"/>
          </w:tcPr>
          <w:p w14:paraId="080D6C79" w14:textId="77777777" w:rsidR="00C94B53" w:rsidRDefault="00C30EE4" w:rsidP="00C30EE4">
            <w:r w:rsidRPr="00C94B53">
              <w:t>Korte beschrijving van uw organisatie</w:t>
            </w:r>
          </w:p>
        </w:tc>
        <w:sdt>
          <w:sdtPr>
            <w:alias w:val="Korte beschrijving organisatie"/>
            <w:tag w:val="kortebeschrijvingorganisatie"/>
            <w:id w:val="1269506408"/>
            <w:placeholder>
              <w:docPart w:val="48D3A6B8667240E6B170F9D92FF9CACC"/>
            </w:placeholder>
            <w:temporary/>
            <w:showingPlcHdr/>
          </w:sdtPr>
          <w:sdtContent>
            <w:tc>
              <w:tcPr>
                <w:tcW w:w="6231" w:type="dxa"/>
                <w:tcBorders>
                  <w:top w:val="dotted" w:sz="4" w:space="0" w:color="auto"/>
                </w:tcBorders>
                <w:vAlign w:val="center"/>
              </w:tcPr>
              <w:p w14:paraId="06071CE7" w14:textId="77777777" w:rsidR="00C94B53" w:rsidRDefault="00C30577" w:rsidP="00C30EE4">
                <w:r w:rsidRPr="00C30577">
                  <w:rPr>
                    <w:rStyle w:val="Tekstvantijdelijkeaanduiding"/>
                    <w:highlight w:val="yellow"/>
                  </w:rPr>
                  <w:t>Korte beschrijving organisatie</w:t>
                </w:r>
              </w:p>
            </w:tc>
          </w:sdtContent>
        </w:sdt>
      </w:tr>
    </w:tbl>
    <w:p w14:paraId="5E26794C" w14:textId="77777777" w:rsidR="008E7A81" w:rsidRDefault="008E7A81" w:rsidP="008E7A81"/>
    <w:p w14:paraId="050839CC" w14:textId="77777777" w:rsidR="00C94B53" w:rsidRDefault="00C94B53" w:rsidP="008E7A81"/>
    <w:p w14:paraId="279DEAC7" w14:textId="77777777" w:rsidR="008E7A81" w:rsidRDefault="008E7A81" w:rsidP="00C94B53">
      <w:pPr>
        <w:pStyle w:val="Kop2"/>
      </w:pPr>
      <w:bookmarkStart w:id="16" w:name="_Toc238637226"/>
      <w:r>
        <w:t>Inhoudelijk</w:t>
      </w:r>
      <w:bookmarkEnd w:id="16"/>
    </w:p>
    <w:p w14:paraId="70449973" w14:textId="77777777" w:rsidR="00C30EE4" w:rsidRDefault="00C30EE4" w:rsidP="007C5127">
      <w:pPr>
        <w:pStyle w:val="halvewitregel"/>
      </w:pPr>
    </w:p>
    <w:sdt>
      <w:sdtPr>
        <w:rPr>
          <w:b w:val="0"/>
        </w:rPr>
        <w:id w:val="1254854790"/>
        <w15:repeatingSection/>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sdt>
            <w:sdtPr>
              <w:rPr>
                <w:b w:val="0"/>
              </w:rPr>
              <w:id w:val="1388535150"/>
              <w:placeholder>
                <w:docPart w:val="8FE194F5077B4A29AA44E99697D8FB1D"/>
              </w:placeholder>
              <w15:repeatingSectionItem/>
            </w:sdtPr>
            <w:sdtEndPr/>
            <w:sdtContent>
              <w:tr w:rsidR="00C30EE4" w14:paraId="61C435E5" w14:textId="77777777" w:rsidTr="00C30577">
                <w:trPr>
                  <w:trHeight w:val="340"/>
                </w:trPr>
                <w:tc>
                  <w:tcPr>
                    <w:tcW w:w="9628" w:type="dxa"/>
                    <w:tcBorders>
                      <w:bottom w:val="dotted" w:sz="4" w:space="0" w:color="auto"/>
                    </w:tcBorders>
                    <w:vAlign w:val="center"/>
                  </w:tcPr>
                  <w:p w14:paraId="12BFC3B8" w14:textId="7053DC1E" w:rsidR="00A81CC8" w:rsidRPr="00A81CC8" w:rsidRDefault="00A81CC8" w:rsidP="00A81CC8">
                    <w:pPr>
                      <w:pStyle w:val="TabeltekstVraag"/>
                    </w:pPr>
                  </w:p>
                </w:tc>
              </w:tr>
              <w:tr w:rsidR="00C30EE4" w14:paraId="26DAC865" w14:textId="77777777" w:rsidTr="00C30577">
                <w:trPr>
                  <w:trHeight w:val="340"/>
                </w:trPr>
                <w:tc>
                  <w:tcPr>
                    <w:tcW w:w="9628" w:type="dxa"/>
                    <w:tcBorders>
                      <w:top w:val="dotted" w:sz="4" w:space="0" w:color="auto"/>
                      <w:bottom w:val="dotted" w:sz="4" w:space="0" w:color="auto"/>
                    </w:tcBorders>
                    <w:vAlign w:val="center"/>
                  </w:tcPr>
                  <w:p w14:paraId="3F547A0B" w14:textId="7A2DD39E" w:rsidR="00F201C1" w:rsidRDefault="00BD5904" w:rsidP="00F201C1">
                    <w:pPr>
                      <w:pStyle w:val="Tabeltekst"/>
                    </w:pPr>
                    <w:r>
                      <w:t>Kunt u</w:t>
                    </w:r>
                    <w:r w:rsidR="000B2DD2">
                      <w:t xml:space="preserve"> een multi-zaaksysteem zoals omschreven in paragraaf 2.1.2 leveren?</w:t>
                    </w:r>
                  </w:p>
                </w:tc>
              </w:tr>
              <w:tr w:rsidR="00C30EE4" w14:paraId="5A902DAC" w14:textId="77777777" w:rsidTr="00C30577">
                <w:trPr>
                  <w:trHeight w:val="340"/>
                </w:trPr>
                <w:tc>
                  <w:tcPr>
                    <w:tcW w:w="9628" w:type="dxa"/>
                    <w:tcBorders>
                      <w:top w:val="dotted" w:sz="4" w:space="0" w:color="auto"/>
                      <w:bottom w:val="dotted" w:sz="4" w:space="0" w:color="auto"/>
                    </w:tcBorders>
                    <w:vAlign w:val="center"/>
                  </w:tcPr>
                  <w:p w14:paraId="3246A0B6" w14:textId="77777777" w:rsidR="00C30EE4" w:rsidRDefault="00C30EE4" w:rsidP="00C30EE4">
                    <w:pPr>
                      <w:pStyle w:val="Tabeltekst"/>
                    </w:pPr>
                    <w:r w:rsidRPr="00C30EE4">
                      <w:t>Antwoord:</w:t>
                    </w:r>
                  </w:p>
                </w:tc>
              </w:tr>
              <w:tr w:rsidR="00C30EE4" w14:paraId="55FCB7EA" w14:textId="77777777" w:rsidTr="00C30577">
                <w:trPr>
                  <w:trHeight w:val="340"/>
                </w:trPr>
                <w:tc>
                  <w:tcPr>
                    <w:tcW w:w="9628" w:type="dxa"/>
                    <w:tcBorders>
                      <w:top w:val="dotted" w:sz="4" w:space="0" w:color="auto"/>
                    </w:tcBorders>
                    <w:vAlign w:val="center"/>
                  </w:tcPr>
                  <w:p w14:paraId="68350B3B" w14:textId="2043689E" w:rsidR="00C30EE4" w:rsidRDefault="00C30EE4" w:rsidP="00C30EE4">
                    <w:pPr>
                      <w:pStyle w:val="Tabeltekst"/>
                    </w:pPr>
                  </w:p>
                </w:tc>
              </w:tr>
            </w:sdtContent>
          </w:sdt>
          <w:sdt>
            <w:sdtPr>
              <w:rPr>
                <w:b w:val="0"/>
              </w:rPr>
              <w:id w:val="-1457704504"/>
              <w:placeholder>
                <w:docPart w:val="A0AC04A969A04B2E96B958A635114D1F"/>
              </w:placeholder>
              <w15:repeatingSectionItem/>
            </w:sdtPr>
            <w:sdtContent>
              <w:tr w:rsidR="00510F08" w14:paraId="3AE5ABCD" w14:textId="77777777" w:rsidTr="00C30577">
                <w:trPr>
                  <w:trHeight w:val="340"/>
                </w:trPr>
                <w:tc>
                  <w:tcPr>
                    <w:tcW w:w="9628" w:type="dxa"/>
                    <w:tcBorders>
                      <w:bottom w:val="dotted" w:sz="4" w:space="0" w:color="auto"/>
                    </w:tcBorders>
                    <w:vAlign w:val="center"/>
                  </w:tcPr>
                  <w:p w14:paraId="0D8B7A76" w14:textId="77777777" w:rsidR="00510F08" w:rsidRPr="00A81CC8" w:rsidRDefault="00510F08" w:rsidP="00A81CC8">
                    <w:pPr>
                      <w:pStyle w:val="TabeltekstVraag"/>
                    </w:pPr>
                  </w:p>
                </w:tc>
              </w:tr>
              <w:tr w:rsidR="00510F08" w14:paraId="54A0F66E" w14:textId="77777777" w:rsidTr="00C30577">
                <w:trPr>
                  <w:trHeight w:val="340"/>
                </w:trPr>
                <w:tc>
                  <w:tcPr>
                    <w:tcW w:w="9628" w:type="dxa"/>
                    <w:tcBorders>
                      <w:top w:val="dotted" w:sz="4" w:space="0" w:color="auto"/>
                      <w:bottom w:val="dotted" w:sz="4" w:space="0" w:color="auto"/>
                    </w:tcBorders>
                    <w:vAlign w:val="center"/>
                  </w:tcPr>
                  <w:p w14:paraId="17FCB463" w14:textId="4A7F2581" w:rsidR="00510F08" w:rsidRDefault="00802685" w:rsidP="00F201C1">
                    <w:pPr>
                      <w:pStyle w:val="Tabeltekst"/>
                    </w:pPr>
                    <w:r w:rsidRPr="00802685">
                      <w:t>Is er een mogelijkheid dat met een minimale aanpassing gemeenten via hun eigen zaaksysteem gekoppeld kunnen worden?</w:t>
                    </w:r>
                  </w:p>
                </w:tc>
              </w:tr>
              <w:tr w:rsidR="00510F08" w14:paraId="24CC0A7A" w14:textId="77777777" w:rsidTr="00C30577">
                <w:trPr>
                  <w:trHeight w:val="340"/>
                </w:trPr>
                <w:tc>
                  <w:tcPr>
                    <w:tcW w:w="9628" w:type="dxa"/>
                    <w:tcBorders>
                      <w:top w:val="dotted" w:sz="4" w:space="0" w:color="auto"/>
                      <w:bottom w:val="dotted" w:sz="4" w:space="0" w:color="auto"/>
                    </w:tcBorders>
                    <w:vAlign w:val="center"/>
                  </w:tcPr>
                  <w:p w14:paraId="3E1ACA34" w14:textId="77777777" w:rsidR="00510F08" w:rsidRDefault="00510F08" w:rsidP="00C30EE4">
                    <w:pPr>
                      <w:pStyle w:val="Tabeltekst"/>
                    </w:pPr>
                    <w:r w:rsidRPr="00C30EE4">
                      <w:t>Antwoord:</w:t>
                    </w:r>
                  </w:p>
                </w:tc>
              </w:tr>
              <w:tr w:rsidR="00510F08" w14:paraId="1143933C" w14:textId="77777777" w:rsidTr="00C30577">
                <w:trPr>
                  <w:trHeight w:val="340"/>
                </w:trPr>
                <w:tc>
                  <w:tcPr>
                    <w:tcW w:w="9628" w:type="dxa"/>
                    <w:tcBorders>
                      <w:top w:val="dotted" w:sz="4" w:space="0" w:color="auto"/>
                    </w:tcBorders>
                    <w:vAlign w:val="center"/>
                  </w:tcPr>
                  <w:p w14:paraId="42BABF24" w14:textId="0EF52411" w:rsidR="00510F08" w:rsidRDefault="00510F08" w:rsidP="00C30EE4">
                    <w:pPr>
                      <w:pStyle w:val="Tabeltekst"/>
                    </w:pPr>
                  </w:p>
                </w:tc>
              </w:tr>
            </w:sdtContent>
          </w:sdt>
          <w:sdt>
            <w:sdtPr>
              <w:rPr>
                <w:b w:val="0"/>
              </w:rPr>
              <w:id w:val="-562559938"/>
              <w:placeholder>
                <w:docPart w:val="4598A8DB96274F7ABA4CF087F4E3D300"/>
              </w:placeholder>
              <w15:repeatingSectionItem/>
            </w:sdtPr>
            <w:sdtContent>
              <w:tr w:rsidR="00802685" w14:paraId="36216EEB" w14:textId="77777777" w:rsidTr="00C30577">
                <w:trPr>
                  <w:trHeight w:val="340"/>
                </w:trPr>
                <w:tc>
                  <w:tcPr>
                    <w:tcW w:w="9628" w:type="dxa"/>
                    <w:tcBorders>
                      <w:bottom w:val="dotted" w:sz="4" w:space="0" w:color="auto"/>
                    </w:tcBorders>
                    <w:vAlign w:val="center"/>
                  </w:tcPr>
                  <w:p w14:paraId="05695D00" w14:textId="77777777" w:rsidR="00802685" w:rsidRPr="00A81CC8" w:rsidRDefault="00802685" w:rsidP="00A81CC8">
                    <w:pPr>
                      <w:pStyle w:val="TabeltekstVraag"/>
                    </w:pPr>
                  </w:p>
                </w:tc>
              </w:tr>
              <w:tr w:rsidR="00802685" w14:paraId="5BB498BD" w14:textId="77777777" w:rsidTr="00C30577">
                <w:trPr>
                  <w:trHeight w:val="340"/>
                </w:trPr>
                <w:tc>
                  <w:tcPr>
                    <w:tcW w:w="9628" w:type="dxa"/>
                    <w:tcBorders>
                      <w:top w:val="dotted" w:sz="4" w:space="0" w:color="auto"/>
                      <w:bottom w:val="dotted" w:sz="4" w:space="0" w:color="auto"/>
                    </w:tcBorders>
                    <w:vAlign w:val="center"/>
                  </w:tcPr>
                  <w:p w14:paraId="3BA8F465" w14:textId="3D1C8C94" w:rsidR="00802685" w:rsidRDefault="00802685" w:rsidP="00802685">
                    <w:pPr>
                      <w:pStyle w:val="Tabeltekst"/>
                    </w:pPr>
                    <w:r w:rsidRPr="00802685">
                      <w:t>Is er een mogelijkheid voor een online tekentool</w:t>
                    </w:r>
                    <w:r>
                      <w:t xml:space="preserve"> in uw systeem</w:t>
                    </w:r>
                    <w:r w:rsidRPr="00802685">
                      <w:t>?</w:t>
                    </w:r>
                  </w:p>
                </w:tc>
              </w:tr>
              <w:tr w:rsidR="00802685" w14:paraId="5207FB06" w14:textId="77777777" w:rsidTr="00C30577">
                <w:trPr>
                  <w:trHeight w:val="340"/>
                </w:trPr>
                <w:tc>
                  <w:tcPr>
                    <w:tcW w:w="9628" w:type="dxa"/>
                    <w:tcBorders>
                      <w:top w:val="dotted" w:sz="4" w:space="0" w:color="auto"/>
                      <w:bottom w:val="dotted" w:sz="4" w:space="0" w:color="auto"/>
                    </w:tcBorders>
                    <w:vAlign w:val="center"/>
                  </w:tcPr>
                  <w:p w14:paraId="3A546087" w14:textId="77777777" w:rsidR="00802685" w:rsidRDefault="00802685" w:rsidP="00C30EE4">
                    <w:pPr>
                      <w:pStyle w:val="Tabeltekst"/>
                    </w:pPr>
                    <w:r w:rsidRPr="00C30EE4">
                      <w:t>Antwoord:</w:t>
                    </w:r>
                  </w:p>
                </w:tc>
              </w:tr>
              <w:tr w:rsidR="00802685" w14:paraId="0F0A975B" w14:textId="77777777" w:rsidTr="00C30577">
                <w:trPr>
                  <w:trHeight w:val="340"/>
                </w:trPr>
                <w:tc>
                  <w:tcPr>
                    <w:tcW w:w="9628" w:type="dxa"/>
                    <w:tcBorders>
                      <w:top w:val="dotted" w:sz="4" w:space="0" w:color="auto"/>
                    </w:tcBorders>
                    <w:vAlign w:val="center"/>
                  </w:tcPr>
                  <w:p w14:paraId="1736092C" w14:textId="4A2AF2ED" w:rsidR="00802685" w:rsidRDefault="00802685" w:rsidP="00C30EE4">
                    <w:pPr>
                      <w:pStyle w:val="Tabeltekst"/>
                    </w:pPr>
                  </w:p>
                </w:tc>
              </w:tr>
            </w:sdtContent>
          </w:sdt>
          <w:sdt>
            <w:sdtPr>
              <w:rPr>
                <w:b w:val="0"/>
              </w:rPr>
              <w:id w:val="229281171"/>
              <w:placeholder>
                <w:docPart w:val="B7F4058FB18C4A58A3B4C038FCC1B3A2"/>
              </w:placeholder>
              <w15:repeatingSectionItem/>
            </w:sdtPr>
            <w:sdtContent>
              <w:tr w:rsidR="00802685" w14:paraId="1F0F99A7" w14:textId="77777777" w:rsidTr="00C30577">
                <w:trPr>
                  <w:trHeight w:val="340"/>
                </w:trPr>
                <w:tc>
                  <w:tcPr>
                    <w:tcW w:w="9628" w:type="dxa"/>
                    <w:tcBorders>
                      <w:bottom w:val="dotted" w:sz="4" w:space="0" w:color="auto"/>
                    </w:tcBorders>
                    <w:vAlign w:val="center"/>
                  </w:tcPr>
                  <w:p w14:paraId="512F4FA7" w14:textId="77777777" w:rsidR="00802685" w:rsidRPr="00A81CC8" w:rsidRDefault="00802685" w:rsidP="00A81CC8">
                    <w:pPr>
                      <w:pStyle w:val="TabeltekstVraag"/>
                    </w:pPr>
                  </w:p>
                </w:tc>
              </w:tr>
              <w:tr w:rsidR="00802685" w14:paraId="238242FB" w14:textId="77777777" w:rsidTr="00C30577">
                <w:trPr>
                  <w:trHeight w:val="340"/>
                </w:trPr>
                <w:tc>
                  <w:tcPr>
                    <w:tcW w:w="9628" w:type="dxa"/>
                    <w:tcBorders>
                      <w:top w:val="dotted" w:sz="4" w:space="0" w:color="auto"/>
                      <w:bottom w:val="dotted" w:sz="4" w:space="0" w:color="auto"/>
                    </w:tcBorders>
                    <w:vAlign w:val="center"/>
                  </w:tcPr>
                  <w:p w14:paraId="3486694B" w14:textId="7E6220E7" w:rsidR="00802685" w:rsidRDefault="000B15D2" w:rsidP="000B15D2">
                    <w:pPr>
                      <w:pStyle w:val="Tabeltekst"/>
                    </w:pPr>
                    <w:r w:rsidRPr="000B15D2">
                      <w:t>Hoe is de AVG geregeld</w:t>
                    </w:r>
                    <w:r>
                      <w:t xml:space="preserve"> in uw systeem?</w:t>
                    </w:r>
                  </w:p>
                </w:tc>
              </w:tr>
              <w:tr w:rsidR="00802685" w14:paraId="412A0617" w14:textId="77777777" w:rsidTr="00C30577">
                <w:trPr>
                  <w:trHeight w:val="340"/>
                </w:trPr>
                <w:tc>
                  <w:tcPr>
                    <w:tcW w:w="9628" w:type="dxa"/>
                    <w:tcBorders>
                      <w:top w:val="dotted" w:sz="4" w:space="0" w:color="auto"/>
                      <w:bottom w:val="dotted" w:sz="4" w:space="0" w:color="auto"/>
                    </w:tcBorders>
                    <w:vAlign w:val="center"/>
                  </w:tcPr>
                  <w:p w14:paraId="57505DC4" w14:textId="77777777" w:rsidR="00802685" w:rsidRDefault="00802685" w:rsidP="00C30EE4">
                    <w:pPr>
                      <w:pStyle w:val="Tabeltekst"/>
                    </w:pPr>
                    <w:r w:rsidRPr="00C30EE4">
                      <w:t>Antwoord:</w:t>
                    </w:r>
                  </w:p>
                </w:tc>
              </w:tr>
              <w:tr w:rsidR="00802685" w14:paraId="03619C9C" w14:textId="77777777" w:rsidTr="00C30577">
                <w:trPr>
                  <w:trHeight w:val="340"/>
                </w:trPr>
                <w:tc>
                  <w:tcPr>
                    <w:tcW w:w="9628" w:type="dxa"/>
                    <w:tcBorders>
                      <w:top w:val="dotted" w:sz="4" w:space="0" w:color="auto"/>
                    </w:tcBorders>
                    <w:vAlign w:val="center"/>
                  </w:tcPr>
                  <w:p w14:paraId="04386AB0" w14:textId="261B2912" w:rsidR="00802685" w:rsidRDefault="00802685" w:rsidP="00C30EE4">
                    <w:pPr>
                      <w:pStyle w:val="Tabeltekst"/>
                    </w:pPr>
                  </w:p>
                </w:tc>
              </w:tr>
            </w:sdtContent>
          </w:sdt>
          <w:sdt>
            <w:sdtPr>
              <w:rPr>
                <w:b w:val="0"/>
              </w:rPr>
              <w:id w:val="-1895028900"/>
              <w:placeholder>
                <w:docPart w:val="850EED410F2449749D76B27C976121F4"/>
              </w:placeholder>
              <w15:repeatingSectionItem/>
            </w:sdtPr>
            <w:sdtContent>
              <w:tr w:rsidR="000B15D2" w14:paraId="280C3BED" w14:textId="77777777" w:rsidTr="00C30577">
                <w:trPr>
                  <w:trHeight w:val="340"/>
                </w:trPr>
                <w:tc>
                  <w:tcPr>
                    <w:tcW w:w="9628" w:type="dxa"/>
                    <w:tcBorders>
                      <w:bottom w:val="dotted" w:sz="4" w:space="0" w:color="auto"/>
                    </w:tcBorders>
                    <w:vAlign w:val="center"/>
                  </w:tcPr>
                  <w:p w14:paraId="29010AE8" w14:textId="77777777" w:rsidR="000B15D2" w:rsidRPr="00A81CC8" w:rsidRDefault="000B15D2" w:rsidP="00A81CC8">
                    <w:pPr>
                      <w:pStyle w:val="TabeltekstVraag"/>
                    </w:pPr>
                  </w:p>
                </w:tc>
              </w:tr>
              <w:tr w:rsidR="000B15D2" w14:paraId="25839E57" w14:textId="77777777" w:rsidTr="00C30577">
                <w:trPr>
                  <w:trHeight w:val="340"/>
                </w:trPr>
                <w:tc>
                  <w:tcPr>
                    <w:tcW w:w="9628" w:type="dxa"/>
                    <w:tcBorders>
                      <w:top w:val="dotted" w:sz="4" w:space="0" w:color="auto"/>
                      <w:bottom w:val="dotted" w:sz="4" w:space="0" w:color="auto"/>
                    </w:tcBorders>
                    <w:vAlign w:val="center"/>
                  </w:tcPr>
                  <w:p w14:paraId="7863BE2C" w14:textId="361C67C0" w:rsidR="000B15D2" w:rsidRDefault="000B15D2" w:rsidP="000B15D2">
                    <w:pPr>
                      <w:pStyle w:val="Tabeltekst"/>
                    </w:pPr>
                    <w:r w:rsidRPr="000B15D2">
                      <w:t>Is er een mogelijkheid tot archiveren van bestanden</w:t>
                    </w:r>
                    <w:r>
                      <w:t xml:space="preserve"> in uw systeem</w:t>
                    </w:r>
                    <w:r w:rsidRPr="000B15D2">
                      <w:t>?</w:t>
                    </w:r>
                  </w:p>
                </w:tc>
              </w:tr>
              <w:tr w:rsidR="000B15D2" w14:paraId="4854E437" w14:textId="77777777" w:rsidTr="00C30577">
                <w:trPr>
                  <w:trHeight w:val="340"/>
                </w:trPr>
                <w:tc>
                  <w:tcPr>
                    <w:tcW w:w="9628" w:type="dxa"/>
                    <w:tcBorders>
                      <w:top w:val="dotted" w:sz="4" w:space="0" w:color="auto"/>
                      <w:bottom w:val="dotted" w:sz="4" w:space="0" w:color="auto"/>
                    </w:tcBorders>
                    <w:vAlign w:val="center"/>
                  </w:tcPr>
                  <w:p w14:paraId="455E28ED" w14:textId="77777777" w:rsidR="000B15D2" w:rsidRDefault="000B15D2" w:rsidP="00C30EE4">
                    <w:pPr>
                      <w:pStyle w:val="Tabeltekst"/>
                    </w:pPr>
                    <w:r w:rsidRPr="00C30EE4">
                      <w:t>Antwoord:</w:t>
                    </w:r>
                  </w:p>
                </w:tc>
              </w:tr>
              <w:tr w:rsidR="000B15D2" w14:paraId="23FBC2D4" w14:textId="77777777" w:rsidTr="00C30577">
                <w:trPr>
                  <w:trHeight w:val="340"/>
                </w:trPr>
                <w:tc>
                  <w:tcPr>
                    <w:tcW w:w="9628" w:type="dxa"/>
                    <w:tcBorders>
                      <w:top w:val="dotted" w:sz="4" w:space="0" w:color="auto"/>
                    </w:tcBorders>
                    <w:vAlign w:val="center"/>
                  </w:tcPr>
                  <w:p w14:paraId="7BC3DCD5" w14:textId="4BE281C6" w:rsidR="000B15D2" w:rsidRDefault="000B15D2" w:rsidP="00C30EE4">
                    <w:pPr>
                      <w:pStyle w:val="Tabeltekst"/>
                    </w:pPr>
                  </w:p>
                </w:tc>
              </w:tr>
            </w:sdtContent>
          </w:sdt>
          <w:sdt>
            <w:sdtPr>
              <w:rPr>
                <w:b w:val="0"/>
              </w:rPr>
              <w:id w:val="-831606001"/>
              <w:placeholder>
                <w:docPart w:val="A5A98E42813247C5ADEFB9D01C15A81B"/>
              </w:placeholder>
              <w15:repeatingSectionItem/>
            </w:sdtPr>
            <w:sdtContent>
              <w:tr w:rsidR="000B15D2" w14:paraId="3480154C" w14:textId="77777777" w:rsidTr="00C30577">
                <w:trPr>
                  <w:trHeight w:val="340"/>
                </w:trPr>
                <w:tc>
                  <w:tcPr>
                    <w:tcW w:w="9628" w:type="dxa"/>
                    <w:tcBorders>
                      <w:bottom w:val="dotted" w:sz="4" w:space="0" w:color="auto"/>
                    </w:tcBorders>
                    <w:vAlign w:val="center"/>
                  </w:tcPr>
                  <w:p w14:paraId="5C689DF1" w14:textId="77777777" w:rsidR="000B15D2" w:rsidRPr="00A81CC8" w:rsidRDefault="000B15D2" w:rsidP="00A81CC8">
                    <w:pPr>
                      <w:pStyle w:val="TabeltekstVraag"/>
                    </w:pPr>
                  </w:p>
                </w:tc>
              </w:tr>
              <w:tr w:rsidR="000B15D2" w14:paraId="7BF816E2" w14:textId="77777777" w:rsidTr="00C30577">
                <w:trPr>
                  <w:trHeight w:val="340"/>
                </w:trPr>
                <w:tc>
                  <w:tcPr>
                    <w:tcW w:w="9628" w:type="dxa"/>
                    <w:tcBorders>
                      <w:top w:val="dotted" w:sz="4" w:space="0" w:color="auto"/>
                      <w:bottom w:val="dotted" w:sz="4" w:space="0" w:color="auto"/>
                    </w:tcBorders>
                    <w:vAlign w:val="center"/>
                  </w:tcPr>
                  <w:p w14:paraId="30BDC9EB" w14:textId="473B652E" w:rsidR="000B15D2" w:rsidRDefault="000B15D2" w:rsidP="000B15D2">
                    <w:pPr>
                      <w:pStyle w:val="Tabeltekst"/>
                    </w:pPr>
                    <w:r w:rsidRPr="000B15D2">
                      <w:t>Is er een mogelijkheid om (delen) van het programma als ‘vertrouwelijk’ met beperkte toegang te maken?</w:t>
                    </w:r>
                  </w:p>
                </w:tc>
              </w:tr>
              <w:tr w:rsidR="000B15D2" w14:paraId="54C7945D" w14:textId="77777777" w:rsidTr="00C30577">
                <w:trPr>
                  <w:trHeight w:val="340"/>
                </w:trPr>
                <w:tc>
                  <w:tcPr>
                    <w:tcW w:w="9628" w:type="dxa"/>
                    <w:tcBorders>
                      <w:top w:val="dotted" w:sz="4" w:space="0" w:color="auto"/>
                      <w:bottom w:val="dotted" w:sz="4" w:space="0" w:color="auto"/>
                    </w:tcBorders>
                    <w:vAlign w:val="center"/>
                  </w:tcPr>
                  <w:p w14:paraId="7792C61F" w14:textId="77777777" w:rsidR="000B15D2" w:rsidRDefault="000B15D2" w:rsidP="00C30EE4">
                    <w:pPr>
                      <w:pStyle w:val="Tabeltekst"/>
                    </w:pPr>
                    <w:r w:rsidRPr="00C30EE4">
                      <w:t>Antwoord:</w:t>
                    </w:r>
                  </w:p>
                </w:tc>
              </w:tr>
              <w:tr w:rsidR="000B15D2" w14:paraId="427F06DE" w14:textId="77777777" w:rsidTr="00C30577">
                <w:trPr>
                  <w:trHeight w:val="340"/>
                </w:trPr>
                <w:tc>
                  <w:tcPr>
                    <w:tcW w:w="9628" w:type="dxa"/>
                    <w:tcBorders>
                      <w:top w:val="dotted" w:sz="4" w:space="0" w:color="auto"/>
                    </w:tcBorders>
                    <w:vAlign w:val="center"/>
                  </w:tcPr>
                  <w:p w14:paraId="07938C6E" w14:textId="592C51AE" w:rsidR="000B15D2" w:rsidRDefault="000B15D2" w:rsidP="00C30EE4">
                    <w:pPr>
                      <w:pStyle w:val="Tabeltekst"/>
                    </w:pPr>
                  </w:p>
                </w:tc>
              </w:tr>
            </w:sdtContent>
          </w:sdt>
          <w:sdt>
            <w:sdtPr>
              <w:rPr>
                <w:b w:val="0"/>
              </w:rPr>
              <w:id w:val="-2022388710"/>
              <w:placeholder>
                <w:docPart w:val="CB6B4743C2C8468B8660443CB47F04AB"/>
              </w:placeholder>
              <w15:repeatingSectionItem/>
            </w:sdtPr>
            <w:sdtContent>
              <w:tr w:rsidR="00AF5136" w14:paraId="4F070813" w14:textId="77777777" w:rsidTr="00C30577">
                <w:trPr>
                  <w:trHeight w:val="340"/>
                </w:trPr>
                <w:tc>
                  <w:tcPr>
                    <w:tcW w:w="9628" w:type="dxa"/>
                    <w:tcBorders>
                      <w:bottom w:val="dotted" w:sz="4" w:space="0" w:color="auto"/>
                    </w:tcBorders>
                    <w:vAlign w:val="center"/>
                  </w:tcPr>
                  <w:p w14:paraId="3282626F" w14:textId="77777777" w:rsidR="00AF5136" w:rsidRPr="00A81CC8" w:rsidRDefault="00AF5136" w:rsidP="00A81CC8">
                    <w:pPr>
                      <w:pStyle w:val="TabeltekstVraag"/>
                    </w:pPr>
                  </w:p>
                </w:tc>
              </w:tr>
              <w:tr w:rsidR="00AF5136" w14:paraId="7D623267" w14:textId="77777777" w:rsidTr="00C30577">
                <w:trPr>
                  <w:trHeight w:val="340"/>
                </w:trPr>
                <w:tc>
                  <w:tcPr>
                    <w:tcW w:w="9628" w:type="dxa"/>
                    <w:tcBorders>
                      <w:top w:val="dotted" w:sz="4" w:space="0" w:color="auto"/>
                      <w:bottom w:val="dotted" w:sz="4" w:space="0" w:color="auto"/>
                    </w:tcBorders>
                    <w:vAlign w:val="center"/>
                  </w:tcPr>
                  <w:p w14:paraId="5BCDB33E" w14:textId="499ABCD0" w:rsidR="00AF5136" w:rsidRDefault="00AF5136" w:rsidP="00AF5136">
                    <w:pPr>
                      <w:pStyle w:val="Tabeltekst"/>
                    </w:pPr>
                    <w:r w:rsidRPr="00AF5136">
                      <w:t>Is er maatwerk mogelijk (om couleur locale toe te voegen)</w:t>
                    </w:r>
                    <w:r>
                      <w:t>?</w:t>
                    </w:r>
                  </w:p>
                </w:tc>
              </w:tr>
              <w:tr w:rsidR="00AF5136" w14:paraId="6B2A239D" w14:textId="77777777" w:rsidTr="00C30577">
                <w:trPr>
                  <w:trHeight w:val="340"/>
                </w:trPr>
                <w:tc>
                  <w:tcPr>
                    <w:tcW w:w="9628" w:type="dxa"/>
                    <w:tcBorders>
                      <w:top w:val="dotted" w:sz="4" w:space="0" w:color="auto"/>
                      <w:bottom w:val="dotted" w:sz="4" w:space="0" w:color="auto"/>
                    </w:tcBorders>
                    <w:vAlign w:val="center"/>
                  </w:tcPr>
                  <w:p w14:paraId="3B34944D" w14:textId="77777777" w:rsidR="00AF5136" w:rsidRDefault="00AF5136" w:rsidP="00C30EE4">
                    <w:pPr>
                      <w:pStyle w:val="Tabeltekst"/>
                    </w:pPr>
                    <w:r w:rsidRPr="00C30EE4">
                      <w:t>Antwoord:</w:t>
                    </w:r>
                  </w:p>
                </w:tc>
              </w:tr>
              <w:tr w:rsidR="00AF5136" w14:paraId="3E1B3576" w14:textId="77777777" w:rsidTr="00C30577">
                <w:trPr>
                  <w:trHeight w:val="340"/>
                </w:trPr>
                <w:tc>
                  <w:tcPr>
                    <w:tcW w:w="9628" w:type="dxa"/>
                    <w:tcBorders>
                      <w:top w:val="dotted" w:sz="4" w:space="0" w:color="auto"/>
                    </w:tcBorders>
                    <w:vAlign w:val="center"/>
                  </w:tcPr>
                  <w:p w14:paraId="4AA52F7A" w14:textId="6E7182EC" w:rsidR="00AF5136" w:rsidRDefault="00AF5136" w:rsidP="00C30EE4">
                    <w:pPr>
                      <w:pStyle w:val="Tabeltekst"/>
                    </w:pPr>
                  </w:p>
                </w:tc>
              </w:tr>
            </w:sdtContent>
          </w:sdt>
          <w:sdt>
            <w:sdtPr>
              <w:rPr>
                <w:b w:val="0"/>
              </w:rPr>
              <w:id w:val="1258017236"/>
              <w:placeholder>
                <w:docPart w:val="C9B4B41735734706A026D80991943E8C"/>
              </w:placeholder>
              <w15:repeatingSectionItem/>
            </w:sdtPr>
            <w:sdtContent>
              <w:tr w:rsidR="00FA478E" w14:paraId="2C9C004D" w14:textId="77777777" w:rsidTr="00C30577">
                <w:trPr>
                  <w:trHeight w:val="340"/>
                </w:trPr>
                <w:tc>
                  <w:tcPr>
                    <w:tcW w:w="9628" w:type="dxa"/>
                    <w:tcBorders>
                      <w:bottom w:val="dotted" w:sz="4" w:space="0" w:color="auto"/>
                    </w:tcBorders>
                    <w:vAlign w:val="center"/>
                  </w:tcPr>
                  <w:p w14:paraId="10EB43FD" w14:textId="77777777" w:rsidR="00FA478E" w:rsidRPr="00A81CC8" w:rsidRDefault="00FA478E" w:rsidP="00A81CC8">
                    <w:pPr>
                      <w:pStyle w:val="TabeltekstVraag"/>
                    </w:pPr>
                  </w:p>
                </w:tc>
              </w:tr>
              <w:tr w:rsidR="00FA478E" w14:paraId="424D4A38" w14:textId="77777777" w:rsidTr="00C30577">
                <w:trPr>
                  <w:trHeight w:val="340"/>
                </w:trPr>
                <w:tc>
                  <w:tcPr>
                    <w:tcW w:w="9628" w:type="dxa"/>
                    <w:tcBorders>
                      <w:top w:val="dotted" w:sz="4" w:space="0" w:color="auto"/>
                      <w:bottom w:val="dotted" w:sz="4" w:space="0" w:color="auto"/>
                    </w:tcBorders>
                    <w:vAlign w:val="center"/>
                  </w:tcPr>
                  <w:p w14:paraId="77C45712" w14:textId="4C45551E" w:rsidR="00FA478E" w:rsidRDefault="00FA478E" w:rsidP="00AF5136">
                    <w:pPr>
                      <w:pStyle w:val="Tabeltekst"/>
                    </w:pPr>
                    <w:r w:rsidRPr="00FA478E">
                      <w:t>Welke prijsmodellen hanteert u</w:t>
                    </w:r>
                    <w:r w:rsidR="00920CC9">
                      <w:t xml:space="preserve"> en welke vindt u het best passend voor deze opdracht</w:t>
                    </w:r>
                    <w:r w:rsidRPr="00FA478E">
                      <w:t>?</w:t>
                    </w:r>
                  </w:p>
                </w:tc>
              </w:tr>
              <w:tr w:rsidR="00FA478E" w14:paraId="6EC06C31" w14:textId="77777777" w:rsidTr="00C30577">
                <w:trPr>
                  <w:trHeight w:val="340"/>
                </w:trPr>
                <w:tc>
                  <w:tcPr>
                    <w:tcW w:w="9628" w:type="dxa"/>
                    <w:tcBorders>
                      <w:top w:val="dotted" w:sz="4" w:space="0" w:color="auto"/>
                      <w:bottom w:val="dotted" w:sz="4" w:space="0" w:color="auto"/>
                    </w:tcBorders>
                    <w:vAlign w:val="center"/>
                  </w:tcPr>
                  <w:p w14:paraId="2A2529C6" w14:textId="77777777" w:rsidR="00FA478E" w:rsidRDefault="00FA478E" w:rsidP="00C30EE4">
                    <w:pPr>
                      <w:pStyle w:val="Tabeltekst"/>
                    </w:pPr>
                    <w:r w:rsidRPr="00C30EE4">
                      <w:t>Antwoord:</w:t>
                    </w:r>
                  </w:p>
                </w:tc>
              </w:tr>
              <w:tr w:rsidR="00FA478E" w14:paraId="0AF0AE8D" w14:textId="77777777" w:rsidTr="00C30577">
                <w:trPr>
                  <w:trHeight w:val="340"/>
                </w:trPr>
                <w:tc>
                  <w:tcPr>
                    <w:tcW w:w="9628" w:type="dxa"/>
                    <w:tcBorders>
                      <w:top w:val="dotted" w:sz="4" w:space="0" w:color="auto"/>
                    </w:tcBorders>
                    <w:vAlign w:val="center"/>
                  </w:tcPr>
                  <w:p w14:paraId="670376C7" w14:textId="4BB74DB2" w:rsidR="00FA478E" w:rsidRDefault="00FA478E" w:rsidP="00C30EE4">
                    <w:pPr>
                      <w:pStyle w:val="Tabeltekst"/>
                    </w:pPr>
                  </w:p>
                </w:tc>
              </w:tr>
            </w:sdtContent>
          </w:sdt>
          <w:sdt>
            <w:sdtPr>
              <w:rPr>
                <w:b w:val="0"/>
              </w:rPr>
              <w:id w:val="543034004"/>
              <w:placeholder>
                <w:docPart w:val="F7F92C89F0B245CDB17F764C8F107014"/>
              </w:placeholder>
              <w15:repeatingSectionItem/>
            </w:sdtPr>
            <w:sdtContent>
              <w:tr w:rsidR="00FA478E" w14:paraId="49579EF8" w14:textId="77777777" w:rsidTr="00C30577">
                <w:trPr>
                  <w:trHeight w:val="340"/>
                </w:trPr>
                <w:tc>
                  <w:tcPr>
                    <w:tcW w:w="9628" w:type="dxa"/>
                    <w:tcBorders>
                      <w:bottom w:val="dotted" w:sz="4" w:space="0" w:color="auto"/>
                    </w:tcBorders>
                    <w:vAlign w:val="center"/>
                  </w:tcPr>
                  <w:p w14:paraId="0C919D99" w14:textId="77777777" w:rsidR="00FA478E" w:rsidRPr="00A81CC8" w:rsidRDefault="00FA478E" w:rsidP="00A81CC8">
                    <w:pPr>
                      <w:pStyle w:val="TabeltekstVraag"/>
                    </w:pPr>
                  </w:p>
                </w:tc>
              </w:tr>
              <w:tr w:rsidR="00FA478E" w14:paraId="0FB1EDD6" w14:textId="77777777" w:rsidTr="00C30577">
                <w:trPr>
                  <w:trHeight w:val="340"/>
                </w:trPr>
                <w:tc>
                  <w:tcPr>
                    <w:tcW w:w="9628" w:type="dxa"/>
                    <w:tcBorders>
                      <w:top w:val="dotted" w:sz="4" w:space="0" w:color="auto"/>
                      <w:bottom w:val="dotted" w:sz="4" w:space="0" w:color="auto"/>
                    </w:tcBorders>
                    <w:vAlign w:val="center"/>
                  </w:tcPr>
                  <w:p w14:paraId="417A6643" w14:textId="51D7037A" w:rsidR="00FA478E" w:rsidRDefault="00FA478E" w:rsidP="00AF5136">
                    <w:pPr>
                      <w:pStyle w:val="Tabeltekst"/>
                    </w:pPr>
                    <w:r w:rsidRPr="00FA478E">
                      <w:t xml:space="preserve">Welke contractduur </w:t>
                    </w:r>
                    <w:r w:rsidR="00262CA8">
                      <w:t xml:space="preserve">(incl. </w:t>
                    </w:r>
                    <w:r w:rsidR="00920CC9">
                      <w:t xml:space="preserve">benodigde tijd voor de </w:t>
                    </w:r>
                    <w:r w:rsidR="00262CA8">
                      <w:t xml:space="preserve">implementatie) </w:t>
                    </w:r>
                    <w:r>
                      <w:t xml:space="preserve">is </w:t>
                    </w:r>
                    <w:r w:rsidR="00920CC9">
                      <w:t>gebruikelijk</w:t>
                    </w:r>
                    <w:r w:rsidRPr="00FA478E">
                      <w:t>?</w:t>
                    </w:r>
                  </w:p>
                </w:tc>
              </w:tr>
              <w:tr w:rsidR="00FA478E" w14:paraId="22B5AB56" w14:textId="77777777" w:rsidTr="00C30577">
                <w:trPr>
                  <w:trHeight w:val="340"/>
                </w:trPr>
                <w:tc>
                  <w:tcPr>
                    <w:tcW w:w="9628" w:type="dxa"/>
                    <w:tcBorders>
                      <w:top w:val="dotted" w:sz="4" w:space="0" w:color="auto"/>
                      <w:bottom w:val="dotted" w:sz="4" w:space="0" w:color="auto"/>
                    </w:tcBorders>
                    <w:vAlign w:val="center"/>
                  </w:tcPr>
                  <w:p w14:paraId="37FDE7E2" w14:textId="77777777" w:rsidR="00FA478E" w:rsidRDefault="00FA478E" w:rsidP="00C30EE4">
                    <w:pPr>
                      <w:pStyle w:val="Tabeltekst"/>
                    </w:pPr>
                    <w:r w:rsidRPr="00C30EE4">
                      <w:t>Antwoord:</w:t>
                    </w:r>
                  </w:p>
                </w:tc>
              </w:tr>
              <w:tr w:rsidR="00FA478E" w14:paraId="355ABCDA" w14:textId="77777777" w:rsidTr="00C30577">
                <w:trPr>
                  <w:trHeight w:val="340"/>
                </w:trPr>
                <w:tc>
                  <w:tcPr>
                    <w:tcW w:w="9628" w:type="dxa"/>
                    <w:tcBorders>
                      <w:top w:val="dotted" w:sz="4" w:space="0" w:color="auto"/>
                    </w:tcBorders>
                    <w:vAlign w:val="center"/>
                  </w:tcPr>
                  <w:p w14:paraId="2E7ABABD" w14:textId="0DFF423D" w:rsidR="00FA478E" w:rsidRDefault="00FA478E" w:rsidP="00C30EE4">
                    <w:pPr>
                      <w:pStyle w:val="Tabeltekst"/>
                    </w:pPr>
                  </w:p>
                </w:tc>
              </w:tr>
            </w:sdtContent>
          </w:sdt>
          <w:sdt>
            <w:sdtPr>
              <w:rPr>
                <w:b w:val="0"/>
              </w:rPr>
              <w:id w:val="-46065919"/>
              <w:placeholder>
                <w:docPart w:val="F62A2B1E02654BAD9A64AA09F76B1589"/>
              </w:placeholder>
              <w15:repeatingSectionItem/>
            </w:sdtPr>
            <w:sdtContent>
              <w:tr w:rsidR="002B3B72" w14:paraId="4F2B2C11" w14:textId="77777777" w:rsidTr="00C30577">
                <w:trPr>
                  <w:trHeight w:val="340"/>
                </w:trPr>
                <w:tc>
                  <w:tcPr>
                    <w:tcW w:w="9628" w:type="dxa"/>
                    <w:tcBorders>
                      <w:bottom w:val="dotted" w:sz="4" w:space="0" w:color="auto"/>
                    </w:tcBorders>
                    <w:vAlign w:val="center"/>
                  </w:tcPr>
                  <w:p w14:paraId="67089439" w14:textId="77777777" w:rsidR="002B3B72" w:rsidRPr="00A81CC8" w:rsidRDefault="002B3B72" w:rsidP="00A81CC8">
                    <w:pPr>
                      <w:pStyle w:val="TabeltekstVraag"/>
                    </w:pPr>
                  </w:p>
                </w:tc>
              </w:tr>
              <w:tr w:rsidR="002B3B72" w14:paraId="17082FA9" w14:textId="77777777" w:rsidTr="00C30577">
                <w:trPr>
                  <w:trHeight w:val="340"/>
                </w:trPr>
                <w:tc>
                  <w:tcPr>
                    <w:tcW w:w="9628" w:type="dxa"/>
                    <w:tcBorders>
                      <w:top w:val="dotted" w:sz="4" w:space="0" w:color="auto"/>
                      <w:bottom w:val="dotted" w:sz="4" w:space="0" w:color="auto"/>
                    </w:tcBorders>
                    <w:vAlign w:val="center"/>
                  </w:tcPr>
                  <w:p w14:paraId="46466E74" w14:textId="30DD9C9E" w:rsidR="002B3B72" w:rsidRDefault="002B3B72" w:rsidP="00AF5136">
                    <w:pPr>
                      <w:pStyle w:val="Tabeltekst"/>
                    </w:pPr>
                    <w:r w:rsidRPr="002B3B72">
                      <w:t>Heeft u aanvullende opmerkingen of aanbevelingen die van belang zijn voor deze aanbesteding?</w:t>
                    </w:r>
                  </w:p>
                </w:tc>
              </w:tr>
              <w:tr w:rsidR="002B3B72" w14:paraId="4EE84756" w14:textId="77777777" w:rsidTr="00C30577">
                <w:trPr>
                  <w:trHeight w:val="340"/>
                </w:trPr>
                <w:tc>
                  <w:tcPr>
                    <w:tcW w:w="9628" w:type="dxa"/>
                    <w:tcBorders>
                      <w:top w:val="dotted" w:sz="4" w:space="0" w:color="auto"/>
                      <w:bottom w:val="dotted" w:sz="4" w:space="0" w:color="auto"/>
                    </w:tcBorders>
                    <w:vAlign w:val="center"/>
                  </w:tcPr>
                  <w:p w14:paraId="30191FDE" w14:textId="77777777" w:rsidR="002B3B72" w:rsidRDefault="002B3B72" w:rsidP="00C30EE4">
                    <w:pPr>
                      <w:pStyle w:val="Tabeltekst"/>
                    </w:pPr>
                    <w:r w:rsidRPr="00C30EE4">
                      <w:t>Antwoord:</w:t>
                    </w:r>
                  </w:p>
                </w:tc>
              </w:tr>
              <w:tr w:rsidR="002B3B72" w14:paraId="3187052E" w14:textId="77777777" w:rsidTr="00C30577">
                <w:trPr>
                  <w:trHeight w:val="340"/>
                </w:trPr>
                <w:tc>
                  <w:tcPr>
                    <w:tcW w:w="9628" w:type="dxa"/>
                    <w:tcBorders>
                      <w:top w:val="dotted" w:sz="4" w:space="0" w:color="auto"/>
                    </w:tcBorders>
                    <w:vAlign w:val="center"/>
                  </w:tcPr>
                  <w:p w14:paraId="40059738" w14:textId="620BAA64" w:rsidR="002B3B72" w:rsidRDefault="002B3B72" w:rsidP="00C30EE4">
                    <w:pPr>
                      <w:pStyle w:val="Tabeltekst"/>
                    </w:pPr>
                  </w:p>
                </w:tc>
              </w:tr>
            </w:sdtContent>
          </w:sdt>
        </w:tbl>
      </w:sdtContent>
    </w:sdt>
    <w:p w14:paraId="5B2871E9" w14:textId="77777777" w:rsidR="008E7A81" w:rsidRPr="006710CC" w:rsidRDefault="008E7A81"/>
    <w:sectPr w:rsidR="008E7A81" w:rsidRPr="006710CC" w:rsidSect="00846EBF">
      <w:headerReference w:type="default" r:id="rId15"/>
      <w:footerReference w:type="default" r:id="rId16"/>
      <w:headerReference w:type="first" r:id="rId17"/>
      <w:pgSz w:w="11906" w:h="16838"/>
      <w:pgMar w:top="2268" w:right="1134" w:bottom="851" w:left="1134"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1F438" w14:textId="77777777" w:rsidR="00E80169" w:rsidRDefault="00E80169" w:rsidP="00B92FC9">
      <w:pPr>
        <w:spacing w:line="240" w:lineRule="auto"/>
      </w:pPr>
      <w:r>
        <w:separator/>
      </w:r>
    </w:p>
    <w:p w14:paraId="4FA2E195" w14:textId="77777777" w:rsidR="00E80169" w:rsidRDefault="00E80169"/>
  </w:endnote>
  <w:endnote w:type="continuationSeparator" w:id="0">
    <w:p w14:paraId="579287A6" w14:textId="77777777" w:rsidR="00E80169" w:rsidRDefault="00E80169" w:rsidP="00B92FC9">
      <w:pPr>
        <w:spacing w:line="240" w:lineRule="auto"/>
      </w:pPr>
      <w:r>
        <w:continuationSeparator/>
      </w:r>
    </w:p>
    <w:p w14:paraId="2B6ADCE6" w14:textId="77777777" w:rsidR="00E80169" w:rsidRDefault="00E801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lus Jakarta Sans">
    <w:altName w:val="Cambria"/>
    <w:panose1 w:val="00000000000000000000"/>
    <w:charset w:val="00"/>
    <w:family w:val="auto"/>
    <w:pitch w:val="variable"/>
    <w:sig w:usb0="A10000FF" w:usb1="4000607B" w:usb2="00000000" w:usb3="00000000" w:csb0="00000193" w:csb1="00000000"/>
    <w:embedRegular r:id="rId1" w:fontKey="{DDD0BA70-5E9B-4107-95C5-4697B8C0FC4A}"/>
    <w:embedBold r:id="rId2" w:fontKey="{7CE205B4-F20D-44EF-8F53-B9FA30F7CEF2}"/>
    <w:embedItalic r:id="rId3" w:fontKey="{FC0AD987-5CB2-447A-B2C1-59A75519352F}"/>
    <w:embedBoldItalic r:id="rId4" w:fontKey="{669C2190-A781-4BD3-A86E-2EB774FAE3C8}"/>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us Jakarta Sans ExtraBold">
    <w:altName w:val="Cambria"/>
    <w:charset w:val="00"/>
    <w:family w:val="roman"/>
    <w:pitch w:val="default"/>
  </w:font>
  <w:font w:name="MinionPro-Regular">
    <w:altName w:val="Calibri"/>
    <w:charset w:val="4D"/>
    <w:family w:val="auto"/>
    <w:pitch w:val="default"/>
    <w:sig w:usb0="00000003" w:usb1="00000000" w:usb2="00000000" w:usb3="00000000" w:csb0="00000001" w:csb1="00000000"/>
  </w:font>
  <w:font w:name="Plus Jakarta Sans Medium">
    <w:panose1 w:val="00000000000000000000"/>
    <w:charset w:val="00"/>
    <w:family w:val="auto"/>
    <w:pitch w:val="variable"/>
    <w:sig w:usb0="A10000FF" w:usb1="4000607B" w:usb2="00000000" w:usb3="00000000" w:csb0="00000193" w:csb1="00000000"/>
    <w:embedRegular r:id="rId5" w:fontKey="{AF4C0188-17D5-4172-B38B-0CF8F105FB13}"/>
    <w:embedBold r:id="rId6" w:fontKey="{6A506286-B395-4DBC-86B0-45F4E5377CA7}"/>
  </w:font>
  <w:font w:name="Times New Roman (Hoofdtekst CS)">
    <w:altName w:val="Times New Roman"/>
    <w:charset w:val="00"/>
    <w:family w:val="roman"/>
    <w:pitch w:val="default"/>
  </w:font>
  <w:font w:name="Plus Jakarta Sans SemiBold">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9668" w:tblpY="159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560"/>
    </w:tblGrid>
    <w:tr w:rsidR="008F6AE0" w14:paraId="3BA0AAB2" w14:textId="77777777" w:rsidTr="001E52BC">
      <w:tc>
        <w:tcPr>
          <w:tcW w:w="1560" w:type="dxa"/>
        </w:tcPr>
        <w:p w14:paraId="1D7F670A" w14:textId="77777777" w:rsidR="008F6AE0" w:rsidRDefault="008F6AE0" w:rsidP="008F6AE0">
          <w:pPr>
            <w:pStyle w:val="Voettekst"/>
            <w:jc w:val="right"/>
          </w:pPr>
          <w:r>
            <w:fldChar w:fldCharType="begin"/>
          </w:r>
          <w:r>
            <w:instrText xml:space="preserve"> PAGE  \* Arabic  \* MERGEFORMAT </w:instrText>
          </w:r>
          <w:r>
            <w:fldChar w:fldCharType="separate"/>
          </w:r>
          <w:r>
            <w:t>2</w:t>
          </w:r>
          <w:r>
            <w:fldChar w:fldCharType="end"/>
          </w:r>
        </w:p>
      </w:tc>
    </w:tr>
  </w:tbl>
  <w:p w14:paraId="1DC1541F" w14:textId="77777777" w:rsidR="00983CE1" w:rsidRDefault="00983CE1" w:rsidP="005B71A3">
    <w:pPr>
      <w:pStyle w:val="Voettekst"/>
      <w:jc w:val="right"/>
    </w:pPr>
  </w:p>
  <w:p w14:paraId="1CC4DA7E" w14:textId="77777777" w:rsidR="00177566" w:rsidRDefault="001775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FD74C" w14:textId="77777777" w:rsidR="00E80169" w:rsidRDefault="00E80169" w:rsidP="00B92FC9">
      <w:pPr>
        <w:spacing w:line="240" w:lineRule="auto"/>
      </w:pPr>
      <w:r>
        <w:separator/>
      </w:r>
    </w:p>
    <w:p w14:paraId="2B535D06" w14:textId="77777777" w:rsidR="00E80169" w:rsidRDefault="00E80169"/>
  </w:footnote>
  <w:footnote w:type="continuationSeparator" w:id="0">
    <w:p w14:paraId="67DDEDB5" w14:textId="77777777" w:rsidR="00E80169" w:rsidRDefault="00E80169" w:rsidP="00B92FC9">
      <w:pPr>
        <w:spacing w:line="240" w:lineRule="auto"/>
      </w:pPr>
      <w:r>
        <w:continuationSeparator/>
      </w:r>
    </w:p>
    <w:p w14:paraId="47F5337C" w14:textId="77777777" w:rsidR="00E80169" w:rsidRDefault="00E801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45DD8" w14:textId="77777777" w:rsidR="00983CE1" w:rsidRDefault="00983CE1">
    <w:pPr>
      <w:pStyle w:val="Koptekst"/>
    </w:pPr>
    <w:r>
      <w:rPr>
        <w:noProof/>
      </w:rPr>
      <w:drawing>
        <wp:anchor distT="0" distB="0" distL="114300" distR="114300" simplePos="0" relativeHeight="251681792" behindDoc="1" locked="1" layoutInCell="1" allowOverlap="1" wp14:anchorId="770722F2" wp14:editId="67D49A4B">
          <wp:simplePos x="0" y="0"/>
          <wp:positionH relativeFrom="page">
            <wp:posOffset>421005</wp:posOffset>
          </wp:positionH>
          <wp:positionV relativeFrom="page">
            <wp:posOffset>417167</wp:posOffset>
          </wp:positionV>
          <wp:extent cx="1893600" cy="434520"/>
          <wp:effectExtent l="0" t="0" r="0" b="3810"/>
          <wp:wrapNone/>
          <wp:docPr id="4" name="Logo V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 VR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93600" cy="434520"/>
                  </a:xfrm>
                  <a:prstGeom prst="rect">
                    <a:avLst/>
                  </a:prstGeom>
                </pic:spPr>
              </pic:pic>
            </a:graphicData>
          </a:graphic>
          <wp14:sizeRelH relativeFrom="margin">
            <wp14:pctWidth>0</wp14:pctWidth>
          </wp14:sizeRelH>
          <wp14:sizeRelV relativeFrom="margin">
            <wp14:pctHeight>0</wp14:pctHeight>
          </wp14:sizeRelV>
        </wp:anchor>
      </w:drawing>
    </w:r>
  </w:p>
  <w:p w14:paraId="1540D81A" w14:textId="77777777" w:rsidR="00177566" w:rsidRDefault="001775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FFD8D" w14:textId="77777777" w:rsidR="009E08AC" w:rsidRDefault="009E08AC">
    <w:pPr>
      <w:pStyle w:val="Koptekst"/>
    </w:pPr>
    <w:r>
      <w:rPr>
        <w:noProof/>
      </w:rPr>
      <w:drawing>
        <wp:anchor distT="0" distB="0" distL="114300" distR="114300" simplePos="0" relativeHeight="251684864" behindDoc="1" locked="1" layoutInCell="1" allowOverlap="1" wp14:anchorId="137690E0" wp14:editId="3AA997C7">
          <wp:simplePos x="0" y="0"/>
          <wp:positionH relativeFrom="page">
            <wp:posOffset>399415</wp:posOffset>
          </wp:positionH>
          <wp:positionV relativeFrom="page">
            <wp:posOffset>395605</wp:posOffset>
          </wp:positionV>
          <wp:extent cx="3069590" cy="705485"/>
          <wp:effectExtent l="0" t="0" r="3810" b="5715"/>
          <wp:wrapNone/>
          <wp:docPr id="2" name="Logo VG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VG V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069590" cy="705485"/>
                  </a:xfrm>
                  <a:prstGeom prst="rect">
                    <a:avLst/>
                  </a:prstGeom>
                </pic:spPr>
              </pic:pic>
            </a:graphicData>
          </a:graphic>
          <wp14:sizeRelH relativeFrom="margin">
            <wp14:pctWidth>0</wp14:pctWidth>
          </wp14:sizeRelH>
          <wp14:sizeRelV relativeFrom="margin">
            <wp14:pctHeight>0</wp14:pctHeight>
          </wp14:sizeRelV>
        </wp:anchor>
      </w:drawing>
    </w:r>
  </w:p>
  <w:p w14:paraId="1B4ECD36" w14:textId="77777777" w:rsidR="009E08AC" w:rsidRDefault="009E08AC">
    <w:pPr>
      <w:pStyle w:val="Koptekst"/>
    </w:pPr>
  </w:p>
  <w:p w14:paraId="392352EE" w14:textId="77777777" w:rsidR="009E08AC" w:rsidRDefault="009E08AC">
    <w:pPr>
      <w:pStyle w:val="Koptekst"/>
    </w:pPr>
  </w:p>
  <w:p w14:paraId="1B3144C9" w14:textId="77777777" w:rsidR="009E08AC" w:rsidRDefault="009E08AC">
    <w:pPr>
      <w:pStyle w:val="Koptekst"/>
    </w:pPr>
  </w:p>
  <w:p w14:paraId="4C28A212" w14:textId="77777777" w:rsidR="009E08AC" w:rsidRDefault="009E08AC">
    <w:pPr>
      <w:pStyle w:val="Koptekst"/>
    </w:pPr>
  </w:p>
  <w:p w14:paraId="4DDE5837" w14:textId="77777777" w:rsidR="009E08AC" w:rsidRDefault="009E08A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55482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B0E50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ACC9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D4463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2CC82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3C3D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01E1A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0A6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36B4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D3A2D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E24BEE"/>
    <w:multiLevelType w:val="multilevel"/>
    <w:tmpl w:val="F8440C1C"/>
    <w:styleLink w:val="Huidigelijst9"/>
    <w:lvl w:ilvl="0">
      <w:start w:val="1"/>
      <w:numFmt w:val="decimal"/>
      <w:suff w:val="space"/>
      <w:lvlText w:val="%1"/>
      <w:lvlJc w:val="left"/>
      <w:pPr>
        <w:ind w:left="1134" w:hanging="1134"/>
      </w:pPr>
      <w:rPr>
        <w:rFonts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11" w15:restartNumberingAfterBreak="0">
    <w:nsid w:val="069B0FDC"/>
    <w:multiLevelType w:val="multilevel"/>
    <w:tmpl w:val="6EEA7BB8"/>
    <w:styleLink w:val="Huidigelijst1"/>
    <w:lvl w:ilvl="0">
      <w:start w:val="1"/>
      <w:numFmt w:val="decimal"/>
      <w:suff w:val="space"/>
      <w:lvlText w:val="%1"/>
      <w:lvlJc w:val="left"/>
      <w:pPr>
        <w:ind w:left="1134" w:hanging="1134"/>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8F96DAE"/>
    <w:multiLevelType w:val="multilevel"/>
    <w:tmpl w:val="96C809BC"/>
    <w:lvl w:ilvl="0">
      <w:start w:val="1"/>
      <w:numFmt w:val="decimal"/>
      <w:pStyle w:val="Kop1"/>
      <w:lvlText w:val="%1"/>
      <w:lvlJc w:val="left"/>
      <w:pPr>
        <w:tabs>
          <w:tab w:val="num" w:pos="680"/>
        </w:tabs>
        <w:ind w:left="680" w:hanging="680"/>
      </w:pPr>
      <w:rPr>
        <w:rFonts w:hint="default"/>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737"/>
        </w:tabs>
        <w:ind w:left="737" w:hanging="737"/>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3" w15:restartNumberingAfterBreak="0">
    <w:nsid w:val="1D7D7A6B"/>
    <w:multiLevelType w:val="multilevel"/>
    <w:tmpl w:val="BCD49D30"/>
    <w:lvl w:ilvl="0">
      <w:start w:val="1"/>
      <w:numFmt w:val="decimal"/>
      <w:pStyle w:val="Leerpunt"/>
      <w:suff w:val="nothing"/>
      <w:lvlText w:val="Leerpunt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55157BF"/>
    <w:multiLevelType w:val="hybridMultilevel"/>
    <w:tmpl w:val="ACC6CE1A"/>
    <w:lvl w:ilvl="0" w:tplc="CE5C23DE">
      <w:start w:val="1"/>
      <w:numFmt w:val="lowerLetter"/>
      <w:lvlText w:val="%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78838F3"/>
    <w:multiLevelType w:val="multilevel"/>
    <w:tmpl w:val="904AF594"/>
    <w:lvl w:ilvl="0">
      <w:start w:val="1"/>
      <w:numFmt w:val="decimal"/>
      <w:pStyle w:val="Nummering"/>
      <w:lvlText w:val="%1."/>
      <w:lvlJc w:val="left"/>
      <w:pPr>
        <w:tabs>
          <w:tab w:val="num" w:pos="340"/>
        </w:tabs>
        <w:ind w:left="340" w:hanging="34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E634489"/>
    <w:multiLevelType w:val="multilevel"/>
    <w:tmpl w:val="E4785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852D00"/>
    <w:multiLevelType w:val="multilevel"/>
    <w:tmpl w:val="3AB24B6C"/>
    <w:styleLink w:val="Huidigelijst13"/>
    <w:lvl w:ilvl="0">
      <w:start w:val="1"/>
      <w:numFmt w:val="decimal"/>
      <w:lvlText w:val="%1"/>
      <w:lvlJc w:val="left"/>
      <w:pPr>
        <w:ind w:left="851" w:hanging="851"/>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2F9D62F1"/>
    <w:multiLevelType w:val="multilevel"/>
    <w:tmpl w:val="6816AC8A"/>
    <w:styleLink w:val="Huidigelijst10"/>
    <w:lvl w:ilvl="0">
      <w:start w:val="1"/>
      <w:numFmt w:val="decimal"/>
      <w:lvlText w:val="%1."/>
      <w:lvlJc w:val="left"/>
      <w:pPr>
        <w:ind w:left="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9" w15:restartNumberingAfterBreak="0">
    <w:nsid w:val="2FA04C89"/>
    <w:multiLevelType w:val="multilevel"/>
    <w:tmpl w:val="61DCADF8"/>
    <w:styleLink w:val="Huidigelijst7"/>
    <w:lvl w:ilvl="0">
      <w:start w:val="1"/>
      <w:numFmt w:val="decimal"/>
      <w:suff w:val="space"/>
      <w:lvlText w:val="%1"/>
      <w:lvlJc w:val="left"/>
      <w:pPr>
        <w:ind w:left="0" w:firstLine="0"/>
      </w:pPr>
      <w:rPr>
        <w:rFonts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20" w15:restartNumberingAfterBreak="0">
    <w:nsid w:val="35E96570"/>
    <w:multiLevelType w:val="multilevel"/>
    <w:tmpl w:val="D9624632"/>
    <w:lvl w:ilvl="0">
      <w:start w:val="1"/>
      <w:numFmt w:val="bullet"/>
      <w:pStyle w:val="Opsomming2"/>
      <w:lvlText w:val="-"/>
      <w:lvlJc w:val="left"/>
      <w:pPr>
        <w:tabs>
          <w:tab w:val="num" w:pos="340"/>
        </w:tabs>
        <w:ind w:left="340" w:hanging="340"/>
      </w:pPr>
      <w:rPr>
        <w:rFonts w:ascii="Plus Jakarta Sans" w:hAnsi="Plus Jakarta Sans" w:hint="default"/>
      </w:rPr>
    </w:lvl>
    <w:lvl w:ilvl="1">
      <w:start w:val="1"/>
      <w:numFmt w:val="bullet"/>
      <w:lvlText w:val=""/>
      <w:lvlJc w:val="left"/>
      <w:pPr>
        <w:ind w:left="510" w:hanging="170"/>
      </w:pPr>
      <w:rPr>
        <w:rFonts w:ascii="Symbol" w:hAnsi="Symbol" w:hint="default"/>
        <w:color w:val="303474" w:themeColor="accent3"/>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6510DF5"/>
    <w:multiLevelType w:val="multilevel"/>
    <w:tmpl w:val="808619A8"/>
    <w:styleLink w:val="Huidigelijst4"/>
    <w:lvl w:ilvl="0">
      <w:start w:val="1"/>
      <w:numFmt w:val="decimal"/>
      <w:suff w:val="space"/>
      <w:lvlText w:val="%1"/>
      <w:lvlJc w:val="left"/>
      <w:pPr>
        <w:ind w:left="0" w:firstLine="1134"/>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379219B4"/>
    <w:multiLevelType w:val="multilevel"/>
    <w:tmpl w:val="8278D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8A132CB"/>
    <w:multiLevelType w:val="multilevel"/>
    <w:tmpl w:val="CEBEED9C"/>
    <w:styleLink w:val="Huidigelijst5"/>
    <w:lvl w:ilvl="0">
      <w:start w:val="1"/>
      <w:numFmt w:val="decimal"/>
      <w:suff w:val="space"/>
      <w:lvlText w:val="%1"/>
      <w:lvlJc w:val="left"/>
      <w:pPr>
        <w:ind w:left="-1134" w:firstLine="0"/>
      </w:pPr>
      <w:rPr>
        <w:rFonts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24" w15:restartNumberingAfterBreak="0">
    <w:nsid w:val="3ABC0180"/>
    <w:multiLevelType w:val="multilevel"/>
    <w:tmpl w:val="7416E4D4"/>
    <w:lvl w:ilvl="0">
      <w:start w:val="1"/>
      <w:numFmt w:val="lowerLetter"/>
      <w:pStyle w:val="Opsomming3"/>
      <w:lvlText w:val="%1)"/>
      <w:lvlJc w:val="left"/>
      <w:pPr>
        <w:tabs>
          <w:tab w:val="num" w:pos="340"/>
        </w:tabs>
        <w:ind w:left="340" w:hanging="340"/>
      </w:pPr>
      <w:rPr>
        <w:rFonts w:hint="default"/>
      </w:rPr>
    </w:lvl>
    <w:lvl w:ilvl="1">
      <w:start w:val="1"/>
      <w:numFmt w:val="bullet"/>
      <w:lvlText w:val="-"/>
      <w:lvlJc w:val="left"/>
      <w:pPr>
        <w:tabs>
          <w:tab w:val="num" w:pos="510"/>
        </w:tabs>
        <w:ind w:left="510" w:hanging="170"/>
      </w:pPr>
      <w:rPr>
        <w:rFonts w:ascii="Plus Jakarta Sans" w:hAnsi="Plus Jakarta San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B1C4E02"/>
    <w:multiLevelType w:val="multilevel"/>
    <w:tmpl w:val="2B40C1AA"/>
    <w:styleLink w:val="Huidigelijst15"/>
    <w:lvl w:ilvl="0">
      <w:start w:val="1"/>
      <w:numFmt w:val="bullet"/>
      <w:lvlText w:val=""/>
      <w:lvlJc w:val="left"/>
      <w:pPr>
        <w:ind w:left="567" w:hanging="2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BFD2423"/>
    <w:multiLevelType w:val="multilevel"/>
    <w:tmpl w:val="237EF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E5500C3"/>
    <w:multiLevelType w:val="multilevel"/>
    <w:tmpl w:val="95462980"/>
    <w:styleLink w:val="Huidigelijst3"/>
    <w:lvl w:ilvl="0">
      <w:start w:val="1"/>
      <w:numFmt w:val="decimal"/>
      <w:suff w:val="space"/>
      <w:lvlText w:val="%1"/>
      <w:lvlJc w:val="left"/>
      <w:pPr>
        <w:ind w:left="1134" w:hanging="1134"/>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43FD75D9"/>
    <w:multiLevelType w:val="multilevel"/>
    <w:tmpl w:val="E034A576"/>
    <w:lvl w:ilvl="0">
      <w:start w:val="1"/>
      <w:numFmt w:val="decimal"/>
      <w:pStyle w:val="Opsomming4"/>
      <w:lvlText w:val="%1"/>
      <w:lvlJc w:val="left"/>
      <w:pPr>
        <w:tabs>
          <w:tab w:val="num" w:pos="454"/>
        </w:tabs>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9AD39B5"/>
    <w:multiLevelType w:val="multilevel"/>
    <w:tmpl w:val="F3406F82"/>
    <w:styleLink w:val="Huidigelijst1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4E9734C9"/>
    <w:multiLevelType w:val="multilevel"/>
    <w:tmpl w:val="22EC01CC"/>
    <w:styleLink w:val="Huidigelijst14"/>
    <w:lvl w:ilvl="0">
      <w:start w:val="1"/>
      <w:numFmt w:val="bullet"/>
      <w:lvlText w:val=""/>
      <w:lvlJc w:val="left"/>
      <w:pPr>
        <w:ind w:left="284" w:firstLine="2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F414746"/>
    <w:multiLevelType w:val="multilevel"/>
    <w:tmpl w:val="A1BE60CA"/>
    <w:lvl w:ilvl="0">
      <w:start w:val="1"/>
      <w:numFmt w:val="decimal"/>
      <w:pStyle w:val="Succespunt"/>
      <w:suff w:val="nothing"/>
      <w:lvlText w:val="Succespunt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8004012"/>
    <w:multiLevelType w:val="multilevel"/>
    <w:tmpl w:val="897E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87002D6"/>
    <w:multiLevelType w:val="multilevel"/>
    <w:tmpl w:val="6F9C38E6"/>
    <w:styleLink w:val="Huidigelijst6"/>
    <w:lvl w:ilvl="0">
      <w:start w:val="1"/>
      <w:numFmt w:val="decimal"/>
      <w:suff w:val="space"/>
      <w:lvlText w:val="%1"/>
      <w:lvlJc w:val="left"/>
      <w:pPr>
        <w:ind w:left="0" w:hanging="1134"/>
      </w:pPr>
      <w:rPr>
        <w:rFonts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34" w15:restartNumberingAfterBreak="0">
    <w:nsid w:val="5BF5210E"/>
    <w:multiLevelType w:val="multilevel"/>
    <w:tmpl w:val="0BE4AF6E"/>
    <w:lvl w:ilvl="0">
      <w:start w:val="1"/>
      <w:numFmt w:val="bullet"/>
      <w:pStyle w:val="Opsomming1"/>
      <w:lvlText w:val=""/>
      <w:lvlJc w:val="left"/>
      <w:pPr>
        <w:tabs>
          <w:tab w:val="num" w:pos="340"/>
        </w:tabs>
        <w:ind w:left="340" w:hanging="340"/>
      </w:pPr>
      <w:rPr>
        <w:rFonts w:ascii="Symbol" w:hAnsi="Symbol" w:hint="default"/>
      </w:rPr>
    </w:lvl>
    <w:lvl w:ilvl="1">
      <w:numFmt w:val="bullet"/>
      <w:lvlText w:val="-"/>
      <w:lvlJc w:val="left"/>
      <w:pPr>
        <w:tabs>
          <w:tab w:val="num" w:pos="567"/>
        </w:tabs>
        <w:ind w:left="567" w:hanging="227"/>
      </w:pPr>
      <w:rPr>
        <w:rFonts w:ascii="Plus Jakarta Sans" w:hAnsi="Plus Jakarta San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66A62CB6"/>
    <w:multiLevelType w:val="multilevel"/>
    <w:tmpl w:val="7BBE9B14"/>
    <w:styleLink w:val="Huidigelijst2"/>
    <w:lvl w:ilvl="0">
      <w:start w:val="1"/>
      <w:numFmt w:val="decimal"/>
      <w:suff w:val="space"/>
      <w:lvlText w:val="%1"/>
      <w:lvlJc w:val="left"/>
      <w:pPr>
        <w:ind w:left="1134" w:hanging="1134"/>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6AC439CC"/>
    <w:multiLevelType w:val="multilevel"/>
    <w:tmpl w:val="7D9C71FE"/>
    <w:lvl w:ilvl="0">
      <w:start w:val="1"/>
      <w:numFmt w:val="decimal"/>
      <w:pStyle w:val="TabeltekstVraag"/>
      <w:suff w:val="nothing"/>
      <w:lvlText w:val="Vraag %1"/>
      <w:lvlJc w:val="left"/>
      <w:pPr>
        <w:ind w:left="340" w:hanging="34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4A526F4"/>
    <w:multiLevelType w:val="multilevel"/>
    <w:tmpl w:val="C1A6A462"/>
    <w:styleLink w:val="Huidigelijst11"/>
    <w:lvl w:ilvl="0">
      <w:start w:val="1"/>
      <w:numFmt w:val="decimal"/>
      <w:lvlText w:val="%1."/>
      <w:lvlJc w:val="left"/>
      <w:pPr>
        <w:ind w:left="0" w:hanging="360"/>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38" w15:restartNumberingAfterBreak="0">
    <w:nsid w:val="76C94055"/>
    <w:multiLevelType w:val="multilevel"/>
    <w:tmpl w:val="6A827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AA0170F"/>
    <w:multiLevelType w:val="hybridMultilevel"/>
    <w:tmpl w:val="83AA8E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D6150D4"/>
    <w:multiLevelType w:val="multilevel"/>
    <w:tmpl w:val="62FE417C"/>
    <w:styleLink w:val="Huidigelijst8"/>
    <w:lvl w:ilvl="0">
      <w:start w:val="1"/>
      <w:numFmt w:val="decimal"/>
      <w:suff w:val="space"/>
      <w:lvlText w:val="%1"/>
      <w:lvlJc w:val="left"/>
      <w:pPr>
        <w:ind w:left="1134" w:hanging="1134"/>
      </w:pPr>
      <w:rPr>
        <w:rFonts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num w:numId="1" w16cid:durableId="730230744">
    <w:abstractNumId w:val="11"/>
  </w:num>
  <w:num w:numId="2" w16cid:durableId="223757369">
    <w:abstractNumId w:val="35"/>
  </w:num>
  <w:num w:numId="3" w16cid:durableId="2030443591">
    <w:abstractNumId w:val="27"/>
  </w:num>
  <w:num w:numId="4" w16cid:durableId="426388439">
    <w:abstractNumId w:val="21"/>
  </w:num>
  <w:num w:numId="5" w16cid:durableId="1331638986">
    <w:abstractNumId w:val="23"/>
  </w:num>
  <w:num w:numId="6" w16cid:durableId="179123180">
    <w:abstractNumId w:val="33"/>
  </w:num>
  <w:num w:numId="7" w16cid:durableId="2041347551">
    <w:abstractNumId w:val="19"/>
  </w:num>
  <w:num w:numId="8" w16cid:durableId="733116619">
    <w:abstractNumId w:val="40"/>
  </w:num>
  <w:num w:numId="9" w16cid:durableId="1043094814">
    <w:abstractNumId w:val="10"/>
  </w:num>
  <w:num w:numId="10" w16cid:durableId="2064328709">
    <w:abstractNumId w:val="18"/>
  </w:num>
  <w:num w:numId="11" w16cid:durableId="187834974">
    <w:abstractNumId w:val="37"/>
  </w:num>
  <w:num w:numId="12" w16cid:durableId="1356273992">
    <w:abstractNumId w:val="12"/>
  </w:num>
  <w:num w:numId="13" w16cid:durableId="384572322">
    <w:abstractNumId w:val="29"/>
  </w:num>
  <w:num w:numId="14" w16cid:durableId="415593067">
    <w:abstractNumId w:val="17"/>
  </w:num>
  <w:num w:numId="15" w16cid:durableId="1247298519">
    <w:abstractNumId w:val="31"/>
  </w:num>
  <w:num w:numId="16" w16cid:durableId="1907105303">
    <w:abstractNumId w:val="13"/>
  </w:num>
  <w:num w:numId="17" w16cid:durableId="557982726">
    <w:abstractNumId w:val="20"/>
  </w:num>
  <w:num w:numId="18" w16cid:durableId="1543208293">
    <w:abstractNumId w:val="34"/>
  </w:num>
  <w:num w:numId="19" w16cid:durableId="1636325395">
    <w:abstractNumId w:val="15"/>
  </w:num>
  <w:num w:numId="20" w16cid:durableId="1224676673">
    <w:abstractNumId w:val="14"/>
  </w:num>
  <w:num w:numId="21" w16cid:durableId="850723436">
    <w:abstractNumId w:val="30"/>
  </w:num>
  <w:num w:numId="22" w16cid:durableId="1611232638">
    <w:abstractNumId w:val="25"/>
  </w:num>
  <w:num w:numId="23" w16cid:durableId="721709557">
    <w:abstractNumId w:val="24"/>
  </w:num>
  <w:num w:numId="24" w16cid:durableId="1264146025">
    <w:abstractNumId w:val="0"/>
  </w:num>
  <w:num w:numId="25" w16cid:durableId="78716274">
    <w:abstractNumId w:val="1"/>
  </w:num>
  <w:num w:numId="26" w16cid:durableId="670255676">
    <w:abstractNumId w:val="2"/>
  </w:num>
  <w:num w:numId="27" w16cid:durableId="746803976">
    <w:abstractNumId w:val="3"/>
  </w:num>
  <w:num w:numId="28" w16cid:durableId="517696427">
    <w:abstractNumId w:val="8"/>
  </w:num>
  <w:num w:numId="29" w16cid:durableId="853954803">
    <w:abstractNumId w:val="4"/>
  </w:num>
  <w:num w:numId="30" w16cid:durableId="49309025">
    <w:abstractNumId w:val="5"/>
  </w:num>
  <w:num w:numId="31" w16cid:durableId="2043553206">
    <w:abstractNumId w:val="6"/>
  </w:num>
  <w:num w:numId="32" w16cid:durableId="1653484520">
    <w:abstractNumId w:val="7"/>
  </w:num>
  <w:num w:numId="33" w16cid:durableId="811210452">
    <w:abstractNumId w:val="9"/>
  </w:num>
  <w:num w:numId="34" w16cid:durableId="96217378">
    <w:abstractNumId w:val="28"/>
  </w:num>
  <w:num w:numId="35" w16cid:durableId="10632168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78167215">
    <w:abstractNumId w:val="36"/>
  </w:num>
  <w:num w:numId="37" w16cid:durableId="1359890456">
    <w:abstractNumId w:val="39"/>
  </w:num>
  <w:num w:numId="38" w16cid:durableId="1623531770">
    <w:abstractNumId w:val="22"/>
  </w:num>
  <w:num w:numId="39" w16cid:durableId="1114053434">
    <w:abstractNumId w:val="16"/>
  </w:num>
  <w:num w:numId="40" w16cid:durableId="678434048">
    <w:abstractNumId w:val="32"/>
  </w:num>
  <w:num w:numId="41" w16cid:durableId="563951865">
    <w:abstractNumId w:val="38"/>
  </w:num>
  <w:num w:numId="42" w16cid:durableId="440421979">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1DC"/>
    <w:rsid w:val="00003CD0"/>
    <w:rsid w:val="00006B23"/>
    <w:rsid w:val="00006C96"/>
    <w:rsid w:val="00006F5F"/>
    <w:rsid w:val="000135E2"/>
    <w:rsid w:val="0001648E"/>
    <w:rsid w:val="00016A99"/>
    <w:rsid w:val="00016BA2"/>
    <w:rsid w:val="000240A1"/>
    <w:rsid w:val="000243AC"/>
    <w:rsid w:val="00033832"/>
    <w:rsid w:val="00034D2E"/>
    <w:rsid w:val="0004173B"/>
    <w:rsid w:val="00042F3F"/>
    <w:rsid w:val="0004660B"/>
    <w:rsid w:val="00052E52"/>
    <w:rsid w:val="00055B65"/>
    <w:rsid w:val="000570E6"/>
    <w:rsid w:val="000615C9"/>
    <w:rsid w:val="000624BB"/>
    <w:rsid w:val="00062BAA"/>
    <w:rsid w:val="00064CD2"/>
    <w:rsid w:val="000654A7"/>
    <w:rsid w:val="0006619C"/>
    <w:rsid w:val="00067ED7"/>
    <w:rsid w:val="000706D7"/>
    <w:rsid w:val="00071592"/>
    <w:rsid w:val="00083180"/>
    <w:rsid w:val="00090DCA"/>
    <w:rsid w:val="00091C6F"/>
    <w:rsid w:val="00092F2E"/>
    <w:rsid w:val="00092F5F"/>
    <w:rsid w:val="00093E00"/>
    <w:rsid w:val="000943D1"/>
    <w:rsid w:val="00095153"/>
    <w:rsid w:val="000B15D2"/>
    <w:rsid w:val="000B2DD2"/>
    <w:rsid w:val="000B58A4"/>
    <w:rsid w:val="000C6F3E"/>
    <w:rsid w:val="000D4C29"/>
    <w:rsid w:val="000E086D"/>
    <w:rsid w:val="000E235C"/>
    <w:rsid w:val="000E3CCF"/>
    <w:rsid w:val="000E51D0"/>
    <w:rsid w:val="000E60D6"/>
    <w:rsid w:val="000E6E5B"/>
    <w:rsid w:val="000E7CDD"/>
    <w:rsid w:val="000F516E"/>
    <w:rsid w:val="0010327D"/>
    <w:rsid w:val="001039A2"/>
    <w:rsid w:val="00106170"/>
    <w:rsid w:val="00123F07"/>
    <w:rsid w:val="00127664"/>
    <w:rsid w:val="00130828"/>
    <w:rsid w:val="00135AE2"/>
    <w:rsid w:val="0014320B"/>
    <w:rsid w:val="00150670"/>
    <w:rsid w:val="00155747"/>
    <w:rsid w:val="00155A65"/>
    <w:rsid w:val="001647FA"/>
    <w:rsid w:val="00170B56"/>
    <w:rsid w:val="00173392"/>
    <w:rsid w:val="00177566"/>
    <w:rsid w:val="001776D5"/>
    <w:rsid w:val="0018625B"/>
    <w:rsid w:val="001870A2"/>
    <w:rsid w:val="00191873"/>
    <w:rsid w:val="001A1021"/>
    <w:rsid w:val="001A7ADB"/>
    <w:rsid w:val="001C1109"/>
    <w:rsid w:val="001C1CE8"/>
    <w:rsid w:val="001C672E"/>
    <w:rsid w:val="001D189C"/>
    <w:rsid w:val="001D6EF5"/>
    <w:rsid w:val="001E2D39"/>
    <w:rsid w:val="001F54DD"/>
    <w:rsid w:val="0020203D"/>
    <w:rsid w:val="002024A1"/>
    <w:rsid w:val="00206E6F"/>
    <w:rsid w:val="002127DC"/>
    <w:rsid w:val="00213694"/>
    <w:rsid w:val="00214411"/>
    <w:rsid w:val="00214FB8"/>
    <w:rsid w:val="00220945"/>
    <w:rsid w:val="00223214"/>
    <w:rsid w:val="00231229"/>
    <w:rsid w:val="00236A2C"/>
    <w:rsid w:val="0023713C"/>
    <w:rsid w:val="00241C1F"/>
    <w:rsid w:val="00242FCA"/>
    <w:rsid w:val="002437A2"/>
    <w:rsid w:val="00243D28"/>
    <w:rsid w:val="00243E79"/>
    <w:rsid w:val="002527CA"/>
    <w:rsid w:val="00257054"/>
    <w:rsid w:val="00257DD3"/>
    <w:rsid w:val="00262CA8"/>
    <w:rsid w:val="002639DC"/>
    <w:rsid w:val="002667B4"/>
    <w:rsid w:val="00270A09"/>
    <w:rsid w:val="00270C1B"/>
    <w:rsid w:val="0027435D"/>
    <w:rsid w:val="00283CD4"/>
    <w:rsid w:val="0028560E"/>
    <w:rsid w:val="002878E7"/>
    <w:rsid w:val="00287EBF"/>
    <w:rsid w:val="002959D2"/>
    <w:rsid w:val="00297C67"/>
    <w:rsid w:val="002A2690"/>
    <w:rsid w:val="002B3B72"/>
    <w:rsid w:val="002B6AFD"/>
    <w:rsid w:val="002B7FE2"/>
    <w:rsid w:val="002C1F47"/>
    <w:rsid w:val="002C3A02"/>
    <w:rsid w:val="002C6F34"/>
    <w:rsid w:val="002D352C"/>
    <w:rsid w:val="002F4796"/>
    <w:rsid w:val="002F495E"/>
    <w:rsid w:val="00323BAE"/>
    <w:rsid w:val="00345DF4"/>
    <w:rsid w:val="003464A1"/>
    <w:rsid w:val="00347C95"/>
    <w:rsid w:val="003523D5"/>
    <w:rsid w:val="003565A9"/>
    <w:rsid w:val="003571EA"/>
    <w:rsid w:val="00360670"/>
    <w:rsid w:val="003711A5"/>
    <w:rsid w:val="00374060"/>
    <w:rsid w:val="00383725"/>
    <w:rsid w:val="00385D93"/>
    <w:rsid w:val="0039099C"/>
    <w:rsid w:val="00392189"/>
    <w:rsid w:val="00394E52"/>
    <w:rsid w:val="00395F9E"/>
    <w:rsid w:val="003A0231"/>
    <w:rsid w:val="003A3241"/>
    <w:rsid w:val="003A463B"/>
    <w:rsid w:val="003B1A20"/>
    <w:rsid w:val="003B3FEE"/>
    <w:rsid w:val="003B50F3"/>
    <w:rsid w:val="003B64F4"/>
    <w:rsid w:val="003B69FA"/>
    <w:rsid w:val="003B7A24"/>
    <w:rsid w:val="003C18EA"/>
    <w:rsid w:val="003C3616"/>
    <w:rsid w:val="003C50F3"/>
    <w:rsid w:val="003D220E"/>
    <w:rsid w:val="003D24A9"/>
    <w:rsid w:val="003E4943"/>
    <w:rsid w:val="003E5CCD"/>
    <w:rsid w:val="003F3530"/>
    <w:rsid w:val="003F7951"/>
    <w:rsid w:val="00400395"/>
    <w:rsid w:val="0040140A"/>
    <w:rsid w:val="00401900"/>
    <w:rsid w:val="00401DC1"/>
    <w:rsid w:val="00402B46"/>
    <w:rsid w:val="00407363"/>
    <w:rsid w:val="004107A2"/>
    <w:rsid w:val="00422EBF"/>
    <w:rsid w:val="00427C7E"/>
    <w:rsid w:val="004309E0"/>
    <w:rsid w:val="00433169"/>
    <w:rsid w:val="0043435B"/>
    <w:rsid w:val="00436B88"/>
    <w:rsid w:val="00437870"/>
    <w:rsid w:val="004415CB"/>
    <w:rsid w:val="00441C32"/>
    <w:rsid w:val="00444991"/>
    <w:rsid w:val="00444E32"/>
    <w:rsid w:val="00450130"/>
    <w:rsid w:val="00454523"/>
    <w:rsid w:val="004548AE"/>
    <w:rsid w:val="00455028"/>
    <w:rsid w:val="004563E2"/>
    <w:rsid w:val="00463EEC"/>
    <w:rsid w:val="00467B71"/>
    <w:rsid w:val="00473DC7"/>
    <w:rsid w:val="00474274"/>
    <w:rsid w:val="0047740F"/>
    <w:rsid w:val="00480500"/>
    <w:rsid w:val="00481698"/>
    <w:rsid w:val="0048288B"/>
    <w:rsid w:val="00484BEC"/>
    <w:rsid w:val="004861FF"/>
    <w:rsid w:val="00491FF7"/>
    <w:rsid w:val="004922A7"/>
    <w:rsid w:val="0049323B"/>
    <w:rsid w:val="004A3261"/>
    <w:rsid w:val="004B6528"/>
    <w:rsid w:val="004B7758"/>
    <w:rsid w:val="004C28BA"/>
    <w:rsid w:val="004C55C4"/>
    <w:rsid w:val="004C6DCC"/>
    <w:rsid w:val="004C7372"/>
    <w:rsid w:val="004D7F49"/>
    <w:rsid w:val="004F2CF5"/>
    <w:rsid w:val="004F3223"/>
    <w:rsid w:val="004F4661"/>
    <w:rsid w:val="00501351"/>
    <w:rsid w:val="005033D1"/>
    <w:rsid w:val="00503FA4"/>
    <w:rsid w:val="00504D83"/>
    <w:rsid w:val="00505B0C"/>
    <w:rsid w:val="005061CA"/>
    <w:rsid w:val="00506B0B"/>
    <w:rsid w:val="00510163"/>
    <w:rsid w:val="00510F08"/>
    <w:rsid w:val="0051185B"/>
    <w:rsid w:val="00511DB7"/>
    <w:rsid w:val="00515FF7"/>
    <w:rsid w:val="005161F4"/>
    <w:rsid w:val="005201C4"/>
    <w:rsid w:val="00523085"/>
    <w:rsid w:val="0053040E"/>
    <w:rsid w:val="005337BB"/>
    <w:rsid w:val="00550DD6"/>
    <w:rsid w:val="00553A85"/>
    <w:rsid w:val="005540B5"/>
    <w:rsid w:val="00556CDD"/>
    <w:rsid w:val="0055777F"/>
    <w:rsid w:val="00560410"/>
    <w:rsid w:val="00563010"/>
    <w:rsid w:val="00565C16"/>
    <w:rsid w:val="005662B8"/>
    <w:rsid w:val="00570DAD"/>
    <w:rsid w:val="00581156"/>
    <w:rsid w:val="00584234"/>
    <w:rsid w:val="005879CD"/>
    <w:rsid w:val="00590CD1"/>
    <w:rsid w:val="00595F83"/>
    <w:rsid w:val="005A727B"/>
    <w:rsid w:val="005B71A3"/>
    <w:rsid w:val="005C5A26"/>
    <w:rsid w:val="005C7113"/>
    <w:rsid w:val="005C76FB"/>
    <w:rsid w:val="005D51EB"/>
    <w:rsid w:val="005D6FE6"/>
    <w:rsid w:val="005E2DF3"/>
    <w:rsid w:val="005F0027"/>
    <w:rsid w:val="005F16FB"/>
    <w:rsid w:val="005F1F93"/>
    <w:rsid w:val="005F3106"/>
    <w:rsid w:val="005F35EF"/>
    <w:rsid w:val="005F506A"/>
    <w:rsid w:val="005F5074"/>
    <w:rsid w:val="005F693D"/>
    <w:rsid w:val="005F6A66"/>
    <w:rsid w:val="006005B9"/>
    <w:rsid w:val="00611F9C"/>
    <w:rsid w:val="00614259"/>
    <w:rsid w:val="0062097E"/>
    <w:rsid w:val="0062758F"/>
    <w:rsid w:val="00631384"/>
    <w:rsid w:val="0063185C"/>
    <w:rsid w:val="00642817"/>
    <w:rsid w:val="006435C1"/>
    <w:rsid w:val="006504A9"/>
    <w:rsid w:val="00653DD3"/>
    <w:rsid w:val="00657EE9"/>
    <w:rsid w:val="00660BC8"/>
    <w:rsid w:val="00664968"/>
    <w:rsid w:val="00666FDF"/>
    <w:rsid w:val="0066739B"/>
    <w:rsid w:val="00667528"/>
    <w:rsid w:val="00667F96"/>
    <w:rsid w:val="006710CC"/>
    <w:rsid w:val="00672286"/>
    <w:rsid w:val="006725EB"/>
    <w:rsid w:val="00673422"/>
    <w:rsid w:val="00675F1A"/>
    <w:rsid w:val="006804C8"/>
    <w:rsid w:val="00686A89"/>
    <w:rsid w:val="006957CD"/>
    <w:rsid w:val="00695B99"/>
    <w:rsid w:val="006A263C"/>
    <w:rsid w:val="006A285D"/>
    <w:rsid w:val="006A37AE"/>
    <w:rsid w:val="006A798C"/>
    <w:rsid w:val="006B3F7A"/>
    <w:rsid w:val="006B65C9"/>
    <w:rsid w:val="006B76E3"/>
    <w:rsid w:val="006C1755"/>
    <w:rsid w:val="006C4FFC"/>
    <w:rsid w:val="006C719E"/>
    <w:rsid w:val="006D7B3C"/>
    <w:rsid w:val="006F0820"/>
    <w:rsid w:val="006F3F21"/>
    <w:rsid w:val="006F43BD"/>
    <w:rsid w:val="007114D6"/>
    <w:rsid w:val="007234E4"/>
    <w:rsid w:val="007244FB"/>
    <w:rsid w:val="007265E6"/>
    <w:rsid w:val="0073160C"/>
    <w:rsid w:val="007341B2"/>
    <w:rsid w:val="007445AF"/>
    <w:rsid w:val="00751F40"/>
    <w:rsid w:val="00755EBE"/>
    <w:rsid w:val="00760299"/>
    <w:rsid w:val="00760890"/>
    <w:rsid w:val="00761A26"/>
    <w:rsid w:val="00762542"/>
    <w:rsid w:val="007632EC"/>
    <w:rsid w:val="00770195"/>
    <w:rsid w:val="007703E2"/>
    <w:rsid w:val="00770499"/>
    <w:rsid w:val="00771D48"/>
    <w:rsid w:val="00773990"/>
    <w:rsid w:val="00784319"/>
    <w:rsid w:val="00784B79"/>
    <w:rsid w:val="007857C4"/>
    <w:rsid w:val="007929FB"/>
    <w:rsid w:val="0079578C"/>
    <w:rsid w:val="007A4201"/>
    <w:rsid w:val="007A4766"/>
    <w:rsid w:val="007A681A"/>
    <w:rsid w:val="007A7825"/>
    <w:rsid w:val="007B2953"/>
    <w:rsid w:val="007C3B48"/>
    <w:rsid w:val="007C5127"/>
    <w:rsid w:val="007C5C21"/>
    <w:rsid w:val="007C6F3C"/>
    <w:rsid w:val="007D0C18"/>
    <w:rsid w:val="007D148A"/>
    <w:rsid w:val="007D1E58"/>
    <w:rsid w:val="007E3224"/>
    <w:rsid w:val="007E55EC"/>
    <w:rsid w:val="007E6666"/>
    <w:rsid w:val="007E66DE"/>
    <w:rsid w:val="007E7BF0"/>
    <w:rsid w:val="007F23BB"/>
    <w:rsid w:val="007F251B"/>
    <w:rsid w:val="007F2B88"/>
    <w:rsid w:val="00802685"/>
    <w:rsid w:val="00805D7B"/>
    <w:rsid w:val="00810722"/>
    <w:rsid w:val="008109A0"/>
    <w:rsid w:val="00812662"/>
    <w:rsid w:val="008135DB"/>
    <w:rsid w:val="008149E7"/>
    <w:rsid w:val="00836406"/>
    <w:rsid w:val="0084198C"/>
    <w:rsid w:val="00846A3F"/>
    <w:rsid w:val="00846EBF"/>
    <w:rsid w:val="00847F0A"/>
    <w:rsid w:val="00850270"/>
    <w:rsid w:val="0085048F"/>
    <w:rsid w:val="00851546"/>
    <w:rsid w:val="008554A8"/>
    <w:rsid w:val="008569A2"/>
    <w:rsid w:val="00857583"/>
    <w:rsid w:val="00865D64"/>
    <w:rsid w:val="0087004D"/>
    <w:rsid w:val="00872A83"/>
    <w:rsid w:val="00876E79"/>
    <w:rsid w:val="0088480E"/>
    <w:rsid w:val="00892CC6"/>
    <w:rsid w:val="00895452"/>
    <w:rsid w:val="00896FDD"/>
    <w:rsid w:val="00897571"/>
    <w:rsid w:val="008B178B"/>
    <w:rsid w:val="008B509E"/>
    <w:rsid w:val="008B562A"/>
    <w:rsid w:val="008B7607"/>
    <w:rsid w:val="008C1F02"/>
    <w:rsid w:val="008C350E"/>
    <w:rsid w:val="008C4037"/>
    <w:rsid w:val="008C5B22"/>
    <w:rsid w:val="008E2B63"/>
    <w:rsid w:val="008E7A81"/>
    <w:rsid w:val="008F6AE0"/>
    <w:rsid w:val="0090422C"/>
    <w:rsid w:val="00907D28"/>
    <w:rsid w:val="00910010"/>
    <w:rsid w:val="00910D59"/>
    <w:rsid w:val="0091146E"/>
    <w:rsid w:val="0091403D"/>
    <w:rsid w:val="009156E4"/>
    <w:rsid w:val="0091577B"/>
    <w:rsid w:val="00920CC9"/>
    <w:rsid w:val="00931032"/>
    <w:rsid w:val="00936B01"/>
    <w:rsid w:val="0094151C"/>
    <w:rsid w:val="00941589"/>
    <w:rsid w:val="009425AD"/>
    <w:rsid w:val="00957051"/>
    <w:rsid w:val="00957133"/>
    <w:rsid w:val="0095764C"/>
    <w:rsid w:val="009629E8"/>
    <w:rsid w:val="009637DA"/>
    <w:rsid w:val="00964619"/>
    <w:rsid w:val="009710C4"/>
    <w:rsid w:val="009733C9"/>
    <w:rsid w:val="009766F7"/>
    <w:rsid w:val="00977B29"/>
    <w:rsid w:val="00983CE1"/>
    <w:rsid w:val="00983D64"/>
    <w:rsid w:val="00985D51"/>
    <w:rsid w:val="009A0CA1"/>
    <w:rsid w:val="009A11E3"/>
    <w:rsid w:val="009A75BF"/>
    <w:rsid w:val="009A75C8"/>
    <w:rsid w:val="009C4C3C"/>
    <w:rsid w:val="009D38C0"/>
    <w:rsid w:val="009D69CF"/>
    <w:rsid w:val="009E08AC"/>
    <w:rsid w:val="009E1393"/>
    <w:rsid w:val="009E25BE"/>
    <w:rsid w:val="00A01C19"/>
    <w:rsid w:val="00A04905"/>
    <w:rsid w:val="00A04F40"/>
    <w:rsid w:val="00A074E1"/>
    <w:rsid w:val="00A12A3C"/>
    <w:rsid w:val="00A16AA6"/>
    <w:rsid w:val="00A26550"/>
    <w:rsid w:val="00A26F5F"/>
    <w:rsid w:val="00A307FE"/>
    <w:rsid w:val="00A30956"/>
    <w:rsid w:val="00A340BB"/>
    <w:rsid w:val="00A34E1A"/>
    <w:rsid w:val="00A37BE3"/>
    <w:rsid w:val="00A43EFB"/>
    <w:rsid w:val="00A5021A"/>
    <w:rsid w:val="00A51DF7"/>
    <w:rsid w:val="00A6063A"/>
    <w:rsid w:val="00A629F5"/>
    <w:rsid w:val="00A638EB"/>
    <w:rsid w:val="00A67E7A"/>
    <w:rsid w:val="00A71026"/>
    <w:rsid w:val="00A81CC8"/>
    <w:rsid w:val="00A81E7F"/>
    <w:rsid w:val="00A86CFD"/>
    <w:rsid w:val="00A968AF"/>
    <w:rsid w:val="00A979FE"/>
    <w:rsid w:val="00AB27E4"/>
    <w:rsid w:val="00AB33E4"/>
    <w:rsid w:val="00AB6E64"/>
    <w:rsid w:val="00AB7021"/>
    <w:rsid w:val="00AB7BFE"/>
    <w:rsid w:val="00AC1643"/>
    <w:rsid w:val="00AC5404"/>
    <w:rsid w:val="00AC575E"/>
    <w:rsid w:val="00AC7040"/>
    <w:rsid w:val="00AD306E"/>
    <w:rsid w:val="00AD5C44"/>
    <w:rsid w:val="00AE0342"/>
    <w:rsid w:val="00AE0BC2"/>
    <w:rsid w:val="00AE1EFD"/>
    <w:rsid w:val="00AE2F06"/>
    <w:rsid w:val="00AE5083"/>
    <w:rsid w:val="00AE6591"/>
    <w:rsid w:val="00AE746F"/>
    <w:rsid w:val="00AF0A1B"/>
    <w:rsid w:val="00AF4259"/>
    <w:rsid w:val="00AF47C7"/>
    <w:rsid w:val="00AF5136"/>
    <w:rsid w:val="00AF543C"/>
    <w:rsid w:val="00AF5AA0"/>
    <w:rsid w:val="00AF5D58"/>
    <w:rsid w:val="00B0304F"/>
    <w:rsid w:val="00B05A00"/>
    <w:rsid w:val="00B064C1"/>
    <w:rsid w:val="00B10B24"/>
    <w:rsid w:val="00B11091"/>
    <w:rsid w:val="00B11964"/>
    <w:rsid w:val="00B14B73"/>
    <w:rsid w:val="00B153CB"/>
    <w:rsid w:val="00B15DC7"/>
    <w:rsid w:val="00B21293"/>
    <w:rsid w:val="00B2584F"/>
    <w:rsid w:val="00B27CC3"/>
    <w:rsid w:val="00B31AD5"/>
    <w:rsid w:val="00B32E59"/>
    <w:rsid w:val="00B32FC0"/>
    <w:rsid w:val="00B33300"/>
    <w:rsid w:val="00B33AD0"/>
    <w:rsid w:val="00B34978"/>
    <w:rsid w:val="00B3529F"/>
    <w:rsid w:val="00B3577B"/>
    <w:rsid w:val="00B40A08"/>
    <w:rsid w:val="00B41BA9"/>
    <w:rsid w:val="00B44CFF"/>
    <w:rsid w:val="00B47997"/>
    <w:rsid w:val="00B506ED"/>
    <w:rsid w:val="00B50D8E"/>
    <w:rsid w:val="00B5278D"/>
    <w:rsid w:val="00B531DF"/>
    <w:rsid w:val="00B53490"/>
    <w:rsid w:val="00B56F82"/>
    <w:rsid w:val="00B63916"/>
    <w:rsid w:val="00B65CCE"/>
    <w:rsid w:val="00B74A83"/>
    <w:rsid w:val="00B92FC9"/>
    <w:rsid w:val="00B95D84"/>
    <w:rsid w:val="00B9758D"/>
    <w:rsid w:val="00BA00EA"/>
    <w:rsid w:val="00BA067B"/>
    <w:rsid w:val="00BA1CD2"/>
    <w:rsid w:val="00BA698A"/>
    <w:rsid w:val="00BA6A41"/>
    <w:rsid w:val="00BA7C19"/>
    <w:rsid w:val="00BB388A"/>
    <w:rsid w:val="00BD0A1B"/>
    <w:rsid w:val="00BD2DBB"/>
    <w:rsid w:val="00BD5904"/>
    <w:rsid w:val="00BD64E8"/>
    <w:rsid w:val="00BD67B8"/>
    <w:rsid w:val="00BE0133"/>
    <w:rsid w:val="00BE1343"/>
    <w:rsid w:val="00BE269E"/>
    <w:rsid w:val="00BF0E4F"/>
    <w:rsid w:val="00BF155F"/>
    <w:rsid w:val="00BF3C01"/>
    <w:rsid w:val="00BF6406"/>
    <w:rsid w:val="00BF72A2"/>
    <w:rsid w:val="00C00135"/>
    <w:rsid w:val="00C020D4"/>
    <w:rsid w:val="00C07459"/>
    <w:rsid w:val="00C07788"/>
    <w:rsid w:val="00C146B7"/>
    <w:rsid w:val="00C151CB"/>
    <w:rsid w:val="00C204B1"/>
    <w:rsid w:val="00C207A4"/>
    <w:rsid w:val="00C22E3C"/>
    <w:rsid w:val="00C23A0C"/>
    <w:rsid w:val="00C30577"/>
    <w:rsid w:val="00C30EE4"/>
    <w:rsid w:val="00C36F88"/>
    <w:rsid w:val="00C37E19"/>
    <w:rsid w:val="00C449F1"/>
    <w:rsid w:val="00C46348"/>
    <w:rsid w:val="00C54E57"/>
    <w:rsid w:val="00C60C78"/>
    <w:rsid w:val="00C62363"/>
    <w:rsid w:val="00C6677A"/>
    <w:rsid w:val="00C66B3B"/>
    <w:rsid w:val="00C66EF2"/>
    <w:rsid w:val="00C70441"/>
    <w:rsid w:val="00C70DB2"/>
    <w:rsid w:val="00C70EAC"/>
    <w:rsid w:val="00C77914"/>
    <w:rsid w:val="00C80CAE"/>
    <w:rsid w:val="00C80DCB"/>
    <w:rsid w:val="00C8694B"/>
    <w:rsid w:val="00C8767B"/>
    <w:rsid w:val="00C877EE"/>
    <w:rsid w:val="00C917CB"/>
    <w:rsid w:val="00C92792"/>
    <w:rsid w:val="00C94601"/>
    <w:rsid w:val="00C9478A"/>
    <w:rsid w:val="00C94B53"/>
    <w:rsid w:val="00CA10FF"/>
    <w:rsid w:val="00CA1EE2"/>
    <w:rsid w:val="00CB2A99"/>
    <w:rsid w:val="00CC0D9B"/>
    <w:rsid w:val="00CC2070"/>
    <w:rsid w:val="00CC451E"/>
    <w:rsid w:val="00CC7E00"/>
    <w:rsid w:val="00CC7F4E"/>
    <w:rsid w:val="00CD5E0F"/>
    <w:rsid w:val="00CE25BB"/>
    <w:rsid w:val="00CE39B0"/>
    <w:rsid w:val="00CE5714"/>
    <w:rsid w:val="00CE6AF6"/>
    <w:rsid w:val="00CF20AE"/>
    <w:rsid w:val="00CF3DF2"/>
    <w:rsid w:val="00D0132D"/>
    <w:rsid w:val="00D0616B"/>
    <w:rsid w:val="00D14C43"/>
    <w:rsid w:val="00D16266"/>
    <w:rsid w:val="00D169AD"/>
    <w:rsid w:val="00D25EDF"/>
    <w:rsid w:val="00D25F77"/>
    <w:rsid w:val="00D30ADC"/>
    <w:rsid w:val="00D3589E"/>
    <w:rsid w:val="00D37937"/>
    <w:rsid w:val="00D426ED"/>
    <w:rsid w:val="00D469B2"/>
    <w:rsid w:val="00D5109B"/>
    <w:rsid w:val="00D51271"/>
    <w:rsid w:val="00D52407"/>
    <w:rsid w:val="00D5321B"/>
    <w:rsid w:val="00D534AF"/>
    <w:rsid w:val="00D54A74"/>
    <w:rsid w:val="00D55FE1"/>
    <w:rsid w:val="00D56418"/>
    <w:rsid w:val="00D60103"/>
    <w:rsid w:val="00D607E2"/>
    <w:rsid w:val="00D70552"/>
    <w:rsid w:val="00D71517"/>
    <w:rsid w:val="00D76A61"/>
    <w:rsid w:val="00D77E6D"/>
    <w:rsid w:val="00D93053"/>
    <w:rsid w:val="00D956D2"/>
    <w:rsid w:val="00D96F5B"/>
    <w:rsid w:val="00D97C5D"/>
    <w:rsid w:val="00DA3569"/>
    <w:rsid w:val="00DA35FA"/>
    <w:rsid w:val="00DA592B"/>
    <w:rsid w:val="00DA73AA"/>
    <w:rsid w:val="00DB61C3"/>
    <w:rsid w:val="00DB6301"/>
    <w:rsid w:val="00DC5FAF"/>
    <w:rsid w:val="00DD61DC"/>
    <w:rsid w:val="00DD7095"/>
    <w:rsid w:val="00DD758F"/>
    <w:rsid w:val="00DE69DC"/>
    <w:rsid w:val="00DF3086"/>
    <w:rsid w:val="00E0657A"/>
    <w:rsid w:val="00E136BE"/>
    <w:rsid w:val="00E200EC"/>
    <w:rsid w:val="00E2339F"/>
    <w:rsid w:val="00E2360C"/>
    <w:rsid w:val="00E414D1"/>
    <w:rsid w:val="00E425E6"/>
    <w:rsid w:val="00E60B93"/>
    <w:rsid w:val="00E60DA7"/>
    <w:rsid w:val="00E67115"/>
    <w:rsid w:val="00E67823"/>
    <w:rsid w:val="00E67AB5"/>
    <w:rsid w:val="00E70669"/>
    <w:rsid w:val="00E72B8C"/>
    <w:rsid w:val="00E737C8"/>
    <w:rsid w:val="00E745FA"/>
    <w:rsid w:val="00E80169"/>
    <w:rsid w:val="00E82523"/>
    <w:rsid w:val="00E872F9"/>
    <w:rsid w:val="00E90873"/>
    <w:rsid w:val="00E9644E"/>
    <w:rsid w:val="00EA2A17"/>
    <w:rsid w:val="00EA5CDA"/>
    <w:rsid w:val="00EA7E26"/>
    <w:rsid w:val="00EB563B"/>
    <w:rsid w:val="00EB7228"/>
    <w:rsid w:val="00EC1684"/>
    <w:rsid w:val="00EC216A"/>
    <w:rsid w:val="00EC4052"/>
    <w:rsid w:val="00EC4F1D"/>
    <w:rsid w:val="00EC60E6"/>
    <w:rsid w:val="00ED01B2"/>
    <w:rsid w:val="00ED04F1"/>
    <w:rsid w:val="00ED4C25"/>
    <w:rsid w:val="00EE074B"/>
    <w:rsid w:val="00EE4A24"/>
    <w:rsid w:val="00EE4B4F"/>
    <w:rsid w:val="00EE7F1A"/>
    <w:rsid w:val="00EF10DE"/>
    <w:rsid w:val="00EF2D15"/>
    <w:rsid w:val="00EF6A84"/>
    <w:rsid w:val="00F00123"/>
    <w:rsid w:val="00F0107C"/>
    <w:rsid w:val="00F07867"/>
    <w:rsid w:val="00F1331C"/>
    <w:rsid w:val="00F178DD"/>
    <w:rsid w:val="00F201C1"/>
    <w:rsid w:val="00F203C3"/>
    <w:rsid w:val="00F21358"/>
    <w:rsid w:val="00F23ACB"/>
    <w:rsid w:val="00F249DC"/>
    <w:rsid w:val="00F25989"/>
    <w:rsid w:val="00F27E7E"/>
    <w:rsid w:val="00F31900"/>
    <w:rsid w:val="00F40BDC"/>
    <w:rsid w:val="00F445C2"/>
    <w:rsid w:val="00F568A8"/>
    <w:rsid w:val="00F667EA"/>
    <w:rsid w:val="00F705D0"/>
    <w:rsid w:val="00F7448E"/>
    <w:rsid w:val="00F76541"/>
    <w:rsid w:val="00F76614"/>
    <w:rsid w:val="00F829E7"/>
    <w:rsid w:val="00F87A1D"/>
    <w:rsid w:val="00F90DD7"/>
    <w:rsid w:val="00F92EC4"/>
    <w:rsid w:val="00F94466"/>
    <w:rsid w:val="00F955AB"/>
    <w:rsid w:val="00F9609D"/>
    <w:rsid w:val="00F96CF6"/>
    <w:rsid w:val="00FA478E"/>
    <w:rsid w:val="00FB125B"/>
    <w:rsid w:val="00FB5B64"/>
    <w:rsid w:val="00FC218F"/>
    <w:rsid w:val="00FC304F"/>
    <w:rsid w:val="00FC53CA"/>
    <w:rsid w:val="00FE2354"/>
    <w:rsid w:val="00FE481E"/>
    <w:rsid w:val="00FF1613"/>
    <w:rsid w:val="00FF4352"/>
    <w:rsid w:val="00FF5B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CFA87"/>
  <w15:chartTrackingRefBased/>
  <w15:docId w15:val="{C7379B62-2EB2-496B-BBC2-A6F2C9C6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lus Jakarta Sans" w:eastAsiaTheme="minorHAnsi" w:hAnsi="Plus Jakarta Sans" w:cstheme="minorBidi"/>
        <w:sz w:val="18"/>
        <w:szCs w:val="18"/>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7054"/>
  </w:style>
  <w:style w:type="paragraph" w:styleId="Kop1">
    <w:name w:val="heading 1"/>
    <w:basedOn w:val="Standaard"/>
    <w:next w:val="Standaard"/>
    <w:link w:val="Kop1Char"/>
    <w:uiPriority w:val="9"/>
    <w:qFormat/>
    <w:rsid w:val="00BE269E"/>
    <w:pPr>
      <w:keepNext/>
      <w:keepLines/>
      <w:pageBreakBefore/>
      <w:numPr>
        <w:numId w:val="12"/>
      </w:numPr>
      <w:spacing w:after="120" w:line="440" w:lineRule="atLeast"/>
      <w:outlineLvl w:val="0"/>
    </w:pPr>
    <w:rPr>
      <w:rFonts w:ascii="Plus Jakarta Sans ExtraBold" w:eastAsiaTheme="majorEastAsia" w:hAnsi="Plus Jakarta Sans ExtraBold" w:cstheme="majorBidi"/>
      <w:b/>
      <w:color w:val="009B6D" w:themeColor="accent1"/>
      <w:sz w:val="40"/>
      <w:szCs w:val="32"/>
    </w:rPr>
  </w:style>
  <w:style w:type="paragraph" w:styleId="Kop2">
    <w:name w:val="heading 2"/>
    <w:next w:val="Standaard"/>
    <w:link w:val="Kop2Char"/>
    <w:uiPriority w:val="9"/>
    <w:qFormat/>
    <w:rsid w:val="00106170"/>
    <w:pPr>
      <w:numPr>
        <w:ilvl w:val="1"/>
        <w:numId w:val="12"/>
      </w:numPr>
      <w:spacing w:after="80"/>
      <w:outlineLvl w:val="1"/>
    </w:pPr>
    <w:rPr>
      <w:rFonts w:eastAsiaTheme="majorEastAsia" w:cstheme="majorBidi"/>
      <w:b/>
      <w:color w:val="009B6D" w:themeColor="accent1"/>
      <w:sz w:val="28"/>
      <w:szCs w:val="26"/>
    </w:rPr>
  </w:style>
  <w:style w:type="paragraph" w:styleId="Kop3">
    <w:name w:val="heading 3"/>
    <w:basedOn w:val="Standaard"/>
    <w:next w:val="Standaard"/>
    <w:link w:val="Kop3Char"/>
    <w:uiPriority w:val="9"/>
    <w:qFormat/>
    <w:rsid w:val="001A7ADB"/>
    <w:pPr>
      <w:keepNext/>
      <w:keepLines/>
      <w:numPr>
        <w:ilvl w:val="2"/>
        <w:numId w:val="12"/>
      </w:numPr>
      <w:outlineLvl w:val="2"/>
    </w:pPr>
    <w:rPr>
      <w:rFonts w:eastAsiaTheme="majorEastAsia" w:cstheme="majorBidi"/>
      <w:b/>
      <w:color w:val="000000" w:themeColor="text1"/>
      <w:szCs w:val="24"/>
    </w:rPr>
  </w:style>
  <w:style w:type="paragraph" w:styleId="Kop4">
    <w:name w:val="heading 4"/>
    <w:basedOn w:val="Standaard"/>
    <w:next w:val="Standaard"/>
    <w:link w:val="Kop4Char"/>
    <w:uiPriority w:val="9"/>
    <w:semiHidden/>
    <w:qFormat/>
    <w:rsid w:val="00AE6591"/>
    <w:pPr>
      <w:keepNext/>
      <w:keepLines/>
      <w:numPr>
        <w:ilvl w:val="3"/>
        <w:numId w:val="12"/>
      </w:numPr>
      <w:spacing w:before="40"/>
      <w:outlineLvl w:val="3"/>
    </w:pPr>
    <w:rPr>
      <w:rFonts w:asciiTheme="majorHAnsi" w:eastAsiaTheme="majorEastAsia" w:hAnsiTheme="majorHAnsi" w:cstheme="majorBidi"/>
      <w:i/>
      <w:iCs/>
      <w:color w:val="007451" w:themeColor="accent1" w:themeShade="BF"/>
    </w:rPr>
  </w:style>
  <w:style w:type="paragraph" w:styleId="Kop5">
    <w:name w:val="heading 5"/>
    <w:basedOn w:val="Standaard"/>
    <w:next w:val="Standaard"/>
    <w:link w:val="Kop5Char"/>
    <w:uiPriority w:val="9"/>
    <w:semiHidden/>
    <w:qFormat/>
    <w:rsid w:val="00AE6591"/>
    <w:pPr>
      <w:keepNext/>
      <w:keepLines/>
      <w:numPr>
        <w:ilvl w:val="4"/>
        <w:numId w:val="12"/>
      </w:numPr>
      <w:spacing w:before="40"/>
      <w:outlineLvl w:val="4"/>
    </w:pPr>
    <w:rPr>
      <w:rFonts w:asciiTheme="majorHAnsi" w:eastAsiaTheme="majorEastAsia" w:hAnsiTheme="majorHAnsi" w:cstheme="majorBidi"/>
      <w:color w:val="007451" w:themeColor="accent1" w:themeShade="BF"/>
    </w:rPr>
  </w:style>
  <w:style w:type="paragraph" w:styleId="Kop6">
    <w:name w:val="heading 6"/>
    <w:basedOn w:val="Standaard"/>
    <w:next w:val="Standaard"/>
    <w:link w:val="Kop6Char"/>
    <w:uiPriority w:val="9"/>
    <w:semiHidden/>
    <w:qFormat/>
    <w:rsid w:val="00AE6591"/>
    <w:pPr>
      <w:keepNext/>
      <w:keepLines/>
      <w:numPr>
        <w:ilvl w:val="5"/>
        <w:numId w:val="12"/>
      </w:numPr>
      <w:spacing w:before="40"/>
      <w:outlineLvl w:val="5"/>
    </w:pPr>
    <w:rPr>
      <w:rFonts w:asciiTheme="majorHAnsi" w:eastAsiaTheme="majorEastAsia" w:hAnsiTheme="majorHAnsi" w:cstheme="majorBidi"/>
      <w:color w:val="004D36" w:themeColor="accent1" w:themeShade="7F"/>
    </w:rPr>
  </w:style>
  <w:style w:type="paragraph" w:styleId="Kop7">
    <w:name w:val="heading 7"/>
    <w:basedOn w:val="Standaard"/>
    <w:next w:val="Standaard"/>
    <w:link w:val="Kop7Char"/>
    <w:uiPriority w:val="9"/>
    <w:semiHidden/>
    <w:qFormat/>
    <w:rsid w:val="00AE6591"/>
    <w:pPr>
      <w:keepNext/>
      <w:keepLines/>
      <w:numPr>
        <w:ilvl w:val="6"/>
        <w:numId w:val="12"/>
      </w:numPr>
      <w:spacing w:before="40"/>
      <w:outlineLvl w:val="6"/>
    </w:pPr>
    <w:rPr>
      <w:rFonts w:asciiTheme="majorHAnsi" w:eastAsiaTheme="majorEastAsia" w:hAnsiTheme="majorHAnsi" w:cstheme="majorBidi"/>
      <w:i/>
      <w:iCs/>
      <w:color w:val="004D36" w:themeColor="accent1" w:themeShade="7F"/>
    </w:rPr>
  </w:style>
  <w:style w:type="paragraph" w:styleId="Kop8">
    <w:name w:val="heading 8"/>
    <w:basedOn w:val="Standaard"/>
    <w:next w:val="Standaard"/>
    <w:link w:val="Kop8Char"/>
    <w:uiPriority w:val="9"/>
    <w:semiHidden/>
    <w:qFormat/>
    <w:rsid w:val="00AE6591"/>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qFormat/>
    <w:rsid w:val="00AE6591"/>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2FC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92FC9"/>
  </w:style>
  <w:style w:type="paragraph" w:styleId="Voettekst">
    <w:name w:val="footer"/>
    <w:basedOn w:val="Standaard"/>
    <w:link w:val="VoettekstChar"/>
    <w:uiPriority w:val="99"/>
    <w:unhideWhenUsed/>
    <w:rsid w:val="00B92FC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92FC9"/>
  </w:style>
  <w:style w:type="table" w:styleId="Tabelraster">
    <w:name w:val="Table Grid"/>
    <w:basedOn w:val="Standaardtabel"/>
    <w:uiPriority w:val="39"/>
    <w:rsid w:val="00B92FC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t">
    <w:name w:val="Vet"/>
    <w:basedOn w:val="Standaard"/>
    <w:next w:val="Standaard"/>
    <w:qFormat/>
    <w:rsid w:val="00A81E7F"/>
    <w:rPr>
      <w:b/>
      <w:bCs/>
    </w:rPr>
  </w:style>
  <w:style w:type="paragraph" w:styleId="Geenafstand">
    <w:name w:val="No Spacing"/>
    <w:uiPriority w:val="1"/>
    <w:rsid w:val="001647FA"/>
    <w:pPr>
      <w:spacing w:line="240" w:lineRule="auto"/>
    </w:pPr>
  </w:style>
  <w:style w:type="paragraph" w:customStyle="1" w:styleId="Basisalinea">
    <w:name w:val="[Basisalinea]"/>
    <w:basedOn w:val="Standaard"/>
    <w:uiPriority w:val="99"/>
    <w:rsid w:val="00F705D0"/>
    <w:pPr>
      <w:autoSpaceDE w:val="0"/>
      <w:autoSpaceDN w:val="0"/>
      <w:adjustRightInd w:val="0"/>
      <w:spacing w:line="288" w:lineRule="auto"/>
      <w:textAlignment w:val="center"/>
    </w:pPr>
    <w:rPr>
      <w:rFonts w:ascii="MinionPro-Regular" w:hAnsi="MinionPro-Regular" w:cs="MinionPro-Regular"/>
      <w:color w:val="000000"/>
      <w:sz w:val="24"/>
      <w:szCs w:val="24"/>
    </w:rPr>
  </w:style>
  <w:style w:type="paragraph" w:customStyle="1" w:styleId="naw814">
    <w:name w:val="naw 8/14"/>
    <w:next w:val="Standaard"/>
    <w:uiPriority w:val="8"/>
    <w:rsid w:val="00ED4C25"/>
    <w:rPr>
      <w:color w:val="000000" w:themeColor="text1"/>
      <w:sz w:val="16"/>
    </w:rPr>
  </w:style>
  <w:style w:type="paragraph" w:customStyle="1" w:styleId="nawrood814">
    <w:name w:val="naw rood 8/14"/>
    <w:next w:val="naw814"/>
    <w:uiPriority w:val="8"/>
    <w:rsid w:val="000D4C29"/>
    <w:rPr>
      <w:rFonts w:ascii="Plus Jakarta Sans Medium" w:hAnsi="Plus Jakarta Sans Medium" w:cs="Times New Roman (Hoofdtekst CS)"/>
      <w:color w:val="D0021C" w:themeColor="accent2"/>
      <w:sz w:val="16"/>
    </w:rPr>
  </w:style>
  <w:style w:type="paragraph" w:customStyle="1" w:styleId="nawgroen814">
    <w:name w:val="naw groen 8/14"/>
    <w:basedOn w:val="Standaard"/>
    <w:uiPriority w:val="8"/>
    <w:rsid w:val="000D4C29"/>
    <w:rPr>
      <w:rFonts w:ascii="Plus Jakarta Sans Medium" w:hAnsi="Plus Jakarta Sans Medium" w:cs="Times New Roman (Hoofdtekst CS)"/>
      <w:color w:val="009B6D" w:themeColor="accent1"/>
      <w:sz w:val="16"/>
    </w:rPr>
  </w:style>
  <w:style w:type="paragraph" w:customStyle="1" w:styleId="Semibold9rood">
    <w:name w:val="Semibold 9 rood"/>
    <w:basedOn w:val="Standaard"/>
    <w:uiPriority w:val="8"/>
    <w:rsid w:val="002B7FE2"/>
    <w:pPr>
      <w:spacing w:line="240" w:lineRule="atLeast"/>
    </w:pPr>
    <w:rPr>
      <w:rFonts w:ascii="Plus Jakarta Sans SemiBold" w:hAnsi="Plus Jakarta Sans SemiBold"/>
      <w:b/>
      <w:color w:val="D0021C" w:themeColor="accent2"/>
    </w:rPr>
  </w:style>
  <w:style w:type="paragraph" w:customStyle="1" w:styleId="Semibold9groen">
    <w:name w:val="Semibold 9 groen"/>
    <w:basedOn w:val="Semibold9rood"/>
    <w:next w:val="Standaard"/>
    <w:uiPriority w:val="8"/>
    <w:rsid w:val="00A43EFB"/>
    <w:rPr>
      <w:color w:val="009B6D" w:themeColor="accent1"/>
    </w:rPr>
  </w:style>
  <w:style w:type="paragraph" w:styleId="Titel">
    <w:name w:val="Title"/>
    <w:next w:val="Standaard"/>
    <w:link w:val="TitelChar"/>
    <w:uiPriority w:val="10"/>
    <w:rsid w:val="00F955AB"/>
    <w:pPr>
      <w:spacing w:line="440" w:lineRule="atLeast"/>
      <w:contextualSpacing/>
    </w:pPr>
    <w:rPr>
      <w:rFonts w:eastAsiaTheme="majorEastAsia" w:cstheme="majorBidi"/>
      <w:color w:val="000000" w:themeColor="text1"/>
      <w:spacing w:val="-10"/>
      <w:kern w:val="28"/>
      <w:sz w:val="40"/>
      <w:szCs w:val="56"/>
    </w:rPr>
  </w:style>
  <w:style w:type="character" w:customStyle="1" w:styleId="TitelChar">
    <w:name w:val="Titel Char"/>
    <w:basedOn w:val="Standaardalinea-lettertype"/>
    <w:link w:val="Titel"/>
    <w:uiPriority w:val="10"/>
    <w:rsid w:val="00F955AB"/>
    <w:rPr>
      <w:rFonts w:ascii="Plus Jakarta Sans" w:eastAsiaTheme="majorEastAsia" w:hAnsi="Plus Jakarta Sans" w:cstheme="majorBidi"/>
      <w:color w:val="000000" w:themeColor="text1"/>
      <w:spacing w:val="-10"/>
      <w:kern w:val="28"/>
      <w:sz w:val="40"/>
      <w:szCs w:val="56"/>
    </w:rPr>
  </w:style>
  <w:style w:type="paragraph" w:customStyle="1" w:styleId="Kopvoorblad">
    <w:name w:val="Kop voorblad"/>
    <w:basedOn w:val="Standaard"/>
    <w:uiPriority w:val="8"/>
    <w:rsid w:val="00C6677A"/>
    <w:pPr>
      <w:framePr w:hSpace="142" w:wrap="around" w:vAnchor="page" w:hAnchor="page" w:x="1135" w:y="13212"/>
      <w:spacing w:line="1140" w:lineRule="exact"/>
      <w:suppressOverlap/>
    </w:pPr>
    <w:rPr>
      <w:rFonts w:ascii="Plus Jakarta Sans ExtraBold" w:hAnsi="Plus Jakarta Sans ExtraBold"/>
      <w:b/>
      <w:sz w:val="106"/>
    </w:rPr>
  </w:style>
  <w:style w:type="character" w:customStyle="1" w:styleId="Kop1Char">
    <w:name w:val="Kop 1 Char"/>
    <w:basedOn w:val="Standaardalinea-lettertype"/>
    <w:link w:val="Kop1"/>
    <w:uiPriority w:val="9"/>
    <w:rsid w:val="00BE269E"/>
    <w:rPr>
      <w:rFonts w:ascii="Plus Jakarta Sans ExtraBold" w:eastAsiaTheme="majorEastAsia" w:hAnsi="Plus Jakarta Sans ExtraBold" w:cstheme="majorBidi"/>
      <w:b/>
      <w:color w:val="009B6D" w:themeColor="accent1"/>
      <w:sz w:val="40"/>
      <w:szCs w:val="32"/>
    </w:rPr>
  </w:style>
  <w:style w:type="paragraph" w:customStyle="1" w:styleId="Kopjebold1010">
    <w:name w:val="Kopje bold 10/10"/>
    <w:next w:val="Standaard"/>
    <w:uiPriority w:val="7"/>
    <w:rsid w:val="00846EBF"/>
    <w:pPr>
      <w:spacing w:after="160" w:line="240" w:lineRule="atLeast"/>
    </w:pPr>
    <w:rPr>
      <w:b/>
      <w:color w:val="000000" w:themeColor="text1"/>
      <w:sz w:val="20"/>
    </w:rPr>
  </w:style>
  <w:style w:type="paragraph" w:customStyle="1" w:styleId="Inhoudsopgave">
    <w:name w:val="Inhoudsopgave"/>
    <w:uiPriority w:val="99"/>
    <w:rsid w:val="00FB5B64"/>
    <w:pPr>
      <w:autoSpaceDE w:val="0"/>
      <w:autoSpaceDN w:val="0"/>
      <w:adjustRightInd w:val="0"/>
      <w:spacing w:line="880" w:lineRule="atLeast"/>
      <w:textAlignment w:val="center"/>
    </w:pPr>
    <w:rPr>
      <w:rFonts w:ascii="Plus Jakarta Sans ExtraBold" w:hAnsi="Plus Jakarta Sans ExtraBold" w:cs="Plus Jakarta Sans ExtraBold"/>
      <w:b/>
      <w:bCs/>
      <w:color w:val="000000"/>
      <w:sz w:val="80"/>
      <w:szCs w:val="80"/>
    </w:rPr>
  </w:style>
  <w:style w:type="character" w:customStyle="1" w:styleId="Kop2Char">
    <w:name w:val="Kop 2 Char"/>
    <w:basedOn w:val="Standaardalinea-lettertype"/>
    <w:link w:val="Kop2"/>
    <w:uiPriority w:val="9"/>
    <w:rsid w:val="00106170"/>
    <w:rPr>
      <w:rFonts w:eastAsiaTheme="majorEastAsia" w:cstheme="majorBidi"/>
      <w:b/>
      <w:color w:val="009B6D" w:themeColor="accent1"/>
      <w:sz w:val="28"/>
      <w:szCs w:val="26"/>
    </w:rPr>
  </w:style>
  <w:style w:type="character" w:customStyle="1" w:styleId="Kop3Char">
    <w:name w:val="Kop 3 Char"/>
    <w:basedOn w:val="Standaardalinea-lettertype"/>
    <w:link w:val="Kop3"/>
    <w:uiPriority w:val="9"/>
    <w:rsid w:val="001A7ADB"/>
    <w:rPr>
      <w:rFonts w:eastAsiaTheme="majorEastAsia" w:cstheme="majorBidi"/>
      <w:b/>
      <w:color w:val="000000" w:themeColor="text1"/>
      <w:szCs w:val="24"/>
    </w:rPr>
  </w:style>
  <w:style w:type="character" w:customStyle="1" w:styleId="Kop4Char">
    <w:name w:val="Kop 4 Char"/>
    <w:basedOn w:val="Standaardalinea-lettertype"/>
    <w:link w:val="Kop4"/>
    <w:uiPriority w:val="9"/>
    <w:semiHidden/>
    <w:rsid w:val="00016A99"/>
    <w:rPr>
      <w:rFonts w:asciiTheme="majorHAnsi" w:eastAsiaTheme="majorEastAsia" w:hAnsiTheme="majorHAnsi" w:cstheme="majorBidi"/>
      <w:i/>
      <w:iCs/>
      <w:color w:val="007451" w:themeColor="accent1" w:themeShade="BF"/>
    </w:rPr>
  </w:style>
  <w:style w:type="character" w:customStyle="1" w:styleId="Kop5Char">
    <w:name w:val="Kop 5 Char"/>
    <w:basedOn w:val="Standaardalinea-lettertype"/>
    <w:link w:val="Kop5"/>
    <w:uiPriority w:val="9"/>
    <w:semiHidden/>
    <w:rsid w:val="00016A99"/>
    <w:rPr>
      <w:rFonts w:asciiTheme="majorHAnsi" w:eastAsiaTheme="majorEastAsia" w:hAnsiTheme="majorHAnsi" w:cstheme="majorBidi"/>
      <w:color w:val="007451" w:themeColor="accent1" w:themeShade="BF"/>
    </w:rPr>
  </w:style>
  <w:style w:type="character" w:customStyle="1" w:styleId="Kop6Char">
    <w:name w:val="Kop 6 Char"/>
    <w:basedOn w:val="Standaardalinea-lettertype"/>
    <w:link w:val="Kop6"/>
    <w:uiPriority w:val="9"/>
    <w:semiHidden/>
    <w:rsid w:val="00016A99"/>
    <w:rPr>
      <w:rFonts w:asciiTheme="majorHAnsi" w:eastAsiaTheme="majorEastAsia" w:hAnsiTheme="majorHAnsi" w:cstheme="majorBidi"/>
      <w:color w:val="004D36" w:themeColor="accent1" w:themeShade="7F"/>
    </w:rPr>
  </w:style>
  <w:style w:type="character" w:customStyle="1" w:styleId="Kop7Char">
    <w:name w:val="Kop 7 Char"/>
    <w:basedOn w:val="Standaardalinea-lettertype"/>
    <w:link w:val="Kop7"/>
    <w:uiPriority w:val="9"/>
    <w:semiHidden/>
    <w:rsid w:val="00016A99"/>
    <w:rPr>
      <w:rFonts w:asciiTheme="majorHAnsi" w:eastAsiaTheme="majorEastAsia" w:hAnsiTheme="majorHAnsi" w:cstheme="majorBidi"/>
      <w:i/>
      <w:iCs/>
      <w:color w:val="004D36" w:themeColor="accent1" w:themeShade="7F"/>
    </w:rPr>
  </w:style>
  <w:style w:type="character" w:customStyle="1" w:styleId="Kop8Char">
    <w:name w:val="Kop 8 Char"/>
    <w:basedOn w:val="Standaardalinea-lettertype"/>
    <w:link w:val="Kop8"/>
    <w:uiPriority w:val="9"/>
    <w:semiHidden/>
    <w:rsid w:val="00016A9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16A99"/>
    <w:rPr>
      <w:rFonts w:asciiTheme="majorHAnsi" w:eastAsiaTheme="majorEastAsia" w:hAnsiTheme="majorHAnsi" w:cstheme="majorBidi"/>
      <w:i/>
      <w:iCs/>
      <w:color w:val="272727" w:themeColor="text1" w:themeTint="D8"/>
      <w:sz w:val="21"/>
      <w:szCs w:val="21"/>
    </w:rPr>
  </w:style>
  <w:style w:type="numbering" w:customStyle="1" w:styleId="Huidigelijst1">
    <w:name w:val="Huidige lijst1"/>
    <w:uiPriority w:val="99"/>
    <w:rsid w:val="00FF1613"/>
    <w:pPr>
      <w:numPr>
        <w:numId w:val="1"/>
      </w:numPr>
    </w:pPr>
  </w:style>
  <w:style w:type="numbering" w:customStyle="1" w:styleId="Huidigelijst2">
    <w:name w:val="Huidige lijst2"/>
    <w:uiPriority w:val="99"/>
    <w:rsid w:val="00FF1613"/>
    <w:pPr>
      <w:numPr>
        <w:numId w:val="2"/>
      </w:numPr>
    </w:pPr>
  </w:style>
  <w:style w:type="numbering" w:customStyle="1" w:styleId="Huidigelijst3">
    <w:name w:val="Huidige lijst3"/>
    <w:uiPriority w:val="99"/>
    <w:rsid w:val="005C7113"/>
    <w:pPr>
      <w:numPr>
        <w:numId w:val="3"/>
      </w:numPr>
    </w:pPr>
  </w:style>
  <w:style w:type="numbering" w:customStyle="1" w:styleId="Huidigelijst4">
    <w:name w:val="Huidige lijst4"/>
    <w:uiPriority w:val="99"/>
    <w:rsid w:val="005C7113"/>
    <w:pPr>
      <w:numPr>
        <w:numId w:val="4"/>
      </w:numPr>
    </w:pPr>
  </w:style>
  <w:style w:type="numbering" w:customStyle="1" w:styleId="Huidigelijst5">
    <w:name w:val="Huidige lijst5"/>
    <w:uiPriority w:val="99"/>
    <w:rsid w:val="005C7113"/>
    <w:pPr>
      <w:numPr>
        <w:numId w:val="5"/>
      </w:numPr>
    </w:pPr>
  </w:style>
  <w:style w:type="numbering" w:customStyle="1" w:styleId="Huidigelijst6">
    <w:name w:val="Huidige lijst6"/>
    <w:uiPriority w:val="99"/>
    <w:rsid w:val="005C7113"/>
    <w:pPr>
      <w:numPr>
        <w:numId w:val="6"/>
      </w:numPr>
    </w:pPr>
  </w:style>
  <w:style w:type="numbering" w:customStyle="1" w:styleId="Huidigelijst7">
    <w:name w:val="Huidige lijst7"/>
    <w:uiPriority w:val="99"/>
    <w:rsid w:val="0055777F"/>
    <w:pPr>
      <w:numPr>
        <w:numId w:val="7"/>
      </w:numPr>
    </w:pPr>
  </w:style>
  <w:style w:type="numbering" w:customStyle="1" w:styleId="Huidigelijst8">
    <w:name w:val="Huidige lijst8"/>
    <w:uiPriority w:val="99"/>
    <w:rsid w:val="0055777F"/>
    <w:pPr>
      <w:numPr>
        <w:numId w:val="8"/>
      </w:numPr>
    </w:pPr>
  </w:style>
  <w:style w:type="paragraph" w:customStyle="1" w:styleId="Intro">
    <w:name w:val="Intro"/>
    <w:uiPriority w:val="7"/>
    <w:qFormat/>
    <w:rsid w:val="006B76E3"/>
    <w:pPr>
      <w:spacing w:after="120" w:line="340" w:lineRule="atLeast"/>
    </w:pPr>
    <w:rPr>
      <w:rFonts w:ascii="Plus Jakarta Sans SemiBold" w:hAnsi="Plus Jakarta Sans SemiBold"/>
      <w:b/>
      <w:color w:val="000000" w:themeColor="text1"/>
      <w:sz w:val="22"/>
    </w:rPr>
  </w:style>
  <w:style w:type="paragraph" w:customStyle="1" w:styleId="Kop1ZN">
    <w:name w:val="Kop 1 ZN"/>
    <w:next w:val="Standaard"/>
    <w:uiPriority w:val="9"/>
    <w:qFormat/>
    <w:rsid w:val="006C4FFC"/>
    <w:pPr>
      <w:spacing w:after="240" w:line="440" w:lineRule="atLeast"/>
    </w:pPr>
    <w:rPr>
      <w:rFonts w:ascii="Plus Jakarta Sans ExtraBold" w:hAnsi="Plus Jakarta Sans ExtraBold"/>
      <w:b/>
      <w:color w:val="009B6D" w:themeColor="accent1"/>
      <w:sz w:val="40"/>
    </w:rPr>
  </w:style>
  <w:style w:type="numbering" w:customStyle="1" w:styleId="Huidigelijst9">
    <w:name w:val="Huidige lijst9"/>
    <w:uiPriority w:val="99"/>
    <w:rsid w:val="0090422C"/>
    <w:pPr>
      <w:numPr>
        <w:numId w:val="9"/>
      </w:numPr>
    </w:pPr>
  </w:style>
  <w:style w:type="numbering" w:customStyle="1" w:styleId="Huidigelijst10">
    <w:name w:val="Huidige lijst10"/>
    <w:uiPriority w:val="99"/>
    <w:rsid w:val="0090422C"/>
    <w:pPr>
      <w:numPr>
        <w:numId w:val="10"/>
      </w:numPr>
    </w:pPr>
  </w:style>
  <w:style w:type="numbering" w:customStyle="1" w:styleId="Huidigelijst11">
    <w:name w:val="Huidige lijst11"/>
    <w:uiPriority w:val="99"/>
    <w:rsid w:val="0090422C"/>
    <w:pPr>
      <w:numPr>
        <w:numId w:val="11"/>
      </w:numPr>
    </w:pPr>
  </w:style>
  <w:style w:type="character" w:styleId="Tekstvantijdelijkeaanduiding">
    <w:name w:val="Placeholder Text"/>
    <w:basedOn w:val="Standaardalinea-lettertype"/>
    <w:uiPriority w:val="99"/>
    <w:semiHidden/>
    <w:rsid w:val="000E086D"/>
    <w:rPr>
      <w:color w:val="808080"/>
    </w:rPr>
  </w:style>
  <w:style w:type="numbering" w:customStyle="1" w:styleId="Huidigelijst12">
    <w:name w:val="Huidige lijst12"/>
    <w:uiPriority w:val="99"/>
    <w:rsid w:val="00AE6591"/>
    <w:pPr>
      <w:numPr>
        <w:numId w:val="13"/>
      </w:numPr>
    </w:pPr>
  </w:style>
  <w:style w:type="numbering" w:customStyle="1" w:styleId="Huidigelijst13">
    <w:name w:val="Huidige lijst13"/>
    <w:uiPriority w:val="99"/>
    <w:rsid w:val="00AE6591"/>
    <w:pPr>
      <w:numPr>
        <w:numId w:val="14"/>
      </w:numPr>
    </w:pPr>
  </w:style>
  <w:style w:type="paragraph" w:customStyle="1" w:styleId="Tabeltekst">
    <w:name w:val="Tabeltekst"/>
    <w:uiPriority w:val="5"/>
    <w:rsid w:val="00C37E19"/>
    <w:pPr>
      <w:spacing w:line="280" w:lineRule="exact"/>
    </w:pPr>
  </w:style>
  <w:style w:type="character" w:styleId="Hyperlink">
    <w:name w:val="Hyperlink"/>
    <w:basedOn w:val="Standaardalinea-lettertype"/>
    <w:uiPriority w:val="99"/>
    <w:unhideWhenUsed/>
    <w:rsid w:val="00957133"/>
    <w:rPr>
      <w:color w:val="000000" w:themeColor="hyperlink"/>
      <w:u w:val="single"/>
    </w:rPr>
  </w:style>
  <w:style w:type="paragraph" w:styleId="Inhopg1">
    <w:name w:val="toc 1"/>
    <w:next w:val="Standaard"/>
    <w:uiPriority w:val="39"/>
    <w:unhideWhenUsed/>
    <w:rsid w:val="00D70552"/>
    <w:pPr>
      <w:tabs>
        <w:tab w:val="left" w:pos="540"/>
        <w:tab w:val="left" w:pos="567"/>
        <w:tab w:val="right" w:pos="9072"/>
        <w:tab w:val="right" w:leader="dot" w:pos="9628"/>
      </w:tabs>
      <w:spacing w:before="400" w:after="80" w:line="440" w:lineRule="atLeast"/>
      <w:ind w:left="567" w:hanging="567"/>
    </w:pPr>
    <w:rPr>
      <w:rFonts w:ascii="Plus Jakarta Sans ExtraBold" w:hAnsi="Plus Jakarta Sans ExtraBold" w:cstheme="minorHAnsi"/>
      <w:b/>
      <w:bCs/>
      <w:iCs/>
      <w:color w:val="009B6D" w:themeColor="accent1"/>
      <w:sz w:val="40"/>
      <w:szCs w:val="24"/>
    </w:rPr>
  </w:style>
  <w:style w:type="paragraph" w:styleId="Inhopg2">
    <w:name w:val="toc 2"/>
    <w:next w:val="Standaard"/>
    <w:uiPriority w:val="39"/>
    <w:unhideWhenUsed/>
    <w:rsid w:val="00CE25BB"/>
    <w:pPr>
      <w:tabs>
        <w:tab w:val="left" w:pos="567"/>
        <w:tab w:val="right" w:pos="9072"/>
      </w:tabs>
    </w:pPr>
    <w:rPr>
      <w:rFonts w:cstheme="minorHAnsi"/>
      <w:bCs/>
      <w:szCs w:val="22"/>
    </w:rPr>
  </w:style>
  <w:style w:type="paragraph" w:customStyle="1" w:styleId="Succespunt">
    <w:name w:val="Succespunt"/>
    <w:uiPriority w:val="8"/>
    <w:rsid w:val="005F16FB"/>
    <w:pPr>
      <w:numPr>
        <w:numId w:val="15"/>
      </w:numPr>
      <w:spacing w:line="320" w:lineRule="exact"/>
      <w:ind w:left="357" w:hanging="357"/>
    </w:pPr>
    <w:rPr>
      <w:rFonts w:ascii="Plus Jakarta Sans Medium" w:hAnsi="Plus Jakarta Sans Medium"/>
      <w:b/>
    </w:rPr>
  </w:style>
  <w:style w:type="paragraph" w:customStyle="1" w:styleId="Leerpunt">
    <w:name w:val="Leerpunt"/>
    <w:uiPriority w:val="8"/>
    <w:rsid w:val="007445AF"/>
    <w:pPr>
      <w:numPr>
        <w:numId w:val="16"/>
      </w:numPr>
    </w:pPr>
    <w:rPr>
      <w:rFonts w:ascii="Plus Jakarta Sans Medium" w:hAnsi="Plus Jakarta Sans Medium"/>
      <w:b/>
    </w:rPr>
  </w:style>
  <w:style w:type="table" w:styleId="Rastertabel1licht">
    <w:name w:val="Grid Table 1 Light"/>
    <w:basedOn w:val="Standaardtabel"/>
    <w:uiPriority w:val="46"/>
    <w:rsid w:val="000E235C"/>
    <w:pPr>
      <w:spacing w:line="240" w:lineRule="auto"/>
    </w:pPr>
    <w:rPr>
      <w:rFonts w:asciiTheme="minorHAnsi" w:hAnsiTheme="minorHAns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Opsomming1">
    <w:name w:val="Opsomming 1"/>
    <w:basedOn w:val="Standaard"/>
    <w:uiPriority w:val="2"/>
    <w:qFormat/>
    <w:rsid w:val="00A67E7A"/>
    <w:pPr>
      <w:numPr>
        <w:numId w:val="18"/>
      </w:numPr>
    </w:pPr>
  </w:style>
  <w:style w:type="paragraph" w:customStyle="1" w:styleId="Opsomming2">
    <w:name w:val="Opsomming 2"/>
    <w:uiPriority w:val="2"/>
    <w:qFormat/>
    <w:rsid w:val="00A67E7A"/>
    <w:pPr>
      <w:numPr>
        <w:numId w:val="17"/>
      </w:numPr>
    </w:pPr>
  </w:style>
  <w:style w:type="paragraph" w:customStyle="1" w:styleId="Tabeltekstvet">
    <w:name w:val="Tabeltekst vet"/>
    <w:basedOn w:val="Tabeltekst"/>
    <w:next w:val="Tabeltekst"/>
    <w:uiPriority w:val="5"/>
    <w:rsid w:val="00A5021A"/>
    <w:rPr>
      <w:b/>
    </w:rPr>
  </w:style>
  <w:style w:type="paragraph" w:customStyle="1" w:styleId="Tabeltekstcursief">
    <w:name w:val="Tabeltekst cursief"/>
    <w:basedOn w:val="Tabeltekst"/>
    <w:next w:val="Tabeltekst"/>
    <w:uiPriority w:val="5"/>
    <w:rsid w:val="003B50F3"/>
    <w:rPr>
      <w:i/>
    </w:rPr>
  </w:style>
  <w:style w:type="paragraph" w:styleId="Lijstalinea">
    <w:name w:val="List Paragraph"/>
    <w:basedOn w:val="Standaard"/>
    <w:uiPriority w:val="34"/>
    <w:semiHidden/>
    <w:rsid w:val="008B178B"/>
    <w:pPr>
      <w:tabs>
        <w:tab w:val="left" w:pos="284"/>
      </w:tabs>
      <w:ind w:left="284" w:hanging="284"/>
      <w:contextualSpacing/>
    </w:pPr>
    <w:rPr>
      <w:rFonts w:cs="Times New Roman (Hoofdtekst CS)"/>
      <w:color w:val="000000" w:themeColor="text1"/>
    </w:rPr>
  </w:style>
  <w:style w:type="paragraph" w:styleId="Kopvaninhoudsopgave">
    <w:name w:val="TOC Heading"/>
    <w:basedOn w:val="Kop1"/>
    <w:next w:val="Standaard"/>
    <w:uiPriority w:val="39"/>
    <w:unhideWhenUsed/>
    <w:rsid w:val="00CE6AF6"/>
    <w:pPr>
      <w:numPr>
        <w:numId w:val="0"/>
      </w:numPr>
      <w:spacing w:before="480" w:after="0" w:line="276" w:lineRule="auto"/>
      <w:outlineLvl w:val="9"/>
    </w:pPr>
    <w:rPr>
      <w:rFonts w:asciiTheme="majorHAnsi" w:hAnsiTheme="majorHAnsi"/>
      <w:bCs/>
      <w:color w:val="007451" w:themeColor="accent1" w:themeShade="BF"/>
      <w:sz w:val="28"/>
      <w:szCs w:val="28"/>
      <w:lang w:eastAsia="nl-NL"/>
    </w:rPr>
  </w:style>
  <w:style w:type="paragraph" w:styleId="Inhopg3">
    <w:name w:val="toc 3"/>
    <w:basedOn w:val="Standaard"/>
    <w:next w:val="Standaard"/>
    <w:uiPriority w:val="39"/>
    <w:unhideWhenUsed/>
    <w:rsid w:val="00CE25BB"/>
    <w:pPr>
      <w:tabs>
        <w:tab w:val="left" w:pos="1134"/>
        <w:tab w:val="right" w:pos="9072"/>
      </w:tabs>
      <w:ind w:left="567"/>
    </w:pPr>
    <w:rPr>
      <w:rFonts w:cstheme="minorHAnsi"/>
      <w:color w:val="000000" w:themeColor="text1"/>
      <w:szCs w:val="20"/>
    </w:rPr>
  </w:style>
  <w:style w:type="paragraph" w:styleId="Inhopg4">
    <w:name w:val="toc 4"/>
    <w:basedOn w:val="Standaard"/>
    <w:next w:val="Standaard"/>
    <w:autoRedefine/>
    <w:uiPriority w:val="39"/>
    <w:semiHidden/>
    <w:rsid w:val="00CE6AF6"/>
    <w:pPr>
      <w:ind w:left="540"/>
    </w:pPr>
    <w:rPr>
      <w:rFonts w:asciiTheme="minorHAnsi" w:hAnsiTheme="minorHAnsi" w:cstheme="minorHAnsi"/>
      <w:sz w:val="20"/>
      <w:szCs w:val="20"/>
    </w:rPr>
  </w:style>
  <w:style w:type="paragraph" w:styleId="Inhopg5">
    <w:name w:val="toc 5"/>
    <w:basedOn w:val="Standaard"/>
    <w:next w:val="Standaard"/>
    <w:autoRedefine/>
    <w:uiPriority w:val="39"/>
    <w:semiHidden/>
    <w:rsid w:val="00CE6AF6"/>
    <w:pPr>
      <w:ind w:left="720"/>
    </w:pPr>
    <w:rPr>
      <w:rFonts w:asciiTheme="minorHAnsi" w:hAnsiTheme="minorHAnsi" w:cstheme="minorHAnsi"/>
      <w:sz w:val="20"/>
      <w:szCs w:val="20"/>
    </w:rPr>
  </w:style>
  <w:style w:type="paragraph" w:styleId="Inhopg6">
    <w:name w:val="toc 6"/>
    <w:basedOn w:val="Standaard"/>
    <w:next w:val="Standaard"/>
    <w:autoRedefine/>
    <w:uiPriority w:val="39"/>
    <w:semiHidden/>
    <w:rsid w:val="00CE6AF6"/>
    <w:pPr>
      <w:ind w:left="900"/>
    </w:pPr>
    <w:rPr>
      <w:rFonts w:asciiTheme="minorHAnsi" w:hAnsiTheme="minorHAnsi" w:cstheme="minorHAnsi"/>
      <w:sz w:val="20"/>
      <w:szCs w:val="20"/>
    </w:rPr>
  </w:style>
  <w:style w:type="paragraph" w:styleId="Inhopg7">
    <w:name w:val="toc 7"/>
    <w:basedOn w:val="Standaard"/>
    <w:next w:val="Standaard"/>
    <w:autoRedefine/>
    <w:uiPriority w:val="39"/>
    <w:semiHidden/>
    <w:rsid w:val="00CE6AF6"/>
    <w:pPr>
      <w:ind w:left="1080"/>
    </w:pPr>
    <w:rPr>
      <w:rFonts w:asciiTheme="minorHAnsi" w:hAnsiTheme="minorHAnsi" w:cstheme="minorHAnsi"/>
      <w:sz w:val="20"/>
      <w:szCs w:val="20"/>
    </w:rPr>
  </w:style>
  <w:style w:type="paragraph" w:styleId="Inhopg8">
    <w:name w:val="toc 8"/>
    <w:basedOn w:val="Standaard"/>
    <w:next w:val="Standaard"/>
    <w:autoRedefine/>
    <w:uiPriority w:val="39"/>
    <w:semiHidden/>
    <w:rsid w:val="00CE6AF6"/>
    <w:pPr>
      <w:ind w:left="1260"/>
    </w:pPr>
    <w:rPr>
      <w:rFonts w:asciiTheme="minorHAnsi" w:hAnsiTheme="minorHAnsi" w:cstheme="minorHAnsi"/>
      <w:sz w:val="20"/>
      <w:szCs w:val="20"/>
    </w:rPr>
  </w:style>
  <w:style w:type="paragraph" w:styleId="Inhopg9">
    <w:name w:val="toc 9"/>
    <w:basedOn w:val="Standaard"/>
    <w:next w:val="Standaard"/>
    <w:autoRedefine/>
    <w:uiPriority w:val="39"/>
    <w:semiHidden/>
    <w:rsid w:val="00CE6AF6"/>
    <w:pPr>
      <w:ind w:left="1440"/>
    </w:pPr>
    <w:rPr>
      <w:rFonts w:asciiTheme="minorHAnsi" w:hAnsiTheme="minorHAnsi" w:cstheme="minorHAnsi"/>
      <w:sz w:val="20"/>
      <w:szCs w:val="20"/>
    </w:rPr>
  </w:style>
  <w:style w:type="paragraph" w:customStyle="1" w:styleId="Tabelnr">
    <w:name w:val="Tabel nr"/>
    <w:uiPriority w:val="5"/>
    <w:rsid w:val="00AC1643"/>
    <w:pPr>
      <w:spacing w:line="280" w:lineRule="exact"/>
    </w:pPr>
  </w:style>
  <w:style w:type="paragraph" w:customStyle="1" w:styleId="Tabeltekst811">
    <w:name w:val="Tabeltekst 8/11"/>
    <w:uiPriority w:val="5"/>
    <w:rsid w:val="00A638EB"/>
    <w:pPr>
      <w:spacing w:line="200" w:lineRule="exact"/>
    </w:pPr>
    <w:rPr>
      <w:sz w:val="14"/>
    </w:rPr>
  </w:style>
  <w:style w:type="paragraph" w:customStyle="1" w:styleId="halvewitregel">
    <w:name w:val="halve witregel"/>
    <w:next w:val="Standaard"/>
    <w:uiPriority w:val="1"/>
    <w:rsid w:val="00DA73AA"/>
    <w:pPr>
      <w:spacing w:line="140" w:lineRule="exact"/>
    </w:pPr>
    <w:rPr>
      <w:sz w:val="12"/>
    </w:rPr>
  </w:style>
  <w:style w:type="paragraph" w:customStyle="1" w:styleId="Tussenkop">
    <w:name w:val="Tussenkop"/>
    <w:uiPriority w:val="3"/>
    <w:qFormat/>
    <w:rsid w:val="00FC304F"/>
    <w:pPr>
      <w:spacing w:line="300" w:lineRule="atLeast"/>
    </w:pPr>
    <w:rPr>
      <w:rFonts w:cs="Times New Roman (Hoofdtekst CS)"/>
      <w:b/>
      <w:color w:val="000000" w:themeColor="text1"/>
      <w:sz w:val="20"/>
    </w:rPr>
  </w:style>
  <w:style w:type="paragraph" w:customStyle="1" w:styleId="Cursief">
    <w:name w:val="Cursief"/>
    <w:uiPriority w:val="1"/>
    <w:qFormat/>
    <w:rsid w:val="00ED04F1"/>
    <w:rPr>
      <w:i/>
    </w:rPr>
  </w:style>
  <w:style w:type="numbering" w:customStyle="1" w:styleId="Huidigelijst14">
    <w:name w:val="Huidige lijst14"/>
    <w:uiPriority w:val="99"/>
    <w:rsid w:val="004861FF"/>
    <w:pPr>
      <w:numPr>
        <w:numId w:val="21"/>
      </w:numPr>
    </w:pPr>
  </w:style>
  <w:style w:type="numbering" w:customStyle="1" w:styleId="Huidigelijst15">
    <w:name w:val="Huidige lijst15"/>
    <w:uiPriority w:val="99"/>
    <w:rsid w:val="004861FF"/>
    <w:pPr>
      <w:numPr>
        <w:numId w:val="22"/>
      </w:numPr>
    </w:pPr>
  </w:style>
  <w:style w:type="paragraph" w:customStyle="1" w:styleId="Opsomming3">
    <w:name w:val="Opsomming 3"/>
    <w:uiPriority w:val="2"/>
    <w:qFormat/>
    <w:rsid w:val="00D77E6D"/>
    <w:pPr>
      <w:numPr>
        <w:numId w:val="23"/>
      </w:numPr>
    </w:pPr>
    <w:rPr>
      <w:rFonts w:cs="Times New Roman (Hoofdtekst CS)"/>
      <w:color w:val="000000" w:themeColor="text1"/>
    </w:rPr>
  </w:style>
  <w:style w:type="character" w:styleId="Onopgelostemelding">
    <w:name w:val="Unresolved Mention"/>
    <w:basedOn w:val="Standaardalinea-lettertype"/>
    <w:uiPriority w:val="99"/>
    <w:semiHidden/>
    <w:unhideWhenUsed/>
    <w:rsid w:val="00C46348"/>
    <w:rPr>
      <w:color w:val="605E5C"/>
      <w:shd w:val="clear" w:color="auto" w:fill="E1DFDD"/>
    </w:rPr>
  </w:style>
  <w:style w:type="paragraph" w:customStyle="1" w:styleId="Opsomming4">
    <w:name w:val="Opsomming 4"/>
    <w:uiPriority w:val="2"/>
    <w:qFormat/>
    <w:rsid w:val="001C1109"/>
    <w:pPr>
      <w:numPr>
        <w:numId w:val="34"/>
      </w:numPr>
    </w:pPr>
    <w:rPr>
      <w:b/>
    </w:rPr>
  </w:style>
  <w:style w:type="paragraph" w:customStyle="1" w:styleId="Inspringen8mm">
    <w:name w:val="Inspringen 8mm"/>
    <w:basedOn w:val="Standaard"/>
    <w:uiPriority w:val="1"/>
    <w:qFormat/>
    <w:rsid w:val="005061CA"/>
    <w:pPr>
      <w:ind w:left="454"/>
    </w:pPr>
  </w:style>
  <w:style w:type="character" w:styleId="Verwijzingopmerking">
    <w:name w:val="annotation reference"/>
    <w:basedOn w:val="Standaardalinea-lettertype"/>
    <w:uiPriority w:val="99"/>
    <w:semiHidden/>
    <w:unhideWhenUsed/>
    <w:rsid w:val="000240A1"/>
    <w:rPr>
      <w:sz w:val="16"/>
      <w:szCs w:val="16"/>
    </w:rPr>
  </w:style>
  <w:style w:type="paragraph" w:styleId="Tekstopmerking">
    <w:name w:val="annotation text"/>
    <w:basedOn w:val="Standaard"/>
    <w:link w:val="TekstopmerkingChar"/>
    <w:uiPriority w:val="99"/>
    <w:unhideWhenUsed/>
    <w:rsid w:val="000240A1"/>
    <w:pPr>
      <w:spacing w:line="240" w:lineRule="auto"/>
    </w:pPr>
    <w:rPr>
      <w:sz w:val="20"/>
      <w:szCs w:val="20"/>
    </w:rPr>
  </w:style>
  <w:style w:type="character" w:customStyle="1" w:styleId="TekstopmerkingChar">
    <w:name w:val="Tekst opmerking Char"/>
    <w:basedOn w:val="Standaardalinea-lettertype"/>
    <w:link w:val="Tekstopmerking"/>
    <w:uiPriority w:val="99"/>
    <w:rsid w:val="000240A1"/>
    <w:rPr>
      <w:sz w:val="20"/>
      <w:szCs w:val="20"/>
    </w:rPr>
  </w:style>
  <w:style w:type="paragraph" w:styleId="Onderwerpvanopmerking">
    <w:name w:val="annotation subject"/>
    <w:basedOn w:val="Tekstopmerking"/>
    <w:next w:val="Tekstopmerking"/>
    <w:link w:val="OnderwerpvanopmerkingChar"/>
    <w:uiPriority w:val="99"/>
    <w:semiHidden/>
    <w:unhideWhenUsed/>
    <w:rsid w:val="000240A1"/>
    <w:rPr>
      <w:b/>
      <w:bCs/>
    </w:rPr>
  </w:style>
  <w:style w:type="character" w:customStyle="1" w:styleId="OnderwerpvanopmerkingChar">
    <w:name w:val="Onderwerp van opmerking Char"/>
    <w:basedOn w:val="TekstopmerkingChar"/>
    <w:link w:val="Onderwerpvanopmerking"/>
    <w:uiPriority w:val="99"/>
    <w:semiHidden/>
    <w:rsid w:val="000240A1"/>
    <w:rPr>
      <w:b/>
      <w:bCs/>
      <w:sz w:val="20"/>
      <w:szCs w:val="20"/>
    </w:rPr>
  </w:style>
  <w:style w:type="paragraph" w:customStyle="1" w:styleId="Nummering">
    <w:name w:val="Nummering"/>
    <w:uiPriority w:val="2"/>
    <w:qFormat/>
    <w:rsid w:val="00D93053"/>
    <w:pPr>
      <w:numPr>
        <w:numId w:val="19"/>
      </w:numPr>
    </w:pPr>
  </w:style>
  <w:style w:type="paragraph" w:customStyle="1" w:styleId="TabeltekstVraag">
    <w:name w:val="Tabeltekst Vraag"/>
    <w:qFormat/>
    <w:rsid w:val="00614259"/>
    <w:pPr>
      <w:numPr>
        <w:numId w:val="36"/>
      </w:numPr>
      <w:spacing w:line="280" w:lineRule="exact"/>
    </w:pPr>
    <w:rPr>
      <w:b/>
    </w:rPr>
  </w:style>
  <w:style w:type="paragraph" w:styleId="Revisie">
    <w:name w:val="Revision"/>
    <w:hidden/>
    <w:uiPriority w:val="99"/>
    <w:semiHidden/>
    <w:rsid w:val="005D6FE6"/>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aKorte\Downloads\Marktconsultatie%20Persoonlijkheidsprofiel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15E93511334982B27CD07A1029253E"/>
        <w:category>
          <w:name w:val="Algemeen"/>
          <w:gallery w:val="placeholder"/>
        </w:category>
        <w:types>
          <w:type w:val="bbPlcHdr"/>
        </w:types>
        <w:behaviors>
          <w:behavior w:val="content"/>
        </w:behaviors>
        <w:guid w:val="{24A943DC-35CE-43A8-A1A2-75BAAC47D579}"/>
      </w:docPartPr>
      <w:docPartBody>
        <w:p w:rsidR="00C0067C" w:rsidRDefault="00C0067C">
          <w:pPr>
            <w:pStyle w:val="6715E93511334982B27CD07A1029253E"/>
          </w:pPr>
          <w:r w:rsidRPr="004A3261">
            <w:rPr>
              <w:rStyle w:val="Tekstvantijdelijkeaanduiding"/>
              <w:highlight w:val="yellow"/>
            </w:rPr>
            <w:t>Onderwerp</w:t>
          </w:r>
        </w:p>
      </w:docPartBody>
    </w:docPart>
    <w:docPart>
      <w:docPartPr>
        <w:name w:val="47893FA82FB74C03A53F35F428E810A5"/>
        <w:category>
          <w:name w:val="Algemeen"/>
          <w:gallery w:val="placeholder"/>
        </w:category>
        <w:types>
          <w:type w:val="bbPlcHdr"/>
        </w:types>
        <w:behaviors>
          <w:behavior w:val="content"/>
        </w:behaviors>
        <w:guid w:val="{26671F00-CCC2-4243-BE6F-5FA8E4FF3E38}"/>
      </w:docPartPr>
      <w:docPartBody>
        <w:p w:rsidR="00C0067C" w:rsidRDefault="00C0067C">
          <w:pPr>
            <w:pStyle w:val="47893FA82FB74C03A53F35F428E810A5"/>
          </w:pPr>
          <w:r w:rsidRPr="004A3261">
            <w:rPr>
              <w:rStyle w:val="Tekstvantijdelijkeaanduiding"/>
              <w:highlight w:val="yellow"/>
            </w:rPr>
            <w:t>Kenmerk</w:t>
          </w:r>
        </w:p>
      </w:docPartBody>
    </w:docPart>
    <w:docPart>
      <w:docPartPr>
        <w:name w:val="BF5E57E97E7043EB868F214C0458BDFB"/>
        <w:category>
          <w:name w:val="Algemeen"/>
          <w:gallery w:val="placeholder"/>
        </w:category>
        <w:types>
          <w:type w:val="bbPlcHdr"/>
        </w:types>
        <w:behaviors>
          <w:behavior w:val="content"/>
        </w:behaviors>
        <w:guid w:val="{AC60EBA5-69C1-4FFF-B666-79DECEE730FC}"/>
      </w:docPartPr>
      <w:docPartBody>
        <w:p w:rsidR="00C0067C" w:rsidRDefault="00C0067C">
          <w:pPr>
            <w:pStyle w:val="BF5E57E97E7043EB868F214C0458BDFB"/>
          </w:pPr>
          <w:r w:rsidRPr="00006C96">
            <w:rPr>
              <w:rStyle w:val="Tekstvantijdelijkeaanduiding"/>
              <w:highlight w:val="yellow"/>
            </w:rPr>
            <w:t xml:space="preserve">Kies </w:t>
          </w:r>
          <w:r>
            <w:rPr>
              <w:rStyle w:val="Tekstvantijdelijkeaanduiding"/>
              <w:highlight w:val="yellow"/>
            </w:rPr>
            <w:t>levering of d</w:t>
          </w:r>
          <w:r w:rsidRPr="00006C96">
            <w:rPr>
              <w:rStyle w:val="Tekstvantijdelijkeaanduiding"/>
              <w:highlight w:val="yellow"/>
            </w:rPr>
            <w:t>i</w:t>
          </w:r>
          <w:r>
            <w:rPr>
              <w:rStyle w:val="Tekstvantijdelijkeaanduiding"/>
              <w:highlight w:val="yellow"/>
            </w:rPr>
            <w:t>e</w:t>
          </w:r>
          <w:r w:rsidRPr="00006C96">
            <w:rPr>
              <w:rStyle w:val="Tekstvantijdelijkeaanduiding"/>
              <w:highlight w:val="yellow"/>
            </w:rPr>
            <w:t>n</w:t>
          </w:r>
          <w:r>
            <w:rPr>
              <w:rStyle w:val="Tekstvantijdelijkeaanduiding"/>
              <w:highlight w:val="yellow"/>
            </w:rPr>
            <w:t>st</w:t>
          </w:r>
        </w:p>
      </w:docPartBody>
    </w:docPart>
    <w:docPart>
      <w:docPartPr>
        <w:name w:val="3F44110DE5234CEC8751E33E7D8B2E7E"/>
        <w:category>
          <w:name w:val="Algemeen"/>
          <w:gallery w:val="placeholder"/>
        </w:category>
        <w:types>
          <w:type w:val="bbPlcHdr"/>
        </w:types>
        <w:behaviors>
          <w:behavior w:val="content"/>
        </w:behaviors>
        <w:guid w:val="{6AAEB031-D354-4CEA-8E47-E1A620554BC5}"/>
      </w:docPartPr>
      <w:docPartBody>
        <w:p w:rsidR="00C0067C" w:rsidRDefault="00C0067C">
          <w:pPr>
            <w:pStyle w:val="3F44110DE5234CEC8751E33E7D8B2E7E"/>
          </w:pPr>
          <w:r w:rsidRPr="004A3261">
            <w:rPr>
              <w:rStyle w:val="Tekstvantijdelijkeaanduiding"/>
              <w:highlight w:val="yellow"/>
            </w:rPr>
            <w:t>Onderwerp</w:t>
          </w:r>
        </w:p>
      </w:docPartBody>
    </w:docPart>
    <w:docPart>
      <w:docPartPr>
        <w:name w:val="3A956ADCBCEB49EE9E2EF60EAB485C94"/>
        <w:category>
          <w:name w:val="Algemeen"/>
          <w:gallery w:val="placeholder"/>
        </w:category>
        <w:types>
          <w:type w:val="bbPlcHdr"/>
        </w:types>
        <w:behaviors>
          <w:behavior w:val="content"/>
        </w:behaviors>
        <w:guid w:val="{AB70FDA7-B38B-44A9-B111-2EAD7077A1D9}"/>
      </w:docPartPr>
      <w:docPartBody>
        <w:p w:rsidR="00C0067C" w:rsidRDefault="00C0067C">
          <w:pPr>
            <w:pStyle w:val="3A956ADCBCEB49EE9E2EF60EAB485C94"/>
          </w:pPr>
          <w:r w:rsidRPr="00006C96">
            <w:rPr>
              <w:rStyle w:val="Tekstvantijdelijkeaanduiding"/>
              <w:highlight w:val="yellow"/>
            </w:rPr>
            <w:t>Kies</w:t>
          </w:r>
        </w:p>
      </w:docPartBody>
    </w:docPart>
    <w:docPart>
      <w:docPartPr>
        <w:name w:val="05E0F6B460554627A467507026119EB7"/>
        <w:category>
          <w:name w:val="Algemeen"/>
          <w:gallery w:val="placeholder"/>
        </w:category>
        <w:types>
          <w:type w:val="bbPlcHdr"/>
        </w:types>
        <w:behaviors>
          <w:behavior w:val="content"/>
        </w:behaviors>
        <w:guid w:val="{96C5BC2E-9F4D-4BE8-BCAF-3E208B8B2CE7}"/>
      </w:docPartPr>
      <w:docPartBody>
        <w:p w:rsidR="00C0067C" w:rsidRDefault="00C0067C">
          <w:pPr>
            <w:pStyle w:val="05E0F6B460554627A467507026119EB7"/>
          </w:pPr>
          <w:r w:rsidRPr="004A3261">
            <w:rPr>
              <w:rStyle w:val="Tekstvantijdelijkeaanduiding"/>
              <w:highlight w:val="yellow"/>
            </w:rPr>
            <w:t>Onderwerp</w:t>
          </w:r>
        </w:p>
      </w:docPartBody>
    </w:docPart>
    <w:docPart>
      <w:docPartPr>
        <w:name w:val="7319FDB525DD4DC28D81788D64543F44"/>
        <w:category>
          <w:name w:val="Algemeen"/>
          <w:gallery w:val="placeholder"/>
        </w:category>
        <w:types>
          <w:type w:val="bbPlcHdr"/>
        </w:types>
        <w:behaviors>
          <w:behavior w:val="content"/>
        </w:behaviors>
        <w:guid w:val="{40CF0E6A-A268-462B-8CC7-CEC4F84FC812}"/>
      </w:docPartPr>
      <w:docPartBody>
        <w:p w:rsidR="00C0067C" w:rsidRDefault="00C0067C">
          <w:pPr>
            <w:pStyle w:val="7319FDB525DD4DC28D81788D64543F44"/>
          </w:pPr>
          <w:r w:rsidRPr="00006C96">
            <w:rPr>
              <w:rStyle w:val="Tekstvantijdelijkeaanduiding"/>
              <w:highlight w:val="yellow"/>
            </w:rPr>
            <w:t>Kies dienstverlening of levering</w:t>
          </w:r>
        </w:p>
      </w:docPartBody>
    </w:docPart>
    <w:docPart>
      <w:docPartPr>
        <w:name w:val="AE6282632D8E485096684E15C1A301D0"/>
        <w:category>
          <w:name w:val="Algemeen"/>
          <w:gallery w:val="placeholder"/>
        </w:category>
        <w:types>
          <w:type w:val="bbPlcHdr"/>
        </w:types>
        <w:behaviors>
          <w:behavior w:val="content"/>
        </w:behaviors>
        <w:guid w:val="{446E66A7-0E8A-4E31-A09E-2522B36B254C}"/>
      </w:docPartPr>
      <w:docPartBody>
        <w:p w:rsidR="00C0067C" w:rsidRDefault="00C0067C">
          <w:pPr>
            <w:pStyle w:val="AE6282632D8E485096684E15C1A301D0"/>
          </w:pPr>
          <w:r w:rsidRPr="004A3261">
            <w:rPr>
              <w:rStyle w:val="Tekstvantijdelijkeaanduiding"/>
              <w:highlight w:val="yellow"/>
            </w:rPr>
            <w:t>Onderwerp</w:t>
          </w:r>
        </w:p>
      </w:docPartBody>
    </w:docPart>
    <w:docPart>
      <w:docPartPr>
        <w:name w:val="6E0BC73489E34DEE888B02D730F88334"/>
        <w:category>
          <w:name w:val="Algemeen"/>
          <w:gallery w:val="placeholder"/>
        </w:category>
        <w:types>
          <w:type w:val="bbPlcHdr"/>
        </w:types>
        <w:behaviors>
          <w:behavior w:val="content"/>
        </w:behaviors>
        <w:guid w:val="{DCF0F969-AD55-4958-8272-6D534DA3E9A2}"/>
      </w:docPartPr>
      <w:docPartBody>
        <w:p w:rsidR="00C0067C" w:rsidRDefault="00C0067C">
          <w:pPr>
            <w:pStyle w:val="6E0BC73489E34DEE888B02D730F88334"/>
          </w:pPr>
          <w:r w:rsidRPr="00006C96">
            <w:rPr>
              <w:rStyle w:val="Tekstvantijdelijkeaanduiding"/>
              <w:highlight w:val="yellow"/>
            </w:rPr>
            <w:t>Kies dienstverlening of levering</w:t>
          </w:r>
        </w:p>
      </w:docPartBody>
    </w:docPart>
    <w:docPart>
      <w:docPartPr>
        <w:name w:val="4EE8B2B4450D4DB49C2D2C0A249B19C8"/>
        <w:category>
          <w:name w:val="Algemeen"/>
          <w:gallery w:val="placeholder"/>
        </w:category>
        <w:types>
          <w:type w:val="bbPlcHdr"/>
        </w:types>
        <w:behaviors>
          <w:behavior w:val="content"/>
        </w:behaviors>
        <w:guid w:val="{F6BB8AE5-C55A-4CB1-830E-24D3C0EE7EC3}"/>
      </w:docPartPr>
      <w:docPartBody>
        <w:p w:rsidR="00C0067C" w:rsidRDefault="00C0067C">
          <w:pPr>
            <w:pStyle w:val="4EE8B2B4450D4DB49C2D2C0A249B19C8"/>
          </w:pPr>
          <w:r w:rsidRPr="004A3261">
            <w:rPr>
              <w:rStyle w:val="Tekstvantijdelijkeaanduiding"/>
              <w:highlight w:val="yellow"/>
            </w:rPr>
            <w:t>Onderwerp</w:t>
          </w:r>
        </w:p>
      </w:docPartBody>
    </w:docPart>
    <w:docPart>
      <w:docPartPr>
        <w:name w:val="B435CF8C985F41498F2A1BEA87EE406C"/>
        <w:category>
          <w:name w:val="Algemeen"/>
          <w:gallery w:val="placeholder"/>
        </w:category>
        <w:types>
          <w:type w:val="bbPlcHdr"/>
        </w:types>
        <w:behaviors>
          <w:behavior w:val="content"/>
        </w:behaviors>
        <w:guid w:val="{432014BC-AD42-447E-BEA1-29922134FA14}"/>
      </w:docPartPr>
      <w:docPartBody>
        <w:p w:rsidR="00C0067C" w:rsidRDefault="00C0067C">
          <w:pPr>
            <w:pStyle w:val="B435CF8C985F41498F2A1BEA87EE406C"/>
          </w:pPr>
          <w:r w:rsidRPr="00006C96">
            <w:rPr>
              <w:rStyle w:val="Tekstvantijdelijkeaanduiding"/>
              <w:highlight w:val="yellow"/>
            </w:rPr>
            <w:t>Kies</w:t>
          </w:r>
        </w:p>
      </w:docPartBody>
    </w:docPart>
    <w:docPart>
      <w:docPartPr>
        <w:name w:val="AEC44C2F8A74468D87912ADC167D2024"/>
        <w:category>
          <w:name w:val="Algemeen"/>
          <w:gallery w:val="placeholder"/>
        </w:category>
        <w:types>
          <w:type w:val="bbPlcHdr"/>
        </w:types>
        <w:behaviors>
          <w:behavior w:val="content"/>
        </w:behaviors>
        <w:guid w:val="{6DC1E344-C44B-48F8-8C4B-510E3905DB1E}"/>
      </w:docPartPr>
      <w:docPartBody>
        <w:p w:rsidR="00C0067C" w:rsidRDefault="00C0067C">
          <w:pPr>
            <w:pStyle w:val="AEC44C2F8A74468D87912ADC167D2024"/>
          </w:pPr>
          <w:r w:rsidRPr="00006C96">
            <w:rPr>
              <w:rStyle w:val="Tekstvantijdelijkeaanduiding"/>
              <w:highlight w:val="yellow"/>
            </w:rPr>
            <w:t>Kies</w:t>
          </w:r>
        </w:p>
      </w:docPartBody>
    </w:docPart>
    <w:docPart>
      <w:docPartPr>
        <w:name w:val="6922F8DF369E4048BE6C4CEB55CEA11D"/>
        <w:category>
          <w:name w:val="Algemeen"/>
          <w:gallery w:val="placeholder"/>
        </w:category>
        <w:types>
          <w:type w:val="bbPlcHdr"/>
        </w:types>
        <w:behaviors>
          <w:behavior w:val="content"/>
        </w:behaviors>
        <w:guid w:val="{98C49398-4874-44BC-969B-628AFE43D230}"/>
      </w:docPartPr>
      <w:docPartBody>
        <w:p w:rsidR="00C0067C" w:rsidRDefault="00C0067C">
          <w:pPr>
            <w:pStyle w:val="6922F8DF369E4048BE6C4CEB55CEA11D"/>
          </w:pPr>
          <w:r w:rsidRPr="00006C96">
            <w:rPr>
              <w:rStyle w:val="Tekstvantijdelijkeaanduiding"/>
              <w:highlight w:val="yellow"/>
            </w:rPr>
            <w:t>Kies</w:t>
          </w:r>
        </w:p>
      </w:docPartBody>
    </w:docPart>
    <w:docPart>
      <w:docPartPr>
        <w:name w:val="AE348E1525B545C790E46D0292C39A09"/>
        <w:category>
          <w:name w:val="Algemeen"/>
          <w:gallery w:val="placeholder"/>
        </w:category>
        <w:types>
          <w:type w:val="bbPlcHdr"/>
        </w:types>
        <w:behaviors>
          <w:behavior w:val="content"/>
        </w:behaviors>
        <w:guid w:val="{22316FD2-2BF4-4BFC-B366-686E9D0E643C}"/>
      </w:docPartPr>
      <w:docPartBody>
        <w:p w:rsidR="00C0067C" w:rsidRDefault="00C0067C">
          <w:pPr>
            <w:pStyle w:val="AE348E1525B545C790E46D0292C39A09"/>
          </w:pPr>
          <w:r w:rsidRPr="007C5127">
            <w:rPr>
              <w:rStyle w:val="Tekstvantijdelijkeaanduiding"/>
              <w:highlight w:val="yellow"/>
            </w:rPr>
            <w:t>Postcode en plaats</w:t>
          </w:r>
        </w:p>
      </w:docPartBody>
    </w:docPart>
    <w:docPart>
      <w:docPartPr>
        <w:name w:val="ACC8DA0E835D43FCAA774D50DFEE8ED6"/>
        <w:category>
          <w:name w:val="Algemeen"/>
          <w:gallery w:val="placeholder"/>
        </w:category>
        <w:types>
          <w:type w:val="bbPlcHdr"/>
        </w:types>
        <w:behaviors>
          <w:behavior w:val="content"/>
        </w:behaviors>
        <w:guid w:val="{20FC6613-63F9-4B1C-A687-59C76C5C8F14}"/>
      </w:docPartPr>
      <w:docPartBody>
        <w:p w:rsidR="00C0067C" w:rsidRDefault="00C0067C">
          <w:pPr>
            <w:pStyle w:val="ACC8DA0E835D43FCAA774D50DFEE8ED6"/>
          </w:pPr>
          <w:r w:rsidRPr="007C5127">
            <w:rPr>
              <w:rStyle w:val="Tekstvantijdelijkeaanduiding"/>
              <w:highlight w:val="yellow"/>
            </w:rPr>
            <w:t>Telefoonnummer</w:t>
          </w:r>
        </w:p>
      </w:docPartBody>
    </w:docPart>
    <w:docPart>
      <w:docPartPr>
        <w:name w:val="A1F21BA662C64691BC38943E75E49B1D"/>
        <w:category>
          <w:name w:val="Algemeen"/>
          <w:gallery w:val="placeholder"/>
        </w:category>
        <w:types>
          <w:type w:val="bbPlcHdr"/>
        </w:types>
        <w:behaviors>
          <w:behavior w:val="content"/>
        </w:behaviors>
        <w:guid w:val="{06D99991-AEA1-4B61-854E-BC4B61AA97B8}"/>
      </w:docPartPr>
      <w:docPartBody>
        <w:p w:rsidR="00C0067C" w:rsidRDefault="00C0067C">
          <w:pPr>
            <w:pStyle w:val="A1F21BA662C64691BC38943E75E49B1D"/>
          </w:pPr>
          <w:r w:rsidRPr="007C5127">
            <w:rPr>
              <w:rStyle w:val="Tekstvantijdelijkeaanduiding"/>
              <w:highlight w:val="yellow"/>
            </w:rPr>
            <w:t>Contactpersoon</w:t>
          </w:r>
        </w:p>
      </w:docPartBody>
    </w:docPart>
    <w:docPart>
      <w:docPartPr>
        <w:name w:val="C4676EE0C56F4DB7A112E4E109CC1A9F"/>
        <w:category>
          <w:name w:val="Algemeen"/>
          <w:gallery w:val="placeholder"/>
        </w:category>
        <w:types>
          <w:type w:val="bbPlcHdr"/>
        </w:types>
        <w:behaviors>
          <w:behavior w:val="content"/>
        </w:behaviors>
        <w:guid w:val="{6F086B2D-C91B-45E8-BAD1-DDEB73341053}"/>
      </w:docPartPr>
      <w:docPartBody>
        <w:p w:rsidR="00C0067C" w:rsidRDefault="00C0067C">
          <w:pPr>
            <w:pStyle w:val="C4676EE0C56F4DB7A112E4E109CC1A9F"/>
          </w:pPr>
          <w:r w:rsidRPr="007C5127">
            <w:rPr>
              <w:rStyle w:val="Tekstvantijdelijkeaanduiding"/>
              <w:highlight w:val="yellow"/>
            </w:rPr>
            <w:t>E-mailadres</w:t>
          </w:r>
        </w:p>
      </w:docPartBody>
    </w:docPart>
    <w:docPart>
      <w:docPartPr>
        <w:name w:val="99DA885B0E0A457A9C75D1F4DAB9504C"/>
        <w:category>
          <w:name w:val="Algemeen"/>
          <w:gallery w:val="placeholder"/>
        </w:category>
        <w:types>
          <w:type w:val="bbPlcHdr"/>
        </w:types>
        <w:behaviors>
          <w:behavior w:val="content"/>
        </w:behaviors>
        <w:guid w:val="{47205F4A-6BAE-436F-8FC3-BFD491A0D93A}"/>
      </w:docPartPr>
      <w:docPartBody>
        <w:p w:rsidR="00C0067C" w:rsidRDefault="00C0067C">
          <w:pPr>
            <w:pStyle w:val="99DA885B0E0A457A9C75D1F4DAB9504C"/>
          </w:pPr>
          <w:r w:rsidRPr="007C5127">
            <w:rPr>
              <w:rStyle w:val="Tekstvantijdelijkeaanduiding"/>
              <w:highlight w:val="yellow"/>
            </w:rPr>
            <w:t>url</w:t>
          </w:r>
        </w:p>
      </w:docPartBody>
    </w:docPart>
    <w:docPart>
      <w:docPartPr>
        <w:name w:val="48D3A6B8667240E6B170F9D92FF9CACC"/>
        <w:category>
          <w:name w:val="Algemeen"/>
          <w:gallery w:val="placeholder"/>
        </w:category>
        <w:types>
          <w:type w:val="bbPlcHdr"/>
        </w:types>
        <w:behaviors>
          <w:behavior w:val="content"/>
        </w:behaviors>
        <w:guid w:val="{DD44134B-E52D-45E2-93A6-3FD751886C18}"/>
      </w:docPartPr>
      <w:docPartBody>
        <w:p w:rsidR="00C0067C" w:rsidRDefault="00C0067C">
          <w:pPr>
            <w:pStyle w:val="48D3A6B8667240E6B170F9D92FF9CACC"/>
          </w:pPr>
          <w:r w:rsidRPr="00C30577">
            <w:rPr>
              <w:rStyle w:val="Tekstvantijdelijkeaanduiding"/>
              <w:highlight w:val="yellow"/>
            </w:rPr>
            <w:t>Korte beschrijving organisatie</w:t>
          </w:r>
        </w:p>
      </w:docPartBody>
    </w:docPart>
    <w:docPart>
      <w:docPartPr>
        <w:name w:val="8FE194F5077B4A29AA44E99697D8FB1D"/>
        <w:category>
          <w:name w:val="Algemeen"/>
          <w:gallery w:val="placeholder"/>
        </w:category>
        <w:types>
          <w:type w:val="bbPlcHdr"/>
        </w:types>
        <w:behaviors>
          <w:behavior w:val="content"/>
        </w:behaviors>
        <w:guid w:val="{3607C6F1-2EA2-4D1D-87BF-688555401FBB}"/>
      </w:docPartPr>
      <w:docPartBody>
        <w:p w:rsidR="00C0067C" w:rsidRDefault="00C0067C">
          <w:pPr>
            <w:pStyle w:val="8FE194F5077B4A29AA44E99697D8FB1D"/>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A0AC04A969A04B2E96B958A635114D1F"/>
        <w:category>
          <w:name w:val="Algemeen"/>
          <w:gallery w:val="placeholder"/>
        </w:category>
        <w:types>
          <w:type w:val="bbPlcHdr"/>
        </w:types>
        <w:behaviors>
          <w:behavior w:val="content"/>
        </w:behaviors>
        <w:guid w:val="{1B0A556E-4B37-4162-9205-4E3866B8E09E}"/>
      </w:docPartPr>
      <w:docPartBody>
        <w:p w:rsidR="009F2907" w:rsidRDefault="00A7424C" w:rsidP="00A7424C">
          <w:pPr>
            <w:pStyle w:val="A0AC04A969A04B2E96B958A635114D1F"/>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4598A8DB96274F7ABA4CF087F4E3D300"/>
        <w:category>
          <w:name w:val="Algemeen"/>
          <w:gallery w:val="placeholder"/>
        </w:category>
        <w:types>
          <w:type w:val="bbPlcHdr"/>
        </w:types>
        <w:behaviors>
          <w:behavior w:val="content"/>
        </w:behaviors>
        <w:guid w:val="{00FB6678-A303-4076-B04E-258EBB1F8457}"/>
      </w:docPartPr>
      <w:docPartBody>
        <w:p w:rsidR="00000000" w:rsidRDefault="0052122D" w:rsidP="0052122D">
          <w:pPr>
            <w:pStyle w:val="4598A8DB96274F7ABA4CF087F4E3D300"/>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B7F4058FB18C4A58A3B4C038FCC1B3A2"/>
        <w:category>
          <w:name w:val="Algemeen"/>
          <w:gallery w:val="placeholder"/>
        </w:category>
        <w:types>
          <w:type w:val="bbPlcHdr"/>
        </w:types>
        <w:behaviors>
          <w:behavior w:val="content"/>
        </w:behaviors>
        <w:guid w:val="{CD51373C-3014-4D21-BB19-03BDA260E97B}"/>
      </w:docPartPr>
      <w:docPartBody>
        <w:p w:rsidR="00000000" w:rsidRDefault="0052122D" w:rsidP="0052122D">
          <w:pPr>
            <w:pStyle w:val="B7F4058FB18C4A58A3B4C038FCC1B3A2"/>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850EED410F2449749D76B27C976121F4"/>
        <w:category>
          <w:name w:val="Algemeen"/>
          <w:gallery w:val="placeholder"/>
        </w:category>
        <w:types>
          <w:type w:val="bbPlcHdr"/>
        </w:types>
        <w:behaviors>
          <w:behavior w:val="content"/>
        </w:behaviors>
        <w:guid w:val="{2072199F-6F2E-406F-B067-B229A686CF96}"/>
      </w:docPartPr>
      <w:docPartBody>
        <w:p w:rsidR="00000000" w:rsidRDefault="0052122D" w:rsidP="0052122D">
          <w:pPr>
            <w:pStyle w:val="850EED410F2449749D76B27C976121F4"/>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A5A98E42813247C5ADEFB9D01C15A81B"/>
        <w:category>
          <w:name w:val="Algemeen"/>
          <w:gallery w:val="placeholder"/>
        </w:category>
        <w:types>
          <w:type w:val="bbPlcHdr"/>
        </w:types>
        <w:behaviors>
          <w:behavior w:val="content"/>
        </w:behaviors>
        <w:guid w:val="{F65E456D-8A5F-4880-8276-F55AF7A7268F}"/>
      </w:docPartPr>
      <w:docPartBody>
        <w:p w:rsidR="00000000" w:rsidRDefault="0052122D" w:rsidP="0052122D">
          <w:pPr>
            <w:pStyle w:val="A5A98E42813247C5ADEFB9D01C15A81B"/>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CB6B4743C2C8468B8660443CB47F04AB"/>
        <w:category>
          <w:name w:val="Algemeen"/>
          <w:gallery w:val="placeholder"/>
        </w:category>
        <w:types>
          <w:type w:val="bbPlcHdr"/>
        </w:types>
        <w:behaviors>
          <w:behavior w:val="content"/>
        </w:behaviors>
        <w:guid w:val="{D2152DC4-9C6D-44E7-9644-3DCC71559F32}"/>
      </w:docPartPr>
      <w:docPartBody>
        <w:p w:rsidR="00000000" w:rsidRDefault="0052122D" w:rsidP="0052122D">
          <w:pPr>
            <w:pStyle w:val="CB6B4743C2C8468B8660443CB47F04AB"/>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F62A2B1E02654BAD9A64AA09F76B1589"/>
        <w:category>
          <w:name w:val="Algemeen"/>
          <w:gallery w:val="placeholder"/>
        </w:category>
        <w:types>
          <w:type w:val="bbPlcHdr"/>
        </w:types>
        <w:behaviors>
          <w:behavior w:val="content"/>
        </w:behaviors>
        <w:guid w:val="{64D3D67D-02C3-4F6E-A264-43847B524B33}"/>
      </w:docPartPr>
      <w:docPartBody>
        <w:p w:rsidR="00000000" w:rsidRDefault="0052122D" w:rsidP="0052122D">
          <w:pPr>
            <w:pStyle w:val="F62A2B1E02654BAD9A64AA09F76B1589"/>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C9B4B41735734706A026D80991943E8C"/>
        <w:category>
          <w:name w:val="Algemeen"/>
          <w:gallery w:val="placeholder"/>
        </w:category>
        <w:types>
          <w:type w:val="bbPlcHdr"/>
        </w:types>
        <w:behaviors>
          <w:behavior w:val="content"/>
        </w:behaviors>
        <w:guid w:val="{41C8170C-CB1D-4A9A-A493-59D7D4A33588}"/>
      </w:docPartPr>
      <w:docPartBody>
        <w:p w:rsidR="00000000" w:rsidRDefault="0052122D" w:rsidP="0052122D">
          <w:pPr>
            <w:pStyle w:val="C9B4B41735734706A026D80991943E8C"/>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F7F92C89F0B245CDB17F764C8F107014"/>
        <w:category>
          <w:name w:val="Algemeen"/>
          <w:gallery w:val="placeholder"/>
        </w:category>
        <w:types>
          <w:type w:val="bbPlcHdr"/>
        </w:types>
        <w:behaviors>
          <w:behavior w:val="content"/>
        </w:behaviors>
        <w:guid w:val="{8E829D54-B37A-4566-B355-91B61A25A826}"/>
      </w:docPartPr>
      <w:docPartBody>
        <w:p w:rsidR="00000000" w:rsidRDefault="0052122D" w:rsidP="0052122D">
          <w:pPr>
            <w:pStyle w:val="F7F92C89F0B245CDB17F764C8F107014"/>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lus Jakarta Sans">
    <w:altName w:val="Cambria"/>
    <w:panose1 w:val="00000000000000000000"/>
    <w:charset w:val="00"/>
    <w:family w:val="auto"/>
    <w:pitch w:val="variable"/>
    <w:sig w:usb0="A10000FF" w:usb1="4000607B"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us Jakarta Sans ExtraBold">
    <w:altName w:val="Cambria"/>
    <w:charset w:val="00"/>
    <w:family w:val="roman"/>
    <w:pitch w:val="default"/>
  </w:font>
  <w:font w:name="MinionPro-Regular">
    <w:altName w:val="Calibri"/>
    <w:charset w:val="4D"/>
    <w:family w:val="auto"/>
    <w:pitch w:val="default"/>
    <w:sig w:usb0="00000003" w:usb1="00000000" w:usb2="00000000" w:usb3="00000000" w:csb0="00000001" w:csb1="00000000"/>
  </w:font>
  <w:font w:name="Plus Jakarta Sans Medium">
    <w:panose1 w:val="00000000000000000000"/>
    <w:charset w:val="00"/>
    <w:family w:val="auto"/>
    <w:pitch w:val="variable"/>
    <w:sig w:usb0="A10000FF" w:usb1="4000607B" w:usb2="00000000" w:usb3="00000000" w:csb0="00000193" w:csb1="00000000"/>
  </w:font>
  <w:font w:name="Times New Roman (Hoofdtekst CS)">
    <w:altName w:val="Times New Roman"/>
    <w:charset w:val="00"/>
    <w:family w:val="roman"/>
    <w:pitch w:val="default"/>
  </w:font>
  <w:font w:name="Plus Jakarta Sans SemiBold">
    <w:altName w:val="Calibri"/>
    <w:charset w:val="00"/>
    <w:family w:val="roman"/>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67C"/>
    <w:rsid w:val="000243AC"/>
    <w:rsid w:val="001D189C"/>
    <w:rsid w:val="004A4BF2"/>
    <w:rsid w:val="0052122D"/>
    <w:rsid w:val="0053040E"/>
    <w:rsid w:val="005558DF"/>
    <w:rsid w:val="005B41FE"/>
    <w:rsid w:val="00813495"/>
    <w:rsid w:val="00850270"/>
    <w:rsid w:val="009F2907"/>
    <w:rsid w:val="00A7424C"/>
    <w:rsid w:val="00B064C1"/>
    <w:rsid w:val="00B34592"/>
    <w:rsid w:val="00C0067C"/>
    <w:rsid w:val="00C60C78"/>
    <w:rsid w:val="00CD1D6A"/>
    <w:rsid w:val="00EF6A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2122D"/>
    <w:rPr>
      <w:color w:val="808080"/>
    </w:rPr>
  </w:style>
  <w:style w:type="paragraph" w:customStyle="1" w:styleId="6715E93511334982B27CD07A1029253E">
    <w:name w:val="6715E93511334982B27CD07A1029253E"/>
  </w:style>
  <w:style w:type="paragraph" w:customStyle="1" w:styleId="47893FA82FB74C03A53F35F428E810A5">
    <w:name w:val="47893FA82FB74C03A53F35F428E810A5"/>
  </w:style>
  <w:style w:type="paragraph" w:customStyle="1" w:styleId="BF5E57E97E7043EB868F214C0458BDFB">
    <w:name w:val="BF5E57E97E7043EB868F214C0458BDFB"/>
  </w:style>
  <w:style w:type="paragraph" w:customStyle="1" w:styleId="3F44110DE5234CEC8751E33E7D8B2E7E">
    <w:name w:val="3F44110DE5234CEC8751E33E7D8B2E7E"/>
  </w:style>
  <w:style w:type="paragraph" w:customStyle="1" w:styleId="3A956ADCBCEB49EE9E2EF60EAB485C94">
    <w:name w:val="3A956ADCBCEB49EE9E2EF60EAB485C94"/>
  </w:style>
  <w:style w:type="paragraph" w:customStyle="1" w:styleId="05E0F6B460554627A467507026119EB7">
    <w:name w:val="05E0F6B460554627A467507026119EB7"/>
  </w:style>
  <w:style w:type="paragraph" w:customStyle="1" w:styleId="7319FDB525DD4DC28D81788D64543F44">
    <w:name w:val="7319FDB525DD4DC28D81788D64543F44"/>
  </w:style>
  <w:style w:type="paragraph" w:customStyle="1" w:styleId="AE6282632D8E485096684E15C1A301D0">
    <w:name w:val="AE6282632D8E485096684E15C1A301D0"/>
  </w:style>
  <w:style w:type="paragraph" w:customStyle="1" w:styleId="A0AC04A969A04B2E96B958A635114D1F">
    <w:name w:val="A0AC04A969A04B2E96B958A635114D1F"/>
    <w:rsid w:val="00A7424C"/>
  </w:style>
  <w:style w:type="paragraph" w:customStyle="1" w:styleId="6E0BC73489E34DEE888B02D730F88334">
    <w:name w:val="6E0BC73489E34DEE888B02D730F88334"/>
  </w:style>
  <w:style w:type="paragraph" w:customStyle="1" w:styleId="4EE8B2B4450D4DB49C2D2C0A249B19C8">
    <w:name w:val="4EE8B2B4450D4DB49C2D2C0A249B19C8"/>
  </w:style>
  <w:style w:type="paragraph" w:customStyle="1" w:styleId="B435CF8C985F41498F2A1BEA87EE406C">
    <w:name w:val="B435CF8C985F41498F2A1BEA87EE406C"/>
  </w:style>
  <w:style w:type="paragraph" w:customStyle="1" w:styleId="AEC44C2F8A74468D87912ADC167D2024">
    <w:name w:val="AEC44C2F8A74468D87912ADC167D2024"/>
  </w:style>
  <w:style w:type="paragraph" w:customStyle="1" w:styleId="6922F8DF369E4048BE6C4CEB55CEA11D">
    <w:name w:val="6922F8DF369E4048BE6C4CEB55CEA11D"/>
  </w:style>
  <w:style w:type="paragraph" w:customStyle="1" w:styleId="AE348E1525B545C790E46D0292C39A09">
    <w:name w:val="AE348E1525B545C790E46D0292C39A09"/>
  </w:style>
  <w:style w:type="paragraph" w:customStyle="1" w:styleId="ACC8DA0E835D43FCAA774D50DFEE8ED6">
    <w:name w:val="ACC8DA0E835D43FCAA774D50DFEE8ED6"/>
  </w:style>
  <w:style w:type="paragraph" w:customStyle="1" w:styleId="A1F21BA662C64691BC38943E75E49B1D">
    <w:name w:val="A1F21BA662C64691BC38943E75E49B1D"/>
  </w:style>
  <w:style w:type="paragraph" w:customStyle="1" w:styleId="C4676EE0C56F4DB7A112E4E109CC1A9F">
    <w:name w:val="C4676EE0C56F4DB7A112E4E109CC1A9F"/>
  </w:style>
  <w:style w:type="paragraph" w:customStyle="1" w:styleId="99DA885B0E0A457A9C75D1F4DAB9504C">
    <w:name w:val="99DA885B0E0A457A9C75D1F4DAB9504C"/>
  </w:style>
  <w:style w:type="paragraph" w:customStyle="1" w:styleId="48D3A6B8667240E6B170F9D92FF9CACC">
    <w:name w:val="48D3A6B8667240E6B170F9D92FF9CACC"/>
  </w:style>
  <w:style w:type="paragraph" w:customStyle="1" w:styleId="8FE194F5077B4A29AA44E99697D8FB1D">
    <w:name w:val="8FE194F5077B4A29AA44E99697D8FB1D"/>
  </w:style>
  <w:style w:type="paragraph" w:customStyle="1" w:styleId="4598A8DB96274F7ABA4CF087F4E3D300">
    <w:name w:val="4598A8DB96274F7ABA4CF087F4E3D300"/>
    <w:rsid w:val="0052122D"/>
  </w:style>
  <w:style w:type="paragraph" w:customStyle="1" w:styleId="B7F4058FB18C4A58A3B4C038FCC1B3A2">
    <w:name w:val="B7F4058FB18C4A58A3B4C038FCC1B3A2"/>
    <w:rsid w:val="0052122D"/>
  </w:style>
  <w:style w:type="paragraph" w:customStyle="1" w:styleId="850EED410F2449749D76B27C976121F4">
    <w:name w:val="850EED410F2449749D76B27C976121F4"/>
    <w:rsid w:val="0052122D"/>
  </w:style>
  <w:style w:type="paragraph" w:customStyle="1" w:styleId="A5A98E42813247C5ADEFB9D01C15A81B">
    <w:name w:val="A5A98E42813247C5ADEFB9D01C15A81B"/>
    <w:rsid w:val="0052122D"/>
  </w:style>
  <w:style w:type="paragraph" w:customStyle="1" w:styleId="CB6B4743C2C8468B8660443CB47F04AB">
    <w:name w:val="CB6B4743C2C8468B8660443CB47F04AB"/>
    <w:rsid w:val="0052122D"/>
  </w:style>
  <w:style w:type="paragraph" w:customStyle="1" w:styleId="C4C78ACE33174A8EA90EF2285EAA5F3B">
    <w:name w:val="C4C78ACE33174A8EA90EF2285EAA5F3B"/>
    <w:rsid w:val="0052122D"/>
  </w:style>
  <w:style w:type="paragraph" w:customStyle="1" w:styleId="F62A2B1E02654BAD9A64AA09F76B1589">
    <w:name w:val="F62A2B1E02654BAD9A64AA09F76B1589"/>
    <w:rsid w:val="0052122D"/>
  </w:style>
  <w:style w:type="paragraph" w:customStyle="1" w:styleId="C9B4B41735734706A026D80991943E8C">
    <w:name w:val="C9B4B41735734706A026D80991943E8C"/>
    <w:rsid w:val="0052122D"/>
  </w:style>
  <w:style w:type="paragraph" w:customStyle="1" w:styleId="F7F92C89F0B245CDB17F764C8F107014">
    <w:name w:val="F7F92C89F0B245CDB17F764C8F107014"/>
    <w:rsid w:val="005212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VRG">
  <a:themeElements>
    <a:clrScheme name="VRG">
      <a:dk1>
        <a:srgbClr val="000000"/>
      </a:dk1>
      <a:lt1>
        <a:srgbClr val="FFFFFF"/>
      </a:lt1>
      <a:dk2>
        <a:srgbClr val="44546A"/>
      </a:dk2>
      <a:lt2>
        <a:srgbClr val="E7E6E6"/>
      </a:lt2>
      <a:accent1>
        <a:srgbClr val="009B6D"/>
      </a:accent1>
      <a:accent2>
        <a:srgbClr val="D0021C"/>
      </a:accent2>
      <a:accent3>
        <a:srgbClr val="303474"/>
      </a:accent3>
      <a:accent4>
        <a:srgbClr val="CEB246"/>
      </a:accent4>
      <a:accent5>
        <a:srgbClr val="FFFFFF"/>
      </a:accent5>
      <a:accent6>
        <a:srgbClr val="FFFFFF"/>
      </a:accent6>
      <a:hlink>
        <a:srgbClr val="000000"/>
      </a:hlink>
      <a:folHlink>
        <a:srgbClr val="000000"/>
      </a:folHlink>
    </a:clrScheme>
    <a:fontScheme name="VRG">
      <a:majorFont>
        <a:latin typeface="Plus Jakarta Sans ExtraBold"/>
        <a:ea typeface=""/>
        <a:cs typeface=""/>
      </a:majorFont>
      <a:minorFont>
        <a:latin typeface="Plus Jakarta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VeiligGroningenDEFkleur" id="{5E39023E-9093-C447-8444-E62E5E56319E}" vid="{650B28DB-73B3-4243-8FEF-FD65D5EEE2A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VRG xmlns="VRG Word templates input">
   <Aanbesteding>
       <VRG_Input>
          <EuAanbesteding></EuAanbesteding>
          <Onderwerp>Multi-zaaksysteem ten behoeve van Evenementenadvisering</Onderwerp>
          <Overeenkomst></Overeenkomst>
          <Tenderkenmerk></Tenderkenmerk>
          <Kenmerk>TN 607804</Kenmerk>
          <Opdrachtgever></Opdrachtgever>
       </VRG_Input>
   </Aanbesteding>
</VRG>
</file>

<file path=customXml/item2.xml><?xml version="1.0" encoding="utf-8"?>
<p:properties xmlns:p="http://schemas.microsoft.com/office/2006/metadata/properties" xmlns:xsi="http://www.w3.org/2001/XMLSchema-instance" xmlns:pc="http://schemas.microsoft.com/office/infopath/2007/PartnerControls">
  <documentManagement>
    <_dlc_DocId xmlns="8f53d26f-fb1d-408d-8998-a12adef28fc9">INKOOP-1498870986-37996</_dlc_DocId>
    <_dlc_DocIdUrl xmlns="8f53d26f-fb1d-408d-8998-a12adef28fc9">
      <Url>https://vrgroningen.sharepoint.com/sites/team-inkoop/_layouts/15/DocIdRedir.aspx?ID=INKOOP-1498870986-37996</Url>
      <Description>INKOOP-1498870986-37996</Description>
    </_dlc_DocIdUrl>
    <Auteur_x0028_s_x0029_ xmlns="8f53d26f-fb1d-408d-8998-a12adef28fc9">
      <UserInfo>
        <DisplayName/>
        <AccountId xsi:nil="true"/>
        <AccountType/>
      </UserInfo>
    </Auteur_x0028_s_x0029_>
    <Documentstatus xmlns="8f53d26f-fb1d-408d-8998-a12adef28fc9">Concept</Documentstatus>
    <Opmerkingen xmlns="8f53d26f-fb1d-408d-8998-a12adef28fc9" xsi:nil="true"/>
    <_ip_UnifiedCompliancePolicyUIAction xmlns="http://schemas.microsoft.com/sharepoint/v3" xsi:nil="true"/>
    <_ip_UnifiedCompliancePolicyProperties xmlns="http://schemas.microsoft.com/sharepoint/v3" xsi:nil="true"/>
    <lcf76f155ced4ddcb4097134ff3c332f xmlns="34fc3826-e21a-4013-b686-18e77ae39f2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Kopie" ma:contentTypeID="0x0101004BF19F1EF351B04BAE9D2BDA8EA44FF90028CD00CE48F10F4F9152698A31BBAF3E" ma:contentTypeVersion="22" ma:contentTypeDescription="" ma:contentTypeScope="" ma:versionID="89154e2b633d5a508bd24200414afdf7">
  <xsd:schema xmlns:xsd="http://www.w3.org/2001/XMLSchema" xmlns:xs="http://www.w3.org/2001/XMLSchema" xmlns:p="http://schemas.microsoft.com/office/2006/metadata/properties" xmlns:ns1="http://schemas.microsoft.com/sharepoint/v3" xmlns:ns2="8f53d26f-fb1d-408d-8998-a12adef28fc9" xmlns:ns3="34fc3826-e21a-4013-b686-18e77ae39f2b" targetNamespace="http://schemas.microsoft.com/office/2006/metadata/properties" ma:root="true" ma:fieldsID="0f148be1be503a8f74e2f46b74742510" ns1:_="" ns2:_="" ns3:_="">
    <xsd:import namespace="http://schemas.microsoft.com/sharepoint/v3"/>
    <xsd:import namespace="8f53d26f-fb1d-408d-8998-a12adef28fc9"/>
    <xsd:import namespace="34fc3826-e21a-4013-b686-18e77ae39f2b"/>
    <xsd:element name="properties">
      <xsd:complexType>
        <xsd:sequence>
          <xsd:element name="documentManagement">
            <xsd:complexType>
              <xsd:all>
                <xsd:element ref="ns2:Auteur_x0028_s_x0029_" minOccurs="0"/>
                <xsd:element ref="ns2:Documentstatus" minOccurs="0"/>
                <xsd:element ref="ns2:Opmerkingen" minOccurs="0"/>
                <xsd:element ref="ns2:_dlc_DocId" minOccurs="0"/>
                <xsd:element ref="ns2:_dlc_DocIdUrl" minOccurs="0"/>
                <xsd:element ref="ns2:_dlc_DocIdPersistId" minOccurs="0"/>
                <xsd:element ref="ns1:_ip_UnifiedCompliancePolicyProperties" minOccurs="0"/>
                <xsd:element ref="ns1:_ip_UnifiedCompliancePolicyUIAction"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53d26f-fb1d-408d-8998-a12adef28fc9" elementFormDefault="qualified">
    <xsd:import namespace="http://schemas.microsoft.com/office/2006/documentManagement/types"/>
    <xsd:import namespace="http://schemas.microsoft.com/office/infopath/2007/PartnerControls"/>
    <xsd:element name="Auteur_x0028_s_x0029_" ma:index="8" nillable="true" ma:displayName="Auteur(s)" ma:list="UserInfo" ma:SharePointGroup="0" ma:internalName="Auteur_x0028_s_x0029_"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status" ma:index="9" nillable="true" ma:displayName="Documentstatus" ma:default="Concept" ma:format="Dropdown" ma:internalName="Documentstatus" ma:readOnly="false">
      <xsd:simpleType>
        <xsd:restriction base="dms:Choice">
          <xsd:enumeration value="Concept"/>
          <xsd:enumeration value="Goedgekeurd"/>
          <xsd:enumeration value="Ter review"/>
          <xsd:enumeration value="Afgewezen"/>
          <xsd:enumeration value="Definitief"/>
        </xsd:restriction>
      </xsd:simpleType>
    </xsd:element>
    <xsd:element name="Opmerkingen" ma:index="10" nillable="true" ma:displayName="Opmerkingen" ma:internalName="Opmerkingen" ma:readOnly="false">
      <xsd:simpleType>
        <xsd:restriction base="dms:Note">
          <xsd:maxLength value="255"/>
        </xsd:restriction>
      </xsd:simpleType>
    </xsd:element>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4fc3826-e21a-4013-b686-18e77ae39f2b"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e023fec-95ab-410a-b1ab-f3e2312ff44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file>

<file path=customXml/itemProps1.xml><?xml version="1.0" encoding="utf-8"?>
<ds:datastoreItem xmlns:ds="http://schemas.openxmlformats.org/officeDocument/2006/customXml" ds:itemID="{B61C828C-44D4-48B2-B145-BF546BF6CC1B}">
  <ds:schemaRefs>
    <ds:schemaRef ds:uri="VRG Word templates input"/>
  </ds:schemaRefs>
</ds:datastoreItem>
</file>

<file path=customXml/itemProps2.xml><?xml version="1.0" encoding="utf-8"?>
<ds:datastoreItem xmlns:ds="http://schemas.openxmlformats.org/officeDocument/2006/customXml" ds:itemID="{27B10B76-C30F-4CEA-89DB-75BF5D111642}">
  <ds:schemaRefs>
    <ds:schemaRef ds:uri="http://schemas.microsoft.com/office/2006/metadata/properties"/>
    <ds:schemaRef ds:uri="http://schemas.microsoft.com/office/infopath/2007/PartnerControls"/>
    <ds:schemaRef ds:uri="8f53d26f-fb1d-408d-8998-a12adef28fc9"/>
    <ds:schemaRef ds:uri="http://schemas.microsoft.com/sharepoint/v3"/>
    <ds:schemaRef ds:uri="34fc3826-e21a-4013-b686-18e77ae39f2b"/>
  </ds:schemaRefs>
</ds:datastoreItem>
</file>

<file path=customXml/itemProps3.xml><?xml version="1.0" encoding="utf-8"?>
<ds:datastoreItem xmlns:ds="http://schemas.openxmlformats.org/officeDocument/2006/customXml" ds:itemID="{2565AD3C-5EF3-3B44-BDA2-1BD0DD6AC0B2}">
  <ds:schemaRefs>
    <ds:schemaRef ds:uri="http://schemas.openxmlformats.org/officeDocument/2006/bibliography"/>
  </ds:schemaRefs>
</ds:datastoreItem>
</file>

<file path=customXml/itemProps4.xml><?xml version="1.0" encoding="utf-8"?>
<ds:datastoreItem xmlns:ds="http://schemas.openxmlformats.org/officeDocument/2006/customXml" ds:itemID="{AD09A7D1-2BD3-41A0-BEC1-DC0F6171C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53d26f-fb1d-408d-8998-a12adef28fc9"/>
    <ds:schemaRef ds:uri="34fc3826-e21a-4013-b686-18e77ae3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BF9F803-DB4E-44CC-9B13-804F222207BE}">
  <ds:schemaRefs>
    <ds:schemaRef ds:uri="http://schemas.microsoft.com/sharepoint/events"/>
  </ds:schemaRefs>
</ds:datastoreItem>
</file>

<file path=customXml/itemProps6.xml><?xml version="1.0" encoding="utf-8"?>
<ds:datastoreItem xmlns:ds="http://schemas.openxmlformats.org/officeDocument/2006/customXml" ds:itemID="{E2677A33-687C-4C92-B37E-722319C7D6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Marktconsultatie Persoonlijkheidsprofielen</Template>
  <TotalTime>62</TotalTime>
  <Pages>8</Pages>
  <Words>1499</Words>
  <Characters>8249</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Korte</dc:creator>
  <cp:keywords/>
  <dc:description/>
  <cp:lastModifiedBy>Julia Korte</cp:lastModifiedBy>
  <cp:revision>56</cp:revision>
  <dcterms:created xsi:type="dcterms:W3CDTF">2026-08-20T06:54:00Z</dcterms:created>
  <dcterms:modified xsi:type="dcterms:W3CDTF">2026-08-26T09:52:00Z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0x0101004BF19F1EF351B04BAE9D2BDA8EA44FF90028CD00CE48F10F4F9152698A31BBAF3E</vt:lpwstr>
  </property>
  <property fmtid="{D5CDD505-2E9C-101B-9397-08002B2CF9AE}" pid="3" name="MediaServiceImageTags">
    <vt:lpwstr/>
  </property>
  <property fmtid="{D5CDD505-2E9C-101B-9397-08002B2CF9AE}" pid="4" name="_dlc_DocIdItemGuid">
    <vt:lpwstr>4189441d-f70e-4841-82f3-2106222359b4</vt:lpwstr>
  </property>
  <property fmtid="{D5CDD505-2E9C-101B-9397-08002B2CF9AE}" pid="5" name="_ExtendedDescription">
    <vt:lpwstr/>
  </property>
  <property fmtid="{D5CDD505-2E9C-101B-9397-08002B2CF9AE}" pid="6" name="TaxCatchAll">
    <vt:lpwstr/>
  </property>
  <property fmtid="{D5CDD505-2E9C-101B-9397-08002B2CF9AE}" pid="7" name="MSIP_Label_50a349e9-bb41-4b6b-87ae-df63e9d2e6d1_Enabled">
    <vt:lpwstr>true</vt:lpwstr>
  </property>
  <property fmtid="{D5CDD505-2E9C-101B-9397-08002B2CF9AE}" pid="8" name="MSIP_Label_50a349e9-bb41-4b6b-87ae-df63e9d2e6d1_SetDate">
    <vt:lpwstr>2026-08-11T11:41:39Z</vt:lpwstr>
  </property>
  <property fmtid="{D5CDD505-2E9C-101B-9397-08002B2CF9AE}" pid="9" name="MSIP_Label_50a349e9-bb41-4b6b-87ae-df63e9d2e6d1_Method">
    <vt:lpwstr>Standard</vt:lpwstr>
  </property>
  <property fmtid="{D5CDD505-2E9C-101B-9397-08002B2CF9AE}" pid="10" name="MSIP_Label_50a349e9-bb41-4b6b-87ae-df63e9d2e6d1_Name">
    <vt:lpwstr>Intern_Open</vt:lpwstr>
  </property>
  <property fmtid="{D5CDD505-2E9C-101B-9397-08002B2CF9AE}" pid="11" name="MSIP_Label_50a349e9-bb41-4b6b-87ae-df63e9d2e6d1_SiteId">
    <vt:lpwstr>1c2cb2be-7a1c-4236-9bdc-11ac2ffe6fd7</vt:lpwstr>
  </property>
  <property fmtid="{D5CDD505-2E9C-101B-9397-08002B2CF9AE}" pid="12" name="MSIP_Label_50a349e9-bb41-4b6b-87ae-df63e9d2e6d1_ActionId">
    <vt:lpwstr>189d2795-f6af-4218-8d7f-50c484db04b4</vt:lpwstr>
  </property>
  <property fmtid="{D5CDD505-2E9C-101B-9397-08002B2CF9AE}" pid="13" name="MSIP_Label_50a349e9-bb41-4b6b-87ae-df63e9d2e6d1_ContentBits">
    <vt:lpwstr>0</vt:lpwstr>
  </property>
  <property fmtid="{D5CDD505-2E9C-101B-9397-08002B2CF9AE}" pid="14" name="MSIP_Label_50a349e9-bb41-4b6b-87ae-df63e9d2e6d1_Tag">
    <vt:lpwstr>10, 3, 0, 1</vt:lpwstr>
  </property>
</Properties>
</file>