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83723" w14:textId="0D734FFF" w:rsidR="00185B1E" w:rsidRDefault="00117279" w:rsidP="006C2515">
      <w:pPr>
        <w:pStyle w:val="Kop1"/>
        <w:numPr>
          <w:ilvl w:val="0"/>
          <w:numId w:val="0"/>
        </w:numPr>
        <w:rPr>
          <w:lang w:val="nl-NL"/>
        </w:rPr>
      </w:pPr>
      <w:r w:rsidRPr="008202AF">
        <w:rPr>
          <w:noProof/>
          <w:lang w:val="nl-NL"/>
        </w:rPr>
        <mc:AlternateContent>
          <mc:Choice Requires="wps">
            <w:drawing>
              <wp:anchor distT="45720" distB="45720" distL="114300" distR="114300" simplePos="0" relativeHeight="251658245" behindDoc="1" locked="0" layoutInCell="1" allowOverlap="1" wp14:anchorId="3E309EE5" wp14:editId="6A4C8677">
                <wp:simplePos x="0" y="0"/>
                <wp:positionH relativeFrom="column">
                  <wp:posOffset>-127635</wp:posOffset>
                </wp:positionH>
                <wp:positionV relativeFrom="page">
                  <wp:posOffset>7026275</wp:posOffset>
                </wp:positionV>
                <wp:extent cx="5401994" cy="451413"/>
                <wp:effectExtent l="0" t="0" r="0" b="635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94" cy="451413"/>
                        </a:xfrm>
                        <a:prstGeom prst="rect">
                          <a:avLst/>
                        </a:prstGeom>
                        <a:noFill/>
                        <a:ln w="9525">
                          <a:noFill/>
                          <a:miter lim="800000"/>
                          <a:headEnd/>
                          <a:tailEnd/>
                        </a:ln>
                      </wps:spPr>
                      <wps:txbx>
                        <w:txbxContent>
                          <w:p w14:paraId="4A8244E4" w14:textId="64FFF7BD" w:rsidR="002D2476" w:rsidRPr="00D61D36" w:rsidRDefault="002D2476">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309EE5" id="_x0000_t202" coordsize="21600,21600" o:spt="202" path="m,l,21600r21600,l21600,xe">
                <v:stroke joinstyle="miter"/>
                <v:path gradientshapeok="t" o:connecttype="rect"/>
              </v:shapetype>
              <v:shape id="Tekstvak 217" o:spid="_x0000_s1026" type="#_x0000_t202" style="position:absolute;margin-left:-10.05pt;margin-top:553.25pt;width:425.35pt;height:35.5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" filled="f" stroked="f">
                <v:textbox>
                  <w:txbxContent>
                    <w:p w14:paraId="4A8244E4" w14:textId="64FFF7BD" w:rsidR="002D2476" w:rsidRPr="00D61D36" w:rsidRDefault="002D2476">
                      <w:pPr>
                        <w:rPr>
                          <w:lang w:val="nl-NL"/>
                        </w:rPr>
                      </w:pPr>
                    </w:p>
                  </w:txbxContent>
                </v:textbox>
                <w10:wrap anchory="page"/>
              </v:shape>
            </w:pict>
          </mc:Fallback>
        </mc:AlternateContent>
      </w:r>
      <w:bookmarkStart w:id="0" w:name="_Toc237957409"/>
      <w:r w:rsidR="009741E1" w:rsidRPr="00F05143">
        <w:rPr>
          <w:lang w:val="nl-NL"/>
        </w:rPr>
        <w:t>Bijlage I: Vragenlijst</w:t>
      </w:r>
      <w:bookmarkEnd w:id="0"/>
    </w:p>
    <w:p w14:paraId="758E233B" w14:textId="77777777" w:rsidR="005B7B6F" w:rsidRDefault="005B7B6F" w:rsidP="005B7B6F">
      <w:pPr>
        <w:rPr>
          <w:lang w:val="nl-NL"/>
        </w:rPr>
      </w:pPr>
    </w:p>
    <w:p w14:paraId="27CB3935" w14:textId="12A9ABB0" w:rsidR="00443C76" w:rsidRPr="00062B21" w:rsidRDefault="00443C76" w:rsidP="00443C76">
      <w:pPr>
        <w:rPr>
          <w:sz w:val="20"/>
          <w:szCs w:val="20"/>
          <w:lang w:val="nl-NL"/>
        </w:rPr>
      </w:pPr>
      <w:r w:rsidRPr="00062B21">
        <w:rPr>
          <w:sz w:val="20"/>
          <w:szCs w:val="20"/>
          <w:lang w:val="nl-NL"/>
        </w:rPr>
        <w:t xml:space="preserve">In het kader van de marktconsultatie wordt u verzocht onderstaande </w:t>
      </w:r>
      <w:r w:rsidR="00E0578A" w:rsidRPr="00062B21">
        <w:rPr>
          <w:sz w:val="20"/>
          <w:szCs w:val="20"/>
          <w:lang w:val="nl-NL"/>
        </w:rPr>
        <w:t xml:space="preserve">tabel en </w:t>
      </w:r>
      <w:r w:rsidRPr="00062B21">
        <w:rPr>
          <w:sz w:val="20"/>
          <w:szCs w:val="20"/>
          <w:lang w:val="nl-NL"/>
        </w:rPr>
        <w:t>vragenlijst</w:t>
      </w:r>
      <w:r w:rsidR="00E0578A" w:rsidRPr="00062B21">
        <w:rPr>
          <w:sz w:val="20"/>
          <w:szCs w:val="20"/>
          <w:lang w:val="nl-NL"/>
        </w:rPr>
        <w:t>en</w:t>
      </w:r>
      <w:r w:rsidRPr="00062B21">
        <w:rPr>
          <w:sz w:val="20"/>
          <w:szCs w:val="20"/>
          <w:lang w:val="nl-NL"/>
        </w:rPr>
        <w:t xml:space="preserve"> in te vullen.</w:t>
      </w:r>
    </w:p>
    <w:p w14:paraId="6BE182F2" w14:textId="77777777" w:rsidR="00187FBC" w:rsidRPr="00F05143" w:rsidRDefault="00187FBC" w:rsidP="00443C76">
      <w:pPr>
        <w:rPr>
          <w:lang w:val="nl-NL"/>
        </w:rPr>
      </w:pPr>
    </w:p>
    <w:p w14:paraId="0CDC0089" w14:textId="77777777" w:rsidR="00443C76" w:rsidRDefault="00443C76" w:rsidP="00443C76">
      <w:pPr>
        <w:pStyle w:val="Bijschrift"/>
        <w:ind w:left="624" w:hanging="624"/>
        <w:rPr>
          <w:lang w:val="nl-NL"/>
        </w:rPr>
      </w:pPr>
      <w:r w:rsidRPr="0078152A">
        <w:rPr>
          <w:lang w:val="nl-NL"/>
        </w:rPr>
        <w:t xml:space="preserve">Tabel </w:t>
      </w:r>
      <w:r w:rsidRPr="0078152A">
        <w:rPr>
          <w:lang w:val="nl-NL"/>
        </w:rPr>
        <w:fldChar w:fldCharType="begin"/>
      </w:r>
      <w:r w:rsidRPr="0078152A">
        <w:rPr>
          <w:lang w:val="nl-NL"/>
        </w:rPr>
        <w:instrText xml:space="preserve"> STYLEREF 8 \s </w:instrText>
      </w:r>
      <w:r w:rsidRPr="0078152A">
        <w:rPr>
          <w:lang w:val="nl-NL"/>
        </w:rPr>
        <w:fldChar w:fldCharType="separate"/>
      </w:r>
      <w:r w:rsidRPr="0078152A">
        <w:rPr>
          <w:noProof/>
          <w:lang w:val="nl-NL"/>
        </w:rPr>
        <w:t>I</w:t>
      </w:r>
      <w:r w:rsidRPr="0078152A">
        <w:rPr>
          <w:lang w:val="nl-NL"/>
        </w:rPr>
        <w:fldChar w:fldCharType="end"/>
      </w:r>
      <w:r w:rsidRPr="0078152A">
        <w:rPr>
          <w:lang w:val="nl-NL"/>
        </w:rPr>
        <w:t>.</w:t>
      </w:r>
      <w:r w:rsidRPr="0078152A">
        <w:rPr>
          <w:lang w:val="nl-NL"/>
        </w:rPr>
        <w:fldChar w:fldCharType="begin"/>
      </w:r>
      <w:r w:rsidRPr="0078152A">
        <w:rPr>
          <w:lang w:val="nl-NL"/>
        </w:rPr>
        <w:instrText xml:space="preserve"> SEQ Tabel \* ARABIC \s 8 </w:instrText>
      </w:r>
      <w:r w:rsidRPr="0078152A">
        <w:rPr>
          <w:lang w:val="nl-NL"/>
        </w:rPr>
        <w:fldChar w:fldCharType="separate"/>
      </w:r>
      <w:r w:rsidRPr="0078152A">
        <w:rPr>
          <w:noProof/>
          <w:lang w:val="nl-NL"/>
        </w:rPr>
        <w:t>1</w:t>
      </w:r>
      <w:r w:rsidRPr="0078152A">
        <w:rPr>
          <w:lang w:val="nl-NL"/>
        </w:rPr>
        <w:fldChar w:fldCharType="end"/>
      </w:r>
      <w:r w:rsidRPr="0078152A">
        <w:rPr>
          <w:lang w:val="nl-NL"/>
        </w:rPr>
        <w:t xml:space="preserve"> Gegevens contactpersoon</w:t>
      </w:r>
    </w:p>
    <w:tbl>
      <w:tblPr>
        <w:tblStyle w:val="Tabelraster"/>
        <w:tblW w:w="0" w:type="auto"/>
        <w:tblLook w:val="04A0" w:firstRow="1" w:lastRow="0" w:firstColumn="1" w:lastColumn="0" w:noHBand="0" w:noVBand="1"/>
      </w:tblPr>
      <w:tblGrid>
        <w:gridCol w:w="2547"/>
        <w:gridCol w:w="6469"/>
      </w:tblGrid>
      <w:tr w:rsidR="00443C76" w:rsidRPr="007A2C08" w14:paraId="0F6B6371" w14:textId="77777777" w:rsidTr="0040474B">
        <w:trPr>
          <w:tblHeader/>
        </w:trPr>
        <w:tc>
          <w:tcPr>
            <w:tcW w:w="2547" w:type="dxa"/>
          </w:tcPr>
          <w:p w14:paraId="6F0D4416" w14:textId="77777777" w:rsidR="00443C76" w:rsidRPr="0068713F" w:rsidRDefault="00443C76" w:rsidP="0040474B">
            <w:pPr>
              <w:rPr>
                <w:rFonts w:eastAsiaTheme="minorHAnsi" w:cs="Arial"/>
                <w:b/>
                <w:bCs/>
                <w:sz w:val="22"/>
                <w:szCs w:val="22"/>
                <w:lang w:val="nl-NL" w:eastAsia="en-US"/>
              </w:rPr>
            </w:pPr>
            <w:r w:rsidRPr="0068713F">
              <w:rPr>
                <w:rFonts w:cs="Arial"/>
                <w:b/>
                <w:bCs/>
              </w:rPr>
              <w:t>Naam</w:t>
            </w:r>
          </w:p>
        </w:tc>
        <w:tc>
          <w:tcPr>
            <w:tcW w:w="6469" w:type="dxa"/>
          </w:tcPr>
          <w:p w14:paraId="6AF9E24C" w14:textId="77777777" w:rsidR="00443C76" w:rsidRPr="0068713F" w:rsidRDefault="00443C76" w:rsidP="0040474B">
            <w:pPr>
              <w:rPr>
                <w:rFonts w:eastAsiaTheme="minorHAnsi" w:cs="Arial"/>
                <w:b/>
                <w:sz w:val="22"/>
                <w:szCs w:val="22"/>
                <w:lang w:val="nl-NL" w:eastAsia="en-US"/>
              </w:rPr>
            </w:pPr>
            <w:r w:rsidRPr="0068713F">
              <w:rPr>
                <w:rFonts w:cs="Arial"/>
              </w:rPr>
              <w:t>&lt;naam&gt;</w:t>
            </w:r>
          </w:p>
        </w:tc>
      </w:tr>
      <w:tr w:rsidR="00443C76" w:rsidRPr="007A2C08" w14:paraId="7559532D" w14:textId="77777777" w:rsidTr="0040474B">
        <w:tc>
          <w:tcPr>
            <w:tcW w:w="2547" w:type="dxa"/>
          </w:tcPr>
          <w:p w14:paraId="25D293D5" w14:textId="627A3E52" w:rsidR="00443C76" w:rsidRPr="0068713F" w:rsidRDefault="00545C57" w:rsidP="0040474B">
            <w:pPr>
              <w:rPr>
                <w:rFonts w:eastAsiaTheme="minorHAnsi" w:cs="Arial"/>
                <w:b/>
                <w:bCs/>
                <w:sz w:val="22"/>
                <w:szCs w:val="22"/>
                <w:lang w:val="nl-NL" w:eastAsia="en-US"/>
              </w:rPr>
            </w:pPr>
            <w:proofErr w:type="spellStart"/>
            <w:r w:rsidRPr="0068713F">
              <w:rPr>
                <w:rFonts w:cs="Arial"/>
                <w:b/>
                <w:bCs/>
              </w:rPr>
              <w:t>Organisat</w:t>
            </w:r>
            <w:r w:rsidR="008D1F1E">
              <w:rPr>
                <w:rFonts w:cs="Arial"/>
                <w:b/>
                <w:bCs/>
              </w:rPr>
              <w:t>ie</w:t>
            </w:r>
            <w:proofErr w:type="spellEnd"/>
          </w:p>
        </w:tc>
        <w:tc>
          <w:tcPr>
            <w:tcW w:w="6469" w:type="dxa"/>
          </w:tcPr>
          <w:p w14:paraId="1A7E2B8C" w14:textId="77777777" w:rsidR="00443C76" w:rsidRPr="0068713F" w:rsidRDefault="00443C76" w:rsidP="0040474B">
            <w:pPr>
              <w:rPr>
                <w:rFonts w:eastAsiaTheme="minorHAnsi" w:cs="Arial"/>
                <w:sz w:val="22"/>
                <w:szCs w:val="22"/>
                <w:lang w:val="nl-NL" w:eastAsia="en-US"/>
              </w:rPr>
            </w:pPr>
            <w:r w:rsidRPr="0068713F">
              <w:rPr>
                <w:rFonts w:cs="Arial"/>
              </w:rPr>
              <w:t xml:space="preserve">&lt;naam </w:t>
            </w:r>
            <w:proofErr w:type="spellStart"/>
            <w:r w:rsidRPr="0068713F">
              <w:rPr>
                <w:rFonts w:cs="Arial"/>
              </w:rPr>
              <w:t>organisatie</w:t>
            </w:r>
            <w:proofErr w:type="spellEnd"/>
            <w:r w:rsidRPr="0068713F">
              <w:rPr>
                <w:rFonts w:cs="Arial"/>
              </w:rPr>
              <w:t>&gt;</w:t>
            </w:r>
          </w:p>
        </w:tc>
      </w:tr>
      <w:tr w:rsidR="00443C76" w:rsidRPr="007A2C08" w14:paraId="2C795E2C" w14:textId="77777777" w:rsidTr="0040474B">
        <w:tc>
          <w:tcPr>
            <w:tcW w:w="2547" w:type="dxa"/>
          </w:tcPr>
          <w:p w14:paraId="7ED8E3D3" w14:textId="77777777" w:rsidR="00443C76" w:rsidRPr="0068713F" w:rsidRDefault="00443C76" w:rsidP="0040474B">
            <w:pPr>
              <w:rPr>
                <w:rFonts w:eastAsiaTheme="minorHAnsi" w:cs="Arial"/>
                <w:b/>
                <w:bCs/>
                <w:sz w:val="22"/>
                <w:szCs w:val="22"/>
                <w:lang w:val="nl-NL" w:eastAsia="en-US"/>
              </w:rPr>
            </w:pPr>
            <w:proofErr w:type="spellStart"/>
            <w:r w:rsidRPr="0068713F">
              <w:rPr>
                <w:rFonts w:cs="Arial"/>
                <w:b/>
                <w:bCs/>
              </w:rPr>
              <w:t>Functie</w:t>
            </w:r>
            <w:proofErr w:type="spellEnd"/>
          </w:p>
        </w:tc>
        <w:tc>
          <w:tcPr>
            <w:tcW w:w="6469" w:type="dxa"/>
          </w:tcPr>
          <w:p w14:paraId="61A906DE" w14:textId="77777777" w:rsidR="00443C76" w:rsidRPr="0068713F" w:rsidRDefault="00443C76" w:rsidP="0040474B">
            <w:pPr>
              <w:rPr>
                <w:rFonts w:eastAsiaTheme="minorHAnsi" w:cs="Arial"/>
                <w:sz w:val="22"/>
                <w:szCs w:val="22"/>
                <w:lang w:val="nl-NL" w:eastAsia="en-US"/>
              </w:rPr>
            </w:pPr>
            <w:r w:rsidRPr="0068713F">
              <w:rPr>
                <w:rFonts w:cs="Arial"/>
              </w:rPr>
              <w:t>&lt;</w:t>
            </w:r>
            <w:proofErr w:type="spellStart"/>
            <w:r w:rsidRPr="0068713F">
              <w:rPr>
                <w:rFonts w:cs="Arial"/>
              </w:rPr>
              <w:t>functie</w:t>
            </w:r>
            <w:proofErr w:type="spellEnd"/>
            <w:r w:rsidRPr="0068713F">
              <w:rPr>
                <w:rFonts w:cs="Arial"/>
              </w:rPr>
              <w:t>&gt;</w:t>
            </w:r>
          </w:p>
        </w:tc>
      </w:tr>
      <w:tr w:rsidR="00443C76" w:rsidRPr="007A2C08" w14:paraId="69AE51E4" w14:textId="77777777" w:rsidTr="0040474B">
        <w:tc>
          <w:tcPr>
            <w:tcW w:w="2547" w:type="dxa"/>
          </w:tcPr>
          <w:p w14:paraId="471E8A90" w14:textId="77777777" w:rsidR="00443C76" w:rsidRPr="0068713F" w:rsidRDefault="00443C76" w:rsidP="0040474B">
            <w:pPr>
              <w:rPr>
                <w:rFonts w:eastAsiaTheme="minorHAnsi" w:cs="Arial"/>
                <w:b/>
                <w:bCs/>
                <w:sz w:val="22"/>
                <w:szCs w:val="22"/>
                <w:lang w:val="nl-NL" w:eastAsia="en-US"/>
              </w:rPr>
            </w:pPr>
            <w:r w:rsidRPr="0068713F">
              <w:rPr>
                <w:rFonts w:cs="Arial"/>
                <w:b/>
                <w:bCs/>
              </w:rPr>
              <w:t>E-</w:t>
            </w:r>
            <w:proofErr w:type="spellStart"/>
            <w:r w:rsidRPr="0068713F">
              <w:rPr>
                <w:rFonts w:cs="Arial"/>
                <w:b/>
                <w:bCs/>
              </w:rPr>
              <w:t>mailadres</w:t>
            </w:r>
            <w:proofErr w:type="spellEnd"/>
          </w:p>
        </w:tc>
        <w:tc>
          <w:tcPr>
            <w:tcW w:w="6469" w:type="dxa"/>
          </w:tcPr>
          <w:p w14:paraId="79B68236" w14:textId="77777777" w:rsidR="00443C76" w:rsidRPr="0068713F" w:rsidRDefault="00443C76" w:rsidP="0040474B">
            <w:pPr>
              <w:rPr>
                <w:rFonts w:eastAsiaTheme="minorHAnsi" w:cs="Arial"/>
                <w:sz w:val="22"/>
                <w:szCs w:val="22"/>
                <w:lang w:val="nl-NL" w:eastAsia="en-US"/>
              </w:rPr>
            </w:pPr>
            <w:r w:rsidRPr="0068713F">
              <w:rPr>
                <w:rFonts w:cs="Arial"/>
              </w:rPr>
              <w:t>&lt;e-</w:t>
            </w:r>
            <w:proofErr w:type="spellStart"/>
            <w:r w:rsidRPr="0068713F">
              <w:rPr>
                <w:rFonts w:cs="Arial"/>
              </w:rPr>
              <w:t>mailadres</w:t>
            </w:r>
            <w:proofErr w:type="spellEnd"/>
            <w:r w:rsidRPr="0068713F">
              <w:rPr>
                <w:rFonts w:cs="Arial"/>
              </w:rPr>
              <w:t>&gt;</w:t>
            </w:r>
          </w:p>
        </w:tc>
      </w:tr>
      <w:tr w:rsidR="00443C76" w:rsidRPr="007A2C08" w14:paraId="61E334E7" w14:textId="77777777" w:rsidTr="0040474B">
        <w:tc>
          <w:tcPr>
            <w:tcW w:w="2547" w:type="dxa"/>
          </w:tcPr>
          <w:p w14:paraId="5F8896D4" w14:textId="77777777" w:rsidR="00443C76" w:rsidRPr="0068713F" w:rsidRDefault="00443C76" w:rsidP="0040474B">
            <w:pPr>
              <w:rPr>
                <w:rFonts w:eastAsiaTheme="minorHAnsi" w:cs="Arial"/>
                <w:b/>
                <w:bCs/>
                <w:sz w:val="22"/>
                <w:szCs w:val="22"/>
                <w:lang w:val="nl-NL" w:eastAsia="en-US"/>
              </w:rPr>
            </w:pPr>
            <w:proofErr w:type="spellStart"/>
            <w:r w:rsidRPr="0068713F">
              <w:rPr>
                <w:rFonts w:cs="Arial"/>
                <w:b/>
                <w:bCs/>
              </w:rPr>
              <w:t>Telefoonnummer</w:t>
            </w:r>
            <w:proofErr w:type="spellEnd"/>
          </w:p>
        </w:tc>
        <w:tc>
          <w:tcPr>
            <w:tcW w:w="6469" w:type="dxa"/>
          </w:tcPr>
          <w:p w14:paraId="160F3EA6" w14:textId="77777777" w:rsidR="00443C76" w:rsidRPr="0068713F" w:rsidRDefault="00443C76" w:rsidP="0040474B">
            <w:pPr>
              <w:rPr>
                <w:rFonts w:eastAsiaTheme="minorHAnsi" w:cs="Arial"/>
                <w:sz w:val="22"/>
                <w:szCs w:val="22"/>
                <w:lang w:val="nl-NL" w:eastAsia="en-US"/>
              </w:rPr>
            </w:pPr>
            <w:r w:rsidRPr="0068713F">
              <w:rPr>
                <w:rFonts w:cs="Arial"/>
              </w:rPr>
              <w:t>&lt;</w:t>
            </w:r>
            <w:proofErr w:type="spellStart"/>
            <w:r w:rsidRPr="0068713F">
              <w:rPr>
                <w:rFonts w:cs="Arial"/>
              </w:rPr>
              <w:t>telefoonnummer</w:t>
            </w:r>
            <w:proofErr w:type="spellEnd"/>
            <w:r w:rsidRPr="0068713F">
              <w:rPr>
                <w:rFonts w:cs="Arial"/>
              </w:rPr>
              <w:t>&gt;</w:t>
            </w:r>
          </w:p>
        </w:tc>
      </w:tr>
    </w:tbl>
    <w:p w14:paraId="64717083" w14:textId="77777777" w:rsidR="00443C76" w:rsidRPr="0078152A" w:rsidRDefault="00443C76" w:rsidP="00443C76">
      <w:pPr>
        <w:rPr>
          <w:lang w:val="nl-NL"/>
        </w:rPr>
      </w:pPr>
    </w:p>
    <w:p w14:paraId="268C5EB5" w14:textId="7E179470" w:rsidR="00443C76" w:rsidRPr="00983EF0" w:rsidRDefault="00443C76" w:rsidP="00443C76">
      <w:pPr>
        <w:pStyle w:val="Bijschrift"/>
        <w:ind w:left="624" w:hanging="624"/>
        <w:rPr>
          <w:lang w:val="nl-NL"/>
        </w:rPr>
      </w:pPr>
      <w:r w:rsidRPr="00983EF0">
        <w:rPr>
          <w:lang w:val="nl-NL"/>
        </w:rPr>
        <w:t xml:space="preserve">Tabel </w:t>
      </w:r>
      <w:r w:rsidRPr="00983EF0">
        <w:rPr>
          <w:lang w:val="nl-NL"/>
        </w:rPr>
        <w:fldChar w:fldCharType="begin"/>
      </w:r>
      <w:r w:rsidRPr="00983EF0">
        <w:rPr>
          <w:lang w:val="nl-NL"/>
        </w:rPr>
        <w:instrText xml:space="preserve"> STYLEREF 8 \s </w:instrText>
      </w:r>
      <w:r w:rsidRPr="00983EF0">
        <w:rPr>
          <w:lang w:val="nl-NL"/>
        </w:rPr>
        <w:fldChar w:fldCharType="separate"/>
      </w:r>
      <w:r w:rsidRPr="00983EF0">
        <w:rPr>
          <w:noProof/>
          <w:lang w:val="nl-NL"/>
        </w:rPr>
        <w:t>I</w:t>
      </w:r>
      <w:r w:rsidRPr="00983EF0">
        <w:rPr>
          <w:lang w:val="nl-NL"/>
        </w:rPr>
        <w:fldChar w:fldCharType="end"/>
      </w:r>
      <w:r w:rsidRPr="00983EF0">
        <w:rPr>
          <w:lang w:val="nl-NL"/>
        </w:rPr>
        <w:t>.</w:t>
      </w:r>
      <w:r w:rsidRPr="00983EF0">
        <w:rPr>
          <w:lang w:val="nl-NL"/>
        </w:rPr>
        <w:fldChar w:fldCharType="begin"/>
      </w:r>
      <w:r w:rsidRPr="00983EF0">
        <w:rPr>
          <w:lang w:val="nl-NL"/>
        </w:rPr>
        <w:instrText xml:space="preserve"> SEQ Tabel \* ARABIC \s 8 </w:instrText>
      </w:r>
      <w:r w:rsidRPr="00983EF0">
        <w:rPr>
          <w:lang w:val="nl-NL"/>
        </w:rPr>
        <w:fldChar w:fldCharType="separate"/>
      </w:r>
      <w:r w:rsidRPr="00983EF0">
        <w:rPr>
          <w:noProof/>
          <w:lang w:val="nl-NL"/>
        </w:rPr>
        <w:t>2</w:t>
      </w:r>
      <w:r w:rsidRPr="00983EF0">
        <w:rPr>
          <w:lang w:val="nl-NL"/>
        </w:rPr>
        <w:fldChar w:fldCharType="end"/>
      </w:r>
      <w:r w:rsidRPr="00983EF0">
        <w:rPr>
          <w:lang w:val="nl-NL"/>
        </w:rPr>
        <w:t xml:space="preserve"> Vragen </w:t>
      </w:r>
      <w:proofErr w:type="gramStart"/>
      <w:r w:rsidR="00BE6429" w:rsidRPr="00983EF0">
        <w:rPr>
          <w:lang w:val="nl-NL"/>
        </w:rPr>
        <w:t>omtrent</w:t>
      </w:r>
      <w:proofErr w:type="gramEnd"/>
      <w:r w:rsidR="00BE6429" w:rsidRPr="00983EF0">
        <w:rPr>
          <w:lang w:val="nl-NL"/>
        </w:rPr>
        <w:t xml:space="preserve"> inzet </w:t>
      </w:r>
      <w:r w:rsidR="00971B49" w:rsidRPr="00983EF0">
        <w:rPr>
          <w:lang w:val="nl-NL"/>
        </w:rPr>
        <w:t>emissieloos materieel</w:t>
      </w:r>
    </w:p>
    <w:tbl>
      <w:tblPr>
        <w:tblStyle w:val="Tabelraster"/>
        <w:tblW w:w="0" w:type="auto"/>
        <w:tblLook w:val="04A0" w:firstRow="1" w:lastRow="0" w:firstColumn="1" w:lastColumn="0" w:noHBand="0" w:noVBand="1"/>
      </w:tblPr>
      <w:tblGrid>
        <w:gridCol w:w="606"/>
        <w:gridCol w:w="4244"/>
        <w:gridCol w:w="4166"/>
      </w:tblGrid>
      <w:tr w:rsidR="009C5E49" w:rsidRPr="00983EF0" w14:paraId="3308C336" w14:textId="77777777" w:rsidTr="00983EF0">
        <w:tc>
          <w:tcPr>
            <w:tcW w:w="606" w:type="dxa"/>
          </w:tcPr>
          <w:p w14:paraId="05FBB9B4" w14:textId="77777777" w:rsidR="009C5E49" w:rsidRPr="00983EF0" w:rsidRDefault="009C5E49" w:rsidP="0040474B">
            <w:pPr>
              <w:rPr>
                <w:rFonts w:eastAsiaTheme="minorHAnsi" w:cs="Arial"/>
                <w:b/>
                <w:lang w:val="nl-NL" w:eastAsia="en-US"/>
              </w:rPr>
            </w:pPr>
            <w:r w:rsidRPr="00983EF0">
              <w:rPr>
                <w:rFonts w:cs="Arial"/>
                <w:b/>
              </w:rPr>
              <w:t>Nr.</w:t>
            </w:r>
          </w:p>
        </w:tc>
        <w:tc>
          <w:tcPr>
            <w:tcW w:w="4244" w:type="dxa"/>
          </w:tcPr>
          <w:p w14:paraId="250FDE6C" w14:textId="77777777" w:rsidR="009C5E49" w:rsidRPr="00983EF0" w:rsidRDefault="009C5E49" w:rsidP="0040474B">
            <w:pPr>
              <w:rPr>
                <w:rFonts w:eastAsiaTheme="minorHAnsi" w:cs="Arial"/>
                <w:b/>
                <w:lang w:val="nl-NL" w:eastAsia="en-US"/>
              </w:rPr>
            </w:pPr>
            <w:r w:rsidRPr="00983EF0">
              <w:rPr>
                <w:rFonts w:cs="Arial"/>
                <w:b/>
              </w:rPr>
              <w:t>Vraag</w:t>
            </w:r>
          </w:p>
        </w:tc>
        <w:tc>
          <w:tcPr>
            <w:tcW w:w="4166" w:type="dxa"/>
          </w:tcPr>
          <w:p w14:paraId="6CD49944" w14:textId="77777777" w:rsidR="009C5E49" w:rsidRPr="00983EF0" w:rsidRDefault="009C5E49" w:rsidP="0040474B">
            <w:pPr>
              <w:rPr>
                <w:rFonts w:cs="Arial"/>
                <w:b/>
              </w:rPr>
            </w:pPr>
            <w:proofErr w:type="spellStart"/>
            <w:r w:rsidRPr="00983EF0">
              <w:rPr>
                <w:rFonts w:cs="Arial"/>
                <w:b/>
              </w:rPr>
              <w:t>Beantwoording</w:t>
            </w:r>
            <w:proofErr w:type="spellEnd"/>
          </w:p>
        </w:tc>
      </w:tr>
      <w:tr w:rsidR="002A4C76" w:rsidRPr="00983EF0" w14:paraId="1ACDC3D1" w14:textId="77777777" w:rsidTr="00983EF0">
        <w:tc>
          <w:tcPr>
            <w:tcW w:w="606" w:type="dxa"/>
          </w:tcPr>
          <w:p w14:paraId="294D31BE" w14:textId="67CA2A62" w:rsidR="002A4C76" w:rsidRPr="00983EF0" w:rsidRDefault="002A4C76" w:rsidP="002A4C76">
            <w:pPr>
              <w:rPr>
                <w:rFonts w:cs="Arial"/>
                <w:bCs/>
                <w:lang w:val="nl-NL"/>
              </w:rPr>
            </w:pPr>
            <w:r w:rsidRPr="00376F1B">
              <w:rPr>
                <w:rFonts w:cs="Arial"/>
                <w:color w:val="000000" w:themeColor="text1"/>
              </w:rPr>
              <w:t>1</w:t>
            </w:r>
          </w:p>
        </w:tc>
        <w:tc>
          <w:tcPr>
            <w:tcW w:w="4244" w:type="dxa"/>
          </w:tcPr>
          <w:p w14:paraId="1179FDFF" w14:textId="2378AE74" w:rsidR="002A4C76" w:rsidRPr="00983EF0" w:rsidRDefault="002A4C76" w:rsidP="002A4C76">
            <w:pPr>
              <w:rPr>
                <w:rFonts w:cs="Arial"/>
                <w:bCs/>
                <w:lang w:val="nl-NL"/>
              </w:rPr>
            </w:pPr>
            <w:r>
              <w:rPr>
                <w:rFonts w:cs="Arial"/>
                <w:color w:val="000000" w:themeColor="text1"/>
                <w:lang w:val="nl-NL"/>
              </w:rPr>
              <w:t xml:space="preserve">Kunt u </w:t>
            </w:r>
            <w:r w:rsidRPr="00376F1B">
              <w:rPr>
                <w:rFonts w:cs="Arial"/>
                <w:color w:val="000000" w:themeColor="text1"/>
                <w:lang w:val="nl-NL"/>
              </w:rPr>
              <w:t xml:space="preserve">over voldoende </w:t>
            </w:r>
            <w:r>
              <w:rPr>
                <w:rFonts w:cs="Arial"/>
                <w:color w:val="000000" w:themeColor="text1"/>
                <w:lang w:val="nl-NL"/>
              </w:rPr>
              <w:t xml:space="preserve">geschikt </w:t>
            </w:r>
            <w:r w:rsidRPr="00376F1B">
              <w:rPr>
                <w:rFonts w:cs="Arial"/>
                <w:color w:val="000000" w:themeColor="text1"/>
                <w:lang w:val="nl-NL"/>
              </w:rPr>
              <w:t>emissieloos materieel</w:t>
            </w:r>
            <w:r>
              <w:rPr>
                <w:rFonts w:cs="Arial"/>
                <w:color w:val="000000" w:themeColor="text1"/>
                <w:lang w:val="nl-NL"/>
              </w:rPr>
              <w:t xml:space="preserve"> van het gevraagde type beschikken</w:t>
            </w:r>
            <w:r w:rsidRPr="00376F1B">
              <w:rPr>
                <w:rFonts w:cs="Arial"/>
                <w:color w:val="000000" w:themeColor="text1"/>
                <w:lang w:val="nl-NL"/>
              </w:rPr>
              <w:t xml:space="preserve"> om </w:t>
            </w:r>
            <w:r>
              <w:rPr>
                <w:rFonts w:cs="Arial"/>
                <w:color w:val="000000" w:themeColor="text1"/>
                <w:lang w:val="nl-NL"/>
              </w:rPr>
              <w:t>de werkzaamheden</w:t>
            </w:r>
            <w:r w:rsidRPr="00376F1B">
              <w:rPr>
                <w:rFonts w:cs="Arial"/>
                <w:color w:val="000000" w:themeColor="text1"/>
                <w:lang w:val="nl-NL"/>
              </w:rPr>
              <w:t xml:space="preserve"> </w:t>
            </w:r>
            <w:r>
              <w:rPr>
                <w:rFonts w:cs="Arial"/>
                <w:color w:val="000000" w:themeColor="text1"/>
                <w:lang w:val="nl-NL"/>
              </w:rPr>
              <w:t>ca.</w:t>
            </w:r>
            <w:r w:rsidRPr="00376F1B">
              <w:rPr>
                <w:rFonts w:cs="Arial"/>
                <w:color w:val="000000" w:themeColor="text1"/>
                <w:lang w:val="nl-NL"/>
              </w:rPr>
              <w:t xml:space="preserve"> 80% emissieloos uit te voeren?</w:t>
            </w:r>
          </w:p>
        </w:tc>
        <w:tc>
          <w:tcPr>
            <w:tcW w:w="4166" w:type="dxa"/>
          </w:tcPr>
          <w:p w14:paraId="1011ED6A" w14:textId="77777777" w:rsidR="002A4C76" w:rsidRPr="00983EF0" w:rsidRDefault="002A4C76" w:rsidP="002A4C76">
            <w:pPr>
              <w:rPr>
                <w:rFonts w:cs="Arial"/>
                <w:bCs/>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2A4C76" w:rsidRPr="00983EF0" w14:paraId="0D567F3A" w14:textId="77777777" w:rsidTr="00983EF0">
        <w:tc>
          <w:tcPr>
            <w:tcW w:w="606" w:type="dxa"/>
          </w:tcPr>
          <w:p w14:paraId="62DDE744" w14:textId="30BFDA10" w:rsidR="002A4C76" w:rsidRPr="00983EF0" w:rsidRDefault="002A4C76" w:rsidP="002A4C76">
            <w:pPr>
              <w:rPr>
                <w:rFonts w:cs="Arial"/>
              </w:rPr>
            </w:pPr>
            <w:r>
              <w:rPr>
                <w:rFonts w:cs="Arial"/>
                <w:color w:val="000000" w:themeColor="text1"/>
              </w:rPr>
              <w:t>2</w:t>
            </w:r>
          </w:p>
        </w:tc>
        <w:tc>
          <w:tcPr>
            <w:tcW w:w="4244" w:type="dxa"/>
          </w:tcPr>
          <w:p w14:paraId="26175DBA" w14:textId="41A6DBF9" w:rsidR="002A4C76" w:rsidRPr="00983EF0" w:rsidRDefault="002A4C76" w:rsidP="002A4C76">
            <w:pPr>
              <w:rPr>
                <w:rFonts w:cs="Arial"/>
                <w:lang w:val="nl-NL"/>
              </w:rPr>
            </w:pPr>
            <w:r w:rsidRPr="091289B3">
              <w:rPr>
                <w:rFonts w:cs="Arial"/>
                <w:color w:val="000000" w:themeColor="text1"/>
                <w:lang w:val="nl-NL"/>
              </w:rPr>
              <w:t xml:space="preserve">Is het beschikbaar stellen van het vermogen bij gemaal </w:t>
            </w:r>
            <w:proofErr w:type="spellStart"/>
            <w:r w:rsidRPr="091289B3">
              <w:rPr>
                <w:rFonts w:cs="Arial"/>
                <w:color w:val="000000" w:themeColor="text1"/>
                <w:lang w:val="nl-NL"/>
              </w:rPr>
              <w:t>Baakse</w:t>
            </w:r>
            <w:proofErr w:type="spellEnd"/>
            <w:r w:rsidRPr="091289B3">
              <w:rPr>
                <w:rFonts w:cs="Arial"/>
                <w:color w:val="000000" w:themeColor="text1"/>
                <w:lang w:val="nl-NL"/>
              </w:rPr>
              <w:t xml:space="preserve"> Beek </w:t>
            </w:r>
            <w:r>
              <w:rPr>
                <w:rFonts w:cs="Arial"/>
                <w:color w:val="000000" w:themeColor="text1"/>
                <w:lang w:val="nl-NL"/>
              </w:rPr>
              <w:t>incl.</w:t>
            </w:r>
            <w:r w:rsidRPr="091289B3">
              <w:rPr>
                <w:rFonts w:cs="Arial"/>
                <w:color w:val="000000" w:themeColor="text1"/>
                <w:lang w:val="nl-NL"/>
              </w:rPr>
              <w:t xml:space="preserve"> het perceel t.b.v. een laadplein zoals beschreven </w:t>
            </w:r>
            <w:r>
              <w:rPr>
                <w:rFonts w:cs="Arial"/>
                <w:color w:val="000000" w:themeColor="text1"/>
                <w:lang w:val="nl-NL"/>
              </w:rPr>
              <w:t xml:space="preserve">Bijlage II, paragraaf 2.1 </w:t>
            </w:r>
            <w:r w:rsidRPr="091289B3">
              <w:rPr>
                <w:rFonts w:cs="Arial"/>
                <w:color w:val="000000" w:themeColor="text1"/>
                <w:lang w:val="nl-NL"/>
              </w:rPr>
              <w:t xml:space="preserve">naar uw inzicht voldoende om de werkzaamheden ca. 80% emissieloos uit te voeren en zou </w:t>
            </w:r>
            <w:r w:rsidRPr="0A5EEAF2">
              <w:rPr>
                <w:rFonts w:cs="Arial"/>
                <w:color w:val="000000" w:themeColor="text1"/>
                <w:lang w:val="nl-NL"/>
              </w:rPr>
              <w:t xml:space="preserve">u </w:t>
            </w:r>
            <w:r w:rsidRPr="091289B3">
              <w:rPr>
                <w:rFonts w:cs="Arial"/>
                <w:color w:val="000000" w:themeColor="text1"/>
                <w:lang w:val="nl-NL"/>
              </w:rPr>
              <w:t>hier gebruik van willen maken en waarom?</w:t>
            </w:r>
          </w:p>
        </w:tc>
        <w:tc>
          <w:tcPr>
            <w:tcW w:w="4166" w:type="dxa"/>
          </w:tcPr>
          <w:p w14:paraId="697374D8" w14:textId="77777777" w:rsidR="002A4C76" w:rsidRPr="00983EF0" w:rsidRDefault="002A4C76" w:rsidP="002A4C76">
            <w:pPr>
              <w:rPr>
                <w:rFonts w:cs="Arial"/>
                <w:bCs/>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2A4C76" w:rsidRPr="00983EF0" w14:paraId="6D217E25" w14:textId="77777777" w:rsidTr="00983EF0">
        <w:tc>
          <w:tcPr>
            <w:tcW w:w="606" w:type="dxa"/>
          </w:tcPr>
          <w:p w14:paraId="4A5B981B" w14:textId="0E051862" w:rsidR="002A4C76" w:rsidRPr="00983EF0" w:rsidRDefault="002A4C76" w:rsidP="002A4C76">
            <w:pPr>
              <w:rPr>
                <w:rFonts w:cs="Arial"/>
                <w:bCs/>
                <w:lang w:val="nl-NL"/>
              </w:rPr>
            </w:pPr>
            <w:r>
              <w:rPr>
                <w:rFonts w:cs="Arial"/>
                <w:bCs/>
                <w:color w:val="000000" w:themeColor="text1"/>
                <w:lang w:val="nl-NL"/>
              </w:rPr>
              <w:t>3</w:t>
            </w:r>
          </w:p>
        </w:tc>
        <w:tc>
          <w:tcPr>
            <w:tcW w:w="4244" w:type="dxa"/>
          </w:tcPr>
          <w:p w14:paraId="36E71AF3" w14:textId="2FAF13FC" w:rsidR="002A4C76" w:rsidRPr="00983EF0" w:rsidRDefault="002A4C76" w:rsidP="002A4C76">
            <w:pPr>
              <w:rPr>
                <w:rFonts w:cs="Arial"/>
                <w:lang w:val="nl-NL"/>
              </w:rPr>
            </w:pPr>
            <w:r>
              <w:rPr>
                <w:rFonts w:cs="Arial"/>
                <w:color w:val="000000" w:themeColor="text1"/>
                <w:lang w:val="nl-NL"/>
              </w:rPr>
              <w:t xml:space="preserve">Zijn er technische eisen aan de laadvoorziening/infrastructuur waar </w:t>
            </w:r>
            <w:proofErr w:type="gramStart"/>
            <w:r>
              <w:rPr>
                <w:rFonts w:cs="Arial"/>
                <w:color w:val="000000" w:themeColor="text1"/>
                <w:lang w:val="nl-NL"/>
              </w:rPr>
              <w:t>WRIJ rekening</w:t>
            </w:r>
            <w:proofErr w:type="gramEnd"/>
            <w:r>
              <w:rPr>
                <w:rFonts w:cs="Arial"/>
                <w:color w:val="000000" w:themeColor="text1"/>
                <w:lang w:val="nl-NL"/>
              </w:rPr>
              <w:t xml:space="preserve"> mee dient te houden bij de realisatie van een geschikte aansluiting voor het laden van materieel?</w:t>
            </w:r>
          </w:p>
        </w:tc>
        <w:tc>
          <w:tcPr>
            <w:tcW w:w="4166" w:type="dxa"/>
          </w:tcPr>
          <w:p w14:paraId="5B01BFA2" w14:textId="77777777" w:rsidR="002A4C76" w:rsidRPr="00983EF0" w:rsidRDefault="002A4C76" w:rsidP="002A4C76">
            <w:pPr>
              <w:rPr>
                <w:rFonts w:cs="Arial"/>
                <w:bCs/>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2A4C76" w:rsidRPr="00983EF0" w14:paraId="30CEC7E6" w14:textId="77777777" w:rsidTr="00983EF0">
        <w:tc>
          <w:tcPr>
            <w:tcW w:w="606" w:type="dxa"/>
          </w:tcPr>
          <w:p w14:paraId="38F1388B" w14:textId="5C38B36E" w:rsidR="002A4C76" w:rsidRPr="00983EF0" w:rsidRDefault="002A4C76" w:rsidP="002A4C76">
            <w:pPr>
              <w:rPr>
                <w:rFonts w:cs="Arial"/>
                <w:bCs/>
                <w:lang w:val="nl-NL"/>
              </w:rPr>
            </w:pPr>
            <w:r>
              <w:rPr>
                <w:rFonts w:cs="Arial"/>
                <w:color w:val="000000" w:themeColor="text1"/>
              </w:rPr>
              <w:t>4</w:t>
            </w:r>
          </w:p>
        </w:tc>
        <w:tc>
          <w:tcPr>
            <w:tcW w:w="4244" w:type="dxa"/>
          </w:tcPr>
          <w:p w14:paraId="2572843A" w14:textId="77777777" w:rsidR="002A4C76" w:rsidRDefault="002A4C76" w:rsidP="002A4C76">
            <w:pPr>
              <w:rPr>
                <w:rFonts w:cs="Arial"/>
                <w:color w:val="000000" w:themeColor="text1"/>
                <w:lang w:val="nl-NL"/>
              </w:rPr>
            </w:pPr>
            <w:r>
              <w:rPr>
                <w:rFonts w:cs="Arial"/>
                <w:color w:val="000000" w:themeColor="text1"/>
                <w:lang w:val="nl-NL"/>
              </w:rPr>
              <w:t xml:space="preserve">4a </w:t>
            </w:r>
            <w:r w:rsidRPr="00376F1B">
              <w:rPr>
                <w:rFonts w:cs="Arial"/>
                <w:color w:val="000000" w:themeColor="text1"/>
                <w:lang w:val="nl-NL"/>
              </w:rPr>
              <w:t>W</w:t>
            </w:r>
            <w:r>
              <w:rPr>
                <w:rFonts w:cs="Arial"/>
                <w:color w:val="000000" w:themeColor="text1"/>
                <w:lang w:val="nl-NL"/>
              </w:rPr>
              <w:t xml:space="preserve">elke (verdere) voorbereidingen zou WRIJ volgens u idealiter nog meer moeten treffen tot aan start aanbesteding? </w:t>
            </w:r>
          </w:p>
          <w:p w14:paraId="191303F1" w14:textId="35476CA1" w:rsidR="002A4C76" w:rsidRPr="00983EF0" w:rsidRDefault="002A4C76" w:rsidP="002A4C76">
            <w:pPr>
              <w:rPr>
                <w:rFonts w:cs="Arial"/>
                <w:lang w:val="nl-NL"/>
              </w:rPr>
            </w:pPr>
            <w:r>
              <w:rPr>
                <w:rFonts w:cs="Arial"/>
                <w:color w:val="000000" w:themeColor="text1"/>
                <w:lang w:val="nl-NL"/>
              </w:rPr>
              <w:t>4b Welke uitgangspunten/kaders/eisen/vrijheden ziet u idealiter terug in de uitvraag ten aanzien van inzet emissieloos materieel en waarom?</w:t>
            </w:r>
          </w:p>
        </w:tc>
        <w:tc>
          <w:tcPr>
            <w:tcW w:w="4166" w:type="dxa"/>
          </w:tcPr>
          <w:p w14:paraId="62554840" w14:textId="16C16557" w:rsidR="002A4C76" w:rsidRPr="00376F1B" w:rsidRDefault="002A4C76" w:rsidP="002A4C76">
            <w:pPr>
              <w:rPr>
                <w:rFonts w:cs="Arial"/>
                <w:lang w:val="nl-NL"/>
              </w:rPr>
            </w:pPr>
            <w:r>
              <w:rPr>
                <w:rFonts w:cs="Arial"/>
                <w:lang w:val="nl-NL"/>
              </w:rPr>
              <w:t>4</w:t>
            </w:r>
            <w:r w:rsidRPr="00376F1B">
              <w:rPr>
                <w:rFonts w:cs="Arial"/>
                <w:lang w:val="nl-NL"/>
              </w:rPr>
              <w:t>a &lt;antwoord invullen&gt;</w:t>
            </w:r>
          </w:p>
          <w:p w14:paraId="7CC19DF5" w14:textId="77777777" w:rsidR="002A4C76" w:rsidRDefault="002A4C76" w:rsidP="002A4C76">
            <w:pPr>
              <w:rPr>
                <w:rFonts w:cs="Arial"/>
                <w:lang w:val="nl-NL"/>
              </w:rPr>
            </w:pPr>
          </w:p>
          <w:p w14:paraId="2AD5B09F" w14:textId="77777777" w:rsidR="002A4C76" w:rsidRDefault="002A4C76" w:rsidP="002A4C76">
            <w:pPr>
              <w:rPr>
                <w:rFonts w:cs="Arial"/>
                <w:lang w:val="nl-NL"/>
              </w:rPr>
            </w:pPr>
          </w:p>
          <w:p w14:paraId="62E59DE6" w14:textId="77777777" w:rsidR="002A4C76" w:rsidRDefault="002A4C76" w:rsidP="002A4C76">
            <w:pPr>
              <w:rPr>
                <w:rFonts w:cs="Arial"/>
                <w:lang w:val="nl-NL"/>
              </w:rPr>
            </w:pPr>
          </w:p>
          <w:p w14:paraId="098AE70E" w14:textId="3C4B79C9" w:rsidR="002A4C76" w:rsidRPr="00983EF0" w:rsidRDefault="002A4C76" w:rsidP="002A4C76">
            <w:pPr>
              <w:rPr>
                <w:rFonts w:cs="Arial"/>
                <w:bCs/>
              </w:rPr>
            </w:pPr>
            <w:r>
              <w:rPr>
                <w:rFonts w:cs="Arial"/>
                <w:lang w:val="nl-NL"/>
              </w:rPr>
              <w:t>4</w:t>
            </w:r>
            <w:r w:rsidRPr="00376F1B">
              <w:rPr>
                <w:rFonts w:cs="Arial"/>
                <w:lang w:val="nl-NL"/>
              </w:rPr>
              <w:t>b &lt;antwoord invullen&gt;</w:t>
            </w:r>
          </w:p>
        </w:tc>
      </w:tr>
      <w:tr w:rsidR="002A4C76" w:rsidRPr="00983EF0" w14:paraId="755D8968" w14:textId="77777777" w:rsidTr="00983EF0">
        <w:tc>
          <w:tcPr>
            <w:tcW w:w="606" w:type="dxa"/>
          </w:tcPr>
          <w:p w14:paraId="784DEC29" w14:textId="1563497F" w:rsidR="002A4C76" w:rsidRPr="00983EF0" w:rsidRDefault="002A4C76" w:rsidP="002A4C76">
            <w:pPr>
              <w:rPr>
                <w:rFonts w:cs="Arial"/>
              </w:rPr>
            </w:pPr>
            <w:r>
              <w:rPr>
                <w:rFonts w:cs="Arial"/>
                <w:color w:val="000000" w:themeColor="text1"/>
              </w:rPr>
              <w:t>5</w:t>
            </w:r>
          </w:p>
        </w:tc>
        <w:tc>
          <w:tcPr>
            <w:tcW w:w="4244" w:type="dxa"/>
          </w:tcPr>
          <w:p w14:paraId="6069E73D" w14:textId="3C1563E3" w:rsidR="002A4C76" w:rsidRPr="00983EF0" w:rsidRDefault="002A4C76" w:rsidP="002A4C76">
            <w:pPr>
              <w:rPr>
                <w:rFonts w:cs="Arial"/>
                <w:lang w:val="nl-NL"/>
              </w:rPr>
            </w:pPr>
            <w:r w:rsidRPr="091289B3">
              <w:rPr>
                <w:rFonts w:cs="Arial"/>
                <w:color w:val="000000" w:themeColor="text1"/>
                <w:lang w:val="nl-NL"/>
              </w:rPr>
              <w:t>Ziet u nog andere kansrijke en kostenefficiëntere opties om het werk emissieloos uit te voeren?</w:t>
            </w:r>
          </w:p>
        </w:tc>
        <w:tc>
          <w:tcPr>
            <w:tcW w:w="4166" w:type="dxa"/>
          </w:tcPr>
          <w:p w14:paraId="59D90339" w14:textId="1DB130E9" w:rsidR="002A4C76" w:rsidRPr="00376F1B" w:rsidRDefault="002A4C76" w:rsidP="002A4C76">
            <w:pPr>
              <w:rPr>
                <w:rFonts w:cs="Arial"/>
                <w:lang w:val="nl-NL"/>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bl>
    <w:p w14:paraId="55126529" w14:textId="77777777" w:rsidR="00471607" w:rsidRDefault="00471607" w:rsidP="009164FD">
      <w:pPr>
        <w:pStyle w:val="Bijschrift"/>
        <w:ind w:left="624" w:hanging="624"/>
        <w:rPr>
          <w:lang w:val="nl-NL"/>
        </w:rPr>
      </w:pPr>
    </w:p>
    <w:p w14:paraId="0D23E0D6" w14:textId="4FB45AF6" w:rsidR="009C5E49" w:rsidRPr="00983EF0" w:rsidRDefault="00BE6429" w:rsidP="009164FD">
      <w:pPr>
        <w:pStyle w:val="Bijschrift"/>
        <w:ind w:left="624" w:hanging="624"/>
        <w:rPr>
          <w:lang w:val="nl-NL"/>
        </w:rPr>
      </w:pPr>
      <w:r w:rsidRPr="00983EF0">
        <w:rPr>
          <w:lang w:val="nl-NL"/>
        </w:rPr>
        <w:t xml:space="preserve">Tabel </w:t>
      </w:r>
      <w:r w:rsidRPr="00983EF0">
        <w:rPr>
          <w:lang w:val="nl-NL"/>
        </w:rPr>
        <w:fldChar w:fldCharType="begin"/>
      </w:r>
      <w:r w:rsidRPr="00983EF0">
        <w:rPr>
          <w:lang w:val="nl-NL"/>
        </w:rPr>
        <w:instrText xml:space="preserve"> STYLEREF 8 \s </w:instrText>
      </w:r>
      <w:r w:rsidRPr="00983EF0">
        <w:rPr>
          <w:lang w:val="nl-NL"/>
        </w:rPr>
        <w:fldChar w:fldCharType="separate"/>
      </w:r>
      <w:r w:rsidRPr="00983EF0">
        <w:rPr>
          <w:noProof/>
          <w:lang w:val="nl-NL"/>
        </w:rPr>
        <w:t>I</w:t>
      </w:r>
      <w:r w:rsidRPr="00983EF0">
        <w:rPr>
          <w:lang w:val="nl-NL"/>
        </w:rPr>
        <w:fldChar w:fldCharType="end"/>
      </w:r>
      <w:r w:rsidRPr="00983EF0">
        <w:rPr>
          <w:lang w:val="nl-NL"/>
        </w:rPr>
        <w:t xml:space="preserve">.3 Vragen </w:t>
      </w:r>
      <w:proofErr w:type="gramStart"/>
      <w:r w:rsidRPr="00983EF0">
        <w:rPr>
          <w:lang w:val="nl-NL"/>
        </w:rPr>
        <w:t>omtrent</w:t>
      </w:r>
      <w:proofErr w:type="gramEnd"/>
      <w:r w:rsidRPr="00983EF0">
        <w:rPr>
          <w:lang w:val="nl-NL"/>
        </w:rPr>
        <w:t xml:space="preserve"> de tijdelijke weg</w:t>
      </w:r>
      <w:r w:rsidR="00971B49" w:rsidRPr="00983EF0">
        <w:rPr>
          <w:lang w:val="nl-NL"/>
        </w:rPr>
        <w:t xml:space="preserve"> (N314)</w:t>
      </w:r>
    </w:p>
    <w:tbl>
      <w:tblPr>
        <w:tblStyle w:val="Tabelraster"/>
        <w:tblW w:w="0" w:type="auto"/>
        <w:tblLook w:val="04A0" w:firstRow="1" w:lastRow="0" w:firstColumn="1" w:lastColumn="0" w:noHBand="0" w:noVBand="1"/>
      </w:tblPr>
      <w:tblGrid>
        <w:gridCol w:w="562"/>
        <w:gridCol w:w="4253"/>
        <w:gridCol w:w="4201"/>
      </w:tblGrid>
      <w:tr w:rsidR="00545C57" w:rsidRPr="00983EF0" w14:paraId="2F3A1BD4" w14:textId="77777777" w:rsidTr="0040474B">
        <w:tc>
          <w:tcPr>
            <w:tcW w:w="562" w:type="dxa"/>
          </w:tcPr>
          <w:p w14:paraId="3F47513B" w14:textId="2C71DDB9" w:rsidR="00545C57" w:rsidRPr="00983EF0" w:rsidRDefault="00545C57" w:rsidP="00545C57">
            <w:pPr>
              <w:rPr>
                <w:rFonts w:cs="Arial"/>
              </w:rPr>
            </w:pPr>
            <w:r w:rsidRPr="00983EF0">
              <w:rPr>
                <w:rFonts w:cs="Arial"/>
                <w:b/>
              </w:rPr>
              <w:t>Nr.</w:t>
            </w:r>
          </w:p>
        </w:tc>
        <w:tc>
          <w:tcPr>
            <w:tcW w:w="4253" w:type="dxa"/>
          </w:tcPr>
          <w:p w14:paraId="2E040B18" w14:textId="2753C798" w:rsidR="00545C57" w:rsidRPr="00983EF0" w:rsidRDefault="00545C57" w:rsidP="00545C57">
            <w:pPr>
              <w:rPr>
                <w:rFonts w:cs="Arial"/>
                <w:lang w:val="nl-NL"/>
              </w:rPr>
            </w:pPr>
            <w:r w:rsidRPr="00983EF0">
              <w:rPr>
                <w:rFonts w:cs="Arial"/>
                <w:b/>
              </w:rPr>
              <w:t>Vraag</w:t>
            </w:r>
          </w:p>
        </w:tc>
        <w:tc>
          <w:tcPr>
            <w:tcW w:w="4201" w:type="dxa"/>
          </w:tcPr>
          <w:p w14:paraId="6C2A5635" w14:textId="541CE457" w:rsidR="00545C57" w:rsidRPr="00983EF0" w:rsidRDefault="00545C57" w:rsidP="00545C57">
            <w:pPr>
              <w:rPr>
                <w:rFonts w:cs="Arial"/>
              </w:rPr>
            </w:pPr>
            <w:proofErr w:type="spellStart"/>
            <w:r w:rsidRPr="00983EF0">
              <w:rPr>
                <w:rFonts w:cs="Arial"/>
                <w:b/>
              </w:rPr>
              <w:t>Beantwoording</w:t>
            </w:r>
            <w:proofErr w:type="spellEnd"/>
          </w:p>
        </w:tc>
      </w:tr>
      <w:tr w:rsidR="00A24A6D" w:rsidRPr="00983EF0" w14:paraId="49E6FEC8" w14:textId="77777777" w:rsidTr="0040474B">
        <w:tc>
          <w:tcPr>
            <w:tcW w:w="562" w:type="dxa"/>
          </w:tcPr>
          <w:p w14:paraId="70E2F5F3" w14:textId="7F3E9700" w:rsidR="00A24A6D" w:rsidRPr="00983EF0" w:rsidRDefault="00A24A6D" w:rsidP="00A24A6D">
            <w:pPr>
              <w:rPr>
                <w:rFonts w:cs="Arial"/>
                <w:bCs/>
                <w:lang w:val="nl-NL"/>
              </w:rPr>
            </w:pPr>
            <w:r>
              <w:rPr>
                <w:rFonts w:cs="Arial"/>
                <w:bCs/>
                <w:color w:val="000000" w:themeColor="text1"/>
                <w:lang w:val="nl-NL"/>
              </w:rPr>
              <w:t>6</w:t>
            </w:r>
          </w:p>
        </w:tc>
        <w:tc>
          <w:tcPr>
            <w:tcW w:w="4253" w:type="dxa"/>
          </w:tcPr>
          <w:p w14:paraId="4E025E24" w14:textId="2430A2D8" w:rsidR="00A24A6D" w:rsidRPr="00983EF0" w:rsidRDefault="00A24A6D" w:rsidP="00A24A6D">
            <w:pPr>
              <w:rPr>
                <w:rFonts w:cs="Arial"/>
                <w:bCs/>
                <w:lang w:val="nl-NL"/>
              </w:rPr>
            </w:pPr>
            <w:r>
              <w:rPr>
                <w:rFonts w:cs="Arial"/>
                <w:color w:val="000000" w:themeColor="text1"/>
              </w:rPr>
              <w:t>W</w:t>
            </w:r>
            <w:r w:rsidRPr="00A76109">
              <w:rPr>
                <w:rFonts w:cs="Arial"/>
                <w:color w:val="000000" w:themeColor="text1"/>
              </w:rPr>
              <w:t xml:space="preserve">at is </w:t>
            </w:r>
            <w:proofErr w:type="spellStart"/>
            <w:r w:rsidRPr="00A76109">
              <w:rPr>
                <w:rFonts w:cs="Arial"/>
                <w:color w:val="000000" w:themeColor="text1"/>
              </w:rPr>
              <w:t>uw</w:t>
            </w:r>
            <w:proofErr w:type="spellEnd"/>
            <w:r w:rsidRPr="00A76109">
              <w:rPr>
                <w:rFonts w:cs="Arial"/>
                <w:color w:val="000000" w:themeColor="text1"/>
              </w:rPr>
              <w:t xml:space="preserve"> </w:t>
            </w:r>
            <w:proofErr w:type="spellStart"/>
            <w:r w:rsidRPr="00A76109">
              <w:rPr>
                <w:rFonts w:cs="Arial"/>
                <w:color w:val="000000" w:themeColor="text1"/>
              </w:rPr>
              <w:t>visie</w:t>
            </w:r>
            <w:proofErr w:type="spellEnd"/>
            <w:r w:rsidRPr="00A76109">
              <w:rPr>
                <w:rFonts w:cs="Arial"/>
                <w:color w:val="000000" w:themeColor="text1"/>
              </w:rPr>
              <w:t xml:space="preserve"> op het </w:t>
            </w:r>
            <w:proofErr w:type="spellStart"/>
            <w:r w:rsidRPr="00A76109">
              <w:rPr>
                <w:rFonts w:cs="Arial"/>
                <w:color w:val="000000" w:themeColor="text1"/>
              </w:rPr>
              <w:t>veilig</w:t>
            </w:r>
            <w:proofErr w:type="spellEnd"/>
            <w:r w:rsidRPr="00A76109">
              <w:rPr>
                <w:rFonts w:cs="Arial"/>
                <w:color w:val="000000" w:themeColor="text1"/>
              </w:rPr>
              <w:t xml:space="preserve"> </w:t>
            </w:r>
            <w:proofErr w:type="spellStart"/>
            <w:r w:rsidRPr="00A76109">
              <w:rPr>
                <w:rFonts w:cs="Arial"/>
                <w:color w:val="000000" w:themeColor="text1"/>
              </w:rPr>
              <w:t>werken</w:t>
            </w:r>
            <w:proofErr w:type="spellEnd"/>
            <w:r w:rsidRPr="00A76109">
              <w:rPr>
                <w:rFonts w:cs="Arial"/>
                <w:color w:val="000000" w:themeColor="text1"/>
              </w:rPr>
              <w:t xml:space="preserve"> ter </w:t>
            </w:r>
            <w:proofErr w:type="spellStart"/>
            <w:r w:rsidRPr="00A76109">
              <w:rPr>
                <w:rFonts w:cs="Arial"/>
                <w:color w:val="000000" w:themeColor="text1"/>
              </w:rPr>
              <w:t>plaatse</w:t>
            </w:r>
            <w:proofErr w:type="spellEnd"/>
            <w:r w:rsidRPr="00A76109">
              <w:rPr>
                <w:rFonts w:cs="Arial"/>
                <w:color w:val="000000" w:themeColor="text1"/>
              </w:rPr>
              <w:t xml:space="preserve"> van de </w:t>
            </w:r>
            <w:proofErr w:type="spellStart"/>
            <w:r w:rsidRPr="00A76109">
              <w:rPr>
                <w:rFonts w:cs="Arial"/>
                <w:color w:val="000000" w:themeColor="text1"/>
              </w:rPr>
              <w:t>tijdelijke</w:t>
            </w:r>
            <w:proofErr w:type="spellEnd"/>
            <w:r w:rsidRPr="00A76109">
              <w:rPr>
                <w:rFonts w:cs="Arial"/>
                <w:color w:val="000000" w:themeColor="text1"/>
              </w:rPr>
              <w:t xml:space="preserve"> </w:t>
            </w:r>
            <w:proofErr w:type="spellStart"/>
            <w:r>
              <w:rPr>
                <w:rFonts w:cs="Arial"/>
                <w:color w:val="000000" w:themeColor="text1"/>
              </w:rPr>
              <w:t>we</w:t>
            </w:r>
            <w:r w:rsidRPr="08CA6B32">
              <w:rPr>
                <w:rFonts w:cs="Arial"/>
                <w:color w:val="000000" w:themeColor="text1"/>
              </w:rPr>
              <w:t>g</w:t>
            </w:r>
            <w:proofErr w:type="spellEnd"/>
            <w:r w:rsidRPr="08CA6B32">
              <w:rPr>
                <w:rFonts w:cs="Arial"/>
                <w:color w:val="000000" w:themeColor="text1"/>
              </w:rPr>
              <w:t xml:space="preserve"> </w:t>
            </w:r>
            <w:proofErr w:type="spellStart"/>
            <w:r w:rsidRPr="08CA6B32">
              <w:rPr>
                <w:rFonts w:cs="Arial"/>
                <w:color w:val="000000" w:themeColor="text1"/>
              </w:rPr>
              <w:t>en</w:t>
            </w:r>
            <w:proofErr w:type="spellEnd"/>
            <w:r>
              <w:rPr>
                <w:rFonts w:cs="Arial"/>
                <w:color w:val="000000" w:themeColor="text1"/>
              </w:rPr>
              <w:t xml:space="preserve"> het </w:t>
            </w:r>
            <w:proofErr w:type="spellStart"/>
            <w:r>
              <w:rPr>
                <w:rFonts w:cs="Arial"/>
                <w:color w:val="000000" w:themeColor="text1"/>
              </w:rPr>
              <w:t>gebruik</w:t>
            </w:r>
            <w:proofErr w:type="spellEnd"/>
            <w:r>
              <w:rPr>
                <w:rFonts w:cs="Arial"/>
                <w:color w:val="000000" w:themeColor="text1"/>
              </w:rPr>
              <w:t xml:space="preserve"> </w:t>
            </w:r>
            <w:proofErr w:type="spellStart"/>
            <w:r>
              <w:rPr>
                <w:rFonts w:cs="Arial"/>
                <w:color w:val="000000" w:themeColor="text1"/>
              </w:rPr>
              <w:t>daarvan</w:t>
            </w:r>
            <w:proofErr w:type="spellEnd"/>
            <w:r w:rsidRPr="00A76109">
              <w:rPr>
                <w:rFonts w:cs="Arial"/>
                <w:color w:val="000000" w:themeColor="text1"/>
              </w:rPr>
              <w:t xml:space="preserve">, </w:t>
            </w:r>
            <w:proofErr w:type="spellStart"/>
            <w:r w:rsidRPr="00A76109">
              <w:rPr>
                <w:rFonts w:cs="Arial"/>
                <w:color w:val="000000" w:themeColor="text1"/>
              </w:rPr>
              <w:t>zoals</w:t>
            </w:r>
            <w:proofErr w:type="spellEnd"/>
            <w:r w:rsidRPr="00A76109">
              <w:rPr>
                <w:rFonts w:cs="Arial"/>
                <w:color w:val="000000" w:themeColor="text1"/>
              </w:rPr>
              <w:t xml:space="preserve"> </w:t>
            </w:r>
            <w:proofErr w:type="spellStart"/>
            <w:r w:rsidRPr="00A76109">
              <w:rPr>
                <w:rFonts w:cs="Arial"/>
                <w:color w:val="000000" w:themeColor="text1"/>
              </w:rPr>
              <w:t>beoogd</w:t>
            </w:r>
            <w:proofErr w:type="spellEnd"/>
            <w:r w:rsidRPr="00A76109">
              <w:rPr>
                <w:rFonts w:cs="Arial"/>
                <w:color w:val="000000" w:themeColor="text1"/>
              </w:rPr>
              <w:t xml:space="preserve"> in het concept </w:t>
            </w:r>
            <w:proofErr w:type="spellStart"/>
            <w:r w:rsidRPr="00A76109">
              <w:rPr>
                <w:rFonts w:cs="Arial"/>
                <w:color w:val="000000" w:themeColor="text1"/>
              </w:rPr>
              <w:t>schetsontwerp</w:t>
            </w:r>
            <w:proofErr w:type="spellEnd"/>
            <w:r w:rsidRPr="00A76109">
              <w:rPr>
                <w:rFonts w:cs="Arial"/>
                <w:color w:val="000000" w:themeColor="text1"/>
              </w:rPr>
              <w:t>?</w:t>
            </w:r>
            <w:r>
              <w:rPr>
                <w:rFonts w:cs="Arial"/>
                <w:color w:val="000000" w:themeColor="text1"/>
              </w:rPr>
              <w:t xml:space="preserve"> </w:t>
            </w:r>
            <w:r w:rsidRPr="00542AA4">
              <w:rPr>
                <w:rFonts w:cs="Arial"/>
                <w:color w:val="000000" w:themeColor="text1"/>
                <w:lang w:val="nl-NL"/>
              </w:rPr>
              <w:t xml:space="preserve">Wat is hiervoor </w:t>
            </w:r>
            <w:r>
              <w:rPr>
                <w:rFonts w:cs="Arial"/>
                <w:color w:val="000000" w:themeColor="text1"/>
                <w:lang w:val="nl-NL"/>
              </w:rPr>
              <w:t xml:space="preserve">wat u betreft </w:t>
            </w:r>
            <w:r w:rsidRPr="00542AA4">
              <w:rPr>
                <w:rFonts w:cs="Arial"/>
                <w:color w:val="000000" w:themeColor="text1"/>
                <w:lang w:val="nl-NL"/>
              </w:rPr>
              <w:t xml:space="preserve">nodig?' </w:t>
            </w:r>
          </w:p>
        </w:tc>
        <w:tc>
          <w:tcPr>
            <w:tcW w:w="4201" w:type="dxa"/>
          </w:tcPr>
          <w:p w14:paraId="4BE27673" w14:textId="77777777" w:rsidR="00A24A6D" w:rsidRPr="00983EF0" w:rsidRDefault="00A24A6D" w:rsidP="00A24A6D">
            <w:pPr>
              <w:rPr>
                <w:rFonts w:cs="Arial"/>
                <w:bCs/>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A24A6D" w:rsidRPr="00983EF0" w14:paraId="50431EAB" w14:textId="77777777" w:rsidTr="0040474B">
        <w:tc>
          <w:tcPr>
            <w:tcW w:w="562" w:type="dxa"/>
          </w:tcPr>
          <w:p w14:paraId="3DC912CD" w14:textId="5FD8DB4B" w:rsidR="00A24A6D" w:rsidRPr="00983EF0" w:rsidRDefault="00A24A6D" w:rsidP="00A24A6D">
            <w:pPr>
              <w:rPr>
                <w:rFonts w:eastAsiaTheme="minorHAnsi" w:cs="Arial"/>
                <w:bCs/>
                <w:lang w:val="nl-NL" w:eastAsia="en-US"/>
              </w:rPr>
            </w:pPr>
            <w:r>
              <w:rPr>
                <w:rFonts w:cs="Arial"/>
                <w:bCs/>
                <w:color w:val="000000" w:themeColor="text1"/>
                <w:lang w:val="nl-NL"/>
              </w:rPr>
              <w:t>7</w:t>
            </w:r>
          </w:p>
        </w:tc>
        <w:tc>
          <w:tcPr>
            <w:tcW w:w="4253" w:type="dxa"/>
          </w:tcPr>
          <w:p w14:paraId="65E31BA3" w14:textId="487D9106" w:rsidR="00A24A6D" w:rsidRPr="00983EF0" w:rsidRDefault="00A24A6D" w:rsidP="00A24A6D">
            <w:pPr>
              <w:rPr>
                <w:rFonts w:eastAsiaTheme="minorHAnsi" w:cs="Arial"/>
                <w:bCs/>
                <w:lang w:val="nl-NL" w:eastAsia="en-US"/>
              </w:rPr>
            </w:pPr>
            <w:r w:rsidRPr="00376F1B">
              <w:rPr>
                <w:rFonts w:cs="Arial"/>
                <w:color w:val="000000" w:themeColor="text1"/>
                <w:lang w:val="nl-NL"/>
              </w:rPr>
              <w:t xml:space="preserve">Welke </w:t>
            </w:r>
            <w:r>
              <w:rPr>
                <w:rFonts w:cs="Arial"/>
                <w:color w:val="000000" w:themeColor="text1"/>
                <w:lang w:val="nl-NL"/>
              </w:rPr>
              <w:t>andere</w:t>
            </w:r>
            <w:r w:rsidRPr="00376F1B">
              <w:rPr>
                <w:rFonts w:cs="Arial"/>
                <w:color w:val="000000" w:themeColor="text1"/>
                <w:lang w:val="nl-NL"/>
              </w:rPr>
              <w:t xml:space="preserve"> risico’s ziet u </w:t>
            </w:r>
            <w:r>
              <w:rPr>
                <w:rFonts w:cs="Arial"/>
                <w:color w:val="000000" w:themeColor="text1"/>
                <w:lang w:val="nl-NL"/>
              </w:rPr>
              <w:t xml:space="preserve">als het concept schetsontwerp, zoals nu met u gedeeld, de </w:t>
            </w:r>
            <w:r>
              <w:rPr>
                <w:rFonts w:cs="Arial"/>
                <w:color w:val="000000" w:themeColor="text1"/>
                <w:lang w:val="nl-NL"/>
              </w:rPr>
              <w:lastRenderedPageBreak/>
              <w:t xml:space="preserve">basis wordt voor het uitwerken van het definitief- en uitvoeringsontwerp en het realiseren van de tijdelijke weg? </w:t>
            </w:r>
          </w:p>
        </w:tc>
        <w:tc>
          <w:tcPr>
            <w:tcW w:w="4201" w:type="dxa"/>
          </w:tcPr>
          <w:p w14:paraId="54A81BE6" w14:textId="77777777" w:rsidR="00A24A6D" w:rsidRPr="00983EF0" w:rsidRDefault="00A24A6D" w:rsidP="00A24A6D">
            <w:pPr>
              <w:rPr>
                <w:rFonts w:cs="Arial"/>
                <w:bCs/>
              </w:rPr>
            </w:pPr>
            <w:r w:rsidRPr="00983EF0">
              <w:rPr>
                <w:rFonts w:cs="Arial"/>
              </w:rPr>
              <w:lastRenderedPageBreak/>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A24A6D" w:rsidRPr="00983EF0" w14:paraId="47D70AAB" w14:textId="77777777" w:rsidTr="0040474B">
        <w:tc>
          <w:tcPr>
            <w:tcW w:w="562" w:type="dxa"/>
          </w:tcPr>
          <w:p w14:paraId="39FC7757" w14:textId="466133CD" w:rsidR="00A24A6D" w:rsidRPr="00983EF0" w:rsidRDefault="00A24A6D" w:rsidP="00A24A6D">
            <w:pPr>
              <w:rPr>
                <w:rFonts w:eastAsiaTheme="minorHAnsi" w:cs="Arial"/>
                <w:bCs/>
                <w:lang w:val="nl-NL" w:eastAsia="en-US"/>
              </w:rPr>
            </w:pPr>
            <w:r>
              <w:rPr>
                <w:rFonts w:cs="Arial"/>
                <w:color w:val="000000" w:themeColor="text1"/>
              </w:rPr>
              <w:t>8</w:t>
            </w:r>
          </w:p>
        </w:tc>
        <w:tc>
          <w:tcPr>
            <w:tcW w:w="4253" w:type="dxa"/>
          </w:tcPr>
          <w:p w14:paraId="257B09B1" w14:textId="01F8B61A" w:rsidR="00A24A6D" w:rsidRPr="00983EF0" w:rsidRDefault="00A24A6D" w:rsidP="00A24A6D">
            <w:pPr>
              <w:rPr>
                <w:rFonts w:eastAsiaTheme="minorHAnsi" w:cs="Arial"/>
                <w:lang w:val="nl-NL" w:eastAsia="en-US"/>
              </w:rPr>
            </w:pPr>
            <w:r w:rsidRPr="00690220">
              <w:rPr>
                <w:rFonts w:cs="Arial"/>
                <w:color w:val="000000" w:themeColor="text1"/>
                <w:lang w:val="nl-NL"/>
              </w:rPr>
              <w:t>W</w:t>
            </w:r>
            <w:r>
              <w:rPr>
                <w:rFonts w:cs="Arial"/>
                <w:color w:val="000000" w:themeColor="text1"/>
                <w:lang w:val="nl-NL"/>
              </w:rPr>
              <w:t xml:space="preserve">elke verdere voorbereidingen zou WRIJ volgens u idealiter nog meer moeten treffen tot aan start aanbesteding </w:t>
            </w:r>
            <w:proofErr w:type="spellStart"/>
            <w:r>
              <w:rPr>
                <w:rFonts w:cs="Arial"/>
                <w:color w:val="000000" w:themeColor="text1"/>
                <w:lang w:val="nl-NL"/>
              </w:rPr>
              <w:t>i.h.k.v</w:t>
            </w:r>
            <w:proofErr w:type="spellEnd"/>
            <w:r>
              <w:rPr>
                <w:rFonts w:cs="Arial"/>
                <w:color w:val="000000" w:themeColor="text1"/>
                <w:lang w:val="nl-NL"/>
              </w:rPr>
              <w:t>. de tijdelijke weg?</w:t>
            </w:r>
          </w:p>
        </w:tc>
        <w:tc>
          <w:tcPr>
            <w:tcW w:w="4201" w:type="dxa"/>
          </w:tcPr>
          <w:p w14:paraId="7C2F90E8" w14:textId="77777777" w:rsidR="00A24A6D" w:rsidRPr="00983EF0" w:rsidRDefault="00A24A6D" w:rsidP="00A24A6D">
            <w:pPr>
              <w:rPr>
                <w:rFonts w:cs="Arial"/>
                <w:bCs/>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bl>
    <w:p w14:paraId="7365E03C" w14:textId="77777777" w:rsidR="00187FBC" w:rsidRPr="00983EF0" w:rsidRDefault="00187FBC" w:rsidP="008202AF">
      <w:pPr>
        <w:rPr>
          <w:lang w:val="nl-NL"/>
        </w:rPr>
      </w:pPr>
    </w:p>
    <w:p w14:paraId="3FD23B5F" w14:textId="7AC4BA78" w:rsidR="00BE6429" w:rsidRPr="00983EF0" w:rsidRDefault="00BE6429" w:rsidP="009164FD">
      <w:pPr>
        <w:pStyle w:val="Bijschrift"/>
        <w:ind w:left="624" w:hanging="624"/>
        <w:rPr>
          <w:lang w:val="nl-NL"/>
        </w:rPr>
      </w:pPr>
      <w:r w:rsidRPr="00983EF0">
        <w:rPr>
          <w:lang w:val="nl-NL"/>
        </w:rPr>
        <w:t xml:space="preserve">Tabel </w:t>
      </w:r>
      <w:r w:rsidRPr="00983EF0">
        <w:rPr>
          <w:lang w:val="nl-NL"/>
        </w:rPr>
        <w:fldChar w:fldCharType="begin"/>
      </w:r>
      <w:r w:rsidRPr="00983EF0">
        <w:rPr>
          <w:lang w:val="nl-NL"/>
        </w:rPr>
        <w:instrText xml:space="preserve"> STYLEREF 8 \s </w:instrText>
      </w:r>
      <w:r w:rsidRPr="00983EF0">
        <w:rPr>
          <w:lang w:val="nl-NL"/>
        </w:rPr>
        <w:fldChar w:fldCharType="separate"/>
      </w:r>
      <w:r w:rsidRPr="00983EF0">
        <w:rPr>
          <w:noProof/>
          <w:lang w:val="nl-NL"/>
        </w:rPr>
        <w:t>I</w:t>
      </w:r>
      <w:r w:rsidRPr="00983EF0">
        <w:rPr>
          <w:lang w:val="nl-NL"/>
        </w:rPr>
        <w:fldChar w:fldCharType="end"/>
      </w:r>
      <w:r w:rsidRPr="00983EF0">
        <w:rPr>
          <w:lang w:val="nl-NL"/>
        </w:rPr>
        <w:t>.</w:t>
      </w:r>
      <w:r w:rsidR="00187FBC" w:rsidRPr="00983EF0">
        <w:rPr>
          <w:lang w:val="nl-NL"/>
        </w:rPr>
        <w:t>4</w:t>
      </w:r>
      <w:r w:rsidRPr="00983EF0">
        <w:rPr>
          <w:lang w:val="nl-NL"/>
        </w:rPr>
        <w:t xml:space="preserve"> Vragen </w:t>
      </w:r>
      <w:proofErr w:type="gramStart"/>
      <w:r w:rsidRPr="00983EF0">
        <w:rPr>
          <w:lang w:val="nl-NL"/>
        </w:rPr>
        <w:t>omtrent</w:t>
      </w:r>
      <w:proofErr w:type="gramEnd"/>
      <w:r w:rsidRPr="00983EF0">
        <w:rPr>
          <w:lang w:val="nl-NL"/>
        </w:rPr>
        <w:t xml:space="preserve"> </w:t>
      </w:r>
      <w:r w:rsidR="00AD3F37" w:rsidRPr="00983EF0">
        <w:rPr>
          <w:lang w:val="nl-NL"/>
        </w:rPr>
        <w:t xml:space="preserve">de </w:t>
      </w:r>
      <w:r w:rsidRPr="00983EF0">
        <w:rPr>
          <w:lang w:val="nl-NL"/>
        </w:rPr>
        <w:t>laad- en loslocatie (grond)</w:t>
      </w:r>
    </w:p>
    <w:tbl>
      <w:tblPr>
        <w:tblStyle w:val="Tabelraster"/>
        <w:tblW w:w="0" w:type="auto"/>
        <w:tblLook w:val="04A0" w:firstRow="1" w:lastRow="0" w:firstColumn="1" w:lastColumn="0" w:noHBand="0" w:noVBand="1"/>
      </w:tblPr>
      <w:tblGrid>
        <w:gridCol w:w="661"/>
        <w:gridCol w:w="4234"/>
        <w:gridCol w:w="4121"/>
      </w:tblGrid>
      <w:tr w:rsidR="00545C57" w:rsidRPr="00983EF0" w14:paraId="57D9906E" w14:textId="77777777" w:rsidTr="00374CAC">
        <w:tc>
          <w:tcPr>
            <w:tcW w:w="661" w:type="dxa"/>
          </w:tcPr>
          <w:p w14:paraId="477DCD5C" w14:textId="636F3D7D" w:rsidR="00545C57" w:rsidRPr="00983EF0" w:rsidRDefault="00545C57" w:rsidP="00545C57">
            <w:pPr>
              <w:rPr>
                <w:rFonts w:cs="Arial"/>
                <w:bCs/>
                <w:lang w:val="nl-NL"/>
              </w:rPr>
            </w:pPr>
            <w:r w:rsidRPr="00983EF0">
              <w:rPr>
                <w:rFonts w:cs="Arial"/>
                <w:b/>
              </w:rPr>
              <w:t>Nr.</w:t>
            </w:r>
          </w:p>
        </w:tc>
        <w:tc>
          <w:tcPr>
            <w:tcW w:w="4234" w:type="dxa"/>
          </w:tcPr>
          <w:p w14:paraId="403C1571" w14:textId="3D96C6F1" w:rsidR="00545C57" w:rsidRPr="00983EF0" w:rsidRDefault="00545C57" w:rsidP="00545C57">
            <w:pPr>
              <w:rPr>
                <w:rFonts w:cs="Arial"/>
                <w:lang w:val="nl-NL"/>
              </w:rPr>
            </w:pPr>
            <w:r w:rsidRPr="00983EF0">
              <w:rPr>
                <w:rFonts w:cs="Arial"/>
                <w:b/>
              </w:rPr>
              <w:t>Vraag</w:t>
            </w:r>
          </w:p>
        </w:tc>
        <w:tc>
          <w:tcPr>
            <w:tcW w:w="4121" w:type="dxa"/>
          </w:tcPr>
          <w:p w14:paraId="5C0F73C7" w14:textId="5C5ADFEB" w:rsidR="00545C57" w:rsidRPr="00983EF0" w:rsidRDefault="00545C57" w:rsidP="00545C57">
            <w:pPr>
              <w:rPr>
                <w:rFonts w:cs="Arial"/>
              </w:rPr>
            </w:pPr>
            <w:proofErr w:type="spellStart"/>
            <w:r w:rsidRPr="00983EF0">
              <w:rPr>
                <w:rFonts w:cs="Arial"/>
                <w:b/>
              </w:rPr>
              <w:t>Beantwoording</w:t>
            </w:r>
            <w:proofErr w:type="spellEnd"/>
          </w:p>
        </w:tc>
      </w:tr>
      <w:tr w:rsidR="009D06EF" w:rsidRPr="00983EF0" w14:paraId="12D73F77" w14:textId="77777777" w:rsidTr="00374CAC">
        <w:tc>
          <w:tcPr>
            <w:tcW w:w="661" w:type="dxa"/>
          </w:tcPr>
          <w:p w14:paraId="63E1C02B" w14:textId="5C7A0E6C" w:rsidR="009D06EF" w:rsidRPr="00983EF0" w:rsidRDefault="009D06EF" w:rsidP="009D06EF">
            <w:pPr>
              <w:rPr>
                <w:rFonts w:eastAsiaTheme="minorHAnsi" w:cs="Arial"/>
                <w:bCs/>
                <w:lang w:val="nl-NL" w:eastAsia="en-US"/>
              </w:rPr>
            </w:pPr>
            <w:r>
              <w:rPr>
                <w:rFonts w:eastAsiaTheme="minorHAnsi" w:cs="Arial"/>
                <w:bCs/>
                <w:lang w:val="nl-NL" w:eastAsia="en-US"/>
              </w:rPr>
              <w:t>9</w:t>
            </w:r>
          </w:p>
        </w:tc>
        <w:tc>
          <w:tcPr>
            <w:tcW w:w="4234" w:type="dxa"/>
          </w:tcPr>
          <w:p w14:paraId="66960D8E" w14:textId="36D8FCC9" w:rsidR="009D06EF" w:rsidRPr="00983EF0" w:rsidRDefault="009D06EF" w:rsidP="009D06EF">
            <w:pPr>
              <w:rPr>
                <w:rFonts w:eastAsiaTheme="minorHAnsi" w:cs="Arial"/>
                <w:bCs/>
                <w:lang w:val="nl-NL" w:eastAsia="en-US"/>
              </w:rPr>
            </w:pPr>
            <w:r>
              <w:rPr>
                <w:rFonts w:cs="Arial"/>
                <w:color w:val="000000" w:themeColor="text1"/>
                <w:lang w:val="nl-NL"/>
              </w:rPr>
              <w:t xml:space="preserve">Is het vanuit de markt wenselijk dat WRIJ vooruitlopend aan de uitvoerings-werkzaamheden voorbereidingen treft t.a.v. de laad-en loslocaties en zo ja, welke? </w:t>
            </w:r>
          </w:p>
        </w:tc>
        <w:tc>
          <w:tcPr>
            <w:tcW w:w="4121" w:type="dxa"/>
          </w:tcPr>
          <w:p w14:paraId="2592FBEB" w14:textId="2D9C441F" w:rsidR="009D06EF" w:rsidRPr="00983EF0" w:rsidRDefault="009D06EF" w:rsidP="009D06EF">
            <w:pPr>
              <w:rPr>
                <w:rFonts w:cs="Arial"/>
                <w:bCs/>
                <w:lang w:val="nl-NL"/>
              </w:rPr>
            </w:pPr>
            <w:r w:rsidRPr="00C73716">
              <w:rPr>
                <w:rFonts w:cs="Arial"/>
              </w:rPr>
              <w:t>&lt;</w:t>
            </w:r>
            <w:proofErr w:type="spellStart"/>
            <w:r w:rsidRPr="00C73716">
              <w:rPr>
                <w:rFonts w:cs="Arial"/>
              </w:rPr>
              <w:t>antwoord</w:t>
            </w:r>
            <w:proofErr w:type="spellEnd"/>
            <w:r w:rsidRPr="00C73716">
              <w:rPr>
                <w:rFonts w:cs="Arial"/>
              </w:rPr>
              <w:t xml:space="preserve"> </w:t>
            </w:r>
            <w:proofErr w:type="spellStart"/>
            <w:r w:rsidRPr="00C73716">
              <w:rPr>
                <w:rFonts w:cs="Arial"/>
              </w:rPr>
              <w:t>invullen</w:t>
            </w:r>
            <w:proofErr w:type="spellEnd"/>
            <w:r w:rsidRPr="00C73716">
              <w:rPr>
                <w:rFonts w:cs="Arial"/>
              </w:rPr>
              <w:t>&gt;</w:t>
            </w:r>
          </w:p>
        </w:tc>
      </w:tr>
      <w:tr w:rsidR="009D06EF" w:rsidRPr="00983EF0" w14:paraId="0C5D0B19" w14:textId="77777777" w:rsidTr="00374CAC">
        <w:trPr>
          <w:trHeight w:val="493"/>
        </w:trPr>
        <w:tc>
          <w:tcPr>
            <w:tcW w:w="661" w:type="dxa"/>
          </w:tcPr>
          <w:p w14:paraId="66AA6A95" w14:textId="680A97BA" w:rsidR="009D06EF" w:rsidRPr="00983EF0" w:rsidRDefault="009D06EF" w:rsidP="009D06EF">
            <w:pPr>
              <w:rPr>
                <w:rFonts w:cs="Arial"/>
              </w:rPr>
            </w:pPr>
            <w:r w:rsidRPr="00376F1B">
              <w:rPr>
                <w:rFonts w:cs="Arial"/>
                <w:color w:val="000000" w:themeColor="text1"/>
                <w:lang w:val="nl-NL"/>
              </w:rPr>
              <w:t>1</w:t>
            </w:r>
            <w:r>
              <w:rPr>
                <w:rFonts w:cs="Arial"/>
                <w:color w:val="000000" w:themeColor="text1"/>
                <w:lang w:val="nl-NL"/>
              </w:rPr>
              <w:t>0</w:t>
            </w:r>
          </w:p>
        </w:tc>
        <w:tc>
          <w:tcPr>
            <w:tcW w:w="4234" w:type="dxa"/>
          </w:tcPr>
          <w:p w14:paraId="32C7B25E" w14:textId="68198A3C" w:rsidR="009D06EF" w:rsidRPr="00374CAC" w:rsidRDefault="009D06EF" w:rsidP="009D06EF">
            <w:pPr>
              <w:rPr>
                <w:rFonts w:cs="Arial"/>
                <w:lang w:val="nl-NL"/>
              </w:rPr>
            </w:pPr>
            <w:r>
              <w:rPr>
                <w:rFonts w:cs="Arial"/>
                <w:color w:val="000000" w:themeColor="text1"/>
                <w:lang w:val="nl-NL"/>
              </w:rPr>
              <w:t>Welke uitgangspunten/kaders/eisen/ vrijheden ziet u idealiter terug in de uitvraag ten aanzien van de laad- en loslocatie en waarom</w:t>
            </w:r>
            <w:r w:rsidRPr="00376F1B">
              <w:rPr>
                <w:rFonts w:cs="Arial"/>
                <w:color w:val="000000" w:themeColor="text1"/>
                <w:lang w:val="nl-NL"/>
              </w:rPr>
              <w:t>?</w:t>
            </w:r>
          </w:p>
        </w:tc>
        <w:tc>
          <w:tcPr>
            <w:tcW w:w="4121" w:type="dxa"/>
          </w:tcPr>
          <w:p w14:paraId="32128AA1" w14:textId="2A7F2432" w:rsidR="009D06EF" w:rsidRPr="00983EF0" w:rsidRDefault="009D06EF" w:rsidP="009D06EF">
            <w:pPr>
              <w:rPr>
                <w:rFonts w:cs="Arial"/>
                <w:lang w:val="nl-NL"/>
              </w:rPr>
            </w:pPr>
            <w:r w:rsidRPr="00C73716">
              <w:rPr>
                <w:rFonts w:cs="Arial"/>
              </w:rPr>
              <w:t>&lt;</w:t>
            </w:r>
            <w:proofErr w:type="spellStart"/>
            <w:r w:rsidRPr="00C73716">
              <w:rPr>
                <w:rFonts w:cs="Arial"/>
              </w:rPr>
              <w:t>antwoord</w:t>
            </w:r>
            <w:proofErr w:type="spellEnd"/>
            <w:r w:rsidRPr="00C73716">
              <w:rPr>
                <w:rFonts w:cs="Arial"/>
              </w:rPr>
              <w:t xml:space="preserve"> </w:t>
            </w:r>
            <w:proofErr w:type="spellStart"/>
            <w:r w:rsidRPr="00C73716">
              <w:rPr>
                <w:rFonts w:cs="Arial"/>
              </w:rPr>
              <w:t>invullen</w:t>
            </w:r>
            <w:proofErr w:type="spellEnd"/>
            <w:r w:rsidRPr="00C73716">
              <w:rPr>
                <w:rFonts w:cs="Arial"/>
              </w:rPr>
              <w:t>&gt;</w:t>
            </w:r>
          </w:p>
        </w:tc>
      </w:tr>
    </w:tbl>
    <w:p w14:paraId="2540AD2A" w14:textId="77777777" w:rsidR="00187FBC" w:rsidRPr="00983EF0" w:rsidRDefault="00187FBC" w:rsidP="008202AF">
      <w:pPr>
        <w:rPr>
          <w:lang w:val="nl-NL"/>
        </w:rPr>
      </w:pPr>
    </w:p>
    <w:p w14:paraId="500A2EA1" w14:textId="47804418" w:rsidR="001B5DD5" w:rsidRDefault="00BE6429" w:rsidP="001B5DD5">
      <w:pPr>
        <w:pStyle w:val="Bijschrift"/>
        <w:ind w:left="624" w:hanging="624"/>
        <w:rPr>
          <w:rFonts w:cs="Arial"/>
          <w:lang w:val="nl-NL"/>
        </w:rPr>
      </w:pPr>
      <w:r w:rsidRPr="00983EF0">
        <w:rPr>
          <w:lang w:val="nl-NL"/>
        </w:rPr>
        <w:t xml:space="preserve">Tabel </w:t>
      </w:r>
      <w:r w:rsidRPr="00983EF0">
        <w:rPr>
          <w:lang w:val="nl-NL"/>
        </w:rPr>
        <w:fldChar w:fldCharType="begin"/>
      </w:r>
      <w:r w:rsidRPr="00983EF0">
        <w:rPr>
          <w:lang w:val="nl-NL"/>
        </w:rPr>
        <w:instrText xml:space="preserve"> STYLEREF 8 \s </w:instrText>
      </w:r>
      <w:r w:rsidRPr="00983EF0">
        <w:rPr>
          <w:lang w:val="nl-NL"/>
        </w:rPr>
        <w:fldChar w:fldCharType="separate"/>
      </w:r>
      <w:r w:rsidRPr="00983EF0">
        <w:rPr>
          <w:noProof/>
          <w:lang w:val="nl-NL"/>
        </w:rPr>
        <w:t>I</w:t>
      </w:r>
      <w:r w:rsidRPr="00983EF0">
        <w:rPr>
          <w:lang w:val="nl-NL"/>
        </w:rPr>
        <w:fldChar w:fldCharType="end"/>
      </w:r>
      <w:r w:rsidRPr="00983EF0">
        <w:rPr>
          <w:lang w:val="nl-NL"/>
        </w:rPr>
        <w:t>.</w:t>
      </w:r>
      <w:r w:rsidR="00187FBC" w:rsidRPr="00983EF0">
        <w:rPr>
          <w:lang w:val="nl-NL"/>
        </w:rPr>
        <w:t>5</w:t>
      </w:r>
      <w:r w:rsidRPr="00983EF0">
        <w:rPr>
          <w:lang w:val="nl-NL"/>
        </w:rPr>
        <w:t xml:space="preserve"> </w:t>
      </w:r>
      <w:r w:rsidR="001B5DD5">
        <w:rPr>
          <w:lang w:val="nl-NL"/>
        </w:rPr>
        <w:t>Algemene vragen</w:t>
      </w:r>
    </w:p>
    <w:tbl>
      <w:tblPr>
        <w:tblStyle w:val="Tabelraster"/>
        <w:tblW w:w="0" w:type="auto"/>
        <w:tblLook w:val="04A0" w:firstRow="1" w:lastRow="0" w:firstColumn="1" w:lastColumn="0" w:noHBand="0" w:noVBand="1"/>
      </w:tblPr>
      <w:tblGrid>
        <w:gridCol w:w="661"/>
        <w:gridCol w:w="4214"/>
        <w:gridCol w:w="4141"/>
      </w:tblGrid>
      <w:tr w:rsidR="00545C57" w:rsidRPr="00983EF0" w14:paraId="0349F1BD" w14:textId="77777777" w:rsidTr="005127ED">
        <w:tc>
          <w:tcPr>
            <w:tcW w:w="661" w:type="dxa"/>
          </w:tcPr>
          <w:p w14:paraId="59C50447" w14:textId="2A2A14F0" w:rsidR="00545C57" w:rsidRPr="00983EF0" w:rsidRDefault="00545C57" w:rsidP="00545C57">
            <w:pPr>
              <w:rPr>
                <w:rFonts w:cs="Arial"/>
              </w:rPr>
            </w:pPr>
            <w:r w:rsidRPr="00983EF0">
              <w:rPr>
                <w:rFonts w:cs="Arial"/>
                <w:b/>
              </w:rPr>
              <w:t>Nr.</w:t>
            </w:r>
          </w:p>
        </w:tc>
        <w:tc>
          <w:tcPr>
            <w:tcW w:w="4214" w:type="dxa"/>
          </w:tcPr>
          <w:p w14:paraId="764210CD" w14:textId="2B72019F" w:rsidR="00545C57" w:rsidRPr="00983EF0" w:rsidRDefault="00545C57" w:rsidP="00545C57">
            <w:pPr>
              <w:rPr>
                <w:rFonts w:cs="Arial"/>
                <w:lang w:val="nl-NL"/>
              </w:rPr>
            </w:pPr>
            <w:r w:rsidRPr="00983EF0">
              <w:rPr>
                <w:rFonts w:cs="Arial"/>
                <w:b/>
              </w:rPr>
              <w:t>Vraag</w:t>
            </w:r>
          </w:p>
        </w:tc>
        <w:tc>
          <w:tcPr>
            <w:tcW w:w="4141" w:type="dxa"/>
          </w:tcPr>
          <w:p w14:paraId="5F8B6FB9" w14:textId="4FB500B6" w:rsidR="00545C57" w:rsidRPr="00983EF0" w:rsidRDefault="00545C57" w:rsidP="00545C57">
            <w:pPr>
              <w:rPr>
                <w:rFonts w:cs="Arial"/>
              </w:rPr>
            </w:pPr>
            <w:proofErr w:type="spellStart"/>
            <w:r w:rsidRPr="00983EF0">
              <w:rPr>
                <w:rFonts w:cs="Arial"/>
                <w:b/>
              </w:rPr>
              <w:t>Beantwoording</w:t>
            </w:r>
            <w:proofErr w:type="spellEnd"/>
          </w:p>
        </w:tc>
      </w:tr>
      <w:tr w:rsidR="001B5DD5" w:rsidRPr="00983EF0" w14:paraId="775D4132" w14:textId="77777777" w:rsidTr="005127ED">
        <w:tc>
          <w:tcPr>
            <w:tcW w:w="661" w:type="dxa"/>
          </w:tcPr>
          <w:p w14:paraId="5776300D" w14:textId="208115DB" w:rsidR="001B5DD5" w:rsidRPr="00983EF0" w:rsidRDefault="001B5DD5" w:rsidP="001B5DD5">
            <w:pPr>
              <w:rPr>
                <w:rFonts w:cs="Arial"/>
              </w:rPr>
            </w:pPr>
            <w:r w:rsidRPr="00D24F26">
              <w:rPr>
                <w:rFonts w:cs="Arial"/>
                <w:color w:val="000000" w:themeColor="text1"/>
              </w:rPr>
              <w:t>1</w:t>
            </w:r>
            <w:r>
              <w:rPr>
                <w:rFonts w:cs="Arial"/>
                <w:color w:val="000000" w:themeColor="text1"/>
              </w:rPr>
              <w:t>1</w:t>
            </w:r>
          </w:p>
        </w:tc>
        <w:tc>
          <w:tcPr>
            <w:tcW w:w="4214" w:type="dxa"/>
          </w:tcPr>
          <w:p w14:paraId="6C1E5729" w14:textId="38DF7C90" w:rsidR="001B5DD5" w:rsidRPr="00983EF0" w:rsidRDefault="001B5DD5" w:rsidP="001B5DD5">
            <w:pPr>
              <w:rPr>
                <w:rFonts w:cs="Arial"/>
                <w:lang w:val="nl-NL"/>
              </w:rPr>
            </w:pPr>
            <w:r w:rsidRPr="091289B3">
              <w:rPr>
                <w:rFonts w:cs="Arial"/>
                <w:color w:val="000000" w:themeColor="text1"/>
                <w:lang w:val="nl-NL"/>
              </w:rPr>
              <w:t xml:space="preserve">Is het project, op basis van de gedeelde informatie in deze marktconsultatie, voor u voldoende aantrekkelijk om deel te nemen aan de aanbesteding?  </w:t>
            </w:r>
            <w:r>
              <w:rPr>
                <w:rFonts w:cs="Arial"/>
                <w:color w:val="000000" w:themeColor="text1"/>
                <w:lang w:val="nl-NL"/>
              </w:rPr>
              <w:t>W</w:t>
            </w:r>
            <w:r w:rsidRPr="091289B3">
              <w:rPr>
                <w:rFonts w:cs="Arial"/>
                <w:color w:val="000000" w:themeColor="text1"/>
                <w:lang w:val="nl-NL"/>
              </w:rPr>
              <w:t xml:space="preserve">at zou deze opdracht voor u aantrekkelijker maken? </w:t>
            </w:r>
          </w:p>
        </w:tc>
        <w:tc>
          <w:tcPr>
            <w:tcW w:w="4141" w:type="dxa"/>
          </w:tcPr>
          <w:p w14:paraId="6302A412" w14:textId="77777777" w:rsidR="001B5DD5" w:rsidRPr="00983EF0" w:rsidRDefault="001B5DD5" w:rsidP="001B5DD5">
            <w:pPr>
              <w:rPr>
                <w:rFonts w:cs="Arial"/>
                <w:lang w:val="nl-NL"/>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1B5DD5" w:rsidRPr="00983EF0" w14:paraId="37334083" w14:textId="77777777" w:rsidTr="005127ED">
        <w:tc>
          <w:tcPr>
            <w:tcW w:w="661" w:type="dxa"/>
          </w:tcPr>
          <w:p w14:paraId="4F9B0244" w14:textId="3CE73C19" w:rsidR="001B5DD5" w:rsidRPr="00983EF0" w:rsidRDefault="001B5DD5" w:rsidP="001B5DD5">
            <w:pPr>
              <w:rPr>
                <w:rFonts w:cs="Arial"/>
              </w:rPr>
            </w:pPr>
            <w:r w:rsidRPr="00D24F26">
              <w:rPr>
                <w:rFonts w:cs="Arial"/>
                <w:color w:val="000000" w:themeColor="text1"/>
              </w:rPr>
              <w:t>1</w:t>
            </w:r>
            <w:r>
              <w:rPr>
                <w:rFonts w:cs="Arial"/>
                <w:color w:val="000000" w:themeColor="text1"/>
              </w:rPr>
              <w:t>2</w:t>
            </w:r>
          </w:p>
        </w:tc>
        <w:tc>
          <w:tcPr>
            <w:tcW w:w="4214" w:type="dxa"/>
          </w:tcPr>
          <w:p w14:paraId="08B2C226" w14:textId="6D3D2110" w:rsidR="001B5DD5" w:rsidRPr="00374CAC" w:rsidRDefault="001B5DD5" w:rsidP="001B5DD5">
            <w:pPr>
              <w:rPr>
                <w:rFonts w:cs="Arial"/>
                <w:lang w:val="nl-NL"/>
              </w:rPr>
            </w:pPr>
            <w:r>
              <w:rPr>
                <w:rFonts w:cs="Arial"/>
                <w:color w:val="000000" w:themeColor="text1"/>
                <w:lang w:val="nl-NL"/>
              </w:rPr>
              <w:t>In hoeverre spelen andere (</w:t>
            </w:r>
            <w:proofErr w:type="spellStart"/>
            <w:r>
              <w:rPr>
                <w:rFonts w:cs="Arial"/>
                <w:color w:val="000000" w:themeColor="text1"/>
                <w:lang w:val="nl-NL"/>
              </w:rPr>
              <w:t>dijkversterkings</w:t>
            </w:r>
            <w:proofErr w:type="spellEnd"/>
            <w:r>
              <w:rPr>
                <w:rFonts w:cs="Arial"/>
                <w:color w:val="000000" w:themeColor="text1"/>
                <w:lang w:val="nl-NL"/>
              </w:rPr>
              <w:t>)</w:t>
            </w:r>
            <w:r w:rsidR="00687316">
              <w:rPr>
                <w:rFonts w:cs="Arial"/>
                <w:color w:val="000000" w:themeColor="text1"/>
                <w:lang w:val="nl-NL"/>
              </w:rPr>
              <w:t xml:space="preserve"> </w:t>
            </w:r>
            <w:r>
              <w:rPr>
                <w:rFonts w:cs="Arial"/>
                <w:color w:val="000000" w:themeColor="text1"/>
                <w:lang w:val="nl-NL"/>
              </w:rPr>
              <w:t xml:space="preserve">projecten, </w:t>
            </w:r>
            <w:r w:rsidRPr="00157894">
              <w:rPr>
                <w:rFonts w:cs="Arial"/>
                <w:color w:val="000000" w:themeColor="text1"/>
                <w:lang w:val="nl-NL"/>
              </w:rPr>
              <w:t xml:space="preserve">zoals de Dijkversterking </w:t>
            </w:r>
            <w:proofErr w:type="spellStart"/>
            <w:r w:rsidRPr="00157894">
              <w:rPr>
                <w:rFonts w:cs="Arial"/>
                <w:color w:val="000000" w:themeColor="text1"/>
                <w:lang w:val="nl-NL"/>
              </w:rPr>
              <w:t>Pannerdense</w:t>
            </w:r>
            <w:proofErr w:type="spellEnd"/>
            <w:r w:rsidRPr="00157894">
              <w:rPr>
                <w:rFonts w:cs="Arial"/>
                <w:color w:val="000000" w:themeColor="text1"/>
                <w:lang w:val="nl-NL"/>
              </w:rPr>
              <w:t xml:space="preserve"> Waard - Westervoort</w:t>
            </w:r>
            <w:r>
              <w:rPr>
                <w:rFonts w:cs="Arial"/>
                <w:color w:val="000000" w:themeColor="text1"/>
                <w:lang w:val="nl-NL"/>
              </w:rPr>
              <w:t xml:space="preserve">, een rol bij uw interesse voor dit project?  </w:t>
            </w:r>
          </w:p>
        </w:tc>
        <w:tc>
          <w:tcPr>
            <w:tcW w:w="4141" w:type="dxa"/>
          </w:tcPr>
          <w:p w14:paraId="4CCEDE4E" w14:textId="77777777" w:rsidR="001B5DD5" w:rsidRPr="00983EF0" w:rsidRDefault="001B5DD5" w:rsidP="001B5DD5">
            <w:pPr>
              <w:rPr>
                <w:rFonts w:cs="Arial"/>
                <w:lang w:val="nl-NL"/>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r w:rsidR="001B5DD5" w:rsidRPr="00983EF0" w14:paraId="61CB9444" w14:textId="77777777" w:rsidTr="005127ED">
        <w:tc>
          <w:tcPr>
            <w:tcW w:w="661" w:type="dxa"/>
          </w:tcPr>
          <w:p w14:paraId="443EA3D4" w14:textId="0869294D" w:rsidR="001B5DD5" w:rsidRPr="00983EF0" w:rsidRDefault="001B5DD5" w:rsidP="001B5DD5">
            <w:pPr>
              <w:rPr>
                <w:rFonts w:cs="Arial"/>
              </w:rPr>
            </w:pPr>
            <w:r>
              <w:rPr>
                <w:rFonts w:cs="Arial"/>
                <w:color w:val="000000" w:themeColor="text1"/>
                <w:lang w:val="nl-NL"/>
              </w:rPr>
              <w:t>13</w:t>
            </w:r>
          </w:p>
        </w:tc>
        <w:tc>
          <w:tcPr>
            <w:tcW w:w="4214" w:type="dxa"/>
          </w:tcPr>
          <w:p w14:paraId="07E3A0B0" w14:textId="12A68576" w:rsidR="001B5DD5" w:rsidRPr="00983EF0" w:rsidRDefault="001B5DD5" w:rsidP="001B5DD5">
            <w:pPr>
              <w:rPr>
                <w:rFonts w:cs="Arial"/>
                <w:lang w:val="nl-NL"/>
              </w:rPr>
            </w:pPr>
            <w:r w:rsidRPr="00187FBC">
              <w:rPr>
                <w:rFonts w:cs="Arial"/>
                <w:lang w:val="nl-NL"/>
              </w:rPr>
              <w:t xml:space="preserve">Heeft u nog overige aandachtspunten en tips voor </w:t>
            </w:r>
            <w:r w:rsidR="00025862">
              <w:rPr>
                <w:rFonts w:cs="Arial"/>
                <w:lang w:val="nl-NL"/>
              </w:rPr>
              <w:t>de voor</w:t>
            </w:r>
            <w:r>
              <w:rPr>
                <w:rFonts w:cs="Arial"/>
                <w:lang w:val="nl-NL"/>
              </w:rPr>
              <w:t xml:space="preserve">bereiding en </w:t>
            </w:r>
            <w:r w:rsidRPr="00187FBC">
              <w:rPr>
                <w:rFonts w:cs="Arial"/>
                <w:lang w:val="nl-NL"/>
              </w:rPr>
              <w:t>de aanbesteding van dit project?</w:t>
            </w:r>
          </w:p>
        </w:tc>
        <w:tc>
          <w:tcPr>
            <w:tcW w:w="4141" w:type="dxa"/>
          </w:tcPr>
          <w:p w14:paraId="429824E1" w14:textId="77777777" w:rsidR="001B5DD5" w:rsidRPr="00983EF0" w:rsidRDefault="001B5DD5" w:rsidP="001B5DD5">
            <w:pPr>
              <w:rPr>
                <w:rFonts w:cs="Arial"/>
                <w:lang w:val="nl-NL"/>
              </w:rPr>
            </w:pPr>
            <w:r w:rsidRPr="00983EF0">
              <w:rPr>
                <w:rFonts w:cs="Arial"/>
              </w:rPr>
              <w:t>&lt;</w:t>
            </w:r>
            <w:proofErr w:type="spellStart"/>
            <w:r w:rsidRPr="00983EF0">
              <w:rPr>
                <w:rFonts w:cs="Arial"/>
              </w:rPr>
              <w:t>antwoord</w:t>
            </w:r>
            <w:proofErr w:type="spellEnd"/>
            <w:r w:rsidRPr="00983EF0">
              <w:rPr>
                <w:rFonts w:cs="Arial"/>
              </w:rPr>
              <w:t xml:space="preserve"> </w:t>
            </w:r>
            <w:proofErr w:type="spellStart"/>
            <w:r w:rsidRPr="00983EF0">
              <w:rPr>
                <w:rFonts w:cs="Arial"/>
              </w:rPr>
              <w:t>invullen</w:t>
            </w:r>
            <w:proofErr w:type="spellEnd"/>
            <w:r w:rsidRPr="00983EF0">
              <w:rPr>
                <w:rFonts w:cs="Arial"/>
              </w:rPr>
              <w:t>&gt;</w:t>
            </w:r>
          </w:p>
        </w:tc>
      </w:tr>
    </w:tbl>
    <w:p w14:paraId="54A0B936" w14:textId="15C03A6D" w:rsidR="009D511E" w:rsidRPr="008202AF" w:rsidRDefault="009D511E" w:rsidP="00095514">
      <w:pPr>
        <w:pStyle w:val="Kop1"/>
        <w:numPr>
          <w:ilvl w:val="0"/>
          <w:numId w:val="0"/>
        </w:numPr>
        <w:rPr>
          <w:lang w:val="nl-NL"/>
        </w:rPr>
      </w:pPr>
    </w:p>
    <w:sectPr w:rsidR="009D511E" w:rsidRPr="008202A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6821E" w14:textId="77777777" w:rsidR="00715214" w:rsidRDefault="00715214" w:rsidP="008D3346">
      <w:pPr>
        <w:spacing w:after="0" w:line="240" w:lineRule="auto"/>
      </w:pPr>
      <w:r>
        <w:separator/>
      </w:r>
    </w:p>
    <w:p w14:paraId="319A5F30" w14:textId="77777777" w:rsidR="00715214" w:rsidRDefault="00715214"/>
    <w:p w14:paraId="0A428750" w14:textId="77777777" w:rsidR="00715214" w:rsidRDefault="00715214" w:rsidP="00D67C3D"/>
    <w:p w14:paraId="354DCE7F" w14:textId="77777777" w:rsidR="00715214" w:rsidRDefault="00715214" w:rsidP="00D67C3D"/>
    <w:p w14:paraId="04F7AE17" w14:textId="77777777" w:rsidR="00715214" w:rsidRDefault="00715214" w:rsidP="00D67C3D"/>
    <w:p w14:paraId="2CDE5491" w14:textId="77777777" w:rsidR="00715214" w:rsidRDefault="00715214" w:rsidP="00D67C3D"/>
    <w:p w14:paraId="685EF898" w14:textId="77777777" w:rsidR="00715214" w:rsidRDefault="00715214" w:rsidP="00D67C3D"/>
  </w:endnote>
  <w:endnote w:type="continuationSeparator" w:id="0">
    <w:p w14:paraId="5AE80B17" w14:textId="77777777" w:rsidR="00715214" w:rsidRDefault="00715214" w:rsidP="008D3346">
      <w:pPr>
        <w:spacing w:after="0" w:line="240" w:lineRule="auto"/>
      </w:pPr>
      <w:r>
        <w:continuationSeparator/>
      </w:r>
    </w:p>
    <w:p w14:paraId="12FE5FCE" w14:textId="77777777" w:rsidR="00715214" w:rsidRDefault="00715214"/>
    <w:p w14:paraId="43AE0B45" w14:textId="77777777" w:rsidR="00715214" w:rsidRDefault="00715214" w:rsidP="00D67C3D"/>
    <w:p w14:paraId="06F34111" w14:textId="77777777" w:rsidR="00715214" w:rsidRDefault="00715214" w:rsidP="00D67C3D"/>
    <w:p w14:paraId="3D13EB57" w14:textId="77777777" w:rsidR="00715214" w:rsidRDefault="00715214" w:rsidP="00D67C3D"/>
    <w:p w14:paraId="40382AFE" w14:textId="77777777" w:rsidR="00715214" w:rsidRDefault="00715214" w:rsidP="00D67C3D"/>
    <w:p w14:paraId="45D62991" w14:textId="77777777" w:rsidR="00715214" w:rsidRDefault="00715214" w:rsidP="00D67C3D"/>
  </w:endnote>
  <w:endnote w:type="continuationNotice" w:id="1">
    <w:p w14:paraId="1ED7885D" w14:textId="77777777" w:rsidR="00715214" w:rsidRDefault="00715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Open Sans">
    <w:altName w:val="Segoe UI"/>
    <w:panose1 w:val="020B0606030504020204"/>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659032"/>
      <w:docPartObj>
        <w:docPartGallery w:val="Page Numbers (Bottom of Page)"/>
        <w:docPartUnique/>
      </w:docPartObj>
    </w:sdtPr>
    <w:sdtContent>
      <w:p w14:paraId="58A93AAA" w14:textId="617FAF0E" w:rsidR="008D3346" w:rsidRDefault="00635998" w:rsidP="00352761">
        <w:pPr>
          <w:pStyle w:val="Voettekst"/>
          <w:jc w:val="center"/>
        </w:pPr>
        <w:r>
          <w:fldChar w:fldCharType="begin"/>
        </w:r>
        <w:r>
          <w:instrText>PAGE   \* MERGEFORMAT</w:instrText>
        </w:r>
        <w:r>
          <w:fldChar w:fldCharType="separate"/>
        </w:r>
        <w:r>
          <w:rPr>
            <w:lang w:val="nl-N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4EC45" w14:textId="77777777" w:rsidR="00715214" w:rsidRDefault="00715214" w:rsidP="008D3346">
      <w:pPr>
        <w:spacing w:after="0" w:line="240" w:lineRule="auto"/>
      </w:pPr>
      <w:r>
        <w:separator/>
      </w:r>
    </w:p>
    <w:p w14:paraId="2248C07A" w14:textId="77777777" w:rsidR="00715214" w:rsidRDefault="00715214"/>
    <w:p w14:paraId="5C0CBEA4" w14:textId="77777777" w:rsidR="00715214" w:rsidRDefault="00715214" w:rsidP="00D67C3D"/>
    <w:p w14:paraId="6FFA8DDD" w14:textId="77777777" w:rsidR="00715214" w:rsidRDefault="00715214" w:rsidP="00D67C3D"/>
    <w:p w14:paraId="7A2153E3" w14:textId="77777777" w:rsidR="00715214" w:rsidRDefault="00715214" w:rsidP="00D67C3D"/>
    <w:p w14:paraId="6B9C2E5D" w14:textId="77777777" w:rsidR="00715214" w:rsidRDefault="00715214" w:rsidP="00D67C3D"/>
    <w:p w14:paraId="61AB8C36" w14:textId="77777777" w:rsidR="00715214" w:rsidRDefault="00715214" w:rsidP="00D67C3D"/>
  </w:footnote>
  <w:footnote w:type="continuationSeparator" w:id="0">
    <w:p w14:paraId="594D3F00" w14:textId="77777777" w:rsidR="00715214" w:rsidRDefault="00715214" w:rsidP="008D3346">
      <w:pPr>
        <w:spacing w:after="0" w:line="240" w:lineRule="auto"/>
      </w:pPr>
      <w:r>
        <w:continuationSeparator/>
      </w:r>
    </w:p>
    <w:p w14:paraId="0376C5AF" w14:textId="77777777" w:rsidR="00715214" w:rsidRDefault="00715214"/>
    <w:p w14:paraId="7E8A8683" w14:textId="77777777" w:rsidR="00715214" w:rsidRDefault="00715214" w:rsidP="00D67C3D"/>
    <w:p w14:paraId="23575BC8" w14:textId="77777777" w:rsidR="00715214" w:rsidRDefault="00715214" w:rsidP="00D67C3D"/>
    <w:p w14:paraId="6968DBCC" w14:textId="77777777" w:rsidR="00715214" w:rsidRDefault="00715214" w:rsidP="00D67C3D"/>
    <w:p w14:paraId="76C520A2" w14:textId="77777777" w:rsidR="00715214" w:rsidRDefault="00715214" w:rsidP="00D67C3D"/>
    <w:p w14:paraId="0381ECE7" w14:textId="77777777" w:rsidR="00715214" w:rsidRDefault="00715214" w:rsidP="00D67C3D"/>
  </w:footnote>
  <w:footnote w:type="continuationNotice" w:id="1">
    <w:p w14:paraId="41517035" w14:textId="77777777" w:rsidR="00715214" w:rsidRDefault="007152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B3016C4"/>
    <w:lvl w:ilvl="0">
      <w:start w:val="1"/>
      <w:numFmt w:val="decimal"/>
      <w:lvlText w:val="%1."/>
      <w:lvlJc w:val="left"/>
      <w:pPr>
        <w:tabs>
          <w:tab w:val="num" w:pos="1209"/>
        </w:tabs>
        <w:ind w:left="1209" w:hanging="360"/>
      </w:pPr>
    </w:lvl>
  </w:abstractNum>
  <w:abstractNum w:abstractNumId="1" w15:restartNumberingAfterBreak="0">
    <w:nsid w:val="009502AD"/>
    <w:multiLevelType w:val="hybridMultilevel"/>
    <w:tmpl w:val="89D665C8"/>
    <w:lvl w:ilvl="0" w:tplc="166EE998">
      <w:start w:val="1"/>
      <w:numFmt w:val="bullet"/>
      <w:lvlText w:val=""/>
      <w:lvlJc w:val="left"/>
      <w:pPr>
        <w:ind w:left="1020" w:hanging="360"/>
      </w:pPr>
      <w:rPr>
        <w:rFonts w:ascii="Symbol" w:hAnsi="Symbol"/>
      </w:rPr>
    </w:lvl>
    <w:lvl w:ilvl="1" w:tplc="231411B8">
      <w:start w:val="1"/>
      <w:numFmt w:val="bullet"/>
      <w:lvlText w:val=""/>
      <w:lvlJc w:val="left"/>
      <w:pPr>
        <w:ind w:left="1020" w:hanging="360"/>
      </w:pPr>
      <w:rPr>
        <w:rFonts w:ascii="Symbol" w:hAnsi="Symbol"/>
      </w:rPr>
    </w:lvl>
    <w:lvl w:ilvl="2" w:tplc="0A9C6BBC">
      <w:start w:val="1"/>
      <w:numFmt w:val="bullet"/>
      <w:lvlText w:val=""/>
      <w:lvlJc w:val="left"/>
      <w:pPr>
        <w:ind w:left="1020" w:hanging="360"/>
      </w:pPr>
      <w:rPr>
        <w:rFonts w:ascii="Symbol" w:hAnsi="Symbol"/>
      </w:rPr>
    </w:lvl>
    <w:lvl w:ilvl="3" w:tplc="A7B8B87E">
      <w:start w:val="1"/>
      <w:numFmt w:val="bullet"/>
      <w:lvlText w:val=""/>
      <w:lvlJc w:val="left"/>
      <w:pPr>
        <w:ind w:left="1020" w:hanging="360"/>
      </w:pPr>
      <w:rPr>
        <w:rFonts w:ascii="Symbol" w:hAnsi="Symbol"/>
      </w:rPr>
    </w:lvl>
    <w:lvl w:ilvl="4" w:tplc="697AEFB4">
      <w:start w:val="1"/>
      <w:numFmt w:val="bullet"/>
      <w:lvlText w:val=""/>
      <w:lvlJc w:val="left"/>
      <w:pPr>
        <w:ind w:left="1020" w:hanging="360"/>
      </w:pPr>
      <w:rPr>
        <w:rFonts w:ascii="Symbol" w:hAnsi="Symbol"/>
      </w:rPr>
    </w:lvl>
    <w:lvl w:ilvl="5" w:tplc="6E4028A6">
      <w:start w:val="1"/>
      <w:numFmt w:val="bullet"/>
      <w:lvlText w:val=""/>
      <w:lvlJc w:val="left"/>
      <w:pPr>
        <w:ind w:left="1020" w:hanging="360"/>
      </w:pPr>
      <w:rPr>
        <w:rFonts w:ascii="Symbol" w:hAnsi="Symbol"/>
      </w:rPr>
    </w:lvl>
    <w:lvl w:ilvl="6" w:tplc="EF6454E2">
      <w:start w:val="1"/>
      <w:numFmt w:val="bullet"/>
      <w:lvlText w:val=""/>
      <w:lvlJc w:val="left"/>
      <w:pPr>
        <w:ind w:left="1020" w:hanging="360"/>
      </w:pPr>
      <w:rPr>
        <w:rFonts w:ascii="Symbol" w:hAnsi="Symbol"/>
      </w:rPr>
    </w:lvl>
    <w:lvl w:ilvl="7" w:tplc="FAA0642A">
      <w:start w:val="1"/>
      <w:numFmt w:val="bullet"/>
      <w:lvlText w:val=""/>
      <w:lvlJc w:val="left"/>
      <w:pPr>
        <w:ind w:left="1020" w:hanging="360"/>
      </w:pPr>
      <w:rPr>
        <w:rFonts w:ascii="Symbol" w:hAnsi="Symbol"/>
      </w:rPr>
    </w:lvl>
    <w:lvl w:ilvl="8" w:tplc="277E946A">
      <w:start w:val="1"/>
      <w:numFmt w:val="bullet"/>
      <w:lvlText w:val=""/>
      <w:lvlJc w:val="left"/>
      <w:pPr>
        <w:ind w:left="1020" w:hanging="360"/>
      </w:pPr>
      <w:rPr>
        <w:rFonts w:ascii="Symbol" w:hAnsi="Symbol"/>
      </w:rPr>
    </w:lvl>
  </w:abstractNum>
  <w:abstractNum w:abstractNumId="2" w15:restartNumberingAfterBreak="0">
    <w:nsid w:val="040C275D"/>
    <w:multiLevelType w:val="multilevel"/>
    <w:tmpl w:val="FFFFFFFF"/>
    <w:lvl w:ilvl="0">
      <w:start w:val="1"/>
      <w:numFmt w:val="decimal"/>
      <w:lvlText w:val="%1."/>
      <w:lvlJc w:val="left"/>
      <w:pPr>
        <w:ind w:left="720" w:hanging="360"/>
      </w:pPr>
    </w:lvl>
    <w:lvl w:ilvl="1">
      <w:start w:val="1"/>
      <w:numFmt w:val="decimal"/>
      <w:lvlText w:val="%2.1"/>
      <w:lvlJc w:val="left"/>
      <w:pPr>
        <w:ind w:left="1440" w:hanging="360"/>
      </w:pPr>
    </w:lvl>
    <w:lvl w:ilvl="2">
      <w:start w:val="1"/>
      <w:numFmt w:val="decimal"/>
      <w:lvlText w:val="%2.%3.4"/>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B07724"/>
    <w:multiLevelType w:val="hybridMultilevel"/>
    <w:tmpl w:val="D1E83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024C2"/>
    <w:multiLevelType w:val="hybridMultilevel"/>
    <w:tmpl w:val="7FEC0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C67FE6"/>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6" w15:restartNumberingAfterBreak="0">
    <w:nsid w:val="1BA65FE1"/>
    <w:multiLevelType w:val="hybridMultilevel"/>
    <w:tmpl w:val="45A89E9A"/>
    <w:lvl w:ilvl="0" w:tplc="53425DC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DB0295C"/>
    <w:multiLevelType w:val="multilevel"/>
    <w:tmpl w:val="5D3AF2FA"/>
    <w:lvl w:ilvl="0">
      <w:start w:val="1"/>
      <w:numFmt w:val="decimal"/>
      <w:pStyle w:val="Kop1"/>
      <w:lvlText w:val="%1."/>
      <w:lvlJc w:val="left"/>
      <w:pPr>
        <w:ind w:left="0" w:firstLine="1984"/>
      </w:pPr>
      <w:rPr>
        <w:rFonts w:hint="default"/>
        <w:b/>
      </w:rPr>
    </w:lvl>
    <w:lvl w:ilvl="1">
      <w:start w:val="1"/>
      <w:numFmt w:val="decimal"/>
      <w:pStyle w:val="Kop2"/>
      <w:lvlText w:val="%1.%2"/>
      <w:lvlJc w:val="left"/>
      <w:pPr>
        <w:ind w:left="1285"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1FE54A18"/>
    <w:multiLevelType w:val="multilevel"/>
    <w:tmpl w:val="5BBE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5B0EEB"/>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0" w15:restartNumberingAfterBreak="0">
    <w:nsid w:val="349F00BB"/>
    <w:multiLevelType w:val="hybridMultilevel"/>
    <w:tmpl w:val="3A342D2C"/>
    <w:lvl w:ilvl="0" w:tplc="ADF87C4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B855DA"/>
    <w:multiLevelType w:val="hybridMultilevel"/>
    <w:tmpl w:val="7FEC0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A8257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2B144D"/>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4" w15:restartNumberingAfterBreak="0">
    <w:nsid w:val="46BA1A1C"/>
    <w:multiLevelType w:val="hybridMultilevel"/>
    <w:tmpl w:val="FFFFFFFF"/>
    <w:lvl w:ilvl="0" w:tplc="D7B4C494">
      <w:start w:val="1"/>
      <w:numFmt w:val="bullet"/>
      <w:lvlText w:val="·"/>
      <w:lvlJc w:val="left"/>
      <w:pPr>
        <w:ind w:left="720" w:hanging="360"/>
      </w:pPr>
      <w:rPr>
        <w:rFonts w:ascii="Symbol" w:hAnsi="Symbol" w:hint="default"/>
      </w:rPr>
    </w:lvl>
    <w:lvl w:ilvl="1" w:tplc="D84A1464">
      <w:start w:val="1"/>
      <w:numFmt w:val="bullet"/>
      <w:lvlText w:val="o"/>
      <w:lvlJc w:val="left"/>
      <w:pPr>
        <w:ind w:left="1440" w:hanging="360"/>
      </w:pPr>
      <w:rPr>
        <w:rFonts w:ascii="Courier New" w:hAnsi="Courier New" w:hint="default"/>
      </w:rPr>
    </w:lvl>
    <w:lvl w:ilvl="2" w:tplc="B16E6A10">
      <w:start w:val="1"/>
      <w:numFmt w:val="bullet"/>
      <w:lvlText w:val=""/>
      <w:lvlJc w:val="left"/>
      <w:pPr>
        <w:ind w:left="2160" w:hanging="360"/>
      </w:pPr>
      <w:rPr>
        <w:rFonts w:ascii="Wingdings" w:hAnsi="Wingdings" w:hint="default"/>
      </w:rPr>
    </w:lvl>
    <w:lvl w:ilvl="3" w:tplc="4370AEEA">
      <w:start w:val="1"/>
      <w:numFmt w:val="bullet"/>
      <w:lvlText w:val=""/>
      <w:lvlJc w:val="left"/>
      <w:pPr>
        <w:ind w:left="2880" w:hanging="360"/>
      </w:pPr>
      <w:rPr>
        <w:rFonts w:ascii="Symbol" w:hAnsi="Symbol" w:hint="default"/>
      </w:rPr>
    </w:lvl>
    <w:lvl w:ilvl="4" w:tplc="E8B04A74">
      <w:start w:val="1"/>
      <w:numFmt w:val="bullet"/>
      <w:lvlText w:val="o"/>
      <w:lvlJc w:val="left"/>
      <w:pPr>
        <w:ind w:left="3600" w:hanging="360"/>
      </w:pPr>
      <w:rPr>
        <w:rFonts w:ascii="Courier New" w:hAnsi="Courier New" w:hint="default"/>
      </w:rPr>
    </w:lvl>
    <w:lvl w:ilvl="5" w:tplc="B15C8E9C">
      <w:start w:val="1"/>
      <w:numFmt w:val="bullet"/>
      <w:lvlText w:val=""/>
      <w:lvlJc w:val="left"/>
      <w:pPr>
        <w:ind w:left="4320" w:hanging="360"/>
      </w:pPr>
      <w:rPr>
        <w:rFonts w:ascii="Wingdings" w:hAnsi="Wingdings" w:hint="default"/>
      </w:rPr>
    </w:lvl>
    <w:lvl w:ilvl="6" w:tplc="8B12AE62">
      <w:start w:val="1"/>
      <w:numFmt w:val="bullet"/>
      <w:lvlText w:val=""/>
      <w:lvlJc w:val="left"/>
      <w:pPr>
        <w:ind w:left="5040" w:hanging="360"/>
      </w:pPr>
      <w:rPr>
        <w:rFonts w:ascii="Symbol" w:hAnsi="Symbol" w:hint="default"/>
      </w:rPr>
    </w:lvl>
    <w:lvl w:ilvl="7" w:tplc="6906A9AC">
      <w:start w:val="1"/>
      <w:numFmt w:val="bullet"/>
      <w:lvlText w:val="o"/>
      <w:lvlJc w:val="left"/>
      <w:pPr>
        <w:ind w:left="5760" w:hanging="360"/>
      </w:pPr>
      <w:rPr>
        <w:rFonts w:ascii="Courier New" w:hAnsi="Courier New" w:hint="default"/>
      </w:rPr>
    </w:lvl>
    <w:lvl w:ilvl="8" w:tplc="DB782054">
      <w:start w:val="1"/>
      <w:numFmt w:val="bullet"/>
      <w:lvlText w:val=""/>
      <w:lvlJc w:val="left"/>
      <w:pPr>
        <w:ind w:left="6480" w:hanging="360"/>
      </w:pPr>
      <w:rPr>
        <w:rFonts w:ascii="Wingdings" w:hAnsi="Wingdings" w:hint="default"/>
      </w:rPr>
    </w:lvl>
  </w:abstractNum>
  <w:abstractNum w:abstractNumId="15" w15:restartNumberingAfterBreak="0">
    <w:nsid w:val="492834CC"/>
    <w:multiLevelType w:val="hybridMultilevel"/>
    <w:tmpl w:val="4AF4C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ED4517"/>
    <w:multiLevelType w:val="hybridMultilevel"/>
    <w:tmpl w:val="A23C6498"/>
    <w:lvl w:ilvl="0" w:tplc="B462A11A">
      <w:start w:val="1"/>
      <w:numFmt w:val="decimal"/>
      <w:lvlText w:val="%1."/>
      <w:lvlJc w:val="left"/>
      <w:pPr>
        <w:ind w:left="1020" w:hanging="360"/>
      </w:pPr>
    </w:lvl>
    <w:lvl w:ilvl="1" w:tplc="FA7049B2">
      <w:start w:val="1"/>
      <w:numFmt w:val="decimal"/>
      <w:lvlText w:val="%2."/>
      <w:lvlJc w:val="left"/>
      <w:pPr>
        <w:ind w:left="1020" w:hanging="360"/>
      </w:pPr>
    </w:lvl>
    <w:lvl w:ilvl="2" w:tplc="C1A46A18">
      <w:start w:val="1"/>
      <w:numFmt w:val="decimal"/>
      <w:lvlText w:val="%3."/>
      <w:lvlJc w:val="left"/>
      <w:pPr>
        <w:ind w:left="1020" w:hanging="360"/>
      </w:pPr>
    </w:lvl>
    <w:lvl w:ilvl="3" w:tplc="B50AEB0A">
      <w:start w:val="1"/>
      <w:numFmt w:val="decimal"/>
      <w:lvlText w:val="%4."/>
      <w:lvlJc w:val="left"/>
      <w:pPr>
        <w:ind w:left="1020" w:hanging="360"/>
      </w:pPr>
    </w:lvl>
    <w:lvl w:ilvl="4" w:tplc="6F2665FE">
      <w:start w:val="1"/>
      <w:numFmt w:val="decimal"/>
      <w:lvlText w:val="%5."/>
      <w:lvlJc w:val="left"/>
      <w:pPr>
        <w:ind w:left="1020" w:hanging="360"/>
      </w:pPr>
    </w:lvl>
    <w:lvl w:ilvl="5" w:tplc="2D14DE30">
      <w:start w:val="1"/>
      <w:numFmt w:val="decimal"/>
      <w:lvlText w:val="%6."/>
      <w:lvlJc w:val="left"/>
      <w:pPr>
        <w:ind w:left="1020" w:hanging="360"/>
      </w:pPr>
    </w:lvl>
    <w:lvl w:ilvl="6" w:tplc="7CCE6358">
      <w:start w:val="1"/>
      <w:numFmt w:val="decimal"/>
      <w:lvlText w:val="%7."/>
      <w:lvlJc w:val="left"/>
      <w:pPr>
        <w:ind w:left="1020" w:hanging="360"/>
      </w:pPr>
    </w:lvl>
    <w:lvl w:ilvl="7" w:tplc="C610ECEE">
      <w:start w:val="1"/>
      <w:numFmt w:val="decimal"/>
      <w:lvlText w:val="%8."/>
      <w:lvlJc w:val="left"/>
      <w:pPr>
        <w:ind w:left="1020" w:hanging="360"/>
      </w:pPr>
    </w:lvl>
    <w:lvl w:ilvl="8" w:tplc="04D84248">
      <w:start w:val="1"/>
      <w:numFmt w:val="decimal"/>
      <w:lvlText w:val="%9."/>
      <w:lvlJc w:val="left"/>
      <w:pPr>
        <w:ind w:left="1020" w:hanging="360"/>
      </w:pPr>
    </w:lvl>
  </w:abstractNum>
  <w:abstractNum w:abstractNumId="17" w15:restartNumberingAfterBreak="0">
    <w:nsid w:val="50FB61A1"/>
    <w:multiLevelType w:val="hybridMultilevel"/>
    <w:tmpl w:val="5B843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644285"/>
    <w:multiLevelType w:val="hybridMultilevel"/>
    <w:tmpl w:val="3C96CAAE"/>
    <w:lvl w:ilvl="0" w:tplc="04130001">
      <w:start w:val="1"/>
      <w:numFmt w:val="bullet"/>
      <w:lvlText w:val=""/>
      <w:lvlJc w:val="left"/>
      <w:pPr>
        <w:ind w:left="847" w:hanging="360"/>
      </w:pPr>
      <w:rPr>
        <w:rFonts w:ascii="Symbol" w:hAnsi="Symbol" w:hint="default"/>
      </w:rPr>
    </w:lvl>
    <w:lvl w:ilvl="1" w:tplc="04130003" w:tentative="1">
      <w:start w:val="1"/>
      <w:numFmt w:val="bullet"/>
      <w:lvlText w:val="o"/>
      <w:lvlJc w:val="left"/>
      <w:pPr>
        <w:ind w:left="1567" w:hanging="360"/>
      </w:pPr>
      <w:rPr>
        <w:rFonts w:ascii="Courier New" w:hAnsi="Courier New" w:cs="Courier New" w:hint="default"/>
      </w:rPr>
    </w:lvl>
    <w:lvl w:ilvl="2" w:tplc="04130005" w:tentative="1">
      <w:start w:val="1"/>
      <w:numFmt w:val="bullet"/>
      <w:lvlText w:val=""/>
      <w:lvlJc w:val="left"/>
      <w:pPr>
        <w:ind w:left="2287" w:hanging="360"/>
      </w:pPr>
      <w:rPr>
        <w:rFonts w:ascii="Wingdings" w:hAnsi="Wingdings" w:hint="default"/>
      </w:rPr>
    </w:lvl>
    <w:lvl w:ilvl="3" w:tplc="04130001" w:tentative="1">
      <w:start w:val="1"/>
      <w:numFmt w:val="bullet"/>
      <w:lvlText w:val=""/>
      <w:lvlJc w:val="left"/>
      <w:pPr>
        <w:ind w:left="3007" w:hanging="360"/>
      </w:pPr>
      <w:rPr>
        <w:rFonts w:ascii="Symbol" w:hAnsi="Symbol" w:hint="default"/>
      </w:rPr>
    </w:lvl>
    <w:lvl w:ilvl="4" w:tplc="04130003" w:tentative="1">
      <w:start w:val="1"/>
      <w:numFmt w:val="bullet"/>
      <w:lvlText w:val="o"/>
      <w:lvlJc w:val="left"/>
      <w:pPr>
        <w:ind w:left="3727" w:hanging="360"/>
      </w:pPr>
      <w:rPr>
        <w:rFonts w:ascii="Courier New" w:hAnsi="Courier New" w:cs="Courier New" w:hint="default"/>
      </w:rPr>
    </w:lvl>
    <w:lvl w:ilvl="5" w:tplc="04130005" w:tentative="1">
      <w:start w:val="1"/>
      <w:numFmt w:val="bullet"/>
      <w:lvlText w:val=""/>
      <w:lvlJc w:val="left"/>
      <w:pPr>
        <w:ind w:left="4447" w:hanging="360"/>
      </w:pPr>
      <w:rPr>
        <w:rFonts w:ascii="Wingdings" w:hAnsi="Wingdings" w:hint="default"/>
      </w:rPr>
    </w:lvl>
    <w:lvl w:ilvl="6" w:tplc="04130001" w:tentative="1">
      <w:start w:val="1"/>
      <w:numFmt w:val="bullet"/>
      <w:lvlText w:val=""/>
      <w:lvlJc w:val="left"/>
      <w:pPr>
        <w:ind w:left="5167" w:hanging="360"/>
      </w:pPr>
      <w:rPr>
        <w:rFonts w:ascii="Symbol" w:hAnsi="Symbol" w:hint="default"/>
      </w:rPr>
    </w:lvl>
    <w:lvl w:ilvl="7" w:tplc="04130003" w:tentative="1">
      <w:start w:val="1"/>
      <w:numFmt w:val="bullet"/>
      <w:lvlText w:val="o"/>
      <w:lvlJc w:val="left"/>
      <w:pPr>
        <w:ind w:left="5887" w:hanging="360"/>
      </w:pPr>
      <w:rPr>
        <w:rFonts w:ascii="Courier New" w:hAnsi="Courier New" w:cs="Courier New" w:hint="default"/>
      </w:rPr>
    </w:lvl>
    <w:lvl w:ilvl="8" w:tplc="04130005" w:tentative="1">
      <w:start w:val="1"/>
      <w:numFmt w:val="bullet"/>
      <w:lvlText w:val=""/>
      <w:lvlJc w:val="left"/>
      <w:pPr>
        <w:ind w:left="6607" w:hanging="360"/>
      </w:pPr>
      <w:rPr>
        <w:rFonts w:ascii="Wingdings" w:hAnsi="Wingdings" w:hint="default"/>
      </w:rPr>
    </w:lvl>
  </w:abstractNum>
  <w:abstractNum w:abstractNumId="19" w15:restartNumberingAfterBreak="0">
    <w:nsid w:val="54A7575E"/>
    <w:multiLevelType w:val="hybridMultilevel"/>
    <w:tmpl w:val="FC644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397F0A"/>
    <w:multiLevelType w:val="multilevel"/>
    <w:tmpl w:val="DC74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242347"/>
    <w:multiLevelType w:val="multilevel"/>
    <w:tmpl w:val="9ABC88DC"/>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2" w15:restartNumberingAfterBreak="0">
    <w:nsid w:val="62B32948"/>
    <w:multiLevelType w:val="hybridMultilevel"/>
    <w:tmpl w:val="F4ACF5E8"/>
    <w:lvl w:ilvl="0" w:tplc="6B04F230">
      <w:start w:val="1"/>
      <w:numFmt w:val="bullet"/>
      <w:lvlText w:val=""/>
      <w:lvlJc w:val="left"/>
      <w:pPr>
        <w:ind w:left="720" w:hanging="360"/>
      </w:pPr>
      <w:rPr>
        <w:rFonts w:ascii="Symbol" w:hAnsi="Symbol"/>
      </w:rPr>
    </w:lvl>
    <w:lvl w:ilvl="1" w:tplc="DF0A2AE8">
      <w:start w:val="1"/>
      <w:numFmt w:val="bullet"/>
      <w:lvlText w:val=""/>
      <w:lvlJc w:val="left"/>
      <w:pPr>
        <w:ind w:left="720" w:hanging="360"/>
      </w:pPr>
      <w:rPr>
        <w:rFonts w:ascii="Symbol" w:hAnsi="Symbol"/>
      </w:rPr>
    </w:lvl>
    <w:lvl w:ilvl="2" w:tplc="5E5C57A2">
      <w:start w:val="1"/>
      <w:numFmt w:val="bullet"/>
      <w:lvlText w:val=""/>
      <w:lvlJc w:val="left"/>
      <w:pPr>
        <w:ind w:left="720" w:hanging="360"/>
      </w:pPr>
      <w:rPr>
        <w:rFonts w:ascii="Symbol" w:hAnsi="Symbol"/>
      </w:rPr>
    </w:lvl>
    <w:lvl w:ilvl="3" w:tplc="6ECAAB0C">
      <w:start w:val="1"/>
      <w:numFmt w:val="bullet"/>
      <w:lvlText w:val=""/>
      <w:lvlJc w:val="left"/>
      <w:pPr>
        <w:ind w:left="720" w:hanging="360"/>
      </w:pPr>
      <w:rPr>
        <w:rFonts w:ascii="Symbol" w:hAnsi="Symbol"/>
      </w:rPr>
    </w:lvl>
    <w:lvl w:ilvl="4" w:tplc="9E801A80">
      <w:start w:val="1"/>
      <w:numFmt w:val="bullet"/>
      <w:lvlText w:val=""/>
      <w:lvlJc w:val="left"/>
      <w:pPr>
        <w:ind w:left="720" w:hanging="360"/>
      </w:pPr>
      <w:rPr>
        <w:rFonts w:ascii="Symbol" w:hAnsi="Symbol"/>
      </w:rPr>
    </w:lvl>
    <w:lvl w:ilvl="5" w:tplc="10F030CC">
      <w:start w:val="1"/>
      <w:numFmt w:val="bullet"/>
      <w:lvlText w:val=""/>
      <w:lvlJc w:val="left"/>
      <w:pPr>
        <w:ind w:left="720" w:hanging="360"/>
      </w:pPr>
      <w:rPr>
        <w:rFonts w:ascii="Symbol" w:hAnsi="Symbol"/>
      </w:rPr>
    </w:lvl>
    <w:lvl w:ilvl="6" w:tplc="6DB06C3C">
      <w:start w:val="1"/>
      <w:numFmt w:val="bullet"/>
      <w:lvlText w:val=""/>
      <w:lvlJc w:val="left"/>
      <w:pPr>
        <w:ind w:left="720" w:hanging="360"/>
      </w:pPr>
      <w:rPr>
        <w:rFonts w:ascii="Symbol" w:hAnsi="Symbol"/>
      </w:rPr>
    </w:lvl>
    <w:lvl w:ilvl="7" w:tplc="AD227ED4">
      <w:start w:val="1"/>
      <w:numFmt w:val="bullet"/>
      <w:lvlText w:val=""/>
      <w:lvlJc w:val="left"/>
      <w:pPr>
        <w:ind w:left="720" w:hanging="360"/>
      </w:pPr>
      <w:rPr>
        <w:rFonts w:ascii="Symbol" w:hAnsi="Symbol"/>
      </w:rPr>
    </w:lvl>
    <w:lvl w:ilvl="8" w:tplc="115C5E78">
      <w:start w:val="1"/>
      <w:numFmt w:val="bullet"/>
      <w:lvlText w:val=""/>
      <w:lvlJc w:val="left"/>
      <w:pPr>
        <w:ind w:left="720" w:hanging="360"/>
      </w:pPr>
      <w:rPr>
        <w:rFonts w:ascii="Symbol" w:hAnsi="Symbol"/>
      </w:rPr>
    </w:lvl>
  </w:abstractNum>
  <w:abstractNum w:abstractNumId="23" w15:restartNumberingAfterBreak="0">
    <w:nsid w:val="6BF26378"/>
    <w:multiLevelType w:val="multilevel"/>
    <w:tmpl w:val="9ABC88DC"/>
    <w:numStyleLink w:val="Opsomming"/>
  </w:abstractNum>
  <w:abstractNum w:abstractNumId="24" w15:restartNumberingAfterBreak="0">
    <w:nsid w:val="6DD54BC3"/>
    <w:multiLevelType w:val="hybridMultilevel"/>
    <w:tmpl w:val="7FEC0E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26F33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9A16DB"/>
    <w:multiLevelType w:val="multilevel"/>
    <w:tmpl w:val="2026A070"/>
    <w:lvl w:ilvl="0">
      <w:start w:val="1"/>
      <w:numFmt w:val="decimal"/>
      <w:lvlText w:val="%1"/>
      <w:lvlJc w:val="left"/>
      <w:pPr>
        <w:ind w:left="465" w:hanging="465"/>
      </w:pPr>
      <w:rPr>
        <w:rFonts w:hint="default"/>
        <w:color w:val="002060"/>
      </w:rPr>
    </w:lvl>
    <w:lvl w:ilvl="1">
      <w:start w:val="1"/>
      <w:numFmt w:val="decimal"/>
      <w:lvlText w:val="%1.%2"/>
      <w:lvlJc w:val="left"/>
      <w:pPr>
        <w:ind w:left="465" w:hanging="465"/>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1080" w:hanging="1080"/>
      </w:pPr>
      <w:rPr>
        <w:rFonts w:hint="default"/>
        <w:color w:val="002060"/>
      </w:rPr>
    </w:lvl>
    <w:lvl w:ilvl="4">
      <w:start w:val="1"/>
      <w:numFmt w:val="decimal"/>
      <w:lvlText w:val="%1.%2.%3.%4.%5"/>
      <w:lvlJc w:val="left"/>
      <w:pPr>
        <w:ind w:left="1080" w:hanging="1080"/>
      </w:pPr>
      <w:rPr>
        <w:rFonts w:hint="default"/>
        <w:color w:val="002060"/>
      </w:rPr>
    </w:lvl>
    <w:lvl w:ilvl="5">
      <w:start w:val="1"/>
      <w:numFmt w:val="decimal"/>
      <w:lvlText w:val="%1.%2.%3.%4.%5.%6"/>
      <w:lvlJc w:val="left"/>
      <w:pPr>
        <w:ind w:left="1440" w:hanging="1440"/>
      </w:pPr>
      <w:rPr>
        <w:rFonts w:hint="default"/>
        <w:color w:val="002060"/>
      </w:rPr>
    </w:lvl>
    <w:lvl w:ilvl="6">
      <w:start w:val="1"/>
      <w:numFmt w:val="decimal"/>
      <w:lvlText w:val="%1.%2.%3.%4.%5.%6.%7"/>
      <w:lvlJc w:val="left"/>
      <w:pPr>
        <w:ind w:left="1440" w:hanging="1440"/>
      </w:pPr>
      <w:rPr>
        <w:rFonts w:hint="default"/>
        <w:color w:val="002060"/>
      </w:rPr>
    </w:lvl>
    <w:lvl w:ilvl="7">
      <w:start w:val="1"/>
      <w:numFmt w:val="decimal"/>
      <w:lvlText w:val="%1.%2.%3.%4.%5.%6.%7.%8"/>
      <w:lvlJc w:val="left"/>
      <w:pPr>
        <w:ind w:left="1800" w:hanging="1800"/>
      </w:pPr>
      <w:rPr>
        <w:rFonts w:hint="default"/>
        <w:color w:val="002060"/>
      </w:rPr>
    </w:lvl>
    <w:lvl w:ilvl="8">
      <w:start w:val="1"/>
      <w:numFmt w:val="decimal"/>
      <w:lvlText w:val="%1.%2.%3.%4.%5.%6.%7.%8.%9"/>
      <w:lvlJc w:val="left"/>
      <w:pPr>
        <w:ind w:left="1800" w:hanging="1800"/>
      </w:pPr>
      <w:rPr>
        <w:rFonts w:hint="default"/>
        <w:color w:val="002060"/>
      </w:rPr>
    </w:lvl>
  </w:abstractNum>
  <w:abstractNum w:abstractNumId="27" w15:restartNumberingAfterBreak="0">
    <w:nsid w:val="74D97757"/>
    <w:multiLevelType w:val="multilevel"/>
    <w:tmpl w:val="2BE4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4C328F"/>
    <w:multiLevelType w:val="multilevel"/>
    <w:tmpl w:val="961666EE"/>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9" w15:restartNumberingAfterBreak="0">
    <w:nsid w:val="7CAD4CD9"/>
    <w:multiLevelType w:val="hybridMultilevel"/>
    <w:tmpl w:val="1B225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385586">
    <w:abstractNumId w:val="28"/>
  </w:num>
  <w:num w:numId="2" w16cid:durableId="291441514">
    <w:abstractNumId w:val="12"/>
  </w:num>
  <w:num w:numId="3" w16cid:durableId="1499153139">
    <w:abstractNumId w:val="26"/>
  </w:num>
  <w:num w:numId="4" w16cid:durableId="1244267490">
    <w:abstractNumId w:val="7"/>
  </w:num>
  <w:num w:numId="5" w16cid:durableId="1404331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614601">
    <w:abstractNumId w:val="21"/>
  </w:num>
  <w:num w:numId="7" w16cid:durableId="33165068">
    <w:abstractNumId w:val="7"/>
  </w:num>
  <w:num w:numId="8" w16cid:durableId="130928422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3353419">
    <w:abstractNumId w:val="0"/>
  </w:num>
  <w:num w:numId="10" w16cid:durableId="1393189757">
    <w:abstractNumId w:val="23"/>
  </w:num>
  <w:num w:numId="11" w16cid:durableId="184951463">
    <w:abstractNumId w:val="9"/>
  </w:num>
  <w:num w:numId="12" w16cid:durableId="18361631">
    <w:abstractNumId w:val="13"/>
  </w:num>
  <w:num w:numId="13" w16cid:durableId="1672487531">
    <w:abstractNumId w:val="5"/>
  </w:num>
  <w:num w:numId="14" w16cid:durableId="1535270893">
    <w:abstractNumId w:val="17"/>
  </w:num>
  <w:num w:numId="15" w16cid:durableId="1254439238">
    <w:abstractNumId w:val="24"/>
  </w:num>
  <w:num w:numId="16" w16cid:durableId="1720739078">
    <w:abstractNumId w:val="11"/>
  </w:num>
  <w:num w:numId="17" w16cid:durableId="1654984497">
    <w:abstractNumId w:val="4"/>
  </w:num>
  <w:num w:numId="18" w16cid:durableId="991525098">
    <w:abstractNumId w:val="3"/>
  </w:num>
  <w:num w:numId="19" w16cid:durableId="543832120">
    <w:abstractNumId w:val="7"/>
  </w:num>
  <w:num w:numId="20" w16cid:durableId="275723089">
    <w:abstractNumId w:val="1"/>
  </w:num>
  <w:num w:numId="21" w16cid:durableId="662323065">
    <w:abstractNumId w:val="16"/>
  </w:num>
  <w:num w:numId="22" w16cid:durableId="2142840662">
    <w:abstractNumId w:val="8"/>
  </w:num>
  <w:num w:numId="23" w16cid:durableId="160123701">
    <w:abstractNumId w:val="20"/>
  </w:num>
  <w:num w:numId="24" w16cid:durableId="468518259">
    <w:abstractNumId w:val="27"/>
  </w:num>
  <w:num w:numId="25" w16cid:durableId="1860387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6645282">
    <w:abstractNumId w:val="22"/>
  </w:num>
  <w:num w:numId="27" w16cid:durableId="1018386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6691618">
    <w:abstractNumId w:val="19"/>
  </w:num>
  <w:num w:numId="29" w16cid:durableId="1868175020">
    <w:abstractNumId w:val="29"/>
  </w:num>
  <w:num w:numId="30" w16cid:durableId="20194989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6237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1361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7493296">
    <w:abstractNumId w:val="7"/>
  </w:num>
  <w:num w:numId="34" w16cid:durableId="1394498477">
    <w:abstractNumId w:val="7"/>
  </w:num>
  <w:num w:numId="35" w16cid:durableId="1512135610">
    <w:abstractNumId w:val="7"/>
  </w:num>
  <w:num w:numId="36" w16cid:durableId="396057909">
    <w:abstractNumId w:val="7"/>
  </w:num>
  <w:num w:numId="37" w16cid:durableId="331226224">
    <w:abstractNumId w:val="7"/>
  </w:num>
  <w:num w:numId="38" w16cid:durableId="820928911">
    <w:abstractNumId w:val="7"/>
  </w:num>
  <w:num w:numId="39" w16cid:durableId="1077748676">
    <w:abstractNumId w:val="7"/>
  </w:num>
  <w:num w:numId="40" w16cid:durableId="1246962310">
    <w:abstractNumId w:val="7"/>
  </w:num>
  <w:num w:numId="41" w16cid:durableId="1592739782">
    <w:abstractNumId w:val="7"/>
  </w:num>
  <w:num w:numId="42" w16cid:durableId="1377775702">
    <w:abstractNumId w:val="7"/>
  </w:num>
  <w:num w:numId="43" w16cid:durableId="1677685135">
    <w:abstractNumId w:val="7"/>
  </w:num>
  <w:num w:numId="44" w16cid:durableId="1391156097">
    <w:abstractNumId w:val="7"/>
  </w:num>
  <w:num w:numId="45" w16cid:durableId="1567376223">
    <w:abstractNumId w:val="7"/>
  </w:num>
  <w:num w:numId="46" w16cid:durableId="1389650671">
    <w:abstractNumId w:val="7"/>
  </w:num>
  <w:num w:numId="47" w16cid:durableId="1281570453">
    <w:abstractNumId w:val="25"/>
  </w:num>
  <w:num w:numId="48" w16cid:durableId="775174123">
    <w:abstractNumId w:val="14"/>
  </w:num>
  <w:num w:numId="49" w16cid:durableId="1253858548">
    <w:abstractNumId w:val="2"/>
  </w:num>
  <w:num w:numId="50" w16cid:durableId="1054082316">
    <w:abstractNumId w:val="18"/>
  </w:num>
  <w:num w:numId="51" w16cid:durableId="1449469435">
    <w:abstractNumId w:val="15"/>
  </w:num>
  <w:num w:numId="52" w16cid:durableId="1063405016">
    <w:abstractNumId w:val="6"/>
  </w:num>
  <w:num w:numId="53" w16cid:durableId="512257979">
    <w:abstractNumId w:val="7"/>
  </w:num>
  <w:num w:numId="54" w16cid:durableId="819536779">
    <w:abstractNumId w:val="10"/>
  </w:num>
  <w:num w:numId="55" w16cid:durableId="1600916771">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E6"/>
    <w:rsid w:val="00000541"/>
    <w:rsid w:val="00002144"/>
    <w:rsid w:val="000034C2"/>
    <w:rsid w:val="0000389A"/>
    <w:rsid w:val="00003F87"/>
    <w:rsid w:val="00004261"/>
    <w:rsid w:val="00004FBB"/>
    <w:rsid w:val="00005105"/>
    <w:rsid w:val="00005A49"/>
    <w:rsid w:val="00005BD5"/>
    <w:rsid w:val="00005FF5"/>
    <w:rsid w:val="00006C4F"/>
    <w:rsid w:val="0000789F"/>
    <w:rsid w:val="000108F2"/>
    <w:rsid w:val="00010B94"/>
    <w:rsid w:val="0001215E"/>
    <w:rsid w:val="00013269"/>
    <w:rsid w:val="000137CE"/>
    <w:rsid w:val="00014F38"/>
    <w:rsid w:val="00017613"/>
    <w:rsid w:val="0001785C"/>
    <w:rsid w:val="000200F7"/>
    <w:rsid w:val="00020604"/>
    <w:rsid w:val="0002066D"/>
    <w:rsid w:val="00022660"/>
    <w:rsid w:val="0002342C"/>
    <w:rsid w:val="00023FE7"/>
    <w:rsid w:val="00024360"/>
    <w:rsid w:val="0002472A"/>
    <w:rsid w:val="00024AF0"/>
    <w:rsid w:val="00024E07"/>
    <w:rsid w:val="00025613"/>
    <w:rsid w:val="00025862"/>
    <w:rsid w:val="00026D11"/>
    <w:rsid w:val="000272E3"/>
    <w:rsid w:val="00027908"/>
    <w:rsid w:val="0003042E"/>
    <w:rsid w:val="00030F83"/>
    <w:rsid w:val="00034248"/>
    <w:rsid w:val="00034B53"/>
    <w:rsid w:val="00034F27"/>
    <w:rsid w:val="00035E73"/>
    <w:rsid w:val="00041053"/>
    <w:rsid w:val="0004184C"/>
    <w:rsid w:val="00041B44"/>
    <w:rsid w:val="0004227F"/>
    <w:rsid w:val="000427BF"/>
    <w:rsid w:val="000427E7"/>
    <w:rsid w:val="0004335E"/>
    <w:rsid w:val="000440D8"/>
    <w:rsid w:val="0004448E"/>
    <w:rsid w:val="0004449D"/>
    <w:rsid w:val="00045019"/>
    <w:rsid w:val="00046123"/>
    <w:rsid w:val="0004664E"/>
    <w:rsid w:val="00047B17"/>
    <w:rsid w:val="00047D9D"/>
    <w:rsid w:val="00051603"/>
    <w:rsid w:val="00051F4A"/>
    <w:rsid w:val="000525E3"/>
    <w:rsid w:val="000531F5"/>
    <w:rsid w:val="00053564"/>
    <w:rsid w:val="00053EE6"/>
    <w:rsid w:val="00054036"/>
    <w:rsid w:val="00054128"/>
    <w:rsid w:val="00054750"/>
    <w:rsid w:val="000551E1"/>
    <w:rsid w:val="00055510"/>
    <w:rsid w:val="000564EA"/>
    <w:rsid w:val="000566E0"/>
    <w:rsid w:val="00060C18"/>
    <w:rsid w:val="00060E0D"/>
    <w:rsid w:val="00061C93"/>
    <w:rsid w:val="00062B21"/>
    <w:rsid w:val="00062D18"/>
    <w:rsid w:val="0006382E"/>
    <w:rsid w:val="00063C0B"/>
    <w:rsid w:val="000646EE"/>
    <w:rsid w:val="00064808"/>
    <w:rsid w:val="0006486E"/>
    <w:rsid w:val="00064A99"/>
    <w:rsid w:val="0006563F"/>
    <w:rsid w:val="00065EB7"/>
    <w:rsid w:val="00066BA9"/>
    <w:rsid w:val="00066ECD"/>
    <w:rsid w:val="00067071"/>
    <w:rsid w:val="000675AA"/>
    <w:rsid w:val="00067C3F"/>
    <w:rsid w:val="00070183"/>
    <w:rsid w:val="00070563"/>
    <w:rsid w:val="00071315"/>
    <w:rsid w:val="00071F3E"/>
    <w:rsid w:val="00072541"/>
    <w:rsid w:val="00072738"/>
    <w:rsid w:val="00073099"/>
    <w:rsid w:val="0007331F"/>
    <w:rsid w:val="00073864"/>
    <w:rsid w:val="0007421D"/>
    <w:rsid w:val="0007431D"/>
    <w:rsid w:val="0007441F"/>
    <w:rsid w:val="00074CD3"/>
    <w:rsid w:val="0007595F"/>
    <w:rsid w:val="00075F2E"/>
    <w:rsid w:val="00076159"/>
    <w:rsid w:val="00076493"/>
    <w:rsid w:val="00076522"/>
    <w:rsid w:val="0007658C"/>
    <w:rsid w:val="00076903"/>
    <w:rsid w:val="000778D8"/>
    <w:rsid w:val="00077F11"/>
    <w:rsid w:val="00080FE0"/>
    <w:rsid w:val="0008101D"/>
    <w:rsid w:val="000812C0"/>
    <w:rsid w:val="00081321"/>
    <w:rsid w:val="00082268"/>
    <w:rsid w:val="00082CA8"/>
    <w:rsid w:val="00082E7F"/>
    <w:rsid w:val="00083091"/>
    <w:rsid w:val="00083477"/>
    <w:rsid w:val="00085086"/>
    <w:rsid w:val="0008627D"/>
    <w:rsid w:val="00086EDB"/>
    <w:rsid w:val="00087BFE"/>
    <w:rsid w:val="00091065"/>
    <w:rsid w:val="000926F8"/>
    <w:rsid w:val="00092AA7"/>
    <w:rsid w:val="00092D2C"/>
    <w:rsid w:val="000931F7"/>
    <w:rsid w:val="00093C0B"/>
    <w:rsid w:val="00094BB6"/>
    <w:rsid w:val="000951FA"/>
    <w:rsid w:val="00095514"/>
    <w:rsid w:val="00096203"/>
    <w:rsid w:val="000968C5"/>
    <w:rsid w:val="00096D90"/>
    <w:rsid w:val="00097868"/>
    <w:rsid w:val="00097C35"/>
    <w:rsid w:val="000A01F4"/>
    <w:rsid w:val="000A0DFF"/>
    <w:rsid w:val="000A1EA3"/>
    <w:rsid w:val="000A2931"/>
    <w:rsid w:val="000A3048"/>
    <w:rsid w:val="000A3D57"/>
    <w:rsid w:val="000A4204"/>
    <w:rsid w:val="000A586A"/>
    <w:rsid w:val="000A596F"/>
    <w:rsid w:val="000A5A8A"/>
    <w:rsid w:val="000A5A9F"/>
    <w:rsid w:val="000A7C49"/>
    <w:rsid w:val="000B002D"/>
    <w:rsid w:val="000B034F"/>
    <w:rsid w:val="000B1FC7"/>
    <w:rsid w:val="000B27FC"/>
    <w:rsid w:val="000B2F3D"/>
    <w:rsid w:val="000B35D5"/>
    <w:rsid w:val="000B390E"/>
    <w:rsid w:val="000B3ACA"/>
    <w:rsid w:val="000B4D0B"/>
    <w:rsid w:val="000B4EA2"/>
    <w:rsid w:val="000B5DA1"/>
    <w:rsid w:val="000B649F"/>
    <w:rsid w:val="000B65FB"/>
    <w:rsid w:val="000B6C88"/>
    <w:rsid w:val="000C2FC7"/>
    <w:rsid w:val="000C335C"/>
    <w:rsid w:val="000C3C12"/>
    <w:rsid w:val="000C3C5E"/>
    <w:rsid w:val="000C461C"/>
    <w:rsid w:val="000C49EF"/>
    <w:rsid w:val="000C49F9"/>
    <w:rsid w:val="000C5508"/>
    <w:rsid w:val="000C6252"/>
    <w:rsid w:val="000C702C"/>
    <w:rsid w:val="000C74A1"/>
    <w:rsid w:val="000C7C74"/>
    <w:rsid w:val="000D076B"/>
    <w:rsid w:val="000D1515"/>
    <w:rsid w:val="000D1B26"/>
    <w:rsid w:val="000D23D4"/>
    <w:rsid w:val="000D396E"/>
    <w:rsid w:val="000D4196"/>
    <w:rsid w:val="000D46AB"/>
    <w:rsid w:val="000D4B55"/>
    <w:rsid w:val="000D5E61"/>
    <w:rsid w:val="000D66DF"/>
    <w:rsid w:val="000D730A"/>
    <w:rsid w:val="000E0F0E"/>
    <w:rsid w:val="000E24C0"/>
    <w:rsid w:val="000E4242"/>
    <w:rsid w:val="000E4BC8"/>
    <w:rsid w:val="000E5024"/>
    <w:rsid w:val="000E5771"/>
    <w:rsid w:val="000E58ED"/>
    <w:rsid w:val="000E599F"/>
    <w:rsid w:val="000E5EE0"/>
    <w:rsid w:val="000E68EE"/>
    <w:rsid w:val="000E6A0C"/>
    <w:rsid w:val="000E6D17"/>
    <w:rsid w:val="000E7DB8"/>
    <w:rsid w:val="000F07F9"/>
    <w:rsid w:val="000F0AAB"/>
    <w:rsid w:val="000F14B7"/>
    <w:rsid w:val="000F1D22"/>
    <w:rsid w:val="000F2377"/>
    <w:rsid w:val="000F241C"/>
    <w:rsid w:val="000F2803"/>
    <w:rsid w:val="000F2923"/>
    <w:rsid w:val="000F3B9C"/>
    <w:rsid w:val="000F3E75"/>
    <w:rsid w:val="000F4F1D"/>
    <w:rsid w:val="000F61D8"/>
    <w:rsid w:val="000F7014"/>
    <w:rsid w:val="000F70FF"/>
    <w:rsid w:val="000F7879"/>
    <w:rsid w:val="00100066"/>
    <w:rsid w:val="00100743"/>
    <w:rsid w:val="0010138F"/>
    <w:rsid w:val="00101CA2"/>
    <w:rsid w:val="00102143"/>
    <w:rsid w:val="001021EC"/>
    <w:rsid w:val="00102AA2"/>
    <w:rsid w:val="00102CCE"/>
    <w:rsid w:val="0010318A"/>
    <w:rsid w:val="0010426B"/>
    <w:rsid w:val="00104AC9"/>
    <w:rsid w:val="00104B90"/>
    <w:rsid w:val="00105DBB"/>
    <w:rsid w:val="00106119"/>
    <w:rsid w:val="00107094"/>
    <w:rsid w:val="00107B25"/>
    <w:rsid w:val="00107BA4"/>
    <w:rsid w:val="001109F9"/>
    <w:rsid w:val="00110CB4"/>
    <w:rsid w:val="001133E6"/>
    <w:rsid w:val="0011395D"/>
    <w:rsid w:val="00113EEB"/>
    <w:rsid w:val="00113F9B"/>
    <w:rsid w:val="001149D6"/>
    <w:rsid w:val="00114E9C"/>
    <w:rsid w:val="00115E25"/>
    <w:rsid w:val="0011629C"/>
    <w:rsid w:val="00117279"/>
    <w:rsid w:val="00117CC4"/>
    <w:rsid w:val="00117F31"/>
    <w:rsid w:val="001200FC"/>
    <w:rsid w:val="0012016D"/>
    <w:rsid w:val="00120298"/>
    <w:rsid w:val="0012094F"/>
    <w:rsid w:val="0012219C"/>
    <w:rsid w:val="0012276B"/>
    <w:rsid w:val="0012303D"/>
    <w:rsid w:val="001242FF"/>
    <w:rsid w:val="001246A1"/>
    <w:rsid w:val="001247EA"/>
    <w:rsid w:val="00125382"/>
    <w:rsid w:val="00125440"/>
    <w:rsid w:val="001255AB"/>
    <w:rsid w:val="00126BAE"/>
    <w:rsid w:val="00130120"/>
    <w:rsid w:val="001307B9"/>
    <w:rsid w:val="00130C5F"/>
    <w:rsid w:val="00131163"/>
    <w:rsid w:val="00131500"/>
    <w:rsid w:val="00131F3C"/>
    <w:rsid w:val="0013287C"/>
    <w:rsid w:val="00132E96"/>
    <w:rsid w:val="001333F9"/>
    <w:rsid w:val="00133554"/>
    <w:rsid w:val="00134B5D"/>
    <w:rsid w:val="00135328"/>
    <w:rsid w:val="001354EC"/>
    <w:rsid w:val="00135640"/>
    <w:rsid w:val="001369D9"/>
    <w:rsid w:val="001369DE"/>
    <w:rsid w:val="00136D6E"/>
    <w:rsid w:val="00136EE3"/>
    <w:rsid w:val="00137935"/>
    <w:rsid w:val="00137D57"/>
    <w:rsid w:val="00140FB6"/>
    <w:rsid w:val="00141482"/>
    <w:rsid w:val="00144116"/>
    <w:rsid w:val="00144BC7"/>
    <w:rsid w:val="00145010"/>
    <w:rsid w:val="00145E0D"/>
    <w:rsid w:val="00151082"/>
    <w:rsid w:val="00151169"/>
    <w:rsid w:val="0015177B"/>
    <w:rsid w:val="00151973"/>
    <w:rsid w:val="00151AC3"/>
    <w:rsid w:val="00151BED"/>
    <w:rsid w:val="00152168"/>
    <w:rsid w:val="001529B0"/>
    <w:rsid w:val="00152A3F"/>
    <w:rsid w:val="00152B84"/>
    <w:rsid w:val="001537A6"/>
    <w:rsid w:val="001539CA"/>
    <w:rsid w:val="0015504B"/>
    <w:rsid w:val="00155552"/>
    <w:rsid w:val="0015708C"/>
    <w:rsid w:val="00157894"/>
    <w:rsid w:val="00160971"/>
    <w:rsid w:val="00161906"/>
    <w:rsid w:val="00162BEA"/>
    <w:rsid w:val="00163040"/>
    <w:rsid w:val="00163AE6"/>
    <w:rsid w:val="00163C3E"/>
    <w:rsid w:val="001649D2"/>
    <w:rsid w:val="00164CE6"/>
    <w:rsid w:val="00164F40"/>
    <w:rsid w:val="00165368"/>
    <w:rsid w:val="00165B72"/>
    <w:rsid w:val="0016636D"/>
    <w:rsid w:val="001664DF"/>
    <w:rsid w:val="00166B80"/>
    <w:rsid w:val="00167580"/>
    <w:rsid w:val="00167671"/>
    <w:rsid w:val="00170255"/>
    <w:rsid w:val="001707F1"/>
    <w:rsid w:val="00170982"/>
    <w:rsid w:val="00171084"/>
    <w:rsid w:val="0017172E"/>
    <w:rsid w:val="0017234B"/>
    <w:rsid w:val="001732EA"/>
    <w:rsid w:val="00173C73"/>
    <w:rsid w:val="00173F3A"/>
    <w:rsid w:val="00174976"/>
    <w:rsid w:val="00174981"/>
    <w:rsid w:val="00175A72"/>
    <w:rsid w:val="00175D7D"/>
    <w:rsid w:val="00176B8D"/>
    <w:rsid w:val="00177DEF"/>
    <w:rsid w:val="00181064"/>
    <w:rsid w:val="001829D1"/>
    <w:rsid w:val="00182BC3"/>
    <w:rsid w:val="00183077"/>
    <w:rsid w:val="001844E4"/>
    <w:rsid w:val="00185549"/>
    <w:rsid w:val="00185ADD"/>
    <w:rsid w:val="00185AEE"/>
    <w:rsid w:val="00185B1E"/>
    <w:rsid w:val="00185F52"/>
    <w:rsid w:val="00186455"/>
    <w:rsid w:val="0018673B"/>
    <w:rsid w:val="001868E2"/>
    <w:rsid w:val="00187FBC"/>
    <w:rsid w:val="001902D2"/>
    <w:rsid w:val="00190697"/>
    <w:rsid w:val="00191662"/>
    <w:rsid w:val="001922C2"/>
    <w:rsid w:val="00192793"/>
    <w:rsid w:val="00193F2F"/>
    <w:rsid w:val="00194028"/>
    <w:rsid w:val="001945B8"/>
    <w:rsid w:val="0019503D"/>
    <w:rsid w:val="00195095"/>
    <w:rsid w:val="0019714D"/>
    <w:rsid w:val="00197C5A"/>
    <w:rsid w:val="001A129F"/>
    <w:rsid w:val="001A1EEF"/>
    <w:rsid w:val="001A2712"/>
    <w:rsid w:val="001A2A98"/>
    <w:rsid w:val="001A2F48"/>
    <w:rsid w:val="001A4304"/>
    <w:rsid w:val="001A461B"/>
    <w:rsid w:val="001A5908"/>
    <w:rsid w:val="001A66E7"/>
    <w:rsid w:val="001A6A09"/>
    <w:rsid w:val="001A75FC"/>
    <w:rsid w:val="001B04F8"/>
    <w:rsid w:val="001B1171"/>
    <w:rsid w:val="001B1633"/>
    <w:rsid w:val="001B18FB"/>
    <w:rsid w:val="001B1DAA"/>
    <w:rsid w:val="001B1EEA"/>
    <w:rsid w:val="001B3AF4"/>
    <w:rsid w:val="001B3E42"/>
    <w:rsid w:val="001B5D6E"/>
    <w:rsid w:val="001B5DD5"/>
    <w:rsid w:val="001B5EB5"/>
    <w:rsid w:val="001C00A6"/>
    <w:rsid w:val="001C01AC"/>
    <w:rsid w:val="001C0946"/>
    <w:rsid w:val="001C0958"/>
    <w:rsid w:val="001C0DC1"/>
    <w:rsid w:val="001C0ED0"/>
    <w:rsid w:val="001C16AE"/>
    <w:rsid w:val="001C1BA8"/>
    <w:rsid w:val="001C25FF"/>
    <w:rsid w:val="001C2F3B"/>
    <w:rsid w:val="001C3E3E"/>
    <w:rsid w:val="001C42A0"/>
    <w:rsid w:val="001C4B8D"/>
    <w:rsid w:val="001C63F1"/>
    <w:rsid w:val="001C6695"/>
    <w:rsid w:val="001C7966"/>
    <w:rsid w:val="001C79E9"/>
    <w:rsid w:val="001D0A42"/>
    <w:rsid w:val="001D195F"/>
    <w:rsid w:val="001D1AF5"/>
    <w:rsid w:val="001D1EC8"/>
    <w:rsid w:val="001D318B"/>
    <w:rsid w:val="001D34A4"/>
    <w:rsid w:val="001D3EEE"/>
    <w:rsid w:val="001D40D7"/>
    <w:rsid w:val="001D4A67"/>
    <w:rsid w:val="001D5436"/>
    <w:rsid w:val="001D5F85"/>
    <w:rsid w:val="001D637C"/>
    <w:rsid w:val="001D6A75"/>
    <w:rsid w:val="001D6C6E"/>
    <w:rsid w:val="001D7194"/>
    <w:rsid w:val="001D72B9"/>
    <w:rsid w:val="001D7571"/>
    <w:rsid w:val="001E04C6"/>
    <w:rsid w:val="001E0A50"/>
    <w:rsid w:val="001E0E7B"/>
    <w:rsid w:val="001E18F6"/>
    <w:rsid w:val="001E1D40"/>
    <w:rsid w:val="001E23D8"/>
    <w:rsid w:val="001E24FD"/>
    <w:rsid w:val="001E2619"/>
    <w:rsid w:val="001E28A9"/>
    <w:rsid w:val="001E2982"/>
    <w:rsid w:val="001E29A1"/>
    <w:rsid w:val="001E2FF2"/>
    <w:rsid w:val="001E31FC"/>
    <w:rsid w:val="001E33D0"/>
    <w:rsid w:val="001E48F2"/>
    <w:rsid w:val="001E50C4"/>
    <w:rsid w:val="001E532D"/>
    <w:rsid w:val="001E78E8"/>
    <w:rsid w:val="001F01AA"/>
    <w:rsid w:val="001F1013"/>
    <w:rsid w:val="001F137B"/>
    <w:rsid w:val="001F16A1"/>
    <w:rsid w:val="001F2B94"/>
    <w:rsid w:val="001F33E1"/>
    <w:rsid w:val="001F4D64"/>
    <w:rsid w:val="001F549F"/>
    <w:rsid w:val="001F6436"/>
    <w:rsid w:val="001F71E5"/>
    <w:rsid w:val="001F722F"/>
    <w:rsid w:val="001F72BD"/>
    <w:rsid w:val="001F73F8"/>
    <w:rsid w:val="001F741C"/>
    <w:rsid w:val="001F7DF0"/>
    <w:rsid w:val="002012B9"/>
    <w:rsid w:val="00201505"/>
    <w:rsid w:val="002021D6"/>
    <w:rsid w:val="002034EA"/>
    <w:rsid w:val="00203BC3"/>
    <w:rsid w:val="002047E1"/>
    <w:rsid w:val="002054F0"/>
    <w:rsid w:val="00206B4D"/>
    <w:rsid w:val="00206C24"/>
    <w:rsid w:val="00206CAD"/>
    <w:rsid w:val="00206E5A"/>
    <w:rsid w:val="00207425"/>
    <w:rsid w:val="00210191"/>
    <w:rsid w:val="00210CAF"/>
    <w:rsid w:val="00210ED8"/>
    <w:rsid w:val="002111BD"/>
    <w:rsid w:val="002120A4"/>
    <w:rsid w:val="002122D4"/>
    <w:rsid w:val="00212371"/>
    <w:rsid w:val="00212395"/>
    <w:rsid w:val="002125B0"/>
    <w:rsid w:val="00212E3D"/>
    <w:rsid w:val="00212EDC"/>
    <w:rsid w:val="002137F7"/>
    <w:rsid w:val="002142EF"/>
    <w:rsid w:val="00214E22"/>
    <w:rsid w:val="002150B7"/>
    <w:rsid w:val="002151A9"/>
    <w:rsid w:val="002153B5"/>
    <w:rsid w:val="002161F2"/>
    <w:rsid w:val="00216BCE"/>
    <w:rsid w:val="00216F4D"/>
    <w:rsid w:val="002172AF"/>
    <w:rsid w:val="002172EA"/>
    <w:rsid w:val="002202B1"/>
    <w:rsid w:val="00220CEC"/>
    <w:rsid w:val="00220D78"/>
    <w:rsid w:val="002213AF"/>
    <w:rsid w:val="00221700"/>
    <w:rsid w:val="00221FF6"/>
    <w:rsid w:val="002220D3"/>
    <w:rsid w:val="00222752"/>
    <w:rsid w:val="002228B5"/>
    <w:rsid w:val="002229A4"/>
    <w:rsid w:val="0022438D"/>
    <w:rsid w:val="00224776"/>
    <w:rsid w:val="00225634"/>
    <w:rsid w:val="00226D13"/>
    <w:rsid w:val="00226D1D"/>
    <w:rsid w:val="00226FD4"/>
    <w:rsid w:val="0022711A"/>
    <w:rsid w:val="00230468"/>
    <w:rsid w:val="00231C9D"/>
    <w:rsid w:val="00231E11"/>
    <w:rsid w:val="00232114"/>
    <w:rsid w:val="00233F8E"/>
    <w:rsid w:val="00234801"/>
    <w:rsid w:val="002349A9"/>
    <w:rsid w:val="00235E0B"/>
    <w:rsid w:val="002369D1"/>
    <w:rsid w:val="00240389"/>
    <w:rsid w:val="00240B1B"/>
    <w:rsid w:val="00240F62"/>
    <w:rsid w:val="0024317B"/>
    <w:rsid w:val="00243807"/>
    <w:rsid w:val="00243CEF"/>
    <w:rsid w:val="00244B9E"/>
    <w:rsid w:val="00245005"/>
    <w:rsid w:val="002461ED"/>
    <w:rsid w:val="00246DB5"/>
    <w:rsid w:val="00246E09"/>
    <w:rsid w:val="00247256"/>
    <w:rsid w:val="00247CE8"/>
    <w:rsid w:val="00247DAC"/>
    <w:rsid w:val="0025133C"/>
    <w:rsid w:val="0025199C"/>
    <w:rsid w:val="00253D6B"/>
    <w:rsid w:val="00253EEA"/>
    <w:rsid w:val="00254C52"/>
    <w:rsid w:val="00255400"/>
    <w:rsid w:val="0025646E"/>
    <w:rsid w:val="00256718"/>
    <w:rsid w:val="0025727D"/>
    <w:rsid w:val="00257EC0"/>
    <w:rsid w:val="002609F0"/>
    <w:rsid w:val="00260A59"/>
    <w:rsid w:val="002618F4"/>
    <w:rsid w:val="002621FF"/>
    <w:rsid w:val="002639A5"/>
    <w:rsid w:val="00264203"/>
    <w:rsid w:val="0026657B"/>
    <w:rsid w:val="00267080"/>
    <w:rsid w:val="0027072A"/>
    <w:rsid w:val="002708FF"/>
    <w:rsid w:val="00271649"/>
    <w:rsid w:val="002717A3"/>
    <w:rsid w:val="002719AF"/>
    <w:rsid w:val="00271BC9"/>
    <w:rsid w:val="00271CB5"/>
    <w:rsid w:val="00272066"/>
    <w:rsid w:val="00272496"/>
    <w:rsid w:val="00273484"/>
    <w:rsid w:val="00273A37"/>
    <w:rsid w:val="0027431A"/>
    <w:rsid w:val="00274467"/>
    <w:rsid w:val="00274B20"/>
    <w:rsid w:val="002753DD"/>
    <w:rsid w:val="002755DA"/>
    <w:rsid w:val="00276521"/>
    <w:rsid w:val="00277544"/>
    <w:rsid w:val="00280BBB"/>
    <w:rsid w:val="00281BA4"/>
    <w:rsid w:val="00282A1C"/>
    <w:rsid w:val="00285539"/>
    <w:rsid w:val="002857EF"/>
    <w:rsid w:val="00286D73"/>
    <w:rsid w:val="00290172"/>
    <w:rsid w:val="002914FE"/>
    <w:rsid w:val="00293281"/>
    <w:rsid w:val="00294CFD"/>
    <w:rsid w:val="0029651F"/>
    <w:rsid w:val="00296542"/>
    <w:rsid w:val="002966DC"/>
    <w:rsid w:val="00296907"/>
    <w:rsid w:val="00296D27"/>
    <w:rsid w:val="002973F0"/>
    <w:rsid w:val="002A0168"/>
    <w:rsid w:val="002A0842"/>
    <w:rsid w:val="002A0943"/>
    <w:rsid w:val="002A1698"/>
    <w:rsid w:val="002A2232"/>
    <w:rsid w:val="002A2B19"/>
    <w:rsid w:val="002A3083"/>
    <w:rsid w:val="002A3258"/>
    <w:rsid w:val="002A3495"/>
    <w:rsid w:val="002A36C9"/>
    <w:rsid w:val="002A4AFC"/>
    <w:rsid w:val="002A4C76"/>
    <w:rsid w:val="002A54D6"/>
    <w:rsid w:val="002A5B42"/>
    <w:rsid w:val="002A5FC1"/>
    <w:rsid w:val="002A733B"/>
    <w:rsid w:val="002A76FF"/>
    <w:rsid w:val="002A77C8"/>
    <w:rsid w:val="002A7D8D"/>
    <w:rsid w:val="002A7FF8"/>
    <w:rsid w:val="002B04F4"/>
    <w:rsid w:val="002B0B4A"/>
    <w:rsid w:val="002B0BC7"/>
    <w:rsid w:val="002B1180"/>
    <w:rsid w:val="002B135A"/>
    <w:rsid w:val="002B13E8"/>
    <w:rsid w:val="002B1BD4"/>
    <w:rsid w:val="002B1F96"/>
    <w:rsid w:val="002B297B"/>
    <w:rsid w:val="002B3CA3"/>
    <w:rsid w:val="002B4B5A"/>
    <w:rsid w:val="002B4C06"/>
    <w:rsid w:val="002B4D15"/>
    <w:rsid w:val="002B59EE"/>
    <w:rsid w:val="002B5AF8"/>
    <w:rsid w:val="002B6F17"/>
    <w:rsid w:val="002B70B8"/>
    <w:rsid w:val="002B7619"/>
    <w:rsid w:val="002C08DE"/>
    <w:rsid w:val="002C0CE2"/>
    <w:rsid w:val="002C1DFB"/>
    <w:rsid w:val="002C21AB"/>
    <w:rsid w:val="002C27D2"/>
    <w:rsid w:val="002C37BC"/>
    <w:rsid w:val="002C38D5"/>
    <w:rsid w:val="002C3FDF"/>
    <w:rsid w:val="002C495B"/>
    <w:rsid w:val="002C4E7D"/>
    <w:rsid w:val="002C5852"/>
    <w:rsid w:val="002C59E9"/>
    <w:rsid w:val="002C61CD"/>
    <w:rsid w:val="002C64C1"/>
    <w:rsid w:val="002C6685"/>
    <w:rsid w:val="002C6D1A"/>
    <w:rsid w:val="002C7301"/>
    <w:rsid w:val="002C7770"/>
    <w:rsid w:val="002D0ECF"/>
    <w:rsid w:val="002D196A"/>
    <w:rsid w:val="002D2476"/>
    <w:rsid w:val="002D28CA"/>
    <w:rsid w:val="002D304F"/>
    <w:rsid w:val="002D389A"/>
    <w:rsid w:val="002D4DE3"/>
    <w:rsid w:val="002D58F1"/>
    <w:rsid w:val="002D766F"/>
    <w:rsid w:val="002D77EA"/>
    <w:rsid w:val="002D7AEE"/>
    <w:rsid w:val="002E0EBF"/>
    <w:rsid w:val="002E26C3"/>
    <w:rsid w:val="002E31C9"/>
    <w:rsid w:val="002E4EDB"/>
    <w:rsid w:val="002E5590"/>
    <w:rsid w:val="002E6575"/>
    <w:rsid w:val="002E74D8"/>
    <w:rsid w:val="002E774F"/>
    <w:rsid w:val="002E7DB8"/>
    <w:rsid w:val="002F2575"/>
    <w:rsid w:val="002F432F"/>
    <w:rsid w:val="002F4BBC"/>
    <w:rsid w:val="002F5E7D"/>
    <w:rsid w:val="002F6430"/>
    <w:rsid w:val="002F668A"/>
    <w:rsid w:val="002F6942"/>
    <w:rsid w:val="002F6B60"/>
    <w:rsid w:val="002F7188"/>
    <w:rsid w:val="00300804"/>
    <w:rsid w:val="00300B1E"/>
    <w:rsid w:val="00300F2C"/>
    <w:rsid w:val="00301BFD"/>
    <w:rsid w:val="00302550"/>
    <w:rsid w:val="003025DA"/>
    <w:rsid w:val="003028A3"/>
    <w:rsid w:val="00302DD7"/>
    <w:rsid w:val="00303C5F"/>
    <w:rsid w:val="003046B6"/>
    <w:rsid w:val="00304D72"/>
    <w:rsid w:val="00305A50"/>
    <w:rsid w:val="00306219"/>
    <w:rsid w:val="00311316"/>
    <w:rsid w:val="003120A0"/>
    <w:rsid w:val="00314B3C"/>
    <w:rsid w:val="00314F3D"/>
    <w:rsid w:val="00315353"/>
    <w:rsid w:val="00316F50"/>
    <w:rsid w:val="003172EF"/>
    <w:rsid w:val="003177F6"/>
    <w:rsid w:val="00317C19"/>
    <w:rsid w:val="003208A4"/>
    <w:rsid w:val="00320F21"/>
    <w:rsid w:val="00321853"/>
    <w:rsid w:val="00322098"/>
    <w:rsid w:val="00322373"/>
    <w:rsid w:val="003229F4"/>
    <w:rsid w:val="003233F8"/>
    <w:rsid w:val="003237C1"/>
    <w:rsid w:val="00323F06"/>
    <w:rsid w:val="00325552"/>
    <w:rsid w:val="003259A1"/>
    <w:rsid w:val="003264D7"/>
    <w:rsid w:val="00326877"/>
    <w:rsid w:val="00326BFE"/>
    <w:rsid w:val="00330216"/>
    <w:rsid w:val="00330B7B"/>
    <w:rsid w:val="00330F8B"/>
    <w:rsid w:val="003311FE"/>
    <w:rsid w:val="0033120B"/>
    <w:rsid w:val="00331BB9"/>
    <w:rsid w:val="00331E78"/>
    <w:rsid w:val="00332113"/>
    <w:rsid w:val="00332625"/>
    <w:rsid w:val="00332949"/>
    <w:rsid w:val="00332FCE"/>
    <w:rsid w:val="00333B20"/>
    <w:rsid w:val="00333D97"/>
    <w:rsid w:val="003344CA"/>
    <w:rsid w:val="003348A7"/>
    <w:rsid w:val="00334E59"/>
    <w:rsid w:val="003358B0"/>
    <w:rsid w:val="00335D5D"/>
    <w:rsid w:val="00335EFD"/>
    <w:rsid w:val="003367BE"/>
    <w:rsid w:val="00336C57"/>
    <w:rsid w:val="003401E8"/>
    <w:rsid w:val="003403E4"/>
    <w:rsid w:val="003407E3"/>
    <w:rsid w:val="00342FD1"/>
    <w:rsid w:val="00343592"/>
    <w:rsid w:val="00343849"/>
    <w:rsid w:val="0034399B"/>
    <w:rsid w:val="00344546"/>
    <w:rsid w:val="0034461D"/>
    <w:rsid w:val="00344D9F"/>
    <w:rsid w:val="003455CF"/>
    <w:rsid w:val="00346521"/>
    <w:rsid w:val="00347831"/>
    <w:rsid w:val="00351BE3"/>
    <w:rsid w:val="00352761"/>
    <w:rsid w:val="0035295C"/>
    <w:rsid w:val="003544E9"/>
    <w:rsid w:val="00354ABB"/>
    <w:rsid w:val="00354D72"/>
    <w:rsid w:val="00354EA3"/>
    <w:rsid w:val="00355132"/>
    <w:rsid w:val="003557C1"/>
    <w:rsid w:val="003569C0"/>
    <w:rsid w:val="00360805"/>
    <w:rsid w:val="0036094F"/>
    <w:rsid w:val="00361DBB"/>
    <w:rsid w:val="003643C4"/>
    <w:rsid w:val="00364742"/>
    <w:rsid w:val="0036578D"/>
    <w:rsid w:val="00365E5E"/>
    <w:rsid w:val="0036630D"/>
    <w:rsid w:val="00366357"/>
    <w:rsid w:val="00367389"/>
    <w:rsid w:val="003673BC"/>
    <w:rsid w:val="00367598"/>
    <w:rsid w:val="00367DB7"/>
    <w:rsid w:val="0037146E"/>
    <w:rsid w:val="00371C8D"/>
    <w:rsid w:val="00372F19"/>
    <w:rsid w:val="003732FD"/>
    <w:rsid w:val="00373899"/>
    <w:rsid w:val="00374118"/>
    <w:rsid w:val="00374296"/>
    <w:rsid w:val="00374CAC"/>
    <w:rsid w:val="00374E93"/>
    <w:rsid w:val="00375B3D"/>
    <w:rsid w:val="0037611F"/>
    <w:rsid w:val="00376F1B"/>
    <w:rsid w:val="0037770B"/>
    <w:rsid w:val="00377807"/>
    <w:rsid w:val="00377C50"/>
    <w:rsid w:val="00377E88"/>
    <w:rsid w:val="00380B2D"/>
    <w:rsid w:val="003814E4"/>
    <w:rsid w:val="00381FFE"/>
    <w:rsid w:val="0038253E"/>
    <w:rsid w:val="00382669"/>
    <w:rsid w:val="003839A4"/>
    <w:rsid w:val="00384E91"/>
    <w:rsid w:val="0038540A"/>
    <w:rsid w:val="00386610"/>
    <w:rsid w:val="00386B61"/>
    <w:rsid w:val="00386C78"/>
    <w:rsid w:val="00386EB6"/>
    <w:rsid w:val="003905BE"/>
    <w:rsid w:val="0039190E"/>
    <w:rsid w:val="00391B6D"/>
    <w:rsid w:val="00391D28"/>
    <w:rsid w:val="00393606"/>
    <w:rsid w:val="00394008"/>
    <w:rsid w:val="00394886"/>
    <w:rsid w:val="00394AC3"/>
    <w:rsid w:val="00395A32"/>
    <w:rsid w:val="003965AA"/>
    <w:rsid w:val="00396748"/>
    <w:rsid w:val="003970FA"/>
    <w:rsid w:val="003A008A"/>
    <w:rsid w:val="003A0EFE"/>
    <w:rsid w:val="003A14A8"/>
    <w:rsid w:val="003A1721"/>
    <w:rsid w:val="003A1E07"/>
    <w:rsid w:val="003A29F4"/>
    <w:rsid w:val="003A329D"/>
    <w:rsid w:val="003A3A5C"/>
    <w:rsid w:val="003A4628"/>
    <w:rsid w:val="003A48B5"/>
    <w:rsid w:val="003A5283"/>
    <w:rsid w:val="003A5AB6"/>
    <w:rsid w:val="003A707C"/>
    <w:rsid w:val="003A7384"/>
    <w:rsid w:val="003B03ED"/>
    <w:rsid w:val="003B1049"/>
    <w:rsid w:val="003B2DED"/>
    <w:rsid w:val="003B3240"/>
    <w:rsid w:val="003B43CD"/>
    <w:rsid w:val="003B4C87"/>
    <w:rsid w:val="003B4DEB"/>
    <w:rsid w:val="003B6139"/>
    <w:rsid w:val="003B761E"/>
    <w:rsid w:val="003C0EC7"/>
    <w:rsid w:val="003C14E3"/>
    <w:rsid w:val="003C1AB4"/>
    <w:rsid w:val="003C1B8A"/>
    <w:rsid w:val="003C1C6A"/>
    <w:rsid w:val="003C2D4D"/>
    <w:rsid w:val="003C524E"/>
    <w:rsid w:val="003C5792"/>
    <w:rsid w:val="003C699B"/>
    <w:rsid w:val="003C79CC"/>
    <w:rsid w:val="003D021C"/>
    <w:rsid w:val="003D0AC6"/>
    <w:rsid w:val="003D0D10"/>
    <w:rsid w:val="003D0E4E"/>
    <w:rsid w:val="003D10B4"/>
    <w:rsid w:val="003D14E8"/>
    <w:rsid w:val="003D17F8"/>
    <w:rsid w:val="003D19FA"/>
    <w:rsid w:val="003D1AE1"/>
    <w:rsid w:val="003D2125"/>
    <w:rsid w:val="003D2DA4"/>
    <w:rsid w:val="003D3141"/>
    <w:rsid w:val="003D353E"/>
    <w:rsid w:val="003D39E6"/>
    <w:rsid w:val="003D3AE6"/>
    <w:rsid w:val="003D4A42"/>
    <w:rsid w:val="003D5D07"/>
    <w:rsid w:val="003D7386"/>
    <w:rsid w:val="003D7CEC"/>
    <w:rsid w:val="003E01BE"/>
    <w:rsid w:val="003E09B1"/>
    <w:rsid w:val="003E0BD9"/>
    <w:rsid w:val="003E1570"/>
    <w:rsid w:val="003E23F8"/>
    <w:rsid w:val="003E2E17"/>
    <w:rsid w:val="003E3188"/>
    <w:rsid w:val="003E4689"/>
    <w:rsid w:val="003E4A2C"/>
    <w:rsid w:val="003E5248"/>
    <w:rsid w:val="003E6D8A"/>
    <w:rsid w:val="003E7545"/>
    <w:rsid w:val="003E7E51"/>
    <w:rsid w:val="003E7F6D"/>
    <w:rsid w:val="003F077B"/>
    <w:rsid w:val="003F0859"/>
    <w:rsid w:val="003F1924"/>
    <w:rsid w:val="003F1BC8"/>
    <w:rsid w:val="003F29A4"/>
    <w:rsid w:val="003F2BBD"/>
    <w:rsid w:val="003F3738"/>
    <w:rsid w:val="003F5296"/>
    <w:rsid w:val="003F576D"/>
    <w:rsid w:val="003F70B4"/>
    <w:rsid w:val="003F7190"/>
    <w:rsid w:val="004005C8"/>
    <w:rsid w:val="00400C07"/>
    <w:rsid w:val="004010E6"/>
    <w:rsid w:val="0040252F"/>
    <w:rsid w:val="00402E99"/>
    <w:rsid w:val="004039B7"/>
    <w:rsid w:val="00403FBD"/>
    <w:rsid w:val="004043B1"/>
    <w:rsid w:val="0040474B"/>
    <w:rsid w:val="00404D6A"/>
    <w:rsid w:val="00405F8E"/>
    <w:rsid w:val="0040650B"/>
    <w:rsid w:val="004065CE"/>
    <w:rsid w:val="00406603"/>
    <w:rsid w:val="00407724"/>
    <w:rsid w:val="00411AF7"/>
    <w:rsid w:val="004152C0"/>
    <w:rsid w:val="004154AB"/>
    <w:rsid w:val="00416292"/>
    <w:rsid w:val="004178DF"/>
    <w:rsid w:val="00420D0D"/>
    <w:rsid w:val="00420DCD"/>
    <w:rsid w:val="00420EE5"/>
    <w:rsid w:val="004214F9"/>
    <w:rsid w:val="00421685"/>
    <w:rsid w:val="00421C08"/>
    <w:rsid w:val="004222AD"/>
    <w:rsid w:val="00422B11"/>
    <w:rsid w:val="00423828"/>
    <w:rsid w:val="00423A9A"/>
    <w:rsid w:val="00424384"/>
    <w:rsid w:val="00424646"/>
    <w:rsid w:val="00424947"/>
    <w:rsid w:val="0042502F"/>
    <w:rsid w:val="00425DAF"/>
    <w:rsid w:val="0042649D"/>
    <w:rsid w:val="00427243"/>
    <w:rsid w:val="004272F4"/>
    <w:rsid w:val="00427425"/>
    <w:rsid w:val="004274F1"/>
    <w:rsid w:val="00427EE2"/>
    <w:rsid w:val="004301D4"/>
    <w:rsid w:val="004301F0"/>
    <w:rsid w:val="0043044D"/>
    <w:rsid w:val="00431779"/>
    <w:rsid w:val="00431E5B"/>
    <w:rsid w:val="00432035"/>
    <w:rsid w:val="00432C00"/>
    <w:rsid w:val="00433849"/>
    <w:rsid w:val="00433D6D"/>
    <w:rsid w:val="00434062"/>
    <w:rsid w:val="00434691"/>
    <w:rsid w:val="004349D1"/>
    <w:rsid w:val="00434E36"/>
    <w:rsid w:val="0043501F"/>
    <w:rsid w:val="004350B7"/>
    <w:rsid w:val="00435733"/>
    <w:rsid w:val="004357B0"/>
    <w:rsid w:val="00435B01"/>
    <w:rsid w:val="00435F53"/>
    <w:rsid w:val="0043686F"/>
    <w:rsid w:val="00436AD3"/>
    <w:rsid w:val="00436AD6"/>
    <w:rsid w:val="00436DE6"/>
    <w:rsid w:val="00436E62"/>
    <w:rsid w:val="00436F85"/>
    <w:rsid w:val="00437FAC"/>
    <w:rsid w:val="0044041C"/>
    <w:rsid w:val="00440966"/>
    <w:rsid w:val="004415C6"/>
    <w:rsid w:val="0044160A"/>
    <w:rsid w:val="004418CD"/>
    <w:rsid w:val="00441A22"/>
    <w:rsid w:val="00442C6D"/>
    <w:rsid w:val="00442D28"/>
    <w:rsid w:val="004437DC"/>
    <w:rsid w:val="00443B25"/>
    <w:rsid w:val="00443C76"/>
    <w:rsid w:val="00444276"/>
    <w:rsid w:val="0044441B"/>
    <w:rsid w:val="0044560C"/>
    <w:rsid w:val="00445767"/>
    <w:rsid w:val="00450113"/>
    <w:rsid w:val="004527D8"/>
    <w:rsid w:val="0045352F"/>
    <w:rsid w:val="0045422D"/>
    <w:rsid w:val="0045487C"/>
    <w:rsid w:val="00454A4A"/>
    <w:rsid w:val="00454D71"/>
    <w:rsid w:val="004550E9"/>
    <w:rsid w:val="004554FC"/>
    <w:rsid w:val="00455645"/>
    <w:rsid w:val="0045566E"/>
    <w:rsid w:val="004562A7"/>
    <w:rsid w:val="004562DD"/>
    <w:rsid w:val="004569CD"/>
    <w:rsid w:val="00456E6D"/>
    <w:rsid w:val="00456F58"/>
    <w:rsid w:val="004573F8"/>
    <w:rsid w:val="00457F07"/>
    <w:rsid w:val="0046061C"/>
    <w:rsid w:val="00462886"/>
    <w:rsid w:val="0046374D"/>
    <w:rsid w:val="00464BC1"/>
    <w:rsid w:val="00471607"/>
    <w:rsid w:val="00472958"/>
    <w:rsid w:val="00472A07"/>
    <w:rsid w:val="00473054"/>
    <w:rsid w:val="004730D9"/>
    <w:rsid w:val="004745FB"/>
    <w:rsid w:val="00475846"/>
    <w:rsid w:val="00475978"/>
    <w:rsid w:val="00475DF5"/>
    <w:rsid w:val="00475F96"/>
    <w:rsid w:val="0047620E"/>
    <w:rsid w:val="00476AF8"/>
    <w:rsid w:val="00476C46"/>
    <w:rsid w:val="00476CC2"/>
    <w:rsid w:val="00477CCE"/>
    <w:rsid w:val="00477D75"/>
    <w:rsid w:val="004800AD"/>
    <w:rsid w:val="0048101E"/>
    <w:rsid w:val="00481930"/>
    <w:rsid w:val="004822B2"/>
    <w:rsid w:val="00482864"/>
    <w:rsid w:val="00482F86"/>
    <w:rsid w:val="00483157"/>
    <w:rsid w:val="00483C0E"/>
    <w:rsid w:val="00484295"/>
    <w:rsid w:val="0048429E"/>
    <w:rsid w:val="00485118"/>
    <w:rsid w:val="00485200"/>
    <w:rsid w:val="00485AAA"/>
    <w:rsid w:val="00485B49"/>
    <w:rsid w:val="00485E2D"/>
    <w:rsid w:val="00486CFA"/>
    <w:rsid w:val="00487D00"/>
    <w:rsid w:val="00490912"/>
    <w:rsid w:val="004912AA"/>
    <w:rsid w:val="00491409"/>
    <w:rsid w:val="0049184F"/>
    <w:rsid w:val="004924E7"/>
    <w:rsid w:val="00492C1C"/>
    <w:rsid w:val="00492EC7"/>
    <w:rsid w:val="004943CC"/>
    <w:rsid w:val="00494879"/>
    <w:rsid w:val="0049501F"/>
    <w:rsid w:val="004951AE"/>
    <w:rsid w:val="00495B5D"/>
    <w:rsid w:val="0049634C"/>
    <w:rsid w:val="00496C41"/>
    <w:rsid w:val="0049706B"/>
    <w:rsid w:val="004970FE"/>
    <w:rsid w:val="00497F64"/>
    <w:rsid w:val="004A0219"/>
    <w:rsid w:val="004A0414"/>
    <w:rsid w:val="004A0F7C"/>
    <w:rsid w:val="004A2A3B"/>
    <w:rsid w:val="004A2E51"/>
    <w:rsid w:val="004A34E0"/>
    <w:rsid w:val="004A3692"/>
    <w:rsid w:val="004A38B3"/>
    <w:rsid w:val="004A45FC"/>
    <w:rsid w:val="004A4938"/>
    <w:rsid w:val="004A4BC1"/>
    <w:rsid w:val="004A4E8E"/>
    <w:rsid w:val="004A607A"/>
    <w:rsid w:val="004A6315"/>
    <w:rsid w:val="004A76C2"/>
    <w:rsid w:val="004B1A4A"/>
    <w:rsid w:val="004B38C2"/>
    <w:rsid w:val="004B39CB"/>
    <w:rsid w:val="004B4573"/>
    <w:rsid w:val="004B52BC"/>
    <w:rsid w:val="004B5C4C"/>
    <w:rsid w:val="004B5E97"/>
    <w:rsid w:val="004B67CB"/>
    <w:rsid w:val="004B68D8"/>
    <w:rsid w:val="004B6BAE"/>
    <w:rsid w:val="004B7227"/>
    <w:rsid w:val="004B7596"/>
    <w:rsid w:val="004B7B6F"/>
    <w:rsid w:val="004C00C6"/>
    <w:rsid w:val="004C0162"/>
    <w:rsid w:val="004C0362"/>
    <w:rsid w:val="004C198E"/>
    <w:rsid w:val="004C2295"/>
    <w:rsid w:val="004C23B9"/>
    <w:rsid w:val="004C26C4"/>
    <w:rsid w:val="004C31E0"/>
    <w:rsid w:val="004C370D"/>
    <w:rsid w:val="004C4329"/>
    <w:rsid w:val="004C4427"/>
    <w:rsid w:val="004C4AF5"/>
    <w:rsid w:val="004C4BDB"/>
    <w:rsid w:val="004C5373"/>
    <w:rsid w:val="004C59A7"/>
    <w:rsid w:val="004C64F7"/>
    <w:rsid w:val="004C6812"/>
    <w:rsid w:val="004C6ADD"/>
    <w:rsid w:val="004D015A"/>
    <w:rsid w:val="004D0A22"/>
    <w:rsid w:val="004D115C"/>
    <w:rsid w:val="004D1AFD"/>
    <w:rsid w:val="004D37D9"/>
    <w:rsid w:val="004D3DFE"/>
    <w:rsid w:val="004D4CE2"/>
    <w:rsid w:val="004D50C2"/>
    <w:rsid w:val="004D63DF"/>
    <w:rsid w:val="004D6C3C"/>
    <w:rsid w:val="004D6C4A"/>
    <w:rsid w:val="004D6E64"/>
    <w:rsid w:val="004E00C1"/>
    <w:rsid w:val="004E0100"/>
    <w:rsid w:val="004E02C2"/>
    <w:rsid w:val="004E098D"/>
    <w:rsid w:val="004E1043"/>
    <w:rsid w:val="004E1B4C"/>
    <w:rsid w:val="004E380F"/>
    <w:rsid w:val="004E3BCA"/>
    <w:rsid w:val="004E3CA5"/>
    <w:rsid w:val="004E4516"/>
    <w:rsid w:val="004E4778"/>
    <w:rsid w:val="004E5242"/>
    <w:rsid w:val="004E5754"/>
    <w:rsid w:val="004E6825"/>
    <w:rsid w:val="004E6981"/>
    <w:rsid w:val="004E763F"/>
    <w:rsid w:val="004F08E3"/>
    <w:rsid w:val="004F0FD9"/>
    <w:rsid w:val="004F12E6"/>
    <w:rsid w:val="004F16FD"/>
    <w:rsid w:val="004F1BC4"/>
    <w:rsid w:val="004F1C05"/>
    <w:rsid w:val="004F2621"/>
    <w:rsid w:val="004F2CBB"/>
    <w:rsid w:val="004F3396"/>
    <w:rsid w:val="004F4028"/>
    <w:rsid w:val="004F47E2"/>
    <w:rsid w:val="004F5300"/>
    <w:rsid w:val="004F5320"/>
    <w:rsid w:val="004F65FD"/>
    <w:rsid w:val="004F6701"/>
    <w:rsid w:val="004F733E"/>
    <w:rsid w:val="004F7AB3"/>
    <w:rsid w:val="004F7D75"/>
    <w:rsid w:val="004F7F60"/>
    <w:rsid w:val="0050011C"/>
    <w:rsid w:val="0050016C"/>
    <w:rsid w:val="0050063C"/>
    <w:rsid w:val="00500681"/>
    <w:rsid w:val="00501F0D"/>
    <w:rsid w:val="005022D9"/>
    <w:rsid w:val="00502A4D"/>
    <w:rsid w:val="00502D98"/>
    <w:rsid w:val="005031F8"/>
    <w:rsid w:val="00503AB3"/>
    <w:rsid w:val="005041ED"/>
    <w:rsid w:val="00504441"/>
    <w:rsid w:val="00504DF0"/>
    <w:rsid w:val="005057F4"/>
    <w:rsid w:val="005063A8"/>
    <w:rsid w:val="00506877"/>
    <w:rsid w:val="005077EA"/>
    <w:rsid w:val="005100FA"/>
    <w:rsid w:val="00510743"/>
    <w:rsid w:val="005108E8"/>
    <w:rsid w:val="00510CA2"/>
    <w:rsid w:val="00510FE5"/>
    <w:rsid w:val="005126FA"/>
    <w:rsid w:val="005127ED"/>
    <w:rsid w:val="00512978"/>
    <w:rsid w:val="0051309A"/>
    <w:rsid w:val="005130DC"/>
    <w:rsid w:val="00513181"/>
    <w:rsid w:val="00513230"/>
    <w:rsid w:val="0051327C"/>
    <w:rsid w:val="005136E4"/>
    <w:rsid w:val="0051376B"/>
    <w:rsid w:val="00513AFA"/>
    <w:rsid w:val="00513C95"/>
    <w:rsid w:val="00513FD6"/>
    <w:rsid w:val="005140FD"/>
    <w:rsid w:val="005143D5"/>
    <w:rsid w:val="00514DAA"/>
    <w:rsid w:val="0051592A"/>
    <w:rsid w:val="005172B6"/>
    <w:rsid w:val="0051739D"/>
    <w:rsid w:val="0051752C"/>
    <w:rsid w:val="005179AC"/>
    <w:rsid w:val="00517A11"/>
    <w:rsid w:val="00517D46"/>
    <w:rsid w:val="00520FFB"/>
    <w:rsid w:val="00521074"/>
    <w:rsid w:val="00521A7A"/>
    <w:rsid w:val="00522471"/>
    <w:rsid w:val="0052370A"/>
    <w:rsid w:val="00523736"/>
    <w:rsid w:val="00524086"/>
    <w:rsid w:val="00524579"/>
    <w:rsid w:val="0052533B"/>
    <w:rsid w:val="00525AB4"/>
    <w:rsid w:val="00525C09"/>
    <w:rsid w:val="00525DCE"/>
    <w:rsid w:val="00526D20"/>
    <w:rsid w:val="00527157"/>
    <w:rsid w:val="0052730F"/>
    <w:rsid w:val="00527822"/>
    <w:rsid w:val="005278B0"/>
    <w:rsid w:val="005279B8"/>
    <w:rsid w:val="00530ECA"/>
    <w:rsid w:val="00530EF7"/>
    <w:rsid w:val="00530F31"/>
    <w:rsid w:val="005310C0"/>
    <w:rsid w:val="0053158B"/>
    <w:rsid w:val="00532901"/>
    <w:rsid w:val="00534EE5"/>
    <w:rsid w:val="005358AD"/>
    <w:rsid w:val="00536269"/>
    <w:rsid w:val="005362AB"/>
    <w:rsid w:val="00536562"/>
    <w:rsid w:val="00536B8D"/>
    <w:rsid w:val="005370F4"/>
    <w:rsid w:val="00540154"/>
    <w:rsid w:val="00540A9B"/>
    <w:rsid w:val="00540ADE"/>
    <w:rsid w:val="00541379"/>
    <w:rsid w:val="00541B0E"/>
    <w:rsid w:val="0054228B"/>
    <w:rsid w:val="00542A0F"/>
    <w:rsid w:val="00542AA4"/>
    <w:rsid w:val="00542FEB"/>
    <w:rsid w:val="005434F1"/>
    <w:rsid w:val="005455E9"/>
    <w:rsid w:val="00545C57"/>
    <w:rsid w:val="005460AA"/>
    <w:rsid w:val="0054670F"/>
    <w:rsid w:val="0054693E"/>
    <w:rsid w:val="00546B4B"/>
    <w:rsid w:val="00546C46"/>
    <w:rsid w:val="00550DCE"/>
    <w:rsid w:val="00551A82"/>
    <w:rsid w:val="0055236F"/>
    <w:rsid w:val="005524F0"/>
    <w:rsid w:val="005535D2"/>
    <w:rsid w:val="00553897"/>
    <w:rsid w:val="0055467E"/>
    <w:rsid w:val="00554714"/>
    <w:rsid w:val="00555216"/>
    <w:rsid w:val="0055573A"/>
    <w:rsid w:val="005569CC"/>
    <w:rsid w:val="005569DF"/>
    <w:rsid w:val="00556D5D"/>
    <w:rsid w:val="005577A4"/>
    <w:rsid w:val="0055785B"/>
    <w:rsid w:val="005613B9"/>
    <w:rsid w:val="0056220C"/>
    <w:rsid w:val="00562DB0"/>
    <w:rsid w:val="00562F74"/>
    <w:rsid w:val="0056358F"/>
    <w:rsid w:val="00563ACA"/>
    <w:rsid w:val="00564F56"/>
    <w:rsid w:val="00565030"/>
    <w:rsid w:val="00565E4F"/>
    <w:rsid w:val="00566046"/>
    <w:rsid w:val="0056651E"/>
    <w:rsid w:val="005674F2"/>
    <w:rsid w:val="00570072"/>
    <w:rsid w:val="00570709"/>
    <w:rsid w:val="00570B65"/>
    <w:rsid w:val="0057116C"/>
    <w:rsid w:val="0057174A"/>
    <w:rsid w:val="00571E67"/>
    <w:rsid w:val="00572916"/>
    <w:rsid w:val="005729AE"/>
    <w:rsid w:val="005734EE"/>
    <w:rsid w:val="005735D7"/>
    <w:rsid w:val="005741B5"/>
    <w:rsid w:val="00575207"/>
    <w:rsid w:val="00575306"/>
    <w:rsid w:val="00575744"/>
    <w:rsid w:val="00575CE4"/>
    <w:rsid w:val="00576D50"/>
    <w:rsid w:val="005771D3"/>
    <w:rsid w:val="00577487"/>
    <w:rsid w:val="00580249"/>
    <w:rsid w:val="00580704"/>
    <w:rsid w:val="00580AFF"/>
    <w:rsid w:val="005813F2"/>
    <w:rsid w:val="005816B0"/>
    <w:rsid w:val="005818E2"/>
    <w:rsid w:val="00586215"/>
    <w:rsid w:val="00586261"/>
    <w:rsid w:val="005865D6"/>
    <w:rsid w:val="00586A40"/>
    <w:rsid w:val="005876BF"/>
    <w:rsid w:val="00587EBE"/>
    <w:rsid w:val="00591B96"/>
    <w:rsid w:val="00591E31"/>
    <w:rsid w:val="00592CC9"/>
    <w:rsid w:val="00592F78"/>
    <w:rsid w:val="005936A7"/>
    <w:rsid w:val="00593D98"/>
    <w:rsid w:val="00594995"/>
    <w:rsid w:val="0059499A"/>
    <w:rsid w:val="005956B9"/>
    <w:rsid w:val="0059648A"/>
    <w:rsid w:val="00597A57"/>
    <w:rsid w:val="005A10B6"/>
    <w:rsid w:val="005A1598"/>
    <w:rsid w:val="005A2B05"/>
    <w:rsid w:val="005A2EF7"/>
    <w:rsid w:val="005A32D5"/>
    <w:rsid w:val="005A4330"/>
    <w:rsid w:val="005A5465"/>
    <w:rsid w:val="005A57E9"/>
    <w:rsid w:val="005A64AC"/>
    <w:rsid w:val="005A6CCF"/>
    <w:rsid w:val="005B038F"/>
    <w:rsid w:val="005B10B6"/>
    <w:rsid w:val="005B1FCC"/>
    <w:rsid w:val="005B2181"/>
    <w:rsid w:val="005B4786"/>
    <w:rsid w:val="005B491F"/>
    <w:rsid w:val="005B56E1"/>
    <w:rsid w:val="005B5E5A"/>
    <w:rsid w:val="005B5FAC"/>
    <w:rsid w:val="005B6760"/>
    <w:rsid w:val="005B6AFA"/>
    <w:rsid w:val="005B7B6F"/>
    <w:rsid w:val="005B7C30"/>
    <w:rsid w:val="005C0369"/>
    <w:rsid w:val="005C2004"/>
    <w:rsid w:val="005C29F2"/>
    <w:rsid w:val="005C30AE"/>
    <w:rsid w:val="005C3CCE"/>
    <w:rsid w:val="005C469A"/>
    <w:rsid w:val="005C4FB0"/>
    <w:rsid w:val="005C5B81"/>
    <w:rsid w:val="005C5DDA"/>
    <w:rsid w:val="005C5DF8"/>
    <w:rsid w:val="005C6E30"/>
    <w:rsid w:val="005C7BC5"/>
    <w:rsid w:val="005D0437"/>
    <w:rsid w:val="005D0A27"/>
    <w:rsid w:val="005D0BBF"/>
    <w:rsid w:val="005D0CF1"/>
    <w:rsid w:val="005D11B1"/>
    <w:rsid w:val="005D1B4A"/>
    <w:rsid w:val="005D23AF"/>
    <w:rsid w:val="005D2924"/>
    <w:rsid w:val="005D54A5"/>
    <w:rsid w:val="005D5778"/>
    <w:rsid w:val="005D68AE"/>
    <w:rsid w:val="005D73E8"/>
    <w:rsid w:val="005D76E2"/>
    <w:rsid w:val="005E01F9"/>
    <w:rsid w:val="005E09C2"/>
    <w:rsid w:val="005E0FA6"/>
    <w:rsid w:val="005E1D32"/>
    <w:rsid w:val="005E2A08"/>
    <w:rsid w:val="005E347C"/>
    <w:rsid w:val="005E3A2D"/>
    <w:rsid w:val="005E3C52"/>
    <w:rsid w:val="005E473A"/>
    <w:rsid w:val="005E47FE"/>
    <w:rsid w:val="005E4EB1"/>
    <w:rsid w:val="005E535A"/>
    <w:rsid w:val="005E59A9"/>
    <w:rsid w:val="005E59E0"/>
    <w:rsid w:val="005E5FBF"/>
    <w:rsid w:val="005E5FF1"/>
    <w:rsid w:val="005E7F6C"/>
    <w:rsid w:val="005F04F5"/>
    <w:rsid w:val="005F0E58"/>
    <w:rsid w:val="005F1344"/>
    <w:rsid w:val="005F1888"/>
    <w:rsid w:val="005F19E9"/>
    <w:rsid w:val="005F22BA"/>
    <w:rsid w:val="005F3888"/>
    <w:rsid w:val="005F3B66"/>
    <w:rsid w:val="005F427A"/>
    <w:rsid w:val="005F4CC2"/>
    <w:rsid w:val="005F51AE"/>
    <w:rsid w:val="005F5B37"/>
    <w:rsid w:val="005F6D8B"/>
    <w:rsid w:val="00600EBA"/>
    <w:rsid w:val="00600F0B"/>
    <w:rsid w:val="0060283A"/>
    <w:rsid w:val="00602887"/>
    <w:rsid w:val="00602F32"/>
    <w:rsid w:val="0060309D"/>
    <w:rsid w:val="0060311F"/>
    <w:rsid w:val="0060389C"/>
    <w:rsid w:val="0060392A"/>
    <w:rsid w:val="00603E70"/>
    <w:rsid w:val="0060404D"/>
    <w:rsid w:val="00604B50"/>
    <w:rsid w:val="00604E77"/>
    <w:rsid w:val="00605AB6"/>
    <w:rsid w:val="00605E60"/>
    <w:rsid w:val="0060616E"/>
    <w:rsid w:val="0060633D"/>
    <w:rsid w:val="00606371"/>
    <w:rsid w:val="00606F0C"/>
    <w:rsid w:val="00607635"/>
    <w:rsid w:val="00611CC6"/>
    <w:rsid w:val="0061241A"/>
    <w:rsid w:val="00612CBA"/>
    <w:rsid w:val="00612DB4"/>
    <w:rsid w:val="0061389B"/>
    <w:rsid w:val="0061395D"/>
    <w:rsid w:val="00613FA4"/>
    <w:rsid w:val="006147E6"/>
    <w:rsid w:val="0061489B"/>
    <w:rsid w:val="00614940"/>
    <w:rsid w:val="006149B5"/>
    <w:rsid w:val="00614C0C"/>
    <w:rsid w:val="00615BC7"/>
    <w:rsid w:val="00615DF6"/>
    <w:rsid w:val="0061614A"/>
    <w:rsid w:val="0061615A"/>
    <w:rsid w:val="00616705"/>
    <w:rsid w:val="00616887"/>
    <w:rsid w:val="0061703D"/>
    <w:rsid w:val="00617D26"/>
    <w:rsid w:val="00620A51"/>
    <w:rsid w:val="00620C49"/>
    <w:rsid w:val="006213A3"/>
    <w:rsid w:val="00621EEE"/>
    <w:rsid w:val="006222FA"/>
    <w:rsid w:val="00622537"/>
    <w:rsid w:val="006225EE"/>
    <w:rsid w:val="00622ACA"/>
    <w:rsid w:val="006234E3"/>
    <w:rsid w:val="00623AA3"/>
    <w:rsid w:val="00623BA4"/>
    <w:rsid w:val="006241D1"/>
    <w:rsid w:val="00624758"/>
    <w:rsid w:val="0062531B"/>
    <w:rsid w:val="00625C27"/>
    <w:rsid w:val="006260D7"/>
    <w:rsid w:val="006263D5"/>
    <w:rsid w:val="006276A6"/>
    <w:rsid w:val="00627D52"/>
    <w:rsid w:val="00627EF7"/>
    <w:rsid w:val="00631508"/>
    <w:rsid w:val="006316D4"/>
    <w:rsid w:val="00632544"/>
    <w:rsid w:val="0063308E"/>
    <w:rsid w:val="00635839"/>
    <w:rsid w:val="00635998"/>
    <w:rsid w:val="00636370"/>
    <w:rsid w:val="006363F9"/>
    <w:rsid w:val="00636B4D"/>
    <w:rsid w:val="00636F22"/>
    <w:rsid w:val="006402A6"/>
    <w:rsid w:val="00640537"/>
    <w:rsid w:val="00640E6B"/>
    <w:rsid w:val="006410EB"/>
    <w:rsid w:val="006416F6"/>
    <w:rsid w:val="00641ECC"/>
    <w:rsid w:val="00642661"/>
    <w:rsid w:val="006429C3"/>
    <w:rsid w:val="00642F76"/>
    <w:rsid w:val="0064318C"/>
    <w:rsid w:val="006432A7"/>
    <w:rsid w:val="0064337A"/>
    <w:rsid w:val="006433EB"/>
    <w:rsid w:val="0064352C"/>
    <w:rsid w:val="00643E2F"/>
    <w:rsid w:val="00643E44"/>
    <w:rsid w:val="00644DF5"/>
    <w:rsid w:val="0064569E"/>
    <w:rsid w:val="00645C51"/>
    <w:rsid w:val="00646304"/>
    <w:rsid w:val="006465DD"/>
    <w:rsid w:val="00646B1B"/>
    <w:rsid w:val="00647630"/>
    <w:rsid w:val="006476DB"/>
    <w:rsid w:val="0064773F"/>
    <w:rsid w:val="006515B6"/>
    <w:rsid w:val="00652499"/>
    <w:rsid w:val="006528F2"/>
    <w:rsid w:val="00652A24"/>
    <w:rsid w:val="00652BAE"/>
    <w:rsid w:val="00652DDF"/>
    <w:rsid w:val="00654ABB"/>
    <w:rsid w:val="00654CD0"/>
    <w:rsid w:val="00654DCA"/>
    <w:rsid w:val="006552BF"/>
    <w:rsid w:val="0065567F"/>
    <w:rsid w:val="00655DE4"/>
    <w:rsid w:val="00657343"/>
    <w:rsid w:val="00660934"/>
    <w:rsid w:val="006611C5"/>
    <w:rsid w:val="0066148A"/>
    <w:rsid w:val="00663011"/>
    <w:rsid w:val="00663FBB"/>
    <w:rsid w:val="006646F4"/>
    <w:rsid w:val="0066470A"/>
    <w:rsid w:val="006648C7"/>
    <w:rsid w:val="00664C9A"/>
    <w:rsid w:val="00664E76"/>
    <w:rsid w:val="006662AC"/>
    <w:rsid w:val="00666734"/>
    <w:rsid w:val="006669B1"/>
    <w:rsid w:val="006670F5"/>
    <w:rsid w:val="0066744F"/>
    <w:rsid w:val="0066790D"/>
    <w:rsid w:val="0067009C"/>
    <w:rsid w:val="00670FB9"/>
    <w:rsid w:val="006721A0"/>
    <w:rsid w:val="006727D2"/>
    <w:rsid w:val="00673958"/>
    <w:rsid w:val="0067407A"/>
    <w:rsid w:val="0067476C"/>
    <w:rsid w:val="0067482D"/>
    <w:rsid w:val="0067503B"/>
    <w:rsid w:val="006750DA"/>
    <w:rsid w:val="00675884"/>
    <w:rsid w:val="00675BB1"/>
    <w:rsid w:val="00676EFA"/>
    <w:rsid w:val="0067706A"/>
    <w:rsid w:val="006779C6"/>
    <w:rsid w:val="00677F3C"/>
    <w:rsid w:val="00680BEE"/>
    <w:rsid w:val="00681001"/>
    <w:rsid w:val="00681571"/>
    <w:rsid w:val="0068168D"/>
    <w:rsid w:val="00683A8A"/>
    <w:rsid w:val="006859C4"/>
    <w:rsid w:val="00685CF4"/>
    <w:rsid w:val="0068611B"/>
    <w:rsid w:val="00686899"/>
    <w:rsid w:val="0068713F"/>
    <w:rsid w:val="00687316"/>
    <w:rsid w:val="00687587"/>
    <w:rsid w:val="006878E6"/>
    <w:rsid w:val="0068794F"/>
    <w:rsid w:val="0069169D"/>
    <w:rsid w:val="006917EA"/>
    <w:rsid w:val="00691AF5"/>
    <w:rsid w:val="006926A0"/>
    <w:rsid w:val="00692C40"/>
    <w:rsid w:val="00692E3D"/>
    <w:rsid w:val="00693C71"/>
    <w:rsid w:val="0069400B"/>
    <w:rsid w:val="006949FA"/>
    <w:rsid w:val="00694BB7"/>
    <w:rsid w:val="00694D12"/>
    <w:rsid w:val="0069548E"/>
    <w:rsid w:val="006958E1"/>
    <w:rsid w:val="006968C5"/>
    <w:rsid w:val="00696CEE"/>
    <w:rsid w:val="00696E82"/>
    <w:rsid w:val="0069739C"/>
    <w:rsid w:val="006A07A6"/>
    <w:rsid w:val="006A0B62"/>
    <w:rsid w:val="006A191C"/>
    <w:rsid w:val="006A1CF1"/>
    <w:rsid w:val="006A2DF4"/>
    <w:rsid w:val="006A3269"/>
    <w:rsid w:val="006A36E0"/>
    <w:rsid w:val="006A4112"/>
    <w:rsid w:val="006A494A"/>
    <w:rsid w:val="006A4ABD"/>
    <w:rsid w:val="006A502D"/>
    <w:rsid w:val="006A5202"/>
    <w:rsid w:val="006A52FB"/>
    <w:rsid w:val="006A5C0F"/>
    <w:rsid w:val="006A6ECE"/>
    <w:rsid w:val="006A7695"/>
    <w:rsid w:val="006B0375"/>
    <w:rsid w:val="006B03C7"/>
    <w:rsid w:val="006B0AA5"/>
    <w:rsid w:val="006B0CE7"/>
    <w:rsid w:val="006B0E08"/>
    <w:rsid w:val="006B134C"/>
    <w:rsid w:val="006B15BB"/>
    <w:rsid w:val="006B181E"/>
    <w:rsid w:val="006B25F3"/>
    <w:rsid w:val="006B292B"/>
    <w:rsid w:val="006B2A55"/>
    <w:rsid w:val="006B2B62"/>
    <w:rsid w:val="006B2E53"/>
    <w:rsid w:val="006B4EDE"/>
    <w:rsid w:val="006B63BE"/>
    <w:rsid w:val="006B7106"/>
    <w:rsid w:val="006C197B"/>
    <w:rsid w:val="006C21E3"/>
    <w:rsid w:val="006C2515"/>
    <w:rsid w:val="006C2B6D"/>
    <w:rsid w:val="006C2B88"/>
    <w:rsid w:val="006C35D4"/>
    <w:rsid w:val="006C424C"/>
    <w:rsid w:val="006C48C2"/>
    <w:rsid w:val="006C4FBF"/>
    <w:rsid w:val="006C5A32"/>
    <w:rsid w:val="006C6023"/>
    <w:rsid w:val="006C60FF"/>
    <w:rsid w:val="006C624B"/>
    <w:rsid w:val="006C6E54"/>
    <w:rsid w:val="006C7BF5"/>
    <w:rsid w:val="006D0073"/>
    <w:rsid w:val="006D03FB"/>
    <w:rsid w:val="006D078C"/>
    <w:rsid w:val="006D0877"/>
    <w:rsid w:val="006D0D1E"/>
    <w:rsid w:val="006D16E3"/>
    <w:rsid w:val="006D2ED8"/>
    <w:rsid w:val="006D379A"/>
    <w:rsid w:val="006D4077"/>
    <w:rsid w:val="006D4984"/>
    <w:rsid w:val="006D5D02"/>
    <w:rsid w:val="006D5E9E"/>
    <w:rsid w:val="006E0034"/>
    <w:rsid w:val="006E0141"/>
    <w:rsid w:val="006E0D80"/>
    <w:rsid w:val="006E1005"/>
    <w:rsid w:val="006E11A1"/>
    <w:rsid w:val="006E1260"/>
    <w:rsid w:val="006E1FDA"/>
    <w:rsid w:val="006E21EF"/>
    <w:rsid w:val="006E3677"/>
    <w:rsid w:val="006E4369"/>
    <w:rsid w:val="006E48A6"/>
    <w:rsid w:val="006E54CE"/>
    <w:rsid w:val="006E6524"/>
    <w:rsid w:val="006E667E"/>
    <w:rsid w:val="006F0213"/>
    <w:rsid w:val="006F0658"/>
    <w:rsid w:val="006F07AC"/>
    <w:rsid w:val="006F187B"/>
    <w:rsid w:val="006F238F"/>
    <w:rsid w:val="006F2485"/>
    <w:rsid w:val="006F32C4"/>
    <w:rsid w:val="006F36E0"/>
    <w:rsid w:val="006F3CFA"/>
    <w:rsid w:val="006F43DB"/>
    <w:rsid w:val="006F50A4"/>
    <w:rsid w:val="006F5318"/>
    <w:rsid w:val="006F562F"/>
    <w:rsid w:val="006F5AB6"/>
    <w:rsid w:val="006F709E"/>
    <w:rsid w:val="006F7230"/>
    <w:rsid w:val="00700FA5"/>
    <w:rsid w:val="00701444"/>
    <w:rsid w:val="0070167F"/>
    <w:rsid w:val="00701E97"/>
    <w:rsid w:val="007023A6"/>
    <w:rsid w:val="00702FB0"/>
    <w:rsid w:val="00704B36"/>
    <w:rsid w:val="00705658"/>
    <w:rsid w:val="007060D2"/>
    <w:rsid w:val="0070645F"/>
    <w:rsid w:val="00706621"/>
    <w:rsid w:val="00706D5B"/>
    <w:rsid w:val="00706F86"/>
    <w:rsid w:val="007074C2"/>
    <w:rsid w:val="007076AC"/>
    <w:rsid w:val="00707C0B"/>
    <w:rsid w:val="00707C95"/>
    <w:rsid w:val="007115B9"/>
    <w:rsid w:val="00711AA1"/>
    <w:rsid w:val="007132B0"/>
    <w:rsid w:val="007133D8"/>
    <w:rsid w:val="0071400C"/>
    <w:rsid w:val="00714BEE"/>
    <w:rsid w:val="00714DC2"/>
    <w:rsid w:val="00715214"/>
    <w:rsid w:val="007157A7"/>
    <w:rsid w:val="00715ADC"/>
    <w:rsid w:val="00715ADF"/>
    <w:rsid w:val="00716209"/>
    <w:rsid w:val="00717284"/>
    <w:rsid w:val="00717C1C"/>
    <w:rsid w:val="0072012F"/>
    <w:rsid w:val="00720C3C"/>
    <w:rsid w:val="00720D78"/>
    <w:rsid w:val="00722A9C"/>
    <w:rsid w:val="00722AB8"/>
    <w:rsid w:val="00724AD4"/>
    <w:rsid w:val="007256AF"/>
    <w:rsid w:val="0072641C"/>
    <w:rsid w:val="00726E92"/>
    <w:rsid w:val="007270E0"/>
    <w:rsid w:val="007275AE"/>
    <w:rsid w:val="007275D5"/>
    <w:rsid w:val="00727A72"/>
    <w:rsid w:val="00727AB7"/>
    <w:rsid w:val="00727E18"/>
    <w:rsid w:val="00727EDD"/>
    <w:rsid w:val="0073036B"/>
    <w:rsid w:val="00730F5C"/>
    <w:rsid w:val="0073102F"/>
    <w:rsid w:val="007310D6"/>
    <w:rsid w:val="00732C10"/>
    <w:rsid w:val="00733184"/>
    <w:rsid w:val="007332F4"/>
    <w:rsid w:val="007335CC"/>
    <w:rsid w:val="00735D45"/>
    <w:rsid w:val="00735FD6"/>
    <w:rsid w:val="00736203"/>
    <w:rsid w:val="00740921"/>
    <w:rsid w:val="0074120F"/>
    <w:rsid w:val="0074153D"/>
    <w:rsid w:val="007417DA"/>
    <w:rsid w:val="00742361"/>
    <w:rsid w:val="007425A5"/>
    <w:rsid w:val="00742FF2"/>
    <w:rsid w:val="007458A9"/>
    <w:rsid w:val="007458E9"/>
    <w:rsid w:val="007461DD"/>
    <w:rsid w:val="0074667E"/>
    <w:rsid w:val="00746B86"/>
    <w:rsid w:val="00747603"/>
    <w:rsid w:val="0074796C"/>
    <w:rsid w:val="00747C80"/>
    <w:rsid w:val="00747E00"/>
    <w:rsid w:val="0075139F"/>
    <w:rsid w:val="00751804"/>
    <w:rsid w:val="00752CCB"/>
    <w:rsid w:val="007539E3"/>
    <w:rsid w:val="00754B99"/>
    <w:rsid w:val="00756744"/>
    <w:rsid w:val="00757064"/>
    <w:rsid w:val="0075779D"/>
    <w:rsid w:val="00760F93"/>
    <w:rsid w:val="007614B7"/>
    <w:rsid w:val="00762395"/>
    <w:rsid w:val="00762621"/>
    <w:rsid w:val="007628B9"/>
    <w:rsid w:val="00763356"/>
    <w:rsid w:val="007636EC"/>
    <w:rsid w:val="00765174"/>
    <w:rsid w:val="007665A1"/>
    <w:rsid w:val="0076747F"/>
    <w:rsid w:val="0076765E"/>
    <w:rsid w:val="00767B30"/>
    <w:rsid w:val="00770127"/>
    <w:rsid w:val="00770A0B"/>
    <w:rsid w:val="00772DDF"/>
    <w:rsid w:val="00773B22"/>
    <w:rsid w:val="00773F8F"/>
    <w:rsid w:val="007749D3"/>
    <w:rsid w:val="00774EDD"/>
    <w:rsid w:val="00775D82"/>
    <w:rsid w:val="00776276"/>
    <w:rsid w:val="0077631C"/>
    <w:rsid w:val="00776ED0"/>
    <w:rsid w:val="007772B9"/>
    <w:rsid w:val="0078079B"/>
    <w:rsid w:val="00781640"/>
    <w:rsid w:val="0078184A"/>
    <w:rsid w:val="00781DC5"/>
    <w:rsid w:val="00782115"/>
    <w:rsid w:val="00782D80"/>
    <w:rsid w:val="00784525"/>
    <w:rsid w:val="00784C04"/>
    <w:rsid w:val="007852FF"/>
    <w:rsid w:val="007856B1"/>
    <w:rsid w:val="007857F3"/>
    <w:rsid w:val="00785F42"/>
    <w:rsid w:val="00786A71"/>
    <w:rsid w:val="00786C3F"/>
    <w:rsid w:val="00787CA9"/>
    <w:rsid w:val="007903EA"/>
    <w:rsid w:val="0079066B"/>
    <w:rsid w:val="00790B88"/>
    <w:rsid w:val="00790EEF"/>
    <w:rsid w:val="007920AD"/>
    <w:rsid w:val="007929F6"/>
    <w:rsid w:val="00792DF2"/>
    <w:rsid w:val="00792F86"/>
    <w:rsid w:val="007941FC"/>
    <w:rsid w:val="00794304"/>
    <w:rsid w:val="0079475C"/>
    <w:rsid w:val="00794E19"/>
    <w:rsid w:val="0079583B"/>
    <w:rsid w:val="00795D3F"/>
    <w:rsid w:val="00796477"/>
    <w:rsid w:val="00797216"/>
    <w:rsid w:val="0079785C"/>
    <w:rsid w:val="00797C22"/>
    <w:rsid w:val="00797CAC"/>
    <w:rsid w:val="007A00BB"/>
    <w:rsid w:val="007A0111"/>
    <w:rsid w:val="007A0770"/>
    <w:rsid w:val="007A141B"/>
    <w:rsid w:val="007A1664"/>
    <w:rsid w:val="007A254A"/>
    <w:rsid w:val="007A2EC7"/>
    <w:rsid w:val="007A35F3"/>
    <w:rsid w:val="007A3D33"/>
    <w:rsid w:val="007A3D7C"/>
    <w:rsid w:val="007A5EC3"/>
    <w:rsid w:val="007A65D5"/>
    <w:rsid w:val="007A770B"/>
    <w:rsid w:val="007A7E8F"/>
    <w:rsid w:val="007A7EF3"/>
    <w:rsid w:val="007B0942"/>
    <w:rsid w:val="007B09DA"/>
    <w:rsid w:val="007B0E74"/>
    <w:rsid w:val="007B1345"/>
    <w:rsid w:val="007B144A"/>
    <w:rsid w:val="007B2133"/>
    <w:rsid w:val="007B2644"/>
    <w:rsid w:val="007B2766"/>
    <w:rsid w:val="007B2DCA"/>
    <w:rsid w:val="007B349C"/>
    <w:rsid w:val="007B38DC"/>
    <w:rsid w:val="007B3D86"/>
    <w:rsid w:val="007B41E9"/>
    <w:rsid w:val="007B46AC"/>
    <w:rsid w:val="007B4E23"/>
    <w:rsid w:val="007B4E93"/>
    <w:rsid w:val="007B5721"/>
    <w:rsid w:val="007B58B9"/>
    <w:rsid w:val="007B5F9E"/>
    <w:rsid w:val="007B6270"/>
    <w:rsid w:val="007B63C7"/>
    <w:rsid w:val="007B6F6D"/>
    <w:rsid w:val="007B6F9E"/>
    <w:rsid w:val="007B7C02"/>
    <w:rsid w:val="007C0A21"/>
    <w:rsid w:val="007C205B"/>
    <w:rsid w:val="007C3153"/>
    <w:rsid w:val="007C3CA2"/>
    <w:rsid w:val="007C4406"/>
    <w:rsid w:val="007C4C33"/>
    <w:rsid w:val="007C5A66"/>
    <w:rsid w:val="007C666C"/>
    <w:rsid w:val="007C7876"/>
    <w:rsid w:val="007D14E0"/>
    <w:rsid w:val="007D15B9"/>
    <w:rsid w:val="007D1C22"/>
    <w:rsid w:val="007D2487"/>
    <w:rsid w:val="007D24F3"/>
    <w:rsid w:val="007D2FBE"/>
    <w:rsid w:val="007D3C39"/>
    <w:rsid w:val="007D3E8E"/>
    <w:rsid w:val="007D46F9"/>
    <w:rsid w:val="007D4FEE"/>
    <w:rsid w:val="007D5715"/>
    <w:rsid w:val="007D5A13"/>
    <w:rsid w:val="007D5E1B"/>
    <w:rsid w:val="007D61F2"/>
    <w:rsid w:val="007D69C1"/>
    <w:rsid w:val="007D73DC"/>
    <w:rsid w:val="007D7633"/>
    <w:rsid w:val="007E071B"/>
    <w:rsid w:val="007E0FC3"/>
    <w:rsid w:val="007E21ED"/>
    <w:rsid w:val="007E297E"/>
    <w:rsid w:val="007E318C"/>
    <w:rsid w:val="007E39B9"/>
    <w:rsid w:val="007E49BD"/>
    <w:rsid w:val="007E53C3"/>
    <w:rsid w:val="007E6F6C"/>
    <w:rsid w:val="007F0180"/>
    <w:rsid w:val="007F1245"/>
    <w:rsid w:val="007F16E3"/>
    <w:rsid w:val="007F225A"/>
    <w:rsid w:val="007F28F3"/>
    <w:rsid w:val="007F2F7C"/>
    <w:rsid w:val="007F3328"/>
    <w:rsid w:val="007F36CA"/>
    <w:rsid w:val="007F395C"/>
    <w:rsid w:val="007F446E"/>
    <w:rsid w:val="007F4989"/>
    <w:rsid w:val="007F5542"/>
    <w:rsid w:val="007F5808"/>
    <w:rsid w:val="007F5EEF"/>
    <w:rsid w:val="007F6290"/>
    <w:rsid w:val="007F6395"/>
    <w:rsid w:val="007F7CAB"/>
    <w:rsid w:val="007F7D64"/>
    <w:rsid w:val="00800221"/>
    <w:rsid w:val="00800372"/>
    <w:rsid w:val="00800F10"/>
    <w:rsid w:val="00801E3B"/>
    <w:rsid w:val="00802266"/>
    <w:rsid w:val="00802676"/>
    <w:rsid w:val="0080272E"/>
    <w:rsid w:val="00802A02"/>
    <w:rsid w:val="00802EC7"/>
    <w:rsid w:val="008033B3"/>
    <w:rsid w:val="0080549E"/>
    <w:rsid w:val="00805CF7"/>
    <w:rsid w:val="00806181"/>
    <w:rsid w:val="00806B12"/>
    <w:rsid w:val="00807C9C"/>
    <w:rsid w:val="00807F38"/>
    <w:rsid w:val="008103A9"/>
    <w:rsid w:val="0081081E"/>
    <w:rsid w:val="00810F65"/>
    <w:rsid w:val="00810FF4"/>
    <w:rsid w:val="0081188E"/>
    <w:rsid w:val="0081189B"/>
    <w:rsid w:val="00812AE8"/>
    <w:rsid w:val="00812B28"/>
    <w:rsid w:val="00812F4E"/>
    <w:rsid w:val="008135B9"/>
    <w:rsid w:val="00813E83"/>
    <w:rsid w:val="0081479F"/>
    <w:rsid w:val="00814CC4"/>
    <w:rsid w:val="0081521F"/>
    <w:rsid w:val="00815ED9"/>
    <w:rsid w:val="008164A5"/>
    <w:rsid w:val="0081660F"/>
    <w:rsid w:val="0081683E"/>
    <w:rsid w:val="008177F4"/>
    <w:rsid w:val="00817827"/>
    <w:rsid w:val="00817A24"/>
    <w:rsid w:val="008202AF"/>
    <w:rsid w:val="008205FC"/>
    <w:rsid w:val="00820962"/>
    <w:rsid w:val="00821346"/>
    <w:rsid w:val="00822E23"/>
    <w:rsid w:val="008233FE"/>
    <w:rsid w:val="00823D6F"/>
    <w:rsid w:val="0082409C"/>
    <w:rsid w:val="0082412B"/>
    <w:rsid w:val="008245A3"/>
    <w:rsid w:val="00825F0E"/>
    <w:rsid w:val="0082681B"/>
    <w:rsid w:val="00826B9D"/>
    <w:rsid w:val="00827783"/>
    <w:rsid w:val="00830B91"/>
    <w:rsid w:val="008310D0"/>
    <w:rsid w:val="008310DF"/>
    <w:rsid w:val="0083123A"/>
    <w:rsid w:val="00831F2F"/>
    <w:rsid w:val="008331EB"/>
    <w:rsid w:val="00833747"/>
    <w:rsid w:val="00833933"/>
    <w:rsid w:val="00834407"/>
    <w:rsid w:val="00834619"/>
    <w:rsid w:val="0083576A"/>
    <w:rsid w:val="00835912"/>
    <w:rsid w:val="008361D3"/>
    <w:rsid w:val="008374D5"/>
    <w:rsid w:val="00837A9D"/>
    <w:rsid w:val="00837AC2"/>
    <w:rsid w:val="00837B99"/>
    <w:rsid w:val="00840473"/>
    <w:rsid w:val="00840A02"/>
    <w:rsid w:val="00841C03"/>
    <w:rsid w:val="00842533"/>
    <w:rsid w:val="00842F65"/>
    <w:rsid w:val="008437F4"/>
    <w:rsid w:val="00845264"/>
    <w:rsid w:val="00845923"/>
    <w:rsid w:val="0084600C"/>
    <w:rsid w:val="00847A15"/>
    <w:rsid w:val="00850AC3"/>
    <w:rsid w:val="00850BD9"/>
    <w:rsid w:val="008519ED"/>
    <w:rsid w:val="008523EC"/>
    <w:rsid w:val="00852D37"/>
    <w:rsid w:val="008532D1"/>
    <w:rsid w:val="0085443F"/>
    <w:rsid w:val="008548B0"/>
    <w:rsid w:val="008556FA"/>
    <w:rsid w:val="00855907"/>
    <w:rsid w:val="00855C5A"/>
    <w:rsid w:val="0085654A"/>
    <w:rsid w:val="00857A43"/>
    <w:rsid w:val="0086096C"/>
    <w:rsid w:val="00860A05"/>
    <w:rsid w:val="00860FCF"/>
    <w:rsid w:val="00861700"/>
    <w:rsid w:val="00861BE0"/>
    <w:rsid w:val="00861E96"/>
    <w:rsid w:val="008621AA"/>
    <w:rsid w:val="00862692"/>
    <w:rsid w:val="00862AA6"/>
    <w:rsid w:val="00862C33"/>
    <w:rsid w:val="008632F4"/>
    <w:rsid w:val="008633D8"/>
    <w:rsid w:val="008643B5"/>
    <w:rsid w:val="00864A40"/>
    <w:rsid w:val="008652B4"/>
    <w:rsid w:val="00865ED9"/>
    <w:rsid w:val="00866215"/>
    <w:rsid w:val="008668C3"/>
    <w:rsid w:val="00866F88"/>
    <w:rsid w:val="00867D9B"/>
    <w:rsid w:val="00870D4B"/>
    <w:rsid w:val="0087109D"/>
    <w:rsid w:val="00871585"/>
    <w:rsid w:val="008724AC"/>
    <w:rsid w:val="008725FE"/>
    <w:rsid w:val="00873A5E"/>
    <w:rsid w:val="00874279"/>
    <w:rsid w:val="0087441B"/>
    <w:rsid w:val="00874AF9"/>
    <w:rsid w:val="00874B90"/>
    <w:rsid w:val="008758BC"/>
    <w:rsid w:val="00876984"/>
    <w:rsid w:val="00877004"/>
    <w:rsid w:val="008777A6"/>
    <w:rsid w:val="00880FBD"/>
    <w:rsid w:val="00881275"/>
    <w:rsid w:val="0088223B"/>
    <w:rsid w:val="008839C1"/>
    <w:rsid w:val="0088465B"/>
    <w:rsid w:val="008847A7"/>
    <w:rsid w:val="00884812"/>
    <w:rsid w:val="00884971"/>
    <w:rsid w:val="00885CAC"/>
    <w:rsid w:val="00885F76"/>
    <w:rsid w:val="00886084"/>
    <w:rsid w:val="008867E8"/>
    <w:rsid w:val="008867ED"/>
    <w:rsid w:val="00886E65"/>
    <w:rsid w:val="008871A6"/>
    <w:rsid w:val="008876D0"/>
    <w:rsid w:val="008877F2"/>
    <w:rsid w:val="008906BD"/>
    <w:rsid w:val="00890747"/>
    <w:rsid w:val="008922E0"/>
    <w:rsid w:val="00892D81"/>
    <w:rsid w:val="00892DCA"/>
    <w:rsid w:val="00893555"/>
    <w:rsid w:val="0089356C"/>
    <w:rsid w:val="00893D8D"/>
    <w:rsid w:val="00893DA4"/>
    <w:rsid w:val="008940C3"/>
    <w:rsid w:val="0089429E"/>
    <w:rsid w:val="00894366"/>
    <w:rsid w:val="00894ACC"/>
    <w:rsid w:val="00895007"/>
    <w:rsid w:val="00895CAA"/>
    <w:rsid w:val="008969F7"/>
    <w:rsid w:val="00896B3E"/>
    <w:rsid w:val="00897296"/>
    <w:rsid w:val="008975DC"/>
    <w:rsid w:val="008977A3"/>
    <w:rsid w:val="00897E01"/>
    <w:rsid w:val="00897F54"/>
    <w:rsid w:val="008A02AE"/>
    <w:rsid w:val="008A1374"/>
    <w:rsid w:val="008A17FA"/>
    <w:rsid w:val="008A1ECE"/>
    <w:rsid w:val="008A2101"/>
    <w:rsid w:val="008A220D"/>
    <w:rsid w:val="008A4EC0"/>
    <w:rsid w:val="008A50A3"/>
    <w:rsid w:val="008A5C22"/>
    <w:rsid w:val="008A79A4"/>
    <w:rsid w:val="008B0147"/>
    <w:rsid w:val="008B028C"/>
    <w:rsid w:val="008B0D8C"/>
    <w:rsid w:val="008B317F"/>
    <w:rsid w:val="008B3ED1"/>
    <w:rsid w:val="008B4484"/>
    <w:rsid w:val="008B4538"/>
    <w:rsid w:val="008B4CD2"/>
    <w:rsid w:val="008B4FD0"/>
    <w:rsid w:val="008B504E"/>
    <w:rsid w:val="008B5337"/>
    <w:rsid w:val="008B72C3"/>
    <w:rsid w:val="008B744D"/>
    <w:rsid w:val="008C08FD"/>
    <w:rsid w:val="008C0D83"/>
    <w:rsid w:val="008C1358"/>
    <w:rsid w:val="008C15D3"/>
    <w:rsid w:val="008C30E9"/>
    <w:rsid w:val="008C3915"/>
    <w:rsid w:val="008C4083"/>
    <w:rsid w:val="008C4177"/>
    <w:rsid w:val="008C49E7"/>
    <w:rsid w:val="008C4C8A"/>
    <w:rsid w:val="008C4E90"/>
    <w:rsid w:val="008C516C"/>
    <w:rsid w:val="008C61E5"/>
    <w:rsid w:val="008C696B"/>
    <w:rsid w:val="008C6C78"/>
    <w:rsid w:val="008C6E3E"/>
    <w:rsid w:val="008C719E"/>
    <w:rsid w:val="008D1059"/>
    <w:rsid w:val="008D1F1E"/>
    <w:rsid w:val="008D259E"/>
    <w:rsid w:val="008D26AD"/>
    <w:rsid w:val="008D2854"/>
    <w:rsid w:val="008D32E5"/>
    <w:rsid w:val="008D3346"/>
    <w:rsid w:val="008D3CEE"/>
    <w:rsid w:val="008D4BAA"/>
    <w:rsid w:val="008D514A"/>
    <w:rsid w:val="008D5D9D"/>
    <w:rsid w:val="008D6052"/>
    <w:rsid w:val="008E0149"/>
    <w:rsid w:val="008E18F5"/>
    <w:rsid w:val="008E20FA"/>
    <w:rsid w:val="008E2226"/>
    <w:rsid w:val="008E299C"/>
    <w:rsid w:val="008E328A"/>
    <w:rsid w:val="008E4439"/>
    <w:rsid w:val="008E4AE4"/>
    <w:rsid w:val="008E4C71"/>
    <w:rsid w:val="008E5182"/>
    <w:rsid w:val="008E55EA"/>
    <w:rsid w:val="008E6062"/>
    <w:rsid w:val="008E6825"/>
    <w:rsid w:val="008E6CE8"/>
    <w:rsid w:val="008E74FD"/>
    <w:rsid w:val="008E7C4C"/>
    <w:rsid w:val="008F0C11"/>
    <w:rsid w:val="008F118E"/>
    <w:rsid w:val="008F1B77"/>
    <w:rsid w:val="008F1E5F"/>
    <w:rsid w:val="008F313B"/>
    <w:rsid w:val="008F3E50"/>
    <w:rsid w:val="008F4F81"/>
    <w:rsid w:val="008F5F77"/>
    <w:rsid w:val="008F6300"/>
    <w:rsid w:val="008F686E"/>
    <w:rsid w:val="008F6CFC"/>
    <w:rsid w:val="008F6F58"/>
    <w:rsid w:val="008F7D80"/>
    <w:rsid w:val="008F7E5E"/>
    <w:rsid w:val="009001C1"/>
    <w:rsid w:val="0090073B"/>
    <w:rsid w:val="009008DA"/>
    <w:rsid w:val="00901B29"/>
    <w:rsid w:val="00901BA8"/>
    <w:rsid w:val="00901CB1"/>
    <w:rsid w:val="00901EA6"/>
    <w:rsid w:val="00901F62"/>
    <w:rsid w:val="00902555"/>
    <w:rsid w:val="00903DFE"/>
    <w:rsid w:val="00903F7E"/>
    <w:rsid w:val="00904745"/>
    <w:rsid w:val="009056F1"/>
    <w:rsid w:val="00907435"/>
    <w:rsid w:val="00910112"/>
    <w:rsid w:val="009105D3"/>
    <w:rsid w:val="009111C3"/>
    <w:rsid w:val="0091174D"/>
    <w:rsid w:val="009121DF"/>
    <w:rsid w:val="00914365"/>
    <w:rsid w:val="009144DD"/>
    <w:rsid w:val="009146E4"/>
    <w:rsid w:val="0091489B"/>
    <w:rsid w:val="009164FD"/>
    <w:rsid w:val="0091688C"/>
    <w:rsid w:val="00921D22"/>
    <w:rsid w:val="009225B6"/>
    <w:rsid w:val="00923789"/>
    <w:rsid w:val="00924345"/>
    <w:rsid w:val="0092728C"/>
    <w:rsid w:val="0092747B"/>
    <w:rsid w:val="009279F3"/>
    <w:rsid w:val="00927B6C"/>
    <w:rsid w:val="00927E5A"/>
    <w:rsid w:val="00930B8B"/>
    <w:rsid w:val="0093127B"/>
    <w:rsid w:val="009315AF"/>
    <w:rsid w:val="00931905"/>
    <w:rsid w:val="00932824"/>
    <w:rsid w:val="0093301A"/>
    <w:rsid w:val="00933119"/>
    <w:rsid w:val="00933459"/>
    <w:rsid w:val="009335D5"/>
    <w:rsid w:val="00933CB0"/>
    <w:rsid w:val="0093454F"/>
    <w:rsid w:val="00935876"/>
    <w:rsid w:val="009361D3"/>
    <w:rsid w:val="00937083"/>
    <w:rsid w:val="00940905"/>
    <w:rsid w:val="00940F00"/>
    <w:rsid w:val="00941559"/>
    <w:rsid w:val="00942459"/>
    <w:rsid w:val="00942D37"/>
    <w:rsid w:val="009439FC"/>
    <w:rsid w:val="00943DAA"/>
    <w:rsid w:val="0094458D"/>
    <w:rsid w:val="00944F05"/>
    <w:rsid w:val="00945D82"/>
    <w:rsid w:val="00945F54"/>
    <w:rsid w:val="00946D7D"/>
    <w:rsid w:val="00947471"/>
    <w:rsid w:val="009474EA"/>
    <w:rsid w:val="00947714"/>
    <w:rsid w:val="00950694"/>
    <w:rsid w:val="00950D1F"/>
    <w:rsid w:val="00951166"/>
    <w:rsid w:val="00951442"/>
    <w:rsid w:val="009516CB"/>
    <w:rsid w:val="00951D81"/>
    <w:rsid w:val="00952547"/>
    <w:rsid w:val="0095264A"/>
    <w:rsid w:val="009526FB"/>
    <w:rsid w:val="00953CD2"/>
    <w:rsid w:val="00954158"/>
    <w:rsid w:val="009545BD"/>
    <w:rsid w:val="009558D4"/>
    <w:rsid w:val="00955A91"/>
    <w:rsid w:val="00955C23"/>
    <w:rsid w:val="00956260"/>
    <w:rsid w:val="009569FE"/>
    <w:rsid w:val="00956EE5"/>
    <w:rsid w:val="00957612"/>
    <w:rsid w:val="009602E9"/>
    <w:rsid w:val="00960990"/>
    <w:rsid w:val="00960EA5"/>
    <w:rsid w:val="0096117C"/>
    <w:rsid w:val="0096127A"/>
    <w:rsid w:val="009614D9"/>
    <w:rsid w:val="00961F5E"/>
    <w:rsid w:val="00963262"/>
    <w:rsid w:val="0096443B"/>
    <w:rsid w:val="00964453"/>
    <w:rsid w:val="00964801"/>
    <w:rsid w:val="00964D33"/>
    <w:rsid w:val="00965FDF"/>
    <w:rsid w:val="009663EA"/>
    <w:rsid w:val="00966722"/>
    <w:rsid w:val="009669EF"/>
    <w:rsid w:val="00967F27"/>
    <w:rsid w:val="0097027D"/>
    <w:rsid w:val="009708A9"/>
    <w:rsid w:val="00971B49"/>
    <w:rsid w:val="00971BD3"/>
    <w:rsid w:val="00971E30"/>
    <w:rsid w:val="00972916"/>
    <w:rsid w:val="00972D39"/>
    <w:rsid w:val="0097349E"/>
    <w:rsid w:val="009741E1"/>
    <w:rsid w:val="00975DBE"/>
    <w:rsid w:val="00976F67"/>
    <w:rsid w:val="009773B0"/>
    <w:rsid w:val="00980545"/>
    <w:rsid w:val="0098110B"/>
    <w:rsid w:val="00981D0B"/>
    <w:rsid w:val="009820AF"/>
    <w:rsid w:val="00982A69"/>
    <w:rsid w:val="0098356E"/>
    <w:rsid w:val="00983AF6"/>
    <w:rsid w:val="00983EF0"/>
    <w:rsid w:val="00987350"/>
    <w:rsid w:val="009879CC"/>
    <w:rsid w:val="00990064"/>
    <w:rsid w:val="0099091D"/>
    <w:rsid w:val="009917DD"/>
    <w:rsid w:val="00991F3A"/>
    <w:rsid w:val="00992558"/>
    <w:rsid w:val="0099255C"/>
    <w:rsid w:val="00992CFE"/>
    <w:rsid w:val="009931E0"/>
    <w:rsid w:val="00993566"/>
    <w:rsid w:val="00993D72"/>
    <w:rsid w:val="00994031"/>
    <w:rsid w:val="00994076"/>
    <w:rsid w:val="00994251"/>
    <w:rsid w:val="00995132"/>
    <w:rsid w:val="00995A51"/>
    <w:rsid w:val="00996587"/>
    <w:rsid w:val="00997407"/>
    <w:rsid w:val="00997A42"/>
    <w:rsid w:val="009A0759"/>
    <w:rsid w:val="009A2201"/>
    <w:rsid w:val="009A3DC3"/>
    <w:rsid w:val="009A45B5"/>
    <w:rsid w:val="009A528D"/>
    <w:rsid w:val="009A52C3"/>
    <w:rsid w:val="009A561C"/>
    <w:rsid w:val="009A5670"/>
    <w:rsid w:val="009A585D"/>
    <w:rsid w:val="009A5EC7"/>
    <w:rsid w:val="009A63F9"/>
    <w:rsid w:val="009A6A3D"/>
    <w:rsid w:val="009A6F69"/>
    <w:rsid w:val="009B1417"/>
    <w:rsid w:val="009B1484"/>
    <w:rsid w:val="009B1CAB"/>
    <w:rsid w:val="009B213F"/>
    <w:rsid w:val="009B223F"/>
    <w:rsid w:val="009B2AA9"/>
    <w:rsid w:val="009B2D70"/>
    <w:rsid w:val="009B39E4"/>
    <w:rsid w:val="009B3C72"/>
    <w:rsid w:val="009B4239"/>
    <w:rsid w:val="009B4436"/>
    <w:rsid w:val="009B4AAE"/>
    <w:rsid w:val="009B4F57"/>
    <w:rsid w:val="009B5836"/>
    <w:rsid w:val="009B6390"/>
    <w:rsid w:val="009B75F0"/>
    <w:rsid w:val="009B7DA3"/>
    <w:rsid w:val="009C002A"/>
    <w:rsid w:val="009C0512"/>
    <w:rsid w:val="009C0EFA"/>
    <w:rsid w:val="009C135E"/>
    <w:rsid w:val="009C20BE"/>
    <w:rsid w:val="009C2156"/>
    <w:rsid w:val="009C247E"/>
    <w:rsid w:val="009C32DB"/>
    <w:rsid w:val="009C3544"/>
    <w:rsid w:val="009C3716"/>
    <w:rsid w:val="009C44F8"/>
    <w:rsid w:val="009C4947"/>
    <w:rsid w:val="009C51E2"/>
    <w:rsid w:val="009C57D2"/>
    <w:rsid w:val="009C5E49"/>
    <w:rsid w:val="009C67CC"/>
    <w:rsid w:val="009C68AF"/>
    <w:rsid w:val="009C7B93"/>
    <w:rsid w:val="009C7CFD"/>
    <w:rsid w:val="009C7F64"/>
    <w:rsid w:val="009C7FA7"/>
    <w:rsid w:val="009D04E2"/>
    <w:rsid w:val="009D06EF"/>
    <w:rsid w:val="009D0BBC"/>
    <w:rsid w:val="009D0C92"/>
    <w:rsid w:val="009D29C6"/>
    <w:rsid w:val="009D2CB9"/>
    <w:rsid w:val="009D3D8C"/>
    <w:rsid w:val="009D4AAA"/>
    <w:rsid w:val="009D4D54"/>
    <w:rsid w:val="009D4F13"/>
    <w:rsid w:val="009D511E"/>
    <w:rsid w:val="009D565D"/>
    <w:rsid w:val="009E012A"/>
    <w:rsid w:val="009E084C"/>
    <w:rsid w:val="009E118E"/>
    <w:rsid w:val="009E1408"/>
    <w:rsid w:val="009E2157"/>
    <w:rsid w:val="009E274E"/>
    <w:rsid w:val="009E2D43"/>
    <w:rsid w:val="009E4853"/>
    <w:rsid w:val="009E4B8B"/>
    <w:rsid w:val="009E4BD4"/>
    <w:rsid w:val="009E5E55"/>
    <w:rsid w:val="009E6925"/>
    <w:rsid w:val="009E7695"/>
    <w:rsid w:val="009F1F9B"/>
    <w:rsid w:val="009F2543"/>
    <w:rsid w:val="009F3AAE"/>
    <w:rsid w:val="009F3B7D"/>
    <w:rsid w:val="009F3DE1"/>
    <w:rsid w:val="009F76DB"/>
    <w:rsid w:val="00A003EC"/>
    <w:rsid w:val="00A007B9"/>
    <w:rsid w:val="00A00896"/>
    <w:rsid w:val="00A00B73"/>
    <w:rsid w:val="00A01DF7"/>
    <w:rsid w:val="00A01E0D"/>
    <w:rsid w:val="00A01F9F"/>
    <w:rsid w:val="00A0245C"/>
    <w:rsid w:val="00A02A90"/>
    <w:rsid w:val="00A03127"/>
    <w:rsid w:val="00A034C3"/>
    <w:rsid w:val="00A03BAD"/>
    <w:rsid w:val="00A0476B"/>
    <w:rsid w:val="00A04B2A"/>
    <w:rsid w:val="00A04BD0"/>
    <w:rsid w:val="00A0523B"/>
    <w:rsid w:val="00A05DF4"/>
    <w:rsid w:val="00A06943"/>
    <w:rsid w:val="00A07605"/>
    <w:rsid w:val="00A07B67"/>
    <w:rsid w:val="00A10844"/>
    <w:rsid w:val="00A10C1A"/>
    <w:rsid w:val="00A10F68"/>
    <w:rsid w:val="00A11DB0"/>
    <w:rsid w:val="00A11F9C"/>
    <w:rsid w:val="00A122F0"/>
    <w:rsid w:val="00A12D11"/>
    <w:rsid w:val="00A12D1E"/>
    <w:rsid w:val="00A1397D"/>
    <w:rsid w:val="00A13C99"/>
    <w:rsid w:val="00A153FD"/>
    <w:rsid w:val="00A153FE"/>
    <w:rsid w:val="00A1582E"/>
    <w:rsid w:val="00A16876"/>
    <w:rsid w:val="00A17383"/>
    <w:rsid w:val="00A200DC"/>
    <w:rsid w:val="00A20BAF"/>
    <w:rsid w:val="00A2178D"/>
    <w:rsid w:val="00A22713"/>
    <w:rsid w:val="00A22F48"/>
    <w:rsid w:val="00A2314B"/>
    <w:rsid w:val="00A23285"/>
    <w:rsid w:val="00A233D5"/>
    <w:rsid w:val="00A23402"/>
    <w:rsid w:val="00A240C7"/>
    <w:rsid w:val="00A24A6D"/>
    <w:rsid w:val="00A24F80"/>
    <w:rsid w:val="00A25096"/>
    <w:rsid w:val="00A26315"/>
    <w:rsid w:val="00A26599"/>
    <w:rsid w:val="00A30C4F"/>
    <w:rsid w:val="00A31137"/>
    <w:rsid w:val="00A3343E"/>
    <w:rsid w:val="00A33522"/>
    <w:rsid w:val="00A344B4"/>
    <w:rsid w:val="00A36497"/>
    <w:rsid w:val="00A3653B"/>
    <w:rsid w:val="00A36ADA"/>
    <w:rsid w:val="00A36D3A"/>
    <w:rsid w:val="00A370D6"/>
    <w:rsid w:val="00A37965"/>
    <w:rsid w:val="00A37BB3"/>
    <w:rsid w:val="00A37E3E"/>
    <w:rsid w:val="00A37FC2"/>
    <w:rsid w:val="00A401C1"/>
    <w:rsid w:val="00A40CC5"/>
    <w:rsid w:val="00A41A72"/>
    <w:rsid w:val="00A4240F"/>
    <w:rsid w:val="00A427BC"/>
    <w:rsid w:val="00A42CE8"/>
    <w:rsid w:val="00A4397A"/>
    <w:rsid w:val="00A43A41"/>
    <w:rsid w:val="00A43EE2"/>
    <w:rsid w:val="00A43F2A"/>
    <w:rsid w:val="00A44D8B"/>
    <w:rsid w:val="00A4511C"/>
    <w:rsid w:val="00A4530C"/>
    <w:rsid w:val="00A453C0"/>
    <w:rsid w:val="00A45E89"/>
    <w:rsid w:val="00A47229"/>
    <w:rsid w:val="00A478C2"/>
    <w:rsid w:val="00A47DBB"/>
    <w:rsid w:val="00A508CC"/>
    <w:rsid w:val="00A53681"/>
    <w:rsid w:val="00A5468B"/>
    <w:rsid w:val="00A5617E"/>
    <w:rsid w:val="00A563DA"/>
    <w:rsid w:val="00A56792"/>
    <w:rsid w:val="00A574CC"/>
    <w:rsid w:val="00A60139"/>
    <w:rsid w:val="00A60183"/>
    <w:rsid w:val="00A60808"/>
    <w:rsid w:val="00A6083D"/>
    <w:rsid w:val="00A60D21"/>
    <w:rsid w:val="00A60F39"/>
    <w:rsid w:val="00A6188B"/>
    <w:rsid w:val="00A634CB"/>
    <w:rsid w:val="00A64D2A"/>
    <w:rsid w:val="00A65244"/>
    <w:rsid w:val="00A65A4E"/>
    <w:rsid w:val="00A65A85"/>
    <w:rsid w:val="00A66BA6"/>
    <w:rsid w:val="00A67432"/>
    <w:rsid w:val="00A675CB"/>
    <w:rsid w:val="00A675F8"/>
    <w:rsid w:val="00A67B76"/>
    <w:rsid w:val="00A70BEF"/>
    <w:rsid w:val="00A70D22"/>
    <w:rsid w:val="00A716A6"/>
    <w:rsid w:val="00A71F77"/>
    <w:rsid w:val="00A727FD"/>
    <w:rsid w:val="00A72C1C"/>
    <w:rsid w:val="00A74809"/>
    <w:rsid w:val="00A75B45"/>
    <w:rsid w:val="00A76109"/>
    <w:rsid w:val="00A761A1"/>
    <w:rsid w:val="00A76975"/>
    <w:rsid w:val="00A77223"/>
    <w:rsid w:val="00A77AB4"/>
    <w:rsid w:val="00A77D25"/>
    <w:rsid w:val="00A77FD4"/>
    <w:rsid w:val="00A803FC"/>
    <w:rsid w:val="00A810F6"/>
    <w:rsid w:val="00A8196D"/>
    <w:rsid w:val="00A81D99"/>
    <w:rsid w:val="00A820E3"/>
    <w:rsid w:val="00A8342A"/>
    <w:rsid w:val="00A837EF"/>
    <w:rsid w:val="00A839F7"/>
    <w:rsid w:val="00A83D0C"/>
    <w:rsid w:val="00A83F17"/>
    <w:rsid w:val="00A8436D"/>
    <w:rsid w:val="00A848FD"/>
    <w:rsid w:val="00A84CA5"/>
    <w:rsid w:val="00A84CD4"/>
    <w:rsid w:val="00A84DCB"/>
    <w:rsid w:val="00A84F78"/>
    <w:rsid w:val="00A84FB0"/>
    <w:rsid w:val="00A85090"/>
    <w:rsid w:val="00A8515D"/>
    <w:rsid w:val="00A86BB9"/>
    <w:rsid w:val="00A86C1B"/>
    <w:rsid w:val="00A86E84"/>
    <w:rsid w:val="00A87073"/>
    <w:rsid w:val="00A87498"/>
    <w:rsid w:val="00A878A0"/>
    <w:rsid w:val="00A90141"/>
    <w:rsid w:val="00A90739"/>
    <w:rsid w:val="00A90D7B"/>
    <w:rsid w:val="00A90F59"/>
    <w:rsid w:val="00A922C2"/>
    <w:rsid w:val="00A93EE2"/>
    <w:rsid w:val="00A941E1"/>
    <w:rsid w:val="00A95C9C"/>
    <w:rsid w:val="00A964FC"/>
    <w:rsid w:val="00A97B3C"/>
    <w:rsid w:val="00AA045F"/>
    <w:rsid w:val="00AA11FF"/>
    <w:rsid w:val="00AA168A"/>
    <w:rsid w:val="00AA1C9A"/>
    <w:rsid w:val="00AA3071"/>
    <w:rsid w:val="00AA31A3"/>
    <w:rsid w:val="00AA324A"/>
    <w:rsid w:val="00AA3310"/>
    <w:rsid w:val="00AA3FD8"/>
    <w:rsid w:val="00AA46F6"/>
    <w:rsid w:val="00AA4B57"/>
    <w:rsid w:val="00AA5003"/>
    <w:rsid w:val="00AA52D5"/>
    <w:rsid w:val="00AA5F3E"/>
    <w:rsid w:val="00AA6220"/>
    <w:rsid w:val="00AA6BAC"/>
    <w:rsid w:val="00AA71C5"/>
    <w:rsid w:val="00AA73FB"/>
    <w:rsid w:val="00AB0179"/>
    <w:rsid w:val="00AB116F"/>
    <w:rsid w:val="00AB1466"/>
    <w:rsid w:val="00AB14B2"/>
    <w:rsid w:val="00AB31C0"/>
    <w:rsid w:val="00AB3519"/>
    <w:rsid w:val="00AB38EF"/>
    <w:rsid w:val="00AB4522"/>
    <w:rsid w:val="00AB524C"/>
    <w:rsid w:val="00AB52DA"/>
    <w:rsid w:val="00AC0165"/>
    <w:rsid w:val="00AC32AC"/>
    <w:rsid w:val="00AC3950"/>
    <w:rsid w:val="00AC3C61"/>
    <w:rsid w:val="00AC55C0"/>
    <w:rsid w:val="00AC5E35"/>
    <w:rsid w:val="00AC5EA4"/>
    <w:rsid w:val="00AC5F27"/>
    <w:rsid w:val="00AC6AA1"/>
    <w:rsid w:val="00AC73BE"/>
    <w:rsid w:val="00AC79E6"/>
    <w:rsid w:val="00AC7B12"/>
    <w:rsid w:val="00AC7CE4"/>
    <w:rsid w:val="00AC7EC9"/>
    <w:rsid w:val="00AD1124"/>
    <w:rsid w:val="00AD14F4"/>
    <w:rsid w:val="00AD1A86"/>
    <w:rsid w:val="00AD3231"/>
    <w:rsid w:val="00AD3F37"/>
    <w:rsid w:val="00AD66B8"/>
    <w:rsid w:val="00AD745A"/>
    <w:rsid w:val="00AE00B7"/>
    <w:rsid w:val="00AE0792"/>
    <w:rsid w:val="00AE0856"/>
    <w:rsid w:val="00AE0CAA"/>
    <w:rsid w:val="00AE0EF6"/>
    <w:rsid w:val="00AE1D63"/>
    <w:rsid w:val="00AE1FA5"/>
    <w:rsid w:val="00AE22D0"/>
    <w:rsid w:val="00AE2F6E"/>
    <w:rsid w:val="00AE3100"/>
    <w:rsid w:val="00AE35C2"/>
    <w:rsid w:val="00AE3EBE"/>
    <w:rsid w:val="00AE4EC8"/>
    <w:rsid w:val="00AE5200"/>
    <w:rsid w:val="00AE5653"/>
    <w:rsid w:val="00AE5769"/>
    <w:rsid w:val="00AE6DD6"/>
    <w:rsid w:val="00AE7371"/>
    <w:rsid w:val="00AE75C3"/>
    <w:rsid w:val="00AF0DD9"/>
    <w:rsid w:val="00AF1A33"/>
    <w:rsid w:val="00AF1B9E"/>
    <w:rsid w:val="00AF2EB3"/>
    <w:rsid w:val="00AF48E8"/>
    <w:rsid w:val="00AF4ECF"/>
    <w:rsid w:val="00AF4F3A"/>
    <w:rsid w:val="00AF52EF"/>
    <w:rsid w:val="00AF5BC9"/>
    <w:rsid w:val="00AF5D4A"/>
    <w:rsid w:val="00AF5F2A"/>
    <w:rsid w:val="00AF6075"/>
    <w:rsid w:val="00AF6190"/>
    <w:rsid w:val="00AF6F1C"/>
    <w:rsid w:val="00AF7596"/>
    <w:rsid w:val="00AF7969"/>
    <w:rsid w:val="00AF7DDD"/>
    <w:rsid w:val="00B000A1"/>
    <w:rsid w:val="00B00D97"/>
    <w:rsid w:val="00B013B1"/>
    <w:rsid w:val="00B01567"/>
    <w:rsid w:val="00B02D19"/>
    <w:rsid w:val="00B02F9E"/>
    <w:rsid w:val="00B0320A"/>
    <w:rsid w:val="00B0363C"/>
    <w:rsid w:val="00B03957"/>
    <w:rsid w:val="00B03ECC"/>
    <w:rsid w:val="00B0670B"/>
    <w:rsid w:val="00B07153"/>
    <w:rsid w:val="00B0775B"/>
    <w:rsid w:val="00B078BE"/>
    <w:rsid w:val="00B1006F"/>
    <w:rsid w:val="00B10B35"/>
    <w:rsid w:val="00B10D51"/>
    <w:rsid w:val="00B10EE7"/>
    <w:rsid w:val="00B11A4A"/>
    <w:rsid w:val="00B11F56"/>
    <w:rsid w:val="00B12611"/>
    <w:rsid w:val="00B13EB9"/>
    <w:rsid w:val="00B141EE"/>
    <w:rsid w:val="00B14718"/>
    <w:rsid w:val="00B15A36"/>
    <w:rsid w:val="00B15BA1"/>
    <w:rsid w:val="00B16E03"/>
    <w:rsid w:val="00B17B08"/>
    <w:rsid w:val="00B20081"/>
    <w:rsid w:val="00B20DFF"/>
    <w:rsid w:val="00B21381"/>
    <w:rsid w:val="00B219DA"/>
    <w:rsid w:val="00B21D2C"/>
    <w:rsid w:val="00B21D91"/>
    <w:rsid w:val="00B21DD4"/>
    <w:rsid w:val="00B22F7D"/>
    <w:rsid w:val="00B23046"/>
    <w:rsid w:val="00B23578"/>
    <w:rsid w:val="00B2369F"/>
    <w:rsid w:val="00B24F18"/>
    <w:rsid w:val="00B25AE4"/>
    <w:rsid w:val="00B27F94"/>
    <w:rsid w:val="00B30311"/>
    <w:rsid w:val="00B3076F"/>
    <w:rsid w:val="00B30AA1"/>
    <w:rsid w:val="00B30D3C"/>
    <w:rsid w:val="00B3341F"/>
    <w:rsid w:val="00B35BEB"/>
    <w:rsid w:val="00B35C70"/>
    <w:rsid w:val="00B36174"/>
    <w:rsid w:val="00B361D0"/>
    <w:rsid w:val="00B36305"/>
    <w:rsid w:val="00B37AF4"/>
    <w:rsid w:val="00B37EDC"/>
    <w:rsid w:val="00B41252"/>
    <w:rsid w:val="00B416F2"/>
    <w:rsid w:val="00B41BA5"/>
    <w:rsid w:val="00B4205E"/>
    <w:rsid w:val="00B422BD"/>
    <w:rsid w:val="00B424E9"/>
    <w:rsid w:val="00B442D7"/>
    <w:rsid w:val="00B4461E"/>
    <w:rsid w:val="00B44A84"/>
    <w:rsid w:val="00B451D5"/>
    <w:rsid w:val="00B453CF"/>
    <w:rsid w:val="00B4574D"/>
    <w:rsid w:val="00B4689F"/>
    <w:rsid w:val="00B46C09"/>
    <w:rsid w:val="00B47C02"/>
    <w:rsid w:val="00B500CA"/>
    <w:rsid w:val="00B50798"/>
    <w:rsid w:val="00B507AB"/>
    <w:rsid w:val="00B50939"/>
    <w:rsid w:val="00B514D6"/>
    <w:rsid w:val="00B51685"/>
    <w:rsid w:val="00B517F8"/>
    <w:rsid w:val="00B51ED9"/>
    <w:rsid w:val="00B520BB"/>
    <w:rsid w:val="00B52F5C"/>
    <w:rsid w:val="00B5388F"/>
    <w:rsid w:val="00B53FBC"/>
    <w:rsid w:val="00B54416"/>
    <w:rsid w:val="00B54CD9"/>
    <w:rsid w:val="00B54DF9"/>
    <w:rsid w:val="00B54FEB"/>
    <w:rsid w:val="00B5569B"/>
    <w:rsid w:val="00B564E3"/>
    <w:rsid w:val="00B56BF7"/>
    <w:rsid w:val="00B56C6C"/>
    <w:rsid w:val="00B573A5"/>
    <w:rsid w:val="00B57A5E"/>
    <w:rsid w:val="00B6005B"/>
    <w:rsid w:val="00B600B2"/>
    <w:rsid w:val="00B60631"/>
    <w:rsid w:val="00B607CD"/>
    <w:rsid w:val="00B607F8"/>
    <w:rsid w:val="00B60D47"/>
    <w:rsid w:val="00B60FD8"/>
    <w:rsid w:val="00B60FF6"/>
    <w:rsid w:val="00B61693"/>
    <w:rsid w:val="00B61761"/>
    <w:rsid w:val="00B629CB"/>
    <w:rsid w:val="00B62E72"/>
    <w:rsid w:val="00B63333"/>
    <w:rsid w:val="00B63E1C"/>
    <w:rsid w:val="00B64151"/>
    <w:rsid w:val="00B6440A"/>
    <w:rsid w:val="00B64B6C"/>
    <w:rsid w:val="00B65351"/>
    <w:rsid w:val="00B658B6"/>
    <w:rsid w:val="00B66B01"/>
    <w:rsid w:val="00B66FF0"/>
    <w:rsid w:val="00B6799D"/>
    <w:rsid w:val="00B67E32"/>
    <w:rsid w:val="00B70190"/>
    <w:rsid w:val="00B70FE5"/>
    <w:rsid w:val="00B71959"/>
    <w:rsid w:val="00B71FA9"/>
    <w:rsid w:val="00B7484B"/>
    <w:rsid w:val="00B74AE3"/>
    <w:rsid w:val="00B767DB"/>
    <w:rsid w:val="00B76EFA"/>
    <w:rsid w:val="00B804AD"/>
    <w:rsid w:val="00B80D22"/>
    <w:rsid w:val="00B80FC9"/>
    <w:rsid w:val="00B8121F"/>
    <w:rsid w:val="00B8166E"/>
    <w:rsid w:val="00B82636"/>
    <w:rsid w:val="00B83A56"/>
    <w:rsid w:val="00B83C92"/>
    <w:rsid w:val="00B83D82"/>
    <w:rsid w:val="00B84207"/>
    <w:rsid w:val="00B8482E"/>
    <w:rsid w:val="00B85233"/>
    <w:rsid w:val="00B859D5"/>
    <w:rsid w:val="00B86526"/>
    <w:rsid w:val="00B86604"/>
    <w:rsid w:val="00B86771"/>
    <w:rsid w:val="00B867D7"/>
    <w:rsid w:val="00B87488"/>
    <w:rsid w:val="00B9015D"/>
    <w:rsid w:val="00B903DE"/>
    <w:rsid w:val="00B90C26"/>
    <w:rsid w:val="00B90C9B"/>
    <w:rsid w:val="00B912BB"/>
    <w:rsid w:val="00B9219F"/>
    <w:rsid w:val="00B923F1"/>
    <w:rsid w:val="00B92455"/>
    <w:rsid w:val="00B92859"/>
    <w:rsid w:val="00B936E4"/>
    <w:rsid w:val="00B9388A"/>
    <w:rsid w:val="00B9406E"/>
    <w:rsid w:val="00B941C1"/>
    <w:rsid w:val="00B943D2"/>
    <w:rsid w:val="00B94BE8"/>
    <w:rsid w:val="00B94C7E"/>
    <w:rsid w:val="00B952FE"/>
    <w:rsid w:val="00B95BE1"/>
    <w:rsid w:val="00B9626A"/>
    <w:rsid w:val="00B96F4F"/>
    <w:rsid w:val="00B97FA0"/>
    <w:rsid w:val="00BA014A"/>
    <w:rsid w:val="00BA0F6C"/>
    <w:rsid w:val="00BA10D5"/>
    <w:rsid w:val="00BA1E0B"/>
    <w:rsid w:val="00BA1F44"/>
    <w:rsid w:val="00BA232A"/>
    <w:rsid w:val="00BA2480"/>
    <w:rsid w:val="00BA2D7D"/>
    <w:rsid w:val="00BA2E4E"/>
    <w:rsid w:val="00BA2F75"/>
    <w:rsid w:val="00BA3131"/>
    <w:rsid w:val="00BA3266"/>
    <w:rsid w:val="00BA36DE"/>
    <w:rsid w:val="00BA4E79"/>
    <w:rsid w:val="00BA55A6"/>
    <w:rsid w:val="00BA5B87"/>
    <w:rsid w:val="00BA6D97"/>
    <w:rsid w:val="00BA780F"/>
    <w:rsid w:val="00BB05DE"/>
    <w:rsid w:val="00BB0ABC"/>
    <w:rsid w:val="00BB0CF2"/>
    <w:rsid w:val="00BB0F0D"/>
    <w:rsid w:val="00BB1792"/>
    <w:rsid w:val="00BB183A"/>
    <w:rsid w:val="00BB1EF4"/>
    <w:rsid w:val="00BB342A"/>
    <w:rsid w:val="00BB3902"/>
    <w:rsid w:val="00BB3986"/>
    <w:rsid w:val="00BB44C4"/>
    <w:rsid w:val="00BB46CA"/>
    <w:rsid w:val="00BB4A46"/>
    <w:rsid w:val="00BB4E61"/>
    <w:rsid w:val="00BB4FDB"/>
    <w:rsid w:val="00BB5061"/>
    <w:rsid w:val="00BB5560"/>
    <w:rsid w:val="00BB58A3"/>
    <w:rsid w:val="00BB6694"/>
    <w:rsid w:val="00BB7FFB"/>
    <w:rsid w:val="00BC03A9"/>
    <w:rsid w:val="00BC0E0D"/>
    <w:rsid w:val="00BC1219"/>
    <w:rsid w:val="00BC163D"/>
    <w:rsid w:val="00BC17F5"/>
    <w:rsid w:val="00BC2A6C"/>
    <w:rsid w:val="00BC2B0C"/>
    <w:rsid w:val="00BC2E88"/>
    <w:rsid w:val="00BC3B9C"/>
    <w:rsid w:val="00BC411D"/>
    <w:rsid w:val="00BC5DFA"/>
    <w:rsid w:val="00BC6019"/>
    <w:rsid w:val="00BC7965"/>
    <w:rsid w:val="00BD0F2D"/>
    <w:rsid w:val="00BD1569"/>
    <w:rsid w:val="00BD1914"/>
    <w:rsid w:val="00BD1ECA"/>
    <w:rsid w:val="00BD40C7"/>
    <w:rsid w:val="00BD4577"/>
    <w:rsid w:val="00BD4645"/>
    <w:rsid w:val="00BD4D24"/>
    <w:rsid w:val="00BD4FDC"/>
    <w:rsid w:val="00BD5F72"/>
    <w:rsid w:val="00BD70B5"/>
    <w:rsid w:val="00BD7E4A"/>
    <w:rsid w:val="00BE056F"/>
    <w:rsid w:val="00BE0622"/>
    <w:rsid w:val="00BE1104"/>
    <w:rsid w:val="00BE133B"/>
    <w:rsid w:val="00BE15D1"/>
    <w:rsid w:val="00BE2382"/>
    <w:rsid w:val="00BE4F05"/>
    <w:rsid w:val="00BE5849"/>
    <w:rsid w:val="00BE5B1E"/>
    <w:rsid w:val="00BE5CAF"/>
    <w:rsid w:val="00BE6429"/>
    <w:rsid w:val="00BE6817"/>
    <w:rsid w:val="00BE72B3"/>
    <w:rsid w:val="00BF06DC"/>
    <w:rsid w:val="00BF1DD8"/>
    <w:rsid w:val="00BF209C"/>
    <w:rsid w:val="00BF2C85"/>
    <w:rsid w:val="00BF3690"/>
    <w:rsid w:val="00BF4AAC"/>
    <w:rsid w:val="00BF630E"/>
    <w:rsid w:val="00BF69A9"/>
    <w:rsid w:val="00BF6CF1"/>
    <w:rsid w:val="00BF792C"/>
    <w:rsid w:val="00BF7CA5"/>
    <w:rsid w:val="00C00111"/>
    <w:rsid w:val="00C00602"/>
    <w:rsid w:val="00C00ABB"/>
    <w:rsid w:val="00C00E6E"/>
    <w:rsid w:val="00C0122F"/>
    <w:rsid w:val="00C01B23"/>
    <w:rsid w:val="00C01F6C"/>
    <w:rsid w:val="00C02130"/>
    <w:rsid w:val="00C02F4C"/>
    <w:rsid w:val="00C03854"/>
    <w:rsid w:val="00C0389A"/>
    <w:rsid w:val="00C03A9C"/>
    <w:rsid w:val="00C03ABE"/>
    <w:rsid w:val="00C042EC"/>
    <w:rsid w:val="00C045A4"/>
    <w:rsid w:val="00C0518D"/>
    <w:rsid w:val="00C0589A"/>
    <w:rsid w:val="00C0605F"/>
    <w:rsid w:val="00C061B0"/>
    <w:rsid w:val="00C069F1"/>
    <w:rsid w:val="00C06AE5"/>
    <w:rsid w:val="00C06AEC"/>
    <w:rsid w:val="00C06DA2"/>
    <w:rsid w:val="00C06F85"/>
    <w:rsid w:val="00C077EF"/>
    <w:rsid w:val="00C10059"/>
    <w:rsid w:val="00C10C76"/>
    <w:rsid w:val="00C11AD3"/>
    <w:rsid w:val="00C12D5B"/>
    <w:rsid w:val="00C12FC1"/>
    <w:rsid w:val="00C132B8"/>
    <w:rsid w:val="00C137A4"/>
    <w:rsid w:val="00C13AD7"/>
    <w:rsid w:val="00C14456"/>
    <w:rsid w:val="00C15008"/>
    <w:rsid w:val="00C16192"/>
    <w:rsid w:val="00C1631A"/>
    <w:rsid w:val="00C166CC"/>
    <w:rsid w:val="00C168C6"/>
    <w:rsid w:val="00C204DC"/>
    <w:rsid w:val="00C2084E"/>
    <w:rsid w:val="00C20B6F"/>
    <w:rsid w:val="00C21204"/>
    <w:rsid w:val="00C214DB"/>
    <w:rsid w:val="00C21AF0"/>
    <w:rsid w:val="00C2290C"/>
    <w:rsid w:val="00C22A52"/>
    <w:rsid w:val="00C22FFC"/>
    <w:rsid w:val="00C235B8"/>
    <w:rsid w:val="00C23AAF"/>
    <w:rsid w:val="00C2442D"/>
    <w:rsid w:val="00C25828"/>
    <w:rsid w:val="00C25C5F"/>
    <w:rsid w:val="00C2616D"/>
    <w:rsid w:val="00C26AE9"/>
    <w:rsid w:val="00C27A57"/>
    <w:rsid w:val="00C3070C"/>
    <w:rsid w:val="00C30C6E"/>
    <w:rsid w:val="00C33060"/>
    <w:rsid w:val="00C331D3"/>
    <w:rsid w:val="00C33B35"/>
    <w:rsid w:val="00C34528"/>
    <w:rsid w:val="00C35110"/>
    <w:rsid w:val="00C353CA"/>
    <w:rsid w:val="00C3593F"/>
    <w:rsid w:val="00C36343"/>
    <w:rsid w:val="00C36860"/>
    <w:rsid w:val="00C37B11"/>
    <w:rsid w:val="00C37EBD"/>
    <w:rsid w:val="00C40B42"/>
    <w:rsid w:val="00C40C82"/>
    <w:rsid w:val="00C41CA5"/>
    <w:rsid w:val="00C43A2F"/>
    <w:rsid w:val="00C43CAF"/>
    <w:rsid w:val="00C440AF"/>
    <w:rsid w:val="00C440B1"/>
    <w:rsid w:val="00C442FC"/>
    <w:rsid w:val="00C44809"/>
    <w:rsid w:val="00C4531D"/>
    <w:rsid w:val="00C456AA"/>
    <w:rsid w:val="00C46270"/>
    <w:rsid w:val="00C468FD"/>
    <w:rsid w:val="00C46CAB"/>
    <w:rsid w:val="00C46FE8"/>
    <w:rsid w:val="00C47482"/>
    <w:rsid w:val="00C4769B"/>
    <w:rsid w:val="00C476B4"/>
    <w:rsid w:val="00C47F99"/>
    <w:rsid w:val="00C500B4"/>
    <w:rsid w:val="00C51635"/>
    <w:rsid w:val="00C517AC"/>
    <w:rsid w:val="00C51857"/>
    <w:rsid w:val="00C51A53"/>
    <w:rsid w:val="00C5378B"/>
    <w:rsid w:val="00C542C2"/>
    <w:rsid w:val="00C54661"/>
    <w:rsid w:val="00C54E61"/>
    <w:rsid w:val="00C5543B"/>
    <w:rsid w:val="00C55C3D"/>
    <w:rsid w:val="00C5724B"/>
    <w:rsid w:val="00C57F6E"/>
    <w:rsid w:val="00C600D1"/>
    <w:rsid w:val="00C60157"/>
    <w:rsid w:val="00C61101"/>
    <w:rsid w:val="00C61A4D"/>
    <w:rsid w:val="00C61B85"/>
    <w:rsid w:val="00C63947"/>
    <w:rsid w:val="00C63A06"/>
    <w:rsid w:val="00C652F2"/>
    <w:rsid w:val="00C65A2C"/>
    <w:rsid w:val="00C65FF8"/>
    <w:rsid w:val="00C66670"/>
    <w:rsid w:val="00C67904"/>
    <w:rsid w:val="00C67959"/>
    <w:rsid w:val="00C711C2"/>
    <w:rsid w:val="00C716E8"/>
    <w:rsid w:val="00C71979"/>
    <w:rsid w:val="00C71C81"/>
    <w:rsid w:val="00C721A6"/>
    <w:rsid w:val="00C72536"/>
    <w:rsid w:val="00C72605"/>
    <w:rsid w:val="00C73389"/>
    <w:rsid w:val="00C74130"/>
    <w:rsid w:val="00C7455A"/>
    <w:rsid w:val="00C74807"/>
    <w:rsid w:val="00C76859"/>
    <w:rsid w:val="00C76FB1"/>
    <w:rsid w:val="00C80F68"/>
    <w:rsid w:val="00C815C1"/>
    <w:rsid w:val="00C81CB0"/>
    <w:rsid w:val="00C82BD2"/>
    <w:rsid w:val="00C83E4E"/>
    <w:rsid w:val="00C8530E"/>
    <w:rsid w:val="00C8542F"/>
    <w:rsid w:val="00C857AF"/>
    <w:rsid w:val="00C85AE6"/>
    <w:rsid w:val="00C861B6"/>
    <w:rsid w:val="00C86A8D"/>
    <w:rsid w:val="00C87C59"/>
    <w:rsid w:val="00C90245"/>
    <w:rsid w:val="00C90465"/>
    <w:rsid w:val="00C90775"/>
    <w:rsid w:val="00C912EE"/>
    <w:rsid w:val="00C9156A"/>
    <w:rsid w:val="00C91D17"/>
    <w:rsid w:val="00C91E07"/>
    <w:rsid w:val="00C91FB1"/>
    <w:rsid w:val="00C921C2"/>
    <w:rsid w:val="00C9244B"/>
    <w:rsid w:val="00C92F64"/>
    <w:rsid w:val="00C936BB"/>
    <w:rsid w:val="00C936F5"/>
    <w:rsid w:val="00C93C00"/>
    <w:rsid w:val="00C941C6"/>
    <w:rsid w:val="00C94356"/>
    <w:rsid w:val="00C944D3"/>
    <w:rsid w:val="00C9486F"/>
    <w:rsid w:val="00C95435"/>
    <w:rsid w:val="00C9709C"/>
    <w:rsid w:val="00C970BA"/>
    <w:rsid w:val="00C97697"/>
    <w:rsid w:val="00C97888"/>
    <w:rsid w:val="00C97BB0"/>
    <w:rsid w:val="00C97EA5"/>
    <w:rsid w:val="00CA0772"/>
    <w:rsid w:val="00CA14A6"/>
    <w:rsid w:val="00CA1562"/>
    <w:rsid w:val="00CA2A51"/>
    <w:rsid w:val="00CA2C15"/>
    <w:rsid w:val="00CA302E"/>
    <w:rsid w:val="00CA57E3"/>
    <w:rsid w:val="00CA5BE3"/>
    <w:rsid w:val="00CA6060"/>
    <w:rsid w:val="00CA6446"/>
    <w:rsid w:val="00CA7274"/>
    <w:rsid w:val="00CB075B"/>
    <w:rsid w:val="00CB0ACF"/>
    <w:rsid w:val="00CB1DA2"/>
    <w:rsid w:val="00CB2E27"/>
    <w:rsid w:val="00CB47D1"/>
    <w:rsid w:val="00CB4979"/>
    <w:rsid w:val="00CB4AD0"/>
    <w:rsid w:val="00CB5451"/>
    <w:rsid w:val="00CB672A"/>
    <w:rsid w:val="00CB6765"/>
    <w:rsid w:val="00CB6E39"/>
    <w:rsid w:val="00CB6F79"/>
    <w:rsid w:val="00CB739E"/>
    <w:rsid w:val="00CB741B"/>
    <w:rsid w:val="00CB7593"/>
    <w:rsid w:val="00CB7DB7"/>
    <w:rsid w:val="00CC006B"/>
    <w:rsid w:val="00CC08F9"/>
    <w:rsid w:val="00CC1178"/>
    <w:rsid w:val="00CC33B5"/>
    <w:rsid w:val="00CC35DA"/>
    <w:rsid w:val="00CC381E"/>
    <w:rsid w:val="00CC3C4D"/>
    <w:rsid w:val="00CC458F"/>
    <w:rsid w:val="00CC5275"/>
    <w:rsid w:val="00CC5607"/>
    <w:rsid w:val="00CC5792"/>
    <w:rsid w:val="00CC5B49"/>
    <w:rsid w:val="00CD02F8"/>
    <w:rsid w:val="00CD0FEB"/>
    <w:rsid w:val="00CD1014"/>
    <w:rsid w:val="00CD180C"/>
    <w:rsid w:val="00CD2126"/>
    <w:rsid w:val="00CD33E7"/>
    <w:rsid w:val="00CD427F"/>
    <w:rsid w:val="00CD55BF"/>
    <w:rsid w:val="00CD5BD6"/>
    <w:rsid w:val="00CD5E4E"/>
    <w:rsid w:val="00CD6530"/>
    <w:rsid w:val="00CD754F"/>
    <w:rsid w:val="00CD7A9F"/>
    <w:rsid w:val="00CD7CCF"/>
    <w:rsid w:val="00CE1577"/>
    <w:rsid w:val="00CE1E1D"/>
    <w:rsid w:val="00CE21E0"/>
    <w:rsid w:val="00CE229F"/>
    <w:rsid w:val="00CE2C05"/>
    <w:rsid w:val="00CE2D49"/>
    <w:rsid w:val="00CE2DA3"/>
    <w:rsid w:val="00CE2DA7"/>
    <w:rsid w:val="00CE3322"/>
    <w:rsid w:val="00CE37BA"/>
    <w:rsid w:val="00CE39D0"/>
    <w:rsid w:val="00CE3F7B"/>
    <w:rsid w:val="00CE5D48"/>
    <w:rsid w:val="00CE5FEC"/>
    <w:rsid w:val="00CE610C"/>
    <w:rsid w:val="00CE64F9"/>
    <w:rsid w:val="00CE6A6E"/>
    <w:rsid w:val="00CE6BED"/>
    <w:rsid w:val="00CE74CF"/>
    <w:rsid w:val="00CF08A8"/>
    <w:rsid w:val="00CF0BF7"/>
    <w:rsid w:val="00CF12E0"/>
    <w:rsid w:val="00CF1A5F"/>
    <w:rsid w:val="00CF1C36"/>
    <w:rsid w:val="00CF24A6"/>
    <w:rsid w:val="00CF2666"/>
    <w:rsid w:val="00CF28FB"/>
    <w:rsid w:val="00CF3048"/>
    <w:rsid w:val="00CF4334"/>
    <w:rsid w:val="00CF44D4"/>
    <w:rsid w:val="00CF4C4E"/>
    <w:rsid w:val="00CF598B"/>
    <w:rsid w:val="00CF59BA"/>
    <w:rsid w:val="00CF6420"/>
    <w:rsid w:val="00CF64BA"/>
    <w:rsid w:val="00CF6504"/>
    <w:rsid w:val="00CF723A"/>
    <w:rsid w:val="00CF793C"/>
    <w:rsid w:val="00CF7A16"/>
    <w:rsid w:val="00CF7A66"/>
    <w:rsid w:val="00CF7B92"/>
    <w:rsid w:val="00CF7F27"/>
    <w:rsid w:val="00D002D4"/>
    <w:rsid w:val="00D00AE8"/>
    <w:rsid w:val="00D018E4"/>
    <w:rsid w:val="00D01CAA"/>
    <w:rsid w:val="00D02048"/>
    <w:rsid w:val="00D02CF8"/>
    <w:rsid w:val="00D040F4"/>
    <w:rsid w:val="00D04773"/>
    <w:rsid w:val="00D0497C"/>
    <w:rsid w:val="00D073E6"/>
    <w:rsid w:val="00D0740D"/>
    <w:rsid w:val="00D076A0"/>
    <w:rsid w:val="00D07E8D"/>
    <w:rsid w:val="00D10F74"/>
    <w:rsid w:val="00D10F91"/>
    <w:rsid w:val="00D1221A"/>
    <w:rsid w:val="00D13215"/>
    <w:rsid w:val="00D13A0D"/>
    <w:rsid w:val="00D15511"/>
    <w:rsid w:val="00D16021"/>
    <w:rsid w:val="00D164C0"/>
    <w:rsid w:val="00D20D8E"/>
    <w:rsid w:val="00D210FB"/>
    <w:rsid w:val="00D2121A"/>
    <w:rsid w:val="00D2179F"/>
    <w:rsid w:val="00D219F4"/>
    <w:rsid w:val="00D21E79"/>
    <w:rsid w:val="00D21FF5"/>
    <w:rsid w:val="00D2386B"/>
    <w:rsid w:val="00D244B2"/>
    <w:rsid w:val="00D248E6"/>
    <w:rsid w:val="00D24AA0"/>
    <w:rsid w:val="00D25340"/>
    <w:rsid w:val="00D25690"/>
    <w:rsid w:val="00D25719"/>
    <w:rsid w:val="00D265B3"/>
    <w:rsid w:val="00D2712A"/>
    <w:rsid w:val="00D27280"/>
    <w:rsid w:val="00D276BE"/>
    <w:rsid w:val="00D27829"/>
    <w:rsid w:val="00D27C22"/>
    <w:rsid w:val="00D3190B"/>
    <w:rsid w:val="00D32BAB"/>
    <w:rsid w:val="00D33D21"/>
    <w:rsid w:val="00D34193"/>
    <w:rsid w:val="00D34E5B"/>
    <w:rsid w:val="00D35A7F"/>
    <w:rsid w:val="00D35B8A"/>
    <w:rsid w:val="00D36578"/>
    <w:rsid w:val="00D37416"/>
    <w:rsid w:val="00D374EA"/>
    <w:rsid w:val="00D37BE8"/>
    <w:rsid w:val="00D411DF"/>
    <w:rsid w:val="00D412CC"/>
    <w:rsid w:val="00D4150E"/>
    <w:rsid w:val="00D41F64"/>
    <w:rsid w:val="00D423DC"/>
    <w:rsid w:val="00D4343B"/>
    <w:rsid w:val="00D434E7"/>
    <w:rsid w:val="00D4372A"/>
    <w:rsid w:val="00D443F6"/>
    <w:rsid w:val="00D4498E"/>
    <w:rsid w:val="00D44FC4"/>
    <w:rsid w:val="00D4514F"/>
    <w:rsid w:val="00D453D8"/>
    <w:rsid w:val="00D464F6"/>
    <w:rsid w:val="00D465C9"/>
    <w:rsid w:val="00D46BFA"/>
    <w:rsid w:val="00D4707B"/>
    <w:rsid w:val="00D47863"/>
    <w:rsid w:val="00D5012F"/>
    <w:rsid w:val="00D50231"/>
    <w:rsid w:val="00D50339"/>
    <w:rsid w:val="00D50385"/>
    <w:rsid w:val="00D50698"/>
    <w:rsid w:val="00D50C16"/>
    <w:rsid w:val="00D520BC"/>
    <w:rsid w:val="00D52705"/>
    <w:rsid w:val="00D52A71"/>
    <w:rsid w:val="00D52BC5"/>
    <w:rsid w:val="00D534DF"/>
    <w:rsid w:val="00D53B0F"/>
    <w:rsid w:val="00D54112"/>
    <w:rsid w:val="00D54761"/>
    <w:rsid w:val="00D54880"/>
    <w:rsid w:val="00D54A08"/>
    <w:rsid w:val="00D54B0F"/>
    <w:rsid w:val="00D5591B"/>
    <w:rsid w:val="00D56674"/>
    <w:rsid w:val="00D56C40"/>
    <w:rsid w:val="00D56EFB"/>
    <w:rsid w:val="00D570EB"/>
    <w:rsid w:val="00D57F59"/>
    <w:rsid w:val="00D6058C"/>
    <w:rsid w:val="00D607CD"/>
    <w:rsid w:val="00D60833"/>
    <w:rsid w:val="00D60986"/>
    <w:rsid w:val="00D619C9"/>
    <w:rsid w:val="00D61B71"/>
    <w:rsid w:val="00D61D36"/>
    <w:rsid w:val="00D63789"/>
    <w:rsid w:val="00D65FC6"/>
    <w:rsid w:val="00D679C6"/>
    <w:rsid w:val="00D67C3D"/>
    <w:rsid w:val="00D70115"/>
    <w:rsid w:val="00D70955"/>
    <w:rsid w:val="00D718A4"/>
    <w:rsid w:val="00D72E92"/>
    <w:rsid w:val="00D7373F"/>
    <w:rsid w:val="00D73A9D"/>
    <w:rsid w:val="00D73E49"/>
    <w:rsid w:val="00D7443E"/>
    <w:rsid w:val="00D744E8"/>
    <w:rsid w:val="00D74A7F"/>
    <w:rsid w:val="00D74B5E"/>
    <w:rsid w:val="00D75806"/>
    <w:rsid w:val="00D777C8"/>
    <w:rsid w:val="00D81BE7"/>
    <w:rsid w:val="00D840B8"/>
    <w:rsid w:val="00D84224"/>
    <w:rsid w:val="00D85090"/>
    <w:rsid w:val="00D86651"/>
    <w:rsid w:val="00D8669E"/>
    <w:rsid w:val="00D868A8"/>
    <w:rsid w:val="00D86B3B"/>
    <w:rsid w:val="00D87522"/>
    <w:rsid w:val="00D876C3"/>
    <w:rsid w:val="00D878FF"/>
    <w:rsid w:val="00D90276"/>
    <w:rsid w:val="00D9268D"/>
    <w:rsid w:val="00D929EE"/>
    <w:rsid w:val="00D92D2A"/>
    <w:rsid w:val="00D93E6A"/>
    <w:rsid w:val="00D9540F"/>
    <w:rsid w:val="00D9602C"/>
    <w:rsid w:val="00D96249"/>
    <w:rsid w:val="00D97635"/>
    <w:rsid w:val="00D9764B"/>
    <w:rsid w:val="00D9777C"/>
    <w:rsid w:val="00DA036F"/>
    <w:rsid w:val="00DA12EC"/>
    <w:rsid w:val="00DA33B2"/>
    <w:rsid w:val="00DA45AC"/>
    <w:rsid w:val="00DA550A"/>
    <w:rsid w:val="00DA5F01"/>
    <w:rsid w:val="00DA6903"/>
    <w:rsid w:val="00DA6D56"/>
    <w:rsid w:val="00DA7180"/>
    <w:rsid w:val="00DB09BE"/>
    <w:rsid w:val="00DB0B13"/>
    <w:rsid w:val="00DB112D"/>
    <w:rsid w:val="00DB13B2"/>
    <w:rsid w:val="00DB1CC0"/>
    <w:rsid w:val="00DB207F"/>
    <w:rsid w:val="00DB29B3"/>
    <w:rsid w:val="00DB2A5F"/>
    <w:rsid w:val="00DB2C1A"/>
    <w:rsid w:val="00DB31C8"/>
    <w:rsid w:val="00DB356F"/>
    <w:rsid w:val="00DB39FE"/>
    <w:rsid w:val="00DB3C48"/>
    <w:rsid w:val="00DB4058"/>
    <w:rsid w:val="00DC020D"/>
    <w:rsid w:val="00DC0F32"/>
    <w:rsid w:val="00DC20ED"/>
    <w:rsid w:val="00DC3E8F"/>
    <w:rsid w:val="00DC458E"/>
    <w:rsid w:val="00DC45B0"/>
    <w:rsid w:val="00DC576D"/>
    <w:rsid w:val="00DC5CD6"/>
    <w:rsid w:val="00DC6024"/>
    <w:rsid w:val="00DC6F5B"/>
    <w:rsid w:val="00DC73B0"/>
    <w:rsid w:val="00DC7E82"/>
    <w:rsid w:val="00DC7EB3"/>
    <w:rsid w:val="00DC7EC1"/>
    <w:rsid w:val="00DD05B1"/>
    <w:rsid w:val="00DD1060"/>
    <w:rsid w:val="00DD11AD"/>
    <w:rsid w:val="00DD1286"/>
    <w:rsid w:val="00DD1A06"/>
    <w:rsid w:val="00DD223B"/>
    <w:rsid w:val="00DD2B9A"/>
    <w:rsid w:val="00DD3118"/>
    <w:rsid w:val="00DD3A7C"/>
    <w:rsid w:val="00DD4218"/>
    <w:rsid w:val="00DD42A5"/>
    <w:rsid w:val="00DD4B47"/>
    <w:rsid w:val="00DD4EF6"/>
    <w:rsid w:val="00DD584E"/>
    <w:rsid w:val="00DD6E5B"/>
    <w:rsid w:val="00DD71BE"/>
    <w:rsid w:val="00DD7C5F"/>
    <w:rsid w:val="00DD7D05"/>
    <w:rsid w:val="00DE0558"/>
    <w:rsid w:val="00DE073A"/>
    <w:rsid w:val="00DE0EB5"/>
    <w:rsid w:val="00DE1421"/>
    <w:rsid w:val="00DE178C"/>
    <w:rsid w:val="00DE20BA"/>
    <w:rsid w:val="00DE2547"/>
    <w:rsid w:val="00DE377B"/>
    <w:rsid w:val="00DE4099"/>
    <w:rsid w:val="00DE580F"/>
    <w:rsid w:val="00DE5831"/>
    <w:rsid w:val="00DE58FA"/>
    <w:rsid w:val="00DE59CB"/>
    <w:rsid w:val="00DE5D28"/>
    <w:rsid w:val="00DE5E05"/>
    <w:rsid w:val="00DE67B1"/>
    <w:rsid w:val="00DE70B4"/>
    <w:rsid w:val="00DF0B72"/>
    <w:rsid w:val="00DF0FEC"/>
    <w:rsid w:val="00DF1013"/>
    <w:rsid w:val="00DF2CCA"/>
    <w:rsid w:val="00DF425B"/>
    <w:rsid w:val="00DF4487"/>
    <w:rsid w:val="00DF5D42"/>
    <w:rsid w:val="00DF6377"/>
    <w:rsid w:val="00DF63DC"/>
    <w:rsid w:val="00DF6E86"/>
    <w:rsid w:val="00E0085E"/>
    <w:rsid w:val="00E00E73"/>
    <w:rsid w:val="00E022E0"/>
    <w:rsid w:val="00E0270C"/>
    <w:rsid w:val="00E03083"/>
    <w:rsid w:val="00E03BDF"/>
    <w:rsid w:val="00E05585"/>
    <w:rsid w:val="00E05653"/>
    <w:rsid w:val="00E0578A"/>
    <w:rsid w:val="00E05C0C"/>
    <w:rsid w:val="00E05DD6"/>
    <w:rsid w:val="00E06338"/>
    <w:rsid w:val="00E06C11"/>
    <w:rsid w:val="00E07105"/>
    <w:rsid w:val="00E07B3C"/>
    <w:rsid w:val="00E07C40"/>
    <w:rsid w:val="00E1040F"/>
    <w:rsid w:val="00E104F4"/>
    <w:rsid w:val="00E11546"/>
    <w:rsid w:val="00E11C73"/>
    <w:rsid w:val="00E12663"/>
    <w:rsid w:val="00E13122"/>
    <w:rsid w:val="00E13F26"/>
    <w:rsid w:val="00E1411E"/>
    <w:rsid w:val="00E14A9D"/>
    <w:rsid w:val="00E15683"/>
    <w:rsid w:val="00E15BBF"/>
    <w:rsid w:val="00E1608D"/>
    <w:rsid w:val="00E161F0"/>
    <w:rsid w:val="00E1653E"/>
    <w:rsid w:val="00E1693E"/>
    <w:rsid w:val="00E1723D"/>
    <w:rsid w:val="00E1765E"/>
    <w:rsid w:val="00E17FE9"/>
    <w:rsid w:val="00E20998"/>
    <w:rsid w:val="00E20A61"/>
    <w:rsid w:val="00E2169A"/>
    <w:rsid w:val="00E22460"/>
    <w:rsid w:val="00E2335C"/>
    <w:rsid w:val="00E24510"/>
    <w:rsid w:val="00E24F9F"/>
    <w:rsid w:val="00E24FAB"/>
    <w:rsid w:val="00E26117"/>
    <w:rsid w:val="00E27138"/>
    <w:rsid w:val="00E272B3"/>
    <w:rsid w:val="00E278B0"/>
    <w:rsid w:val="00E30308"/>
    <w:rsid w:val="00E30ED9"/>
    <w:rsid w:val="00E31030"/>
    <w:rsid w:val="00E31D0E"/>
    <w:rsid w:val="00E32243"/>
    <w:rsid w:val="00E33AFC"/>
    <w:rsid w:val="00E33F44"/>
    <w:rsid w:val="00E34A64"/>
    <w:rsid w:val="00E34C82"/>
    <w:rsid w:val="00E34CBC"/>
    <w:rsid w:val="00E34FA3"/>
    <w:rsid w:val="00E35F06"/>
    <w:rsid w:val="00E35FF7"/>
    <w:rsid w:val="00E367B8"/>
    <w:rsid w:val="00E36C18"/>
    <w:rsid w:val="00E3704C"/>
    <w:rsid w:val="00E40882"/>
    <w:rsid w:val="00E40AB7"/>
    <w:rsid w:val="00E416AC"/>
    <w:rsid w:val="00E41AE8"/>
    <w:rsid w:val="00E423E6"/>
    <w:rsid w:val="00E44BBC"/>
    <w:rsid w:val="00E45741"/>
    <w:rsid w:val="00E465BD"/>
    <w:rsid w:val="00E466F0"/>
    <w:rsid w:val="00E47D80"/>
    <w:rsid w:val="00E503E6"/>
    <w:rsid w:val="00E50C9A"/>
    <w:rsid w:val="00E51087"/>
    <w:rsid w:val="00E51258"/>
    <w:rsid w:val="00E5147A"/>
    <w:rsid w:val="00E5147C"/>
    <w:rsid w:val="00E51752"/>
    <w:rsid w:val="00E529E1"/>
    <w:rsid w:val="00E52FE5"/>
    <w:rsid w:val="00E5320C"/>
    <w:rsid w:val="00E5393D"/>
    <w:rsid w:val="00E5410D"/>
    <w:rsid w:val="00E54239"/>
    <w:rsid w:val="00E54F90"/>
    <w:rsid w:val="00E55005"/>
    <w:rsid w:val="00E556B8"/>
    <w:rsid w:val="00E5589B"/>
    <w:rsid w:val="00E56CBC"/>
    <w:rsid w:val="00E57609"/>
    <w:rsid w:val="00E61106"/>
    <w:rsid w:val="00E620AB"/>
    <w:rsid w:val="00E62325"/>
    <w:rsid w:val="00E6364B"/>
    <w:rsid w:val="00E636BE"/>
    <w:rsid w:val="00E636F0"/>
    <w:rsid w:val="00E63978"/>
    <w:rsid w:val="00E64D7F"/>
    <w:rsid w:val="00E64F97"/>
    <w:rsid w:val="00E656A8"/>
    <w:rsid w:val="00E6583E"/>
    <w:rsid w:val="00E67078"/>
    <w:rsid w:val="00E674C9"/>
    <w:rsid w:val="00E67623"/>
    <w:rsid w:val="00E67896"/>
    <w:rsid w:val="00E70797"/>
    <w:rsid w:val="00E7108F"/>
    <w:rsid w:val="00E7154E"/>
    <w:rsid w:val="00E71888"/>
    <w:rsid w:val="00E71AEA"/>
    <w:rsid w:val="00E71BE3"/>
    <w:rsid w:val="00E759B7"/>
    <w:rsid w:val="00E76D13"/>
    <w:rsid w:val="00E806AA"/>
    <w:rsid w:val="00E81C9C"/>
    <w:rsid w:val="00E82685"/>
    <w:rsid w:val="00E82DF2"/>
    <w:rsid w:val="00E86677"/>
    <w:rsid w:val="00E86B88"/>
    <w:rsid w:val="00E86E45"/>
    <w:rsid w:val="00E870A6"/>
    <w:rsid w:val="00E92E5D"/>
    <w:rsid w:val="00E9373F"/>
    <w:rsid w:val="00E93BD5"/>
    <w:rsid w:val="00E93DFC"/>
    <w:rsid w:val="00E93E8A"/>
    <w:rsid w:val="00E94136"/>
    <w:rsid w:val="00E947C6"/>
    <w:rsid w:val="00E94A22"/>
    <w:rsid w:val="00E94BC4"/>
    <w:rsid w:val="00E959B7"/>
    <w:rsid w:val="00E961BB"/>
    <w:rsid w:val="00E9699D"/>
    <w:rsid w:val="00E9714A"/>
    <w:rsid w:val="00E97236"/>
    <w:rsid w:val="00E97365"/>
    <w:rsid w:val="00E97D2C"/>
    <w:rsid w:val="00E97F24"/>
    <w:rsid w:val="00EA046E"/>
    <w:rsid w:val="00EA072A"/>
    <w:rsid w:val="00EA170B"/>
    <w:rsid w:val="00EA1AD2"/>
    <w:rsid w:val="00EA257F"/>
    <w:rsid w:val="00EA2DA3"/>
    <w:rsid w:val="00EA333B"/>
    <w:rsid w:val="00EA40A1"/>
    <w:rsid w:val="00EA4580"/>
    <w:rsid w:val="00EA48CD"/>
    <w:rsid w:val="00EA50B0"/>
    <w:rsid w:val="00EA5DEF"/>
    <w:rsid w:val="00EA74B2"/>
    <w:rsid w:val="00EA760C"/>
    <w:rsid w:val="00EA76D7"/>
    <w:rsid w:val="00EA7A4C"/>
    <w:rsid w:val="00EB0445"/>
    <w:rsid w:val="00EB056D"/>
    <w:rsid w:val="00EB0D53"/>
    <w:rsid w:val="00EB0E25"/>
    <w:rsid w:val="00EB0EA4"/>
    <w:rsid w:val="00EB148B"/>
    <w:rsid w:val="00EB1575"/>
    <w:rsid w:val="00EB1955"/>
    <w:rsid w:val="00EB19BC"/>
    <w:rsid w:val="00EB2F18"/>
    <w:rsid w:val="00EB4453"/>
    <w:rsid w:val="00EB480C"/>
    <w:rsid w:val="00EB5147"/>
    <w:rsid w:val="00EB517D"/>
    <w:rsid w:val="00EB5A20"/>
    <w:rsid w:val="00EB5DEF"/>
    <w:rsid w:val="00EB7250"/>
    <w:rsid w:val="00EC0BC1"/>
    <w:rsid w:val="00EC10D8"/>
    <w:rsid w:val="00EC186C"/>
    <w:rsid w:val="00EC27AC"/>
    <w:rsid w:val="00EC2A1E"/>
    <w:rsid w:val="00EC3340"/>
    <w:rsid w:val="00EC3875"/>
    <w:rsid w:val="00EC39F7"/>
    <w:rsid w:val="00EC441C"/>
    <w:rsid w:val="00EC47DF"/>
    <w:rsid w:val="00EC54B9"/>
    <w:rsid w:val="00EC54C0"/>
    <w:rsid w:val="00EC67E9"/>
    <w:rsid w:val="00EC6F65"/>
    <w:rsid w:val="00EC72FA"/>
    <w:rsid w:val="00EC7722"/>
    <w:rsid w:val="00ED129A"/>
    <w:rsid w:val="00ED1A9F"/>
    <w:rsid w:val="00ED2E5B"/>
    <w:rsid w:val="00ED3AA9"/>
    <w:rsid w:val="00ED4124"/>
    <w:rsid w:val="00ED434C"/>
    <w:rsid w:val="00ED43D0"/>
    <w:rsid w:val="00ED4A37"/>
    <w:rsid w:val="00ED4E93"/>
    <w:rsid w:val="00ED5A51"/>
    <w:rsid w:val="00ED5B38"/>
    <w:rsid w:val="00ED5BB4"/>
    <w:rsid w:val="00ED7892"/>
    <w:rsid w:val="00EE074D"/>
    <w:rsid w:val="00EE078A"/>
    <w:rsid w:val="00EE0D93"/>
    <w:rsid w:val="00EE0F54"/>
    <w:rsid w:val="00EE231A"/>
    <w:rsid w:val="00EE2556"/>
    <w:rsid w:val="00EE2705"/>
    <w:rsid w:val="00EE2B96"/>
    <w:rsid w:val="00EE2CE3"/>
    <w:rsid w:val="00EE37D2"/>
    <w:rsid w:val="00EE38B2"/>
    <w:rsid w:val="00EE3C8B"/>
    <w:rsid w:val="00EE3D65"/>
    <w:rsid w:val="00EE3E39"/>
    <w:rsid w:val="00EE4140"/>
    <w:rsid w:val="00EE4CBA"/>
    <w:rsid w:val="00EE5CE8"/>
    <w:rsid w:val="00EE6101"/>
    <w:rsid w:val="00EE701C"/>
    <w:rsid w:val="00EE70C7"/>
    <w:rsid w:val="00EE74B4"/>
    <w:rsid w:val="00EE7EB7"/>
    <w:rsid w:val="00EF00FA"/>
    <w:rsid w:val="00EF0FFA"/>
    <w:rsid w:val="00EF1E3E"/>
    <w:rsid w:val="00EF35F1"/>
    <w:rsid w:val="00EF40EA"/>
    <w:rsid w:val="00EF4A5B"/>
    <w:rsid w:val="00EF4BF3"/>
    <w:rsid w:val="00EF599E"/>
    <w:rsid w:val="00EF600F"/>
    <w:rsid w:val="00EF61F3"/>
    <w:rsid w:val="00EF6678"/>
    <w:rsid w:val="00EF7091"/>
    <w:rsid w:val="00EF7337"/>
    <w:rsid w:val="00EF7D0E"/>
    <w:rsid w:val="00EF7F5E"/>
    <w:rsid w:val="00F002F0"/>
    <w:rsid w:val="00F007D3"/>
    <w:rsid w:val="00F01081"/>
    <w:rsid w:val="00F02CF0"/>
    <w:rsid w:val="00F03124"/>
    <w:rsid w:val="00F03C03"/>
    <w:rsid w:val="00F04EBE"/>
    <w:rsid w:val="00F05143"/>
    <w:rsid w:val="00F05243"/>
    <w:rsid w:val="00F05344"/>
    <w:rsid w:val="00F05401"/>
    <w:rsid w:val="00F05A3F"/>
    <w:rsid w:val="00F05FE9"/>
    <w:rsid w:val="00F06170"/>
    <w:rsid w:val="00F0664B"/>
    <w:rsid w:val="00F070AB"/>
    <w:rsid w:val="00F1078C"/>
    <w:rsid w:val="00F11D37"/>
    <w:rsid w:val="00F11F9C"/>
    <w:rsid w:val="00F12A63"/>
    <w:rsid w:val="00F12CBD"/>
    <w:rsid w:val="00F12D48"/>
    <w:rsid w:val="00F1335D"/>
    <w:rsid w:val="00F13632"/>
    <w:rsid w:val="00F1532B"/>
    <w:rsid w:val="00F1754E"/>
    <w:rsid w:val="00F20D44"/>
    <w:rsid w:val="00F213B2"/>
    <w:rsid w:val="00F225CA"/>
    <w:rsid w:val="00F22A9F"/>
    <w:rsid w:val="00F235D8"/>
    <w:rsid w:val="00F2381A"/>
    <w:rsid w:val="00F2571A"/>
    <w:rsid w:val="00F25B16"/>
    <w:rsid w:val="00F2615E"/>
    <w:rsid w:val="00F26355"/>
    <w:rsid w:val="00F2669F"/>
    <w:rsid w:val="00F26707"/>
    <w:rsid w:val="00F27244"/>
    <w:rsid w:val="00F27389"/>
    <w:rsid w:val="00F27ECE"/>
    <w:rsid w:val="00F31955"/>
    <w:rsid w:val="00F32607"/>
    <w:rsid w:val="00F32A6A"/>
    <w:rsid w:val="00F33000"/>
    <w:rsid w:val="00F334A9"/>
    <w:rsid w:val="00F33880"/>
    <w:rsid w:val="00F33C6E"/>
    <w:rsid w:val="00F33D92"/>
    <w:rsid w:val="00F33DB8"/>
    <w:rsid w:val="00F33DD7"/>
    <w:rsid w:val="00F344C3"/>
    <w:rsid w:val="00F35471"/>
    <w:rsid w:val="00F35B08"/>
    <w:rsid w:val="00F3618D"/>
    <w:rsid w:val="00F36A9C"/>
    <w:rsid w:val="00F374A4"/>
    <w:rsid w:val="00F426FC"/>
    <w:rsid w:val="00F429DA"/>
    <w:rsid w:val="00F4304D"/>
    <w:rsid w:val="00F43A74"/>
    <w:rsid w:val="00F43CA5"/>
    <w:rsid w:val="00F4496C"/>
    <w:rsid w:val="00F44D77"/>
    <w:rsid w:val="00F44EA4"/>
    <w:rsid w:val="00F45B11"/>
    <w:rsid w:val="00F467A2"/>
    <w:rsid w:val="00F46857"/>
    <w:rsid w:val="00F47B3D"/>
    <w:rsid w:val="00F506A0"/>
    <w:rsid w:val="00F50FEB"/>
    <w:rsid w:val="00F51817"/>
    <w:rsid w:val="00F51A16"/>
    <w:rsid w:val="00F51E45"/>
    <w:rsid w:val="00F52622"/>
    <w:rsid w:val="00F52F3E"/>
    <w:rsid w:val="00F53A2F"/>
    <w:rsid w:val="00F541FA"/>
    <w:rsid w:val="00F543A2"/>
    <w:rsid w:val="00F547F8"/>
    <w:rsid w:val="00F548BF"/>
    <w:rsid w:val="00F560E8"/>
    <w:rsid w:val="00F57F22"/>
    <w:rsid w:val="00F60220"/>
    <w:rsid w:val="00F602BB"/>
    <w:rsid w:val="00F60A06"/>
    <w:rsid w:val="00F6197A"/>
    <w:rsid w:val="00F6199F"/>
    <w:rsid w:val="00F61B19"/>
    <w:rsid w:val="00F61BA4"/>
    <w:rsid w:val="00F62371"/>
    <w:rsid w:val="00F6248F"/>
    <w:rsid w:val="00F628B6"/>
    <w:rsid w:val="00F628FD"/>
    <w:rsid w:val="00F6430D"/>
    <w:rsid w:val="00F64380"/>
    <w:rsid w:val="00F64443"/>
    <w:rsid w:val="00F64C82"/>
    <w:rsid w:val="00F661B5"/>
    <w:rsid w:val="00F667D7"/>
    <w:rsid w:val="00F66930"/>
    <w:rsid w:val="00F678FC"/>
    <w:rsid w:val="00F67A21"/>
    <w:rsid w:val="00F67AFD"/>
    <w:rsid w:val="00F67E97"/>
    <w:rsid w:val="00F70858"/>
    <w:rsid w:val="00F70E68"/>
    <w:rsid w:val="00F70EDA"/>
    <w:rsid w:val="00F71C50"/>
    <w:rsid w:val="00F71D1A"/>
    <w:rsid w:val="00F71FF9"/>
    <w:rsid w:val="00F7229A"/>
    <w:rsid w:val="00F73745"/>
    <w:rsid w:val="00F73E69"/>
    <w:rsid w:val="00F7538A"/>
    <w:rsid w:val="00F75CD3"/>
    <w:rsid w:val="00F75E5E"/>
    <w:rsid w:val="00F76282"/>
    <w:rsid w:val="00F76C4F"/>
    <w:rsid w:val="00F76D88"/>
    <w:rsid w:val="00F77302"/>
    <w:rsid w:val="00F77CE9"/>
    <w:rsid w:val="00F80150"/>
    <w:rsid w:val="00F80242"/>
    <w:rsid w:val="00F80E15"/>
    <w:rsid w:val="00F8152F"/>
    <w:rsid w:val="00F817F7"/>
    <w:rsid w:val="00F81969"/>
    <w:rsid w:val="00F81B7B"/>
    <w:rsid w:val="00F82280"/>
    <w:rsid w:val="00F82D77"/>
    <w:rsid w:val="00F82EF8"/>
    <w:rsid w:val="00F8323C"/>
    <w:rsid w:val="00F8431C"/>
    <w:rsid w:val="00F845C6"/>
    <w:rsid w:val="00F84951"/>
    <w:rsid w:val="00F85613"/>
    <w:rsid w:val="00F8623F"/>
    <w:rsid w:val="00F86775"/>
    <w:rsid w:val="00F868BA"/>
    <w:rsid w:val="00F8779A"/>
    <w:rsid w:val="00F87B3D"/>
    <w:rsid w:val="00F87C8D"/>
    <w:rsid w:val="00F87E0F"/>
    <w:rsid w:val="00F903ED"/>
    <w:rsid w:val="00F909F6"/>
    <w:rsid w:val="00F90D7A"/>
    <w:rsid w:val="00F91728"/>
    <w:rsid w:val="00F91FFD"/>
    <w:rsid w:val="00F9252F"/>
    <w:rsid w:val="00F927A0"/>
    <w:rsid w:val="00F9294E"/>
    <w:rsid w:val="00F92DD5"/>
    <w:rsid w:val="00F94043"/>
    <w:rsid w:val="00F95652"/>
    <w:rsid w:val="00F96871"/>
    <w:rsid w:val="00F97836"/>
    <w:rsid w:val="00F97AA9"/>
    <w:rsid w:val="00F97CE5"/>
    <w:rsid w:val="00FA139F"/>
    <w:rsid w:val="00FA1F9E"/>
    <w:rsid w:val="00FA2BB1"/>
    <w:rsid w:val="00FA4D7C"/>
    <w:rsid w:val="00FA51D9"/>
    <w:rsid w:val="00FA5268"/>
    <w:rsid w:val="00FA5CDC"/>
    <w:rsid w:val="00FB01A7"/>
    <w:rsid w:val="00FB0316"/>
    <w:rsid w:val="00FB05CD"/>
    <w:rsid w:val="00FB0DB1"/>
    <w:rsid w:val="00FB2E4B"/>
    <w:rsid w:val="00FB2FE6"/>
    <w:rsid w:val="00FB325F"/>
    <w:rsid w:val="00FB36F7"/>
    <w:rsid w:val="00FB48F4"/>
    <w:rsid w:val="00FB499C"/>
    <w:rsid w:val="00FB4F77"/>
    <w:rsid w:val="00FB536C"/>
    <w:rsid w:val="00FB5DAD"/>
    <w:rsid w:val="00FB6B91"/>
    <w:rsid w:val="00FB7080"/>
    <w:rsid w:val="00FB74CB"/>
    <w:rsid w:val="00FB7B43"/>
    <w:rsid w:val="00FC0457"/>
    <w:rsid w:val="00FC110E"/>
    <w:rsid w:val="00FC2F4D"/>
    <w:rsid w:val="00FC384A"/>
    <w:rsid w:val="00FC4436"/>
    <w:rsid w:val="00FC565B"/>
    <w:rsid w:val="00FC5706"/>
    <w:rsid w:val="00FC67E3"/>
    <w:rsid w:val="00FC6F55"/>
    <w:rsid w:val="00FC72CC"/>
    <w:rsid w:val="00FC78EF"/>
    <w:rsid w:val="00FC7B79"/>
    <w:rsid w:val="00FD014E"/>
    <w:rsid w:val="00FD0B14"/>
    <w:rsid w:val="00FD27A0"/>
    <w:rsid w:val="00FD2D9D"/>
    <w:rsid w:val="00FD3CCB"/>
    <w:rsid w:val="00FD417E"/>
    <w:rsid w:val="00FD483A"/>
    <w:rsid w:val="00FD49EA"/>
    <w:rsid w:val="00FD541C"/>
    <w:rsid w:val="00FD549B"/>
    <w:rsid w:val="00FD59DC"/>
    <w:rsid w:val="00FD5E4D"/>
    <w:rsid w:val="00FD684F"/>
    <w:rsid w:val="00FD6B4E"/>
    <w:rsid w:val="00FE005C"/>
    <w:rsid w:val="00FE005D"/>
    <w:rsid w:val="00FE007E"/>
    <w:rsid w:val="00FE1D57"/>
    <w:rsid w:val="00FE1E28"/>
    <w:rsid w:val="00FE1F53"/>
    <w:rsid w:val="00FE299E"/>
    <w:rsid w:val="00FE2B30"/>
    <w:rsid w:val="00FE2C34"/>
    <w:rsid w:val="00FE357E"/>
    <w:rsid w:val="00FE3DCA"/>
    <w:rsid w:val="00FE45BA"/>
    <w:rsid w:val="00FE5187"/>
    <w:rsid w:val="00FE518E"/>
    <w:rsid w:val="00FE5668"/>
    <w:rsid w:val="00FE5A7C"/>
    <w:rsid w:val="00FE6060"/>
    <w:rsid w:val="00FE65D2"/>
    <w:rsid w:val="00FE7598"/>
    <w:rsid w:val="00FF130D"/>
    <w:rsid w:val="00FF2DA9"/>
    <w:rsid w:val="00FF30D2"/>
    <w:rsid w:val="00FF39CC"/>
    <w:rsid w:val="00FF4527"/>
    <w:rsid w:val="00FF631A"/>
    <w:rsid w:val="00FF6D4A"/>
    <w:rsid w:val="012AEE73"/>
    <w:rsid w:val="047C4353"/>
    <w:rsid w:val="04F056D6"/>
    <w:rsid w:val="082C6E5A"/>
    <w:rsid w:val="0887801A"/>
    <w:rsid w:val="08CA6B32"/>
    <w:rsid w:val="091289B3"/>
    <w:rsid w:val="0A5EEAF2"/>
    <w:rsid w:val="0B8DA448"/>
    <w:rsid w:val="0E18697A"/>
    <w:rsid w:val="0F2D6AC0"/>
    <w:rsid w:val="1143BEDD"/>
    <w:rsid w:val="135EDA28"/>
    <w:rsid w:val="140A045A"/>
    <w:rsid w:val="14256A5B"/>
    <w:rsid w:val="15438DFA"/>
    <w:rsid w:val="15883398"/>
    <w:rsid w:val="15A1633C"/>
    <w:rsid w:val="16117751"/>
    <w:rsid w:val="167EA2F7"/>
    <w:rsid w:val="16DC31C0"/>
    <w:rsid w:val="195A9C17"/>
    <w:rsid w:val="1A4FCF80"/>
    <w:rsid w:val="1C4AF8B2"/>
    <w:rsid w:val="1DC41D84"/>
    <w:rsid w:val="200A5B2C"/>
    <w:rsid w:val="20220DFF"/>
    <w:rsid w:val="2112497C"/>
    <w:rsid w:val="22D973C3"/>
    <w:rsid w:val="25EB5B75"/>
    <w:rsid w:val="29AA7F2B"/>
    <w:rsid w:val="29B0CE27"/>
    <w:rsid w:val="2A3AF690"/>
    <w:rsid w:val="2AA07359"/>
    <w:rsid w:val="2C03C1AC"/>
    <w:rsid w:val="2CF4C382"/>
    <w:rsid w:val="2D695DD1"/>
    <w:rsid w:val="308ACC1F"/>
    <w:rsid w:val="312A7C56"/>
    <w:rsid w:val="31966EE7"/>
    <w:rsid w:val="323DE062"/>
    <w:rsid w:val="35D041DF"/>
    <w:rsid w:val="36B04E83"/>
    <w:rsid w:val="36D76F59"/>
    <w:rsid w:val="3A6640E9"/>
    <w:rsid w:val="3B0CF603"/>
    <w:rsid w:val="3B897FB2"/>
    <w:rsid w:val="3C986945"/>
    <w:rsid w:val="3CE75CB9"/>
    <w:rsid w:val="3D60D8AD"/>
    <w:rsid w:val="3E12CE77"/>
    <w:rsid w:val="4238CAE8"/>
    <w:rsid w:val="4282EB23"/>
    <w:rsid w:val="448915B5"/>
    <w:rsid w:val="44C4A4B4"/>
    <w:rsid w:val="44D5F0DD"/>
    <w:rsid w:val="44FD6BDE"/>
    <w:rsid w:val="465B2CB9"/>
    <w:rsid w:val="473015CB"/>
    <w:rsid w:val="4B8E37A9"/>
    <w:rsid w:val="4C8A0AD1"/>
    <w:rsid w:val="4D59C441"/>
    <w:rsid w:val="4E9B111F"/>
    <w:rsid w:val="4EDE7001"/>
    <w:rsid w:val="4FF52021"/>
    <w:rsid w:val="52BFD5E3"/>
    <w:rsid w:val="532F762B"/>
    <w:rsid w:val="537BA0A8"/>
    <w:rsid w:val="541C0615"/>
    <w:rsid w:val="56FEC745"/>
    <w:rsid w:val="574296B2"/>
    <w:rsid w:val="580FFC92"/>
    <w:rsid w:val="5A17BDE6"/>
    <w:rsid w:val="5A22E69D"/>
    <w:rsid w:val="5AB4DE50"/>
    <w:rsid w:val="5B69951C"/>
    <w:rsid w:val="5F2A7C57"/>
    <w:rsid w:val="5FA5FB19"/>
    <w:rsid w:val="5FE79298"/>
    <w:rsid w:val="61B6194F"/>
    <w:rsid w:val="644B4434"/>
    <w:rsid w:val="64C07BD1"/>
    <w:rsid w:val="65E14D45"/>
    <w:rsid w:val="66E3FF3A"/>
    <w:rsid w:val="6761548F"/>
    <w:rsid w:val="67CC8C02"/>
    <w:rsid w:val="68BBE7A4"/>
    <w:rsid w:val="6926428C"/>
    <w:rsid w:val="6BF57057"/>
    <w:rsid w:val="6C0289AF"/>
    <w:rsid w:val="6E18660C"/>
    <w:rsid w:val="70EA105A"/>
    <w:rsid w:val="72373E13"/>
    <w:rsid w:val="724E43EC"/>
    <w:rsid w:val="7257387A"/>
    <w:rsid w:val="75575F43"/>
    <w:rsid w:val="757C0808"/>
    <w:rsid w:val="7BFEDC9B"/>
    <w:rsid w:val="7E11398B"/>
    <w:rsid w:val="7E4363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7173C"/>
  <w15:chartTrackingRefBased/>
  <w15:docId w15:val="{36071B3F-C08D-45B6-ADF5-FD30D98C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23DC"/>
    <w:rPr>
      <w:rFonts w:ascii="Arial" w:hAnsi="Arial"/>
    </w:rPr>
  </w:style>
  <w:style w:type="paragraph" w:styleId="Kop1">
    <w:name w:val="heading 1"/>
    <w:basedOn w:val="Standaard"/>
    <w:next w:val="Standaard"/>
    <w:link w:val="Kop1Char"/>
    <w:uiPriority w:val="9"/>
    <w:qFormat/>
    <w:rsid w:val="00C44809"/>
    <w:pPr>
      <w:keepNext/>
      <w:keepLines/>
      <w:numPr>
        <w:numId w:val="7"/>
      </w:numPr>
      <w:spacing w:before="240" w:after="0"/>
      <w:outlineLvl w:val="0"/>
    </w:pPr>
    <w:rPr>
      <w:rFonts w:eastAsiaTheme="majorEastAsia" w:cs="Arial"/>
      <w:b/>
      <w:bCs/>
      <w:caps/>
      <w:color w:val="002060"/>
      <w:sz w:val="44"/>
      <w:szCs w:val="44"/>
    </w:rPr>
  </w:style>
  <w:style w:type="paragraph" w:styleId="Kop2">
    <w:name w:val="heading 2"/>
    <w:basedOn w:val="Standaard"/>
    <w:next w:val="Standaard"/>
    <w:link w:val="Kop2Char"/>
    <w:uiPriority w:val="9"/>
    <w:unhideWhenUsed/>
    <w:qFormat/>
    <w:rsid w:val="003407E3"/>
    <w:pPr>
      <w:keepNext/>
      <w:keepLines/>
      <w:numPr>
        <w:ilvl w:val="1"/>
        <w:numId w:val="7"/>
      </w:numPr>
      <w:spacing w:before="40" w:after="0"/>
      <w:outlineLvl w:val="1"/>
    </w:pPr>
    <w:rPr>
      <w:rFonts w:eastAsiaTheme="majorEastAsia" w:cs="Arial"/>
      <w:b/>
      <w:bCs/>
      <w:caps/>
      <w:color w:val="002060"/>
      <w:sz w:val="24"/>
      <w:szCs w:val="24"/>
    </w:rPr>
  </w:style>
  <w:style w:type="paragraph" w:styleId="Kop3">
    <w:name w:val="heading 3"/>
    <w:basedOn w:val="Standaard"/>
    <w:next w:val="Standaard"/>
    <w:link w:val="Kop3Char"/>
    <w:uiPriority w:val="9"/>
    <w:unhideWhenUsed/>
    <w:qFormat/>
    <w:rsid w:val="003407E3"/>
    <w:pPr>
      <w:keepNext/>
      <w:keepLines/>
      <w:numPr>
        <w:ilvl w:val="2"/>
        <w:numId w:val="7"/>
      </w:numPr>
      <w:spacing w:before="40" w:after="0"/>
      <w:outlineLvl w:val="2"/>
    </w:pPr>
    <w:rPr>
      <w:rFonts w:eastAsiaTheme="majorEastAsia" w:cs="Arial"/>
      <w:b/>
      <w:bCs/>
      <w:caps/>
      <w:color w:val="1F3763" w:themeColor="accent1" w:themeShade="7F"/>
      <w:sz w:val="24"/>
      <w:szCs w:val="24"/>
    </w:rPr>
  </w:style>
  <w:style w:type="paragraph" w:styleId="Kop4">
    <w:name w:val="heading 4"/>
    <w:basedOn w:val="Standaard"/>
    <w:next w:val="Standaard"/>
    <w:link w:val="Kop4Char"/>
    <w:uiPriority w:val="9"/>
    <w:unhideWhenUsed/>
    <w:qFormat/>
    <w:rsid w:val="003407E3"/>
    <w:pPr>
      <w:ind w:left="864" w:hanging="864"/>
      <w:outlineLvl w:val="3"/>
    </w:pPr>
    <w:rPr>
      <w:rFonts w:cs="Arial"/>
      <w:b/>
      <w:bCs/>
      <w:caps/>
      <w:color w:val="00B0F0"/>
    </w:rPr>
  </w:style>
  <w:style w:type="paragraph" w:styleId="Kop5">
    <w:name w:val="heading 5"/>
    <w:basedOn w:val="Standaard"/>
    <w:next w:val="Standaard"/>
    <w:link w:val="Kop5Char"/>
    <w:uiPriority w:val="9"/>
    <w:semiHidden/>
    <w:unhideWhenUsed/>
    <w:qFormat/>
    <w:rsid w:val="004E380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E380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E380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E380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380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lesubpara">
    <w:name w:val="Title sub/para"/>
    <w:basedOn w:val="Standaard"/>
    <w:uiPriority w:val="99"/>
    <w:rsid w:val="002D2476"/>
    <w:pPr>
      <w:suppressAutoHyphens/>
      <w:autoSpaceDE w:val="0"/>
      <w:autoSpaceDN w:val="0"/>
      <w:adjustRightInd w:val="0"/>
      <w:spacing w:after="0" w:line="280" w:lineRule="atLeast"/>
      <w:textAlignment w:val="center"/>
    </w:pPr>
    <w:rPr>
      <w:rFonts w:ascii="Montserrat" w:hAnsi="Montserrat" w:cs="Montserrat"/>
      <w:b/>
      <w:bCs/>
      <w:caps/>
      <w:color w:val="008996"/>
    </w:rPr>
  </w:style>
  <w:style w:type="paragraph" w:customStyle="1" w:styleId="Normaltext">
    <w:name w:val="Normal text"/>
    <w:basedOn w:val="Standaard"/>
    <w:uiPriority w:val="99"/>
    <w:rsid w:val="00C74807"/>
    <w:pPr>
      <w:suppressAutoHyphens/>
      <w:autoSpaceDE w:val="0"/>
      <w:autoSpaceDN w:val="0"/>
      <w:adjustRightInd w:val="0"/>
      <w:spacing w:after="0" w:line="280" w:lineRule="atLeast"/>
      <w:textAlignment w:val="center"/>
    </w:pPr>
    <w:rPr>
      <w:rFonts w:ascii="Open Sans" w:hAnsi="Open Sans" w:cs="Open Sans"/>
      <w:color w:val="000000"/>
      <w:sz w:val="16"/>
      <w:szCs w:val="16"/>
    </w:rPr>
  </w:style>
  <w:style w:type="table" w:styleId="Rastertabel4-Accent1">
    <w:name w:val="Grid Table 4 Accent 1"/>
    <w:basedOn w:val="Standaardtabel"/>
    <w:uiPriority w:val="49"/>
    <w:rsid w:val="0060309D"/>
    <w:pPr>
      <w:spacing w:after="0" w:line="240" w:lineRule="auto"/>
    </w:pPr>
    <w:rPr>
      <w:rFonts w:eastAsiaTheme="minorEastAsia"/>
      <w:lang w:val="nl-NL"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basedOn w:val="Standaard"/>
    <w:uiPriority w:val="34"/>
    <w:qFormat/>
    <w:rsid w:val="00F02CF0"/>
    <w:pPr>
      <w:ind w:left="720"/>
      <w:contextualSpacing/>
    </w:pPr>
    <w:rPr>
      <w:lang w:val="nl-NL"/>
    </w:rPr>
  </w:style>
  <w:style w:type="paragraph" w:styleId="Normaalweb">
    <w:name w:val="Normal (Web)"/>
    <w:basedOn w:val="Standaard"/>
    <w:link w:val="NormaalwebChar"/>
    <w:uiPriority w:val="99"/>
    <w:semiHidden/>
    <w:unhideWhenUsed/>
    <w:rsid w:val="00B0670B"/>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Kop1Char">
    <w:name w:val="Kop 1 Char"/>
    <w:basedOn w:val="Standaardalinea-lettertype"/>
    <w:link w:val="Kop1"/>
    <w:uiPriority w:val="9"/>
    <w:rsid w:val="003407E3"/>
    <w:rPr>
      <w:rFonts w:ascii="Arial" w:eastAsiaTheme="majorEastAsia" w:hAnsi="Arial" w:cs="Arial"/>
      <w:b/>
      <w:bCs/>
      <w:caps/>
      <w:color w:val="002060"/>
      <w:sz w:val="44"/>
      <w:szCs w:val="44"/>
    </w:rPr>
  </w:style>
  <w:style w:type="character" w:customStyle="1" w:styleId="Kop2Char">
    <w:name w:val="Kop 2 Char"/>
    <w:basedOn w:val="Standaardalinea-lettertype"/>
    <w:link w:val="Kop2"/>
    <w:uiPriority w:val="9"/>
    <w:rsid w:val="003407E3"/>
    <w:rPr>
      <w:rFonts w:ascii="Arial" w:eastAsiaTheme="majorEastAsia" w:hAnsi="Arial" w:cs="Arial"/>
      <w:b/>
      <w:bCs/>
      <w:caps/>
      <w:color w:val="002060"/>
      <w:sz w:val="24"/>
      <w:szCs w:val="24"/>
    </w:rPr>
  </w:style>
  <w:style w:type="character" w:customStyle="1" w:styleId="Kop3Char">
    <w:name w:val="Kop 3 Char"/>
    <w:basedOn w:val="Standaardalinea-lettertype"/>
    <w:link w:val="Kop3"/>
    <w:uiPriority w:val="9"/>
    <w:rsid w:val="003407E3"/>
    <w:rPr>
      <w:rFonts w:ascii="Arial" w:eastAsiaTheme="majorEastAsia" w:hAnsi="Arial" w:cs="Arial"/>
      <w:b/>
      <w:bCs/>
      <w:caps/>
      <w:color w:val="1F3763" w:themeColor="accent1" w:themeShade="7F"/>
      <w:sz w:val="24"/>
      <w:szCs w:val="24"/>
    </w:rPr>
  </w:style>
  <w:style w:type="paragraph" w:styleId="Koptekst">
    <w:name w:val="header"/>
    <w:basedOn w:val="Standaard"/>
    <w:link w:val="KoptekstChar"/>
    <w:uiPriority w:val="99"/>
    <w:unhideWhenUsed/>
    <w:rsid w:val="008D33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3346"/>
  </w:style>
  <w:style w:type="paragraph" w:styleId="Voettekst">
    <w:name w:val="footer"/>
    <w:basedOn w:val="Standaard"/>
    <w:link w:val="VoettekstChar"/>
    <w:uiPriority w:val="99"/>
    <w:unhideWhenUsed/>
    <w:rsid w:val="008D33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3346"/>
  </w:style>
  <w:style w:type="paragraph" w:styleId="Kopvaninhoudsopgave">
    <w:name w:val="TOC Heading"/>
    <w:basedOn w:val="Kop1"/>
    <w:next w:val="Standaard"/>
    <w:uiPriority w:val="39"/>
    <w:unhideWhenUsed/>
    <w:qFormat/>
    <w:rsid w:val="00231E11"/>
    <w:pPr>
      <w:numPr>
        <w:numId w:val="0"/>
      </w:numPr>
      <w:outlineLvl w:val="9"/>
    </w:pPr>
    <w:rPr>
      <w:lang w:val="nl-NL" w:eastAsia="nl-NL"/>
    </w:rPr>
  </w:style>
  <w:style w:type="paragraph" w:styleId="Inhopg1">
    <w:name w:val="toc 1"/>
    <w:basedOn w:val="Standaard"/>
    <w:next w:val="Standaard"/>
    <w:autoRedefine/>
    <w:uiPriority w:val="39"/>
    <w:unhideWhenUsed/>
    <w:rsid w:val="00BA2F75"/>
    <w:pPr>
      <w:spacing w:after="100"/>
    </w:pPr>
    <w:rPr>
      <w:b/>
      <w:color w:val="2F5496" w:themeColor="accent1" w:themeShade="BF"/>
    </w:rPr>
  </w:style>
  <w:style w:type="paragraph" w:styleId="Inhopg2">
    <w:name w:val="toc 2"/>
    <w:basedOn w:val="Standaard"/>
    <w:next w:val="Standaard"/>
    <w:autoRedefine/>
    <w:uiPriority w:val="39"/>
    <w:unhideWhenUsed/>
    <w:rsid w:val="00BA2F75"/>
    <w:pPr>
      <w:spacing w:after="100"/>
      <w:ind w:left="220"/>
    </w:pPr>
    <w:rPr>
      <w:b/>
      <w:color w:val="2F5496" w:themeColor="accent1" w:themeShade="BF"/>
    </w:rPr>
  </w:style>
  <w:style w:type="paragraph" w:styleId="Inhopg3">
    <w:name w:val="toc 3"/>
    <w:basedOn w:val="Standaard"/>
    <w:next w:val="Standaard"/>
    <w:autoRedefine/>
    <w:uiPriority w:val="39"/>
    <w:unhideWhenUsed/>
    <w:rsid w:val="00D0497C"/>
    <w:pPr>
      <w:tabs>
        <w:tab w:val="left" w:pos="1320"/>
        <w:tab w:val="right" w:leader="dot" w:pos="9016"/>
      </w:tabs>
      <w:spacing w:after="100"/>
      <w:ind w:left="440"/>
    </w:pPr>
    <w:rPr>
      <w:b/>
      <w:color w:val="2F5496" w:themeColor="accent1" w:themeShade="BF"/>
    </w:rPr>
  </w:style>
  <w:style w:type="character" w:styleId="Hyperlink">
    <w:name w:val="Hyperlink"/>
    <w:basedOn w:val="Standaardalinea-lettertype"/>
    <w:uiPriority w:val="99"/>
    <w:unhideWhenUsed/>
    <w:rsid w:val="0054228B"/>
    <w:rPr>
      <w:color w:val="0563C1" w:themeColor="hyperlink"/>
      <w:u w:val="single"/>
    </w:rPr>
  </w:style>
  <w:style w:type="character" w:customStyle="1" w:styleId="Kop4Char">
    <w:name w:val="Kop 4 Char"/>
    <w:basedOn w:val="Standaardalinea-lettertype"/>
    <w:link w:val="Kop4"/>
    <w:uiPriority w:val="9"/>
    <w:rsid w:val="003407E3"/>
    <w:rPr>
      <w:rFonts w:ascii="Arial" w:hAnsi="Arial" w:cs="Arial"/>
      <w:b/>
      <w:bCs/>
      <w:caps/>
      <w:color w:val="00B0F0"/>
    </w:rPr>
  </w:style>
  <w:style w:type="paragraph" w:styleId="Geenafstand">
    <w:name w:val="No Spacing"/>
    <w:uiPriority w:val="1"/>
    <w:qFormat/>
    <w:rsid w:val="00D67C3D"/>
    <w:pPr>
      <w:spacing w:after="0" w:line="240" w:lineRule="auto"/>
    </w:pPr>
  </w:style>
  <w:style w:type="paragraph" w:customStyle="1" w:styleId="Tekst">
    <w:name w:val="Tekst"/>
    <w:basedOn w:val="Normaalweb"/>
    <w:link w:val="TekstChar"/>
    <w:qFormat/>
    <w:rsid w:val="00D67C3D"/>
    <w:pPr>
      <w:shd w:val="clear" w:color="auto" w:fill="FFFFFF"/>
      <w:spacing w:before="0" w:beforeAutospacing="0" w:after="225" w:afterAutospacing="0"/>
    </w:pPr>
    <w:rPr>
      <w:rFonts w:ascii="Arial" w:hAnsi="Arial" w:cs="Arial"/>
      <w:color w:val="000000"/>
      <w:sz w:val="22"/>
      <w:szCs w:val="22"/>
    </w:rPr>
  </w:style>
  <w:style w:type="character" w:customStyle="1" w:styleId="NormaalwebChar">
    <w:name w:val="Normaal (web) Char"/>
    <w:basedOn w:val="Standaardalinea-lettertype"/>
    <w:link w:val="Normaalweb"/>
    <w:uiPriority w:val="99"/>
    <w:semiHidden/>
    <w:rsid w:val="00D67C3D"/>
    <w:rPr>
      <w:rFonts w:ascii="Times New Roman" w:eastAsia="Times New Roman" w:hAnsi="Times New Roman" w:cs="Times New Roman"/>
      <w:sz w:val="24"/>
      <w:szCs w:val="24"/>
      <w:lang w:val="nl-NL" w:eastAsia="nl-NL"/>
    </w:rPr>
  </w:style>
  <w:style w:type="character" w:customStyle="1" w:styleId="TekstChar">
    <w:name w:val="Tekst Char"/>
    <w:basedOn w:val="NormaalwebChar"/>
    <w:link w:val="Tekst"/>
    <w:rsid w:val="00D67C3D"/>
    <w:rPr>
      <w:rFonts w:ascii="Arial" w:eastAsia="Times New Roman" w:hAnsi="Arial" w:cs="Arial"/>
      <w:color w:val="000000"/>
      <w:sz w:val="24"/>
      <w:szCs w:val="24"/>
      <w:shd w:val="clear" w:color="auto" w:fill="FFFFFF"/>
      <w:lang w:val="nl-NL" w:eastAsia="nl-NL"/>
    </w:rPr>
  </w:style>
  <w:style w:type="character" w:customStyle="1" w:styleId="Kop5Char">
    <w:name w:val="Kop 5 Char"/>
    <w:basedOn w:val="Standaardalinea-lettertype"/>
    <w:link w:val="Kop5"/>
    <w:uiPriority w:val="9"/>
    <w:semiHidden/>
    <w:rsid w:val="004E380F"/>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E380F"/>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E380F"/>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4E380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E380F"/>
    <w:rPr>
      <w:rFonts w:asciiTheme="majorHAnsi" w:eastAsiaTheme="majorEastAsia" w:hAnsiTheme="majorHAnsi" w:cstheme="majorBidi"/>
      <w:i/>
      <w:iCs/>
      <w:color w:val="272727" w:themeColor="text1" w:themeTint="D8"/>
      <w:sz w:val="21"/>
      <w:szCs w:val="21"/>
    </w:rPr>
  </w:style>
  <w:style w:type="paragraph" w:styleId="Bijschrift">
    <w:name w:val="caption"/>
    <w:aliases w:val="~Caption,Caption_ARGOSS, Char, Char Char Char, Char Char Char Char, Char Char Char Char Char Char Char Char Char Char,Caption Char1,Caption Char Char,Caption Char2 Char Char,Caption Char1 Char Char Char,Caption Char Char Char Char Char,Légend"/>
    <w:basedOn w:val="Standaard"/>
    <w:next w:val="Standaard"/>
    <w:link w:val="BijschriftChar"/>
    <w:uiPriority w:val="35"/>
    <w:unhideWhenUsed/>
    <w:qFormat/>
    <w:rsid w:val="00960EA5"/>
    <w:pPr>
      <w:spacing w:after="200" w:line="240" w:lineRule="auto"/>
    </w:pPr>
    <w:rPr>
      <w:i/>
      <w:iCs/>
      <w:color w:val="44546A" w:themeColor="text2"/>
      <w:sz w:val="18"/>
      <w:szCs w:val="18"/>
    </w:rPr>
  </w:style>
  <w:style w:type="paragraph" w:styleId="Voetnoottekst">
    <w:name w:val="footnote text"/>
    <w:basedOn w:val="Standaard"/>
    <w:link w:val="VoetnoottekstChar"/>
    <w:rsid w:val="00BA2E4E"/>
    <w:pPr>
      <w:tabs>
        <w:tab w:val="left" w:pos="215"/>
        <w:tab w:val="left" w:pos="680"/>
      </w:tabs>
      <w:suppressAutoHyphens/>
      <w:spacing w:after="0" w:line="252" w:lineRule="atLeast"/>
      <w:ind w:left="215" w:hanging="215"/>
    </w:pPr>
    <w:rPr>
      <w:rFonts w:ascii="Segoe UI" w:eastAsia="Times New Roman" w:hAnsi="Segoe UI" w:cs="Times New Roman"/>
      <w:sz w:val="15"/>
      <w:szCs w:val="20"/>
      <w:lang w:val="nl-NL" w:eastAsia="nl-NL"/>
    </w:rPr>
  </w:style>
  <w:style w:type="character" w:customStyle="1" w:styleId="VoetnoottekstChar">
    <w:name w:val="Voetnoottekst Char"/>
    <w:basedOn w:val="Standaardalinea-lettertype"/>
    <w:link w:val="Voetnoottekst"/>
    <w:rsid w:val="00BA2E4E"/>
    <w:rPr>
      <w:rFonts w:ascii="Segoe UI" w:eastAsia="Times New Roman" w:hAnsi="Segoe UI" w:cs="Times New Roman"/>
      <w:sz w:val="15"/>
      <w:szCs w:val="20"/>
      <w:lang w:val="nl-NL" w:eastAsia="nl-NL"/>
    </w:rPr>
  </w:style>
  <w:style w:type="character" w:styleId="Voetnootmarkering">
    <w:name w:val="footnote reference"/>
    <w:aliases w:val="BVI fnr,Footnote symbol"/>
    <w:basedOn w:val="Standaardalinea-lettertype"/>
    <w:rsid w:val="00BA2E4E"/>
    <w:rPr>
      <w:vertAlign w:val="superscript"/>
    </w:rPr>
  </w:style>
  <w:style w:type="numbering" w:customStyle="1" w:styleId="Opsomming">
    <w:name w:val="Opsomming"/>
    <w:basedOn w:val="Geenlijst"/>
    <w:rsid w:val="00BA2E4E"/>
    <w:pPr>
      <w:numPr>
        <w:numId w:val="6"/>
      </w:numPr>
    </w:pPr>
  </w:style>
  <w:style w:type="paragraph" w:customStyle="1" w:styleId="Tabelkopje">
    <w:name w:val="Tabelkopje"/>
    <w:basedOn w:val="Standaard"/>
    <w:next w:val="Tabeltekst"/>
    <w:rsid w:val="009741E1"/>
    <w:pPr>
      <w:suppressAutoHyphens/>
      <w:spacing w:after="0" w:line="210" w:lineRule="atLeast"/>
    </w:pPr>
    <w:rPr>
      <w:rFonts w:ascii="Segoe UI Semibold" w:eastAsia="Times New Roman" w:hAnsi="Segoe UI Semibold" w:cs="Times New Roman"/>
      <w:color w:val="005D76"/>
      <w:sz w:val="15"/>
      <w:szCs w:val="20"/>
      <w:lang w:val="nl-NL" w:eastAsia="nl-NL"/>
    </w:rPr>
  </w:style>
  <w:style w:type="paragraph" w:customStyle="1" w:styleId="Tabeltekst">
    <w:name w:val="Tabeltekst"/>
    <w:basedOn w:val="Standaard"/>
    <w:link w:val="TabeltekstChar"/>
    <w:rsid w:val="009741E1"/>
    <w:pPr>
      <w:suppressAutoHyphens/>
      <w:spacing w:after="0" w:line="210" w:lineRule="atLeast"/>
    </w:pPr>
    <w:rPr>
      <w:rFonts w:ascii="Segoe UI" w:eastAsia="Times New Roman" w:hAnsi="Segoe UI" w:cs="Times New Roman"/>
      <w:color w:val="005D76"/>
      <w:sz w:val="15"/>
      <w:szCs w:val="24"/>
      <w:lang w:val="nl-NL" w:eastAsia="nl-NL"/>
    </w:rPr>
  </w:style>
  <w:style w:type="table" w:styleId="Tabelraster">
    <w:name w:val="Table Grid"/>
    <w:basedOn w:val="Standaardtabel"/>
    <w:rsid w:val="009741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05143"/>
    <w:pPr>
      <w:spacing w:after="0" w:line="240" w:lineRule="auto"/>
    </w:pPr>
  </w:style>
  <w:style w:type="character" w:styleId="Onopgelostemelding">
    <w:name w:val="Unresolved Mention"/>
    <w:basedOn w:val="Standaardalinea-lettertype"/>
    <w:uiPriority w:val="99"/>
    <w:semiHidden/>
    <w:unhideWhenUsed/>
    <w:rsid w:val="00E94BC4"/>
    <w:rPr>
      <w:color w:val="605E5C"/>
      <w:shd w:val="clear" w:color="auto" w:fill="E1DFDD"/>
    </w:rPr>
  </w:style>
  <w:style w:type="character" w:styleId="Verwijzingopmerking">
    <w:name w:val="annotation reference"/>
    <w:basedOn w:val="Standaardalinea-lettertype"/>
    <w:uiPriority w:val="99"/>
    <w:semiHidden/>
    <w:unhideWhenUsed/>
    <w:rsid w:val="00073099"/>
    <w:rPr>
      <w:sz w:val="16"/>
      <w:szCs w:val="16"/>
    </w:rPr>
  </w:style>
  <w:style w:type="paragraph" w:styleId="Tekstopmerking">
    <w:name w:val="annotation text"/>
    <w:basedOn w:val="Standaard"/>
    <w:link w:val="TekstopmerkingChar"/>
    <w:uiPriority w:val="99"/>
    <w:unhideWhenUsed/>
    <w:rsid w:val="00073099"/>
    <w:pPr>
      <w:spacing w:line="240" w:lineRule="auto"/>
    </w:pPr>
    <w:rPr>
      <w:sz w:val="20"/>
      <w:szCs w:val="20"/>
    </w:rPr>
  </w:style>
  <w:style w:type="character" w:customStyle="1" w:styleId="TekstopmerkingChar">
    <w:name w:val="Tekst opmerking Char"/>
    <w:basedOn w:val="Standaardalinea-lettertype"/>
    <w:link w:val="Tekstopmerking"/>
    <w:uiPriority w:val="99"/>
    <w:rsid w:val="0007309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73099"/>
    <w:rPr>
      <w:b/>
      <w:bCs/>
    </w:rPr>
  </w:style>
  <w:style w:type="character" w:customStyle="1" w:styleId="OnderwerpvanopmerkingChar">
    <w:name w:val="Onderwerp van opmerking Char"/>
    <w:basedOn w:val="TekstopmerkingChar"/>
    <w:link w:val="Onderwerpvanopmerking"/>
    <w:uiPriority w:val="99"/>
    <w:semiHidden/>
    <w:rsid w:val="00073099"/>
    <w:rPr>
      <w:rFonts w:ascii="Arial" w:hAnsi="Arial"/>
      <w:b/>
      <w:bCs/>
      <w:sz w:val="20"/>
      <w:szCs w:val="20"/>
    </w:rPr>
  </w:style>
  <w:style w:type="character" w:styleId="GevolgdeHyperlink">
    <w:name w:val="FollowedHyperlink"/>
    <w:basedOn w:val="Standaardalinea-lettertype"/>
    <w:uiPriority w:val="99"/>
    <w:semiHidden/>
    <w:unhideWhenUsed/>
    <w:rsid w:val="00D619C9"/>
    <w:rPr>
      <w:color w:val="954F72" w:themeColor="followedHyperlink"/>
      <w:u w:val="single"/>
    </w:rPr>
  </w:style>
  <w:style w:type="character" w:customStyle="1" w:styleId="BijschriftChar">
    <w:name w:val="Bijschrift Char"/>
    <w:aliases w:val="~Caption Char,Caption_ARGOSS Char, Char Char, Char Char Char Char1, Char Char Char Char Char, Char Char Char Char Char Char Char Char Char Char Char,Caption Char1 Char,Caption Char Char Char,Caption Char2 Char Char Char,Légend Char"/>
    <w:link w:val="Bijschrift"/>
    <w:locked/>
    <w:rsid w:val="00C21AF0"/>
    <w:rPr>
      <w:i/>
      <w:iCs/>
      <w:color w:val="44546A" w:themeColor="text2"/>
      <w:sz w:val="18"/>
      <w:szCs w:val="18"/>
    </w:rPr>
  </w:style>
  <w:style w:type="character" w:customStyle="1" w:styleId="TabeltekstChar">
    <w:name w:val="Tabeltekst Char"/>
    <w:basedOn w:val="Standaardalinea-lettertype"/>
    <w:link w:val="Tabeltekst"/>
    <w:locked/>
    <w:rsid w:val="00C21AF0"/>
    <w:rPr>
      <w:rFonts w:ascii="Segoe UI" w:eastAsia="Times New Roman" w:hAnsi="Segoe UI" w:cs="Times New Roman"/>
      <w:color w:val="005D76"/>
      <w:sz w:val="15"/>
      <w:szCs w:val="24"/>
      <w:lang w:val="nl-NL" w:eastAsia="nl-NL"/>
    </w:rPr>
  </w:style>
  <w:style w:type="character" w:styleId="Vermelding">
    <w:name w:val="Mention"/>
    <w:basedOn w:val="Standaardalinea-lettertype"/>
    <w:uiPriority w:val="99"/>
    <w:unhideWhenUsed/>
    <w:rsid w:val="00510CA2"/>
    <w:rPr>
      <w:color w:val="2B579A"/>
      <w:shd w:val="clear" w:color="auto" w:fill="E1DFDD"/>
    </w:rPr>
  </w:style>
  <w:style w:type="character" w:styleId="Tekstvantijdelijkeaanduiding">
    <w:name w:val="Placeholder Text"/>
    <w:basedOn w:val="Standaardalinea-lettertype"/>
    <w:uiPriority w:val="99"/>
    <w:semiHidden/>
    <w:rsid w:val="00784525"/>
    <w:rPr>
      <w:color w:val="666666"/>
    </w:rPr>
  </w:style>
  <w:style w:type="table" w:styleId="Rastertabel4-Accent5">
    <w:name w:val="Grid Table 4 Accent 5"/>
    <w:basedOn w:val="Standaardtabel"/>
    <w:uiPriority w:val="49"/>
    <w:rsid w:val="009569F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ommentReference1">
    <w:name w:val="Comment Reference1"/>
    <w:basedOn w:val="Standaardalinea-lettertype"/>
    <w:uiPriority w:val="99"/>
    <w:semiHidden/>
    <w:unhideWhenUsed/>
    <w:rsid w:val="00B64B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ee\AppData\Local\Temp\Templafy\WordVsto\Rap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PersistId xmlns="02a89335-bd32-4db8-9a22-b46cc7174d75" xsi:nil="true"/>
    <_dlc_DocId xmlns="02a89335-bd32-4db8-9a22-b46cc7174d75">WRIJPROJECT-1036553133-18282</_dlc_DocId>
    <_dlc_DocIdUrl xmlns="02a89335-bd32-4db8-9a22-b46cc7174d75">
      <Url>https://wrij.sharepoint.com/sites/81230INT/_layouts/15/DocIdRedir.aspx?ID=WRIJPROJECT-1036553133-18282</Url>
      <Description>WRIJPROJECT-1036553133-18282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40975F0EF4F1409AD0347248434DAB" ma:contentTypeVersion="2" ma:contentTypeDescription="Een nieuw document maken." ma:contentTypeScope="" ma:versionID="5cec76750ce1ccaa58a864369cab51da">
  <xsd:schema xmlns:xsd="http://www.w3.org/2001/XMLSchema" xmlns:xs="http://www.w3.org/2001/XMLSchema" xmlns:p="http://schemas.microsoft.com/office/2006/metadata/properties" xmlns:ns2="02a89335-bd32-4db8-9a22-b46cc7174d75" targetNamespace="http://schemas.microsoft.com/office/2006/metadata/properties" ma:root="true" ma:fieldsID="8c38575ac02346aa5ae1d144451c265b" ns2:_="">
    <xsd:import namespace="02a89335-bd32-4db8-9a22-b46cc7174d7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89335-bd32-4db8-9a22-b46cc7174d7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mplafyTemplateConfiguration><![CDATA[{"elementsMetadata":[],"transformationConfigurations":[],"templateName":"Rapport","templateDescription":"","enableDocumentContentUpdater":false,"version":"2.0"}]]></TemplafyTemplateConfiguration>
</file>

<file path=customXml/itemProps1.xml><?xml version="1.0" encoding="utf-8"?>
<ds:datastoreItem xmlns:ds="http://schemas.openxmlformats.org/officeDocument/2006/customXml" ds:itemID="{2B25AA3D-070F-4B8B-A509-8E49A4AFE9FB}">
  <ds:schemaRefs>
    <ds:schemaRef ds:uri="http://schemas.microsoft.com/sharepoint/events"/>
  </ds:schemaRefs>
</ds:datastoreItem>
</file>

<file path=customXml/itemProps2.xml><?xml version="1.0" encoding="utf-8"?>
<ds:datastoreItem xmlns:ds="http://schemas.openxmlformats.org/officeDocument/2006/customXml" ds:itemID="{96547345-DD1E-432B-9469-8243941622BE}">
  <ds:schemaRefs>
    <ds:schemaRef ds:uri="http://schemas.openxmlformats.org/officeDocument/2006/bibliography"/>
  </ds:schemaRefs>
</ds:datastoreItem>
</file>

<file path=customXml/itemProps3.xml><?xml version="1.0" encoding="utf-8"?>
<ds:datastoreItem xmlns:ds="http://schemas.openxmlformats.org/officeDocument/2006/customXml" ds:itemID="{035EF049-5C76-4EA3-B5BB-B06F9698F99E}">
  <ds:schemaRefs>
    <ds:schemaRef ds:uri="http://schemas.microsoft.com/office/2006/metadata/properties"/>
    <ds:schemaRef ds:uri="http://schemas.microsoft.com/office/infopath/2007/PartnerControls"/>
    <ds:schemaRef ds:uri="02a89335-bd32-4db8-9a22-b46cc7174d75"/>
  </ds:schemaRefs>
</ds:datastoreItem>
</file>

<file path=customXml/itemProps4.xml><?xml version="1.0" encoding="utf-8"?>
<ds:datastoreItem xmlns:ds="http://schemas.openxmlformats.org/officeDocument/2006/customXml" ds:itemID="{C7178D81-75E5-4EC3-B226-9F2387D95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89335-bd32-4db8-9a22-b46cc717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9F2582-E7AC-41B0-BB0F-C818131F8FA5}">
  <ds:schemaRefs/>
</ds:datastoreItem>
</file>

<file path=customXml/itemProps6.xml><?xml version="1.0" encoding="utf-8"?>
<ds:datastoreItem xmlns:ds="http://schemas.openxmlformats.org/officeDocument/2006/customXml" ds:itemID="{150821B3-B9EE-4142-B11A-76813DB35C04}">
  <ds:schemaRefs>
    <ds:schemaRef ds:uri="http://schemas.microsoft.com/sharepoint/v3/contenttype/forms"/>
  </ds:schemaRefs>
</ds:datastoreItem>
</file>

<file path=customXml/itemProps7.xml><?xml version="1.0" encoding="utf-8"?>
<ds:datastoreItem xmlns:ds="http://schemas.openxmlformats.org/officeDocument/2006/customXml" ds:itemID="{79E3190C-EAF6-4568-BC65-52E4A6AC3A46}">
  <ds:schemaRefs/>
</ds:datastoreItem>
</file>

<file path=docProps/app.xml><?xml version="1.0" encoding="utf-8"?>
<Properties xmlns="http://schemas.openxmlformats.org/officeDocument/2006/extended-properties" xmlns:vt="http://schemas.openxmlformats.org/officeDocument/2006/docPropsVTypes">
  <Template>Rapport</Template>
  <TotalTime>156</TotalTime>
  <Pages>2</Pages>
  <Words>505</Words>
  <Characters>2778</Characters>
  <Application>Microsoft Office Word</Application>
  <DocSecurity>0</DocSecurity>
  <Lines>23</Lines>
  <Paragraphs>6</Paragraphs>
  <ScaleCrop>false</ScaleCrop>
  <Company/>
  <LinksUpToDate>false</LinksUpToDate>
  <CharactersWithSpaces>3277</CharactersWithSpaces>
  <SharedDoc>false</SharedDoc>
  <HLinks>
    <vt:vector size="198" baseType="variant">
      <vt:variant>
        <vt:i4>7798822</vt:i4>
      </vt:variant>
      <vt:variant>
        <vt:i4>195</vt:i4>
      </vt:variant>
      <vt:variant>
        <vt:i4>0</vt:i4>
      </vt:variant>
      <vt:variant>
        <vt:i4>5</vt:i4>
      </vt:variant>
      <vt:variant>
        <vt:lpwstr>http://www.wrij.nl/</vt:lpwstr>
      </vt:variant>
      <vt:variant>
        <vt:lpwstr/>
      </vt:variant>
      <vt:variant>
        <vt:i4>1769524</vt:i4>
      </vt:variant>
      <vt:variant>
        <vt:i4>188</vt:i4>
      </vt:variant>
      <vt:variant>
        <vt:i4>0</vt:i4>
      </vt:variant>
      <vt:variant>
        <vt:i4>5</vt:i4>
      </vt:variant>
      <vt:variant>
        <vt:lpwstr/>
      </vt:variant>
      <vt:variant>
        <vt:lpwstr>_Toc237957413</vt:lpwstr>
      </vt:variant>
      <vt:variant>
        <vt:i4>1769524</vt:i4>
      </vt:variant>
      <vt:variant>
        <vt:i4>182</vt:i4>
      </vt:variant>
      <vt:variant>
        <vt:i4>0</vt:i4>
      </vt:variant>
      <vt:variant>
        <vt:i4>5</vt:i4>
      </vt:variant>
      <vt:variant>
        <vt:lpwstr/>
      </vt:variant>
      <vt:variant>
        <vt:lpwstr>_Toc237957412</vt:lpwstr>
      </vt:variant>
      <vt:variant>
        <vt:i4>1769524</vt:i4>
      </vt:variant>
      <vt:variant>
        <vt:i4>176</vt:i4>
      </vt:variant>
      <vt:variant>
        <vt:i4>0</vt:i4>
      </vt:variant>
      <vt:variant>
        <vt:i4>5</vt:i4>
      </vt:variant>
      <vt:variant>
        <vt:lpwstr/>
      </vt:variant>
      <vt:variant>
        <vt:lpwstr>_Toc237957411</vt:lpwstr>
      </vt:variant>
      <vt:variant>
        <vt:i4>1769524</vt:i4>
      </vt:variant>
      <vt:variant>
        <vt:i4>170</vt:i4>
      </vt:variant>
      <vt:variant>
        <vt:i4>0</vt:i4>
      </vt:variant>
      <vt:variant>
        <vt:i4>5</vt:i4>
      </vt:variant>
      <vt:variant>
        <vt:lpwstr/>
      </vt:variant>
      <vt:variant>
        <vt:lpwstr>_Toc237957410</vt:lpwstr>
      </vt:variant>
      <vt:variant>
        <vt:i4>1703988</vt:i4>
      </vt:variant>
      <vt:variant>
        <vt:i4>164</vt:i4>
      </vt:variant>
      <vt:variant>
        <vt:i4>0</vt:i4>
      </vt:variant>
      <vt:variant>
        <vt:i4>5</vt:i4>
      </vt:variant>
      <vt:variant>
        <vt:lpwstr/>
      </vt:variant>
      <vt:variant>
        <vt:lpwstr>_Toc237957409</vt:lpwstr>
      </vt:variant>
      <vt:variant>
        <vt:i4>1703988</vt:i4>
      </vt:variant>
      <vt:variant>
        <vt:i4>158</vt:i4>
      </vt:variant>
      <vt:variant>
        <vt:i4>0</vt:i4>
      </vt:variant>
      <vt:variant>
        <vt:i4>5</vt:i4>
      </vt:variant>
      <vt:variant>
        <vt:lpwstr/>
      </vt:variant>
      <vt:variant>
        <vt:lpwstr>_Toc237957408</vt:lpwstr>
      </vt:variant>
      <vt:variant>
        <vt:i4>1703988</vt:i4>
      </vt:variant>
      <vt:variant>
        <vt:i4>152</vt:i4>
      </vt:variant>
      <vt:variant>
        <vt:i4>0</vt:i4>
      </vt:variant>
      <vt:variant>
        <vt:i4>5</vt:i4>
      </vt:variant>
      <vt:variant>
        <vt:lpwstr/>
      </vt:variant>
      <vt:variant>
        <vt:lpwstr>_Toc237957407</vt:lpwstr>
      </vt:variant>
      <vt:variant>
        <vt:i4>1703988</vt:i4>
      </vt:variant>
      <vt:variant>
        <vt:i4>146</vt:i4>
      </vt:variant>
      <vt:variant>
        <vt:i4>0</vt:i4>
      </vt:variant>
      <vt:variant>
        <vt:i4>5</vt:i4>
      </vt:variant>
      <vt:variant>
        <vt:lpwstr/>
      </vt:variant>
      <vt:variant>
        <vt:lpwstr>_Toc237957406</vt:lpwstr>
      </vt:variant>
      <vt:variant>
        <vt:i4>1703988</vt:i4>
      </vt:variant>
      <vt:variant>
        <vt:i4>140</vt:i4>
      </vt:variant>
      <vt:variant>
        <vt:i4>0</vt:i4>
      </vt:variant>
      <vt:variant>
        <vt:i4>5</vt:i4>
      </vt:variant>
      <vt:variant>
        <vt:lpwstr/>
      </vt:variant>
      <vt:variant>
        <vt:lpwstr>_Toc237957405</vt:lpwstr>
      </vt:variant>
      <vt:variant>
        <vt:i4>1703988</vt:i4>
      </vt:variant>
      <vt:variant>
        <vt:i4>134</vt:i4>
      </vt:variant>
      <vt:variant>
        <vt:i4>0</vt:i4>
      </vt:variant>
      <vt:variant>
        <vt:i4>5</vt:i4>
      </vt:variant>
      <vt:variant>
        <vt:lpwstr/>
      </vt:variant>
      <vt:variant>
        <vt:lpwstr>_Toc237957403</vt:lpwstr>
      </vt:variant>
      <vt:variant>
        <vt:i4>1703988</vt:i4>
      </vt:variant>
      <vt:variant>
        <vt:i4>128</vt:i4>
      </vt:variant>
      <vt:variant>
        <vt:i4>0</vt:i4>
      </vt:variant>
      <vt:variant>
        <vt:i4>5</vt:i4>
      </vt:variant>
      <vt:variant>
        <vt:lpwstr/>
      </vt:variant>
      <vt:variant>
        <vt:lpwstr>_Toc237957402</vt:lpwstr>
      </vt:variant>
      <vt:variant>
        <vt:i4>1703988</vt:i4>
      </vt:variant>
      <vt:variant>
        <vt:i4>122</vt:i4>
      </vt:variant>
      <vt:variant>
        <vt:i4>0</vt:i4>
      </vt:variant>
      <vt:variant>
        <vt:i4>5</vt:i4>
      </vt:variant>
      <vt:variant>
        <vt:lpwstr/>
      </vt:variant>
      <vt:variant>
        <vt:lpwstr>_Toc237957401</vt:lpwstr>
      </vt:variant>
      <vt:variant>
        <vt:i4>1703988</vt:i4>
      </vt:variant>
      <vt:variant>
        <vt:i4>116</vt:i4>
      </vt:variant>
      <vt:variant>
        <vt:i4>0</vt:i4>
      </vt:variant>
      <vt:variant>
        <vt:i4>5</vt:i4>
      </vt:variant>
      <vt:variant>
        <vt:lpwstr/>
      </vt:variant>
      <vt:variant>
        <vt:lpwstr>_Toc237957400</vt:lpwstr>
      </vt:variant>
      <vt:variant>
        <vt:i4>1245235</vt:i4>
      </vt:variant>
      <vt:variant>
        <vt:i4>110</vt:i4>
      </vt:variant>
      <vt:variant>
        <vt:i4>0</vt:i4>
      </vt:variant>
      <vt:variant>
        <vt:i4>5</vt:i4>
      </vt:variant>
      <vt:variant>
        <vt:lpwstr/>
      </vt:variant>
      <vt:variant>
        <vt:lpwstr>_Toc237957399</vt:lpwstr>
      </vt:variant>
      <vt:variant>
        <vt:i4>1245235</vt:i4>
      </vt:variant>
      <vt:variant>
        <vt:i4>104</vt:i4>
      </vt:variant>
      <vt:variant>
        <vt:i4>0</vt:i4>
      </vt:variant>
      <vt:variant>
        <vt:i4>5</vt:i4>
      </vt:variant>
      <vt:variant>
        <vt:lpwstr/>
      </vt:variant>
      <vt:variant>
        <vt:lpwstr>_Toc237957398</vt:lpwstr>
      </vt:variant>
      <vt:variant>
        <vt:i4>1245235</vt:i4>
      </vt:variant>
      <vt:variant>
        <vt:i4>98</vt:i4>
      </vt:variant>
      <vt:variant>
        <vt:i4>0</vt:i4>
      </vt:variant>
      <vt:variant>
        <vt:i4>5</vt:i4>
      </vt:variant>
      <vt:variant>
        <vt:lpwstr/>
      </vt:variant>
      <vt:variant>
        <vt:lpwstr>_Toc237957397</vt:lpwstr>
      </vt:variant>
      <vt:variant>
        <vt:i4>1245235</vt:i4>
      </vt:variant>
      <vt:variant>
        <vt:i4>92</vt:i4>
      </vt:variant>
      <vt:variant>
        <vt:i4>0</vt:i4>
      </vt:variant>
      <vt:variant>
        <vt:i4>5</vt:i4>
      </vt:variant>
      <vt:variant>
        <vt:lpwstr/>
      </vt:variant>
      <vt:variant>
        <vt:lpwstr>_Toc237957396</vt:lpwstr>
      </vt:variant>
      <vt:variant>
        <vt:i4>1245235</vt:i4>
      </vt:variant>
      <vt:variant>
        <vt:i4>86</vt:i4>
      </vt:variant>
      <vt:variant>
        <vt:i4>0</vt:i4>
      </vt:variant>
      <vt:variant>
        <vt:i4>5</vt:i4>
      </vt:variant>
      <vt:variant>
        <vt:lpwstr/>
      </vt:variant>
      <vt:variant>
        <vt:lpwstr>_Toc237957395</vt:lpwstr>
      </vt:variant>
      <vt:variant>
        <vt:i4>1245235</vt:i4>
      </vt:variant>
      <vt:variant>
        <vt:i4>80</vt:i4>
      </vt:variant>
      <vt:variant>
        <vt:i4>0</vt:i4>
      </vt:variant>
      <vt:variant>
        <vt:i4>5</vt:i4>
      </vt:variant>
      <vt:variant>
        <vt:lpwstr/>
      </vt:variant>
      <vt:variant>
        <vt:lpwstr>_Toc237957394</vt:lpwstr>
      </vt:variant>
      <vt:variant>
        <vt:i4>1245235</vt:i4>
      </vt:variant>
      <vt:variant>
        <vt:i4>74</vt:i4>
      </vt:variant>
      <vt:variant>
        <vt:i4>0</vt:i4>
      </vt:variant>
      <vt:variant>
        <vt:i4>5</vt:i4>
      </vt:variant>
      <vt:variant>
        <vt:lpwstr/>
      </vt:variant>
      <vt:variant>
        <vt:lpwstr>_Toc237957393</vt:lpwstr>
      </vt:variant>
      <vt:variant>
        <vt:i4>1245235</vt:i4>
      </vt:variant>
      <vt:variant>
        <vt:i4>68</vt:i4>
      </vt:variant>
      <vt:variant>
        <vt:i4>0</vt:i4>
      </vt:variant>
      <vt:variant>
        <vt:i4>5</vt:i4>
      </vt:variant>
      <vt:variant>
        <vt:lpwstr/>
      </vt:variant>
      <vt:variant>
        <vt:lpwstr>_Toc237957392</vt:lpwstr>
      </vt:variant>
      <vt:variant>
        <vt:i4>1245235</vt:i4>
      </vt:variant>
      <vt:variant>
        <vt:i4>62</vt:i4>
      </vt:variant>
      <vt:variant>
        <vt:i4>0</vt:i4>
      </vt:variant>
      <vt:variant>
        <vt:i4>5</vt:i4>
      </vt:variant>
      <vt:variant>
        <vt:lpwstr/>
      </vt:variant>
      <vt:variant>
        <vt:lpwstr>_Toc237957391</vt:lpwstr>
      </vt:variant>
      <vt:variant>
        <vt:i4>1245235</vt:i4>
      </vt:variant>
      <vt:variant>
        <vt:i4>56</vt:i4>
      </vt:variant>
      <vt:variant>
        <vt:i4>0</vt:i4>
      </vt:variant>
      <vt:variant>
        <vt:i4>5</vt:i4>
      </vt:variant>
      <vt:variant>
        <vt:lpwstr/>
      </vt:variant>
      <vt:variant>
        <vt:lpwstr>_Toc237957390</vt:lpwstr>
      </vt:variant>
      <vt:variant>
        <vt:i4>1179699</vt:i4>
      </vt:variant>
      <vt:variant>
        <vt:i4>50</vt:i4>
      </vt:variant>
      <vt:variant>
        <vt:i4>0</vt:i4>
      </vt:variant>
      <vt:variant>
        <vt:i4>5</vt:i4>
      </vt:variant>
      <vt:variant>
        <vt:lpwstr/>
      </vt:variant>
      <vt:variant>
        <vt:lpwstr>_Toc237957389</vt:lpwstr>
      </vt:variant>
      <vt:variant>
        <vt:i4>1179699</vt:i4>
      </vt:variant>
      <vt:variant>
        <vt:i4>44</vt:i4>
      </vt:variant>
      <vt:variant>
        <vt:i4>0</vt:i4>
      </vt:variant>
      <vt:variant>
        <vt:i4>5</vt:i4>
      </vt:variant>
      <vt:variant>
        <vt:lpwstr/>
      </vt:variant>
      <vt:variant>
        <vt:lpwstr>_Toc237957388</vt:lpwstr>
      </vt:variant>
      <vt:variant>
        <vt:i4>1179699</vt:i4>
      </vt:variant>
      <vt:variant>
        <vt:i4>38</vt:i4>
      </vt:variant>
      <vt:variant>
        <vt:i4>0</vt:i4>
      </vt:variant>
      <vt:variant>
        <vt:i4>5</vt:i4>
      </vt:variant>
      <vt:variant>
        <vt:lpwstr/>
      </vt:variant>
      <vt:variant>
        <vt:lpwstr>_Toc237957387</vt:lpwstr>
      </vt:variant>
      <vt:variant>
        <vt:i4>1179699</vt:i4>
      </vt:variant>
      <vt:variant>
        <vt:i4>32</vt:i4>
      </vt:variant>
      <vt:variant>
        <vt:i4>0</vt:i4>
      </vt:variant>
      <vt:variant>
        <vt:i4>5</vt:i4>
      </vt:variant>
      <vt:variant>
        <vt:lpwstr/>
      </vt:variant>
      <vt:variant>
        <vt:lpwstr>_Toc237957386</vt:lpwstr>
      </vt:variant>
      <vt:variant>
        <vt:i4>1179699</vt:i4>
      </vt:variant>
      <vt:variant>
        <vt:i4>26</vt:i4>
      </vt:variant>
      <vt:variant>
        <vt:i4>0</vt:i4>
      </vt:variant>
      <vt:variant>
        <vt:i4>5</vt:i4>
      </vt:variant>
      <vt:variant>
        <vt:lpwstr/>
      </vt:variant>
      <vt:variant>
        <vt:lpwstr>_Toc237957385</vt:lpwstr>
      </vt:variant>
      <vt:variant>
        <vt:i4>1179699</vt:i4>
      </vt:variant>
      <vt:variant>
        <vt:i4>20</vt:i4>
      </vt:variant>
      <vt:variant>
        <vt:i4>0</vt:i4>
      </vt:variant>
      <vt:variant>
        <vt:i4>5</vt:i4>
      </vt:variant>
      <vt:variant>
        <vt:lpwstr/>
      </vt:variant>
      <vt:variant>
        <vt:lpwstr>_Toc237957384</vt:lpwstr>
      </vt:variant>
      <vt:variant>
        <vt:i4>1179699</vt:i4>
      </vt:variant>
      <vt:variant>
        <vt:i4>14</vt:i4>
      </vt:variant>
      <vt:variant>
        <vt:i4>0</vt:i4>
      </vt:variant>
      <vt:variant>
        <vt:i4>5</vt:i4>
      </vt:variant>
      <vt:variant>
        <vt:lpwstr/>
      </vt:variant>
      <vt:variant>
        <vt:lpwstr>_Toc237957383</vt:lpwstr>
      </vt:variant>
      <vt:variant>
        <vt:i4>1179699</vt:i4>
      </vt:variant>
      <vt:variant>
        <vt:i4>8</vt:i4>
      </vt:variant>
      <vt:variant>
        <vt:i4>0</vt:i4>
      </vt:variant>
      <vt:variant>
        <vt:i4>5</vt:i4>
      </vt:variant>
      <vt:variant>
        <vt:lpwstr/>
      </vt:variant>
      <vt:variant>
        <vt:lpwstr>_Toc237957382</vt:lpwstr>
      </vt:variant>
      <vt:variant>
        <vt:i4>1179699</vt:i4>
      </vt:variant>
      <vt:variant>
        <vt:i4>2</vt:i4>
      </vt:variant>
      <vt:variant>
        <vt:i4>0</vt:i4>
      </vt:variant>
      <vt:variant>
        <vt:i4>5</vt:i4>
      </vt:variant>
      <vt:variant>
        <vt:lpwstr/>
      </vt:variant>
      <vt:variant>
        <vt:lpwstr>_Toc237957381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Christien Veenstra-Huisman</dc:creator>
  <cp:keywords/>
  <dc:description/>
  <cp:lastModifiedBy>Srdjan Timotijevic</cp:lastModifiedBy>
  <cp:revision>1874</cp:revision>
  <dcterms:created xsi:type="dcterms:W3CDTF">2026-08-01T14:23:00Z</dcterms:created>
  <dcterms:modified xsi:type="dcterms:W3CDTF">2026-08-21T09:04:00Z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96073f-b9f1-4950-8043-7e7623cafde1_Enabled">
    <vt:lpwstr>true</vt:lpwstr>
  </property>
  <property fmtid="{D5CDD505-2E9C-101B-9397-08002B2CF9AE}" pid="3" name="MSIP_Label_6b96073f-b9f1-4950-8043-7e7623cafde1_SetDate">
    <vt:lpwstr>2023-10-31T13:07:24Z</vt:lpwstr>
  </property>
  <property fmtid="{D5CDD505-2E9C-101B-9397-08002B2CF9AE}" pid="4" name="MSIP_Label_6b96073f-b9f1-4950-8043-7e7623cafde1_Method">
    <vt:lpwstr>Privileged</vt:lpwstr>
  </property>
  <property fmtid="{D5CDD505-2E9C-101B-9397-08002B2CF9AE}" pid="5" name="MSIP_Label_6b96073f-b9f1-4950-8043-7e7623cafde1_Name">
    <vt:lpwstr>Public</vt:lpwstr>
  </property>
  <property fmtid="{D5CDD505-2E9C-101B-9397-08002B2CF9AE}" pid="6" name="MSIP_Label_6b96073f-b9f1-4950-8043-7e7623cafde1_SiteId">
    <vt:lpwstr>7f90057d-3ea0-46fe-b07c-e0568627081b</vt:lpwstr>
  </property>
  <property fmtid="{D5CDD505-2E9C-101B-9397-08002B2CF9AE}" pid="7" name="MSIP_Label_6b96073f-b9f1-4950-8043-7e7623cafde1_ActionId">
    <vt:lpwstr>c6444416-5721-4e6b-8467-d4b7751ba4c7</vt:lpwstr>
  </property>
  <property fmtid="{D5CDD505-2E9C-101B-9397-08002B2CF9AE}" pid="8" name="MSIP_Label_6b96073f-b9f1-4950-8043-7e7623cafde1_ContentBits">
    <vt:lpwstr>0</vt:lpwstr>
  </property>
  <property fmtid="{D5CDD505-2E9C-101B-9397-08002B2CF9AE}" pid="9" name="ContentTypeId">
    <vt:lpwstr>0x010100BE40975F0EF4F1409AD0347248434DAB</vt:lpwstr>
  </property>
  <property fmtid="{D5CDD505-2E9C-101B-9397-08002B2CF9AE}" pid="10" name="_dlc_DocIdItemGuid">
    <vt:lpwstr>bf5ba032-761a-495b-a84b-bf9610989759</vt:lpwstr>
  </property>
  <property fmtid="{D5CDD505-2E9C-101B-9397-08002B2CF9AE}" pid="11" name="TemplafyTenantId">
    <vt:lpwstr>wrij</vt:lpwstr>
  </property>
  <property fmtid="{D5CDD505-2E9C-101B-9397-08002B2CF9AE}" pid="12" name="TemplafyTemplateId">
    <vt:lpwstr>637425157782416017</vt:lpwstr>
  </property>
  <property fmtid="{D5CDD505-2E9C-101B-9397-08002B2CF9AE}" pid="13" name="TemplafyUserProfileId">
    <vt:lpwstr>637952026698351857</vt:lpwstr>
  </property>
  <property fmtid="{D5CDD505-2E9C-101B-9397-08002B2CF9AE}" pid="14" name="TemplafyFromBlank">
    <vt:bool>false</vt:bool>
  </property>
  <property fmtid="{D5CDD505-2E9C-101B-9397-08002B2CF9AE}" pid="15" name="Bestandstype">
    <vt:lpwstr>Eindproduct concept</vt:lpwstr>
  </property>
  <property fmtid="{D5CDD505-2E9C-101B-9397-08002B2CF9AE}" pid="16" name="DocumentSetDescription">
    <vt:lpwstr/>
  </property>
  <property fmtid="{D5CDD505-2E9C-101B-9397-08002B2CF9AE}" pid="17" name="_ExtendedDescription">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TaxCatchAll">
    <vt:lpwstr/>
  </property>
  <property fmtid="{D5CDD505-2E9C-101B-9397-08002B2CF9AE}" pid="21" name="MSIP_Label_94e10cf3-08c0-4e1a-b101-2272cca9b095_Enabled">
    <vt:lpwstr>true</vt:lpwstr>
  </property>
  <property fmtid="{D5CDD505-2E9C-101B-9397-08002B2CF9AE}" pid="22" name="MSIP_Label_94e10cf3-08c0-4e1a-b101-2272cca9b095_SetDate">
    <vt:lpwstr>2026-07-30T08:23:37Z</vt:lpwstr>
  </property>
  <property fmtid="{D5CDD505-2E9C-101B-9397-08002B2CF9AE}" pid="23" name="MSIP_Label_94e10cf3-08c0-4e1a-b101-2272cca9b095_Method">
    <vt:lpwstr>Standard</vt:lpwstr>
  </property>
  <property fmtid="{D5CDD505-2E9C-101B-9397-08002B2CF9AE}" pid="24" name="MSIP_Label_94e10cf3-08c0-4e1a-b101-2272cca9b095_Name">
    <vt:lpwstr>Algemeen</vt:lpwstr>
  </property>
  <property fmtid="{D5CDD505-2E9C-101B-9397-08002B2CF9AE}" pid="25" name="MSIP_Label_94e10cf3-08c0-4e1a-b101-2272cca9b095_SiteId">
    <vt:lpwstr>f4c79725-712d-4b7c-8e37-46a2130fd214</vt:lpwstr>
  </property>
  <property fmtid="{D5CDD505-2E9C-101B-9397-08002B2CF9AE}" pid="26" name="MSIP_Label_94e10cf3-08c0-4e1a-b101-2272cca9b095_ActionId">
    <vt:lpwstr>af11deb1-87d4-4042-9bc6-64844cd396e1</vt:lpwstr>
  </property>
  <property fmtid="{D5CDD505-2E9C-101B-9397-08002B2CF9AE}" pid="27" name="MSIP_Label_94e10cf3-08c0-4e1a-b101-2272cca9b095_ContentBits">
    <vt:lpwstr>0</vt:lpwstr>
  </property>
  <property fmtid="{D5CDD505-2E9C-101B-9397-08002B2CF9AE}" pid="28" name="MSIP_Label_94e10cf3-08c0-4e1a-b101-2272cca9b095_Tag">
    <vt:lpwstr>10, 3, 0, 2</vt:lpwstr>
  </property>
  <property fmtid="{D5CDD505-2E9C-101B-9397-08002B2CF9AE}" pid="29" name="xd_Signature">
    <vt:bool>false</vt:bool>
  </property>
  <property fmtid="{D5CDD505-2E9C-101B-9397-08002B2CF9AE}" pid="30" name="Projectfase">
    <vt:lpwstr/>
  </property>
  <property fmtid="{D5CDD505-2E9C-101B-9397-08002B2CF9AE}" pid="31" name="xd_ProgID">
    <vt:lpwstr/>
  </property>
  <property fmtid="{D5CDD505-2E9C-101B-9397-08002B2CF9AE}" pid="32" name="ComplianceAssetId">
    <vt:lpwstr/>
  </property>
  <property fmtid="{D5CDD505-2E9C-101B-9397-08002B2CF9AE}" pid="33" name="TemplateUrl">
    <vt:lpwstr/>
  </property>
  <property fmtid="{D5CDD505-2E9C-101B-9397-08002B2CF9AE}" pid="34" name="TriggerFlowInfo">
    <vt:lpwstr/>
  </property>
  <property fmtid="{D5CDD505-2E9C-101B-9397-08002B2CF9AE}" pid="35" name="Projectrol">
    <vt:lpwstr/>
  </property>
  <property fmtid="{D5CDD505-2E9C-101B-9397-08002B2CF9AE}" pid="36" name="Archiefwaardig">
    <vt:bool>false</vt:bool>
  </property>
  <property fmtid="{D5CDD505-2E9C-101B-9397-08002B2CF9AE}" pid="37" name="docLang">
    <vt:lpwstr>nl</vt:lpwstr>
  </property>
</Properties>
</file>