
<file path=[Content_Types].xml><?xml version="1.0" encoding="utf-8"?>
<Types xmlns="http://schemas.openxmlformats.org/package/2006/content-types">
  <Default Extension="jpeg" ContentType="image/jpeg"/>
  <Default Extension="odttf" ContentType="application/vnd.openxmlformats-officedocument.obfuscatedFont"/>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elraster"/>
        <w:tblpPr w:leftFromText="142" w:rightFromText="142" w:vertAnchor="page" w:horzAnchor="page" w:tblpX="1135" w:tblpY="14006"/>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9628"/>
      </w:tblGrid>
      <w:tr w:rsidR="00016BA2" w14:paraId="4D13AA83" w14:textId="77777777" w:rsidTr="002127DC">
        <w:tc>
          <w:tcPr>
            <w:tcW w:w="9628" w:type="dxa"/>
          </w:tcPr>
          <w:p w14:paraId="7D053D75" w14:textId="726801C8" w:rsidR="00016BA2" w:rsidRDefault="004433D9" w:rsidP="002127DC">
            <w:pPr>
              <w:pStyle w:val="Titel"/>
              <w:rPr>
                <w:rFonts w:hint="eastAsia"/>
              </w:rPr>
            </w:pPr>
            <w:sdt>
              <w:sdtPr>
                <w:alias w:val="Onderwerp"/>
                <w:tag w:val="onderwerp"/>
                <w:id w:val="-182987028"/>
                <w:placeholder>
                  <w:docPart w:val="0D90A9391C50440EB4D87933D6A91692"/>
                </w:placeholder>
                <w:dataBinding w:prefixMappings="xmlns:ns0='VRG Word templates input' " w:xpath="/ns0:VRG[1]/ns0:Aanbesteding[1]/ns0:VRG_Input[1]/ns0:Onderwerp[1]" w:storeItemID="{B61C828C-44D4-48B2-B145-BF546BF6CC1B}"/>
                <w:text/>
              </w:sdtPr>
              <w:sdtEndPr/>
              <w:sdtContent>
                <w:r w:rsidR="00B64FDF">
                  <w:t>Potentieelanalyse</w:t>
                </w:r>
                <w:r w:rsidR="00225A3B">
                  <w:t xml:space="preserve"> (Persoonlijkheidsprofielen)</w:t>
                </w:r>
              </w:sdtContent>
            </w:sdt>
          </w:p>
        </w:tc>
      </w:tr>
    </w:tbl>
    <w:tbl>
      <w:tblPr>
        <w:tblStyle w:val="Tabelraster"/>
        <w:tblpPr w:leftFromText="142" w:rightFromText="142" w:vertAnchor="page" w:horzAnchor="page" w:tblpX="1135" w:tblpY="15140"/>
        <w:tblOverlap w:val="nev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1696"/>
        <w:gridCol w:w="6096"/>
      </w:tblGrid>
      <w:tr w:rsidR="002127DC" w14:paraId="62C9A700" w14:textId="77777777" w:rsidTr="00AE0BC2">
        <w:trPr>
          <w:cantSplit/>
          <w:trHeight w:val="170"/>
        </w:trPr>
        <w:tc>
          <w:tcPr>
            <w:tcW w:w="1696" w:type="dxa"/>
          </w:tcPr>
          <w:p w14:paraId="0A03C340" w14:textId="77777777" w:rsidR="002127DC" w:rsidRDefault="002127DC" w:rsidP="00AE0BC2">
            <w:pPr>
              <w:pStyle w:val="Tabeltekst"/>
            </w:pPr>
            <w:r>
              <w:t>Datum</w:t>
            </w:r>
          </w:p>
        </w:tc>
        <w:tc>
          <w:tcPr>
            <w:tcW w:w="6096" w:type="dxa"/>
          </w:tcPr>
          <w:p w14:paraId="4D6625EC" w14:textId="3F64A8BD" w:rsidR="002127DC" w:rsidRDefault="00D03BF0" w:rsidP="00AE0BC2">
            <w:pPr>
              <w:pStyle w:val="Tabeltekst"/>
            </w:pPr>
            <w:r>
              <w:t>25 a</w:t>
            </w:r>
            <w:r w:rsidR="00A73C79">
              <w:t>ugustus 2026</w:t>
            </w:r>
          </w:p>
        </w:tc>
      </w:tr>
    </w:tbl>
    <w:p w14:paraId="6D1883CA" w14:textId="34FBE232" w:rsidR="003B64F4" w:rsidRDefault="00120E90">
      <w:pPr>
        <w:spacing w:after="160" w:line="259" w:lineRule="auto"/>
      </w:pPr>
      <w:r>
        <w:rPr>
          <w:noProof/>
        </w:rPr>
        <w:drawing>
          <wp:anchor distT="0" distB="0" distL="114300" distR="114300" simplePos="0" relativeHeight="251658240" behindDoc="1" locked="0" layoutInCell="1" allowOverlap="1" wp14:anchorId="7CB5098A" wp14:editId="31772706">
            <wp:simplePos x="0" y="0"/>
            <wp:positionH relativeFrom="page">
              <wp:posOffset>16510</wp:posOffset>
            </wp:positionH>
            <wp:positionV relativeFrom="paragraph">
              <wp:posOffset>0</wp:posOffset>
            </wp:positionV>
            <wp:extent cx="7543800" cy="5087620"/>
            <wp:effectExtent l="0" t="0" r="0" b="0"/>
            <wp:wrapTight wrapText="bothSides">
              <wp:wrapPolygon edited="0">
                <wp:start x="0" y="0"/>
                <wp:lineTo x="0" y="21514"/>
                <wp:lineTo x="21545" y="21514"/>
                <wp:lineTo x="21545" y="0"/>
                <wp:lineTo x="0" y="0"/>
              </wp:wrapPolygon>
            </wp:wrapTight>
            <wp:docPr id="1586331706" name="Afbeelding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7543800" cy="5087620"/>
                    </a:xfrm>
                    <a:prstGeom prst="rect">
                      <a:avLst/>
                    </a:prstGeom>
                    <a:noFill/>
                    <a:ln>
                      <a:noFill/>
                    </a:ln>
                  </pic:spPr>
                </pic:pic>
              </a:graphicData>
            </a:graphic>
            <wp14:sizeRelH relativeFrom="margin">
              <wp14:pctWidth>0</wp14:pctWidth>
            </wp14:sizeRelH>
            <wp14:sizeRelV relativeFrom="margin">
              <wp14:pctHeight>0</wp14:pctHeight>
            </wp14:sizeRelV>
          </wp:anchor>
        </w:drawing>
      </w:r>
    </w:p>
    <w:tbl>
      <w:tblPr>
        <w:tblStyle w:val="Tabelraster"/>
        <w:tblpPr w:leftFromText="142" w:rightFromText="142" w:vertAnchor="page" w:horzAnchor="margin" w:tblpY="10846"/>
        <w:tblW w:w="9639" w:type="dxa"/>
        <w:tblCellMar>
          <w:left w:w="0" w:type="dxa"/>
          <w:right w:w="0" w:type="dxa"/>
        </w:tblCellMar>
        <w:tblLook w:val="04A0" w:firstRow="1" w:lastRow="0" w:firstColumn="1" w:lastColumn="0" w:noHBand="0" w:noVBand="1"/>
      </w:tblPr>
      <w:tblGrid>
        <w:gridCol w:w="9639"/>
      </w:tblGrid>
      <w:tr w:rsidR="002667B4" w14:paraId="5FB6CA36" w14:textId="77777777" w:rsidTr="00D93E32">
        <w:tc>
          <w:tcPr>
            <w:tcW w:w="9639" w:type="dxa"/>
            <w:tcBorders>
              <w:top w:val="nil"/>
              <w:left w:val="nil"/>
              <w:bottom w:val="nil"/>
              <w:right w:val="nil"/>
            </w:tcBorders>
          </w:tcPr>
          <w:p w14:paraId="6084BF96" w14:textId="77777777" w:rsidR="002667B4" w:rsidRPr="00F955AB" w:rsidRDefault="002667B4" w:rsidP="00D93E32">
            <w:pPr>
              <w:pStyle w:val="Kopvoorblad"/>
              <w:framePr w:hSpace="0" w:wrap="auto" w:vAnchor="margin" w:hAnchor="text" w:xAlign="left" w:yAlign="inline"/>
              <w:suppressOverlap w:val="0"/>
            </w:pPr>
            <w:r>
              <w:t>Marktconsultatie</w:t>
            </w:r>
          </w:p>
        </w:tc>
      </w:tr>
    </w:tbl>
    <w:p w14:paraId="027868F7" w14:textId="77777777" w:rsidR="007265E6" w:rsidRDefault="007265E6">
      <w:pPr>
        <w:spacing w:after="160" w:line="259" w:lineRule="auto"/>
      </w:pPr>
      <w:r>
        <w:br w:type="page"/>
      </w:r>
    </w:p>
    <w:p w14:paraId="605F7C0F" w14:textId="77777777" w:rsidR="00AE0342" w:rsidRDefault="00006B23" w:rsidP="00AE0342">
      <w:pPr>
        <w:pStyle w:val="Inhoudsopgave"/>
      </w:pPr>
      <w:r w:rsidRPr="00067ED7">
        <w:lastRenderedPageBreak/>
        <w:t>Inhoudsopgave</w:t>
      </w:r>
    </w:p>
    <w:p w14:paraId="2B4C9FC5" w14:textId="049AFE50" w:rsidR="00260AA4" w:rsidRDefault="00AE0342">
      <w:pPr>
        <w:pStyle w:val="Inhopg1"/>
        <w:rPr>
          <w:rFonts w:asciiTheme="minorHAnsi" w:eastAsiaTheme="minorEastAsia" w:hAnsiTheme="minorHAnsi" w:cstheme="minorBidi"/>
          <w:b w:val="0"/>
          <w:bCs w:val="0"/>
          <w:iCs w:val="0"/>
          <w:noProof/>
          <w:color w:val="auto"/>
          <w:kern w:val="2"/>
          <w:sz w:val="24"/>
          <w:lang w:eastAsia="nl-NL"/>
          <w14:ligatures w14:val="standardContextual"/>
        </w:rPr>
      </w:pPr>
      <w:r>
        <w:fldChar w:fldCharType="begin"/>
      </w:r>
      <w:r>
        <w:instrText xml:space="preserve"> TOC \o "1-3" \h \z \u </w:instrText>
      </w:r>
      <w:r>
        <w:fldChar w:fldCharType="separate"/>
      </w:r>
      <w:hyperlink w:anchor="_Toc238563549" w:history="1">
        <w:r w:rsidR="00260AA4" w:rsidRPr="007C07BE">
          <w:rPr>
            <w:rStyle w:val="Hyperlink"/>
            <w:noProof/>
          </w:rPr>
          <w:t>1</w:t>
        </w:r>
        <w:r w:rsidR="00260AA4">
          <w:rPr>
            <w:rFonts w:asciiTheme="minorHAnsi" w:eastAsiaTheme="minorEastAsia" w:hAnsiTheme="minorHAnsi" w:cstheme="minorBidi"/>
            <w:b w:val="0"/>
            <w:bCs w:val="0"/>
            <w:iCs w:val="0"/>
            <w:noProof/>
            <w:color w:val="auto"/>
            <w:kern w:val="2"/>
            <w:sz w:val="24"/>
            <w:lang w:eastAsia="nl-NL"/>
            <w14:ligatures w14:val="standardContextual"/>
          </w:rPr>
          <w:tab/>
        </w:r>
        <w:r w:rsidR="00260AA4" w:rsidRPr="007C07BE">
          <w:rPr>
            <w:rStyle w:val="Hyperlink"/>
            <w:noProof/>
          </w:rPr>
          <w:t>Marktconsultatie voor de dienst van Potentieelanalyse (Persoonlijkheidsprofielen</w:t>
        </w:r>
        <w:r w:rsidR="00260AA4">
          <w:rPr>
            <w:rStyle w:val="Hyperlink"/>
            <w:noProof/>
          </w:rPr>
          <w:t>)</w:t>
        </w:r>
        <w:r w:rsidR="00260AA4">
          <w:rPr>
            <w:noProof/>
            <w:webHidden/>
          </w:rPr>
          <w:fldChar w:fldCharType="begin"/>
        </w:r>
        <w:r w:rsidR="00260AA4">
          <w:rPr>
            <w:noProof/>
            <w:webHidden/>
          </w:rPr>
          <w:instrText xml:space="preserve"> PAGEREF _Toc238563549 \h </w:instrText>
        </w:r>
        <w:r w:rsidR="00260AA4">
          <w:rPr>
            <w:noProof/>
            <w:webHidden/>
          </w:rPr>
        </w:r>
        <w:r w:rsidR="00260AA4">
          <w:rPr>
            <w:noProof/>
            <w:webHidden/>
          </w:rPr>
          <w:fldChar w:fldCharType="separate"/>
        </w:r>
        <w:r w:rsidR="00260AA4">
          <w:rPr>
            <w:noProof/>
            <w:webHidden/>
          </w:rPr>
          <w:t>3</w:t>
        </w:r>
        <w:r w:rsidR="00260AA4">
          <w:rPr>
            <w:noProof/>
            <w:webHidden/>
          </w:rPr>
          <w:fldChar w:fldCharType="end"/>
        </w:r>
      </w:hyperlink>
    </w:p>
    <w:p w14:paraId="359A00B0" w14:textId="688B7A3C" w:rsidR="00260AA4" w:rsidRDefault="00260AA4">
      <w:pPr>
        <w:pStyle w:val="Inhopg1"/>
        <w:rPr>
          <w:rFonts w:asciiTheme="minorHAnsi" w:eastAsiaTheme="minorEastAsia" w:hAnsiTheme="minorHAnsi" w:cstheme="minorBidi"/>
          <w:b w:val="0"/>
          <w:bCs w:val="0"/>
          <w:iCs w:val="0"/>
          <w:noProof/>
          <w:color w:val="auto"/>
          <w:kern w:val="2"/>
          <w:sz w:val="24"/>
          <w:lang w:eastAsia="nl-NL"/>
          <w14:ligatures w14:val="standardContextual"/>
        </w:rPr>
      </w:pPr>
      <w:hyperlink w:anchor="_Toc238563550" w:history="1">
        <w:r w:rsidRPr="007C07BE">
          <w:rPr>
            <w:rStyle w:val="Hyperlink"/>
            <w:noProof/>
          </w:rPr>
          <w:t>2</w:t>
        </w:r>
        <w:r>
          <w:rPr>
            <w:rFonts w:asciiTheme="minorHAnsi" w:eastAsiaTheme="minorEastAsia" w:hAnsiTheme="minorHAnsi" w:cstheme="minorBidi"/>
            <w:b w:val="0"/>
            <w:bCs w:val="0"/>
            <w:iCs w:val="0"/>
            <w:noProof/>
            <w:color w:val="auto"/>
            <w:kern w:val="2"/>
            <w:sz w:val="24"/>
            <w:lang w:eastAsia="nl-NL"/>
            <w14:ligatures w14:val="standardContextual"/>
          </w:rPr>
          <w:tab/>
        </w:r>
        <w:r w:rsidRPr="007C07BE">
          <w:rPr>
            <w:rStyle w:val="Hyperlink"/>
            <w:noProof/>
          </w:rPr>
          <w:t>Inleiding</w:t>
        </w:r>
        <w:r>
          <w:rPr>
            <w:noProof/>
            <w:webHidden/>
          </w:rPr>
          <w:tab/>
        </w:r>
        <w:r>
          <w:rPr>
            <w:noProof/>
            <w:webHidden/>
          </w:rPr>
          <w:fldChar w:fldCharType="begin"/>
        </w:r>
        <w:r>
          <w:rPr>
            <w:noProof/>
            <w:webHidden/>
          </w:rPr>
          <w:instrText xml:space="preserve"> PAGEREF _Toc238563550 \h </w:instrText>
        </w:r>
        <w:r>
          <w:rPr>
            <w:noProof/>
            <w:webHidden/>
          </w:rPr>
        </w:r>
        <w:r>
          <w:rPr>
            <w:noProof/>
            <w:webHidden/>
          </w:rPr>
          <w:fldChar w:fldCharType="separate"/>
        </w:r>
        <w:r>
          <w:rPr>
            <w:noProof/>
            <w:webHidden/>
          </w:rPr>
          <w:t>4</w:t>
        </w:r>
        <w:r>
          <w:rPr>
            <w:noProof/>
            <w:webHidden/>
          </w:rPr>
          <w:fldChar w:fldCharType="end"/>
        </w:r>
      </w:hyperlink>
    </w:p>
    <w:p w14:paraId="70193BA6" w14:textId="45ACD736" w:rsidR="00260AA4" w:rsidRDefault="00260AA4">
      <w:pPr>
        <w:pStyle w:val="Inhopg2"/>
        <w:rPr>
          <w:rFonts w:asciiTheme="minorHAnsi" w:eastAsiaTheme="minorEastAsia" w:hAnsiTheme="minorHAnsi" w:cstheme="minorBidi"/>
          <w:bCs w:val="0"/>
          <w:noProof/>
          <w:kern w:val="2"/>
          <w:sz w:val="24"/>
          <w:szCs w:val="24"/>
          <w:lang w:eastAsia="nl-NL"/>
          <w14:ligatures w14:val="standardContextual"/>
        </w:rPr>
      </w:pPr>
      <w:hyperlink w:anchor="_Toc238563551" w:history="1">
        <w:r w:rsidRPr="007C07BE">
          <w:rPr>
            <w:rStyle w:val="Hyperlink"/>
            <w:noProof/>
          </w:rPr>
          <w:t>2.1</w:t>
        </w:r>
        <w:r>
          <w:rPr>
            <w:rFonts w:asciiTheme="minorHAnsi" w:eastAsiaTheme="minorEastAsia" w:hAnsiTheme="minorHAnsi" w:cstheme="minorBidi"/>
            <w:bCs w:val="0"/>
            <w:noProof/>
            <w:kern w:val="2"/>
            <w:sz w:val="24"/>
            <w:szCs w:val="24"/>
            <w:lang w:eastAsia="nl-NL"/>
            <w14:ligatures w14:val="standardContextual"/>
          </w:rPr>
          <w:tab/>
        </w:r>
        <w:r w:rsidRPr="007C07BE">
          <w:rPr>
            <w:rStyle w:val="Hyperlink"/>
            <w:noProof/>
          </w:rPr>
          <w:t>Aanleiding en scope van de aan te besteden onderdelen</w:t>
        </w:r>
        <w:r>
          <w:rPr>
            <w:noProof/>
            <w:webHidden/>
          </w:rPr>
          <w:tab/>
        </w:r>
        <w:r>
          <w:rPr>
            <w:noProof/>
            <w:webHidden/>
          </w:rPr>
          <w:fldChar w:fldCharType="begin"/>
        </w:r>
        <w:r>
          <w:rPr>
            <w:noProof/>
            <w:webHidden/>
          </w:rPr>
          <w:instrText xml:space="preserve"> PAGEREF _Toc238563551 \h </w:instrText>
        </w:r>
        <w:r>
          <w:rPr>
            <w:noProof/>
            <w:webHidden/>
          </w:rPr>
        </w:r>
        <w:r>
          <w:rPr>
            <w:noProof/>
            <w:webHidden/>
          </w:rPr>
          <w:fldChar w:fldCharType="separate"/>
        </w:r>
        <w:r>
          <w:rPr>
            <w:noProof/>
            <w:webHidden/>
          </w:rPr>
          <w:t>4</w:t>
        </w:r>
        <w:r>
          <w:rPr>
            <w:noProof/>
            <w:webHidden/>
          </w:rPr>
          <w:fldChar w:fldCharType="end"/>
        </w:r>
      </w:hyperlink>
    </w:p>
    <w:p w14:paraId="131235BC" w14:textId="489617A8" w:rsidR="00260AA4" w:rsidRDefault="00260AA4">
      <w:pPr>
        <w:pStyle w:val="Inhopg3"/>
        <w:rPr>
          <w:rFonts w:asciiTheme="minorHAnsi" w:eastAsiaTheme="minorEastAsia" w:hAnsiTheme="minorHAnsi" w:cstheme="minorBidi"/>
          <w:noProof/>
          <w:color w:val="auto"/>
          <w:kern w:val="2"/>
          <w:sz w:val="24"/>
          <w:szCs w:val="24"/>
          <w:lang w:eastAsia="nl-NL"/>
          <w14:ligatures w14:val="standardContextual"/>
        </w:rPr>
      </w:pPr>
      <w:hyperlink w:anchor="_Toc238563552" w:history="1">
        <w:r w:rsidRPr="007C07BE">
          <w:rPr>
            <w:rStyle w:val="Hyperlink"/>
            <w:noProof/>
          </w:rPr>
          <w:t>2.1.1</w:t>
        </w:r>
        <w:r>
          <w:rPr>
            <w:rFonts w:asciiTheme="minorHAnsi" w:eastAsiaTheme="minorEastAsia" w:hAnsiTheme="minorHAnsi" w:cstheme="minorBidi"/>
            <w:noProof/>
            <w:color w:val="auto"/>
            <w:kern w:val="2"/>
            <w:sz w:val="24"/>
            <w:szCs w:val="24"/>
            <w:lang w:eastAsia="nl-NL"/>
            <w14:ligatures w14:val="standardContextual"/>
          </w:rPr>
          <w:tab/>
        </w:r>
        <w:r w:rsidRPr="007C07BE">
          <w:rPr>
            <w:rStyle w:val="Hyperlink"/>
            <w:noProof/>
          </w:rPr>
          <w:t>Aanleiding en huidige situatie</w:t>
        </w:r>
        <w:r>
          <w:rPr>
            <w:noProof/>
            <w:webHidden/>
          </w:rPr>
          <w:tab/>
        </w:r>
        <w:r>
          <w:rPr>
            <w:noProof/>
            <w:webHidden/>
          </w:rPr>
          <w:fldChar w:fldCharType="begin"/>
        </w:r>
        <w:r>
          <w:rPr>
            <w:noProof/>
            <w:webHidden/>
          </w:rPr>
          <w:instrText xml:space="preserve"> PAGEREF _Toc238563552 \h </w:instrText>
        </w:r>
        <w:r>
          <w:rPr>
            <w:noProof/>
            <w:webHidden/>
          </w:rPr>
        </w:r>
        <w:r>
          <w:rPr>
            <w:noProof/>
            <w:webHidden/>
          </w:rPr>
          <w:fldChar w:fldCharType="separate"/>
        </w:r>
        <w:r>
          <w:rPr>
            <w:noProof/>
            <w:webHidden/>
          </w:rPr>
          <w:t>4</w:t>
        </w:r>
        <w:r>
          <w:rPr>
            <w:noProof/>
            <w:webHidden/>
          </w:rPr>
          <w:fldChar w:fldCharType="end"/>
        </w:r>
      </w:hyperlink>
    </w:p>
    <w:p w14:paraId="3CA42C76" w14:textId="109ED1BE" w:rsidR="00260AA4" w:rsidRDefault="00260AA4">
      <w:pPr>
        <w:pStyle w:val="Inhopg3"/>
        <w:rPr>
          <w:rFonts w:asciiTheme="minorHAnsi" w:eastAsiaTheme="minorEastAsia" w:hAnsiTheme="minorHAnsi" w:cstheme="minorBidi"/>
          <w:noProof/>
          <w:color w:val="auto"/>
          <w:kern w:val="2"/>
          <w:sz w:val="24"/>
          <w:szCs w:val="24"/>
          <w:lang w:eastAsia="nl-NL"/>
          <w14:ligatures w14:val="standardContextual"/>
        </w:rPr>
      </w:pPr>
      <w:hyperlink w:anchor="_Toc238563553" w:history="1">
        <w:r w:rsidRPr="007C07BE">
          <w:rPr>
            <w:rStyle w:val="Hyperlink"/>
            <w:noProof/>
          </w:rPr>
          <w:t>2.1.2</w:t>
        </w:r>
        <w:r>
          <w:rPr>
            <w:rFonts w:asciiTheme="minorHAnsi" w:eastAsiaTheme="minorEastAsia" w:hAnsiTheme="minorHAnsi" w:cstheme="minorBidi"/>
            <w:noProof/>
            <w:color w:val="auto"/>
            <w:kern w:val="2"/>
            <w:sz w:val="24"/>
            <w:szCs w:val="24"/>
            <w:lang w:eastAsia="nl-NL"/>
            <w14:ligatures w14:val="standardContextual"/>
          </w:rPr>
          <w:tab/>
        </w:r>
        <w:r w:rsidRPr="007C07BE">
          <w:rPr>
            <w:rStyle w:val="Hyperlink"/>
            <w:noProof/>
          </w:rPr>
          <w:t>Scope van de consultatie</w:t>
        </w:r>
        <w:r>
          <w:rPr>
            <w:noProof/>
            <w:webHidden/>
          </w:rPr>
          <w:tab/>
        </w:r>
        <w:r>
          <w:rPr>
            <w:noProof/>
            <w:webHidden/>
          </w:rPr>
          <w:fldChar w:fldCharType="begin"/>
        </w:r>
        <w:r>
          <w:rPr>
            <w:noProof/>
            <w:webHidden/>
          </w:rPr>
          <w:instrText xml:space="preserve"> PAGEREF _Toc238563553 \h </w:instrText>
        </w:r>
        <w:r>
          <w:rPr>
            <w:noProof/>
            <w:webHidden/>
          </w:rPr>
        </w:r>
        <w:r>
          <w:rPr>
            <w:noProof/>
            <w:webHidden/>
          </w:rPr>
          <w:fldChar w:fldCharType="separate"/>
        </w:r>
        <w:r>
          <w:rPr>
            <w:noProof/>
            <w:webHidden/>
          </w:rPr>
          <w:t>4</w:t>
        </w:r>
        <w:r>
          <w:rPr>
            <w:noProof/>
            <w:webHidden/>
          </w:rPr>
          <w:fldChar w:fldCharType="end"/>
        </w:r>
      </w:hyperlink>
    </w:p>
    <w:p w14:paraId="014A896E" w14:textId="516E173E" w:rsidR="00260AA4" w:rsidRDefault="00260AA4">
      <w:pPr>
        <w:pStyle w:val="Inhopg3"/>
        <w:rPr>
          <w:rFonts w:asciiTheme="minorHAnsi" w:eastAsiaTheme="minorEastAsia" w:hAnsiTheme="minorHAnsi" w:cstheme="minorBidi"/>
          <w:noProof/>
          <w:color w:val="auto"/>
          <w:kern w:val="2"/>
          <w:sz w:val="24"/>
          <w:szCs w:val="24"/>
          <w:lang w:eastAsia="nl-NL"/>
          <w14:ligatures w14:val="standardContextual"/>
        </w:rPr>
      </w:pPr>
      <w:hyperlink w:anchor="_Toc238563554" w:history="1">
        <w:r w:rsidRPr="007C07BE">
          <w:rPr>
            <w:rStyle w:val="Hyperlink"/>
            <w:noProof/>
          </w:rPr>
          <w:t>2.1.3</w:t>
        </w:r>
        <w:r>
          <w:rPr>
            <w:rFonts w:asciiTheme="minorHAnsi" w:eastAsiaTheme="minorEastAsia" w:hAnsiTheme="minorHAnsi" w:cstheme="minorBidi"/>
            <w:noProof/>
            <w:color w:val="auto"/>
            <w:kern w:val="2"/>
            <w:sz w:val="24"/>
            <w:szCs w:val="24"/>
            <w:lang w:eastAsia="nl-NL"/>
            <w14:ligatures w14:val="standardContextual"/>
          </w:rPr>
          <w:tab/>
        </w:r>
        <w:r w:rsidRPr="007C07BE">
          <w:rPr>
            <w:rStyle w:val="Hyperlink"/>
            <w:noProof/>
          </w:rPr>
          <w:t>Buiten de scope van de consultatie</w:t>
        </w:r>
        <w:r>
          <w:rPr>
            <w:noProof/>
            <w:webHidden/>
          </w:rPr>
          <w:tab/>
        </w:r>
        <w:r>
          <w:rPr>
            <w:noProof/>
            <w:webHidden/>
          </w:rPr>
          <w:fldChar w:fldCharType="begin"/>
        </w:r>
        <w:r>
          <w:rPr>
            <w:noProof/>
            <w:webHidden/>
          </w:rPr>
          <w:instrText xml:space="preserve"> PAGEREF _Toc238563554 \h </w:instrText>
        </w:r>
        <w:r>
          <w:rPr>
            <w:noProof/>
            <w:webHidden/>
          </w:rPr>
        </w:r>
        <w:r>
          <w:rPr>
            <w:noProof/>
            <w:webHidden/>
          </w:rPr>
          <w:fldChar w:fldCharType="separate"/>
        </w:r>
        <w:r>
          <w:rPr>
            <w:noProof/>
            <w:webHidden/>
          </w:rPr>
          <w:t>5</w:t>
        </w:r>
        <w:r>
          <w:rPr>
            <w:noProof/>
            <w:webHidden/>
          </w:rPr>
          <w:fldChar w:fldCharType="end"/>
        </w:r>
      </w:hyperlink>
    </w:p>
    <w:p w14:paraId="2386FD48" w14:textId="1939B7DC" w:rsidR="00260AA4" w:rsidRDefault="00260AA4">
      <w:pPr>
        <w:pStyle w:val="Inhopg3"/>
        <w:rPr>
          <w:rFonts w:asciiTheme="minorHAnsi" w:eastAsiaTheme="minorEastAsia" w:hAnsiTheme="minorHAnsi" w:cstheme="minorBidi"/>
          <w:noProof/>
          <w:color w:val="auto"/>
          <w:kern w:val="2"/>
          <w:sz w:val="24"/>
          <w:szCs w:val="24"/>
          <w:lang w:eastAsia="nl-NL"/>
          <w14:ligatures w14:val="standardContextual"/>
        </w:rPr>
      </w:pPr>
      <w:hyperlink w:anchor="_Toc238563555" w:history="1">
        <w:r w:rsidRPr="007C07BE">
          <w:rPr>
            <w:rStyle w:val="Hyperlink"/>
            <w:noProof/>
          </w:rPr>
          <w:t>2.1.4</w:t>
        </w:r>
        <w:r>
          <w:rPr>
            <w:rFonts w:asciiTheme="minorHAnsi" w:eastAsiaTheme="minorEastAsia" w:hAnsiTheme="minorHAnsi" w:cstheme="minorBidi"/>
            <w:noProof/>
            <w:color w:val="auto"/>
            <w:kern w:val="2"/>
            <w:sz w:val="24"/>
            <w:szCs w:val="24"/>
            <w:lang w:eastAsia="nl-NL"/>
            <w14:ligatures w14:val="standardContextual"/>
          </w:rPr>
          <w:tab/>
        </w:r>
        <w:r w:rsidRPr="007C07BE">
          <w:rPr>
            <w:rStyle w:val="Hyperlink"/>
            <w:noProof/>
          </w:rPr>
          <w:t>Wensen en uitgangspunten</w:t>
        </w:r>
        <w:r>
          <w:rPr>
            <w:noProof/>
            <w:webHidden/>
          </w:rPr>
          <w:tab/>
        </w:r>
        <w:r>
          <w:rPr>
            <w:noProof/>
            <w:webHidden/>
          </w:rPr>
          <w:fldChar w:fldCharType="begin"/>
        </w:r>
        <w:r>
          <w:rPr>
            <w:noProof/>
            <w:webHidden/>
          </w:rPr>
          <w:instrText xml:space="preserve"> PAGEREF _Toc238563555 \h </w:instrText>
        </w:r>
        <w:r>
          <w:rPr>
            <w:noProof/>
            <w:webHidden/>
          </w:rPr>
        </w:r>
        <w:r>
          <w:rPr>
            <w:noProof/>
            <w:webHidden/>
          </w:rPr>
          <w:fldChar w:fldCharType="separate"/>
        </w:r>
        <w:r>
          <w:rPr>
            <w:noProof/>
            <w:webHidden/>
          </w:rPr>
          <w:t>5</w:t>
        </w:r>
        <w:r>
          <w:rPr>
            <w:noProof/>
            <w:webHidden/>
          </w:rPr>
          <w:fldChar w:fldCharType="end"/>
        </w:r>
      </w:hyperlink>
    </w:p>
    <w:p w14:paraId="0CAF6F1B" w14:textId="36166201" w:rsidR="00260AA4" w:rsidRDefault="00260AA4">
      <w:pPr>
        <w:pStyle w:val="Inhopg2"/>
        <w:rPr>
          <w:rFonts w:asciiTheme="minorHAnsi" w:eastAsiaTheme="minorEastAsia" w:hAnsiTheme="minorHAnsi" w:cstheme="minorBidi"/>
          <w:bCs w:val="0"/>
          <w:noProof/>
          <w:kern w:val="2"/>
          <w:sz w:val="24"/>
          <w:szCs w:val="24"/>
          <w:lang w:eastAsia="nl-NL"/>
          <w14:ligatures w14:val="standardContextual"/>
        </w:rPr>
      </w:pPr>
      <w:hyperlink w:anchor="_Toc238563556" w:history="1">
        <w:r w:rsidRPr="007C07BE">
          <w:rPr>
            <w:rStyle w:val="Hyperlink"/>
            <w:noProof/>
          </w:rPr>
          <w:t>2.2</w:t>
        </w:r>
        <w:r>
          <w:rPr>
            <w:rFonts w:asciiTheme="minorHAnsi" w:eastAsiaTheme="minorEastAsia" w:hAnsiTheme="minorHAnsi" w:cstheme="minorBidi"/>
            <w:bCs w:val="0"/>
            <w:noProof/>
            <w:kern w:val="2"/>
            <w:sz w:val="24"/>
            <w:szCs w:val="24"/>
            <w:lang w:eastAsia="nl-NL"/>
            <w14:ligatures w14:val="standardContextual"/>
          </w:rPr>
          <w:tab/>
        </w:r>
        <w:r w:rsidRPr="007C07BE">
          <w:rPr>
            <w:rStyle w:val="Hyperlink"/>
            <w:noProof/>
          </w:rPr>
          <w:t>Doel van de marktconsultatie</w:t>
        </w:r>
        <w:r>
          <w:rPr>
            <w:noProof/>
            <w:webHidden/>
          </w:rPr>
          <w:tab/>
        </w:r>
        <w:r>
          <w:rPr>
            <w:noProof/>
            <w:webHidden/>
          </w:rPr>
          <w:fldChar w:fldCharType="begin"/>
        </w:r>
        <w:r>
          <w:rPr>
            <w:noProof/>
            <w:webHidden/>
          </w:rPr>
          <w:instrText xml:space="preserve"> PAGEREF _Toc238563556 \h </w:instrText>
        </w:r>
        <w:r>
          <w:rPr>
            <w:noProof/>
            <w:webHidden/>
          </w:rPr>
        </w:r>
        <w:r>
          <w:rPr>
            <w:noProof/>
            <w:webHidden/>
          </w:rPr>
          <w:fldChar w:fldCharType="separate"/>
        </w:r>
        <w:r>
          <w:rPr>
            <w:noProof/>
            <w:webHidden/>
          </w:rPr>
          <w:t>6</w:t>
        </w:r>
        <w:r>
          <w:rPr>
            <w:noProof/>
            <w:webHidden/>
          </w:rPr>
          <w:fldChar w:fldCharType="end"/>
        </w:r>
      </w:hyperlink>
    </w:p>
    <w:p w14:paraId="41460369" w14:textId="754AF622" w:rsidR="00260AA4" w:rsidRDefault="00260AA4">
      <w:pPr>
        <w:pStyle w:val="Inhopg1"/>
        <w:rPr>
          <w:rFonts w:asciiTheme="minorHAnsi" w:eastAsiaTheme="minorEastAsia" w:hAnsiTheme="minorHAnsi" w:cstheme="minorBidi"/>
          <w:b w:val="0"/>
          <w:bCs w:val="0"/>
          <w:iCs w:val="0"/>
          <w:noProof/>
          <w:color w:val="auto"/>
          <w:kern w:val="2"/>
          <w:sz w:val="24"/>
          <w:lang w:eastAsia="nl-NL"/>
          <w14:ligatures w14:val="standardContextual"/>
        </w:rPr>
      </w:pPr>
      <w:hyperlink w:anchor="_Toc238563557" w:history="1">
        <w:r w:rsidRPr="007C07BE">
          <w:rPr>
            <w:rStyle w:val="Hyperlink"/>
            <w:noProof/>
          </w:rPr>
          <w:t>3</w:t>
        </w:r>
        <w:r>
          <w:rPr>
            <w:rFonts w:asciiTheme="minorHAnsi" w:eastAsiaTheme="minorEastAsia" w:hAnsiTheme="minorHAnsi" w:cstheme="minorBidi"/>
            <w:b w:val="0"/>
            <w:bCs w:val="0"/>
            <w:iCs w:val="0"/>
            <w:noProof/>
            <w:color w:val="auto"/>
            <w:kern w:val="2"/>
            <w:sz w:val="24"/>
            <w:lang w:eastAsia="nl-NL"/>
            <w14:ligatures w14:val="standardContextual"/>
          </w:rPr>
          <w:tab/>
        </w:r>
        <w:r w:rsidRPr="007C07BE">
          <w:rPr>
            <w:rStyle w:val="Hyperlink"/>
            <w:noProof/>
          </w:rPr>
          <w:t>Procedure</w:t>
        </w:r>
        <w:r>
          <w:rPr>
            <w:noProof/>
            <w:webHidden/>
          </w:rPr>
          <w:tab/>
        </w:r>
        <w:r>
          <w:rPr>
            <w:noProof/>
            <w:webHidden/>
          </w:rPr>
          <w:fldChar w:fldCharType="begin"/>
        </w:r>
        <w:r>
          <w:rPr>
            <w:noProof/>
            <w:webHidden/>
          </w:rPr>
          <w:instrText xml:space="preserve"> PAGEREF _Toc238563557 \h </w:instrText>
        </w:r>
        <w:r>
          <w:rPr>
            <w:noProof/>
            <w:webHidden/>
          </w:rPr>
        </w:r>
        <w:r>
          <w:rPr>
            <w:noProof/>
            <w:webHidden/>
          </w:rPr>
          <w:fldChar w:fldCharType="separate"/>
        </w:r>
        <w:r>
          <w:rPr>
            <w:noProof/>
            <w:webHidden/>
          </w:rPr>
          <w:t>7</w:t>
        </w:r>
        <w:r>
          <w:rPr>
            <w:noProof/>
            <w:webHidden/>
          </w:rPr>
          <w:fldChar w:fldCharType="end"/>
        </w:r>
      </w:hyperlink>
    </w:p>
    <w:p w14:paraId="35FDB5DD" w14:textId="18EF00A6" w:rsidR="00260AA4" w:rsidRDefault="00260AA4">
      <w:pPr>
        <w:pStyle w:val="Inhopg2"/>
        <w:rPr>
          <w:rFonts w:asciiTheme="minorHAnsi" w:eastAsiaTheme="minorEastAsia" w:hAnsiTheme="minorHAnsi" w:cstheme="minorBidi"/>
          <w:bCs w:val="0"/>
          <w:noProof/>
          <w:kern w:val="2"/>
          <w:sz w:val="24"/>
          <w:szCs w:val="24"/>
          <w:lang w:eastAsia="nl-NL"/>
          <w14:ligatures w14:val="standardContextual"/>
        </w:rPr>
      </w:pPr>
      <w:hyperlink w:anchor="_Toc238563558" w:history="1">
        <w:r w:rsidRPr="007C07BE">
          <w:rPr>
            <w:rStyle w:val="Hyperlink"/>
            <w:noProof/>
          </w:rPr>
          <w:t>3.1</w:t>
        </w:r>
        <w:r>
          <w:rPr>
            <w:rFonts w:asciiTheme="minorHAnsi" w:eastAsiaTheme="minorEastAsia" w:hAnsiTheme="minorHAnsi" w:cstheme="minorBidi"/>
            <w:bCs w:val="0"/>
            <w:noProof/>
            <w:kern w:val="2"/>
            <w:sz w:val="24"/>
            <w:szCs w:val="24"/>
            <w:lang w:eastAsia="nl-NL"/>
            <w14:ligatures w14:val="standardContextual"/>
          </w:rPr>
          <w:tab/>
        </w:r>
        <w:r w:rsidRPr="007C07BE">
          <w:rPr>
            <w:rStyle w:val="Hyperlink"/>
            <w:noProof/>
          </w:rPr>
          <w:t>Inrichting consultatie</w:t>
        </w:r>
        <w:r>
          <w:rPr>
            <w:noProof/>
            <w:webHidden/>
          </w:rPr>
          <w:tab/>
        </w:r>
        <w:r>
          <w:rPr>
            <w:noProof/>
            <w:webHidden/>
          </w:rPr>
          <w:fldChar w:fldCharType="begin"/>
        </w:r>
        <w:r>
          <w:rPr>
            <w:noProof/>
            <w:webHidden/>
          </w:rPr>
          <w:instrText xml:space="preserve"> PAGEREF _Toc238563558 \h </w:instrText>
        </w:r>
        <w:r>
          <w:rPr>
            <w:noProof/>
            <w:webHidden/>
          </w:rPr>
        </w:r>
        <w:r>
          <w:rPr>
            <w:noProof/>
            <w:webHidden/>
          </w:rPr>
          <w:fldChar w:fldCharType="separate"/>
        </w:r>
        <w:r>
          <w:rPr>
            <w:noProof/>
            <w:webHidden/>
          </w:rPr>
          <w:t>7</w:t>
        </w:r>
        <w:r>
          <w:rPr>
            <w:noProof/>
            <w:webHidden/>
          </w:rPr>
          <w:fldChar w:fldCharType="end"/>
        </w:r>
      </w:hyperlink>
    </w:p>
    <w:p w14:paraId="6136B1DB" w14:textId="11BD57AB" w:rsidR="00260AA4" w:rsidRDefault="00260AA4">
      <w:pPr>
        <w:pStyle w:val="Inhopg3"/>
        <w:rPr>
          <w:rFonts w:asciiTheme="minorHAnsi" w:eastAsiaTheme="minorEastAsia" w:hAnsiTheme="minorHAnsi" w:cstheme="minorBidi"/>
          <w:noProof/>
          <w:color w:val="auto"/>
          <w:kern w:val="2"/>
          <w:sz w:val="24"/>
          <w:szCs w:val="24"/>
          <w:lang w:eastAsia="nl-NL"/>
          <w14:ligatures w14:val="standardContextual"/>
        </w:rPr>
      </w:pPr>
      <w:hyperlink w:anchor="_Toc238563559" w:history="1">
        <w:r w:rsidRPr="007C07BE">
          <w:rPr>
            <w:rStyle w:val="Hyperlink"/>
            <w:noProof/>
          </w:rPr>
          <w:t>3.1.1</w:t>
        </w:r>
        <w:r>
          <w:rPr>
            <w:rFonts w:asciiTheme="minorHAnsi" w:eastAsiaTheme="minorEastAsia" w:hAnsiTheme="minorHAnsi" w:cstheme="minorBidi"/>
            <w:noProof/>
            <w:color w:val="auto"/>
            <w:kern w:val="2"/>
            <w:sz w:val="24"/>
            <w:szCs w:val="24"/>
            <w:lang w:eastAsia="nl-NL"/>
            <w14:ligatures w14:val="standardContextual"/>
          </w:rPr>
          <w:tab/>
        </w:r>
        <w:r w:rsidRPr="007C07BE">
          <w:rPr>
            <w:rStyle w:val="Hyperlink"/>
            <w:noProof/>
          </w:rPr>
          <w:t>Informatieronde</w:t>
        </w:r>
        <w:r>
          <w:rPr>
            <w:noProof/>
            <w:webHidden/>
          </w:rPr>
          <w:tab/>
        </w:r>
        <w:r>
          <w:rPr>
            <w:noProof/>
            <w:webHidden/>
          </w:rPr>
          <w:fldChar w:fldCharType="begin"/>
        </w:r>
        <w:r>
          <w:rPr>
            <w:noProof/>
            <w:webHidden/>
          </w:rPr>
          <w:instrText xml:space="preserve"> PAGEREF _Toc238563559 \h </w:instrText>
        </w:r>
        <w:r>
          <w:rPr>
            <w:noProof/>
            <w:webHidden/>
          </w:rPr>
        </w:r>
        <w:r>
          <w:rPr>
            <w:noProof/>
            <w:webHidden/>
          </w:rPr>
          <w:fldChar w:fldCharType="separate"/>
        </w:r>
        <w:r>
          <w:rPr>
            <w:noProof/>
            <w:webHidden/>
          </w:rPr>
          <w:t>7</w:t>
        </w:r>
        <w:r>
          <w:rPr>
            <w:noProof/>
            <w:webHidden/>
          </w:rPr>
          <w:fldChar w:fldCharType="end"/>
        </w:r>
      </w:hyperlink>
    </w:p>
    <w:p w14:paraId="0A51FED8" w14:textId="49B90492" w:rsidR="00260AA4" w:rsidRDefault="00260AA4">
      <w:pPr>
        <w:pStyle w:val="Inhopg3"/>
        <w:rPr>
          <w:rFonts w:asciiTheme="minorHAnsi" w:eastAsiaTheme="minorEastAsia" w:hAnsiTheme="minorHAnsi" w:cstheme="minorBidi"/>
          <w:noProof/>
          <w:color w:val="auto"/>
          <w:kern w:val="2"/>
          <w:sz w:val="24"/>
          <w:szCs w:val="24"/>
          <w:lang w:eastAsia="nl-NL"/>
          <w14:ligatures w14:val="standardContextual"/>
        </w:rPr>
      </w:pPr>
      <w:hyperlink w:anchor="_Toc238563560" w:history="1">
        <w:r w:rsidRPr="007C07BE">
          <w:rPr>
            <w:rStyle w:val="Hyperlink"/>
            <w:noProof/>
          </w:rPr>
          <w:t>3.1.2</w:t>
        </w:r>
        <w:r>
          <w:rPr>
            <w:rFonts w:asciiTheme="minorHAnsi" w:eastAsiaTheme="minorEastAsia" w:hAnsiTheme="minorHAnsi" w:cstheme="minorBidi"/>
            <w:noProof/>
            <w:color w:val="auto"/>
            <w:kern w:val="2"/>
            <w:sz w:val="24"/>
            <w:szCs w:val="24"/>
            <w:lang w:eastAsia="nl-NL"/>
            <w14:ligatures w14:val="standardContextual"/>
          </w:rPr>
          <w:tab/>
        </w:r>
        <w:r w:rsidRPr="007C07BE">
          <w:rPr>
            <w:rStyle w:val="Hyperlink"/>
            <w:noProof/>
          </w:rPr>
          <w:t>Toesturen nota van inlichtingen</w:t>
        </w:r>
        <w:r>
          <w:rPr>
            <w:noProof/>
            <w:webHidden/>
          </w:rPr>
          <w:tab/>
        </w:r>
        <w:r>
          <w:rPr>
            <w:noProof/>
            <w:webHidden/>
          </w:rPr>
          <w:fldChar w:fldCharType="begin"/>
        </w:r>
        <w:r>
          <w:rPr>
            <w:noProof/>
            <w:webHidden/>
          </w:rPr>
          <w:instrText xml:space="preserve"> PAGEREF _Toc238563560 \h </w:instrText>
        </w:r>
        <w:r>
          <w:rPr>
            <w:noProof/>
            <w:webHidden/>
          </w:rPr>
        </w:r>
        <w:r>
          <w:rPr>
            <w:noProof/>
            <w:webHidden/>
          </w:rPr>
          <w:fldChar w:fldCharType="separate"/>
        </w:r>
        <w:r>
          <w:rPr>
            <w:noProof/>
            <w:webHidden/>
          </w:rPr>
          <w:t>7</w:t>
        </w:r>
        <w:r>
          <w:rPr>
            <w:noProof/>
            <w:webHidden/>
          </w:rPr>
          <w:fldChar w:fldCharType="end"/>
        </w:r>
      </w:hyperlink>
    </w:p>
    <w:p w14:paraId="06AA679C" w14:textId="1560D6C0" w:rsidR="00260AA4" w:rsidRDefault="00260AA4">
      <w:pPr>
        <w:pStyle w:val="Inhopg3"/>
        <w:rPr>
          <w:rFonts w:asciiTheme="minorHAnsi" w:eastAsiaTheme="minorEastAsia" w:hAnsiTheme="minorHAnsi" w:cstheme="minorBidi"/>
          <w:noProof/>
          <w:color w:val="auto"/>
          <w:kern w:val="2"/>
          <w:sz w:val="24"/>
          <w:szCs w:val="24"/>
          <w:lang w:eastAsia="nl-NL"/>
          <w14:ligatures w14:val="standardContextual"/>
        </w:rPr>
      </w:pPr>
      <w:hyperlink w:anchor="_Toc238563561" w:history="1">
        <w:r w:rsidRPr="007C07BE">
          <w:rPr>
            <w:rStyle w:val="Hyperlink"/>
            <w:noProof/>
          </w:rPr>
          <w:t>3.1.3</w:t>
        </w:r>
        <w:r>
          <w:rPr>
            <w:rFonts w:asciiTheme="minorHAnsi" w:eastAsiaTheme="minorEastAsia" w:hAnsiTheme="minorHAnsi" w:cstheme="minorBidi"/>
            <w:noProof/>
            <w:color w:val="auto"/>
            <w:kern w:val="2"/>
            <w:sz w:val="24"/>
            <w:szCs w:val="24"/>
            <w:lang w:eastAsia="nl-NL"/>
            <w14:ligatures w14:val="standardContextual"/>
          </w:rPr>
          <w:tab/>
        </w:r>
        <w:r w:rsidRPr="007C07BE">
          <w:rPr>
            <w:rStyle w:val="Hyperlink"/>
            <w:noProof/>
          </w:rPr>
          <w:t>Inzenden van antwoorden op de consultatie</w:t>
        </w:r>
        <w:r>
          <w:rPr>
            <w:noProof/>
            <w:webHidden/>
          </w:rPr>
          <w:tab/>
        </w:r>
        <w:r>
          <w:rPr>
            <w:noProof/>
            <w:webHidden/>
          </w:rPr>
          <w:fldChar w:fldCharType="begin"/>
        </w:r>
        <w:r>
          <w:rPr>
            <w:noProof/>
            <w:webHidden/>
          </w:rPr>
          <w:instrText xml:space="preserve"> PAGEREF _Toc238563561 \h </w:instrText>
        </w:r>
        <w:r>
          <w:rPr>
            <w:noProof/>
            <w:webHidden/>
          </w:rPr>
        </w:r>
        <w:r>
          <w:rPr>
            <w:noProof/>
            <w:webHidden/>
          </w:rPr>
          <w:fldChar w:fldCharType="separate"/>
        </w:r>
        <w:r>
          <w:rPr>
            <w:noProof/>
            <w:webHidden/>
          </w:rPr>
          <w:t>7</w:t>
        </w:r>
        <w:r>
          <w:rPr>
            <w:noProof/>
            <w:webHidden/>
          </w:rPr>
          <w:fldChar w:fldCharType="end"/>
        </w:r>
      </w:hyperlink>
    </w:p>
    <w:p w14:paraId="5255758E" w14:textId="10EEEB95" w:rsidR="00260AA4" w:rsidRDefault="00260AA4">
      <w:pPr>
        <w:pStyle w:val="Inhopg2"/>
        <w:rPr>
          <w:rFonts w:asciiTheme="minorHAnsi" w:eastAsiaTheme="minorEastAsia" w:hAnsiTheme="minorHAnsi" w:cstheme="minorBidi"/>
          <w:bCs w:val="0"/>
          <w:noProof/>
          <w:kern w:val="2"/>
          <w:sz w:val="24"/>
          <w:szCs w:val="24"/>
          <w:lang w:eastAsia="nl-NL"/>
          <w14:ligatures w14:val="standardContextual"/>
        </w:rPr>
      </w:pPr>
      <w:hyperlink w:anchor="_Toc238563562" w:history="1">
        <w:r w:rsidRPr="007C07BE">
          <w:rPr>
            <w:rStyle w:val="Hyperlink"/>
            <w:noProof/>
          </w:rPr>
          <w:t>3.2</w:t>
        </w:r>
        <w:r>
          <w:rPr>
            <w:rFonts w:asciiTheme="minorHAnsi" w:eastAsiaTheme="minorEastAsia" w:hAnsiTheme="minorHAnsi" w:cstheme="minorBidi"/>
            <w:bCs w:val="0"/>
            <w:noProof/>
            <w:kern w:val="2"/>
            <w:sz w:val="24"/>
            <w:szCs w:val="24"/>
            <w:lang w:eastAsia="nl-NL"/>
            <w14:ligatures w14:val="standardContextual"/>
          </w:rPr>
          <w:tab/>
        </w:r>
        <w:r w:rsidRPr="007C07BE">
          <w:rPr>
            <w:rStyle w:val="Hyperlink"/>
            <w:noProof/>
          </w:rPr>
          <w:t>Planning</w:t>
        </w:r>
        <w:r>
          <w:rPr>
            <w:noProof/>
            <w:webHidden/>
          </w:rPr>
          <w:tab/>
        </w:r>
        <w:r>
          <w:rPr>
            <w:noProof/>
            <w:webHidden/>
          </w:rPr>
          <w:fldChar w:fldCharType="begin"/>
        </w:r>
        <w:r>
          <w:rPr>
            <w:noProof/>
            <w:webHidden/>
          </w:rPr>
          <w:instrText xml:space="preserve"> PAGEREF _Toc238563562 \h </w:instrText>
        </w:r>
        <w:r>
          <w:rPr>
            <w:noProof/>
            <w:webHidden/>
          </w:rPr>
        </w:r>
        <w:r>
          <w:rPr>
            <w:noProof/>
            <w:webHidden/>
          </w:rPr>
          <w:fldChar w:fldCharType="separate"/>
        </w:r>
        <w:r>
          <w:rPr>
            <w:noProof/>
            <w:webHidden/>
          </w:rPr>
          <w:t>7</w:t>
        </w:r>
        <w:r>
          <w:rPr>
            <w:noProof/>
            <w:webHidden/>
          </w:rPr>
          <w:fldChar w:fldCharType="end"/>
        </w:r>
      </w:hyperlink>
    </w:p>
    <w:p w14:paraId="338BB708" w14:textId="30C31A0A" w:rsidR="00260AA4" w:rsidRDefault="00260AA4">
      <w:pPr>
        <w:pStyle w:val="Inhopg2"/>
        <w:rPr>
          <w:rFonts w:asciiTheme="minorHAnsi" w:eastAsiaTheme="minorEastAsia" w:hAnsiTheme="minorHAnsi" w:cstheme="minorBidi"/>
          <w:bCs w:val="0"/>
          <w:noProof/>
          <w:kern w:val="2"/>
          <w:sz w:val="24"/>
          <w:szCs w:val="24"/>
          <w:lang w:eastAsia="nl-NL"/>
          <w14:ligatures w14:val="standardContextual"/>
        </w:rPr>
      </w:pPr>
      <w:hyperlink w:anchor="_Toc238563563" w:history="1">
        <w:r w:rsidRPr="007C07BE">
          <w:rPr>
            <w:rStyle w:val="Hyperlink"/>
            <w:noProof/>
          </w:rPr>
          <w:t>3.3</w:t>
        </w:r>
        <w:r>
          <w:rPr>
            <w:rFonts w:asciiTheme="minorHAnsi" w:eastAsiaTheme="minorEastAsia" w:hAnsiTheme="minorHAnsi" w:cstheme="minorBidi"/>
            <w:bCs w:val="0"/>
            <w:noProof/>
            <w:kern w:val="2"/>
            <w:sz w:val="24"/>
            <w:szCs w:val="24"/>
            <w:lang w:eastAsia="nl-NL"/>
            <w14:ligatures w14:val="standardContextual"/>
          </w:rPr>
          <w:tab/>
        </w:r>
        <w:r w:rsidRPr="007C07BE">
          <w:rPr>
            <w:rStyle w:val="Hyperlink"/>
            <w:noProof/>
          </w:rPr>
          <w:t>Voorwaarden en condities</w:t>
        </w:r>
        <w:r>
          <w:rPr>
            <w:noProof/>
            <w:webHidden/>
          </w:rPr>
          <w:tab/>
        </w:r>
        <w:r>
          <w:rPr>
            <w:noProof/>
            <w:webHidden/>
          </w:rPr>
          <w:fldChar w:fldCharType="begin"/>
        </w:r>
        <w:r>
          <w:rPr>
            <w:noProof/>
            <w:webHidden/>
          </w:rPr>
          <w:instrText xml:space="preserve"> PAGEREF _Toc238563563 \h </w:instrText>
        </w:r>
        <w:r>
          <w:rPr>
            <w:noProof/>
            <w:webHidden/>
          </w:rPr>
        </w:r>
        <w:r>
          <w:rPr>
            <w:noProof/>
            <w:webHidden/>
          </w:rPr>
          <w:fldChar w:fldCharType="separate"/>
        </w:r>
        <w:r>
          <w:rPr>
            <w:noProof/>
            <w:webHidden/>
          </w:rPr>
          <w:t>7</w:t>
        </w:r>
        <w:r>
          <w:rPr>
            <w:noProof/>
            <w:webHidden/>
          </w:rPr>
          <w:fldChar w:fldCharType="end"/>
        </w:r>
      </w:hyperlink>
    </w:p>
    <w:p w14:paraId="11F97DB5" w14:textId="46CAB6B6" w:rsidR="00260AA4" w:rsidRDefault="00260AA4">
      <w:pPr>
        <w:pStyle w:val="Inhopg1"/>
        <w:rPr>
          <w:rFonts w:asciiTheme="minorHAnsi" w:eastAsiaTheme="minorEastAsia" w:hAnsiTheme="minorHAnsi" w:cstheme="minorBidi"/>
          <w:b w:val="0"/>
          <w:bCs w:val="0"/>
          <w:iCs w:val="0"/>
          <w:noProof/>
          <w:color w:val="auto"/>
          <w:kern w:val="2"/>
          <w:sz w:val="24"/>
          <w:lang w:eastAsia="nl-NL"/>
          <w14:ligatures w14:val="standardContextual"/>
        </w:rPr>
      </w:pPr>
      <w:hyperlink w:anchor="_Toc238563564" w:history="1">
        <w:r w:rsidRPr="007C07BE">
          <w:rPr>
            <w:rStyle w:val="Hyperlink"/>
            <w:noProof/>
          </w:rPr>
          <w:t>4</w:t>
        </w:r>
        <w:r>
          <w:rPr>
            <w:rFonts w:asciiTheme="minorHAnsi" w:eastAsiaTheme="minorEastAsia" w:hAnsiTheme="minorHAnsi" w:cstheme="minorBidi"/>
            <w:b w:val="0"/>
            <w:bCs w:val="0"/>
            <w:iCs w:val="0"/>
            <w:noProof/>
            <w:color w:val="auto"/>
            <w:kern w:val="2"/>
            <w:sz w:val="24"/>
            <w:lang w:eastAsia="nl-NL"/>
            <w14:ligatures w14:val="standardContextual"/>
          </w:rPr>
          <w:tab/>
        </w:r>
        <w:r w:rsidRPr="007C07BE">
          <w:rPr>
            <w:rStyle w:val="Hyperlink"/>
            <w:noProof/>
          </w:rPr>
          <w:t>Marktconsultatie (vragen/antwoorden)</w:t>
        </w:r>
        <w:r>
          <w:rPr>
            <w:noProof/>
            <w:webHidden/>
          </w:rPr>
          <w:tab/>
        </w:r>
        <w:r>
          <w:rPr>
            <w:noProof/>
            <w:webHidden/>
          </w:rPr>
          <w:fldChar w:fldCharType="begin"/>
        </w:r>
        <w:r>
          <w:rPr>
            <w:noProof/>
            <w:webHidden/>
          </w:rPr>
          <w:instrText xml:space="preserve"> PAGEREF _Toc238563564 \h </w:instrText>
        </w:r>
        <w:r>
          <w:rPr>
            <w:noProof/>
            <w:webHidden/>
          </w:rPr>
        </w:r>
        <w:r>
          <w:rPr>
            <w:noProof/>
            <w:webHidden/>
          </w:rPr>
          <w:fldChar w:fldCharType="separate"/>
        </w:r>
        <w:r>
          <w:rPr>
            <w:noProof/>
            <w:webHidden/>
          </w:rPr>
          <w:t>9</w:t>
        </w:r>
        <w:r>
          <w:rPr>
            <w:noProof/>
            <w:webHidden/>
          </w:rPr>
          <w:fldChar w:fldCharType="end"/>
        </w:r>
      </w:hyperlink>
    </w:p>
    <w:p w14:paraId="2B584D64" w14:textId="74A95464" w:rsidR="00260AA4" w:rsidRDefault="00260AA4">
      <w:pPr>
        <w:pStyle w:val="Inhopg2"/>
        <w:rPr>
          <w:rFonts w:asciiTheme="minorHAnsi" w:eastAsiaTheme="minorEastAsia" w:hAnsiTheme="minorHAnsi" w:cstheme="minorBidi"/>
          <w:bCs w:val="0"/>
          <w:noProof/>
          <w:kern w:val="2"/>
          <w:sz w:val="24"/>
          <w:szCs w:val="24"/>
          <w:lang w:eastAsia="nl-NL"/>
          <w14:ligatures w14:val="standardContextual"/>
        </w:rPr>
      </w:pPr>
      <w:hyperlink w:anchor="_Toc238563565" w:history="1">
        <w:r w:rsidRPr="007C07BE">
          <w:rPr>
            <w:rStyle w:val="Hyperlink"/>
            <w:noProof/>
          </w:rPr>
          <w:t>4.1</w:t>
        </w:r>
        <w:r>
          <w:rPr>
            <w:rFonts w:asciiTheme="minorHAnsi" w:eastAsiaTheme="minorEastAsia" w:hAnsiTheme="minorHAnsi" w:cstheme="minorBidi"/>
            <w:bCs w:val="0"/>
            <w:noProof/>
            <w:kern w:val="2"/>
            <w:sz w:val="24"/>
            <w:szCs w:val="24"/>
            <w:lang w:eastAsia="nl-NL"/>
            <w14:ligatures w14:val="standardContextual"/>
          </w:rPr>
          <w:tab/>
        </w:r>
        <w:r w:rsidRPr="007C07BE">
          <w:rPr>
            <w:rStyle w:val="Hyperlink"/>
            <w:noProof/>
          </w:rPr>
          <w:t>Algemeen</w:t>
        </w:r>
        <w:r>
          <w:rPr>
            <w:noProof/>
            <w:webHidden/>
          </w:rPr>
          <w:tab/>
        </w:r>
        <w:r>
          <w:rPr>
            <w:noProof/>
            <w:webHidden/>
          </w:rPr>
          <w:fldChar w:fldCharType="begin"/>
        </w:r>
        <w:r>
          <w:rPr>
            <w:noProof/>
            <w:webHidden/>
          </w:rPr>
          <w:instrText xml:space="preserve"> PAGEREF _Toc238563565 \h </w:instrText>
        </w:r>
        <w:r>
          <w:rPr>
            <w:noProof/>
            <w:webHidden/>
          </w:rPr>
        </w:r>
        <w:r>
          <w:rPr>
            <w:noProof/>
            <w:webHidden/>
          </w:rPr>
          <w:fldChar w:fldCharType="separate"/>
        </w:r>
        <w:r>
          <w:rPr>
            <w:noProof/>
            <w:webHidden/>
          </w:rPr>
          <w:t>9</w:t>
        </w:r>
        <w:r>
          <w:rPr>
            <w:noProof/>
            <w:webHidden/>
          </w:rPr>
          <w:fldChar w:fldCharType="end"/>
        </w:r>
      </w:hyperlink>
    </w:p>
    <w:p w14:paraId="759DB77D" w14:textId="5F524520" w:rsidR="00260AA4" w:rsidRDefault="00260AA4">
      <w:pPr>
        <w:pStyle w:val="Inhopg2"/>
        <w:rPr>
          <w:rFonts w:asciiTheme="minorHAnsi" w:eastAsiaTheme="minorEastAsia" w:hAnsiTheme="minorHAnsi" w:cstheme="minorBidi"/>
          <w:bCs w:val="0"/>
          <w:noProof/>
          <w:kern w:val="2"/>
          <w:sz w:val="24"/>
          <w:szCs w:val="24"/>
          <w:lang w:eastAsia="nl-NL"/>
          <w14:ligatures w14:val="standardContextual"/>
        </w:rPr>
      </w:pPr>
      <w:hyperlink w:anchor="_Toc238563566" w:history="1">
        <w:r w:rsidRPr="007C07BE">
          <w:rPr>
            <w:rStyle w:val="Hyperlink"/>
            <w:noProof/>
          </w:rPr>
          <w:t>4.2</w:t>
        </w:r>
        <w:r>
          <w:rPr>
            <w:rFonts w:asciiTheme="minorHAnsi" w:eastAsiaTheme="minorEastAsia" w:hAnsiTheme="minorHAnsi" w:cstheme="minorBidi"/>
            <w:bCs w:val="0"/>
            <w:noProof/>
            <w:kern w:val="2"/>
            <w:sz w:val="24"/>
            <w:szCs w:val="24"/>
            <w:lang w:eastAsia="nl-NL"/>
            <w14:ligatures w14:val="standardContextual"/>
          </w:rPr>
          <w:tab/>
        </w:r>
        <w:r w:rsidRPr="007C07BE">
          <w:rPr>
            <w:rStyle w:val="Hyperlink"/>
            <w:noProof/>
          </w:rPr>
          <w:t>Inhoudelijk</w:t>
        </w:r>
        <w:r>
          <w:rPr>
            <w:noProof/>
            <w:webHidden/>
          </w:rPr>
          <w:tab/>
        </w:r>
        <w:r>
          <w:rPr>
            <w:noProof/>
            <w:webHidden/>
          </w:rPr>
          <w:fldChar w:fldCharType="begin"/>
        </w:r>
        <w:r>
          <w:rPr>
            <w:noProof/>
            <w:webHidden/>
          </w:rPr>
          <w:instrText xml:space="preserve"> PAGEREF _Toc238563566 \h </w:instrText>
        </w:r>
        <w:r>
          <w:rPr>
            <w:noProof/>
            <w:webHidden/>
          </w:rPr>
        </w:r>
        <w:r>
          <w:rPr>
            <w:noProof/>
            <w:webHidden/>
          </w:rPr>
          <w:fldChar w:fldCharType="separate"/>
        </w:r>
        <w:r>
          <w:rPr>
            <w:noProof/>
            <w:webHidden/>
          </w:rPr>
          <w:t>9</w:t>
        </w:r>
        <w:r>
          <w:rPr>
            <w:noProof/>
            <w:webHidden/>
          </w:rPr>
          <w:fldChar w:fldCharType="end"/>
        </w:r>
      </w:hyperlink>
    </w:p>
    <w:p w14:paraId="301B8125" w14:textId="3E951F29" w:rsidR="00067ED7" w:rsidRDefault="00AE0342">
      <w:r>
        <w:rPr>
          <w:rFonts w:ascii="Plus Jakarta Sans ExtraBold" w:hAnsi="Plus Jakarta Sans ExtraBold" w:cstheme="minorHAnsi"/>
          <w:color w:val="009B6D" w:themeColor="accent1"/>
          <w:sz w:val="40"/>
          <w:szCs w:val="24"/>
        </w:rPr>
        <w:fldChar w:fldCharType="end"/>
      </w:r>
      <w:r w:rsidR="00067ED7">
        <w:br w:type="page"/>
      </w:r>
    </w:p>
    <w:p w14:paraId="2A36428B" w14:textId="1C36A809" w:rsidR="008E7A81" w:rsidRPr="008E7A81" w:rsidRDefault="008E7A81" w:rsidP="008E7A81">
      <w:pPr>
        <w:pStyle w:val="Kop1"/>
        <w:rPr>
          <w:rFonts w:hint="eastAsia"/>
        </w:rPr>
      </w:pPr>
      <w:bookmarkStart w:id="0" w:name="_Toc238563549"/>
      <w:r w:rsidRPr="008E7A81">
        <w:lastRenderedPageBreak/>
        <w:t>Marktconsultati</w:t>
      </w:r>
      <w:r w:rsidR="002667B4">
        <w:t>e voor d</w:t>
      </w:r>
      <w:r w:rsidRPr="008E7A81">
        <w:t>e</w:t>
      </w:r>
      <w:r w:rsidR="00672286">
        <w:t xml:space="preserve"> </w:t>
      </w:r>
      <w:sdt>
        <w:sdtPr>
          <w:alias w:val="levering/dienst"/>
          <w:tag w:val="dienstverleninglevering"/>
          <w:id w:val="-101581589"/>
          <w:placeholder>
            <w:docPart w:val="9F5AEB3618B4476D97B17A03464CE628"/>
          </w:placeholder>
          <w:comboBox>
            <w:listItem w:displayText="levering" w:value="levering"/>
            <w:listItem w:displayText="dienst" w:value="dienst"/>
          </w:comboBox>
        </w:sdtPr>
        <w:sdtEndPr/>
        <w:sdtContent>
          <w:r w:rsidR="003D5E37">
            <w:t>dienst</w:t>
          </w:r>
        </w:sdtContent>
      </w:sdt>
      <w:r w:rsidR="0091146E">
        <w:t xml:space="preserve"> </w:t>
      </w:r>
      <w:r w:rsidRPr="008E7A81">
        <w:t>van</w:t>
      </w:r>
      <w:r w:rsidR="00672286">
        <w:t xml:space="preserve"> </w:t>
      </w:r>
      <w:sdt>
        <w:sdtPr>
          <w:alias w:val="Onderwerp"/>
          <w:tag w:val="onderwerp"/>
          <w:id w:val="1699820364"/>
          <w:placeholder>
            <w:docPart w:val="7954C73BBC434BCDBF10305A7A40250B"/>
          </w:placeholder>
          <w:dataBinding w:prefixMappings="xmlns:ns0='VRG Word templates input' " w:xpath="/ns0:VRG[1]/ns0:Aanbesteding[1]/ns0:VRG_Input[1]/ns0:Onderwerp[1]" w:storeItemID="{B61C828C-44D4-48B2-B145-BF546BF6CC1B}"/>
          <w:text/>
        </w:sdtPr>
        <w:sdtEndPr/>
        <w:sdtContent>
          <w:r w:rsidR="003B39D3">
            <w:t>Potentieelanalyse (Persoonlijkheidsprofielen)</w:t>
          </w:r>
        </w:sdtContent>
      </w:sdt>
      <w:bookmarkEnd w:id="0"/>
    </w:p>
    <w:p w14:paraId="7EA38E5E" w14:textId="77777777" w:rsidR="008E7A81" w:rsidRDefault="008E7A81" w:rsidP="008E7A81"/>
    <w:p w14:paraId="6399B9B9" w14:textId="52F80191" w:rsidR="008E7A81" w:rsidRPr="008E7A81" w:rsidRDefault="008E7A81" w:rsidP="008E7A81">
      <w:pPr>
        <w:pStyle w:val="Intro"/>
      </w:pPr>
      <w:r w:rsidRPr="008E7A81">
        <w:t xml:space="preserve">Hierbij bij nodigen wij u uit om deel te nemen aan de marktconsultatie voor de </w:t>
      </w:r>
      <w:sdt>
        <w:sdtPr>
          <w:alias w:val="Dienstverlening Levering"/>
          <w:tag w:val="dienstverleninglevering"/>
          <w:id w:val="-2077810279"/>
          <w:placeholder>
            <w:docPart w:val="3408A1E624C84F00A48D53071D3AEF0E"/>
          </w:placeholder>
          <w:comboBox>
            <w:listItem w:displayText="dienstverlening" w:value="dienstverlening"/>
            <w:listItem w:displayText="levering" w:value="levering"/>
          </w:comboBox>
        </w:sdtPr>
        <w:sdtEndPr/>
        <w:sdtContent>
          <w:r w:rsidR="003D5E37">
            <w:t>dienstverlening</w:t>
          </w:r>
        </w:sdtContent>
      </w:sdt>
      <w:r w:rsidR="00C30EE4" w:rsidRPr="008E7A81">
        <w:t xml:space="preserve"> </w:t>
      </w:r>
      <w:r w:rsidR="002667B4">
        <w:t>van</w:t>
      </w:r>
      <w:r w:rsidRPr="008E7A81">
        <w:t xml:space="preserve"> </w:t>
      </w:r>
      <w:sdt>
        <w:sdtPr>
          <w:alias w:val="Onderwerp"/>
          <w:tag w:val="onderwerp"/>
          <w:id w:val="-1272013946"/>
          <w:placeholder>
            <w:docPart w:val="B40A539D122647F685F45D75731F6EC8"/>
          </w:placeholder>
          <w:dataBinding w:prefixMappings="xmlns:ns0='VRG Word templates input' " w:xpath="/ns0:VRG[1]/ns0:Aanbesteding[1]/ns0:VRG_Input[1]/ns0:Onderwerp[1]" w:storeItemID="{B61C828C-44D4-48B2-B145-BF546BF6CC1B}"/>
          <w:text/>
        </w:sdtPr>
        <w:sdtEndPr/>
        <w:sdtContent>
          <w:r w:rsidR="003B39D3">
            <w:t>Potentieelanalyse (Persoonlijkheidsprofielen)</w:t>
          </w:r>
        </w:sdtContent>
      </w:sdt>
      <w:r w:rsidR="00491FF7" w:rsidRPr="008E7A81">
        <w:t xml:space="preserve"> </w:t>
      </w:r>
      <w:r w:rsidRPr="008E7A81">
        <w:t>aan Veiligheidsregio Groningen.</w:t>
      </w:r>
    </w:p>
    <w:p w14:paraId="1B76E353" w14:textId="77777777" w:rsidR="008E7A81" w:rsidRPr="008E7A81" w:rsidRDefault="008E7A81" w:rsidP="008E7A81"/>
    <w:p w14:paraId="3AFB96F5" w14:textId="77777777" w:rsidR="008E7A81" w:rsidRDefault="008E7A81" w:rsidP="008E7A81">
      <w:r>
        <w:t xml:space="preserve">Als voorbereiding op een nieuwe aanbesteding verrichten wij deze marktconsultatie. </w:t>
      </w:r>
    </w:p>
    <w:p w14:paraId="60DB0A7F" w14:textId="77777777" w:rsidR="008E7A81" w:rsidRDefault="008E7A81" w:rsidP="008E7A81">
      <w:r>
        <w:t>Deze marktconsultatie is geen aanbesteding en maakt geen deel uit van een aanbesteding en is voor zowel opdrachtgever als marktpartijen geheel vrijblijvend. De marktpartij die de informatie aanlevert blijft eigenaar van deze informatie maar geeft toestemming aan Veiligheidsregio Groningen om gebruik te maken van deze informatie in het kader van de uit deze marktconsultatie voortvloeiende aanbesteding.</w:t>
      </w:r>
    </w:p>
    <w:p w14:paraId="4E2E8DA4" w14:textId="77777777" w:rsidR="008E7A81" w:rsidRDefault="008E7A81" w:rsidP="008E7A81"/>
    <w:p w14:paraId="6AFCAECF" w14:textId="77777777" w:rsidR="008E7A81" w:rsidRDefault="008E7A81" w:rsidP="008E7A81">
      <w:r>
        <w:t>Door deel te nemen aan de consultatie komt u niet in een bevoordeelde of benadeelde positie op het moment dat er een aanbesteding volgt.</w:t>
      </w:r>
    </w:p>
    <w:p w14:paraId="7ACB1A0E" w14:textId="77777777" w:rsidR="008E7A81" w:rsidRDefault="008E7A81" w:rsidP="008E7A81"/>
    <w:p w14:paraId="5CB389CA" w14:textId="77777777" w:rsidR="008E7A81" w:rsidRPr="008E7A81" w:rsidRDefault="008E7A81" w:rsidP="008E7A81">
      <w:pPr>
        <w:pStyle w:val="Kop1"/>
        <w:rPr>
          <w:rFonts w:hint="eastAsia"/>
        </w:rPr>
      </w:pPr>
      <w:bookmarkStart w:id="1" w:name="_Toc238563550"/>
      <w:r w:rsidRPr="008E7A81">
        <w:lastRenderedPageBreak/>
        <w:t>Inleiding</w:t>
      </w:r>
      <w:bookmarkEnd w:id="1"/>
    </w:p>
    <w:p w14:paraId="6EB9EA37" w14:textId="77777777" w:rsidR="008E7A81" w:rsidRPr="008E7A81" w:rsidRDefault="008E7A81" w:rsidP="008E7A81">
      <w:pPr>
        <w:pStyle w:val="Kop2"/>
        <w:rPr>
          <w:rFonts w:hint="eastAsia"/>
        </w:rPr>
      </w:pPr>
      <w:bookmarkStart w:id="2" w:name="_Toc238563551"/>
      <w:r w:rsidRPr="008E7A81">
        <w:t>Aanleiding en scope van de aan te besteden onderdelen</w:t>
      </w:r>
      <w:bookmarkEnd w:id="2"/>
    </w:p>
    <w:p w14:paraId="08F508C1" w14:textId="5AFBDF18" w:rsidR="008E7A81" w:rsidRDefault="008E7A81" w:rsidP="008E7A81">
      <w:r>
        <w:t xml:space="preserve">Onder de </w:t>
      </w:r>
      <w:sdt>
        <w:sdtPr>
          <w:alias w:val="Dienstverlening Levering"/>
          <w:tag w:val="dienstverleninglevering"/>
          <w:id w:val="-581369098"/>
          <w:placeholder>
            <w:docPart w:val="18778A936D704BEBA6886FB1AAADAACA"/>
          </w:placeholder>
          <w:comboBox>
            <w:listItem w:displayText="dienstverlening" w:value="dienstverlening"/>
            <w:listItem w:displayText="levering" w:value="levering"/>
          </w:comboBox>
        </w:sdtPr>
        <w:sdtEndPr/>
        <w:sdtContent>
          <w:r w:rsidR="003D5E37">
            <w:t>dienstverlening</w:t>
          </w:r>
        </w:sdtContent>
      </w:sdt>
      <w:r w:rsidR="00C30EE4">
        <w:t xml:space="preserve"> </w:t>
      </w:r>
      <w:r>
        <w:t xml:space="preserve">van </w:t>
      </w:r>
      <w:sdt>
        <w:sdtPr>
          <w:alias w:val="Onderwerp"/>
          <w:tag w:val="onderwerp"/>
          <w:id w:val="-1290666694"/>
          <w:placeholder>
            <w:docPart w:val="EB18B0C4E58B4DE880A5B2C4BB80469C"/>
          </w:placeholder>
          <w:dataBinding w:prefixMappings="xmlns:ns0='VRG Word templates input' " w:xpath="/ns0:VRG[1]/ns0:Aanbesteding[1]/ns0:VRG_Input[1]/ns0:Onderwerp[1]" w:storeItemID="{B61C828C-44D4-48B2-B145-BF546BF6CC1B}"/>
          <w:text/>
        </w:sdtPr>
        <w:sdtEndPr/>
        <w:sdtContent>
          <w:r w:rsidR="003B39D3">
            <w:t>Potentieelanalyse (Persoonlijkheidsprofielen)</w:t>
          </w:r>
        </w:sdtContent>
      </w:sdt>
      <w:r>
        <w:t xml:space="preserve"> verstaat Veiligheidsregio Groningen</w:t>
      </w:r>
      <w:r w:rsidR="00607579" w:rsidRPr="00607579">
        <w:t xml:space="preserve"> een integraal aanbod dat inzicht geeft in gedrag, drijfveren, talenten, motivatie en ontwikkelpotentieel van medewerkers en teams.</w:t>
      </w:r>
    </w:p>
    <w:p w14:paraId="2555C1A8" w14:textId="77777777" w:rsidR="00607579" w:rsidRDefault="00607579" w:rsidP="00607579"/>
    <w:p w14:paraId="3B5D9168" w14:textId="77777777" w:rsidR="008E7A81" w:rsidRPr="008E7A81" w:rsidRDefault="008E7A81" w:rsidP="008E7A81">
      <w:pPr>
        <w:pStyle w:val="Kop3"/>
        <w:rPr>
          <w:rFonts w:hint="eastAsia"/>
        </w:rPr>
      </w:pPr>
      <w:bookmarkStart w:id="3" w:name="_Toc238563552"/>
      <w:r w:rsidRPr="008E7A81">
        <w:t>Aanleiding en huidige situatie</w:t>
      </w:r>
      <w:bookmarkEnd w:id="3"/>
    </w:p>
    <w:p w14:paraId="74D49E3A" w14:textId="54EB5E6C" w:rsidR="00EB4A28" w:rsidRDefault="00E31915" w:rsidP="00EB4A28">
      <w:r>
        <w:t xml:space="preserve">Veiligheidsregio Groningen (VRG) </w:t>
      </w:r>
      <w:r w:rsidR="00EB4A28">
        <w:t>werkt dagelijks aan een veilig en veerkrachtig Groningen. De organisatie</w:t>
      </w:r>
      <w:r w:rsidR="007B269A">
        <w:t xml:space="preserve"> bestaat </w:t>
      </w:r>
      <w:r w:rsidR="008E503C">
        <w:t xml:space="preserve">in totaal </w:t>
      </w:r>
      <w:r w:rsidR="007B269A">
        <w:t xml:space="preserve">uit </w:t>
      </w:r>
      <w:r w:rsidR="005142AB">
        <w:t>ongeveer</w:t>
      </w:r>
      <w:r w:rsidR="00E90CDF">
        <w:t xml:space="preserve"> </w:t>
      </w:r>
      <w:r w:rsidR="000657AA">
        <w:t>1.100 medewerkers, waarvan 750 brandweervrijwilligers</w:t>
      </w:r>
      <w:r w:rsidR="004504BD">
        <w:t xml:space="preserve">, </w:t>
      </w:r>
      <w:r w:rsidR="001756C2">
        <w:t>100 beroepsbran</w:t>
      </w:r>
      <w:r w:rsidR="00FF7718">
        <w:t>d</w:t>
      </w:r>
      <w:r w:rsidR="001756C2">
        <w:t xml:space="preserve">weer en </w:t>
      </w:r>
      <w:r w:rsidR="004D60A7">
        <w:t>250 dagdienstmedewerkers</w:t>
      </w:r>
      <w:r w:rsidR="00727472">
        <w:t>. D</w:t>
      </w:r>
      <w:r w:rsidR="008E503C">
        <w:t>e organisatie</w:t>
      </w:r>
      <w:r w:rsidR="00EB4A28">
        <w:t xml:space="preserve"> richt zich op het voorkomen, bestrijden en beperken van incidenten, rampen en crises en werkt daarbij nauw samen met gemeenten, hulpdiensten, ketenpartners en andere maatschappelijke organisaties.</w:t>
      </w:r>
    </w:p>
    <w:p w14:paraId="1BC71C38" w14:textId="77777777" w:rsidR="00EB4A28" w:rsidRDefault="00EB4A28" w:rsidP="00EB4A28"/>
    <w:p w14:paraId="409261A4" w14:textId="77777777" w:rsidR="00EB4A28" w:rsidRDefault="00EB4A28" w:rsidP="00EB4A28">
      <w:r>
        <w:t>De maatschappelijke opgaven waar Veiligheidsregio Groningen voor staat, worden steeds complexer en langduriger van aard. Naast acute incidenten zoals branden, ongevallen en extreme weersomstandigheden, heeft de organisatie te maken met langdurige en maatschappelijke vraagstukken, zoals de aardbevingsproblematiek, opvang van vluchtelingen en andere maatschappelijke crises. Dit vraagt om een wendbare organisatie met medewerkers die zich continu blijven ontwikkelen.</w:t>
      </w:r>
    </w:p>
    <w:p w14:paraId="4AB8AD7D" w14:textId="77777777" w:rsidR="00EB4A28" w:rsidRDefault="00EB4A28" w:rsidP="00EB4A28"/>
    <w:p w14:paraId="676C3E95" w14:textId="3D932294" w:rsidR="00EA7625" w:rsidRDefault="00EB4A28" w:rsidP="00EB4A28">
      <w:r>
        <w:t xml:space="preserve">Om ook in de toekomst over de juiste mensen met de juiste kwaliteiten te beschikken, investeert Veiligheidsregio Groningen in leiderschapsontwikkeling, </w:t>
      </w:r>
      <w:r w:rsidR="00353614">
        <w:t>persoonlijk leiderschap</w:t>
      </w:r>
      <w:r w:rsidR="00CC2CDD">
        <w:t xml:space="preserve">, </w:t>
      </w:r>
      <w:r>
        <w:t>talentontwikkeling</w:t>
      </w:r>
      <w:r w:rsidR="00C32A1E">
        <w:t>, teamontwikkeling</w:t>
      </w:r>
      <w:r>
        <w:t xml:space="preserve"> en Strategische Personeelsontwikkeling</w:t>
      </w:r>
      <w:r w:rsidR="00EC5C5A">
        <w:t xml:space="preserve"> (SPO)</w:t>
      </w:r>
      <w:r>
        <w:t xml:space="preserve">. Inzicht in gedrag, drijfveren, talenten en ontwikkelpotentieel van medewerkers speelt daarbij een belangrijke rol. </w:t>
      </w:r>
    </w:p>
    <w:p w14:paraId="0FE14D70" w14:textId="77777777" w:rsidR="00EA7625" w:rsidRDefault="00EA7625" w:rsidP="00EB4A28"/>
    <w:p w14:paraId="29E4773E" w14:textId="130EFA16" w:rsidR="00EB4A28" w:rsidRDefault="00EA7625" w:rsidP="00EB4A28">
      <w:r>
        <w:t>O</w:t>
      </w:r>
      <w:r w:rsidR="00EB4A28">
        <w:t>m medewerkers, leidinggevenden en teams te helpen bij hun ontwikkeling en duurzame inzetbaarheid</w:t>
      </w:r>
      <w:r>
        <w:t xml:space="preserve"> </w:t>
      </w:r>
      <w:r w:rsidR="00137F24">
        <w:t xml:space="preserve">wordt binnen de </w:t>
      </w:r>
      <w:r>
        <w:t xml:space="preserve">VRG </w:t>
      </w:r>
      <w:r w:rsidR="00137F24">
        <w:t xml:space="preserve">de </w:t>
      </w:r>
      <w:r>
        <w:t>potentieelanalyse ingezet als ondersteunend instrument</w:t>
      </w:r>
      <w:r w:rsidR="00EB4A28">
        <w:t>.</w:t>
      </w:r>
    </w:p>
    <w:p w14:paraId="3CBF4F67" w14:textId="77777777" w:rsidR="00EB4A28" w:rsidRDefault="00EB4A28" w:rsidP="00EB4A28"/>
    <w:p w14:paraId="5D06B5F2" w14:textId="65F90C22" w:rsidR="00E31915" w:rsidRDefault="18B7F77E" w:rsidP="00E31915">
      <w:r>
        <w:t xml:space="preserve">De afgelopen jaren is het huidige instrument </w:t>
      </w:r>
      <w:r w:rsidR="00AC647F">
        <w:t xml:space="preserve">DISCOVER </w:t>
      </w:r>
      <w:proofErr w:type="spellStart"/>
      <w:r>
        <w:t>organisatiebreed</w:t>
      </w:r>
      <w:proofErr w:type="spellEnd"/>
      <w:r>
        <w:t xml:space="preserve"> geïmplementeerd. Een aanzienlijk deel van de </w:t>
      </w:r>
      <w:r w:rsidR="00702515">
        <w:t>dagdienst</w:t>
      </w:r>
      <w:r>
        <w:t xml:space="preserve">medewerkers heeft reeds een potentieelanalyse doorlopen en diverse teams hebben </w:t>
      </w:r>
      <w:proofErr w:type="spellStart"/>
      <w:r>
        <w:t>teamontwikkeltrajecten</w:t>
      </w:r>
      <w:proofErr w:type="spellEnd"/>
      <w:r>
        <w:t xml:space="preserve"> gevolgd. Daarnaast beschikken </w:t>
      </w:r>
      <w:r w:rsidR="17A53C4C">
        <w:t xml:space="preserve">twee </w:t>
      </w:r>
      <w:r>
        <w:t>interne professionals over certificering om de methodiek binnen de organisatie toe te passen en te begeleiden.</w:t>
      </w:r>
    </w:p>
    <w:p w14:paraId="657EDE27" w14:textId="77777777" w:rsidR="00E31915" w:rsidRDefault="00E31915" w:rsidP="00E31915"/>
    <w:p w14:paraId="1B969667" w14:textId="7A5EDBBF" w:rsidR="00FB0E25" w:rsidRDefault="00E31915" w:rsidP="00E31915">
      <w:r>
        <w:t xml:space="preserve">Met deze marktconsultatie wil </w:t>
      </w:r>
      <w:proofErr w:type="gramStart"/>
      <w:r>
        <w:t>VRG inzicht</w:t>
      </w:r>
      <w:proofErr w:type="gramEnd"/>
      <w:r>
        <w:t xml:space="preserve"> verkrijgen in de mogelijkheden die de markt biedt op het gebied van potentieelanalyses en de bijbehorende dienstverlening. De resultaten van deze consultatie worden gebruikt om te beoordelen in hoeverre er alternatieven beschikbaar zijn die aansluiten bij de behoeften van VRG.</w:t>
      </w:r>
    </w:p>
    <w:p w14:paraId="4997C263" w14:textId="77777777" w:rsidR="008E7A81" w:rsidRDefault="008E7A81" w:rsidP="008E7A81"/>
    <w:p w14:paraId="1670E41D" w14:textId="77777777" w:rsidR="008E7A81" w:rsidRDefault="008E7A81" w:rsidP="008E7A81">
      <w:pPr>
        <w:pStyle w:val="Kop3"/>
        <w:rPr>
          <w:rFonts w:hint="eastAsia"/>
        </w:rPr>
      </w:pPr>
      <w:bookmarkStart w:id="4" w:name="_Toc238563553"/>
      <w:r>
        <w:t>Scope van de consultatie</w:t>
      </w:r>
      <w:bookmarkEnd w:id="4"/>
    </w:p>
    <w:p w14:paraId="5A96DE3C" w14:textId="7389F084" w:rsidR="00377CD4" w:rsidRDefault="00377CD4" w:rsidP="00377CD4">
      <w:r>
        <w:t>De marktconsultatie richt zich op aanbieders van potentieelanalyses die inzicht geven in:</w:t>
      </w:r>
    </w:p>
    <w:p w14:paraId="68D88F18" w14:textId="77777777" w:rsidR="00377CD4" w:rsidRDefault="00377CD4" w:rsidP="00377CD4">
      <w:pPr>
        <w:pStyle w:val="Lijstalinea"/>
        <w:numPr>
          <w:ilvl w:val="0"/>
          <w:numId w:val="37"/>
        </w:numPr>
      </w:pPr>
      <w:proofErr w:type="gramStart"/>
      <w:r>
        <w:t>gedrag</w:t>
      </w:r>
      <w:proofErr w:type="gramEnd"/>
      <w:r>
        <w:t>;</w:t>
      </w:r>
    </w:p>
    <w:p w14:paraId="56F669C1" w14:textId="77777777" w:rsidR="00377CD4" w:rsidRDefault="00377CD4" w:rsidP="00377CD4">
      <w:pPr>
        <w:pStyle w:val="Lijstalinea"/>
        <w:numPr>
          <w:ilvl w:val="0"/>
          <w:numId w:val="37"/>
        </w:numPr>
      </w:pPr>
      <w:proofErr w:type="gramStart"/>
      <w:r>
        <w:t>drijfveren</w:t>
      </w:r>
      <w:proofErr w:type="gramEnd"/>
      <w:r>
        <w:t>;</w:t>
      </w:r>
    </w:p>
    <w:p w14:paraId="4643E961" w14:textId="77777777" w:rsidR="00377CD4" w:rsidRDefault="00377CD4" w:rsidP="00377CD4">
      <w:pPr>
        <w:pStyle w:val="Lijstalinea"/>
        <w:numPr>
          <w:ilvl w:val="0"/>
          <w:numId w:val="37"/>
        </w:numPr>
      </w:pPr>
      <w:proofErr w:type="gramStart"/>
      <w:r>
        <w:t>talenten</w:t>
      </w:r>
      <w:proofErr w:type="gramEnd"/>
      <w:r>
        <w:t>;</w:t>
      </w:r>
    </w:p>
    <w:p w14:paraId="365D0707" w14:textId="77777777" w:rsidR="00377CD4" w:rsidRDefault="00377CD4" w:rsidP="00377CD4">
      <w:pPr>
        <w:pStyle w:val="Lijstalinea"/>
        <w:numPr>
          <w:ilvl w:val="0"/>
          <w:numId w:val="37"/>
        </w:numPr>
      </w:pPr>
      <w:proofErr w:type="gramStart"/>
      <w:r>
        <w:t>motivatie</w:t>
      </w:r>
      <w:proofErr w:type="gramEnd"/>
      <w:r>
        <w:t>;</w:t>
      </w:r>
    </w:p>
    <w:p w14:paraId="29E37AC0" w14:textId="77777777" w:rsidR="00377CD4" w:rsidRDefault="00377CD4" w:rsidP="00377CD4">
      <w:pPr>
        <w:pStyle w:val="Lijstalinea"/>
        <w:numPr>
          <w:ilvl w:val="0"/>
          <w:numId w:val="37"/>
        </w:numPr>
      </w:pPr>
      <w:proofErr w:type="gramStart"/>
      <w:r>
        <w:t>ontwikkelpotentieel</w:t>
      </w:r>
      <w:proofErr w:type="gramEnd"/>
      <w:r>
        <w:t>.</w:t>
      </w:r>
    </w:p>
    <w:p w14:paraId="16E8DE1C" w14:textId="77777777" w:rsidR="00377CD4" w:rsidRDefault="00377CD4" w:rsidP="00377CD4"/>
    <w:p w14:paraId="003C2BDD" w14:textId="4BA527AA" w:rsidR="00377CD4" w:rsidRDefault="00377CD4" w:rsidP="00377CD4">
      <w:r>
        <w:t>Daarnaast richt de consultatie zich op de bijbehorende dienstverlening, waaronder:</w:t>
      </w:r>
    </w:p>
    <w:p w14:paraId="1F6B76E8" w14:textId="77777777" w:rsidR="00377CD4" w:rsidRDefault="00377CD4" w:rsidP="00377CD4">
      <w:pPr>
        <w:pStyle w:val="Lijstalinea"/>
        <w:numPr>
          <w:ilvl w:val="0"/>
          <w:numId w:val="38"/>
        </w:numPr>
      </w:pPr>
      <w:proofErr w:type="gramStart"/>
      <w:r>
        <w:t>individuele</w:t>
      </w:r>
      <w:proofErr w:type="gramEnd"/>
      <w:r>
        <w:t xml:space="preserve"> analyses en rapportages;</w:t>
      </w:r>
    </w:p>
    <w:p w14:paraId="78BD6FE8" w14:textId="77777777" w:rsidR="00377CD4" w:rsidRDefault="00377CD4" w:rsidP="00377CD4">
      <w:pPr>
        <w:pStyle w:val="Lijstalinea"/>
        <w:numPr>
          <w:ilvl w:val="0"/>
          <w:numId w:val="38"/>
        </w:numPr>
      </w:pPr>
      <w:proofErr w:type="gramStart"/>
      <w:r>
        <w:t>terugkoppelgesprekken</w:t>
      </w:r>
      <w:proofErr w:type="gramEnd"/>
      <w:r>
        <w:t>;</w:t>
      </w:r>
    </w:p>
    <w:p w14:paraId="1C4CE489" w14:textId="28DB0C63" w:rsidR="00F677BE" w:rsidRDefault="00377CD4" w:rsidP="00551BEE">
      <w:pPr>
        <w:pStyle w:val="Lijstalinea"/>
        <w:numPr>
          <w:ilvl w:val="0"/>
          <w:numId w:val="38"/>
        </w:numPr>
      </w:pPr>
      <w:proofErr w:type="gramStart"/>
      <w:r>
        <w:lastRenderedPageBreak/>
        <w:t>teamanalyses</w:t>
      </w:r>
      <w:proofErr w:type="gramEnd"/>
      <w:r>
        <w:t xml:space="preserve"> </w:t>
      </w:r>
      <w:r w:rsidR="00551BEE">
        <w:t xml:space="preserve">(teamwielen) </w:t>
      </w:r>
      <w:r>
        <w:t>en teamontwikkeling;</w:t>
      </w:r>
    </w:p>
    <w:p w14:paraId="08B15F49" w14:textId="77777777" w:rsidR="00377CD4" w:rsidRDefault="00377CD4" w:rsidP="00377CD4">
      <w:pPr>
        <w:pStyle w:val="Lijstalinea"/>
        <w:numPr>
          <w:ilvl w:val="0"/>
          <w:numId w:val="38"/>
        </w:numPr>
      </w:pPr>
      <w:proofErr w:type="gramStart"/>
      <w:r>
        <w:t>certificering</w:t>
      </w:r>
      <w:proofErr w:type="gramEnd"/>
      <w:r>
        <w:t xml:space="preserve"> van interne professionals;</w:t>
      </w:r>
    </w:p>
    <w:p w14:paraId="17A11A09" w14:textId="77777777" w:rsidR="00377CD4" w:rsidRDefault="00377CD4" w:rsidP="00377CD4">
      <w:pPr>
        <w:pStyle w:val="Lijstalinea"/>
        <w:numPr>
          <w:ilvl w:val="0"/>
          <w:numId w:val="38"/>
        </w:numPr>
      </w:pPr>
      <w:proofErr w:type="gramStart"/>
      <w:r>
        <w:t>digitale</w:t>
      </w:r>
      <w:proofErr w:type="gramEnd"/>
      <w:r>
        <w:t xml:space="preserve"> ondersteuning van medewerkers en leidinggevenden;</w:t>
      </w:r>
    </w:p>
    <w:p w14:paraId="1A708CAF" w14:textId="77777777" w:rsidR="00377CD4" w:rsidRDefault="00377CD4" w:rsidP="00377CD4">
      <w:pPr>
        <w:pStyle w:val="Lijstalinea"/>
        <w:numPr>
          <w:ilvl w:val="0"/>
          <w:numId w:val="38"/>
        </w:numPr>
      </w:pPr>
      <w:proofErr w:type="gramStart"/>
      <w:r>
        <w:t>beschikbaarheid</w:t>
      </w:r>
      <w:proofErr w:type="gramEnd"/>
      <w:r>
        <w:t xml:space="preserve"> van gecertificeerde consultants voor uitvoering en begeleiding.</w:t>
      </w:r>
    </w:p>
    <w:p w14:paraId="6AD1DF00" w14:textId="77777777" w:rsidR="00377CD4" w:rsidRDefault="00377CD4" w:rsidP="00377CD4"/>
    <w:p w14:paraId="03EBF751" w14:textId="3FF161B7" w:rsidR="00491FF7" w:rsidRDefault="00377CD4" w:rsidP="00491FF7">
      <w:r>
        <w:t xml:space="preserve">VRG onderzoekt in hoeverre marktpartijen een integrale oplossing kunnen bieden die zowel individuele ontwikkeling als teamontwikkeling ondersteunt en die bruikbaar is binnen de context van </w:t>
      </w:r>
      <w:r w:rsidR="001D113B">
        <w:t>SPO</w:t>
      </w:r>
      <w:r>
        <w:t>.</w:t>
      </w:r>
    </w:p>
    <w:p w14:paraId="0E7B9C8B" w14:textId="77777777" w:rsidR="008E7A81" w:rsidRDefault="008E7A81" w:rsidP="008E7A81"/>
    <w:p w14:paraId="37314A3A" w14:textId="77777777" w:rsidR="008E7A81" w:rsidRDefault="008E7A81" w:rsidP="008E7A81">
      <w:pPr>
        <w:pStyle w:val="Kop3"/>
        <w:rPr>
          <w:rFonts w:hint="eastAsia"/>
        </w:rPr>
      </w:pPr>
      <w:bookmarkStart w:id="5" w:name="_Toc238563554"/>
      <w:r>
        <w:t>Buiten de scope van de consultatie</w:t>
      </w:r>
      <w:bookmarkEnd w:id="5"/>
    </w:p>
    <w:p w14:paraId="7F07387E" w14:textId="3AE30FD4" w:rsidR="00CD1BCE" w:rsidRDefault="00CD1BCE" w:rsidP="00CD1BCE">
      <w:r>
        <w:t>Deze marktconsultatie heeft uitsluitend betrekking op potentieelanalyses gericht op gedrag, drijfveren, talenten en ontwikkelpotentieel.</w:t>
      </w:r>
    </w:p>
    <w:p w14:paraId="092D4936" w14:textId="77777777" w:rsidR="00CD1BCE" w:rsidRDefault="00CD1BCE" w:rsidP="00CD1BCE">
      <w:r>
        <w:t>De volgende onderwerpen vallen buiten de scope:</w:t>
      </w:r>
    </w:p>
    <w:p w14:paraId="2144E520" w14:textId="77777777" w:rsidR="00CD1BCE" w:rsidRDefault="00CD1BCE" w:rsidP="00CD1BCE">
      <w:pPr>
        <w:pStyle w:val="Lijstalinea"/>
        <w:numPr>
          <w:ilvl w:val="0"/>
          <w:numId w:val="39"/>
        </w:numPr>
      </w:pPr>
      <w:proofErr w:type="gramStart"/>
      <w:r>
        <w:t>selectie</w:t>
      </w:r>
      <w:proofErr w:type="gramEnd"/>
      <w:r>
        <w:t>- en assessmentdiensten voor werving en selectie;</w:t>
      </w:r>
    </w:p>
    <w:p w14:paraId="6B16D2CA" w14:textId="77777777" w:rsidR="00CD1BCE" w:rsidRDefault="00CD1BCE" w:rsidP="00CD1BCE">
      <w:pPr>
        <w:pStyle w:val="Lijstalinea"/>
        <w:numPr>
          <w:ilvl w:val="0"/>
          <w:numId w:val="39"/>
        </w:numPr>
      </w:pPr>
      <w:proofErr w:type="gramStart"/>
      <w:r>
        <w:t>psychologische</w:t>
      </w:r>
      <w:proofErr w:type="gramEnd"/>
      <w:r>
        <w:t xml:space="preserve"> diagnostiek of klinische persoonlijkheidsonderzoeken;</w:t>
      </w:r>
    </w:p>
    <w:p w14:paraId="65A18B3D" w14:textId="77777777" w:rsidR="00CD1BCE" w:rsidRDefault="00CD1BCE" w:rsidP="00CD1BCE">
      <w:pPr>
        <w:pStyle w:val="Lijstalinea"/>
        <w:numPr>
          <w:ilvl w:val="0"/>
          <w:numId w:val="39"/>
        </w:numPr>
      </w:pPr>
      <w:proofErr w:type="gramStart"/>
      <w:r>
        <w:t>uitsluitend</w:t>
      </w:r>
      <w:proofErr w:type="gramEnd"/>
      <w:r>
        <w:t xml:space="preserve"> competentiemanagementsystemen zonder potentieelanalyse;</w:t>
      </w:r>
    </w:p>
    <w:p w14:paraId="016786BE" w14:textId="77777777" w:rsidR="00CD1BCE" w:rsidRDefault="00CD1BCE" w:rsidP="00CD1BCE">
      <w:pPr>
        <w:pStyle w:val="Lijstalinea"/>
        <w:numPr>
          <w:ilvl w:val="0"/>
          <w:numId w:val="39"/>
        </w:numPr>
      </w:pPr>
      <w:proofErr w:type="gramStart"/>
      <w:r>
        <w:t>losse</w:t>
      </w:r>
      <w:proofErr w:type="gramEnd"/>
      <w:r>
        <w:t xml:space="preserve"> e-</w:t>
      </w:r>
      <w:proofErr w:type="spellStart"/>
      <w:r>
        <w:t>learningplatformen</w:t>
      </w:r>
      <w:proofErr w:type="spellEnd"/>
      <w:r>
        <w:t xml:space="preserve"> zonder koppeling met een potentieelanalyse;</w:t>
      </w:r>
    </w:p>
    <w:p w14:paraId="7BA8E9DB" w14:textId="77777777" w:rsidR="00CD1BCE" w:rsidRDefault="00CD1BCE" w:rsidP="00CD1BCE">
      <w:pPr>
        <w:pStyle w:val="Lijstalinea"/>
        <w:numPr>
          <w:ilvl w:val="0"/>
          <w:numId w:val="39"/>
        </w:numPr>
      </w:pPr>
      <w:r>
        <w:t>HR-systemen of personeelsinformatiesystemen;</w:t>
      </w:r>
    </w:p>
    <w:p w14:paraId="1A2077AA" w14:textId="77777777" w:rsidR="00CD1BCE" w:rsidRDefault="00CD1BCE" w:rsidP="00CD1BCE">
      <w:pPr>
        <w:pStyle w:val="Lijstalinea"/>
        <w:numPr>
          <w:ilvl w:val="0"/>
          <w:numId w:val="39"/>
        </w:numPr>
      </w:pPr>
      <w:proofErr w:type="gramStart"/>
      <w:r>
        <w:t>opleidings</w:t>
      </w:r>
      <w:proofErr w:type="gramEnd"/>
      <w:r>
        <w:t>- en trainingsaanbod dat losstaat van een potentieelanalyse.</w:t>
      </w:r>
    </w:p>
    <w:p w14:paraId="6A9B726C" w14:textId="77777777" w:rsidR="00CD1BCE" w:rsidRDefault="00CD1BCE" w:rsidP="00CD1BCE"/>
    <w:p w14:paraId="78F962B7" w14:textId="7B16F5DD" w:rsidR="00D93053" w:rsidRDefault="00CD1BCE" w:rsidP="00D93053">
      <w:r>
        <w:t>Het doel van deze consultatie is niet het aanschaffen van afzonderlijke diensten of softwarecomponenten, maar het verkrijgen van inzicht in integrale oplossingen die aansluiten bij de beschreven behoefte.</w:t>
      </w:r>
    </w:p>
    <w:p w14:paraId="124D09E8" w14:textId="77777777" w:rsidR="008E7A81" w:rsidRDefault="008E7A81" w:rsidP="008E7A81"/>
    <w:p w14:paraId="3081D3D6" w14:textId="77777777" w:rsidR="008E7A81" w:rsidRPr="008E7A81" w:rsidRDefault="008E7A81" w:rsidP="008E7A81">
      <w:pPr>
        <w:pStyle w:val="Kop3"/>
        <w:rPr>
          <w:rFonts w:hint="eastAsia"/>
        </w:rPr>
      </w:pPr>
      <w:bookmarkStart w:id="6" w:name="_Toc238563555"/>
      <w:r w:rsidRPr="008E7A81">
        <w:t>Wensen en uitgangspunten</w:t>
      </w:r>
      <w:bookmarkEnd w:id="6"/>
    </w:p>
    <w:p w14:paraId="76D078E8" w14:textId="18E4BBA8" w:rsidR="000F3507" w:rsidRDefault="000F3507" w:rsidP="006027F7">
      <w:pPr>
        <w:pStyle w:val="Opsomming1"/>
        <w:numPr>
          <w:ilvl w:val="0"/>
          <w:numId w:val="0"/>
        </w:numPr>
      </w:pPr>
      <w:r>
        <w:t xml:space="preserve">VRG hecht waarde aan één </w:t>
      </w:r>
      <w:proofErr w:type="spellStart"/>
      <w:r>
        <w:t>organisatiebreed</w:t>
      </w:r>
      <w:proofErr w:type="spellEnd"/>
      <w:r>
        <w:t xml:space="preserve"> instrument waarmee een gemeenschappelijke taal ontstaat voor het bespreken van gedrag, drijfveren, talenten, motivatie en ontwikkeling.</w:t>
      </w:r>
    </w:p>
    <w:p w14:paraId="36BB4DA6" w14:textId="77777777" w:rsidR="000F3507" w:rsidRDefault="000F3507" w:rsidP="000F3507">
      <w:pPr>
        <w:pStyle w:val="Opsomming1"/>
        <w:numPr>
          <w:ilvl w:val="0"/>
          <w:numId w:val="0"/>
        </w:numPr>
        <w:ind w:left="340" w:hanging="340"/>
      </w:pPr>
    </w:p>
    <w:p w14:paraId="7FA88850" w14:textId="69CAFF58" w:rsidR="008E7A81" w:rsidRPr="00D93053" w:rsidRDefault="046D6EA3" w:rsidP="000F3507">
      <w:pPr>
        <w:pStyle w:val="Opsomming1"/>
        <w:numPr>
          <w:ilvl w:val="0"/>
          <w:numId w:val="0"/>
        </w:numPr>
        <w:ind w:left="340" w:hanging="340"/>
      </w:pPr>
      <w:r>
        <w:t>De gewenste oplossing voldoet bij voorkeur aan de volgende uitgangspunten:</w:t>
      </w:r>
    </w:p>
    <w:p w14:paraId="05F732A5" w14:textId="2160BE8F" w:rsidR="786F3987" w:rsidRDefault="786F3987" w:rsidP="786F3987">
      <w:pPr>
        <w:pStyle w:val="Opsomming1"/>
        <w:numPr>
          <w:ilvl w:val="0"/>
          <w:numId w:val="0"/>
        </w:numPr>
        <w:ind w:left="340" w:hanging="340"/>
      </w:pPr>
    </w:p>
    <w:p w14:paraId="11BEFB31" w14:textId="77777777" w:rsidR="006027F7" w:rsidRPr="006027F7" w:rsidRDefault="006027F7" w:rsidP="006027F7">
      <w:pPr>
        <w:pStyle w:val="Opsomming1"/>
        <w:numPr>
          <w:ilvl w:val="0"/>
          <w:numId w:val="0"/>
        </w:numPr>
        <w:ind w:left="340"/>
        <w:rPr>
          <w:b/>
          <w:bCs/>
        </w:rPr>
      </w:pPr>
      <w:r w:rsidRPr="006027F7">
        <w:rPr>
          <w:b/>
          <w:bCs/>
        </w:rPr>
        <w:t>Inhoud</w:t>
      </w:r>
    </w:p>
    <w:p w14:paraId="66B7333B" w14:textId="77777777" w:rsidR="006027F7" w:rsidRDefault="006027F7" w:rsidP="006027F7">
      <w:pPr>
        <w:pStyle w:val="Lijstalinea"/>
        <w:numPr>
          <w:ilvl w:val="0"/>
          <w:numId w:val="39"/>
        </w:numPr>
      </w:pPr>
      <w:r>
        <w:t>Gebaseerd op een helder en toegankelijk theoretisch model.</w:t>
      </w:r>
    </w:p>
    <w:p w14:paraId="1D3553A0" w14:textId="77777777" w:rsidR="006027F7" w:rsidRDefault="006027F7" w:rsidP="006027F7">
      <w:pPr>
        <w:pStyle w:val="Lijstalinea"/>
        <w:numPr>
          <w:ilvl w:val="0"/>
          <w:numId w:val="39"/>
        </w:numPr>
      </w:pPr>
      <w:r>
        <w:t>Gemakkelijk uitlegbaar aan medewerkers, leidinggevenden en HR-professionals.</w:t>
      </w:r>
    </w:p>
    <w:p w14:paraId="21D5D7E6" w14:textId="77777777" w:rsidR="006027F7" w:rsidRDefault="006027F7" w:rsidP="006027F7">
      <w:pPr>
        <w:pStyle w:val="Lijstalinea"/>
        <w:numPr>
          <w:ilvl w:val="0"/>
          <w:numId w:val="39"/>
        </w:numPr>
      </w:pPr>
      <w:r>
        <w:t>Gericht op ontwikkelpotentieel en duurzame inzetbaarheid.</w:t>
      </w:r>
    </w:p>
    <w:p w14:paraId="23C863EE" w14:textId="77777777" w:rsidR="006027F7" w:rsidRDefault="006027F7" w:rsidP="006027F7">
      <w:pPr>
        <w:pStyle w:val="Lijstalinea"/>
        <w:numPr>
          <w:ilvl w:val="0"/>
          <w:numId w:val="39"/>
        </w:numPr>
      </w:pPr>
      <w:r>
        <w:t>Positieve en ontwikkelgerichte benadering.</w:t>
      </w:r>
    </w:p>
    <w:p w14:paraId="2F73DDA3" w14:textId="77777777" w:rsidR="006027F7" w:rsidRDefault="006027F7" w:rsidP="006027F7">
      <w:pPr>
        <w:pStyle w:val="Opsomming1"/>
        <w:numPr>
          <w:ilvl w:val="0"/>
          <w:numId w:val="0"/>
        </w:numPr>
        <w:ind w:left="340"/>
        <w:rPr>
          <w:b/>
          <w:bCs/>
        </w:rPr>
      </w:pPr>
    </w:p>
    <w:p w14:paraId="59AE5EFA" w14:textId="139753BB" w:rsidR="006027F7" w:rsidRPr="006027F7" w:rsidRDefault="006027F7" w:rsidP="006027F7">
      <w:pPr>
        <w:pStyle w:val="Opsomming1"/>
        <w:numPr>
          <w:ilvl w:val="0"/>
          <w:numId w:val="0"/>
        </w:numPr>
        <w:ind w:left="340"/>
        <w:rPr>
          <w:b/>
          <w:bCs/>
        </w:rPr>
      </w:pPr>
      <w:r w:rsidRPr="006027F7">
        <w:rPr>
          <w:b/>
          <w:bCs/>
        </w:rPr>
        <w:t>Gebruiksvriendelijkheid</w:t>
      </w:r>
    </w:p>
    <w:p w14:paraId="117E7B88" w14:textId="77777777" w:rsidR="006027F7" w:rsidRDefault="006027F7" w:rsidP="006027F7">
      <w:pPr>
        <w:pStyle w:val="Lijstalinea"/>
        <w:numPr>
          <w:ilvl w:val="0"/>
          <w:numId w:val="39"/>
        </w:numPr>
      </w:pPr>
      <w:r>
        <w:t>Beperkte tijdsinvestering voor deelnemers.</w:t>
      </w:r>
    </w:p>
    <w:p w14:paraId="3C55DAA9" w14:textId="1C1F01F6" w:rsidR="006027F7" w:rsidRDefault="554C9251" w:rsidP="006027F7">
      <w:pPr>
        <w:pStyle w:val="Lijstalinea"/>
        <w:numPr>
          <w:ilvl w:val="0"/>
          <w:numId w:val="39"/>
        </w:numPr>
      </w:pPr>
      <w:r>
        <w:t>Praktisch toepasbaar binnen een grote</w:t>
      </w:r>
      <w:r w:rsidR="6F65D170">
        <w:t xml:space="preserve"> </w:t>
      </w:r>
      <w:r>
        <w:t>organisatie</w:t>
      </w:r>
      <w:r w:rsidR="027C6E24">
        <w:t xml:space="preserve"> met diverse doelgroep</w:t>
      </w:r>
      <w:r w:rsidR="3BAD1A54">
        <w:t>e</w:t>
      </w:r>
      <w:r w:rsidR="027C6E24">
        <w:t>n</w:t>
      </w:r>
    </w:p>
    <w:p w14:paraId="44B25F75" w14:textId="77777777" w:rsidR="006027F7" w:rsidRDefault="006027F7" w:rsidP="006027F7">
      <w:pPr>
        <w:pStyle w:val="Lijstalinea"/>
        <w:numPr>
          <w:ilvl w:val="0"/>
          <w:numId w:val="39"/>
        </w:numPr>
      </w:pPr>
      <w:r>
        <w:t>Geschikt voor zowel individuele als teamgerichte toepassingen.</w:t>
      </w:r>
    </w:p>
    <w:p w14:paraId="2FA6F65D" w14:textId="77777777" w:rsidR="006027F7" w:rsidRDefault="006027F7" w:rsidP="006027F7">
      <w:pPr>
        <w:pStyle w:val="Opsomming1"/>
        <w:numPr>
          <w:ilvl w:val="0"/>
          <w:numId w:val="0"/>
        </w:numPr>
        <w:ind w:left="340"/>
        <w:rPr>
          <w:b/>
          <w:bCs/>
        </w:rPr>
      </w:pPr>
    </w:p>
    <w:p w14:paraId="0A04F216" w14:textId="0B0A929B" w:rsidR="006027F7" w:rsidRDefault="006027F7" w:rsidP="006027F7">
      <w:pPr>
        <w:pStyle w:val="Opsomming1"/>
        <w:numPr>
          <w:ilvl w:val="0"/>
          <w:numId w:val="0"/>
        </w:numPr>
        <w:ind w:left="340"/>
      </w:pPr>
      <w:r w:rsidRPr="006027F7">
        <w:rPr>
          <w:b/>
          <w:bCs/>
        </w:rPr>
        <w:t>Rapportage</w:t>
      </w:r>
    </w:p>
    <w:p w14:paraId="7AC7DCA7" w14:textId="77777777" w:rsidR="006027F7" w:rsidRDefault="006027F7" w:rsidP="006027F7">
      <w:pPr>
        <w:pStyle w:val="Lijstalinea"/>
        <w:numPr>
          <w:ilvl w:val="0"/>
          <w:numId w:val="39"/>
        </w:numPr>
      </w:pPr>
      <w:r>
        <w:t>Begrijpelijke rapportages met minimale inzet van vakjargon.</w:t>
      </w:r>
    </w:p>
    <w:p w14:paraId="6068E861" w14:textId="77777777" w:rsidR="006027F7" w:rsidRDefault="006027F7" w:rsidP="006027F7">
      <w:pPr>
        <w:pStyle w:val="Lijstalinea"/>
        <w:numPr>
          <w:ilvl w:val="0"/>
          <w:numId w:val="39"/>
        </w:numPr>
      </w:pPr>
      <w:r>
        <w:t>Focus op kwaliteiten, talenten en ontwikkelmogelijkheden.</w:t>
      </w:r>
    </w:p>
    <w:p w14:paraId="33A7B8DD" w14:textId="77777777" w:rsidR="006027F7" w:rsidRDefault="006027F7" w:rsidP="006027F7">
      <w:pPr>
        <w:pStyle w:val="Lijstalinea"/>
        <w:numPr>
          <w:ilvl w:val="0"/>
          <w:numId w:val="39"/>
        </w:numPr>
      </w:pPr>
      <w:r>
        <w:t>Concrete handvatten voor ontwikkeling.</w:t>
      </w:r>
    </w:p>
    <w:p w14:paraId="446BD824" w14:textId="77777777" w:rsidR="006027F7" w:rsidRDefault="006027F7" w:rsidP="006027F7">
      <w:pPr>
        <w:pStyle w:val="Lijstalinea"/>
        <w:numPr>
          <w:ilvl w:val="0"/>
          <w:numId w:val="39"/>
        </w:numPr>
      </w:pPr>
      <w:r>
        <w:t>Inzicht in factoren die bijdragen aan succes, motivatie en werkplezier.</w:t>
      </w:r>
    </w:p>
    <w:p w14:paraId="784FBF75" w14:textId="77777777" w:rsidR="006027F7" w:rsidRDefault="554C9251" w:rsidP="006027F7">
      <w:pPr>
        <w:pStyle w:val="Lijstalinea"/>
        <w:numPr>
          <w:ilvl w:val="0"/>
          <w:numId w:val="39"/>
        </w:numPr>
      </w:pPr>
      <w:r>
        <w:t>Mogelijkheid om bevindingen in relatie tot de werkomgeving en organisatiedoelen te plaatsen.</w:t>
      </w:r>
    </w:p>
    <w:p w14:paraId="26CBF40E" w14:textId="3B56DBAA" w:rsidR="1B5420B4" w:rsidRDefault="1B5420B4" w:rsidP="786F3987">
      <w:pPr>
        <w:pStyle w:val="Lijstalinea"/>
        <w:numPr>
          <w:ilvl w:val="0"/>
          <w:numId w:val="39"/>
        </w:numPr>
      </w:pPr>
      <w:r>
        <w:t>Mogelijkheid om bevindingen in lijn te brengen met DISCOVER rapportages</w:t>
      </w:r>
    </w:p>
    <w:p w14:paraId="419F321D" w14:textId="420DC9F1" w:rsidR="009E2894" w:rsidRDefault="005D1D9E" w:rsidP="009E2894">
      <w:pPr>
        <w:pStyle w:val="Lijstalinea"/>
        <w:numPr>
          <w:ilvl w:val="0"/>
          <w:numId w:val="39"/>
        </w:numPr>
      </w:pPr>
      <w:proofErr w:type="spellStart"/>
      <w:r>
        <w:t>Één</w:t>
      </w:r>
      <w:proofErr w:type="spellEnd"/>
      <w:r>
        <w:t xml:space="preserve"> integrale rapportage i.p.v. aparte losse modules. </w:t>
      </w:r>
    </w:p>
    <w:p w14:paraId="2602BAA8" w14:textId="77777777" w:rsidR="006027F7" w:rsidRDefault="006027F7" w:rsidP="006027F7">
      <w:pPr>
        <w:pStyle w:val="Opsomming1"/>
        <w:numPr>
          <w:ilvl w:val="0"/>
          <w:numId w:val="0"/>
        </w:numPr>
        <w:ind w:left="340"/>
        <w:rPr>
          <w:b/>
          <w:bCs/>
        </w:rPr>
      </w:pPr>
    </w:p>
    <w:p w14:paraId="2670D84D" w14:textId="45AA015A" w:rsidR="006027F7" w:rsidRPr="006027F7" w:rsidRDefault="006027F7" w:rsidP="006027F7">
      <w:pPr>
        <w:pStyle w:val="Opsomming1"/>
        <w:numPr>
          <w:ilvl w:val="0"/>
          <w:numId w:val="0"/>
        </w:numPr>
        <w:ind w:left="340"/>
        <w:rPr>
          <w:b/>
          <w:bCs/>
        </w:rPr>
      </w:pPr>
      <w:proofErr w:type="spellStart"/>
      <w:r w:rsidRPr="006027F7">
        <w:rPr>
          <w:b/>
          <w:bCs/>
        </w:rPr>
        <w:lastRenderedPageBreak/>
        <w:t>Organisatiebrede</w:t>
      </w:r>
      <w:proofErr w:type="spellEnd"/>
      <w:r w:rsidRPr="006027F7">
        <w:rPr>
          <w:b/>
          <w:bCs/>
        </w:rPr>
        <w:t xml:space="preserve"> inzetbaarheid</w:t>
      </w:r>
    </w:p>
    <w:p w14:paraId="5226D1EC" w14:textId="77777777" w:rsidR="006027F7" w:rsidRDefault="006027F7" w:rsidP="006027F7">
      <w:pPr>
        <w:pStyle w:val="Lijstalinea"/>
        <w:numPr>
          <w:ilvl w:val="0"/>
          <w:numId w:val="39"/>
        </w:numPr>
      </w:pPr>
      <w:r>
        <w:t>Geschikt voor leiderschapsontwikkeling.</w:t>
      </w:r>
    </w:p>
    <w:p w14:paraId="36501D4E" w14:textId="77777777" w:rsidR="006027F7" w:rsidRDefault="006027F7" w:rsidP="006027F7">
      <w:pPr>
        <w:pStyle w:val="Lijstalinea"/>
        <w:numPr>
          <w:ilvl w:val="0"/>
          <w:numId w:val="39"/>
        </w:numPr>
      </w:pPr>
      <w:r>
        <w:t>Geschikt voor talentontwikkeling.</w:t>
      </w:r>
    </w:p>
    <w:p w14:paraId="3A81199F" w14:textId="77777777" w:rsidR="006027F7" w:rsidRDefault="006027F7" w:rsidP="006027F7">
      <w:pPr>
        <w:pStyle w:val="Lijstalinea"/>
        <w:numPr>
          <w:ilvl w:val="0"/>
          <w:numId w:val="39"/>
        </w:numPr>
      </w:pPr>
      <w:r>
        <w:t>Geschikt voor teamontwikkeling.</w:t>
      </w:r>
    </w:p>
    <w:p w14:paraId="05C0ABE7" w14:textId="105B0A9B" w:rsidR="006027F7" w:rsidRDefault="554C9251" w:rsidP="006027F7">
      <w:pPr>
        <w:pStyle w:val="Lijstalinea"/>
        <w:numPr>
          <w:ilvl w:val="0"/>
          <w:numId w:val="39"/>
        </w:numPr>
      </w:pPr>
      <w:r>
        <w:t xml:space="preserve">Geschikt voor </w:t>
      </w:r>
      <w:r w:rsidR="46A8162E">
        <w:t>SPO</w:t>
      </w:r>
      <w:r>
        <w:t>.</w:t>
      </w:r>
    </w:p>
    <w:p w14:paraId="38D7F40E" w14:textId="77777777" w:rsidR="006027F7" w:rsidRDefault="006027F7" w:rsidP="00A73C79">
      <w:pPr>
        <w:pStyle w:val="Opsomming1"/>
        <w:numPr>
          <w:ilvl w:val="0"/>
          <w:numId w:val="0"/>
        </w:numPr>
      </w:pPr>
    </w:p>
    <w:p w14:paraId="4B8F66CD" w14:textId="51BF7428" w:rsidR="006027F7" w:rsidRPr="006027F7" w:rsidRDefault="006027F7" w:rsidP="006027F7">
      <w:pPr>
        <w:pStyle w:val="Opsomming1"/>
        <w:numPr>
          <w:ilvl w:val="0"/>
          <w:numId w:val="0"/>
        </w:numPr>
        <w:ind w:left="340"/>
        <w:rPr>
          <w:b/>
          <w:bCs/>
        </w:rPr>
      </w:pPr>
      <w:r w:rsidRPr="006027F7">
        <w:rPr>
          <w:b/>
          <w:bCs/>
        </w:rPr>
        <w:t>Digitale ondersteuning</w:t>
      </w:r>
    </w:p>
    <w:p w14:paraId="5A937309" w14:textId="476A7FBC" w:rsidR="006027F7" w:rsidRDefault="554C9251" w:rsidP="006027F7">
      <w:pPr>
        <w:pStyle w:val="Lijstalinea"/>
        <w:numPr>
          <w:ilvl w:val="0"/>
          <w:numId w:val="39"/>
        </w:numPr>
      </w:pPr>
      <w:r>
        <w:t xml:space="preserve">Beschikbaarheid van een </w:t>
      </w:r>
      <w:r w:rsidR="5C1F4F37">
        <w:t xml:space="preserve">beveiligd </w:t>
      </w:r>
      <w:r>
        <w:t>digitaal platform waar</w:t>
      </w:r>
      <w:r w:rsidR="77547248">
        <w:t>op</w:t>
      </w:r>
      <w:r w:rsidR="00230A2A">
        <w:t>:</w:t>
      </w:r>
    </w:p>
    <w:p w14:paraId="5767B4EA" w14:textId="38077563" w:rsidR="006027F7" w:rsidRDefault="554C9251" w:rsidP="60DF9B6E">
      <w:pPr>
        <w:pStyle w:val="Lijstalinea"/>
        <w:numPr>
          <w:ilvl w:val="1"/>
          <w:numId w:val="39"/>
        </w:numPr>
      </w:pPr>
      <w:r>
        <w:t xml:space="preserve"> </w:t>
      </w:r>
      <w:proofErr w:type="gramStart"/>
      <w:r>
        <w:t>medewerkers</w:t>
      </w:r>
      <w:proofErr w:type="gramEnd"/>
      <w:r>
        <w:t xml:space="preserve"> actief aan de slag kunnen met hun ontwikkeldoelen en inzichten</w:t>
      </w:r>
      <w:r w:rsidR="54551EE7">
        <w:t>;</w:t>
      </w:r>
    </w:p>
    <w:p w14:paraId="4DDE02BB" w14:textId="2A090000" w:rsidR="54551EE7" w:rsidRDefault="54551EE7" w:rsidP="786F3987">
      <w:pPr>
        <w:pStyle w:val="Lijstalinea"/>
        <w:numPr>
          <w:ilvl w:val="1"/>
          <w:numId w:val="39"/>
        </w:numPr>
      </w:pPr>
      <w:proofErr w:type="gramStart"/>
      <w:r>
        <w:t>gecertificeerde</w:t>
      </w:r>
      <w:proofErr w:type="gramEnd"/>
      <w:r>
        <w:t xml:space="preserve"> professionals</w:t>
      </w:r>
      <w:r w:rsidR="65086BF2">
        <w:t xml:space="preserve"> toegang krijgt tot toepassingen van data uit de analyses, zodat dit gebruikt kan worden voor persoonlijke en </w:t>
      </w:r>
      <w:proofErr w:type="spellStart"/>
      <w:r w:rsidR="65086BF2">
        <w:t>teamontwikkeltrajecten</w:t>
      </w:r>
      <w:proofErr w:type="spellEnd"/>
      <w:r w:rsidR="485EFD4A">
        <w:t>, leiderschapsontwikkeling, SPO etc.</w:t>
      </w:r>
    </w:p>
    <w:p w14:paraId="40946B2C" w14:textId="77777777" w:rsidR="006027F7" w:rsidRDefault="006027F7" w:rsidP="006027F7">
      <w:pPr>
        <w:pStyle w:val="Lijstalinea"/>
        <w:numPr>
          <w:ilvl w:val="0"/>
          <w:numId w:val="39"/>
        </w:numPr>
      </w:pPr>
      <w:r>
        <w:t>Bij voorkeur ondersteund door moderne technologie, waaronder AI-functionaliteiten.</w:t>
      </w:r>
    </w:p>
    <w:p w14:paraId="70E00295" w14:textId="77777777" w:rsidR="00131C31" w:rsidRDefault="00131C31" w:rsidP="006027F7">
      <w:pPr>
        <w:pStyle w:val="Opsomming1"/>
        <w:numPr>
          <w:ilvl w:val="0"/>
          <w:numId w:val="0"/>
        </w:numPr>
        <w:ind w:left="340"/>
        <w:rPr>
          <w:b/>
          <w:bCs/>
        </w:rPr>
      </w:pPr>
    </w:p>
    <w:p w14:paraId="18E03B9F" w14:textId="3B20B582" w:rsidR="006027F7" w:rsidRPr="006027F7" w:rsidRDefault="006027F7" w:rsidP="006027F7">
      <w:pPr>
        <w:pStyle w:val="Opsomming1"/>
        <w:numPr>
          <w:ilvl w:val="0"/>
          <w:numId w:val="0"/>
        </w:numPr>
        <w:ind w:left="340"/>
        <w:rPr>
          <w:b/>
          <w:bCs/>
        </w:rPr>
      </w:pPr>
      <w:r w:rsidRPr="006027F7">
        <w:rPr>
          <w:b/>
          <w:bCs/>
        </w:rPr>
        <w:t>Implementatie en continuïteit</w:t>
      </w:r>
    </w:p>
    <w:p w14:paraId="6D5C04EC" w14:textId="77777777" w:rsidR="006027F7" w:rsidRDefault="006027F7" w:rsidP="006027F7">
      <w:pPr>
        <w:pStyle w:val="Lijstalinea"/>
        <w:numPr>
          <w:ilvl w:val="0"/>
          <w:numId w:val="39"/>
        </w:numPr>
      </w:pPr>
      <w:r>
        <w:t>Mogelijkheid om interne professionals te certificeren.</w:t>
      </w:r>
    </w:p>
    <w:p w14:paraId="7E35BA7B" w14:textId="77777777" w:rsidR="006027F7" w:rsidRDefault="006027F7" w:rsidP="006027F7">
      <w:pPr>
        <w:pStyle w:val="Lijstalinea"/>
        <w:numPr>
          <w:ilvl w:val="0"/>
          <w:numId w:val="39"/>
        </w:numPr>
      </w:pPr>
      <w:r>
        <w:t>Aandacht voor het behoud van bestaande kennis en investeringen bij een eventuele overgang.</w:t>
      </w:r>
    </w:p>
    <w:p w14:paraId="6E3FFE56" w14:textId="77777777" w:rsidR="006027F7" w:rsidRDefault="006027F7" w:rsidP="006027F7">
      <w:pPr>
        <w:pStyle w:val="Lijstalinea"/>
        <w:numPr>
          <w:ilvl w:val="0"/>
          <w:numId w:val="39"/>
        </w:numPr>
      </w:pPr>
      <w:r>
        <w:t>Beschikbaarheid van gecertificeerde consultants voor uitvoering van analyses, terugkoppelgesprekken en teamontwikkeling.</w:t>
      </w:r>
    </w:p>
    <w:p w14:paraId="7F826184" w14:textId="25B161A2" w:rsidR="00D93053" w:rsidRPr="0083793C" w:rsidRDefault="006027F7" w:rsidP="0083793C">
      <w:pPr>
        <w:pStyle w:val="Lijstalinea"/>
        <w:numPr>
          <w:ilvl w:val="0"/>
          <w:numId w:val="39"/>
        </w:numPr>
      </w:pPr>
      <w:r>
        <w:t>Beschikbaarheid van consultants die ervaring hebben binnen publieke organisaties of organisaties met een maatschappelijke en veiligheidsopgave.</w:t>
      </w:r>
    </w:p>
    <w:p w14:paraId="47E3F9EB" w14:textId="77777777" w:rsidR="00D93053" w:rsidRPr="002667B4" w:rsidRDefault="00D93053" w:rsidP="00D93053">
      <w:pPr>
        <w:pStyle w:val="Opsomming1"/>
        <w:numPr>
          <w:ilvl w:val="0"/>
          <w:numId w:val="0"/>
        </w:numPr>
        <w:ind w:left="340" w:hanging="340"/>
        <w:rPr>
          <w:highlight w:val="cyan"/>
        </w:rPr>
      </w:pPr>
    </w:p>
    <w:p w14:paraId="0FF774AE" w14:textId="77777777" w:rsidR="008E7A81" w:rsidRPr="008E7A81" w:rsidRDefault="008E7A81" w:rsidP="008E7A81">
      <w:pPr>
        <w:pStyle w:val="Kop2"/>
        <w:rPr>
          <w:rFonts w:hint="eastAsia"/>
        </w:rPr>
      </w:pPr>
      <w:bookmarkStart w:id="7" w:name="_Toc238563556"/>
      <w:r w:rsidRPr="008E7A81">
        <w:t>Doel van de marktconsultatie</w:t>
      </w:r>
      <w:bookmarkEnd w:id="7"/>
    </w:p>
    <w:p w14:paraId="2343F58E" w14:textId="54C0BCE3" w:rsidR="008E7A81" w:rsidRDefault="008E7A81" w:rsidP="008E7A81">
      <w:r>
        <w:t xml:space="preserve">Met behulp van deze marktconsultatie wil Veiligheidsregio Groningen een beeld krijgen van de ontwikkelingen en mogelijkheden (innovatie) die de markt biedt met betrekking tot de </w:t>
      </w:r>
      <w:sdt>
        <w:sdtPr>
          <w:alias w:val="Dienstverlening Levering"/>
          <w:tag w:val="dienstverleninglevering"/>
          <w:id w:val="827336369"/>
          <w:placeholder>
            <w:docPart w:val="38C2DFA323D04398A3E49CE939EF9652"/>
          </w:placeholder>
          <w:comboBox>
            <w:listItem w:displayText="dienstverlening" w:value="dienstverlening"/>
            <w:listItem w:displayText="levering" w:value="levering"/>
          </w:comboBox>
        </w:sdtPr>
        <w:sdtEndPr/>
        <w:sdtContent>
          <w:r w:rsidR="003D5E37">
            <w:t>dienstverlening</w:t>
          </w:r>
        </w:sdtContent>
      </w:sdt>
      <w:r w:rsidR="00D37937">
        <w:t xml:space="preserve"> </w:t>
      </w:r>
      <w:r w:rsidR="00491FF7">
        <w:t xml:space="preserve">van </w:t>
      </w:r>
      <w:sdt>
        <w:sdtPr>
          <w:alias w:val="Onderwerp"/>
          <w:tag w:val="onderwerp"/>
          <w:id w:val="-352803436"/>
          <w:placeholder>
            <w:docPart w:val="CC4B78682D0A49CE9CD61F70973FCA7E"/>
          </w:placeholder>
          <w:dataBinding w:prefixMappings="xmlns:ns0='VRG Word templates input' " w:xpath="/ns0:VRG[1]/ns0:Aanbesteding[1]/ns0:VRG_Input[1]/ns0:Onderwerp[1]" w:storeItemID="{B61C828C-44D4-48B2-B145-BF546BF6CC1B}"/>
          <w:text/>
        </w:sdtPr>
        <w:sdtEndPr/>
        <w:sdtContent>
          <w:r w:rsidR="003B39D3">
            <w:t>Potentieelanalyse (Persoonlijkheidsprofielen)</w:t>
          </w:r>
        </w:sdtContent>
      </w:sdt>
      <w:r w:rsidR="00A73C79">
        <w:t>.</w:t>
      </w:r>
    </w:p>
    <w:p w14:paraId="013000DC" w14:textId="77777777" w:rsidR="008E7A81" w:rsidRDefault="008E7A81" w:rsidP="008E7A81"/>
    <w:p w14:paraId="299DBB36" w14:textId="77777777" w:rsidR="008E7A81" w:rsidRDefault="008E7A81" w:rsidP="008E7A81">
      <w:pPr>
        <w:pStyle w:val="Kop1"/>
        <w:rPr>
          <w:rFonts w:hint="eastAsia"/>
        </w:rPr>
      </w:pPr>
      <w:bookmarkStart w:id="8" w:name="_Toc238563557"/>
      <w:r>
        <w:lastRenderedPageBreak/>
        <w:t>Procedure</w:t>
      </w:r>
      <w:bookmarkEnd w:id="8"/>
    </w:p>
    <w:p w14:paraId="2323BE71" w14:textId="77777777" w:rsidR="007C5127" w:rsidRPr="007C5127" w:rsidRDefault="007C5127" w:rsidP="007C5127">
      <w:pPr>
        <w:pStyle w:val="halvewitregel"/>
      </w:pPr>
    </w:p>
    <w:p w14:paraId="2D4DC065" w14:textId="77777777" w:rsidR="008E7A81" w:rsidRPr="008E7A81" w:rsidRDefault="008E7A81" w:rsidP="008E7A81">
      <w:pPr>
        <w:pStyle w:val="Kop2"/>
        <w:rPr>
          <w:rFonts w:hint="eastAsia"/>
        </w:rPr>
      </w:pPr>
      <w:bookmarkStart w:id="9" w:name="_Toc238563558"/>
      <w:r w:rsidRPr="008E7A81">
        <w:t>Inrichting consultatie</w:t>
      </w:r>
      <w:bookmarkEnd w:id="9"/>
    </w:p>
    <w:p w14:paraId="7A11C6D1" w14:textId="15C7C61F" w:rsidR="008E7A81" w:rsidRDefault="008E7A81" w:rsidP="008E7A81">
      <w:r>
        <w:t xml:space="preserve">Deze marktconsultatie wordt </w:t>
      </w:r>
      <w:r w:rsidR="003D5E37">
        <w:t xml:space="preserve">openbaar gepubliceerd. </w:t>
      </w:r>
      <w:r>
        <w:t>De marktconsultatie vindt</w:t>
      </w:r>
      <w:r w:rsidR="00297C67">
        <w:t xml:space="preserve"> </w:t>
      </w:r>
      <w:sdt>
        <w:sdtPr>
          <w:alias w:val="Kies"/>
          <w:tag w:val="kies"/>
          <w:id w:val="-197240765"/>
          <w:placeholder>
            <w:docPart w:val="306E54FFDA2C4BA5A5C1CFDDE5044D95"/>
          </w:placeholder>
          <w:comboBox>
            <w:listItem w:displayText="schriftelijk" w:value="schriftelijk"/>
            <w:listItem w:displayText="mondeling" w:value="mondeling"/>
          </w:comboBox>
        </w:sdtPr>
        <w:sdtEndPr/>
        <w:sdtContent>
          <w:r w:rsidR="003D5E37">
            <w:t>schriftelijk</w:t>
          </w:r>
        </w:sdtContent>
      </w:sdt>
      <w:r w:rsidR="00297C67">
        <w:t xml:space="preserve"> </w:t>
      </w:r>
      <w:r>
        <w:t xml:space="preserve">plaats. </w:t>
      </w:r>
    </w:p>
    <w:p w14:paraId="170528FA" w14:textId="77777777" w:rsidR="008E7A81" w:rsidRDefault="008E7A81" w:rsidP="008E7A81"/>
    <w:p w14:paraId="3C01CBC6" w14:textId="77777777" w:rsidR="008E7A81" w:rsidRDefault="008E7A81" w:rsidP="008E7A81">
      <w:r>
        <w:t>Geïnteresseerde partijen kunnen de vragen uit dit document beantwoorden in het format. Hierbij is eveneens ruimte voor suggesties en advies op basis van de kennis en ervaring van marktpartijen.</w:t>
      </w:r>
    </w:p>
    <w:p w14:paraId="2BF33350" w14:textId="77777777" w:rsidR="008E7A81" w:rsidRDefault="008E7A81" w:rsidP="008E7A81"/>
    <w:p w14:paraId="2C04495F" w14:textId="77777777" w:rsidR="008E7A81" w:rsidRPr="008E7A81" w:rsidRDefault="008E7A81" w:rsidP="008E7A81">
      <w:pPr>
        <w:pStyle w:val="Kop3"/>
        <w:rPr>
          <w:rFonts w:hint="eastAsia"/>
        </w:rPr>
      </w:pPr>
      <w:bookmarkStart w:id="10" w:name="_Toc238563559"/>
      <w:r w:rsidRPr="008E7A81">
        <w:t>Informatieronde</w:t>
      </w:r>
      <w:bookmarkEnd w:id="10"/>
    </w:p>
    <w:p w14:paraId="3B7F9C07" w14:textId="77777777" w:rsidR="008E7A81" w:rsidRDefault="008E7A81" w:rsidP="008E7A81">
      <w:proofErr w:type="gramStart"/>
      <w:r>
        <w:t>Een ieder</w:t>
      </w:r>
      <w:proofErr w:type="gramEnd"/>
      <w:r>
        <w:t xml:space="preserve"> uitgenodigde partij wordt in de gelegenheid gesteld voor het stellen van vragen over de marktconsultatie voor uiterlijk de aangegeven datum in de planning. </w:t>
      </w:r>
    </w:p>
    <w:p w14:paraId="1E4C51AD" w14:textId="77777777" w:rsidR="007C64BB" w:rsidRDefault="007C64BB" w:rsidP="008E7A81"/>
    <w:p w14:paraId="29917C34" w14:textId="4DB0E343" w:rsidR="008E7A81" w:rsidRDefault="008E7A81" w:rsidP="008E7A81">
      <w:r>
        <w:t xml:space="preserve">Vragen en/of opmerkingen dienen per </w:t>
      </w:r>
      <w:sdt>
        <w:sdtPr>
          <w:alias w:val="Kies"/>
          <w:tag w:val="kies"/>
          <w:id w:val="92604050"/>
          <w:placeholder>
            <w:docPart w:val="F30E3864F3B24D739F7BD7DD20C40A34"/>
          </w:placeholder>
          <w:comboBox>
            <w:listItem w:displayText="e-mailadres" w:value="e-mailadres"/>
            <w:listItem w:displayText="Mercell Source-to-Contract" w:value="Mercell Source-to-Contract"/>
          </w:comboBox>
        </w:sdtPr>
        <w:sdtEndPr/>
        <w:sdtContent>
          <w:proofErr w:type="spellStart"/>
          <w:r w:rsidR="00380B72">
            <w:t>TenderNed</w:t>
          </w:r>
          <w:proofErr w:type="spellEnd"/>
        </w:sdtContent>
      </w:sdt>
      <w:r>
        <w:t xml:space="preserve"> te worden gestuurd</w:t>
      </w:r>
      <w:r w:rsidR="007C64BB">
        <w:t>.</w:t>
      </w:r>
    </w:p>
    <w:p w14:paraId="4D56B18E" w14:textId="77777777" w:rsidR="008E7A81" w:rsidRDefault="008E7A81" w:rsidP="008E7A81"/>
    <w:p w14:paraId="11E66630" w14:textId="77777777" w:rsidR="008E7A81" w:rsidRPr="008E7A81" w:rsidRDefault="008E7A81" w:rsidP="008E7A81">
      <w:pPr>
        <w:pStyle w:val="Kop3"/>
        <w:rPr>
          <w:rFonts w:hint="eastAsia"/>
        </w:rPr>
      </w:pPr>
      <w:bookmarkStart w:id="11" w:name="_Toc238563560"/>
      <w:r w:rsidRPr="008E7A81">
        <w:t>Toesturen nota van inlichtingen</w:t>
      </w:r>
      <w:bookmarkEnd w:id="11"/>
    </w:p>
    <w:p w14:paraId="4EEAEB7F" w14:textId="399FC02C" w:rsidR="008E7A81" w:rsidRDefault="008E7A81" w:rsidP="008E7A81">
      <w:r>
        <w:t xml:space="preserve">De antwoorden op de vragen zullen uiterlijk, op de aangegeven datum in de planning, </w:t>
      </w:r>
      <w:sdt>
        <w:sdtPr>
          <w:alias w:val="Kies"/>
          <w:tag w:val="kies"/>
          <w:id w:val="-1591161050"/>
          <w:placeholder>
            <w:docPart w:val="97003F0760804439B24C0314033BB2E2"/>
          </w:placeholder>
          <w:comboBox>
            <w:listItem w:displayText="e-mailadres" w:value="e-mailadres"/>
            <w:listItem w:displayText="Mercell Source-to-Contract" w:value="Mercell Source-to-Contract"/>
          </w:comboBox>
        </w:sdtPr>
        <w:sdtEndPr/>
        <w:sdtContent>
          <w:r w:rsidR="00380B72">
            <w:t xml:space="preserve">via </w:t>
          </w:r>
          <w:proofErr w:type="spellStart"/>
          <w:r w:rsidR="00380B72">
            <w:t>TenderNed</w:t>
          </w:r>
          <w:proofErr w:type="spellEnd"/>
        </w:sdtContent>
      </w:sdt>
      <w:r>
        <w:t xml:space="preserve"> </w:t>
      </w:r>
      <w:r w:rsidR="00380B72">
        <w:t>gepubliceerd worden.</w:t>
      </w:r>
    </w:p>
    <w:p w14:paraId="2559397C" w14:textId="77777777" w:rsidR="008E7A81" w:rsidRDefault="008E7A81" w:rsidP="008E7A81"/>
    <w:p w14:paraId="6AFF156C" w14:textId="77777777" w:rsidR="008E7A81" w:rsidRDefault="008E7A81" w:rsidP="008E7A81">
      <w:pPr>
        <w:pStyle w:val="Kop3"/>
        <w:rPr>
          <w:rFonts w:hint="eastAsia"/>
        </w:rPr>
      </w:pPr>
      <w:bookmarkStart w:id="12" w:name="_Toc238563561"/>
      <w:r>
        <w:t>Inzenden van antwoorden op de consultatie</w:t>
      </w:r>
      <w:bookmarkEnd w:id="12"/>
    </w:p>
    <w:p w14:paraId="56E5C618" w14:textId="5B0E50C0" w:rsidR="008E7A81" w:rsidRDefault="008E7A81" w:rsidP="008E7A81">
      <w:r>
        <w:t xml:space="preserve">Veiligheidsregio Groningen ontvangt de reacties op de aangegeven datum in de planning </w:t>
      </w:r>
      <w:r w:rsidR="00380B72">
        <w:t xml:space="preserve">via </w:t>
      </w:r>
      <w:proofErr w:type="spellStart"/>
      <w:r w:rsidR="00380B72">
        <w:t>TenderNed</w:t>
      </w:r>
      <w:proofErr w:type="spellEnd"/>
      <w:r>
        <w:t xml:space="preserve">, onder vermelding van ‘Marktconsultatie </w:t>
      </w:r>
      <w:r w:rsidR="00E3040B">
        <w:t>Potentieelanalyse</w:t>
      </w:r>
      <w:r>
        <w:t>’ conform het onderstaande format</w:t>
      </w:r>
      <w:r w:rsidR="00380B72">
        <w:t xml:space="preserve"> (hoofdstuk 4)</w:t>
      </w:r>
      <w:r>
        <w:t xml:space="preserve">. </w:t>
      </w:r>
    </w:p>
    <w:p w14:paraId="552E8A76" w14:textId="77777777" w:rsidR="008E7A81" w:rsidRDefault="008E7A81" w:rsidP="008E7A81"/>
    <w:p w14:paraId="7582AA8E" w14:textId="77777777" w:rsidR="008E7A81" w:rsidRPr="008E7A81" w:rsidRDefault="008E7A81" w:rsidP="008E7A81">
      <w:pPr>
        <w:pStyle w:val="Kop2"/>
        <w:rPr>
          <w:rFonts w:hint="eastAsia"/>
        </w:rPr>
      </w:pPr>
      <w:bookmarkStart w:id="13" w:name="_Toc238563562"/>
      <w:r w:rsidRPr="008E7A81">
        <w:t>Planning</w:t>
      </w:r>
      <w:bookmarkEnd w:id="13"/>
    </w:p>
    <w:p w14:paraId="30D5F3B0" w14:textId="77777777" w:rsidR="008E7A81" w:rsidRDefault="008E7A81" w:rsidP="008E7A81">
      <w:r>
        <w:t>De planning van de marktconsultatie ziet er als volgt uit:</w:t>
      </w:r>
    </w:p>
    <w:p w14:paraId="1AF26235" w14:textId="77777777" w:rsidR="00805D7B" w:rsidRDefault="00805D7B" w:rsidP="007C5127">
      <w:pPr>
        <w:pStyle w:val="halvewitregel"/>
      </w:pPr>
    </w:p>
    <w:tbl>
      <w:tblPr>
        <w:tblStyle w:val="Tabel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600" w:firstRow="0" w:lastRow="0" w:firstColumn="0" w:lastColumn="0" w:noHBand="1" w:noVBand="1"/>
      </w:tblPr>
      <w:tblGrid>
        <w:gridCol w:w="4253"/>
        <w:gridCol w:w="5375"/>
      </w:tblGrid>
      <w:tr w:rsidR="00805D7B" w14:paraId="07EA64C3" w14:textId="77777777" w:rsidTr="00C30577">
        <w:trPr>
          <w:trHeight w:val="340"/>
        </w:trPr>
        <w:tc>
          <w:tcPr>
            <w:tcW w:w="4253" w:type="dxa"/>
            <w:vAlign w:val="center"/>
          </w:tcPr>
          <w:p w14:paraId="5FAE58BA" w14:textId="77777777" w:rsidR="00F21358" w:rsidRDefault="00805D7B" w:rsidP="007C5127">
            <w:pPr>
              <w:pStyle w:val="Tabeltekst"/>
            </w:pPr>
            <w:r w:rsidRPr="00805D7B">
              <w:t>Versturen marktconsultatie:</w:t>
            </w:r>
          </w:p>
        </w:tc>
        <w:tc>
          <w:tcPr>
            <w:tcW w:w="5375" w:type="dxa"/>
            <w:tcBorders>
              <w:bottom w:val="dotted" w:sz="4" w:space="0" w:color="auto"/>
            </w:tcBorders>
            <w:vAlign w:val="center"/>
          </w:tcPr>
          <w:p w14:paraId="3E8ED0BB" w14:textId="61E0600C" w:rsidR="00805D7B" w:rsidRPr="00F37FD5" w:rsidRDefault="00012D02" w:rsidP="007C5127">
            <w:pPr>
              <w:pStyle w:val="Tabeltekst"/>
            </w:pPr>
            <w:r w:rsidRPr="00F37FD5">
              <w:t>2</w:t>
            </w:r>
            <w:r w:rsidR="001545F3">
              <w:t>5</w:t>
            </w:r>
            <w:r w:rsidRPr="00F37FD5">
              <w:t xml:space="preserve"> augustus 2026</w:t>
            </w:r>
          </w:p>
        </w:tc>
      </w:tr>
      <w:tr w:rsidR="00805D7B" w14:paraId="28740CAA" w14:textId="77777777" w:rsidTr="00C30577">
        <w:trPr>
          <w:trHeight w:val="340"/>
        </w:trPr>
        <w:tc>
          <w:tcPr>
            <w:tcW w:w="4253" w:type="dxa"/>
            <w:vAlign w:val="center"/>
          </w:tcPr>
          <w:p w14:paraId="4628439D" w14:textId="77777777" w:rsidR="00805D7B" w:rsidRDefault="00805D7B" w:rsidP="007C5127">
            <w:pPr>
              <w:pStyle w:val="Tabeltekst"/>
            </w:pPr>
            <w:r w:rsidRPr="00805D7B">
              <w:t xml:space="preserve">Uiterlijk ontvangst vragen:  </w:t>
            </w:r>
          </w:p>
        </w:tc>
        <w:tc>
          <w:tcPr>
            <w:tcW w:w="5375" w:type="dxa"/>
            <w:tcBorders>
              <w:top w:val="dotted" w:sz="4" w:space="0" w:color="auto"/>
              <w:bottom w:val="dotted" w:sz="4" w:space="0" w:color="auto"/>
            </w:tcBorders>
            <w:vAlign w:val="center"/>
          </w:tcPr>
          <w:p w14:paraId="11B6AF69" w14:textId="168DDF61" w:rsidR="00805D7B" w:rsidRPr="00F37FD5" w:rsidRDefault="00012D02" w:rsidP="007C5127">
            <w:pPr>
              <w:pStyle w:val="Tabeltekst"/>
            </w:pPr>
            <w:r w:rsidRPr="00F37FD5">
              <w:t>8 september 2026</w:t>
            </w:r>
            <w:r w:rsidR="00A256FE">
              <w:t>, 12:00</w:t>
            </w:r>
          </w:p>
        </w:tc>
      </w:tr>
      <w:tr w:rsidR="00805D7B" w14:paraId="197C7BE1" w14:textId="77777777" w:rsidTr="00C30577">
        <w:trPr>
          <w:trHeight w:val="340"/>
        </w:trPr>
        <w:tc>
          <w:tcPr>
            <w:tcW w:w="4253" w:type="dxa"/>
            <w:vAlign w:val="center"/>
          </w:tcPr>
          <w:p w14:paraId="07168E1C" w14:textId="77777777" w:rsidR="00805D7B" w:rsidRDefault="00805D7B" w:rsidP="007C5127">
            <w:pPr>
              <w:pStyle w:val="Tabeltekst"/>
            </w:pPr>
            <w:r w:rsidRPr="00805D7B">
              <w:t>Bekendmaken nota van inlichtingen:</w:t>
            </w:r>
          </w:p>
        </w:tc>
        <w:tc>
          <w:tcPr>
            <w:tcW w:w="5375" w:type="dxa"/>
            <w:tcBorders>
              <w:top w:val="dotted" w:sz="4" w:space="0" w:color="auto"/>
              <w:bottom w:val="dotted" w:sz="4" w:space="0" w:color="auto"/>
            </w:tcBorders>
            <w:vAlign w:val="center"/>
          </w:tcPr>
          <w:p w14:paraId="07566C11" w14:textId="79A91278" w:rsidR="00805D7B" w:rsidRPr="00F37FD5" w:rsidRDefault="00012D02" w:rsidP="007C5127">
            <w:pPr>
              <w:pStyle w:val="Tabeltekst"/>
            </w:pPr>
            <w:r w:rsidRPr="00F37FD5">
              <w:t>15 september 2026</w:t>
            </w:r>
          </w:p>
        </w:tc>
      </w:tr>
      <w:tr w:rsidR="00805D7B" w14:paraId="5EC00E78" w14:textId="77777777" w:rsidTr="00C30577">
        <w:trPr>
          <w:trHeight w:val="340"/>
        </w:trPr>
        <w:tc>
          <w:tcPr>
            <w:tcW w:w="4253" w:type="dxa"/>
            <w:vAlign w:val="center"/>
          </w:tcPr>
          <w:p w14:paraId="57A926F3" w14:textId="77777777" w:rsidR="00805D7B" w:rsidRDefault="00805D7B" w:rsidP="007C5127">
            <w:pPr>
              <w:pStyle w:val="Tabeltekst"/>
            </w:pPr>
            <w:r>
              <w:t>Uiterlijk ontvangst antwoorden marktconsultatie:</w:t>
            </w:r>
          </w:p>
        </w:tc>
        <w:tc>
          <w:tcPr>
            <w:tcW w:w="5375" w:type="dxa"/>
            <w:tcBorders>
              <w:top w:val="dotted" w:sz="4" w:space="0" w:color="auto"/>
              <w:bottom w:val="dotted" w:sz="4" w:space="0" w:color="auto"/>
            </w:tcBorders>
            <w:vAlign w:val="center"/>
          </w:tcPr>
          <w:p w14:paraId="0F482BAC" w14:textId="34ADFE20" w:rsidR="00805D7B" w:rsidRPr="00F37FD5" w:rsidRDefault="00012D02" w:rsidP="007C5127">
            <w:pPr>
              <w:pStyle w:val="Tabeltekst"/>
            </w:pPr>
            <w:r w:rsidRPr="00F37FD5">
              <w:t>25 september 2026</w:t>
            </w:r>
            <w:r w:rsidR="00A256FE">
              <w:t>, 12:00</w:t>
            </w:r>
          </w:p>
        </w:tc>
      </w:tr>
    </w:tbl>
    <w:p w14:paraId="3BD3926D" w14:textId="77777777" w:rsidR="00805D7B" w:rsidRDefault="00805D7B" w:rsidP="008E7A81"/>
    <w:p w14:paraId="3EA53B4F" w14:textId="77777777" w:rsidR="008E7A81" w:rsidRDefault="008E7A81" w:rsidP="008E7A81">
      <w:r>
        <w:t>De planning is slechts indicatief, er kunnen door partijen geen rechten aan worden ontleend. De partijen zullen door Veiligheidsregio Groningen zo snel mogelijk op de hoogte worden gesteld van eventuele wijzigingen.</w:t>
      </w:r>
    </w:p>
    <w:p w14:paraId="63E12C20" w14:textId="77777777" w:rsidR="008E7A81" w:rsidRDefault="008E7A81" w:rsidP="008E7A81"/>
    <w:p w14:paraId="5066AD14" w14:textId="77777777" w:rsidR="008E7A81" w:rsidRPr="00C94B53" w:rsidRDefault="008E7A81" w:rsidP="00C94B53">
      <w:pPr>
        <w:pStyle w:val="Kop2"/>
        <w:rPr>
          <w:rFonts w:hint="eastAsia"/>
        </w:rPr>
      </w:pPr>
      <w:bookmarkStart w:id="14" w:name="_Toc238563563"/>
      <w:r w:rsidRPr="00C94B53">
        <w:t>Voorwaarden en condities</w:t>
      </w:r>
      <w:bookmarkEnd w:id="14"/>
    </w:p>
    <w:p w14:paraId="0E0AAFDC" w14:textId="77777777" w:rsidR="008E7A81" w:rsidRPr="00C94B53" w:rsidRDefault="008E7A81" w:rsidP="00C94B53">
      <w:pPr>
        <w:pStyle w:val="Opsomming1"/>
      </w:pPr>
      <w:r w:rsidRPr="00C94B53">
        <w:t xml:space="preserve">Deelnemende partijen kunnen aan deze marktconsultatie geen rechten ontlenen aan de informatie die zij hebben verstrekt. Mondelinge mededelingen, toezeggingen of afspraken in het kader van deze marktconsultatie hebben geen rechtskracht. </w:t>
      </w:r>
    </w:p>
    <w:p w14:paraId="4B094B5C" w14:textId="77777777" w:rsidR="008E7A81" w:rsidRPr="00C94B53" w:rsidRDefault="008E7A81" w:rsidP="00C94B53">
      <w:pPr>
        <w:pStyle w:val="Opsomming1"/>
      </w:pPr>
      <w:r w:rsidRPr="00C94B53">
        <w:t>De marktconsultatie vindt plaats in de Nederlandse taal.</w:t>
      </w:r>
    </w:p>
    <w:p w14:paraId="3E9CEA5B" w14:textId="77777777" w:rsidR="008E7A81" w:rsidRPr="00C94B53" w:rsidRDefault="008E7A81" w:rsidP="00C94B53">
      <w:pPr>
        <w:pStyle w:val="Opsomming1"/>
      </w:pPr>
      <w:r w:rsidRPr="00C94B53">
        <w:t xml:space="preserve">Veiligheidsregio Groningen heeft geen enkele voorkeur voor een bepaalde marktpartij, leverancier of dienstverlener, noch voor bepaalde merken, types, fabricaten, herkomst e.d. </w:t>
      </w:r>
    </w:p>
    <w:p w14:paraId="24D7680C" w14:textId="77777777" w:rsidR="008E7A81" w:rsidRPr="00C94B53" w:rsidRDefault="008E7A81" w:rsidP="00C94B53">
      <w:pPr>
        <w:pStyle w:val="Opsomming1"/>
      </w:pPr>
      <w:r w:rsidRPr="00C94B53">
        <w:t>Mocht in dit marktconsultatiedocument een tekstpassage en/of vraag betrekking (lijken te) hebben op een bepaald fabricaat, of herkomst of een bijzondere werkwijze, merk, octrooi of type, bepaalde oorsprong, of bepaalde productie, waardoor ondernemingen of bepaalde producten worden bevoordeeld of geëlimineerd, dan dient hierbij te worden gelezen ‘of gelijkwaardig’</w:t>
      </w:r>
    </w:p>
    <w:p w14:paraId="76BF56AB" w14:textId="77777777" w:rsidR="008E7A81" w:rsidRPr="00C94B53" w:rsidRDefault="008E7A81" w:rsidP="00C94B53">
      <w:pPr>
        <w:pStyle w:val="Opsomming1"/>
      </w:pPr>
      <w:r w:rsidRPr="00C94B53">
        <w:t>Het invullen van de marktconsultatie is geheel vrijblijvend en hieraan wordt geen vergoeding toegekend.</w:t>
      </w:r>
    </w:p>
    <w:p w14:paraId="256CD4CF" w14:textId="77777777" w:rsidR="008E7A81" w:rsidRPr="00C94B53" w:rsidRDefault="008E7A81" w:rsidP="00C94B53">
      <w:pPr>
        <w:pStyle w:val="Opsomming1"/>
      </w:pPr>
      <w:r w:rsidRPr="00C94B53">
        <w:t xml:space="preserve">De antwoorden worden niet gescoord en/of gewaardeerd. </w:t>
      </w:r>
    </w:p>
    <w:p w14:paraId="5B2CD83F" w14:textId="77777777" w:rsidR="008E7A81" w:rsidRPr="00C94B53" w:rsidRDefault="008E7A81" w:rsidP="00C94B53">
      <w:pPr>
        <w:pStyle w:val="Opsomming1"/>
      </w:pPr>
      <w:r w:rsidRPr="00C94B53">
        <w:lastRenderedPageBreak/>
        <w:t>De marktconsultatie kan afwijken van de informatie die later in een (</w:t>
      </w:r>
      <w:proofErr w:type="spellStart"/>
      <w:r w:rsidRPr="00C94B53">
        <w:t>aanbestedings</w:t>
      </w:r>
      <w:proofErr w:type="spellEnd"/>
      <w:r w:rsidRPr="00C94B53">
        <w:t xml:space="preserve">)document wordt verstrekt. </w:t>
      </w:r>
    </w:p>
    <w:p w14:paraId="6270DAED" w14:textId="1F1280CE" w:rsidR="008E7A81" w:rsidRPr="00C94B53" w:rsidRDefault="008E7A81" w:rsidP="00C94B53">
      <w:pPr>
        <w:pStyle w:val="Opsomming1"/>
      </w:pPr>
      <w:r w:rsidRPr="00C94B53">
        <w:t xml:space="preserve">Met het inzenden van uw reactie gaat u ermee akkoord dat de informatie als input gebruikt kan worden voor het opmaken van een beschrijvend document ten behoeve van de aanbesteding van een </w:t>
      </w:r>
      <w:r w:rsidR="00186455">
        <w:t>Potentieelanalyse</w:t>
      </w:r>
      <w:r w:rsidR="00F21358">
        <w:t>.</w:t>
      </w:r>
    </w:p>
    <w:p w14:paraId="1E8BA179" w14:textId="77777777" w:rsidR="008E7A81" w:rsidRPr="00C94B53" w:rsidRDefault="008E7A81" w:rsidP="00C94B53">
      <w:pPr>
        <w:pStyle w:val="Opsomming1"/>
      </w:pPr>
      <w:r w:rsidRPr="00C94B53">
        <w:t>De verstrekte informatie wordt niet geretourneerd.</w:t>
      </w:r>
    </w:p>
    <w:p w14:paraId="6DBE5D98" w14:textId="77777777" w:rsidR="008E7A81" w:rsidRPr="00C94B53" w:rsidRDefault="008E7A81" w:rsidP="00C94B53">
      <w:pPr>
        <w:pStyle w:val="Opsomming1"/>
      </w:pPr>
      <w:r w:rsidRPr="00C94B53">
        <w:t xml:space="preserve">Het resultaat wordt niet aan de inzenders bekendgemaakt in welke vorm dan ook. </w:t>
      </w:r>
    </w:p>
    <w:p w14:paraId="3B198ABA" w14:textId="77777777" w:rsidR="008E7A81" w:rsidRPr="00C94B53" w:rsidRDefault="008E7A81" w:rsidP="00C94B53">
      <w:pPr>
        <w:pStyle w:val="Opsomming1"/>
      </w:pPr>
      <w:r w:rsidRPr="00C94B53">
        <w:t>Alle informatie wordt vertrouwelijk behandeld.</w:t>
      </w:r>
    </w:p>
    <w:p w14:paraId="5DEBDACF" w14:textId="77777777" w:rsidR="008E7A81" w:rsidRPr="00C94B53" w:rsidRDefault="008E7A81" w:rsidP="00C94B53"/>
    <w:p w14:paraId="3C361DDA" w14:textId="77777777" w:rsidR="008E7A81" w:rsidRDefault="008E7A81" w:rsidP="00C94B53">
      <w:pPr>
        <w:pStyle w:val="Kop1"/>
        <w:rPr>
          <w:rFonts w:hint="eastAsia"/>
        </w:rPr>
      </w:pPr>
      <w:bookmarkStart w:id="15" w:name="_Toc238563564"/>
      <w:r w:rsidRPr="00C94B53">
        <w:lastRenderedPageBreak/>
        <w:t>Marktconsultatie</w:t>
      </w:r>
      <w:r>
        <w:t xml:space="preserve"> (vragen/antwoorden)</w:t>
      </w:r>
      <w:bookmarkEnd w:id="15"/>
    </w:p>
    <w:p w14:paraId="03240832" w14:textId="77777777" w:rsidR="008E7A81" w:rsidRDefault="008E7A81" w:rsidP="008E7A81"/>
    <w:p w14:paraId="185B0B08" w14:textId="77777777" w:rsidR="008E7A81" w:rsidRPr="00C94B53" w:rsidRDefault="008E7A81" w:rsidP="00C94B53">
      <w:pPr>
        <w:pStyle w:val="Kop2"/>
        <w:rPr>
          <w:rFonts w:hint="eastAsia"/>
        </w:rPr>
      </w:pPr>
      <w:bookmarkStart w:id="16" w:name="_Toc238563565"/>
      <w:r w:rsidRPr="00C94B53">
        <w:t>Algemeen</w:t>
      </w:r>
      <w:bookmarkEnd w:id="16"/>
    </w:p>
    <w:p w14:paraId="77C2F378" w14:textId="77777777" w:rsidR="008E7A81" w:rsidRPr="00C94B53" w:rsidRDefault="008E7A81" w:rsidP="007C5127">
      <w:pPr>
        <w:pStyle w:val="halvewitregel"/>
      </w:pPr>
    </w:p>
    <w:tbl>
      <w:tblPr>
        <w:tblStyle w:val="Tabel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3397"/>
        <w:gridCol w:w="6231"/>
      </w:tblGrid>
      <w:tr w:rsidR="00C94B53" w14:paraId="427508F0" w14:textId="77777777" w:rsidTr="00C30577">
        <w:trPr>
          <w:trHeight w:val="340"/>
        </w:trPr>
        <w:tc>
          <w:tcPr>
            <w:tcW w:w="3397" w:type="dxa"/>
            <w:vAlign w:val="center"/>
          </w:tcPr>
          <w:p w14:paraId="0D0330F7" w14:textId="77777777" w:rsidR="00C94B53" w:rsidRDefault="00C30EE4" w:rsidP="00C30EE4">
            <w:pPr>
              <w:pStyle w:val="Tabeltekst"/>
            </w:pPr>
            <w:r w:rsidRPr="00C94B53">
              <w:t>Naam bedrijf</w:t>
            </w:r>
          </w:p>
        </w:tc>
        <w:sdt>
          <w:sdtPr>
            <w:alias w:val="Naam bedrijf"/>
            <w:tag w:val="naambedrijf"/>
            <w:id w:val="1680235330"/>
            <w:placeholder>
              <w:docPart w:val="E9A4A31EE7B74213B7150C9E2BD97B18"/>
            </w:placeholder>
            <w:temporary/>
            <w:showingPlcHdr/>
          </w:sdtPr>
          <w:sdtEndPr/>
          <w:sdtContent>
            <w:tc>
              <w:tcPr>
                <w:tcW w:w="6231" w:type="dxa"/>
                <w:tcBorders>
                  <w:bottom w:val="dotted" w:sz="4" w:space="0" w:color="auto"/>
                </w:tcBorders>
                <w:vAlign w:val="center"/>
              </w:tcPr>
              <w:p w14:paraId="4E7A3CA3" w14:textId="77777777" w:rsidR="00C94B53" w:rsidRDefault="007C5127" w:rsidP="00C30EE4">
                <w:r w:rsidRPr="007C5127">
                  <w:rPr>
                    <w:rStyle w:val="Tekstvantijdelijkeaanduiding"/>
                    <w:highlight w:val="yellow"/>
                  </w:rPr>
                  <w:t>Naam</w:t>
                </w:r>
                <w:r w:rsidR="00614259">
                  <w:rPr>
                    <w:rStyle w:val="Tekstvantijdelijkeaanduiding"/>
                    <w:highlight w:val="yellow"/>
                  </w:rPr>
                  <w:t xml:space="preserve"> </w:t>
                </w:r>
                <w:r w:rsidRPr="007C5127">
                  <w:rPr>
                    <w:rStyle w:val="Tekstvantijdelijkeaanduiding"/>
                    <w:highlight w:val="yellow"/>
                  </w:rPr>
                  <w:t xml:space="preserve"> bedrijf</w:t>
                </w:r>
              </w:p>
            </w:tc>
          </w:sdtContent>
        </w:sdt>
      </w:tr>
      <w:tr w:rsidR="00C94B53" w14:paraId="38A53F80" w14:textId="77777777" w:rsidTr="00C30577">
        <w:trPr>
          <w:trHeight w:val="340"/>
        </w:trPr>
        <w:tc>
          <w:tcPr>
            <w:tcW w:w="3397" w:type="dxa"/>
            <w:vAlign w:val="center"/>
          </w:tcPr>
          <w:p w14:paraId="1EE4C338" w14:textId="77777777" w:rsidR="00C94B53" w:rsidRDefault="00C30EE4" w:rsidP="00C30EE4">
            <w:pPr>
              <w:pStyle w:val="Tabeltekst"/>
            </w:pPr>
            <w:r w:rsidRPr="00C94B53">
              <w:t>Adres</w:t>
            </w:r>
          </w:p>
        </w:tc>
        <w:sdt>
          <w:sdtPr>
            <w:alias w:val="Adres"/>
            <w:tag w:val="adres"/>
            <w:id w:val="-463961988"/>
            <w:placeholder>
              <w:docPart w:val="566112948A6349A98BB43608290BA1F6"/>
            </w:placeholder>
            <w:temporary/>
            <w:showingPlcHdr/>
          </w:sdtPr>
          <w:sdtEndPr/>
          <w:sdtContent>
            <w:tc>
              <w:tcPr>
                <w:tcW w:w="6231" w:type="dxa"/>
                <w:tcBorders>
                  <w:top w:val="dotted" w:sz="4" w:space="0" w:color="auto"/>
                  <w:bottom w:val="dotted" w:sz="4" w:space="0" w:color="auto"/>
                </w:tcBorders>
                <w:vAlign w:val="center"/>
              </w:tcPr>
              <w:p w14:paraId="492201A0" w14:textId="77777777" w:rsidR="00C94B53" w:rsidRDefault="007C5127" w:rsidP="00C30EE4">
                <w:r w:rsidRPr="007C5127">
                  <w:rPr>
                    <w:rStyle w:val="Tekstvantijdelijkeaanduiding"/>
                    <w:highlight w:val="yellow"/>
                  </w:rPr>
                  <w:t>Adres</w:t>
                </w:r>
              </w:p>
            </w:tc>
          </w:sdtContent>
        </w:sdt>
      </w:tr>
      <w:tr w:rsidR="00C94B53" w14:paraId="6F11EFC2" w14:textId="77777777" w:rsidTr="00C30577">
        <w:trPr>
          <w:trHeight w:val="340"/>
        </w:trPr>
        <w:tc>
          <w:tcPr>
            <w:tcW w:w="3397" w:type="dxa"/>
            <w:vAlign w:val="center"/>
          </w:tcPr>
          <w:p w14:paraId="3681EC50" w14:textId="77777777" w:rsidR="00C94B53" w:rsidRDefault="00C30EE4" w:rsidP="00C30EE4">
            <w:pPr>
              <w:pStyle w:val="Tabeltekst"/>
            </w:pPr>
            <w:r w:rsidRPr="00C94B53">
              <w:t>Postcode en plaats</w:t>
            </w:r>
          </w:p>
        </w:tc>
        <w:sdt>
          <w:sdtPr>
            <w:alias w:val="Postcode en plaats"/>
            <w:tag w:val="postcodeenplaats"/>
            <w:id w:val="-53699450"/>
            <w:placeholder>
              <w:docPart w:val="BF4968618C8041C8BC88481B854B79FB"/>
            </w:placeholder>
            <w:temporary/>
            <w:showingPlcHdr/>
          </w:sdtPr>
          <w:sdtEndPr/>
          <w:sdtContent>
            <w:tc>
              <w:tcPr>
                <w:tcW w:w="6231" w:type="dxa"/>
                <w:tcBorders>
                  <w:top w:val="dotted" w:sz="4" w:space="0" w:color="auto"/>
                  <w:bottom w:val="dotted" w:sz="4" w:space="0" w:color="auto"/>
                </w:tcBorders>
                <w:vAlign w:val="center"/>
              </w:tcPr>
              <w:p w14:paraId="31539899" w14:textId="77777777" w:rsidR="00C94B53" w:rsidRDefault="007C5127" w:rsidP="00C30EE4">
                <w:r w:rsidRPr="007C5127">
                  <w:rPr>
                    <w:rStyle w:val="Tekstvantijdelijkeaanduiding"/>
                    <w:highlight w:val="yellow"/>
                  </w:rPr>
                  <w:t>Postcode en plaats</w:t>
                </w:r>
              </w:p>
            </w:tc>
          </w:sdtContent>
        </w:sdt>
      </w:tr>
      <w:tr w:rsidR="00C94B53" w14:paraId="75CCFE33" w14:textId="77777777" w:rsidTr="00C30577">
        <w:trPr>
          <w:trHeight w:val="340"/>
        </w:trPr>
        <w:tc>
          <w:tcPr>
            <w:tcW w:w="3397" w:type="dxa"/>
            <w:vAlign w:val="center"/>
          </w:tcPr>
          <w:p w14:paraId="1E27DEF0" w14:textId="77777777" w:rsidR="00C94B53" w:rsidRDefault="00C30EE4" w:rsidP="00C30EE4">
            <w:pPr>
              <w:pStyle w:val="Tabeltekst"/>
            </w:pPr>
            <w:r w:rsidRPr="00C94B53">
              <w:t>Telefoonnummer</w:t>
            </w:r>
          </w:p>
        </w:tc>
        <w:sdt>
          <w:sdtPr>
            <w:alias w:val="Telefoonnummer"/>
            <w:tag w:val="telefoonnummer"/>
            <w:id w:val="1649172741"/>
            <w:placeholder>
              <w:docPart w:val="108B4808D70B462A84A77E9F8E3C0105"/>
            </w:placeholder>
            <w:temporary/>
            <w:showingPlcHdr/>
          </w:sdtPr>
          <w:sdtEndPr/>
          <w:sdtContent>
            <w:tc>
              <w:tcPr>
                <w:tcW w:w="6231" w:type="dxa"/>
                <w:tcBorders>
                  <w:top w:val="dotted" w:sz="4" w:space="0" w:color="auto"/>
                  <w:bottom w:val="dotted" w:sz="4" w:space="0" w:color="auto"/>
                </w:tcBorders>
                <w:vAlign w:val="center"/>
              </w:tcPr>
              <w:p w14:paraId="7AA06198" w14:textId="77777777" w:rsidR="00C94B53" w:rsidRDefault="007C5127" w:rsidP="00C30EE4">
                <w:r w:rsidRPr="007C5127">
                  <w:rPr>
                    <w:rStyle w:val="Tekstvantijdelijkeaanduiding"/>
                    <w:highlight w:val="yellow"/>
                  </w:rPr>
                  <w:t>Telefoonnummer</w:t>
                </w:r>
              </w:p>
            </w:tc>
          </w:sdtContent>
        </w:sdt>
      </w:tr>
      <w:tr w:rsidR="00C94B53" w14:paraId="71EB90BF" w14:textId="77777777" w:rsidTr="00C30577">
        <w:trPr>
          <w:trHeight w:val="340"/>
        </w:trPr>
        <w:tc>
          <w:tcPr>
            <w:tcW w:w="3397" w:type="dxa"/>
            <w:vAlign w:val="center"/>
          </w:tcPr>
          <w:p w14:paraId="5440DFA4" w14:textId="77777777" w:rsidR="00C94B53" w:rsidRDefault="00C30EE4" w:rsidP="00C30EE4">
            <w:pPr>
              <w:pStyle w:val="Tabeltekst"/>
            </w:pPr>
            <w:r w:rsidRPr="00C94B53">
              <w:t>Contactpersoon</w:t>
            </w:r>
          </w:p>
        </w:tc>
        <w:sdt>
          <w:sdtPr>
            <w:alias w:val="Contactpersoon"/>
            <w:tag w:val="contactpersoon"/>
            <w:id w:val="613254198"/>
            <w:placeholder>
              <w:docPart w:val="A421CE0C55AB4485B9D8926E90383CCF"/>
            </w:placeholder>
            <w:temporary/>
            <w:showingPlcHdr/>
          </w:sdtPr>
          <w:sdtEndPr/>
          <w:sdtContent>
            <w:tc>
              <w:tcPr>
                <w:tcW w:w="6231" w:type="dxa"/>
                <w:tcBorders>
                  <w:top w:val="dotted" w:sz="4" w:space="0" w:color="auto"/>
                  <w:bottom w:val="dotted" w:sz="4" w:space="0" w:color="auto"/>
                </w:tcBorders>
                <w:vAlign w:val="center"/>
              </w:tcPr>
              <w:p w14:paraId="57D06CD2" w14:textId="77777777" w:rsidR="00C94B53" w:rsidRDefault="007C5127" w:rsidP="00C30EE4">
                <w:r w:rsidRPr="007C5127">
                  <w:rPr>
                    <w:rStyle w:val="Tekstvantijdelijkeaanduiding"/>
                    <w:highlight w:val="yellow"/>
                  </w:rPr>
                  <w:t>Contactpersoon</w:t>
                </w:r>
              </w:p>
            </w:tc>
          </w:sdtContent>
        </w:sdt>
      </w:tr>
      <w:tr w:rsidR="00C94B53" w14:paraId="3B75A14A" w14:textId="77777777" w:rsidTr="00C30577">
        <w:trPr>
          <w:trHeight w:val="340"/>
        </w:trPr>
        <w:tc>
          <w:tcPr>
            <w:tcW w:w="3397" w:type="dxa"/>
            <w:vAlign w:val="center"/>
          </w:tcPr>
          <w:p w14:paraId="751CF521" w14:textId="77777777" w:rsidR="00C94B53" w:rsidRDefault="00C30EE4" w:rsidP="00C30EE4">
            <w:pPr>
              <w:pStyle w:val="Tabeltekst"/>
            </w:pPr>
            <w:r w:rsidRPr="00C94B53">
              <w:t>E-mailadres</w:t>
            </w:r>
          </w:p>
        </w:tc>
        <w:sdt>
          <w:sdtPr>
            <w:alias w:val="E-mailadres"/>
            <w:tag w:val="emailadres"/>
            <w:id w:val="-1808927926"/>
            <w:placeholder>
              <w:docPart w:val="C7C0AAF9AC004C808C566BBF5FF24A5A"/>
            </w:placeholder>
            <w:temporary/>
            <w:showingPlcHdr/>
          </w:sdtPr>
          <w:sdtEndPr/>
          <w:sdtContent>
            <w:tc>
              <w:tcPr>
                <w:tcW w:w="6231" w:type="dxa"/>
                <w:tcBorders>
                  <w:top w:val="dotted" w:sz="4" w:space="0" w:color="auto"/>
                  <w:bottom w:val="dotted" w:sz="4" w:space="0" w:color="auto"/>
                </w:tcBorders>
                <w:vAlign w:val="center"/>
              </w:tcPr>
              <w:p w14:paraId="72F4FC08" w14:textId="77777777" w:rsidR="00C94B53" w:rsidRDefault="007C5127" w:rsidP="00C30EE4">
                <w:r w:rsidRPr="007C5127">
                  <w:rPr>
                    <w:rStyle w:val="Tekstvantijdelijkeaanduiding"/>
                    <w:highlight w:val="yellow"/>
                  </w:rPr>
                  <w:t>E-mailadres</w:t>
                </w:r>
              </w:p>
            </w:tc>
          </w:sdtContent>
        </w:sdt>
      </w:tr>
      <w:tr w:rsidR="00C94B53" w14:paraId="1E7D9057" w14:textId="77777777" w:rsidTr="00C30577">
        <w:trPr>
          <w:trHeight w:val="340"/>
        </w:trPr>
        <w:tc>
          <w:tcPr>
            <w:tcW w:w="3397" w:type="dxa"/>
            <w:vAlign w:val="center"/>
          </w:tcPr>
          <w:p w14:paraId="2AB95A64" w14:textId="77777777" w:rsidR="00C94B53" w:rsidRDefault="00C30EE4" w:rsidP="00C30EE4">
            <w:pPr>
              <w:pStyle w:val="Tabeltekst"/>
            </w:pPr>
            <w:proofErr w:type="gramStart"/>
            <w:r w:rsidRPr="00C94B53">
              <w:t>Web adres</w:t>
            </w:r>
            <w:proofErr w:type="gramEnd"/>
            <w:r w:rsidRPr="00C94B53">
              <w:t xml:space="preserve"> voor verkrijgen informatie</w:t>
            </w:r>
          </w:p>
        </w:tc>
        <w:sdt>
          <w:sdtPr>
            <w:alias w:val="Url"/>
            <w:tag w:val="url"/>
            <w:id w:val="1957137128"/>
            <w:placeholder>
              <w:docPart w:val="12003640E58B49D29F48E385B723E70E"/>
            </w:placeholder>
            <w:temporary/>
            <w:showingPlcHdr/>
          </w:sdtPr>
          <w:sdtEndPr/>
          <w:sdtContent>
            <w:tc>
              <w:tcPr>
                <w:tcW w:w="6231" w:type="dxa"/>
                <w:tcBorders>
                  <w:top w:val="dotted" w:sz="4" w:space="0" w:color="auto"/>
                  <w:bottom w:val="dotted" w:sz="4" w:space="0" w:color="auto"/>
                </w:tcBorders>
                <w:vAlign w:val="center"/>
              </w:tcPr>
              <w:p w14:paraId="23CD853F" w14:textId="77777777" w:rsidR="00C94B53" w:rsidRDefault="007C5127" w:rsidP="00C30EE4">
                <w:r w:rsidRPr="007C5127">
                  <w:rPr>
                    <w:rStyle w:val="Tekstvantijdelijkeaanduiding"/>
                    <w:highlight w:val="yellow"/>
                  </w:rPr>
                  <w:t>url</w:t>
                </w:r>
              </w:p>
            </w:tc>
          </w:sdtContent>
        </w:sdt>
      </w:tr>
      <w:tr w:rsidR="00C94B53" w14:paraId="2D48F76A" w14:textId="77777777" w:rsidTr="00C30577">
        <w:trPr>
          <w:trHeight w:val="340"/>
        </w:trPr>
        <w:tc>
          <w:tcPr>
            <w:tcW w:w="3397" w:type="dxa"/>
            <w:vAlign w:val="center"/>
          </w:tcPr>
          <w:p w14:paraId="521713E6" w14:textId="77777777" w:rsidR="00C94B53" w:rsidRDefault="00C30EE4" w:rsidP="00C30EE4">
            <w:r w:rsidRPr="00C94B53">
              <w:t>Korte beschrijving van uw organisatie</w:t>
            </w:r>
          </w:p>
        </w:tc>
        <w:sdt>
          <w:sdtPr>
            <w:alias w:val="Korte beschrijving organisatie"/>
            <w:tag w:val="kortebeschrijvingorganisatie"/>
            <w:id w:val="1269506408"/>
            <w:placeholder>
              <w:docPart w:val="F870305724694DCE9F5AF286BD64CA82"/>
            </w:placeholder>
            <w:temporary/>
            <w:showingPlcHdr/>
          </w:sdtPr>
          <w:sdtEndPr/>
          <w:sdtContent>
            <w:tc>
              <w:tcPr>
                <w:tcW w:w="6231" w:type="dxa"/>
                <w:tcBorders>
                  <w:top w:val="dotted" w:sz="4" w:space="0" w:color="auto"/>
                </w:tcBorders>
                <w:vAlign w:val="center"/>
              </w:tcPr>
              <w:p w14:paraId="5A634488" w14:textId="77777777" w:rsidR="00C94B53" w:rsidRDefault="00C30577" w:rsidP="00C30EE4">
                <w:r w:rsidRPr="00C30577">
                  <w:rPr>
                    <w:rStyle w:val="Tekstvantijdelijkeaanduiding"/>
                    <w:highlight w:val="yellow"/>
                  </w:rPr>
                  <w:t>Korte beschrijving organisatie</w:t>
                </w:r>
              </w:p>
            </w:tc>
          </w:sdtContent>
        </w:sdt>
      </w:tr>
    </w:tbl>
    <w:p w14:paraId="63486776" w14:textId="77777777" w:rsidR="008E7A81" w:rsidRDefault="008E7A81" w:rsidP="008E7A81"/>
    <w:p w14:paraId="6BB5FE6B" w14:textId="77777777" w:rsidR="00C94B53" w:rsidRDefault="00C94B53" w:rsidP="008E7A81"/>
    <w:p w14:paraId="3FEE45EF" w14:textId="77777777" w:rsidR="008E7A81" w:rsidRDefault="008E7A81" w:rsidP="00C94B53">
      <w:pPr>
        <w:pStyle w:val="Kop2"/>
        <w:rPr>
          <w:rFonts w:hint="eastAsia"/>
        </w:rPr>
      </w:pPr>
      <w:bookmarkStart w:id="17" w:name="_Toc238563566"/>
      <w:r>
        <w:t>Inhoudelijk</w:t>
      </w:r>
      <w:bookmarkEnd w:id="17"/>
    </w:p>
    <w:sdt>
      <w:sdtPr>
        <w:rPr>
          <w:b w:val="0"/>
        </w:rPr>
        <w:id w:val="-2020232797"/>
        <w15:repeatingSection/>
      </w:sdtPr>
      <w:sdtEndPr/>
      <w:sdtContent>
        <w:sdt>
          <w:sdtPr>
            <w:rPr>
              <w:b w:val="0"/>
            </w:rPr>
            <w:id w:val="727656912"/>
            <w:placeholder>
              <w:docPart w:val="CE77BE0E0E1840DC8E16863A2E3DA85F"/>
            </w:placeholder>
            <w15:repeatingSectionItem/>
          </w:sdtPr>
          <w:sdtEndPr/>
          <w:sdtContent>
            <w:sdt>
              <w:sdtPr>
                <w:rPr>
                  <w:b w:val="0"/>
                </w:rPr>
                <w:id w:val="-1707875182"/>
                <w15:repeatingSection/>
              </w:sdtPr>
              <w:sdtEndPr/>
              <w:sdtContent>
                <w:sdt>
                  <w:sdtPr>
                    <w:rPr>
                      <w:b w:val="0"/>
                    </w:rPr>
                    <w:id w:val="857093070"/>
                    <w:placeholder>
                      <w:docPart w:val="4122D763A2F5410A8ABAC16B906FDC15"/>
                    </w:placeholder>
                    <w15:repeatingSectionItem/>
                  </w:sdtPr>
                  <w:sdtEndPr/>
                  <w:sdtContent>
                    <w:sdt>
                      <w:sdtPr>
                        <w:rPr>
                          <w:b w:val="0"/>
                        </w:rPr>
                        <w:id w:val="-1322037471"/>
                        <w15:repeatingSection/>
                      </w:sdtPr>
                      <w:sdtEndPr/>
                      <w:sdtContent>
                        <w:sdt>
                          <w:sdtPr>
                            <w:rPr>
                              <w:b w:val="0"/>
                            </w:rPr>
                            <w:id w:val="-69120962"/>
                            <w:placeholder>
                              <w:docPart w:val="8AA9EF233221436EB075644703391B25"/>
                            </w:placeholder>
                            <w15:repeatingSectionItem/>
                          </w:sdtPr>
                          <w:sdtEndPr/>
                          <w:sdtContent>
                            <w:sdt>
                              <w:sdtPr>
                                <w:rPr>
                                  <w:b w:val="0"/>
                                </w:rPr>
                                <w:id w:val="1254854790"/>
                                <w15:repeatingSection/>
                              </w:sdtPr>
                              <w:sdtEndPr/>
                              <w:sdtContent>
                                <w:sdt>
                                  <w:sdtPr>
                                    <w:rPr>
                                      <w:b w:val="0"/>
                                    </w:rPr>
                                    <w:id w:val="1388535150"/>
                                    <w:placeholder>
                                      <w:docPart w:val="3E1C97AA4C8C4379A865B89F6AC848A9"/>
                                    </w:placeholder>
                                    <w15:repeatingSectionItem/>
                                  </w:sdtPr>
                                  <w:sdtEndPr/>
                                  <w:sdtContent>
                                    <w:tbl>
                                      <w:tblPr>
                                        <w:tblStyle w:val="Tabelraster"/>
                                        <w:tblW w:w="0" w:type="auto"/>
                                        <w:tblLook w:val="04A0" w:firstRow="1" w:lastRow="0" w:firstColumn="1" w:lastColumn="0" w:noHBand="0" w:noVBand="1"/>
                                      </w:tblPr>
                                      <w:tblGrid>
                                        <w:gridCol w:w="9628"/>
                                      </w:tblGrid>
                                      <w:tr w:rsidR="4847BC0F" w14:paraId="6A1B83D0" w14:textId="77777777" w:rsidTr="4847BC0F">
                                        <w:trPr>
                                          <w:trHeight w:val="340"/>
                                        </w:trPr>
                                        <w:tc>
                                          <w:tcPr>
                                            <w:tcW w:w="9628" w:type="dxa"/>
                                          </w:tcPr>
                                          <w:p w14:paraId="3AD45754" w14:textId="43DF4E6F" w:rsidR="4847BC0F" w:rsidRDefault="4847BC0F" w:rsidP="4847BC0F">
                                            <w:pPr>
                                              <w:pStyle w:val="TabeltekstVraag"/>
                                            </w:pPr>
                                          </w:p>
                                        </w:tc>
                                      </w:tr>
                                      <w:tr w:rsidR="4847BC0F" w14:paraId="4527F787" w14:textId="77777777" w:rsidTr="4847BC0F">
                                        <w:trPr>
                                          <w:trHeight w:val="340"/>
                                        </w:trPr>
                                        <w:tc>
                                          <w:tcPr>
                                            <w:tcW w:w="9628" w:type="dxa"/>
                                          </w:tcPr>
                                          <w:p w14:paraId="79701E8C" w14:textId="77777777" w:rsidR="00D94DA8" w:rsidRDefault="6EE6DC82" w:rsidP="4847BC0F">
                                            <w:pPr>
                                              <w:pStyle w:val="Tabeltekst"/>
                                              <w:rPr>
                                                <w:b/>
                                                <w:bCs/>
                                              </w:rPr>
                                            </w:pPr>
                                            <w:r w:rsidRPr="00D94DA8">
                                              <w:rPr>
                                                <w:b/>
                                                <w:bCs/>
                                              </w:rPr>
                                              <w:t xml:space="preserve">Kunt u voldoen aan de scope, wensen en uitgangspunten zoals aangegeven in hoofdstuk 2? </w:t>
                                            </w:r>
                                          </w:p>
                                          <w:p w14:paraId="0920D005" w14:textId="6212771A" w:rsidR="4847BC0F" w:rsidRDefault="6EE6DC82" w:rsidP="4847BC0F">
                                            <w:pPr>
                                              <w:pStyle w:val="Tabeltekst"/>
                                            </w:pPr>
                                            <w:r w:rsidRPr="00D94DA8">
                                              <w:rPr>
                                                <w:b/>
                                                <w:bCs/>
                                              </w:rPr>
                                              <w:t>Waarom wel of niet?</w:t>
                                            </w:r>
                                          </w:p>
                                        </w:tc>
                                      </w:tr>
                                      <w:tr w:rsidR="4847BC0F" w14:paraId="714DD597" w14:textId="77777777" w:rsidTr="4847BC0F">
                                        <w:trPr>
                                          <w:trHeight w:val="340"/>
                                        </w:trPr>
                                        <w:tc>
                                          <w:tcPr>
                                            <w:tcW w:w="9628" w:type="dxa"/>
                                          </w:tcPr>
                                          <w:p w14:paraId="133F752E" w14:textId="77777777" w:rsidR="4847BC0F" w:rsidRDefault="4847BC0F" w:rsidP="4847BC0F">
                                            <w:pPr>
                                              <w:pStyle w:val="Tabeltekst"/>
                                            </w:pPr>
                                            <w:r>
                                              <w:t>Antwoord:</w:t>
                                            </w:r>
                                          </w:p>
                                        </w:tc>
                                      </w:tr>
                                      <w:tr w:rsidR="4847BC0F" w14:paraId="7DED195C" w14:textId="77777777" w:rsidTr="4847BC0F">
                                        <w:trPr>
                                          <w:trHeight w:val="340"/>
                                        </w:trPr>
                                        <w:tc>
                                          <w:tcPr>
                                            <w:tcW w:w="9628" w:type="dxa"/>
                                          </w:tcPr>
                                          <w:p w14:paraId="1EAE1477" w14:textId="15DE26FD" w:rsidR="4847BC0F" w:rsidRDefault="4847BC0F" w:rsidP="4847BC0F">
                                            <w:pPr>
                                              <w:pStyle w:val="Tabeltekst"/>
                                            </w:pPr>
                                          </w:p>
                                        </w:tc>
                                      </w:tr>
                                      <w:tr w:rsidR="00C30EE4" w14:paraId="302CD020" w14:textId="77777777" w:rsidTr="008F1505">
                                        <w:tblPrEx>
                                          <w:tblCellMar>
                                            <w:left w:w="0" w:type="dxa"/>
                                            <w:right w:w="0" w:type="dxa"/>
                                          </w:tblCellMar>
                                        </w:tblPrEx>
                                        <w:trPr>
                                          <w:trHeight w:val="340"/>
                                        </w:trPr>
                                        <w:tc>
                                          <w:tcPr>
                                            <w:tcW w:w="9628" w:type="dxa"/>
                                            <w:vAlign w:val="center"/>
                                          </w:tcPr>
                                          <w:p w14:paraId="48F31300" w14:textId="2CC27673" w:rsidR="00A81CC8" w:rsidRPr="00A81CC8" w:rsidRDefault="00A81CC8" w:rsidP="00D94DA8">
                                            <w:pPr>
                                              <w:pStyle w:val="TabeltekstVraag"/>
                                              <w:ind w:hanging="198"/>
                                            </w:pPr>
                                          </w:p>
                                        </w:tc>
                                      </w:tr>
                                      <w:tr w:rsidR="00C30EE4" w14:paraId="26DC1261" w14:textId="77777777" w:rsidTr="008F1505">
                                        <w:tblPrEx>
                                          <w:tblCellMar>
                                            <w:left w:w="0" w:type="dxa"/>
                                            <w:right w:w="0" w:type="dxa"/>
                                          </w:tblCellMar>
                                        </w:tblPrEx>
                                        <w:trPr>
                                          <w:trHeight w:val="340"/>
                                        </w:trPr>
                                        <w:tc>
                                          <w:tcPr>
                                            <w:tcW w:w="9628" w:type="dxa"/>
                                            <w:vAlign w:val="center"/>
                                          </w:tcPr>
                                          <w:p w14:paraId="42392F65" w14:textId="5CFEFF3C" w:rsidR="00C30EE4" w:rsidRPr="00FA0C8A" w:rsidRDefault="00301D7C" w:rsidP="00D94DA8">
                                            <w:pPr>
                                              <w:pStyle w:val="Tabeltekst"/>
                                              <w:ind w:left="142"/>
                                              <w:rPr>
                                                <w:b/>
                                                <w:bCs/>
                                              </w:rPr>
                                            </w:pPr>
                                            <w:r w:rsidRPr="00FA0C8A">
                                              <w:rPr>
                                                <w:b/>
                                                <w:bCs/>
                                              </w:rPr>
                                              <w:t>Beschrijf uw instrument en de onderliggende methodiek. Welke inzichten biedt het instrument op het gebied van gedrag, drijfveren, talenten, motivatie en ontwikkelpotentieel?</w:t>
                                            </w:r>
                                          </w:p>
                                        </w:tc>
                                      </w:tr>
                                      <w:tr w:rsidR="00C30EE4" w14:paraId="6CFFDE7F" w14:textId="77777777" w:rsidTr="008F1505">
                                        <w:tblPrEx>
                                          <w:tblCellMar>
                                            <w:left w:w="0" w:type="dxa"/>
                                            <w:right w:w="0" w:type="dxa"/>
                                          </w:tblCellMar>
                                        </w:tblPrEx>
                                        <w:trPr>
                                          <w:trHeight w:val="340"/>
                                        </w:trPr>
                                        <w:tc>
                                          <w:tcPr>
                                            <w:tcW w:w="9628" w:type="dxa"/>
                                            <w:vAlign w:val="center"/>
                                          </w:tcPr>
                                          <w:p w14:paraId="63B9E129" w14:textId="77777777" w:rsidR="00C30EE4" w:rsidRDefault="00C30EE4" w:rsidP="00D94DA8">
                                            <w:pPr>
                                              <w:pStyle w:val="Tabeltekst"/>
                                              <w:ind w:left="142"/>
                                            </w:pPr>
                                            <w:r w:rsidRPr="00C30EE4">
                                              <w:t>Antwoord:</w:t>
                                            </w:r>
                                          </w:p>
                                        </w:tc>
                                      </w:tr>
                                      <w:tr w:rsidR="00C30EE4" w14:paraId="551CACE6" w14:textId="77777777" w:rsidTr="008F1505">
                                        <w:tblPrEx>
                                          <w:tblCellMar>
                                            <w:left w:w="0" w:type="dxa"/>
                                            <w:right w:w="0" w:type="dxa"/>
                                          </w:tblCellMar>
                                        </w:tblPrEx>
                                        <w:trPr>
                                          <w:trHeight w:val="340"/>
                                        </w:trPr>
                                        <w:tc>
                                          <w:tcPr>
                                            <w:tcW w:w="9628" w:type="dxa"/>
                                            <w:vAlign w:val="center"/>
                                          </w:tcPr>
                                          <w:p w14:paraId="2F07B0F6" w14:textId="3E17FB05" w:rsidR="00C30EE4" w:rsidRDefault="00C30EE4" w:rsidP="00C30EE4">
                                            <w:pPr>
                                              <w:pStyle w:val="Tabeltekst"/>
                                            </w:pPr>
                                          </w:p>
                                        </w:tc>
                                      </w:tr>
                                      <w:tr w:rsidR="00A05DE4" w14:paraId="7CAA736D" w14:textId="77777777" w:rsidTr="00A05DE4">
                                        <w:trPr>
                                          <w:trHeight w:val="340"/>
                                        </w:trPr>
                                        <w:tc>
                                          <w:tcPr>
                                            <w:tcW w:w="9628" w:type="dxa"/>
                                          </w:tcPr>
                                          <w:p w14:paraId="232FD27B" w14:textId="124A7291" w:rsidR="00A05DE4" w:rsidRPr="00A81CC8" w:rsidRDefault="00A05DE4">
                                            <w:pPr>
                                              <w:pStyle w:val="TabeltekstVraag"/>
                                            </w:pPr>
                                          </w:p>
                                        </w:tc>
                                      </w:tr>
                                      <w:tr w:rsidR="00A05DE4" w14:paraId="51C2DD89" w14:textId="77777777" w:rsidTr="00A05DE4">
                                        <w:trPr>
                                          <w:trHeight w:val="340"/>
                                        </w:trPr>
                                        <w:tc>
                                          <w:tcPr>
                                            <w:tcW w:w="9628" w:type="dxa"/>
                                          </w:tcPr>
                                          <w:p w14:paraId="321B0606" w14:textId="41F788C3" w:rsidR="00A05DE4" w:rsidRPr="00FA0C8A" w:rsidRDefault="00CD2CC3">
                                            <w:pPr>
                                              <w:pStyle w:val="Tabeltekst"/>
                                              <w:rPr>
                                                <w:b/>
                                                <w:bCs/>
                                              </w:rPr>
                                            </w:pPr>
                                            <w:r w:rsidRPr="00FA0C8A">
                                              <w:rPr>
                                                <w:b/>
                                                <w:bCs/>
                                              </w:rPr>
                                              <w:t>Hoeveel tijd kost het invullen van de analyse voor een deelnemer en hoeveel tijd vraagt de interpretatie van de resultaten?</w:t>
                                            </w:r>
                                          </w:p>
                                        </w:tc>
                                      </w:tr>
                                      <w:tr w:rsidR="00A05DE4" w14:paraId="5BD31FDA" w14:textId="77777777" w:rsidTr="00A05DE4">
                                        <w:trPr>
                                          <w:trHeight w:val="340"/>
                                        </w:trPr>
                                        <w:tc>
                                          <w:tcPr>
                                            <w:tcW w:w="9628" w:type="dxa"/>
                                          </w:tcPr>
                                          <w:p w14:paraId="3BB9A3F1" w14:textId="77777777" w:rsidR="00A05DE4" w:rsidRDefault="00A05DE4">
                                            <w:pPr>
                                              <w:pStyle w:val="Tabeltekst"/>
                                            </w:pPr>
                                            <w:r w:rsidRPr="00C30EE4">
                                              <w:t>Antwoord:</w:t>
                                            </w:r>
                                          </w:p>
                                        </w:tc>
                                      </w:tr>
                                      <w:tr w:rsidR="00A05DE4" w14:paraId="57238E9A" w14:textId="77777777" w:rsidTr="00A05DE4">
                                        <w:trPr>
                                          <w:trHeight w:val="340"/>
                                        </w:trPr>
                                        <w:tc>
                                          <w:tcPr>
                                            <w:tcW w:w="9628" w:type="dxa"/>
                                          </w:tcPr>
                                          <w:p w14:paraId="4D79DD17" w14:textId="15DE26FD" w:rsidR="00A05DE4" w:rsidRDefault="00A05DE4">
                                            <w:pPr>
                                              <w:pStyle w:val="Tabeltekst"/>
                                            </w:pPr>
                                          </w:p>
                                        </w:tc>
                                      </w:tr>
                                      <w:tr w:rsidR="00A05DE4" w14:paraId="5CDD5F4A" w14:textId="77777777" w:rsidTr="00A05DE4">
                                        <w:trPr>
                                          <w:trHeight w:val="340"/>
                                        </w:trPr>
                                        <w:tc>
                                          <w:tcPr>
                                            <w:tcW w:w="9628" w:type="dxa"/>
                                          </w:tcPr>
                                          <w:p w14:paraId="5FABCCD1" w14:textId="790EB1E0" w:rsidR="00A05DE4" w:rsidRPr="00A81CC8" w:rsidRDefault="00A05DE4">
                                            <w:pPr>
                                              <w:pStyle w:val="TabeltekstVraag"/>
                                            </w:pPr>
                                          </w:p>
                                        </w:tc>
                                      </w:tr>
                                      <w:tr w:rsidR="00A05DE4" w14:paraId="3F277B6F" w14:textId="77777777" w:rsidTr="00A05DE4">
                                        <w:trPr>
                                          <w:trHeight w:val="340"/>
                                        </w:trPr>
                                        <w:tc>
                                          <w:tcPr>
                                            <w:tcW w:w="9628" w:type="dxa"/>
                                          </w:tcPr>
                                          <w:p w14:paraId="0EC57329" w14:textId="77777777" w:rsidR="00665A76" w:rsidRPr="00FA0C8A" w:rsidRDefault="00665A76" w:rsidP="00665A76">
                                            <w:pPr>
                                              <w:pStyle w:val="Tabeltekst"/>
                                              <w:rPr>
                                                <w:b/>
                                                <w:bCs/>
                                              </w:rPr>
                                            </w:pPr>
                                            <w:r w:rsidRPr="00FA0C8A">
                                              <w:rPr>
                                                <w:b/>
                                                <w:bCs/>
                                              </w:rPr>
                                              <w:t>Beschrijf de rapportages die beschikbaar zijn voor:</w:t>
                                            </w:r>
                                          </w:p>
                                          <w:p w14:paraId="47DF9EC5" w14:textId="77777777" w:rsidR="00665A76" w:rsidRPr="00FA0C8A" w:rsidRDefault="00665A76" w:rsidP="00665A76">
                                            <w:pPr>
                                              <w:pStyle w:val="Tabeltekst"/>
                                              <w:numPr>
                                                <w:ilvl w:val="0"/>
                                                <w:numId w:val="41"/>
                                              </w:numPr>
                                              <w:rPr>
                                                <w:b/>
                                                <w:bCs/>
                                              </w:rPr>
                                            </w:pPr>
                                            <w:proofErr w:type="gramStart"/>
                                            <w:r w:rsidRPr="00FA0C8A">
                                              <w:rPr>
                                                <w:b/>
                                                <w:bCs/>
                                              </w:rPr>
                                              <w:t>individuele</w:t>
                                            </w:r>
                                            <w:proofErr w:type="gramEnd"/>
                                            <w:r w:rsidRPr="00FA0C8A">
                                              <w:rPr>
                                                <w:b/>
                                                <w:bCs/>
                                              </w:rPr>
                                              <w:t xml:space="preserve"> medewerkers;</w:t>
                                            </w:r>
                                          </w:p>
                                          <w:p w14:paraId="68DAD237" w14:textId="77777777" w:rsidR="00665A76" w:rsidRPr="00FA0C8A" w:rsidRDefault="00665A76" w:rsidP="00665A76">
                                            <w:pPr>
                                              <w:pStyle w:val="Tabeltekst"/>
                                              <w:numPr>
                                                <w:ilvl w:val="0"/>
                                                <w:numId w:val="41"/>
                                              </w:numPr>
                                              <w:rPr>
                                                <w:b/>
                                                <w:bCs/>
                                              </w:rPr>
                                            </w:pPr>
                                            <w:proofErr w:type="gramStart"/>
                                            <w:r w:rsidRPr="00FA0C8A">
                                              <w:rPr>
                                                <w:b/>
                                                <w:bCs/>
                                              </w:rPr>
                                              <w:t>leidinggevenden</w:t>
                                            </w:r>
                                            <w:proofErr w:type="gramEnd"/>
                                            <w:r w:rsidRPr="00FA0C8A">
                                              <w:rPr>
                                                <w:b/>
                                                <w:bCs/>
                                              </w:rPr>
                                              <w:t>;</w:t>
                                            </w:r>
                                          </w:p>
                                          <w:p w14:paraId="2DBF8257" w14:textId="77777777" w:rsidR="00665A76" w:rsidRPr="00FA0C8A" w:rsidRDefault="00665A76" w:rsidP="00665A76">
                                            <w:pPr>
                                              <w:pStyle w:val="Tabeltekst"/>
                                              <w:numPr>
                                                <w:ilvl w:val="0"/>
                                                <w:numId w:val="41"/>
                                              </w:numPr>
                                              <w:rPr>
                                                <w:b/>
                                                <w:bCs/>
                                              </w:rPr>
                                            </w:pPr>
                                            <w:proofErr w:type="gramStart"/>
                                            <w:r w:rsidRPr="00FA0C8A">
                                              <w:rPr>
                                                <w:b/>
                                                <w:bCs/>
                                              </w:rPr>
                                              <w:t>teams</w:t>
                                            </w:r>
                                            <w:proofErr w:type="gramEnd"/>
                                            <w:r w:rsidRPr="00FA0C8A">
                                              <w:rPr>
                                                <w:b/>
                                                <w:bCs/>
                                              </w:rPr>
                                              <w:t>;</w:t>
                                            </w:r>
                                          </w:p>
                                          <w:p w14:paraId="26F80ED6" w14:textId="77777777" w:rsidR="00665A76" w:rsidRPr="00FA0C8A" w:rsidRDefault="00665A76" w:rsidP="00665A76">
                                            <w:pPr>
                                              <w:pStyle w:val="Tabeltekst"/>
                                              <w:numPr>
                                                <w:ilvl w:val="0"/>
                                                <w:numId w:val="41"/>
                                              </w:numPr>
                                              <w:rPr>
                                                <w:b/>
                                                <w:bCs/>
                                              </w:rPr>
                                            </w:pPr>
                                            <w:r w:rsidRPr="00FA0C8A">
                                              <w:rPr>
                                                <w:b/>
                                                <w:bCs/>
                                              </w:rPr>
                                              <w:t>HR-professionals.</w:t>
                                            </w:r>
                                          </w:p>
                                          <w:p w14:paraId="155DE94F" w14:textId="77777777" w:rsidR="00665A76" w:rsidRPr="00FA0C8A" w:rsidRDefault="00665A76" w:rsidP="00665A76">
                                            <w:pPr>
                                              <w:pStyle w:val="Tabeltekst"/>
                                              <w:rPr>
                                                <w:b/>
                                                <w:bCs/>
                                              </w:rPr>
                                            </w:pPr>
                                          </w:p>
                                          <w:p w14:paraId="339D9345" w14:textId="4ECC2CB4" w:rsidR="00A05DE4" w:rsidRDefault="00665A76" w:rsidP="00665A76">
                                            <w:pPr>
                                              <w:pStyle w:val="Tabeltekst"/>
                                            </w:pPr>
                                            <w:r w:rsidRPr="00FA0C8A">
                                              <w:rPr>
                                                <w:b/>
                                                <w:bCs/>
                                              </w:rPr>
                                              <w:t>Voeg een voorbeeldrapportage toe.</w:t>
                                            </w:r>
                                          </w:p>
                                        </w:tc>
                                      </w:tr>
                                      <w:tr w:rsidR="00A05DE4" w14:paraId="54A3EB94" w14:textId="77777777" w:rsidTr="00A05DE4">
                                        <w:trPr>
                                          <w:trHeight w:val="340"/>
                                        </w:trPr>
                                        <w:tc>
                                          <w:tcPr>
                                            <w:tcW w:w="9628" w:type="dxa"/>
                                          </w:tcPr>
                                          <w:p w14:paraId="68B72218" w14:textId="77777777" w:rsidR="00A05DE4" w:rsidRDefault="00A05DE4">
                                            <w:pPr>
                                              <w:pStyle w:val="Tabeltekst"/>
                                            </w:pPr>
                                            <w:r w:rsidRPr="00C30EE4">
                                              <w:t>Antwoord:</w:t>
                                            </w:r>
                                          </w:p>
                                        </w:tc>
                                      </w:tr>
                                      <w:tr w:rsidR="00A05DE4" w14:paraId="7805FAE2" w14:textId="77777777" w:rsidTr="00A05DE4">
                                        <w:trPr>
                                          <w:trHeight w:val="340"/>
                                        </w:trPr>
                                        <w:tc>
                                          <w:tcPr>
                                            <w:tcW w:w="9628" w:type="dxa"/>
                                          </w:tcPr>
                                          <w:p w14:paraId="2F916615" w14:textId="068EE5D4" w:rsidR="00A05DE4" w:rsidRDefault="00A05DE4">
                                            <w:pPr>
                                              <w:pStyle w:val="Tabeltekst"/>
                                            </w:pPr>
                                          </w:p>
                                        </w:tc>
                                      </w:tr>
                                      <w:tr w:rsidR="00A05DE4" w14:paraId="516B7CBD" w14:textId="77777777" w:rsidTr="00A05DE4">
                                        <w:trPr>
                                          <w:trHeight w:val="340"/>
                                        </w:trPr>
                                        <w:tc>
                                          <w:tcPr>
                                            <w:tcW w:w="9628" w:type="dxa"/>
                                          </w:tcPr>
                                          <w:p w14:paraId="28E417A2" w14:textId="53852AF8" w:rsidR="00A05DE4" w:rsidRPr="00A81CC8" w:rsidRDefault="00A05DE4">
                                            <w:pPr>
                                              <w:pStyle w:val="TabeltekstVraag"/>
                                            </w:pPr>
                                          </w:p>
                                        </w:tc>
                                      </w:tr>
                                      <w:tr w:rsidR="00A05DE4" w14:paraId="63732250" w14:textId="77777777" w:rsidTr="00A05DE4">
                                        <w:trPr>
                                          <w:trHeight w:val="340"/>
                                        </w:trPr>
                                        <w:tc>
                                          <w:tcPr>
                                            <w:tcW w:w="9628" w:type="dxa"/>
                                          </w:tcPr>
                                          <w:p w14:paraId="239D452A" w14:textId="3C7B4CF2" w:rsidR="00665A76" w:rsidRPr="00FA0C8A" w:rsidRDefault="00607579" w:rsidP="00607579">
                                            <w:pPr>
                                              <w:pStyle w:val="Tabeltekst"/>
                                              <w:rPr>
                                                <w:b/>
                                                <w:bCs/>
                                              </w:rPr>
                                            </w:pPr>
                                            <w:r w:rsidRPr="00FA0C8A">
                                              <w:rPr>
                                                <w:b/>
                                                <w:bCs/>
                                              </w:rPr>
                                              <w:lastRenderedPageBreak/>
                                              <w:t xml:space="preserve">Beschikt u over een digitaal platform waarin medewerkers zelfstandig kunnen werken aan ontwikkeldoelen en inzichten uit hun analyse? </w:t>
                                            </w:r>
                                            <w:r w:rsidR="00960315">
                                              <w:rPr>
                                                <w:b/>
                                                <w:bCs/>
                                              </w:rPr>
                                              <w:t>Zo ja, b</w:t>
                                            </w:r>
                                            <w:r w:rsidRPr="00FA0C8A">
                                              <w:rPr>
                                                <w:b/>
                                                <w:bCs/>
                                              </w:rPr>
                                              <w:t>eschrijf de functionaliteiten.</w:t>
                                            </w:r>
                                          </w:p>
                                        </w:tc>
                                      </w:tr>
                                      <w:tr w:rsidR="00A05DE4" w14:paraId="1B44485F" w14:textId="77777777" w:rsidTr="00A05DE4">
                                        <w:trPr>
                                          <w:trHeight w:val="340"/>
                                        </w:trPr>
                                        <w:tc>
                                          <w:tcPr>
                                            <w:tcW w:w="9628" w:type="dxa"/>
                                          </w:tcPr>
                                          <w:p w14:paraId="52F850E5" w14:textId="77777777" w:rsidR="00A05DE4" w:rsidRDefault="00A05DE4">
                                            <w:pPr>
                                              <w:pStyle w:val="Tabeltekst"/>
                                            </w:pPr>
                                            <w:r w:rsidRPr="00C30EE4">
                                              <w:t>Antwoord:</w:t>
                                            </w:r>
                                          </w:p>
                                        </w:tc>
                                      </w:tr>
                                      <w:tr w:rsidR="00A05DE4" w14:paraId="7DE96EB1" w14:textId="77777777" w:rsidTr="00A05DE4">
                                        <w:trPr>
                                          <w:trHeight w:val="340"/>
                                        </w:trPr>
                                        <w:tc>
                                          <w:tcPr>
                                            <w:tcW w:w="9628" w:type="dxa"/>
                                          </w:tcPr>
                                          <w:p w14:paraId="25991C8F" w14:textId="60884ECB" w:rsidR="00A05DE4" w:rsidRDefault="00A05DE4">
                                            <w:pPr>
                                              <w:pStyle w:val="Tabeltekst"/>
                                            </w:pPr>
                                          </w:p>
                                        </w:tc>
                                      </w:tr>
                                      <w:tr w:rsidR="00665A76" w14:paraId="07FF75E5" w14:textId="77777777" w:rsidTr="00665A76">
                                        <w:trPr>
                                          <w:trHeight w:val="340"/>
                                        </w:trPr>
                                        <w:tc>
                                          <w:tcPr>
                                            <w:tcW w:w="9628" w:type="dxa"/>
                                          </w:tcPr>
                                          <w:p w14:paraId="740BE93B" w14:textId="77777777" w:rsidR="00665A76" w:rsidRPr="00A81CC8" w:rsidRDefault="00665A76">
                                            <w:pPr>
                                              <w:pStyle w:val="TabeltekstVraag"/>
                                            </w:pPr>
                                          </w:p>
                                        </w:tc>
                                      </w:tr>
                                      <w:tr w:rsidR="00665A76" w14:paraId="3B553A6D" w14:textId="77777777" w:rsidTr="00665A76">
                                        <w:trPr>
                                          <w:trHeight w:val="340"/>
                                        </w:trPr>
                                        <w:tc>
                                          <w:tcPr>
                                            <w:tcW w:w="9628" w:type="dxa"/>
                                          </w:tcPr>
                                          <w:p w14:paraId="24506591" w14:textId="0BCE46B9" w:rsidR="00665A76" w:rsidRPr="00FA0C8A" w:rsidRDefault="00607579" w:rsidP="00607579">
                                            <w:pPr>
                                              <w:pStyle w:val="Tabeltekst"/>
                                              <w:rPr>
                                                <w:b/>
                                                <w:bCs/>
                                              </w:rPr>
                                            </w:pPr>
                                            <w:r w:rsidRPr="00FA0C8A">
                                              <w:rPr>
                                                <w:b/>
                                                <w:bCs/>
                                              </w:rPr>
                                              <w:t>Welke AI-functionaliteiten zijn beschikbaar binnen het platform en welke meerwaarde bieden deze voor medewerkers en leidinggevenden?</w:t>
                                            </w:r>
                                          </w:p>
                                        </w:tc>
                                      </w:tr>
                                      <w:tr w:rsidR="00665A76" w14:paraId="10E15DB3" w14:textId="77777777" w:rsidTr="00665A76">
                                        <w:trPr>
                                          <w:trHeight w:val="340"/>
                                        </w:trPr>
                                        <w:tc>
                                          <w:tcPr>
                                            <w:tcW w:w="9628" w:type="dxa"/>
                                          </w:tcPr>
                                          <w:p w14:paraId="4FAF3DC4" w14:textId="77777777" w:rsidR="00665A76" w:rsidRDefault="00665A76">
                                            <w:pPr>
                                              <w:pStyle w:val="Tabeltekst"/>
                                            </w:pPr>
                                            <w:r w:rsidRPr="00C30EE4">
                                              <w:t>Antwoord:</w:t>
                                            </w:r>
                                          </w:p>
                                        </w:tc>
                                      </w:tr>
                                      <w:tr w:rsidR="00665A76" w14:paraId="5D6DA8DA" w14:textId="77777777" w:rsidTr="00665A76">
                                        <w:trPr>
                                          <w:trHeight w:val="340"/>
                                        </w:trPr>
                                        <w:tc>
                                          <w:tcPr>
                                            <w:tcW w:w="9628" w:type="dxa"/>
                                          </w:tcPr>
                                          <w:p w14:paraId="30D4592C" w14:textId="7DE02EEF" w:rsidR="00665A76" w:rsidRDefault="00665A76">
                                            <w:pPr>
                                              <w:pStyle w:val="Tabeltekst"/>
                                            </w:pPr>
                                          </w:p>
                                        </w:tc>
                                      </w:tr>
                                      <w:tr w:rsidR="00665A76" w14:paraId="6536FB46" w14:textId="77777777" w:rsidTr="00665A76">
                                        <w:trPr>
                                          <w:trHeight w:val="340"/>
                                        </w:trPr>
                                        <w:tc>
                                          <w:tcPr>
                                            <w:tcW w:w="9628" w:type="dxa"/>
                                          </w:tcPr>
                                          <w:p w14:paraId="52F3920E" w14:textId="77777777" w:rsidR="00665A76" w:rsidRPr="00A81CC8" w:rsidRDefault="00665A76">
                                            <w:pPr>
                                              <w:pStyle w:val="TabeltekstVraag"/>
                                            </w:pPr>
                                          </w:p>
                                        </w:tc>
                                      </w:tr>
                                      <w:tr w:rsidR="00665A76" w14:paraId="10A16FC5" w14:textId="77777777" w:rsidTr="00665A76">
                                        <w:trPr>
                                          <w:trHeight w:val="340"/>
                                        </w:trPr>
                                        <w:tc>
                                          <w:tcPr>
                                            <w:tcW w:w="9628" w:type="dxa"/>
                                          </w:tcPr>
                                          <w:p w14:paraId="35973AA1" w14:textId="77777777" w:rsidR="00607579" w:rsidRPr="00FA0C8A" w:rsidRDefault="00607579" w:rsidP="00607579">
                                            <w:pPr>
                                              <w:pStyle w:val="Tabeltekst"/>
                                              <w:rPr>
                                                <w:b/>
                                                <w:bCs/>
                                              </w:rPr>
                                            </w:pPr>
                                            <w:r w:rsidRPr="00FA0C8A">
                                              <w:rPr>
                                                <w:b/>
                                                <w:bCs/>
                                              </w:rPr>
                                              <w:t>Welke meerwaarde biedt uw oplossing ten opzichte van een organisatie die reeds beschikt over:</w:t>
                                            </w:r>
                                          </w:p>
                                          <w:p w14:paraId="05B1048A" w14:textId="77777777" w:rsidR="00607579" w:rsidRPr="00FA0C8A" w:rsidRDefault="00607579" w:rsidP="00607579">
                                            <w:pPr>
                                              <w:pStyle w:val="Tabeltekst"/>
                                              <w:numPr>
                                                <w:ilvl w:val="0"/>
                                                <w:numId w:val="42"/>
                                              </w:numPr>
                                              <w:rPr>
                                                <w:b/>
                                                <w:bCs/>
                                              </w:rPr>
                                            </w:pPr>
                                            <w:proofErr w:type="gramStart"/>
                                            <w:r w:rsidRPr="00FA0C8A">
                                              <w:rPr>
                                                <w:b/>
                                                <w:bCs/>
                                              </w:rPr>
                                              <w:t>een</w:t>
                                            </w:r>
                                            <w:proofErr w:type="gramEnd"/>
                                            <w:r w:rsidRPr="00FA0C8A">
                                              <w:rPr>
                                                <w:b/>
                                                <w:bCs/>
                                              </w:rPr>
                                              <w:t xml:space="preserve"> geïmplementeerde methodiek;</w:t>
                                            </w:r>
                                          </w:p>
                                          <w:p w14:paraId="7307D1A2" w14:textId="77777777" w:rsidR="00607579" w:rsidRPr="00FA0C8A" w:rsidRDefault="00607579" w:rsidP="00607579">
                                            <w:pPr>
                                              <w:pStyle w:val="Tabeltekst"/>
                                              <w:numPr>
                                                <w:ilvl w:val="0"/>
                                                <w:numId w:val="42"/>
                                              </w:numPr>
                                              <w:rPr>
                                                <w:b/>
                                                <w:bCs/>
                                              </w:rPr>
                                            </w:pPr>
                                            <w:proofErr w:type="gramStart"/>
                                            <w:r w:rsidRPr="00FA0C8A">
                                              <w:rPr>
                                                <w:b/>
                                                <w:bCs/>
                                              </w:rPr>
                                              <w:t>opgeleide</w:t>
                                            </w:r>
                                            <w:proofErr w:type="gramEnd"/>
                                            <w:r w:rsidRPr="00FA0C8A">
                                              <w:rPr>
                                                <w:b/>
                                                <w:bCs/>
                                              </w:rPr>
                                              <w:t xml:space="preserve"> en gecertificeerde interne professionals;</w:t>
                                            </w:r>
                                          </w:p>
                                          <w:p w14:paraId="0E023A34" w14:textId="77777777" w:rsidR="00607579" w:rsidRPr="00FA0C8A" w:rsidRDefault="00607579" w:rsidP="00607579">
                                            <w:pPr>
                                              <w:pStyle w:val="Tabeltekst"/>
                                              <w:numPr>
                                                <w:ilvl w:val="0"/>
                                                <w:numId w:val="42"/>
                                              </w:numPr>
                                              <w:rPr>
                                                <w:b/>
                                                <w:bCs/>
                                              </w:rPr>
                                            </w:pPr>
                                            <w:proofErr w:type="gramStart"/>
                                            <w:r w:rsidRPr="00FA0C8A">
                                              <w:rPr>
                                                <w:b/>
                                                <w:bCs/>
                                              </w:rPr>
                                              <w:t>opgebouwde</w:t>
                                            </w:r>
                                            <w:proofErr w:type="gramEnd"/>
                                            <w:r w:rsidRPr="00FA0C8A">
                                              <w:rPr>
                                                <w:b/>
                                                <w:bCs/>
                                              </w:rPr>
                                              <w:t xml:space="preserve"> ontwikkeldata;</w:t>
                                            </w:r>
                                          </w:p>
                                          <w:p w14:paraId="067F843B" w14:textId="77777777" w:rsidR="00607579" w:rsidRPr="00FA0C8A" w:rsidRDefault="00607579" w:rsidP="00607579">
                                            <w:pPr>
                                              <w:pStyle w:val="Tabeltekst"/>
                                              <w:numPr>
                                                <w:ilvl w:val="0"/>
                                                <w:numId w:val="42"/>
                                              </w:numPr>
                                              <w:rPr>
                                                <w:b/>
                                                <w:bCs/>
                                              </w:rPr>
                                            </w:pPr>
                                            <w:proofErr w:type="gramStart"/>
                                            <w:r w:rsidRPr="00FA0C8A">
                                              <w:rPr>
                                                <w:b/>
                                                <w:bCs/>
                                              </w:rPr>
                                              <w:t>een</w:t>
                                            </w:r>
                                            <w:proofErr w:type="gramEnd"/>
                                            <w:r w:rsidRPr="00FA0C8A">
                                              <w:rPr>
                                                <w:b/>
                                                <w:bCs/>
                                              </w:rPr>
                                              <w:t xml:space="preserve"> </w:t>
                                            </w:r>
                                            <w:proofErr w:type="spellStart"/>
                                            <w:r w:rsidRPr="00FA0C8A">
                                              <w:rPr>
                                                <w:b/>
                                                <w:bCs/>
                                              </w:rPr>
                                              <w:t>organisatiebrede</w:t>
                                            </w:r>
                                            <w:proofErr w:type="spellEnd"/>
                                            <w:r w:rsidRPr="00FA0C8A">
                                              <w:rPr>
                                                <w:b/>
                                                <w:bCs/>
                                              </w:rPr>
                                              <w:t xml:space="preserve"> toepassing van het instrument?</w:t>
                                            </w:r>
                                          </w:p>
                                          <w:p w14:paraId="65008CC5" w14:textId="77777777" w:rsidR="00607579" w:rsidRPr="00FA0C8A" w:rsidRDefault="00607579" w:rsidP="00607579">
                                            <w:pPr>
                                              <w:pStyle w:val="Tabeltekst"/>
                                              <w:rPr>
                                                <w:b/>
                                                <w:bCs/>
                                              </w:rPr>
                                            </w:pPr>
                                          </w:p>
                                          <w:p w14:paraId="4282025D" w14:textId="11F3804C" w:rsidR="00665A76" w:rsidRDefault="00607579">
                                            <w:pPr>
                                              <w:pStyle w:val="Tabeltekst"/>
                                            </w:pPr>
                                            <w:r w:rsidRPr="00FA0C8A">
                                              <w:rPr>
                                                <w:b/>
                                                <w:bCs/>
                                              </w:rPr>
                                              <w:t>Beschrijf concreet welke voordelen de overstap oplevert en hoe deze voordelen opwegen tegen de benodigde implementatie-, opleidings- en transitiekosten.</w:t>
                                            </w:r>
                                          </w:p>
                                        </w:tc>
                                      </w:tr>
                                      <w:tr w:rsidR="00665A76" w14:paraId="504E6879" w14:textId="77777777" w:rsidTr="00665A76">
                                        <w:trPr>
                                          <w:trHeight w:val="340"/>
                                        </w:trPr>
                                        <w:tc>
                                          <w:tcPr>
                                            <w:tcW w:w="9628" w:type="dxa"/>
                                          </w:tcPr>
                                          <w:p w14:paraId="1C49A512" w14:textId="77777777" w:rsidR="00665A76" w:rsidRDefault="00665A76">
                                            <w:pPr>
                                              <w:pStyle w:val="Tabeltekst"/>
                                            </w:pPr>
                                            <w:r w:rsidRPr="00C30EE4">
                                              <w:t>Antwoord:</w:t>
                                            </w:r>
                                          </w:p>
                                        </w:tc>
                                      </w:tr>
                                      <w:tr w:rsidR="00665A76" w14:paraId="17A7338B" w14:textId="77777777" w:rsidTr="00665A76">
                                        <w:trPr>
                                          <w:trHeight w:val="340"/>
                                        </w:trPr>
                                        <w:tc>
                                          <w:tcPr>
                                            <w:tcW w:w="9628" w:type="dxa"/>
                                          </w:tcPr>
                                          <w:p w14:paraId="6B0AC7FD" w14:textId="17A332C0" w:rsidR="00665A76" w:rsidRDefault="00665A76">
                                            <w:pPr>
                                              <w:pStyle w:val="Tabeltekst"/>
                                            </w:pPr>
                                          </w:p>
                                        </w:tc>
                                      </w:tr>
                                      <w:tr w:rsidR="00665A76" w14:paraId="002FF9F2" w14:textId="77777777" w:rsidTr="00665A76">
                                        <w:trPr>
                                          <w:trHeight w:val="340"/>
                                        </w:trPr>
                                        <w:tc>
                                          <w:tcPr>
                                            <w:tcW w:w="9628" w:type="dxa"/>
                                          </w:tcPr>
                                          <w:p w14:paraId="04710DED" w14:textId="77777777" w:rsidR="00665A76" w:rsidRPr="00A81CC8" w:rsidRDefault="00665A76">
                                            <w:pPr>
                                              <w:pStyle w:val="TabeltekstVraag"/>
                                            </w:pPr>
                                          </w:p>
                                        </w:tc>
                                      </w:tr>
                                      <w:tr w:rsidR="00665A76" w14:paraId="147BFE35" w14:textId="77777777" w:rsidTr="00665A76">
                                        <w:trPr>
                                          <w:trHeight w:val="340"/>
                                        </w:trPr>
                                        <w:tc>
                                          <w:tcPr>
                                            <w:tcW w:w="9628" w:type="dxa"/>
                                          </w:tcPr>
                                          <w:p w14:paraId="1523ABA1" w14:textId="109531DD" w:rsidR="00665A76" w:rsidRPr="00FA0C8A" w:rsidRDefault="00607579" w:rsidP="00607579">
                                            <w:pPr>
                                              <w:pStyle w:val="Tabeltekst"/>
                                              <w:rPr>
                                                <w:b/>
                                                <w:bCs/>
                                              </w:rPr>
                                            </w:pPr>
                                            <w:r w:rsidRPr="00FA0C8A">
                                              <w:rPr>
                                                <w:b/>
                                                <w:bCs/>
                                              </w:rPr>
                                              <w:t>Stel dat medewerkers reeds gecertificeerd zijn in een vergelijkbare methodiek. Welke mogelijkheden biedt u voor vrijstellingen, verkorte certificeringstrajecten of conversietrajecten?</w:t>
                                            </w:r>
                                          </w:p>
                                        </w:tc>
                                      </w:tr>
                                      <w:tr w:rsidR="00665A76" w14:paraId="2411B769" w14:textId="77777777" w:rsidTr="00665A76">
                                        <w:trPr>
                                          <w:trHeight w:val="340"/>
                                        </w:trPr>
                                        <w:tc>
                                          <w:tcPr>
                                            <w:tcW w:w="9628" w:type="dxa"/>
                                          </w:tcPr>
                                          <w:p w14:paraId="73D3EC00" w14:textId="77777777" w:rsidR="00665A76" w:rsidRDefault="00665A76">
                                            <w:pPr>
                                              <w:pStyle w:val="Tabeltekst"/>
                                            </w:pPr>
                                            <w:r w:rsidRPr="00C30EE4">
                                              <w:t>Antwoord:</w:t>
                                            </w:r>
                                          </w:p>
                                        </w:tc>
                                      </w:tr>
                                      <w:tr w:rsidR="00665A76" w14:paraId="1CE81C93" w14:textId="77777777" w:rsidTr="00665A76">
                                        <w:trPr>
                                          <w:trHeight w:val="340"/>
                                        </w:trPr>
                                        <w:tc>
                                          <w:tcPr>
                                            <w:tcW w:w="9628" w:type="dxa"/>
                                          </w:tcPr>
                                          <w:p w14:paraId="56B5F0EA" w14:textId="771097EE" w:rsidR="00665A76" w:rsidRDefault="00665A76">
                                            <w:pPr>
                                              <w:pStyle w:val="Tabeltekst"/>
                                            </w:pPr>
                                          </w:p>
                                        </w:tc>
                                      </w:tr>
                                      <w:tr w:rsidR="00665A76" w14:paraId="111E59BE" w14:textId="77777777" w:rsidTr="00665A76">
                                        <w:trPr>
                                          <w:trHeight w:val="340"/>
                                        </w:trPr>
                                        <w:tc>
                                          <w:tcPr>
                                            <w:tcW w:w="9628" w:type="dxa"/>
                                          </w:tcPr>
                                          <w:p w14:paraId="0F9CE588" w14:textId="77777777" w:rsidR="00665A76" w:rsidRPr="00A81CC8" w:rsidRDefault="00665A76">
                                            <w:pPr>
                                              <w:pStyle w:val="TabeltekstVraag"/>
                                            </w:pPr>
                                          </w:p>
                                        </w:tc>
                                      </w:tr>
                                      <w:tr w:rsidR="00665A76" w14:paraId="6DA22EBF" w14:textId="77777777" w:rsidTr="00665A76">
                                        <w:trPr>
                                          <w:trHeight w:val="340"/>
                                        </w:trPr>
                                        <w:tc>
                                          <w:tcPr>
                                            <w:tcW w:w="9628" w:type="dxa"/>
                                          </w:tcPr>
                                          <w:p w14:paraId="54B2E258" w14:textId="792975DD" w:rsidR="00665A76" w:rsidRPr="00FA0C8A" w:rsidRDefault="00607579" w:rsidP="00607579">
                                            <w:pPr>
                                              <w:pStyle w:val="Tabeltekst"/>
                                              <w:rPr>
                                                <w:b/>
                                                <w:bCs/>
                                              </w:rPr>
                                            </w:pPr>
                                            <w:r w:rsidRPr="00FA0C8A">
                                              <w:rPr>
                                                <w:b/>
                                                <w:bCs/>
                                              </w:rPr>
                                              <w:t>Welke risico's en aandachtspunten ziet u bij de overgang van een organisatie die reeds meerdere jaren met een ander potentieelanalyse-instrument werkt?</w:t>
                                            </w:r>
                                          </w:p>
                                        </w:tc>
                                      </w:tr>
                                      <w:tr w:rsidR="00665A76" w14:paraId="452BE170" w14:textId="77777777" w:rsidTr="00665A76">
                                        <w:trPr>
                                          <w:trHeight w:val="340"/>
                                        </w:trPr>
                                        <w:tc>
                                          <w:tcPr>
                                            <w:tcW w:w="9628" w:type="dxa"/>
                                          </w:tcPr>
                                          <w:p w14:paraId="01E83AFE" w14:textId="77777777" w:rsidR="00665A76" w:rsidRDefault="00665A76">
                                            <w:pPr>
                                              <w:pStyle w:val="Tabeltekst"/>
                                            </w:pPr>
                                            <w:r w:rsidRPr="00C30EE4">
                                              <w:t>Antwoord:</w:t>
                                            </w:r>
                                          </w:p>
                                        </w:tc>
                                      </w:tr>
                                      <w:tr w:rsidR="00665A76" w14:paraId="6F36BE91" w14:textId="77777777" w:rsidTr="00665A76">
                                        <w:trPr>
                                          <w:trHeight w:val="340"/>
                                        </w:trPr>
                                        <w:tc>
                                          <w:tcPr>
                                            <w:tcW w:w="9628" w:type="dxa"/>
                                          </w:tcPr>
                                          <w:p w14:paraId="3F746440" w14:textId="397CA93D" w:rsidR="00665A76" w:rsidRDefault="00665A76">
                                            <w:pPr>
                                              <w:pStyle w:val="Tabeltekst"/>
                                            </w:pPr>
                                          </w:p>
                                        </w:tc>
                                      </w:tr>
                                      <w:tr w:rsidR="00665A76" w14:paraId="1C924A86" w14:textId="77777777" w:rsidTr="00665A76">
                                        <w:trPr>
                                          <w:trHeight w:val="340"/>
                                        </w:trPr>
                                        <w:tc>
                                          <w:tcPr>
                                            <w:tcW w:w="9628" w:type="dxa"/>
                                          </w:tcPr>
                                          <w:p w14:paraId="2239C048" w14:textId="77777777" w:rsidR="00665A76" w:rsidRPr="00A81CC8" w:rsidRDefault="00665A76">
                                            <w:pPr>
                                              <w:pStyle w:val="TabeltekstVraag"/>
                                            </w:pPr>
                                          </w:p>
                                        </w:tc>
                                      </w:tr>
                                      <w:tr w:rsidR="00665A76" w14:paraId="40FAE2A4" w14:textId="77777777" w:rsidTr="00665A76">
                                        <w:trPr>
                                          <w:trHeight w:val="340"/>
                                        </w:trPr>
                                        <w:tc>
                                          <w:tcPr>
                                            <w:tcW w:w="9628" w:type="dxa"/>
                                          </w:tcPr>
                                          <w:p w14:paraId="01F468A8" w14:textId="77777777" w:rsidR="00607579" w:rsidRPr="00FA0C8A" w:rsidRDefault="00607579" w:rsidP="00607579">
                                            <w:pPr>
                                              <w:pStyle w:val="Tabeltekst"/>
                                              <w:rPr>
                                                <w:b/>
                                                <w:bCs/>
                                              </w:rPr>
                                            </w:pPr>
                                            <w:r w:rsidRPr="00FA0C8A">
                                              <w:rPr>
                                                <w:b/>
                                                <w:bCs/>
                                              </w:rPr>
                                              <w:t>Welke implementatie-inspanningen zijn nodig voor:</w:t>
                                            </w:r>
                                          </w:p>
                                          <w:p w14:paraId="185F9541" w14:textId="77777777" w:rsidR="00607579" w:rsidRPr="00FA0C8A" w:rsidRDefault="00607579" w:rsidP="00607579">
                                            <w:pPr>
                                              <w:pStyle w:val="Tabeltekst"/>
                                              <w:numPr>
                                                <w:ilvl w:val="0"/>
                                                <w:numId w:val="43"/>
                                              </w:numPr>
                                              <w:rPr>
                                                <w:b/>
                                                <w:bCs/>
                                              </w:rPr>
                                            </w:pPr>
                                            <w:proofErr w:type="gramStart"/>
                                            <w:r w:rsidRPr="00FA0C8A">
                                              <w:rPr>
                                                <w:b/>
                                                <w:bCs/>
                                              </w:rPr>
                                              <w:t>medewerkers</w:t>
                                            </w:r>
                                            <w:proofErr w:type="gramEnd"/>
                                            <w:r w:rsidRPr="00FA0C8A">
                                              <w:rPr>
                                                <w:b/>
                                                <w:bCs/>
                                              </w:rPr>
                                              <w:t>;</w:t>
                                            </w:r>
                                          </w:p>
                                          <w:p w14:paraId="25EDAD23" w14:textId="77777777" w:rsidR="00607579" w:rsidRPr="00FA0C8A" w:rsidRDefault="00607579" w:rsidP="00607579">
                                            <w:pPr>
                                              <w:pStyle w:val="Tabeltekst"/>
                                              <w:numPr>
                                                <w:ilvl w:val="0"/>
                                                <w:numId w:val="43"/>
                                              </w:numPr>
                                              <w:rPr>
                                                <w:b/>
                                                <w:bCs/>
                                              </w:rPr>
                                            </w:pPr>
                                            <w:proofErr w:type="gramStart"/>
                                            <w:r w:rsidRPr="00FA0C8A">
                                              <w:rPr>
                                                <w:b/>
                                                <w:bCs/>
                                              </w:rPr>
                                              <w:t>leidinggevenden</w:t>
                                            </w:r>
                                            <w:proofErr w:type="gramEnd"/>
                                            <w:r w:rsidRPr="00FA0C8A">
                                              <w:rPr>
                                                <w:b/>
                                                <w:bCs/>
                                              </w:rPr>
                                              <w:t>;</w:t>
                                            </w:r>
                                          </w:p>
                                          <w:p w14:paraId="185A5BF0" w14:textId="77777777" w:rsidR="00607579" w:rsidRPr="00FA0C8A" w:rsidRDefault="00607579" w:rsidP="00607579">
                                            <w:pPr>
                                              <w:pStyle w:val="Tabeltekst"/>
                                              <w:numPr>
                                                <w:ilvl w:val="0"/>
                                                <w:numId w:val="43"/>
                                              </w:numPr>
                                              <w:rPr>
                                                <w:b/>
                                                <w:bCs/>
                                              </w:rPr>
                                            </w:pPr>
                                            <w:r w:rsidRPr="00FA0C8A">
                                              <w:rPr>
                                                <w:b/>
                                                <w:bCs/>
                                              </w:rPr>
                                              <w:t>HR-professionals;</w:t>
                                            </w:r>
                                          </w:p>
                                          <w:p w14:paraId="7954B043" w14:textId="547EDB7C" w:rsidR="00665A76" w:rsidRDefault="00607579">
                                            <w:pPr>
                                              <w:pStyle w:val="Tabeltekst"/>
                                              <w:numPr>
                                                <w:ilvl w:val="0"/>
                                                <w:numId w:val="43"/>
                                              </w:numPr>
                                            </w:pPr>
                                            <w:proofErr w:type="gramStart"/>
                                            <w:r w:rsidRPr="00FA0C8A">
                                              <w:rPr>
                                                <w:b/>
                                                <w:bCs/>
                                              </w:rPr>
                                              <w:t>interne</w:t>
                                            </w:r>
                                            <w:proofErr w:type="gramEnd"/>
                                            <w:r w:rsidRPr="00FA0C8A">
                                              <w:rPr>
                                                <w:b/>
                                                <w:bCs/>
                                              </w:rPr>
                                              <w:t xml:space="preserve"> coaches.</w:t>
                                            </w:r>
                                          </w:p>
                                        </w:tc>
                                      </w:tr>
                                      <w:tr w:rsidR="00665A76" w14:paraId="60D2EFE3" w14:textId="77777777" w:rsidTr="00665A76">
                                        <w:trPr>
                                          <w:trHeight w:val="340"/>
                                        </w:trPr>
                                        <w:tc>
                                          <w:tcPr>
                                            <w:tcW w:w="9628" w:type="dxa"/>
                                          </w:tcPr>
                                          <w:p w14:paraId="73D5816C" w14:textId="77777777" w:rsidR="00665A76" w:rsidRDefault="00665A76">
                                            <w:pPr>
                                              <w:pStyle w:val="Tabeltekst"/>
                                            </w:pPr>
                                            <w:r w:rsidRPr="00C30EE4">
                                              <w:t>Antwoord:</w:t>
                                            </w:r>
                                          </w:p>
                                        </w:tc>
                                      </w:tr>
                                      <w:tr w:rsidR="00665A76" w14:paraId="047C6879" w14:textId="77777777" w:rsidTr="00665A76">
                                        <w:trPr>
                                          <w:trHeight w:val="340"/>
                                        </w:trPr>
                                        <w:tc>
                                          <w:tcPr>
                                            <w:tcW w:w="9628" w:type="dxa"/>
                                          </w:tcPr>
                                          <w:p w14:paraId="1749C7A3" w14:textId="2F42E10D" w:rsidR="00665A76" w:rsidRDefault="00665A76">
                                            <w:pPr>
                                              <w:pStyle w:val="Tabeltekst"/>
                                            </w:pPr>
                                          </w:p>
                                        </w:tc>
                                      </w:tr>
                                      <w:tr w:rsidR="00665A76" w14:paraId="7F41FE8B" w14:textId="77777777" w:rsidTr="00665A76">
                                        <w:trPr>
                                          <w:trHeight w:val="340"/>
                                        </w:trPr>
                                        <w:tc>
                                          <w:tcPr>
                                            <w:tcW w:w="9628" w:type="dxa"/>
                                          </w:tcPr>
                                          <w:p w14:paraId="33C09C89" w14:textId="77777777" w:rsidR="00665A76" w:rsidRPr="00A81CC8" w:rsidRDefault="00665A76">
                                            <w:pPr>
                                              <w:pStyle w:val="TabeltekstVraag"/>
                                            </w:pPr>
                                          </w:p>
                                        </w:tc>
                                      </w:tr>
                                      <w:tr w:rsidR="00665A76" w14:paraId="5DC546C3" w14:textId="77777777" w:rsidTr="00665A76">
                                        <w:trPr>
                                          <w:trHeight w:val="340"/>
                                        </w:trPr>
                                        <w:tc>
                                          <w:tcPr>
                                            <w:tcW w:w="9628" w:type="dxa"/>
                                          </w:tcPr>
                                          <w:p w14:paraId="22D84469" w14:textId="0F709772" w:rsidR="00665A76" w:rsidRPr="00FA0C8A" w:rsidRDefault="00607579" w:rsidP="00607579">
                                            <w:pPr>
                                              <w:pStyle w:val="Tabeltekst"/>
                                              <w:rPr>
                                                <w:b/>
                                                <w:bCs/>
                                              </w:rPr>
                                            </w:pPr>
                                            <w:r w:rsidRPr="00FA0C8A">
                                              <w:rPr>
                                                <w:b/>
                                                <w:bCs/>
                                              </w:rPr>
                                              <w:t>Beschrijf uw ervaring binnen veiligheidsregio's, hulpdiensten, overheidsorganisaties of andere organisaties met een maatschappelijke taak.</w:t>
                                            </w:r>
                                          </w:p>
                                        </w:tc>
                                      </w:tr>
                                      <w:tr w:rsidR="00665A76" w14:paraId="368AE670" w14:textId="77777777" w:rsidTr="00665A76">
                                        <w:trPr>
                                          <w:trHeight w:val="340"/>
                                        </w:trPr>
                                        <w:tc>
                                          <w:tcPr>
                                            <w:tcW w:w="9628" w:type="dxa"/>
                                          </w:tcPr>
                                          <w:p w14:paraId="74387FC7" w14:textId="77777777" w:rsidR="00665A76" w:rsidRDefault="00665A76">
                                            <w:pPr>
                                              <w:pStyle w:val="Tabeltekst"/>
                                            </w:pPr>
                                            <w:r w:rsidRPr="00C30EE4">
                                              <w:t>Antwoord:</w:t>
                                            </w:r>
                                          </w:p>
                                        </w:tc>
                                      </w:tr>
                                      <w:tr w:rsidR="00665A76" w14:paraId="4FA5EC91" w14:textId="77777777" w:rsidTr="00665A76">
                                        <w:trPr>
                                          <w:trHeight w:val="340"/>
                                        </w:trPr>
                                        <w:tc>
                                          <w:tcPr>
                                            <w:tcW w:w="9628" w:type="dxa"/>
                                          </w:tcPr>
                                          <w:p w14:paraId="09B714CF" w14:textId="4770960C" w:rsidR="00665A76" w:rsidRDefault="00665A76">
                                            <w:pPr>
                                              <w:pStyle w:val="Tabeltekst"/>
                                            </w:pPr>
                                          </w:p>
                                        </w:tc>
                                      </w:tr>
                                      <w:tr w:rsidR="008C6A3C" w14:paraId="4C560CA3" w14:textId="77777777" w:rsidTr="008C6A3C">
                                        <w:trPr>
                                          <w:trHeight w:val="340"/>
                                        </w:trPr>
                                        <w:tc>
                                          <w:tcPr>
                                            <w:tcW w:w="9628" w:type="dxa"/>
                                          </w:tcPr>
                                          <w:p w14:paraId="646330DA" w14:textId="77777777" w:rsidR="008C6A3C" w:rsidRPr="00A81CC8" w:rsidRDefault="008C6A3C">
                                            <w:pPr>
                                              <w:pStyle w:val="TabeltekstVraag"/>
                                            </w:pPr>
                                          </w:p>
                                        </w:tc>
                                      </w:tr>
                                      <w:tr w:rsidR="008C6A3C" w14:paraId="6A94E17F" w14:textId="77777777" w:rsidTr="008C6A3C">
                                        <w:trPr>
                                          <w:trHeight w:val="340"/>
                                        </w:trPr>
                                        <w:tc>
                                          <w:tcPr>
                                            <w:tcW w:w="9628" w:type="dxa"/>
                                          </w:tcPr>
                                          <w:p w14:paraId="1C2FA335" w14:textId="49A9814F" w:rsidR="008C6A3C" w:rsidRPr="00FA0C8A" w:rsidRDefault="00E5271B">
                                            <w:pPr>
                                              <w:pStyle w:val="Tabeltekst"/>
                                              <w:rPr>
                                                <w:b/>
                                                <w:bCs/>
                                              </w:rPr>
                                            </w:pPr>
                                            <w:r w:rsidRPr="00E5271B">
                                              <w:rPr>
                                                <w:b/>
                                                <w:bCs/>
                                              </w:rPr>
                                              <w:t>Heeft u nog toevoegingen/aanvullingen die relevant kunnen zijn voor de VRG?</w:t>
                                            </w:r>
                                          </w:p>
                                        </w:tc>
                                      </w:tr>
                                      <w:tr w:rsidR="008C6A3C" w14:paraId="2DA0FB48" w14:textId="77777777" w:rsidTr="008C6A3C">
                                        <w:trPr>
                                          <w:trHeight w:val="340"/>
                                        </w:trPr>
                                        <w:tc>
                                          <w:tcPr>
                                            <w:tcW w:w="9628" w:type="dxa"/>
                                          </w:tcPr>
                                          <w:p w14:paraId="6C9BBCA5" w14:textId="77777777" w:rsidR="008C6A3C" w:rsidRDefault="008C6A3C">
                                            <w:pPr>
                                              <w:pStyle w:val="Tabeltekst"/>
                                            </w:pPr>
                                            <w:r w:rsidRPr="00C30EE4">
                                              <w:t>Antwoord:</w:t>
                                            </w:r>
                                          </w:p>
                                        </w:tc>
                                      </w:tr>
                                      <w:tr w:rsidR="008C6A3C" w14:paraId="6384B6C7" w14:textId="77777777" w:rsidTr="008C6A3C">
                                        <w:trPr>
                                          <w:trHeight w:val="340"/>
                                        </w:trPr>
                                        <w:tc>
                                          <w:tcPr>
                                            <w:tcW w:w="9628" w:type="dxa"/>
                                          </w:tcPr>
                                          <w:p w14:paraId="13D4BDDE" w14:textId="77777777" w:rsidR="008C6A3C" w:rsidRDefault="004433D9">
                                            <w:pPr>
                                              <w:pStyle w:val="Tabeltekst"/>
                                            </w:pPr>
                                          </w:p>
                                        </w:tc>
                                      </w:tr>
                                    </w:tbl>
                                  </w:sdtContent>
                                </w:sdt>
                              </w:sdtContent>
                            </w:sdt>
                          </w:sdtContent>
                        </w:sdt>
                      </w:sdtContent>
                    </w:sdt>
                  </w:sdtContent>
                </w:sdt>
              </w:sdtContent>
            </w:sdt>
          </w:sdtContent>
        </w:sdt>
      </w:sdtContent>
    </w:sdt>
    <w:p w14:paraId="4821E419" w14:textId="77777777" w:rsidR="008E7A81" w:rsidRPr="006710CC" w:rsidRDefault="008E7A81"/>
    <w:sectPr w:rsidR="008E7A81" w:rsidRPr="006710CC" w:rsidSect="00846EBF">
      <w:headerReference w:type="default" r:id="rId14"/>
      <w:footerReference w:type="default" r:id="rId15"/>
      <w:headerReference w:type="first" r:id="rId16"/>
      <w:pgSz w:w="11906" w:h="16838"/>
      <w:pgMar w:top="2268" w:right="1134" w:bottom="851" w:left="1134" w:header="567" w:footer="34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D243088" w14:textId="77777777" w:rsidR="004433D9" w:rsidRDefault="004433D9" w:rsidP="00B92FC9">
      <w:pPr>
        <w:spacing w:line="240" w:lineRule="auto"/>
      </w:pPr>
      <w:r>
        <w:separator/>
      </w:r>
    </w:p>
    <w:p w14:paraId="7066DBF2" w14:textId="77777777" w:rsidR="004433D9" w:rsidRDefault="004433D9"/>
  </w:endnote>
  <w:endnote w:type="continuationSeparator" w:id="0">
    <w:p w14:paraId="60AB4137" w14:textId="77777777" w:rsidR="004433D9" w:rsidRDefault="004433D9" w:rsidP="00B92FC9">
      <w:pPr>
        <w:spacing w:line="240" w:lineRule="auto"/>
      </w:pPr>
      <w:r>
        <w:continuationSeparator/>
      </w:r>
    </w:p>
    <w:p w14:paraId="24F1B964" w14:textId="77777777" w:rsidR="004433D9" w:rsidRDefault="004433D9"/>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Plus Jakarta Sans">
    <w:panose1 w:val="00000000000000000000"/>
    <w:charset w:val="00"/>
    <w:family w:val="auto"/>
    <w:pitch w:val="variable"/>
    <w:sig w:usb0="A10000FF" w:usb1="4000607B" w:usb2="00000000" w:usb3="00000000" w:csb0="00000193" w:csb1="00000000"/>
    <w:embedRegular r:id="rId1" w:fontKey="{947CA38B-FB21-47EB-AF3A-437C04D96CE9}"/>
    <w:embedBold r:id="rId2" w:fontKey="{ED809BBF-8AC7-4FFB-AA8D-2AFF728A3294}"/>
    <w:embedItalic r:id="rId3" w:fontKey="{9C4C0B42-3705-48A9-870B-AF6AF4EA0597}"/>
    <w:embedBoldItalic r:id="rId4" w:fontKey="{CAF9D403-9FDD-40B5-8D8C-4D3D1D23BCA0}"/>
  </w:font>
  <w:font w:name="Plus Jakarta Sans ExtraBold">
    <w:altName w:val="Cambria"/>
    <w:charset w:val="00"/>
    <w:family w:val="roman"/>
    <w:pitch w:val="default"/>
  </w:font>
  <w:font w:name="MS Gothic">
    <w:altName w:val="ＭＳ ゴシック"/>
    <w:panose1 w:val="020B0609070205080204"/>
    <w:charset w:val="80"/>
    <w:family w:val="modern"/>
    <w:pitch w:val="fixed"/>
    <w:sig w:usb0="E00002FF" w:usb1="6AC7FDFB" w:usb2="08000012" w:usb3="00000000" w:csb0="0002009F" w:csb1="00000000"/>
  </w:font>
  <w:font w:name="MinionPro-Regular">
    <w:altName w:val="Calibri"/>
    <w:charset w:val="4D"/>
    <w:family w:val="auto"/>
    <w:pitch w:val="default"/>
    <w:sig w:usb0="00000003" w:usb1="00000000" w:usb2="00000000" w:usb3="00000000" w:csb0="00000001" w:csb1="00000000"/>
  </w:font>
  <w:font w:name="Plus Jakarta Sans Medium">
    <w:panose1 w:val="00000000000000000000"/>
    <w:charset w:val="00"/>
    <w:family w:val="auto"/>
    <w:pitch w:val="variable"/>
    <w:sig w:usb0="A10000FF" w:usb1="4000607B" w:usb2="00000000" w:usb3="00000000" w:csb0="00000193" w:csb1="00000000"/>
    <w:embedRegular r:id="rId5" w:fontKey="{BC67AF77-B3FB-4D63-AE3C-A9480AC69FA4}"/>
    <w:embedBold r:id="rId6" w:fontKey="{4F79DE75-827E-41E0-BF1C-576CEAA1B14B}"/>
  </w:font>
  <w:font w:name="Times New Roman (Hoofdtekst CS)">
    <w:altName w:val="Times New Roman"/>
    <w:charset w:val="00"/>
    <w:family w:val="roman"/>
    <w:pitch w:val="default"/>
  </w:font>
  <w:font w:name="Plus Jakarta Sans SemiBold">
    <w:altName w:val="Cambria"/>
    <w:charset w:val="4D"/>
    <w:family w:val="auto"/>
    <w:pitch w:val="variable"/>
    <w:sig w:usb0="A10000FF" w:usb1="4000607B" w:usb2="00000000" w:usb3="00000000" w:csb0="00000193" w:csb1="00000000"/>
  </w:font>
  <w:font w:name="MS Mincho">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elraster"/>
      <w:tblpPr w:leftFromText="142" w:rightFromText="142" w:vertAnchor="page" w:horzAnchor="page" w:tblpX="9668" w:tblpY="15962"/>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600" w:firstRow="0" w:lastRow="0" w:firstColumn="0" w:lastColumn="0" w:noHBand="1" w:noVBand="1"/>
    </w:tblPr>
    <w:tblGrid>
      <w:gridCol w:w="1560"/>
    </w:tblGrid>
    <w:tr w:rsidR="008F6AE0" w14:paraId="03C9180B" w14:textId="77777777">
      <w:tc>
        <w:tcPr>
          <w:tcW w:w="1560" w:type="dxa"/>
        </w:tcPr>
        <w:p w14:paraId="13642416" w14:textId="77777777" w:rsidR="008F6AE0" w:rsidRDefault="008F6AE0" w:rsidP="008F6AE0">
          <w:pPr>
            <w:pStyle w:val="Voettekst"/>
            <w:jc w:val="right"/>
          </w:pPr>
          <w:r>
            <w:fldChar w:fldCharType="begin"/>
          </w:r>
          <w:r>
            <w:instrText xml:space="preserve"> PAGE  \* Arabic  \* MERGEFORMAT </w:instrText>
          </w:r>
          <w:r>
            <w:fldChar w:fldCharType="separate"/>
          </w:r>
          <w:r>
            <w:t>2</w:t>
          </w:r>
          <w:r>
            <w:fldChar w:fldCharType="end"/>
          </w:r>
        </w:p>
      </w:tc>
    </w:tr>
  </w:tbl>
  <w:p w14:paraId="54AC0C60" w14:textId="77777777" w:rsidR="00983CE1" w:rsidRDefault="00983CE1" w:rsidP="005B71A3">
    <w:pPr>
      <w:pStyle w:val="Voettekst"/>
      <w:jc w:val="right"/>
    </w:pPr>
  </w:p>
  <w:p w14:paraId="6763A96C" w14:textId="77777777" w:rsidR="00177566" w:rsidRDefault="00177566"/>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E3BE649" w14:textId="77777777" w:rsidR="004433D9" w:rsidRDefault="004433D9" w:rsidP="00B92FC9">
      <w:pPr>
        <w:spacing w:line="240" w:lineRule="auto"/>
      </w:pPr>
      <w:r>
        <w:separator/>
      </w:r>
    </w:p>
    <w:p w14:paraId="6AFE5C07" w14:textId="77777777" w:rsidR="004433D9" w:rsidRDefault="004433D9"/>
  </w:footnote>
  <w:footnote w:type="continuationSeparator" w:id="0">
    <w:p w14:paraId="72E21DD3" w14:textId="77777777" w:rsidR="004433D9" w:rsidRDefault="004433D9" w:rsidP="00B92FC9">
      <w:pPr>
        <w:spacing w:line="240" w:lineRule="auto"/>
      </w:pPr>
      <w:r>
        <w:continuationSeparator/>
      </w:r>
    </w:p>
    <w:p w14:paraId="679F0F33" w14:textId="77777777" w:rsidR="004433D9" w:rsidRDefault="004433D9"/>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E6BC53F" w14:textId="77777777" w:rsidR="00983CE1" w:rsidRDefault="00983CE1">
    <w:pPr>
      <w:pStyle w:val="Koptekst"/>
    </w:pPr>
    <w:r>
      <w:rPr>
        <w:noProof/>
      </w:rPr>
      <w:drawing>
        <wp:anchor distT="0" distB="0" distL="114300" distR="114300" simplePos="0" relativeHeight="251658240" behindDoc="1" locked="1" layoutInCell="1" allowOverlap="1" wp14:anchorId="770722F2" wp14:editId="67D49A4B">
          <wp:simplePos x="0" y="0"/>
          <wp:positionH relativeFrom="page">
            <wp:posOffset>421005</wp:posOffset>
          </wp:positionH>
          <wp:positionV relativeFrom="page">
            <wp:posOffset>417167</wp:posOffset>
          </wp:positionV>
          <wp:extent cx="1893600" cy="434520"/>
          <wp:effectExtent l="0" t="0" r="0" b="3810"/>
          <wp:wrapNone/>
          <wp:docPr id="4" name="Logo VR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Logo VRG"/>
                  <pic:cNvPicPr/>
                </pic:nvPicPr>
                <pic:blipFill>
                  <a:blip r:embed="rId1">
                    <a:extLst>
                      <a:ext uri="{28A0092B-C50C-407E-A947-70E740481C1C}">
                        <a14:useLocalDpi xmlns:a14="http://schemas.microsoft.com/office/drawing/2010/main" val="0"/>
                      </a:ext>
                      <a:ext uri="{96DAC541-7B7A-43D3-8B79-37D633B846F1}">
                        <asvg:svgBlip xmlns:asvg="http://schemas.microsoft.com/office/drawing/2016/SVG/main" r:embed="rId2"/>
                      </a:ext>
                    </a:extLst>
                  </a:blip>
                  <a:stretch>
                    <a:fillRect/>
                  </a:stretch>
                </pic:blipFill>
                <pic:spPr>
                  <a:xfrm>
                    <a:off x="0" y="0"/>
                    <a:ext cx="1893600" cy="434520"/>
                  </a:xfrm>
                  <a:prstGeom prst="rect">
                    <a:avLst/>
                  </a:prstGeom>
                </pic:spPr>
              </pic:pic>
            </a:graphicData>
          </a:graphic>
          <wp14:sizeRelH relativeFrom="margin">
            <wp14:pctWidth>0</wp14:pctWidth>
          </wp14:sizeRelH>
          <wp14:sizeRelV relativeFrom="margin">
            <wp14:pctHeight>0</wp14:pctHeight>
          </wp14:sizeRelV>
        </wp:anchor>
      </w:drawing>
    </w:r>
  </w:p>
  <w:p w14:paraId="777ABEE0" w14:textId="77777777" w:rsidR="00177566" w:rsidRDefault="00177566"/>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DA5CD2D" w14:textId="77777777" w:rsidR="009E08AC" w:rsidRDefault="009E08AC">
    <w:pPr>
      <w:pStyle w:val="Koptekst"/>
    </w:pPr>
    <w:r>
      <w:rPr>
        <w:noProof/>
      </w:rPr>
      <w:drawing>
        <wp:anchor distT="0" distB="0" distL="114300" distR="114300" simplePos="0" relativeHeight="251658241" behindDoc="1" locked="1" layoutInCell="1" allowOverlap="1" wp14:anchorId="137690E0" wp14:editId="3AA997C7">
          <wp:simplePos x="0" y="0"/>
          <wp:positionH relativeFrom="page">
            <wp:posOffset>399415</wp:posOffset>
          </wp:positionH>
          <wp:positionV relativeFrom="page">
            <wp:posOffset>395605</wp:posOffset>
          </wp:positionV>
          <wp:extent cx="3069590" cy="705485"/>
          <wp:effectExtent l="0" t="0" r="3810" b="5715"/>
          <wp:wrapNone/>
          <wp:docPr id="2" name="Logo VG V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Logo VG V2"/>
                  <pic:cNvPicPr/>
                </pic:nvPicPr>
                <pic:blipFill>
                  <a:blip r:embed="rId1">
                    <a:extLst>
                      <a:ext uri="{28A0092B-C50C-407E-A947-70E740481C1C}">
                        <a14:useLocalDpi xmlns:a14="http://schemas.microsoft.com/office/drawing/2010/main" val="0"/>
                      </a:ext>
                      <a:ext uri="{96DAC541-7B7A-43D3-8B79-37D633B846F1}">
                        <asvg:svgBlip xmlns:asvg="http://schemas.microsoft.com/office/drawing/2016/SVG/main" r:embed="rId2"/>
                      </a:ext>
                    </a:extLst>
                  </a:blip>
                  <a:stretch>
                    <a:fillRect/>
                  </a:stretch>
                </pic:blipFill>
                <pic:spPr>
                  <a:xfrm>
                    <a:off x="0" y="0"/>
                    <a:ext cx="3069590" cy="705485"/>
                  </a:xfrm>
                  <a:prstGeom prst="rect">
                    <a:avLst/>
                  </a:prstGeom>
                </pic:spPr>
              </pic:pic>
            </a:graphicData>
          </a:graphic>
          <wp14:sizeRelH relativeFrom="margin">
            <wp14:pctWidth>0</wp14:pctWidth>
          </wp14:sizeRelH>
          <wp14:sizeRelV relativeFrom="margin">
            <wp14:pctHeight>0</wp14:pctHeight>
          </wp14:sizeRelV>
        </wp:anchor>
      </w:drawing>
    </w:r>
  </w:p>
  <w:p w14:paraId="7CBD0C63" w14:textId="77777777" w:rsidR="009E08AC" w:rsidRDefault="009E08AC">
    <w:pPr>
      <w:pStyle w:val="Koptekst"/>
    </w:pPr>
  </w:p>
  <w:p w14:paraId="7B913862" w14:textId="77777777" w:rsidR="009E08AC" w:rsidRDefault="009E08AC">
    <w:pPr>
      <w:pStyle w:val="Koptekst"/>
    </w:pPr>
  </w:p>
  <w:p w14:paraId="0D2D02B6" w14:textId="77777777" w:rsidR="009E08AC" w:rsidRDefault="009E08AC">
    <w:pPr>
      <w:pStyle w:val="Koptekst"/>
    </w:pPr>
  </w:p>
  <w:p w14:paraId="12CDC461" w14:textId="77777777" w:rsidR="009E08AC" w:rsidRDefault="009E08AC">
    <w:pPr>
      <w:pStyle w:val="Koptekst"/>
    </w:pPr>
  </w:p>
  <w:p w14:paraId="7AF382EB" w14:textId="77777777" w:rsidR="009E08AC" w:rsidRDefault="009E08AC">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855482F2"/>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2CB0E50C"/>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9EACC9D2"/>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D44638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C2CC829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73C3D8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01E1AFC"/>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1540A660"/>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5036B4BC"/>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AD3A2D0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3186922"/>
    <w:multiLevelType w:val="hybridMultilevel"/>
    <w:tmpl w:val="0812094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1" w15:restartNumberingAfterBreak="0">
    <w:nsid w:val="05E24BEE"/>
    <w:multiLevelType w:val="multilevel"/>
    <w:tmpl w:val="F8440C1C"/>
    <w:styleLink w:val="Huidigelijst9"/>
    <w:lvl w:ilvl="0">
      <w:start w:val="1"/>
      <w:numFmt w:val="decimal"/>
      <w:suff w:val="space"/>
      <w:lvlText w:val="%1"/>
      <w:lvlJc w:val="left"/>
      <w:pPr>
        <w:ind w:left="1134" w:hanging="1134"/>
      </w:pPr>
      <w:rPr>
        <w:rFonts w:hint="default"/>
      </w:rPr>
    </w:lvl>
    <w:lvl w:ilvl="1">
      <w:start w:val="1"/>
      <w:numFmt w:val="none"/>
      <w:suff w:val="nothing"/>
      <w:lvlText w:val=""/>
      <w:lvlJc w:val="left"/>
      <w:pPr>
        <w:ind w:left="-1134" w:firstLine="0"/>
      </w:pPr>
      <w:rPr>
        <w:rFonts w:hint="default"/>
      </w:rPr>
    </w:lvl>
    <w:lvl w:ilvl="2">
      <w:start w:val="1"/>
      <w:numFmt w:val="none"/>
      <w:suff w:val="nothing"/>
      <w:lvlText w:val=""/>
      <w:lvlJc w:val="left"/>
      <w:pPr>
        <w:ind w:left="-1134" w:firstLine="0"/>
      </w:pPr>
      <w:rPr>
        <w:rFonts w:hint="default"/>
      </w:rPr>
    </w:lvl>
    <w:lvl w:ilvl="3">
      <w:start w:val="1"/>
      <w:numFmt w:val="none"/>
      <w:suff w:val="nothing"/>
      <w:lvlText w:val=""/>
      <w:lvlJc w:val="left"/>
      <w:pPr>
        <w:ind w:left="-1134" w:firstLine="0"/>
      </w:pPr>
      <w:rPr>
        <w:rFonts w:hint="default"/>
      </w:rPr>
    </w:lvl>
    <w:lvl w:ilvl="4">
      <w:start w:val="1"/>
      <w:numFmt w:val="none"/>
      <w:suff w:val="nothing"/>
      <w:lvlText w:val=""/>
      <w:lvlJc w:val="left"/>
      <w:pPr>
        <w:ind w:left="-1134" w:firstLine="0"/>
      </w:pPr>
      <w:rPr>
        <w:rFonts w:hint="default"/>
      </w:rPr>
    </w:lvl>
    <w:lvl w:ilvl="5">
      <w:start w:val="1"/>
      <w:numFmt w:val="none"/>
      <w:suff w:val="nothing"/>
      <w:lvlText w:val=""/>
      <w:lvlJc w:val="left"/>
      <w:pPr>
        <w:ind w:left="-1134" w:firstLine="0"/>
      </w:pPr>
      <w:rPr>
        <w:rFonts w:hint="default"/>
      </w:rPr>
    </w:lvl>
    <w:lvl w:ilvl="6">
      <w:start w:val="1"/>
      <w:numFmt w:val="none"/>
      <w:suff w:val="nothing"/>
      <w:lvlText w:val=""/>
      <w:lvlJc w:val="left"/>
      <w:pPr>
        <w:ind w:left="-1134" w:firstLine="0"/>
      </w:pPr>
      <w:rPr>
        <w:rFonts w:hint="default"/>
      </w:rPr>
    </w:lvl>
    <w:lvl w:ilvl="7">
      <w:start w:val="1"/>
      <w:numFmt w:val="none"/>
      <w:suff w:val="nothing"/>
      <w:lvlText w:val=""/>
      <w:lvlJc w:val="left"/>
      <w:pPr>
        <w:ind w:left="-1134" w:firstLine="0"/>
      </w:pPr>
      <w:rPr>
        <w:rFonts w:hint="default"/>
      </w:rPr>
    </w:lvl>
    <w:lvl w:ilvl="8">
      <w:start w:val="1"/>
      <w:numFmt w:val="none"/>
      <w:suff w:val="nothing"/>
      <w:lvlText w:val=""/>
      <w:lvlJc w:val="left"/>
      <w:pPr>
        <w:ind w:left="-1134" w:firstLine="0"/>
      </w:pPr>
      <w:rPr>
        <w:rFonts w:hint="default"/>
      </w:rPr>
    </w:lvl>
  </w:abstractNum>
  <w:abstractNum w:abstractNumId="12" w15:restartNumberingAfterBreak="0">
    <w:nsid w:val="069B0FDC"/>
    <w:multiLevelType w:val="multilevel"/>
    <w:tmpl w:val="6EEA7BB8"/>
    <w:styleLink w:val="Huidigelijst1"/>
    <w:lvl w:ilvl="0">
      <w:start w:val="1"/>
      <w:numFmt w:val="decimal"/>
      <w:suff w:val="space"/>
      <w:lvlText w:val="%1"/>
      <w:lvlJc w:val="left"/>
      <w:pPr>
        <w:ind w:left="1134" w:hanging="1134"/>
      </w:pPr>
      <w:rPr>
        <w:rFonts w:hint="default"/>
      </w:rPr>
    </w:lvl>
    <w:lvl w:ilvl="1">
      <w:start w:val="1"/>
      <w:numFmt w:val="none"/>
      <w:suff w:val="nothing"/>
      <w:lvlText w:val=""/>
      <w:lvlJc w:val="left"/>
      <w:pPr>
        <w:ind w:left="0" w:firstLine="0"/>
      </w:pPr>
      <w:rPr>
        <w:rFonts w:hint="default"/>
      </w:rPr>
    </w:lvl>
    <w:lvl w:ilvl="2">
      <w:start w:val="1"/>
      <w:numFmt w:val="none"/>
      <w:suff w:val="nothing"/>
      <w:lvlText w:val=""/>
      <w:lvlJc w:val="left"/>
      <w:pPr>
        <w:ind w:left="0" w:firstLine="0"/>
      </w:pPr>
      <w:rPr>
        <w:rFonts w:hint="default"/>
      </w:rPr>
    </w:lvl>
    <w:lvl w:ilvl="3">
      <w:start w:val="1"/>
      <w:numFmt w:val="none"/>
      <w:suff w:val="nothing"/>
      <w:lvlText w:val=""/>
      <w:lvlJc w:val="left"/>
      <w:pPr>
        <w:ind w:left="0" w:firstLine="0"/>
      </w:pPr>
      <w:rPr>
        <w:rFonts w:hint="default"/>
      </w:rPr>
    </w:lvl>
    <w:lvl w:ilvl="4">
      <w:start w:val="1"/>
      <w:numFmt w:val="none"/>
      <w:suff w:val="nothing"/>
      <w:lvlText w:val=""/>
      <w:lvlJc w:val="left"/>
      <w:pPr>
        <w:ind w:left="0" w:firstLine="0"/>
      </w:pPr>
      <w:rPr>
        <w:rFonts w:hint="default"/>
      </w:rPr>
    </w:lvl>
    <w:lvl w:ilvl="5">
      <w:start w:val="1"/>
      <w:numFmt w:val="none"/>
      <w:suff w:val="nothing"/>
      <w:lvlText w:val=""/>
      <w:lvlJc w:val="left"/>
      <w:pPr>
        <w:ind w:left="0" w:firstLine="0"/>
      </w:pPr>
      <w:rPr>
        <w:rFonts w:hint="default"/>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
      <w:lvlJc w:val="left"/>
      <w:pPr>
        <w:ind w:left="0" w:firstLine="0"/>
      </w:pPr>
      <w:rPr>
        <w:rFonts w:hint="default"/>
      </w:rPr>
    </w:lvl>
  </w:abstractNum>
  <w:abstractNum w:abstractNumId="13" w15:restartNumberingAfterBreak="0">
    <w:nsid w:val="08F96DAE"/>
    <w:multiLevelType w:val="multilevel"/>
    <w:tmpl w:val="96C809BC"/>
    <w:lvl w:ilvl="0">
      <w:start w:val="1"/>
      <w:numFmt w:val="decimal"/>
      <w:pStyle w:val="Kop1"/>
      <w:lvlText w:val="%1"/>
      <w:lvlJc w:val="left"/>
      <w:pPr>
        <w:tabs>
          <w:tab w:val="num" w:pos="680"/>
        </w:tabs>
        <w:ind w:left="680" w:hanging="680"/>
      </w:pPr>
      <w:rPr>
        <w:rFonts w:hint="default"/>
      </w:rPr>
    </w:lvl>
    <w:lvl w:ilvl="1">
      <w:start w:val="1"/>
      <w:numFmt w:val="decimal"/>
      <w:pStyle w:val="Kop2"/>
      <w:lvlText w:val="%1.%2"/>
      <w:lvlJc w:val="left"/>
      <w:pPr>
        <w:tabs>
          <w:tab w:val="num" w:pos="680"/>
        </w:tabs>
        <w:ind w:left="680" w:hanging="680"/>
      </w:pPr>
      <w:rPr>
        <w:rFonts w:hint="default"/>
      </w:rPr>
    </w:lvl>
    <w:lvl w:ilvl="2">
      <w:start w:val="1"/>
      <w:numFmt w:val="decimal"/>
      <w:pStyle w:val="Kop3"/>
      <w:lvlText w:val="%1.%2.%3"/>
      <w:lvlJc w:val="left"/>
      <w:pPr>
        <w:tabs>
          <w:tab w:val="num" w:pos="737"/>
        </w:tabs>
        <w:ind w:left="737" w:hanging="737"/>
      </w:pPr>
      <w:rPr>
        <w:rFonts w:hint="default"/>
      </w:rPr>
    </w:lvl>
    <w:lvl w:ilvl="3">
      <w:start w:val="1"/>
      <w:numFmt w:val="decimal"/>
      <w:pStyle w:val="Kop4"/>
      <w:lvlText w:val="%1.%2.%3.%4"/>
      <w:lvlJc w:val="left"/>
      <w:pPr>
        <w:ind w:left="864" w:hanging="864"/>
      </w:pPr>
      <w:rPr>
        <w:rFonts w:hint="default"/>
      </w:rPr>
    </w:lvl>
    <w:lvl w:ilvl="4">
      <w:start w:val="1"/>
      <w:numFmt w:val="decimal"/>
      <w:pStyle w:val="Kop5"/>
      <w:lvlText w:val="%1.%2.%3.%4.%5"/>
      <w:lvlJc w:val="left"/>
      <w:pPr>
        <w:ind w:left="1008" w:hanging="1008"/>
      </w:pPr>
      <w:rPr>
        <w:rFonts w:hint="default"/>
      </w:rPr>
    </w:lvl>
    <w:lvl w:ilvl="5">
      <w:start w:val="1"/>
      <w:numFmt w:val="decimal"/>
      <w:pStyle w:val="Kop6"/>
      <w:lvlText w:val="%1.%2.%3.%4.%5.%6"/>
      <w:lvlJc w:val="left"/>
      <w:pPr>
        <w:ind w:left="1152" w:hanging="1152"/>
      </w:pPr>
      <w:rPr>
        <w:rFonts w:hint="default"/>
      </w:rPr>
    </w:lvl>
    <w:lvl w:ilvl="6">
      <w:start w:val="1"/>
      <w:numFmt w:val="decimal"/>
      <w:pStyle w:val="Kop7"/>
      <w:lvlText w:val="%1.%2.%3.%4.%5.%6.%7"/>
      <w:lvlJc w:val="left"/>
      <w:pPr>
        <w:ind w:left="1296" w:hanging="1296"/>
      </w:pPr>
      <w:rPr>
        <w:rFonts w:hint="default"/>
      </w:rPr>
    </w:lvl>
    <w:lvl w:ilvl="7">
      <w:start w:val="1"/>
      <w:numFmt w:val="decimal"/>
      <w:pStyle w:val="Kop8"/>
      <w:lvlText w:val="%1.%2.%3.%4.%5.%6.%7.%8"/>
      <w:lvlJc w:val="left"/>
      <w:pPr>
        <w:ind w:left="1440" w:hanging="1440"/>
      </w:pPr>
      <w:rPr>
        <w:rFonts w:hint="default"/>
      </w:rPr>
    </w:lvl>
    <w:lvl w:ilvl="8">
      <w:start w:val="1"/>
      <w:numFmt w:val="decimal"/>
      <w:pStyle w:val="Kop9"/>
      <w:lvlText w:val="%1.%2.%3.%4.%5.%6.%7.%8.%9"/>
      <w:lvlJc w:val="left"/>
      <w:pPr>
        <w:ind w:left="1584" w:hanging="1584"/>
      </w:pPr>
      <w:rPr>
        <w:rFonts w:hint="default"/>
      </w:rPr>
    </w:lvl>
  </w:abstractNum>
  <w:abstractNum w:abstractNumId="14" w15:restartNumberingAfterBreak="0">
    <w:nsid w:val="1D7D7A6B"/>
    <w:multiLevelType w:val="multilevel"/>
    <w:tmpl w:val="BCD49D30"/>
    <w:lvl w:ilvl="0">
      <w:start w:val="1"/>
      <w:numFmt w:val="decimal"/>
      <w:pStyle w:val="Leerpunt"/>
      <w:suff w:val="nothing"/>
      <w:lvlText w:val="Leerpunt %1"/>
      <w:lvlJc w:val="left"/>
      <w:pPr>
        <w:ind w:left="360" w:hanging="360"/>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5" w15:restartNumberingAfterBreak="0">
    <w:nsid w:val="255157BF"/>
    <w:multiLevelType w:val="hybridMultilevel"/>
    <w:tmpl w:val="ACC6CE1A"/>
    <w:lvl w:ilvl="0" w:tplc="CE5C23DE">
      <w:start w:val="1"/>
      <w:numFmt w:val="lowerLetter"/>
      <w:lvlText w:val="%1)"/>
      <w:lvlJc w:val="left"/>
      <w:pPr>
        <w:ind w:left="284" w:hanging="284"/>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6" w15:restartNumberingAfterBreak="0">
    <w:nsid w:val="278838F3"/>
    <w:multiLevelType w:val="multilevel"/>
    <w:tmpl w:val="904AF594"/>
    <w:lvl w:ilvl="0">
      <w:start w:val="1"/>
      <w:numFmt w:val="decimal"/>
      <w:pStyle w:val="Nummering"/>
      <w:lvlText w:val="%1."/>
      <w:lvlJc w:val="left"/>
      <w:pPr>
        <w:tabs>
          <w:tab w:val="num" w:pos="340"/>
        </w:tabs>
        <w:ind w:left="340" w:hanging="340"/>
      </w:pPr>
      <w:rPr>
        <w:rFonts w:hint="default"/>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7" w15:restartNumberingAfterBreak="0">
    <w:nsid w:val="2F852D00"/>
    <w:multiLevelType w:val="multilevel"/>
    <w:tmpl w:val="3AB24B6C"/>
    <w:styleLink w:val="Huidigelijst13"/>
    <w:lvl w:ilvl="0">
      <w:start w:val="1"/>
      <w:numFmt w:val="decimal"/>
      <w:lvlText w:val="%1"/>
      <w:lvlJc w:val="left"/>
      <w:pPr>
        <w:ind w:left="851" w:hanging="851"/>
      </w:pPr>
      <w:rPr>
        <w:rFonts w:hint="default"/>
      </w:rPr>
    </w:lvl>
    <w:lvl w:ilvl="1">
      <w:start w:val="1"/>
      <w:numFmt w:val="decimal"/>
      <w:lvlText w:val="%1.%2"/>
      <w:lvlJc w:val="left"/>
      <w:pPr>
        <w:tabs>
          <w:tab w:val="num" w:pos="1134"/>
        </w:tabs>
        <w:ind w:left="1134" w:hanging="113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18" w15:restartNumberingAfterBreak="0">
    <w:nsid w:val="2F9D62F1"/>
    <w:multiLevelType w:val="multilevel"/>
    <w:tmpl w:val="6816AC8A"/>
    <w:styleLink w:val="Huidigelijst10"/>
    <w:lvl w:ilvl="0">
      <w:start w:val="1"/>
      <w:numFmt w:val="decimal"/>
      <w:lvlText w:val="%1."/>
      <w:lvlJc w:val="left"/>
      <w:pPr>
        <w:ind w:left="0" w:hanging="360"/>
      </w:pPr>
      <w:rPr>
        <w:rFonts w:hint="default"/>
      </w:rPr>
    </w:lvl>
    <w:lvl w:ilvl="1">
      <w:start w:val="1"/>
      <w:numFmt w:val="decimal"/>
      <w:lvlText w:val="%1.%2."/>
      <w:lvlJc w:val="left"/>
      <w:pPr>
        <w:ind w:left="432" w:hanging="432"/>
      </w:pPr>
      <w:rPr>
        <w:rFonts w:hint="default"/>
      </w:rPr>
    </w:lvl>
    <w:lvl w:ilvl="2">
      <w:start w:val="1"/>
      <w:numFmt w:val="decimal"/>
      <w:lvlText w:val="%1.%2.%3."/>
      <w:lvlJc w:val="left"/>
      <w:pPr>
        <w:ind w:left="864" w:hanging="504"/>
      </w:pPr>
      <w:rPr>
        <w:rFonts w:hint="default"/>
      </w:rPr>
    </w:lvl>
    <w:lvl w:ilvl="3">
      <w:start w:val="1"/>
      <w:numFmt w:val="decimal"/>
      <w:lvlText w:val="%1.%2.%3.%4."/>
      <w:lvlJc w:val="left"/>
      <w:pPr>
        <w:ind w:left="1368" w:hanging="648"/>
      </w:pPr>
      <w:rPr>
        <w:rFonts w:hint="default"/>
      </w:rPr>
    </w:lvl>
    <w:lvl w:ilvl="4">
      <w:start w:val="1"/>
      <w:numFmt w:val="decimal"/>
      <w:lvlText w:val="%1.%2.%3.%4.%5."/>
      <w:lvlJc w:val="left"/>
      <w:pPr>
        <w:ind w:left="1872" w:hanging="792"/>
      </w:pPr>
      <w:rPr>
        <w:rFonts w:hint="default"/>
      </w:rPr>
    </w:lvl>
    <w:lvl w:ilvl="5">
      <w:start w:val="1"/>
      <w:numFmt w:val="decimal"/>
      <w:lvlText w:val="%1.%2.%3.%4.%5.%6."/>
      <w:lvlJc w:val="left"/>
      <w:pPr>
        <w:ind w:left="2376" w:hanging="936"/>
      </w:pPr>
      <w:rPr>
        <w:rFonts w:hint="default"/>
      </w:rPr>
    </w:lvl>
    <w:lvl w:ilvl="6">
      <w:start w:val="1"/>
      <w:numFmt w:val="decimal"/>
      <w:lvlText w:val="%1.%2.%3.%4.%5.%6.%7."/>
      <w:lvlJc w:val="left"/>
      <w:pPr>
        <w:ind w:left="2880" w:hanging="1080"/>
      </w:pPr>
      <w:rPr>
        <w:rFonts w:hint="default"/>
      </w:rPr>
    </w:lvl>
    <w:lvl w:ilvl="7">
      <w:start w:val="1"/>
      <w:numFmt w:val="decimal"/>
      <w:lvlText w:val="%1.%2.%3.%4.%5.%6.%7.%8."/>
      <w:lvlJc w:val="left"/>
      <w:pPr>
        <w:ind w:left="3384" w:hanging="1224"/>
      </w:pPr>
      <w:rPr>
        <w:rFonts w:hint="default"/>
      </w:rPr>
    </w:lvl>
    <w:lvl w:ilvl="8">
      <w:start w:val="1"/>
      <w:numFmt w:val="decimal"/>
      <w:lvlText w:val="%1.%2.%3.%4.%5.%6.%7.%8.%9."/>
      <w:lvlJc w:val="left"/>
      <w:pPr>
        <w:ind w:left="3960" w:hanging="1440"/>
      </w:pPr>
      <w:rPr>
        <w:rFonts w:hint="default"/>
      </w:rPr>
    </w:lvl>
  </w:abstractNum>
  <w:abstractNum w:abstractNumId="19" w15:restartNumberingAfterBreak="0">
    <w:nsid w:val="2FA04C89"/>
    <w:multiLevelType w:val="multilevel"/>
    <w:tmpl w:val="61DCADF8"/>
    <w:styleLink w:val="Huidigelijst7"/>
    <w:lvl w:ilvl="0">
      <w:start w:val="1"/>
      <w:numFmt w:val="decimal"/>
      <w:suff w:val="space"/>
      <w:lvlText w:val="%1"/>
      <w:lvlJc w:val="left"/>
      <w:pPr>
        <w:ind w:left="0" w:firstLine="0"/>
      </w:pPr>
      <w:rPr>
        <w:rFonts w:hint="default"/>
      </w:rPr>
    </w:lvl>
    <w:lvl w:ilvl="1">
      <w:start w:val="1"/>
      <w:numFmt w:val="none"/>
      <w:suff w:val="nothing"/>
      <w:lvlText w:val=""/>
      <w:lvlJc w:val="left"/>
      <w:pPr>
        <w:ind w:left="-1134" w:firstLine="0"/>
      </w:pPr>
      <w:rPr>
        <w:rFonts w:hint="default"/>
      </w:rPr>
    </w:lvl>
    <w:lvl w:ilvl="2">
      <w:start w:val="1"/>
      <w:numFmt w:val="none"/>
      <w:suff w:val="nothing"/>
      <w:lvlText w:val=""/>
      <w:lvlJc w:val="left"/>
      <w:pPr>
        <w:ind w:left="-1134" w:firstLine="0"/>
      </w:pPr>
      <w:rPr>
        <w:rFonts w:hint="default"/>
      </w:rPr>
    </w:lvl>
    <w:lvl w:ilvl="3">
      <w:start w:val="1"/>
      <w:numFmt w:val="none"/>
      <w:suff w:val="nothing"/>
      <w:lvlText w:val=""/>
      <w:lvlJc w:val="left"/>
      <w:pPr>
        <w:ind w:left="-1134" w:firstLine="0"/>
      </w:pPr>
      <w:rPr>
        <w:rFonts w:hint="default"/>
      </w:rPr>
    </w:lvl>
    <w:lvl w:ilvl="4">
      <w:start w:val="1"/>
      <w:numFmt w:val="none"/>
      <w:suff w:val="nothing"/>
      <w:lvlText w:val=""/>
      <w:lvlJc w:val="left"/>
      <w:pPr>
        <w:ind w:left="-1134" w:firstLine="0"/>
      </w:pPr>
      <w:rPr>
        <w:rFonts w:hint="default"/>
      </w:rPr>
    </w:lvl>
    <w:lvl w:ilvl="5">
      <w:start w:val="1"/>
      <w:numFmt w:val="none"/>
      <w:suff w:val="nothing"/>
      <w:lvlText w:val=""/>
      <w:lvlJc w:val="left"/>
      <w:pPr>
        <w:ind w:left="-1134" w:firstLine="0"/>
      </w:pPr>
      <w:rPr>
        <w:rFonts w:hint="default"/>
      </w:rPr>
    </w:lvl>
    <w:lvl w:ilvl="6">
      <w:start w:val="1"/>
      <w:numFmt w:val="none"/>
      <w:suff w:val="nothing"/>
      <w:lvlText w:val=""/>
      <w:lvlJc w:val="left"/>
      <w:pPr>
        <w:ind w:left="-1134" w:firstLine="0"/>
      </w:pPr>
      <w:rPr>
        <w:rFonts w:hint="default"/>
      </w:rPr>
    </w:lvl>
    <w:lvl w:ilvl="7">
      <w:start w:val="1"/>
      <w:numFmt w:val="none"/>
      <w:suff w:val="nothing"/>
      <w:lvlText w:val=""/>
      <w:lvlJc w:val="left"/>
      <w:pPr>
        <w:ind w:left="-1134" w:firstLine="0"/>
      </w:pPr>
      <w:rPr>
        <w:rFonts w:hint="default"/>
      </w:rPr>
    </w:lvl>
    <w:lvl w:ilvl="8">
      <w:start w:val="1"/>
      <w:numFmt w:val="none"/>
      <w:suff w:val="nothing"/>
      <w:lvlText w:val=""/>
      <w:lvlJc w:val="left"/>
      <w:pPr>
        <w:ind w:left="-1134" w:firstLine="0"/>
      </w:pPr>
      <w:rPr>
        <w:rFonts w:hint="default"/>
      </w:rPr>
    </w:lvl>
  </w:abstractNum>
  <w:abstractNum w:abstractNumId="20" w15:restartNumberingAfterBreak="0">
    <w:nsid w:val="33B02749"/>
    <w:multiLevelType w:val="hybridMultilevel"/>
    <w:tmpl w:val="C28052C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1" w15:restartNumberingAfterBreak="0">
    <w:nsid w:val="35E96570"/>
    <w:multiLevelType w:val="multilevel"/>
    <w:tmpl w:val="D9624632"/>
    <w:lvl w:ilvl="0">
      <w:start w:val="1"/>
      <w:numFmt w:val="bullet"/>
      <w:pStyle w:val="Opsomming2"/>
      <w:lvlText w:val="-"/>
      <w:lvlJc w:val="left"/>
      <w:pPr>
        <w:tabs>
          <w:tab w:val="num" w:pos="340"/>
        </w:tabs>
        <w:ind w:left="340" w:hanging="340"/>
      </w:pPr>
      <w:rPr>
        <w:rFonts w:ascii="Plus Jakarta Sans" w:hAnsi="Plus Jakarta Sans" w:hint="default"/>
      </w:rPr>
    </w:lvl>
    <w:lvl w:ilvl="1">
      <w:start w:val="1"/>
      <w:numFmt w:val="bullet"/>
      <w:lvlText w:val=""/>
      <w:lvlJc w:val="left"/>
      <w:pPr>
        <w:ind w:left="510" w:hanging="170"/>
      </w:pPr>
      <w:rPr>
        <w:rFonts w:ascii="Symbol" w:hAnsi="Symbol" w:hint="default"/>
        <w:color w:val="303474" w:themeColor="accent3"/>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2" w15:restartNumberingAfterBreak="0">
    <w:nsid w:val="36510DF5"/>
    <w:multiLevelType w:val="multilevel"/>
    <w:tmpl w:val="808619A8"/>
    <w:styleLink w:val="Huidigelijst4"/>
    <w:lvl w:ilvl="0">
      <w:start w:val="1"/>
      <w:numFmt w:val="decimal"/>
      <w:suff w:val="space"/>
      <w:lvlText w:val="%1"/>
      <w:lvlJc w:val="left"/>
      <w:pPr>
        <w:ind w:left="0" w:firstLine="1134"/>
      </w:pPr>
      <w:rPr>
        <w:rFonts w:hint="default"/>
      </w:rPr>
    </w:lvl>
    <w:lvl w:ilvl="1">
      <w:start w:val="1"/>
      <w:numFmt w:val="none"/>
      <w:suff w:val="nothing"/>
      <w:lvlText w:val=""/>
      <w:lvlJc w:val="left"/>
      <w:pPr>
        <w:ind w:left="0" w:firstLine="0"/>
      </w:pPr>
      <w:rPr>
        <w:rFonts w:hint="default"/>
      </w:rPr>
    </w:lvl>
    <w:lvl w:ilvl="2">
      <w:start w:val="1"/>
      <w:numFmt w:val="none"/>
      <w:suff w:val="nothing"/>
      <w:lvlText w:val=""/>
      <w:lvlJc w:val="left"/>
      <w:pPr>
        <w:ind w:left="0" w:firstLine="0"/>
      </w:pPr>
      <w:rPr>
        <w:rFonts w:hint="default"/>
      </w:rPr>
    </w:lvl>
    <w:lvl w:ilvl="3">
      <w:start w:val="1"/>
      <w:numFmt w:val="none"/>
      <w:suff w:val="nothing"/>
      <w:lvlText w:val=""/>
      <w:lvlJc w:val="left"/>
      <w:pPr>
        <w:ind w:left="0" w:firstLine="0"/>
      </w:pPr>
      <w:rPr>
        <w:rFonts w:hint="default"/>
      </w:rPr>
    </w:lvl>
    <w:lvl w:ilvl="4">
      <w:start w:val="1"/>
      <w:numFmt w:val="none"/>
      <w:suff w:val="nothing"/>
      <w:lvlText w:val=""/>
      <w:lvlJc w:val="left"/>
      <w:pPr>
        <w:ind w:left="0" w:firstLine="0"/>
      </w:pPr>
      <w:rPr>
        <w:rFonts w:hint="default"/>
      </w:rPr>
    </w:lvl>
    <w:lvl w:ilvl="5">
      <w:start w:val="1"/>
      <w:numFmt w:val="none"/>
      <w:suff w:val="nothing"/>
      <w:lvlText w:val=""/>
      <w:lvlJc w:val="left"/>
      <w:pPr>
        <w:ind w:left="0" w:firstLine="0"/>
      </w:pPr>
      <w:rPr>
        <w:rFonts w:hint="default"/>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
      <w:lvlJc w:val="left"/>
      <w:pPr>
        <w:ind w:left="0" w:firstLine="0"/>
      </w:pPr>
      <w:rPr>
        <w:rFonts w:hint="default"/>
      </w:rPr>
    </w:lvl>
  </w:abstractNum>
  <w:abstractNum w:abstractNumId="23" w15:restartNumberingAfterBreak="0">
    <w:nsid w:val="38A132CB"/>
    <w:multiLevelType w:val="multilevel"/>
    <w:tmpl w:val="CEBEED9C"/>
    <w:styleLink w:val="Huidigelijst5"/>
    <w:lvl w:ilvl="0">
      <w:start w:val="1"/>
      <w:numFmt w:val="decimal"/>
      <w:suff w:val="space"/>
      <w:lvlText w:val="%1"/>
      <w:lvlJc w:val="left"/>
      <w:pPr>
        <w:ind w:left="-1134" w:firstLine="0"/>
      </w:pPr>
      <w:rPr>
        <w:rFonts w:hint="default"/>
      </w:rPr>
    </w:lvl>
    <w:lvl w:ilvl="1">
      <w:start w:val="1"/>
      <w:numFmt w:val="none"/>
      <w:suff w:val="nothing"/>
      <w:lvlText w:val=""/>
      <w:lvlJc w:val="left"/>
      <w:pPr>
        <w:ind w:left="-1134" w:firstLine="0"/>
      </w:pPr>
      <w:rPr>
        <w:rFonts w:hint="default"/>
      </w:rPr>
    </w:lvl>
    <w:lvl w:ilvl="2">
      <w:start w:val="1"/>
      <w:numFmt w:val="none"/>
      <w:suff w:val="nothing"/>
      <w:lvlText w:val=""/>
      <w:lvlJc w:val="left"/>
      <w:pPr>
        <w:ind w:left="-1134" w:firstLine="0"/>
      </w:pPr>
      <w:rPr>
        <w:rFonts w:hint="default"/>
      </w:rPr>
    </w:lvl>
    <w:lvl w:ilvl="3">
      <w:start w:val="1"/>
      <w:numFmt w:val="none"/>
      <w:suff w:val="nothing"/>
      <w:lvlText w:val=""/>
      <w:lvlJc w:val="left"/>
      <w:pPr>
        <w:ind w:left="-1134" w:firstLine="0"/>
      </w:pPr>
      <w:rPr>
        <w:rFonts w:hint="default"/>
      </w:rPr>
    </w:lvl>
    <w:lvl w:ilvl="4">
      <w:start w:val="1"/>
      <w:numFmt w:val="none"/>
      <w:suff w:val="nothing"/>
      <w:lvlText w:val=""/>
      <w:lvlJc w:val="left"/>
      <w:pPr>
        <w:ind w:left="-1134" w:firstLine="0"/>
      </w:pPr>
      <w:rPr>
        <w:rFonts w:hint="default"/>
      </w:rPr>
    </w:lvl>
    <w:lvl w:ilvl="5">
      <w:start w:val="1"/>
      <w:numFmt w:val="none"/>
      <w:suff w:val="nothing"/>
      <w:lvlText w:val=""/>
      <w:lvlJc w:val="left"/>
      <w:pPr>
        <w:ind w:left="-1134" w:firstLine="0"/>
      </w:pPr>
      <w:rPr>
        <w:rFonts w:hint="default"/>
      </w:rPr>
    </w:lvl>
    <w:lvl w:ilvl="6">
      <w:start w:val="1"/>
      <w:numFmt w:val="none"/>
      <w:suff w:val="nothing"/>
      <w:lvlText w:val=""/>
      <w:lvlJc w:val="left"/>
      <w:pPr>
        <w:ind w:left="-1134" w:firstLine="0"/>
      </w:pPr>
      <w:rPr>
        <w:rFonts w:hint="default"/>
      </w:rPr>
    </w:lvl>
    <w:lvl w:ilvl="7">
      <w:start w:val="1"/>
      <w:numFmt w:val="none"/>
      <w:suff w:val="nothing"/>
      <w:lvlText w:val=""/>
      <w:lvlJc w:val="left"/>
      <w:pPr>
        <w:ind w:left="-1134" w:firstLine="0"/>
      </w:pPr>
      <w:rPr>
        <w:rFonts w:hint="default"/>
      </w:rPr>
    </w:lvl>
    <w:lvl w:ilvl="8">
      <w:start w:val="1"/>
      <w:numFmt w:val="none"/>
      <w:suff w:val="nothing"/>
      <w:lvlText w:val=""/>
      <w:lvlJc w:val="left"/>
      <w:pPr>
        <w:ind w:left="-1134" w:firstLine="0"/>
      </w:pPr>
      <w:rPr>
        <w:rFonts w:hint="default"/>
      </w:rPr>
    </w:lvl>
  </w:abstractNum>
  <w:abstractNum w:abstractNumId="24" w15:restartNumberingAfterBreak="0">
    <w:nsid w:val="3ABC0180"/>
    <w:multiLevelType w:val="multilevel"/>
    <w:tmpl w:val="7416E4D4"/>
    <w:lvl w:ilvl="0">
      <w:start w:val="1"/>
      <w:numFmt w:val="lowerLetter"/>
      <w:pStyle w:val="Opsomming3"/>
      <w:lvlText w:val="%1)"/>
      <w:lvlJc w:val="left"/>
      <w:pPr>
        <w:tabs>
          <w:tab w:val="num" w:pos="340"/>
        </w:tabs>
        <w:ind w:left="340" w:hanging="340"/>
      </w:pPr>
      <w:rPr>
        <w:rFonts w:hint="default"/>
      </w:rPr>
    </w:lvl>
    <w:lvl w:ilvl="1">
      <w:start w:val="1"/>
      <w:numFmt w:val="bullet"/>
      <w:lvlText w:val="-"/>
      <w:lvlJc w:val="left"/>
      <w:pPr>
        <w:tabs>
          <w:tab w:val="num" w:pos="510"/>
        </w:tabs>
        <w:ind w:left="510" w:hanging="170"/>
      </w:pPr>
      <w:rPr>
        <w:rFonts w:ascii="Plus Jakarta Sans" w:hAnsi="Plus Jakarta San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5" w15:restartNumberingAfterBreak="0">
    <w:nsid w:val="3B1C4E02"/>
    <w:multiLevelType w:val="multilevel"/>
    <w:tmpl w:val="2B40C1AA"/>
    <w:styleLink w:val="Huidigelijst15"/>
    <w:lvl w:ilvl="0">
      <w:start w:val="1"/>
      <w:numFmt w:val="bullet"/>
      <w:lvlText w:val=""/>
      <w:lvlJc w:val="left"/>
      <w:pPr>
        <w:ind w:left="567" w:hanging="283"/>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26" w15:restartNumberingAfterBreak="0">
    <w:nsid w:val="3E5500C3"/>
    <w:multiLevelType w:val="multilevel"/>
    <w:tmpl w:val="95462980"/>
    <w:styleLink w:val="Huidigelijst3"/>
    <w:lvl w:ilvl="0">
      <w:start w:val="1"/>
      <w:numFmt w:val="decimal"/>
      <w:suff w:val="space"/>
      <w:lvlText w:val="%1"/>
      <w:lvlJc w:val="left"/>
      <w:pPr>
        <w:ind w:left="1134" w:hanging="1134"/>
      </w:pPr>
      <w:rPr>
        <w:rFonts w:hint="default"/>
      </w:rPr>
    </w:lvl>
    <w:lvl w:ilvl="1">
      <w:start w:val="1"/>
      <w:numFmt w:val="none"/>
      <w:suff w:val="nothing"/>
      <w:lvlText w:val=""/>
      <w:lvlJc w:val="left"/>
      <w:pPr>
        <w:ind w:left="0" w:firstLine="0"/>
      </w:pPr>
      <w:rPr>
        <w:rFonts w:hint="default"/>
      </w:rPr>
    </w:lvl>
    <w:lvl w:ilvl="2">
      <w:start w:val="1"/>
      <w:numFmt w:val="none"/>
      <w:suff w:val="nothing"/>
      <w:lvlText w:val=""/>
      <w:lvlJc w:val="left"/>
      <w:pPr>
        <w:ind w:left="0" w:firstLine="0"/>
      </w:pPr>
      <w:rPr>
        <w:rFonts w:hint="default"/>
      </w:rPr>
    </w:lvl>
    <w:lvl w:ilvl="3">
      <w:start w:val="1"/>
      <w:numFmt w:val="none"/>
      <w:suff w:val="nothing"/>
      <w:lvlText w:val=""/>
      <w:lvlJc w:val="left"/>
      <w:pPr>
        <w:ind w:left="0" w:firstLine="0"/>
      </w:pPr>
      <w:rPr>
        <w:rFonts w:hint="default"/>
      </w:rPr>
    </w:lvl>
    <w:lvl w:ilvl="4">
      <w:start w:val="1"/>
      <w:numFmt w:val="none"/>
      <w:suff w:val="nothing"/>
      <w:lvlText w:val=""/>
      <w:lvlJc w:val="left"/>
      <w:pPr>
        <w:ind w:left="0" w:firstLine="0"/>
      </w:pPr>
      <w:rPr>
        <w:rFonts w:hint="default"/>
      </w:rPr>
    </w:lvl>
    <w:lvl w:ilvl="5">
      <w:start w:val="1"/>
      <w:numFmt w:val="none"/>
      <w:suff w:val="nothing"/>
      <w:lvlText w:val=""/>
      <w:lvlJc w:val="left"/>
      <w:pPr>
        <w:ind w:left="0" w:firstLine="0"/>
      </w:pPr>
      <w:rPr>
        <w:rFonts w:hint="default"/>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
      <w:lvlJc w:val="left"/>
      <w:pPr>
        <w:ind w:left="0" w:firstLine="0"/>
      </w:pPr>
      <w:rPr>
        <w:rFonts w:hint="default"/>
      </w:rPr>
    </w:lvl>
  </w:abstractNum>
  <w:abstractNum w:abstractNumId="27" w15:restartNumberingAfterBreak="0">
    <w:nsid w:val="4095443C"/>
    <w:multiLevelType w:val="hybridMultilevel"/>
    <w:tmpl w:val="025CD7B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8" w15:restartNumberingAfterBreak="0">
    <w:nsid w:val="43FD75D9"/>
    <w:multiLevelType w:val="multilevel"/>
    <w:tmpl w:val="E034A576"/>
    <w:lvl w:ilvl="0">
      <w:start w:val="1"/>
      <w:numFmt w:val="decimal"/>
      <w:pStyle w:val="Opsomming4"/>
      <w:lvlText w:val="%1"/>
      <w:lvlJc w:val="left"/>
      <w:pPr>
        <w:tabs>
          <w:tab w:val="num" w:pos="454"/>
        </w:tabs>
        <w:ind w:left="454" w:hanging="454"/>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9" w15:restartNumberingAfterBreak="0">
    <w:nsid w:val="49AD39B5"/>
    <w:multiLevelType w:val="multilevel"/>
    <w:tmpl w:val="F3406F82"/>
    <w:styleLink w:val="Huidigelijst12"/>
    <w:lvl w:ilvl="0">
      <w:start w:val="1"/>
      <w:numFmt w:val="decimal"/>
      <w:lvlText w:val="%1"/>
      <w:lvlJc w:val="left"/>
      <w:pPr>
        <w:tabs>
          <w:tab w:val="num" w:pos="1134"/>
        </w:tabs>
        <w:ind w:left="1134" w:hanging="1134"/>
      </w:pPr>
      <w:rPr>
        <w:rFonts w:hint="default"/>
      </w:rPr>
    </w:lvl>
    <w:lvl w:ilvl="1">
      <w:start w:val="1"/>
      <w:numFmt w:val="decimal"/>
      <w:lvlText w:val="%1.%2"/>
      <w:lvlJc w:val="left"/>
      <w:pPr>
        <w:tabs>
          <w:tab w:val="num" w:pos="1134"/>
        </w:tabs>
        <w:ind w:left="1134" w:hanging="113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30" w15:restartNumberingAfterBreak="0">
    <w:nsid w:val="4E9734C9"/>
    <w:multiLevelType w:val="multilevel"/>
    <w:tmpl w:val="22EC01CC"/>
    <w:styleLink w:val="Huidigelijst14"/>
    <w:lvl w:ilvl="0">
      <w:start w:val="1"/>
      <w:numFmt w:val="bullet"/>
      <w:lvlText w:val=""/>
      <w:lvlJc w:val="left"/>
      <w:pPr>
        <w:ind w:left="284" w:firstLine="283"/>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31" w15:restartNumberingAfterBreak="0">
    <w:nsid w:val="4F414746"/>
    <w:multiLevelType w:val="multilevel"/>
    <w:tmpl w:val="A1BE60CA"/>
    <w:lvl w:ilvl="0">
      <w:start w:val="1"/>
      <w:numFmt w:val="decimal"/>
      <w:pStyle w:val="Succespunt"/>
      <w:suff w:val="nothing"/>
      <w:lvlText w:val="Succespunt %1"/>
      <w:lvlJc w:val="left"/>
      <w:pPr>
        <w:ind w:left="360" w:hanging="360"/>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2" w15:restartNumberingAfterBreak="0">
    <w:nsid w:val="52FF52AD"/>
    <w:multiLevelType w:val="hybridMultilevel"/>
    <w:tmpl w:val="11949ED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3" w15:restartNumberingAfterBreak="0">
    <w:nsid w:val="587002D6"/>
    <w:multiLevelType w:val="multilevel"/>
    <w:tmpl w:val="6F9C38E6"/>
    <w:styleLink w:val="Huidigelijst6"/>
    <w:lvl w:ilvl="0">
      <w:start w:val="1"/>
      <w:numFmt w:val="decimal"/>
      <w:suff w:val="space"/>
      <w:lvlText w:val="%1"/>
      <w:lvlJc w:val="left"/>
      <w:pPr>
        <w:ind w:left="0" w:hanging="1134"/>
      </w:pPr>
      <w:rPr>
        <w:rFonts w:hint="default"/>
      </w:rPr>
    </w:lvl>
    <w:lvl w:ilvl="1">
      <w:start w:val="1"/>
      <w:numFmt w:val="none"/>
      <w:suff w:val="nothing"/>
      <w:lvlText w:val=""/>
      <w:lvlJc w:val="left"/>
      <w:pPr>
        <w:ind w:left="-1134" w:firstLine="0"/>
      </w:pPr>
      <w:rPr>
        <w:rFonts w:hint="default"/>
      </w:rPr>
    </w:lvl>
    <w:lvl w:ilvl="2">
      <w:start w:val="1"/>
      <w:numFmt w:val="none"/>
      <w:suff w:val="nothing"/>
      <w:lvlText w:val=""/>
      <w:lvlJc w:val="left"/>
      <w:pPr>
        <w:ind w:left="-1134" w:firstLine="0"/>
      </w:pPr>
      <w:rPr>
        <w:rFonts w:hint="default"/>
      </w:rPr>
    </w:lvl>
    <w:lvl w:ilvl="3">
      <w:start w:val="1"/>
      <w:numFmt w:val="none"/>
      <w:suff w:val="nothing"/>
      <w:lvlText w:val=""/>
      <w:lvlJc w:val="left"/>
      <w:pPr>
        <w:ind w:left="-1134" w:firstLine="0"/>
      </w:pPr>
      <w:rPr>
        <w:rFonts w:hint="default"/>
      </w:rPr>
    </w:lvl>
    <w:lvl w:ilvl="4">
      <w:start w:val="1"/>
      <w:numFmt w:val="none"/>
      <w:suff w:val="nothing"/>
      <w:lvlText w:val=""/>
      <w:lvlJc w:val="left"/>
      <w:pPr>
        <w:ind w:left="-1134" w:firstLine="0"/>
      </w:pPr>
      <w:rPr>
        <w:rFonts w:hint="default"/>
      </w:rPr>
    </w:lvl>
    <w:lvl w:ilvl="5">
      <w:start w:val="1"/>
      <w:numFmt w:val="none"/>
      <w:suff w:val="nothing"/>
      <w:lvlText w:val=""/>
      <w:lvlJc w:val="left"/>
      <w:pPr>
        <w:ind w:left="-1134" w:firstLine="0"/>
      </w:pPr>
      <w:rPr>
        <w:rFonts w:hint="default"/>
      </w:rPr>
    </w:lvl>
    <w:lvl w:ilvl="6">
      <w:start w:val="1"/>
      <w:numFmt w:val="none"/>
      <w:suff w:val="nothing"/>
      <w:lvlText w:val=""/>
      <w:lvlJc w:val="left"/>
      <w:pPr>
        <w:ind w:left="-1134" w:firstLine="0"/>
      </w:pPr>
      <w:rPr>
        <w:rFonts w:hint="default"/>
      </w:rPr>
    </w:lvl>
    <w:lvl w:ilvl="7">
      <w:start w:val="1"/>
      <w:numFmt w:val="none"/>
      <w:suff w:val="nothing"/>
      <w:lvlText w:val=""/>
      <w:lvlJc w:val="left"/>
      <w:pPr>
        <w:ind w:left="-1134" w:firstLine="0"/>
      </w:pPr>
      <w:rPr>
        <w:rFonts w:hint="default"/>
      </w:rPr>
    </w:lvl>
    <w:lvl w:ilvl="8">
      <w:start w:val="1"/>
      <w:numFmt w:val="none"/>
      <w:suff w:val="nothing"/>
      <w:lvlText w:val=""/>
      <w:lvlJc w:val="left"/>
      <w:pPr>
        <w:ind w:left="-1134" w:firstLine="0"/>
      </w:pPr>
      <w:rPr>
        <w:rFonts w:hint="default"/>
      </w:rPr>
    </w:lvl>
  </w:abstractNum>
  <w:abstractNum w:abstractNumId="34" w15:restartNumberingAfterBreak="0">
    <w:nsid w:val="5BF5210E"/>
    <w:multiLevelType w:val="multilevel"/>
    <w:tmpl w:val="0BE4AF6E"/>
    <w:lvl w:ilvl="0">
      <w:start w:val="1"/>
      <w:numFmt w:val="bullet"/>
      <w:pStyle w:val="Opsomming1"/>
      <w:lvlText w:val=""/>
      <w:lvlJc w:val="left"/>
      <w:pPr>
        <w:tabs>
          <w:tab w:val="num" w:pos="340"/>
        </w:tabs>
        <w:ind w:left="340" w:hanging="340"/>
      </w:pPr>
      <w:rPr>
        <w:rFonts w:ascii="Symbol" w:hAnsi="Symbol" w:hint="default"/>
      </w:rPr>
    </w:lvl>
    <w:lvl w:ilvl="1">
      <w:numFmt w:val="bullet"/>
      <w:lvlText w:val="-"/>
      <w:lvlJc w:val="left"/>
      <w:pPr>
        <w:tabs>
          <w:tab w:val="num" w:pos="567"/>
        </w:tabs>
        <w:ind w:left="567" w:hanging="227"/>
      </w:pPr>
      <w:rPr>
        <w:rFonts w:ascii="Plus Jakarta Sans" w:hAnsi="Plus Jakarta Sans"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35" w15:restartNumberingAfterBreak="0">
    <w:nsid w:val="5C642620"/>
    <w:multiLevelType w:val="hybridMultilevel"/>
    <w:tmpl w:val="94B8EF6E"/>
    <w:lvl w:ilvl="0" w:tplc="E9E21C36">
      <w:start w:val="1"/>
      <w:numFmt w:val="decimal"/>
      <w:lvlText w:val="%1."/>
      <w:lvlJc w:val="left"/>
      <w:pPr>
        <w:ind w:left="720" w:hanging="360"/>
      </w:pPr>
      <w:rPr>
        <w:rFonts w:hint="default"/>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6" w15:restartNumberingAfterBreak="0">
    <w:nsid w:val="5F3A7AA9"/>
    <w:multiLevelType w:val="hybridMultilevel"/>
    <w:tmpl w:val="E4D8AF30"/>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7" w15:restartNumberingAfterBreak="0">
    <w:nsid w:val="66A62CB6"/>
    <w:multiLevelType w:val="multilevel"/>
    <w:tmpl w:val="7BBE9B14"/>
    <w:styleLink w:val="Huidigelijst2"/>
    <w:lvl w:ilvl="0">
      <w:start w:val="1"/>
      <w:numFmt w:val="decimal"/>
      <w:suff w:val="space"/>
      <w:lvlText w:val="%1"/>
      <w:lvlJc w:val="left"/>
      <w:pPr>
        <w:ind w:left="1134" w:hanging="1134"/>
      </w:pPr>
      <w:rPr>
        <w:rFonts w:hint="default"/>
      </w:rPr>
    </w:lvl>
    <w:lvl w:ilvl="1">
      <w:start w:val="1"/>
      <w:numFmt w:val="none"/>
      <w:suff w:val="nothing"/>
      <w:lvlText w:val=""/>
      <w:lvlJc w:val="left"/>
      <w:pPr>
        <w:ind w:left="0" w:firstLine="0"/>
      </w:pPr>
      <w:rPr>
        <w:rFonts w:hint="default"/>
      </w:rPr>
    </w:lvl>
    <w:lvl w:ilvl="2">
      <w:start w:val="1"/>
      <w:numFmt w:val="none"/>
      <w:suff w:val="nothing"/>
      <w:lvlText w:val=""/>
      <w:lvlJc w:val="left"/>
      <w:pPr>
        <w:ind w:left="0" w:firstLine="0"/>
      </w:pPr>
      <w:rPr>
        <w:rFonts w:hint="default"/>
      </w:rPr>
    </w:lvl>
    <w:lvl w:ilvl="3">
      <w:start w:val="1"/>
      <w:numFmt w:val="none"/>
      <w:suff w:val="nothing"/>
      <w:lvlText w:val=""/>
      <w:lvlJc w:val="left"/>
      <w:pPr>
        <w:ind w:left="0" w:firstLine="0"/>
      </w:pPr>
      <w:rPr>
        <w:rFonts w:hint="default"/>
      </w:rPr>
    </w:lvl>
    <w:lvl w:ilvl="4">
      <w:start w:val="1"/>
      <w:numFmt w:val="none"/>
      <w:suff w:val="nothing"/>
      <w:lvlText w:val=""/>
      <w:lvlJc w:val="left"/>
      <w:pPr>
        <w:ind w:left="0" w:firstLine="0"/>
      </w:pPr>
      <w:rPr>
        <w:rFonts w:hint="default"/>
      </w:rPr>
    </w:lvl>
    <w:lvl w:ilvl="5">
      <w:start w:val="1"/>
      <w:numFmt w:val="none"/>
      <w:suff w:val="nothing"/>
      <w:lvlText w:val=""/>
      <w:lvlJc w:val="left"/>
      <w:pPr>
        <w:ind w:left="0" w:firstLine="0"/>
      </w:pPr>
      <w:rPr>
        <w:rFonts w:hint="default"/>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
      <w:lvlJc w:val="left"/>
      <w:pPr>
        <w:ind w:left="0" w:firstLine="0"/>
      </w:pPr>
      <w:rPr>
        <w:rFonts w:hint="default"/>
      </w:rPr>
    </w:lvl>
  </w:abstractNum>
  <w:abstractNum w:abstractNumId="38" w15:restartNumberingAfterBreak="0">
    <w:nsid w:val="677C58DB"/>
    <w:multiLevelType w:val="hybridMultilevel"/>
    <w:tmpl w:val="2FCE36D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9" w15:restartNumberingAfterBreak="0">
    <w:nsid w:val="6AC439CC"/>
    <w:multiLevelType w:val="multilevel"/>
    <w:tmpl w:val="7D9C71FE"/>
    <w:lvl w:ilvl="0">
      <w:start w:val="1"/>
      <w:numFmt w:val="decimal"/>
      <w:pStyle w:val="TabeltekstVraag"/>
      <w:suff w:val="nothing"/>
      <w:lvlText w:val="Vraag %1"/>
      <w:lvlJc w:val="left"/>
      <w:pPr>
        <w:ind w:left="340" w:hanging="340"/>
      </w:pPr>
      <w:rPr>
        <w:rFonts w:hint="default"/>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40" w15:restartNumberingAfterBreak="0">
    <w:nsid w:val="74A526F4"/>
    <w:multiLevelType w:val="multilevel"/>
    <w:tmpl w:val="C1A6A462"/>
    <w:styleLink w:val="Huidigelijst11"/>
    <w:lvl w:ilvl="0">
      <w:start w:val="1"/>
      <w:numFmt w:val="decimal"/>
      <w:lvlText w:val="%1."/>
      <w:lvlJc w:val="left"/>
      <w:pPr>
        <w:ind w:left="0" w:hanging="360"/>
      </w:pPr>
      <w:rPr>
        <w:rFonts w:hint="default"/>
      </w:rPr>
    </w:lvl>
    <w:lvl w:ilvl="1">
      <w:start w:val="1"/>
      <w:numFmt w:val="decimal"/>
      <w:lvlText w:val="%1.%2."/>
      <w:lvlJc w:val="left"/>
      <w:pPr>
        <w:ind w:left="1134" w:hanging="1134"/>
      </w:pPr>
      <w:rPr>
        <w:rFonts w:hint="default"/>
      </w:rPr>
    </w:lvl>
    <w:lvl w:ilvl="2">
      <w:start w:val="1"/>
      <w:numFmt w:val="decimal"/>
      <w:lvlText w:val="%1.%2.%3."/>
      <w:lvlJc w:val="left"/>
      <w:pPr>
        <w:ind w:left="864" w:hanging="504"/>
      </w:pPr>
      <w:rPr>
        <w:rFonts w:hint="default"/>
      </w:rPr>
    </w:lvl>
    <w:lvl w:ilvl="3">
      <w:start w:val="1"/>
      <w:numFmt w:val="decimal"/>
      <w:lvlText w:val="%1.%2.%3.%4."/>
      <w:lvlJc w:val="left"/>
      <w:pPr>
        <w:ind w:left="1368" w:hanging="648"/>
      </w:pPr>
      <w:rPr>
        <w:rFonts w:hint="default"/>
      </w:rPr>
    </w:lvl>
    <w:lvl w:ilvl="4">
      <w:start w:val="1"/>
      <w:numFmt w:val="decimal"/>
      <w:lvlText w:val="%1.%2.%3.%4.%5."/>
      <w:lvlJc w:val="left"/>
      <w:pPr>
        <w:ind w:left="1872" w:hanging="792"/>
      </w:pPr>
      <w:rPr>
        <w:rFonts w:hint="default"/>
      </w:rPr>
    </w:lvl>
    <w:lvl w:ilvl="5">
      <w:start w:val="1"/>
      <w:numFmt w:val="decimal"/>
      <w:lvlText w:val="%1.%2.%3.%4.%5.%6."/>
      <w:lvlJc w:val="left"/>
      <w:pPr>
        <w:ind w:left="2376" w:hanging="936"/>
      </w:pPr>
      <w:rPr>
        <w:rFonts w:hint="default"/>
      </w:rPr>
    </w:lvl>
    <w:lvl w:ilvl="6">
      <w:start w:val="1"/>
      <w:numFmt w:val="decimal"/>
      <w:lvlText w:val="%1.%2.%3.%4.%5.%6.%7."/>
      <w:lvlJc w:val="left"/>
      <w:pPr>
        <w:ind w:left="2880" w:hanging="1080"/>
      </w:pPr>
      <w:rPr>
        <w:rFonts w:hint="default"/>
      </w:rPr>
    </w:lvl>
    <w:lvl w:ilvl="7">
      <w:start w:val="1"/>
      <w:numFmt w:val="decimal"/>
      <w:lvlText w:val="%1.%2.%3.%4.%5.%6.%7.%8."/>
      <w:lvlJc w:val="left"/>
      <w:pPr>
        <w:ind w:left="3384" w:hanging="1224"/>
      </w:pPr>
      <w:rPr>
        <w:rFonts w:hint="default"/>
      </w:rPr>
    </w:lvl>
    <w:lvl w:ilvl="8">
      <w:start w:val="1"/>
      <w:numFmt w:val="decimal"/>
      <w:lvlText w:val="%1.%2.%3.%4.%5.%6.%7.%8.%9."/>
      <w:lvlJc w:val="left"/>
      <w:pPr>
        <w:ind w:left="3960" w:hanging="1440"/>
      </w:pPr>
      <w:rPr>
        <w:rFonts w:hint="default"/>
      </w:rPr>
    </w:lvl>
  </w:abstractNum>
  <w:abstractNum w:abstractNumId="41" w15:restartNumberingAfterBreak="0">
    <w:nsid w:val="7D6150D4"/>
    <w:multiLevelType w:val="multilevel"/>
    <w:tmpl w:val="62FE417C"/>
    <w:styleLink w:val="Huidigelijst8"/>
    <w:lvl w:ilvl="0">
      <w:start w:val="1"/>
      <w:numFmt w:val="decimal"/>
      <w:suff w:val="space"/>
      <w:lvlText w:val="%1"/>
      <w:lvlJc w:val="left"/>
      <w:pPr>
        <w:ind w:left="1134" w:hanging="1134"/>
      </w:pPr>
      <w:rPr>
        <w:rFonts w:hint="default"/>
      </w:rPr>
    </w:lvl>
    <w:lvl w:ilvl="1">
      <w:start w:val="1"/>
      <w:numFmt w:val="none"/>
      <w:suff w:val="nothing"/>
      <w:lvlText w:val=""/>
      <w:lvlJc w:val="left"/>
      <w:pPr>
        <w:ind w:left="-1134" w:firstLine="0"/>
      </w:pPr>
      <w:rPr>
        <w:rFonts w:hint="default"/>
      </w:rPr>
    </w:lvl>
    <w:lvl w:ilvl="2">
      <w:start w:val="1"/>
      <w:numFmt w:val="none"/>
      <w:suff w:val="nothing"/>
      <w:lvlText w:val=""/>
      <w:lvlJc w:val="left"/>
      <w:pPr>
        <w:ind w:left="-1134" w:firstLine="0"/>
      </w:pPr>
      <w:rPr>
        <w:rFonts w:hint="default"/>
      </w:rPr>
    </w:lvl>
    <w:lvl w:ilvl="3">
      <w:start w:val="1"/>
      <w:numFmt w:val="none"/>
      <w:suff w:val="nothing"/>
      <w:lvlText w:val=""/>
      <w:lvlJc w:val="left"/>
      <w:pPr>
        <w:ind w:left="-1134" w:firstLine="0"/>
      </w:pPr>
      <w:rPr>
        <w:rFonts w:hint="default"/>
      </w:rPr>
    </w:lvl>
    <w:lvl w:ilvl="4">
      <w:start w:val="1"/>
      <w:numFmt w:val="none"/>
      <w:suff w:val="nothing"/>
      <w:lvlText w:val=""/>
      <w:lvlJc w:val="left"/>
      <w:pPr>
        <w:ind w:left="-1134" w:firstLine="0"/>
      </w:pPr>
      <w:rPr>
        <w:rFonts w:hint="default"/>
      </w:rPr>
    </w:lvl>
    <w:lvl w:ilvl="5">
      <w:start w:val="1"/>
      <w:numFmt w:val="none"/>
      <w:suff w:val="nothing"/>
      <w:lvlText w:val=""/>
      <w:lvlJc w:val="left"/>
      <w:pPr>
        <w:ind w:left="-1134" w:firstLine="0"/>
      </w:pPr>
      <w:rPr>
        <w:rFonts w:hint="default"/>
      </w:rPr>
    </w:lvl>
    <w:lvl w:ilvl="6">
      <w:start w:val="1"/>
      <w:numFmt w:val="none"/>
      <w:suff w:val="nothing"/>
      <w:lvlText w:val=""/>
      <w:lvlJc w:val="left"/>
      <w:pPr>
        <w:ind w:left="-1134" w:firstLine="0"/>
      </w:pPr>
      <w:rPr>
        <w:rFonts w:hint="default"/>
      </w:rPr>
    </w:lvl>
    <w:lvl w:ilvl="7">
      <w:start w:val="1"/>
      <w:numFmt w:val="none"/>
      <w:suff w:val="nothing"/>
      <w:lvlText w:val=""/>
      <w:lvlJc w:val="left"/>
      <w:pPr>
        <w:ind w:left="-1134" w:firstLine="0"/>
      </w:pPr>
      <w:rPr>
        <w:rFonts w:hint="default"/>
      </w:rPr>
    </w:lvl>
    <w:lvl w:ilvl="8">
      <w:start w:val="1"/>
      <w:numFmt w:val="none"/>
      <w:suff w:val="nothing"/>
      <w:lvlText w:val=""/>
      <w:lvlJc w:val="left"/>
      <w:pPr>
        <w:ind w:left="-1134" w:firstLine="0"/>
      </w:pPr>
      <w:rPr>
        <w:rFonts w:hint="default"/>
      </w:rPr>
    </w:lvl>
  </w:abstractNum>
  <w:num w:numId="1" w16cid:durableId="730230744">
    <w:abstractNumId w:val="12"/>
  </w:num>
  <w:num w:numId="2" w16cid:durableId="223757369">
    <w:abstractNumId w:val="37"/>
  </w:num>
  <w:num w:numId="3" w16cid:durableId="2030443591">
    <w:abstractNumId w:val="26"/>
  </w:num>
  <w:num w:numId="4" w16cid:durableId="426388439">
    <w:abstractNumId w:val="22"/>
  </w:num>
  <w:num w:numId="5" w16cid:durableId="1331638986">
    <w:abstractNumId w:val="23"/>
  </w:num>
  <w:num w:numId="6" w16cid:durableId="179123180">
    <w:abstractNumId w:val="33"/>
  </w:num>
  <w:num w:numId="7" w16cid:durableId="2041347551">
    <w:abstractNumId w:val="19"/>
  </w:num>
  <w:num w:numId="8" w16cid:durableId="733116619">
    <w:abstractNumId w:val="41"/>
  </w:num>
  <w:num w:numId="9" w16cid:durableId="1043094814">
    <w:abstractNumId w:val="11"/>
  </w:num>
  <w:num w:numId="10" w16cid:durableId="2064328709">
    <w:abstractNumId w:val="18"/>
  </w:num>
  <w:num w:numId="11" w16cid:durableId="187834974">
    <w:abstractNumId w:val="40"/>
  </w:num>
  <w:num w:numId="12" w16cid:durableId="1356273992">
    <w:abstractNumId w:val="13"/>
  </w:num>
  <w:num w:numId="13" w16cid:durableId="384572322">
    <w:abstractNumId w:val="29"/>
  </w:num>
  <w:num w:numId="14" w16cid:durableId="415593067">
    <w:abstractNumId w:val="17"/>
  </w:num>
  <w:num w:numId="15" w16cid:durableId="1247298519">
    <w:abstractNumId w:val="31"/>
  </w:num>
  <w:num w:numId="16" w16cid:durableId="1907105303">
    <w:abstractNumId w:val="14"/>
  </w:num>
  <w:num w:numId="17" w16cid:durableId="557982726">
    <w:abstractNumId w:val="21"/>
  </w:num>
  <w:num w:numId="18" w16cid:durableId="1543208293">
    <w:abstractNumId w:val="34"/>
  </w:num>
  <w:num w:numId="19" w16cid:durableId="1636325395">
    <w:abstractNumId w:val="16"/>
  </w:num>
  <w:num w:numId="20" w16cid:durableId="1224676673">
    <w:abstractNumId w:val="15"/>
  </w:num>
  <w:num w:numId="21" w16cid:durableId="850723436">
    <w:abstractNumId w:val="30"/>
  </w:num>
  <w:num w:numId="22" w16cid:durableId="1611232638">
    <w:abstractNumId w:val="25"/>
  </w:num>
  <w:num w:numId="23" w16cid:durableId="721709557">
    <w:abstractNumId w:val="24"/>
  </w:num>
  <w:num w:numId="24" w16cid:durableId="1264146025">
    <w:abstractNumId w:val="0"/>
  </w:num>
  <w:num w:numId="25" w16cid:durableId="78716274">
    <w:abstractNumId w:val="1"/>
  </w:num>
  <w:num w:numId="26" w16cid:durableId="670255676">
    <w:abstractNumId w:val="2"/>
  </w:num>
  <w:num w:numId="27" w16cid:durableId="746803976">
    <w:abstractNumId w:val="3"/>
  </w:num>
  <w:num w:numId="28" w16cid:durableId="517696427">
    <w:abstractNumId w:val="8"/>
  </w:num>
  <w:num w:numId="29" w16cid:durableId="853954803">
    <w:abstractNumId w:val="4"/>
  </w:num>
  <w:num w:numId="30" w16cid:durableId="49309025">
    <w:abstractNumId w:val="5"/>
  </w:num>
  <w:num w:numId="31" w16cid:durableId="2043553206">
    <w:abstractNumId w:val="6"/>
  </w:num>
  <w:num w:numId="32" w16cid:durableId="1653484520">
    <w:abstractNumId w:val="7"/>
  </w:num>
  <w:num w:numId="33" w16cid:durableId="811210452">
    <w:abstractNumId w:val="9"/>
  </w:num>
  <w:num w:numId="34" w16cid:durableId="96217378">
    <w:abstractNumId w:val="28"/>
  </w:num>
  <w:num w:numId="35" w16cid:durableId="1063216835">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16cid:durableId="1378167215">
    <w:abstractNumId w:val="39"/>
  </w:num>
  <w:num w:numId="37" w16cid:durableId="2144886604">
    <w:abstractNumId w:val="20"/>
  </w:num>
  <w:num w:numId="38" w16cid:durableId="925042561">
    <w:abstractNumId w:val="10"/>
  </w:num>
  <w:num w:numId="39" w16cid:durableId="1607734054">
    <w:abstractNumId w:val="36"/>
  </w:num>
  <w:num w:numId="40" w16cid:durableId="2044400323">
    <w:abstractNumId w:val="35"/>
  </w:num>
  <w:num w:numId="41" w16cid:durableId="796140167">
    <w:abstractNumId w:val="27"/>
  </w:num>
  <w:num w:numId="42" w16cid:durableId="1959682853">
    <w:abstractNumId w:val="32"/>
  </w:num>
  <w:num w:numId="43" w16cid:durableId="1701513972">
    <w:abstractNumId w:val="38"/>
  </w:num>
  <w:numIdMacAtCleanup w:val="2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TrueTypeFonts/>
  <w:proofState w:spelling="clean" w:grammar="clean"/>
  <w:attachedTemplate r:id="rId1"/>
  <w:stylePaneFormatFilter w:val="1001" w:allStyles="1" w:customStyles="0" w:latentStyles="0" w:stylesInUse="0" w:headingStyles="0" w:numberingStyles="0" w:tableStyles="0" w:directFormattingOnRuns="0" w:directFormattingOnParagraphs="0" w:directFormattingOnNumbering="0" w:directFormattingOnTables="0" w:clearFormatting="1" w:top3HeadingStyles="0" w:visibleStyles="0" w:alternateStyleNames="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E61A5"/>
    <w:rsid w:val="00003CD0"/>
    <w:rsid w:val="000067D8"/>
    <w:rsid w:val="00006B23"/>
    <w:rsid w:val="00006C96"/>
    <w:rsid w:val="00006F5F"/>
    <w:rsid w:val="00011384"/>
    <w:rsid w:val="00012D02"/>
    <w:rsid w:val="000135E2"/>
    <w:rsid w:val="0001648E"/>
    <w:rsid w:val="00016A99"/>
    <w:rsid w:val="00016BA2"/>
    <w:rsid w:val="000240A1"/>
    <w:rsid w:val="000243AC"/>
    <w:rsid w:val="000256C1"/>
    <w:rsid w:val="00034D2E"/>
    <w:rsid w:val="0004173B"/>
    <w:rsid w:val="00042F3F"/>
    <w:rsid w:val="0004660B"/>
    <w:rsid w:val="00052E52"/>
    <w:rsid w:val="00055B65"/>
    <w:rsid w:val="000570E6"/>
    <w:rsid w:val="00061196"/>
    <w:rsid w:val="000615C9"/>
    <w:rsid w:val="000624BB"/>
    <w:rsid w:val="00062BAA"/>
    <w:rsid w:val="00063D6A"/>
    <w:rsid w:val="00064CD2"/>
    <w:rsid w:val="000654A7"/>
    <w:rsid w:val="000657AA"/>
    <w:rsid w:val="0006619C"/>
    <w:rsid w:val="00067ED7"/>
    <w:rsid w:val="000706D7"/>
    <w:rsid w:val="000714C9"/>
    <w:rsid w:val="00071592"/>
    <w:rsid w:val="000829F5"/>
    <w:rsid w:val="00083180"/>
    <w:rsid w:val="00090DCA"/>
    <w:rsid w:val="00091C6F"/>
    <w:rsid w:val="00092F2E"/>
    <w:rsid w:val="00092F5F"/>
    <w:rsid w:val="00093E00"/>
    <w:rsid w:val="000943D1"/>
    <w:rsid w:val="00096423"/>
    <w:rsid w:val="000A2AF8"/>
    <w:rsid w:val="000A4C17"/>
    <w:rsid w:val="000A7B10"/>
    <w:rsid w:val="000B58A4"/>
    <w:rsid w:val="000C2781"/>
    <w:rsid w:val="000D4C29"/>
    <w:rsid w:val="000E0617"/>
    <w:rsid w:val="000E086D"/>
    <w:rsid w:val="000E235C"/>
    <w:rsid w:val="000E379A"/>
    <w:rsid w:val="000E3CCF"/>
    <w:rsid w:val="000E51D0"/>
    <w:rsid w:val="000E60D6"/>
    <w:rsid w:val="000E6232"/>
    <w:rsid w:val="000E6E5B"/>
    <w:rsid w:val="000E7CDD"/>
    <w:rsid w:val="000F3507"/>
    <w:rsid w:val="0010327D"/>
    <w:rsid w:val="001039A2"/>
    <w:rsid w:val="00104619"/>
    <w:rsid w:val="00106170"/>
    <w:rsid w:val="00120E90"/>
    <w:rsid w:val="00123F07"/>
    <w:rsid w:val="00125F95"/>
    <w:rsid w:val="00127664"/>
    <w:rsid w:val="00131C31"/>
    <w:rsid w:val="00135AE2"/>
    <w:rsid w:val="00137F24"/>
    <w:rsid w:val="001420FF"/>
    <w:rsid w:val="0014320B"/>
    <w:rsid w:val="00145047"/>
    <w:rsid w:val="00146EE5"/>
    <w:rsid w:val="00151E10"/>
    <w:rsid w:val="001545F3"/>
    <w:rsid w:val="00155747"/>
    <w:rsid w:val="00155A65"/>
    <w:rsid w:val="001607C9"/>
    <w:rsid w:val="0016097C"/>
    <w:rsid w:val="001647FA"/>
    <w:rsid w:val="001664E2"/>
    <w:rsid w:val="00170B56"/>
    <w:rsid w:val="00173392"/>
    <w:rsid w:val="001756C2"/>
    <w:rsid w:val="00177566"/>
    <w:rsid w:val="001776D5"/>
    <w:rsid w:val="0018057B"/>
    <w:rsid w:val="0018625B"/>
    <w:rsid w:val="00186455"/>
    <w:rsid w:val="001870A2"/>
    <w:rsid w:val="00191873"/>
    <w:rsid w:val="0019546F"/>
    <w:rsid w:val="00195BBF"/>
    <w:rsid w:val="001A398C"/>
    <w:rsid w:val="001A6461"/>
    <w:rsid w:val="001A7ADB"/>
    <w:rsid w:val="001B1B29"/>
    <w:rsid w:val="001C1109"/>
    <w:rsid w:val="001C1CE8"/>
    <w:rsid w:val="001C3D2F"/>
    <w:rsid w:val="001C672E"/>
    <w:rsid w:val="001C6D0D"/>
    <w:rsid w:val="001D113B"/>
    <w:rsid w:val="001D2739"/>
    <w:rsid w:val="001D6EF5"/>
    <w:rsid w:val="001E2D39"/>
    <w:rsid w:val="001E61A5"/>
    <w:rsid w:val="0020203D"/>
    <w:rsid w:val="002024A1"/>
    <w:rsid w:val="00206E6F"/>
    <w:rsid w:val="002127DC"/>
    <w:rsid w:val="00213694"/>
    <w:rsid w:val="00214411"/>
    <w:rsid w:val="00214FB8"/>
    <w:rsid w:val="00216587"/>
    <w:rsid w:val="00220945"/>
    <w:rsid w:val="0022129D"/>
    <w:rsid w:val="00223214"/>
    <w:rsid w:val="00225A3B"/>
    <w:rsid w:val="00230A2A"/>
    <w:rsid w:val="00231229"/>
    <w:rsid w:val="00232A03"/>
    <w:rsid w:val="00236A2C"/>
    <w:rsid w:val="0023713C"/>
    <w:rsid w:val="00241C1F"/>
    <w:rsid w:val="00242FCA"/>
    <w:rsid w:val="002433A6"/>
    <w:rsid w:val="002437A2"/>
    <w:rsid w:val="00243D28"/>
    <w:rsid w:val="00243E79"/>
    <w:rsid w:val="0024485E"/>
    <w:rsid w:val="002527CA"/>
    <w:rsid w:val="00257054"/>
    <w:rsid w:val="00257DD3"/>
    <w:rsid w:val="00260AA4"/>
    <w:rsid w:val="00263239"/>
    <w:rsid w:val="002639DC"/>
    <w:rsid w:val="002667B4"/>
    <w:rsid w:val="0027310B"/>
    <w:rsid w:val="00282D71"/>
    <w:rsid w:val="00283CD4"/>
    <w:rsid w:val="0028560E"/>
    <w:rsid w:val="002878E7"/>
    <w:rsid w:val="00287EBF"/>
    <w:rsid w:val="002959D2"/>
    <w:rsid w:val="00297C67"/>
    <w:rsid w:val="002A2690"/>
    <w:rsid w:val="002A29EC"/>
    <w:rsid w:val="002B6AFD"/>
    <w:rsid w:val="002B7FE2"/>
    <w:rsid w:val="002C04EA"/>
    <w:rsid w:val="002C1F47"/>
    <w:rsid w:val="002C2065"/>
    <w:rsid w:val="002C3A02"/>
    <w:rsid w:val="002C6F34"/>
    <w:rsid w:val="002D352C"/>
    <w:rsid w:val="002D5895"/>
    <w:rsid w:val="002F4796"/>
    <w:rsid w:val="002F495E"/>
    <w:rsid w:val="00301D7C"/>
    <w:rsid w:val="00323BAE"/>
    <w:rsid w:val="00345DF4"/>
    <w:rsid w:val="003464A1"/>
    <w:rsid w:val="00347C95"/>
    <w:rsid w:val="003523D5"/>
    <w:rsid w:val="00353614"/>
    <w:rsid w:val="003571EA"/>
    <w:rsid w:val="00360670"/>
    <w:rsid w:val="00374060"/>
    <w:rsid w:val="00377CD4"/>
    <w:rsid w:val="00380B40"/>
    <w:rsid w:val="00380B72"/>
    <w:rsid w:val="00380C47"/>
    <w:rsid w:val="003815B8"/>
    <w:rsid w:val="00383725"/>
    <w:rsid w:val="00384298"/>
    <w:rsid w:val="00385D93"/>
    <w:rsid w:val="0039099C"/>
    <w:rsid w:val="00392189"/>
    <w:rsid w:val="00395F9E"/>
    <w:rsid w:val="003A0231"/>
    <w:rsid w:val="003A1386"/>
    <w:rsid w:val="003A2D48"/>
    <w:rsid w:val="003A3241"/>
    <w:rsid w:val="003A463B"/>
    <w:rsid w:val="003B1A20"/>
    <w:rsid w:val="003B39D3"/>
    <w:rsid w:val="003B3FEE"/>
    <w:rsid w:val="003B50F3"/>
    <w:rsid w:val="003B64F4"/>
    <w:rsid w:val="003B69FA"/>
    <w:rsid w:val="003B7A24"/>
    <w:rsid w:val="003C18EA"/>
    <w:rsid w:val="003C3616"/>
    <w:rsid w:val="003C50F3"/>
    <w:rsid w:val="003C7CA2"/>
    <w:rsid w:val="003D0990"/>
    <w:rsid w:val="003D220E"/>
    <w:rsid w:val="003D24A9"/>
    <w:rsid w:val="003D5E37"/>
    <w:rsid w:val="003D66BD"/>
    <w:rsid w:val="003E274F"/>
    <w:rsid w:val="003E5CCD"/>
    <w:rsid w:val="003F3530"/>
    <w:rsid w:val="00400395"/>
    <w:rsid w:val="0040140A"/>
    <w:rsid w:val="00401900"/>
    <w:rsid w:val="00401DC1"/>
    <w:rsid w:val="00401F85"/>
    <w:rsid w:val="00402B46"/>
    <w:rsid w:val="00407363"/>
    <w:rsid w:val="00422EBF"/>
    <w:rsid w:val="00427C7E"/>
    <w:rsid w:val="00433169"/>
    <w:rsid w:val="0043435B"/>
    <w:rsid w:val="00436B88"/>
    <w:rsid w:val="00437870"/>
    <w:rsid w:val="004415CB"/>
    <w:rsid w:val="00441C32"/>
    <w:rsid w:val="004433D9"/>
    <w:rsid w:val="00444991"/>
    <w:rsid w:val="00444E32"/>
    <w:rsid w:val="004504BD"/>
    <w:rsid w:val="00454523"/>
    <w:rsid w:val="004548AE"/>
    <w:rsid w:val="00455028"/>
    <w:rsid w:val="004563E2"/>
    <w:rsid w:val="00463EEC"/>
    <w:rsid w:val="00467B71"/>
    <w:rsid w:val="00473DC7"/>
    <w:rsid w:val="00474274"/>
    <w:rsid w:val="0047740F"/>
    <w:rsid w:val="00480500"/>
    <w:rsid w:val="00481698"/>
    <w:rsid w:val="0048288B"/>
    <w:rsid w:val="00484BEC"/>
    <w:rsid w:val="004861FF"/>
    <w:rsid w:val="00491FF7"/>
    <w:rsid w:val="004922A7"/>
    <w:rsid w:val="0049323B"/>
    <w:rsid w:val="004A3261"/>
    <w:rsid w:val="004B6528"/>
    <w:rsid w:val="004B7596"/>
    <w:rsid w:val="004B7758"/>
    <w:rsid w:val="004C0AFB"/>
    <w:rsid w:val="004C0CB2"/>
    <w:rsid w:val="004C28BA"/>
    <w:rsid w:val="004C4682"/>
    <w:rsid w:val="004C55C4"/>
    <w:rsid w:val="004C6DCC"/>
    <w:rsid w:val="004C7372"/>
    <w:rsid w:val="004D60A7"/>
    <w:rsid w:val="004D7F49"/>
    <w:rsid w:val="004F065E"/>
    <w:rsid w:val="004F2CF5"/>
    <w:rsid w:val="004F3223"/>
    <w:rsid w:val="004F4661"/>
    <w:rsid w:val="004F58BC"/>
    <w:rsid w:val="00501351"/>
    <w:rsid w:val="00503FA4"/>
    <w:rsid w:val="00504D83"/>
    <w:rsid w:val="00505B0C"/>
    <w:rsid w:val="005061CA"/>
    <w:rsid w:val="00506B0B"/>
    <w:rsid w:val="00510163"/>
    <w:rsid w:val="00510D5D"/>
    <w:rsid w:val="0051185B"/>
    <w:rsid w:val="00511DB7"/>
    <w:rsid w:val="005142AB"/>
    <w:rsid w:val="00514D9B"/>
    <w:rsid w:val="00515FF7"/>
    <w:rsid w:val="005161F4"/>
    <w:rsid w:val="005201C4"/>
    <w:rsid w:val="00522164"/>
    <w:rsid w:val="00523085"/>
    <w:rsid w:val="00524ABE"/>
    <w:rsid w:val="00526B03"/>
    <w:rsid w:val="005337BB"/>
    <w:rsid w:val="0054249A"/>
    <w:rsid w:val="00550DD6"/>
    <w:rsid w:val="00551BEE"/>
    <w:rsid w:val="0055324D"/>
    <w:rsid w:val="00553A85"/>
    <w:rsid w:val="005540B5"/>
    <w:rsid w:val="00556CDD"/>
    <w:rsid w:val="0055777F"/>
    <w:rsid w:val="00560410"/>
    <w:rsid w:val="00563010"/>
    <w:rsid w:val="00565C16"/>
    <w:rsid w:val="005662B8"/>
    <w:rsid w:val="0056708C"/>
    <w:rsid w:val="00570DAD"/>
    <w:rsid w:val="00576D4D"/>
    <w:rsid w:val="00581156"/>
    <w:rsid w:val="00584234"/>
    <w:rsid w:val="00584EBE"/>
    <w:rsid w:val="005879CD"/>
    <w:rsid w:val="00590CD1"/>
    <w:rsid w:val="00590D80"/>
    <w:rsid w:val="00595F83"/>
    <w:rsid w:val="005A727B"/>
    <w:rsid w:val="005B2796"/>
    <w:rsid w:val="005B71A3"/>
    <w:rsid w:val="005C5A26"/>
    <w:rsid w:val="005C7113"/>
    <w:rsid w:val="005D1D9E"/>
    <w:rsid w:val="005D3E67"/>
    <w:rsid w:val="005D51EB"/>
    <w:rsid w:val="005E2DF3"/>
    <w:rsid w:val="005F0027"/>
    <w:rsid w:val="005F16FB"/>
    <w:rsid w:val="005F1F93"/>
    <w:rsid w:val="005F3106"/>
    <w:rsid w:val="005F35EF"/>
    <w:rsid w:val="005F5074"/>
    <w:rsid w:val="005F693D"/>
    <w:rsid w:val="005F6A66"/>
    <w:rsid w:val="005F6CB5"/>
    <w:rsid w:val="006005B9"/>
    <w:rsid w:val="006027F7"/>
    <w:rsid w:val="00607579"/>
    <w:rsid w:val="00611F9C"/>
    <w:rsid w:val="00614259"/>
    <w:rsid w:val="006162B0"/>
    <w:rsid w:val="0062097E"/>
    <w:rsid w:val="0062117D"/>
    <w:rsid w:val="0062758F"/>
    <w:rsid w:val="00631384"/>
    <w:rsid w:val="0063185C"/>
    <w:rsid w:val="00642817"/>
    <w:rsid w:val="006435C1"/>
    <w:rsid w:val="00646336"/>
    <w:rsid w:val="006504A9"/>
    <w:rsid w:val="00653DD3"/>
    <w:rsid w:val="00657EE9"/>
    <w:rsid w:val="00660BC8"/>
    <w:rsid w:val="00664968"/>
    <w:rsid w:val="00665A76"/>
    <w:rsid w:val="00666FDF"/>
    <w:rsid w:val="0066739B"/>
    <w:rsid w:val="006710CC"/>
    <w:rsid w:val="00672286"/>
    <w:rsid w:val="006725EB"/>
    <w:rsid w:val="00673422"/>
    <w:rsid w:val="00675F1A"/>
    <w:rsid w:val="006804C8"/>
    <w:rsid w:val="00680FBE"/>
    <w:rsid w:val="0068352F"/>
    <w:rsid w:val="00686A89"/>
    <w:rsid w:val="006957CD"/>
    <w:rsid w:val="00695B99"/>
    <w:rsid w:val="006A1CC8"/>
    <w:rsid w:val="006A263C"/>
    <w:rsid w:val="006A285D"/>
    <w:rsid w:val="006A37AE"/>
    <w:rsid w:val="006A5EAE"/>
    <w:rsid w:val="006A798C"/>
    <w:rsid w:val="006B3F7A"/>
    <w:rsid w:val="006B65C9"/>
    <w:rsid w:val="006B76E3"/>
    <w:rsid w:val="006C1755"/>
    <w:rsid w:val="006C45EA"/>
    <w:rsid w:val="006C4FFC"/>
    <w:rsid w:val="006C719E"/>
    <w:rsid w:val="006E61B3"/>
    <w:rsid w:val="006F0820"/>
    <w:rsid w:val="006F3F21"/>
    <w:rsid w:val="006F43BD"/>
    <w:rsid w:val="00701A60"/>
    <w:rsid w:val="00702515"/>
    <w:rsid w:val="007114D6"/>
    <w:rsid w:val="00721C36"/>
    <w:rsid w:val="007234E4"/>
    <w:rsid w:val="007244FB"/>
    <w:rsid w:val="007265E6"/>
    <w:rsid w:val="00727472"/>
    <w:rsid w:val="00730B1A"/>
    <w:rsid w:val="00730F54"/>
    <w:rsid w:val="0073160C"/>
    <w:rsid w:val="00732677"/>
    <w:rsid w:val="007333EB"/>
    <w:rsid w:val="0073346C"/>
    <w:rsid w:val="00733506"/>
    <w:rsid w:val="007341B2"/>
    <w:rsid w:val="007445AF"/>
    <w:rsid w:val="00751F40"/>
    <w:rsid w:val="00760299"/>
    <w:rsid w:val="00760890"/>
    <w:rsid w:val="00761A26"/>
    <w:rsid w:val="00762542"/>
    <w:rsid w:val="007632EC"/>
    <w:rsid w:val="00770195"/>
    <w:rsid w:val="007703E2"/>
    <w:rsid w:val="00770499"/>
    <w:rsid w:val="00771D48"/>
    <w:rsid w:val="00772F01"/>
    <w:rsid w:val="00773990"/>
    <w:rsid w:val="00784319"/>
    <w:rsid w:val="00784B79"/>
    <w:rsid w:val="007857C4"/>
    <w:rsid w:val="00791F68"/>
    <w:rsid w:val="007929FB"/>
    <w:rsid w:val="0079578C"/>
    <w:rsid w:val="007A4201"/>
    <w:rsid w:val="007A4766"/>
    <w:rsid w:val="007A681A"/>
    <w:rsid w:val="007A7825"/>
    <w:rsid w:val="007B269A"/>
    <w:rsid w:val="007B2953"/>
    <w:rsid w:val="007C0058"/>
    <w:rsid w:val="007C3B48"/>
    <w:rsid w:val="007C5127"/>
    <w:rsid w:val="007C5C21"/>
    <w:rsid w:val="007C64BB"/>
    <w:rsid w:val="007C6F3C"/>
    <w:rsid w:val="007D03CA"/>
    <w:rsid w:val="007D0C18"/>
    <w:rsid w:val="007D148A"/>
    <w:rsid w:val="007D1E58"/>
    <w:rsid w:val="007D5C01"/>
    <w:rsid w:val="007E1A26"/>
    <w:rsid w:val="007E3224"/>
    <w:rsid w:val="007E6666"/>
    <w:rsid w:val="007E66DE"/>
    <w:rsid w:val="007E7BF0"/>
    <w:rsid w:val="007F23BB"/>
    <w:rsid w:val="007F251B"/>
    <w:rsid w:val="007F2B88"/>
    <w:rsid w:val="00805D7B"/>
    <w:rsid w:val="00810722"/>
    <w:rsid w:val="008109A0"/>
    <w:rsid w:val="00810D97"/>
    <w:rsid w:val="00812662"/>
    <w:rsid w:val="008135DB"/>
    <w:rsid w:val="00816B2E"/>
    <w:rsid w:val="008234FE"/>
    <w:rsid w:val="00836406"/>
    <w:rsid w:val="0083793C"/>
    <w:rsid w:val="0084198C"/>
    <w:rsid w:val="00846A3F"/>
    <w:rsid w:val="00846EBF"/>
    <w:rsid w:val="00847F0A"/>
    <w:rsid w:val="00850013"/>
    <w:rsid w:val="0085048F"/>
    <w:rsid w:val="008554A8"/>
    <w:rsid w:val="008569A2"/>
    <w:rsid w:val="00857583"/>
    <w:rsid w:val="00861EAD"/>
    <w:rsid w:val="00865D64"/>
    <w:rsid w:val="0087004D"/>
    <w:rsid w:val="00872995"/>
    <w:rsid w:val="00872A83"/>
    <w:rsid w:val="00876E79"/>
    <w:rsid w:val="008826FF"/>
    <w:rsid w:val="0088480E"/>
    <w:rsid w:val="00891219"/>
    <w:rsid w:val="00892CC6"/>
    <w:rsid w:val="00894AB6"/>
    <w:rsid w:val="00895452"/>
    <w:rsid w:val="00896FDD"/>
    <w:rsid w:val="00897571"/>
    <w:rsid w:val="008A4AC0"/>
    <w:rsid w:val="008B178B"/>
    <w:rsid w:val="008B509E"/>
    <w:rsid w:val="008B562A"/>
    <w:rsid w:val="008B7607"/>
    <w:rsid w:val="008C1AD7"/>
    <w:rsid w:val="008C1F02"/>
    <w:rsid w:val="008C350E"/>
    <w:rsid w:val="008C5B22"/>
    <w:rsid w:val="008C6A3C"/>
    <w:rsid w:val="008C6B18"/>
    <w:rsid w:val="008D6EED"/>
    <w:rsid w:val="008E18C1"/>
    <w:rsid w:val="008E2B63"/>
    <w:rsid w:val="008E503C"/>
    <w:rsid w:val="008E7A81"/>
    <w:rsid w:val="008F1505"/>
    <w:rsid w:val="008F6AE0"/>
    <w:rsid w:val="0090422C"/>
    <w:rsid w:val="00907D28"/>
    <w:rsid w:val="00910010"/>
    <w:rsid w:val="00910D59"/>
    <w:rsid w:val="0091146E"/>
    <w:rsid w:val="0091403D"/>
    <w:rsid w:val="00915105"/>
    <w:rsid w:val="009156E4"/>
    <w:rsid w:val="0091577B"/>
    <w:rsid w:val="00931032"/>
    <w:rsid w:val="00940799"/>
    <w:rsid w:val="0094151C"/>
    <w:rsid w:val="00941589"/>
    <w:rsid w:val="009512B8"/>
    <w:rsid w:val="00954516"/>
    <w:rsid w:val="00957133"/>
    <w:rsid w:val="0095764C"/>
    <w:rsid w:val="00960315"/>
    <w:rsid w:val="009629E8"/>
    <w:rsid w:val="00964619"/>
    <w:rsid w:val="009710C4"/>
    <w:rsid w:val="009733C9"/>
    <w:rsid w:val="009766F7"/>
    <w:rsid w:val="00977B29"/>
    <w:rsid w:val="00977C14"/>
    <w:rsid w:val="00981526"/>
    <w:rsid w:val="00983CE1"/>
    <w:rsid w:val="00983D64"/>
    <w:rsid w:val="00987875"/>
    <w:rsid w:val="00990165"/>
    <w:rsid w:val="009938F0"/>
    <w:rsid w:val="00994121"/>
    <w:rsid w:val="00995469"/>
    <w:rsid w:val="009A0CA1"/>
    <w:rsid w:val="009A11E3"/>
    <w:rsid w:val="009A1962"/>
    <w:rsid w:val="009A75BF"/>
    <w:rsid w:val="009A75C8"/>
    <w:rsid w:val="009C4C3C"/>
    <w:rsid w:val="009C5E99"/>
    <w:rsid w:val="009D38C0"/>
    <w:rsid w:val="009D69CF"/>
    <w:rsid w:val="009E08AC"/>
    <w:rsid w:val="009E1393"/>
    <w:rsid w:val="009E25BE"/>
    <w:rsid w:val="009E2894"/>
    <w:rsid w:val="00A01C19"/>
    <w:rsid w:val="00A022F6"/>
    <w:rsid w:val="00A04905"/>
    <w:rsid w:val="00A04F40"/>
    <w:rsid w:val="00A05DE4"/>
    <w:rsid w:val="00A074E1"/>
    <w:rsid w:val="00A12A3C"/>
    <w:rsid w:val="00A16AA6"/>
    <w:rsid w:val="00A256FE"/>
    <w:rsid w:val="00A26550"/>
    <w:rsid w:val="00A26F5F"/>
    <w:rsid w:val="00A30956"/>
    <w:rsid w:val="00A340BB"/>
    <w:rsid w:val="00A34E1A"/>
    <w:rsid w:val="00A37BE3"/>
    <w:rsid w:val="00A43EFB"/>
    <w:rsid w:val="00A5021A"/>
    <w:rsid w:val="00A51DF7"/>
    <w:rsid w:val="00A6063A"/>
    <w:rsid w:val="00A629F5"/>
    <w:rsid w:val="00A638EB"/>
    <w:rsid w:val="00A65B72"/>
    <w:rsid w:val="00A67E7A"/>
    <w:rsid w:val="00A71026"/>
    <w:rsid w:val="00A728D8"/>
    <w:rsid w:val="00A73C79"/>
    <w:rsid w:val="00A81CC8"/>
    <w:rsid w:val="00A81E7F"/>
    <w:rsid w:val="00A86CFD"/>
    <w:rsid w:val="00A968AF"/>
    <w:rsid w:val="00A979FE"/>
    <w:rsid w:val="00AB27E4"/>
    <w:rsid w:val="00AB33E4"/>
    <w:rsid w:val="00AB6E64"/>
    <w:rsid w:val="00AB7021"/>
    <w:rsid w:val="00AB7BFE"/>
    <w:rsid w:val="00AC1643"/>
    <w:rsid w:val="00AC5404"/>
    <w:rsid w:val="00AC575E"/>
    <w:rsid w:val="00AC647F"/>
    <w:rsid w:val="00AC7040"/>
    <w:rsid w:val="00AD306E"/>
    <w:rsid w:val="00AD30BD"/>
    <w:rsid w:val="00AD5C44"/>
    <w:rsid w:val="00AE0342"/>
    <w:rsid w:val="00AE0BC2"/>
    <w:rsid w:val="00AE1EFD"/>
    <w:rsid w:val="00AE2F06"/>
    <w:rsid w:val="00AE5083"/>
    <w:rsid w:val="00AE6591"/>
    <w:rsid w:val="00AE746F"/>
    <w:rsid w:val="00AF07A7"/>
    <w:rsid w:val="00AF0A1B"/>
    <w:rsid w:val="00AF4259"/>
    <w:rsid w:val="00AF47C7"/>
    <w:rsid w:val="00AF543C"/>
    <w:rsid w:val="00AF5AA0"/>
    <w:rsid w:val="00AF5D58"/>
    <w:rsid w:val="00B0272B"/>
    <w:rsid w:val="00B0304F"/>
    <w:rsid w:val="00B10B24"/>
    <w:rsid w:val="00B11091"/>
    <w:rsid w:val="00B11964"/>
    <w:rsid w:val="00B14B73"/>
    <w:rsid w:val="00B153CB"/>
    <w:rsid w:val="00B15DC7"/>
    <w:rsid w:val="00B21293"/>
    <w:rsid w:val="00B25267"/>
    <w:rsid w:val="00B2584F"/>
    <w:rsid w:val="00B25EB4"/>
    <w:rsid w:val="00B27CC3"/>
    <w:rsid w:val="00B32E59"/>
    <w:rsid w:val="00B32FC0"/>
    <w:rsid w:val="00B33AD0"/>
    <w:rsid w:val="00B34978"/>
    <w:rsid w:val="00B3529F"/>
    <w:rsid w:val="00B3577B"/>
    <w:rsid w:val="00B35A1A"/>
    <w:rsid w:val="00B40A08"/>
    <w:rsid w:val="00B41BA9"/>
    <w:rsid w:val="00B44CFF"/>
    <w:rsid w:val="00B47997"/>
    <w:rsid w:val="00B5047D"/>
    <w:rsid w:val="00B506ED"/>
    <w:rsid w:val="00B50D8E"/>
    <w:rsid w:val="00B5278D"/>
    <w:rsid w:val="00B531DF"/>
    <w:rsid w:val="00B53490"/>
    <w:rsid w:val="00B56F82"/>
    <w:rsid w:val="00B63916"/>
    <w:rsid w:val="00B64FDF"/>
    <w:rsid w:val="00B65CCE"/>
    <w:rsid w:val="00B92FC9"/>
    <w:rsid w:val="00B95D84"/>
    <w:rsid w:val="00B9758D"/>
    <w:rsid w:val="00BA067B"/>
    <w:rsid w:val="00BA1CD2"/>
    <w:rsid w:val="00BA46AC"/>
    <w:rsid w:val="00BA698A"/>
    <w:rsid w:val="00BA6A41"/>
    <w:rsid w:val="00BA7785"/>
    <w:rsid w:val="00BA7C19"/>
    <w:rsid w:val="00BB388A"/>
    <w:rsid w:val="00BC6017"/>
    <w:rsid w:val="00BD0A1B"/>
    <w:rsid w:val="00BD2DBB"/>
    <w:rsid w:val="00BD64E8"/>
    <w:rsid w:val="00BD67B8"/>
    <w:rsid w:val="00BE0133"/>
    <w:rsid w:val="00BE1343"/>
    <w:rsid w:val="00BE269E"/>
    <w:rsid w:val="00BE7419"/>
    <w:rsid w:val="00BF0E4F"/>
    <w:rsid w:val="00BF155F"/>
    <w:rsid w:val="00BF3C01"/>
    <w:rsid w:val="00BF6406"/>
    <w:rsid w:val="00BF72A2"/>
    <w:rsid w:val="00C00135"/>
    <w:rsid w:val="00C04DC7"/>
    <w:rsid w:val="00C07459"/>
    <w:rsid w:val="00C07788"/>
    <w:rsid w:val="00C136B1"/>
    <w:rsid w:val="00C146B7"/>
    <w:rsid w:val="00C151CB"/>
    <w:rsid w:val="00C204B1"/>
    <w:rsid w:val="00C207A4"/>
    <w:rsid w:val="00C22E3C"/>
    <w:rsid w:val="00C23A0C"/>
    <w:rsid w:val="00C246CC"/>
    <w:rsid w:val="00C30577"/>
    <w:rsid w:val="00C30EE4"/>
    <w:rsid w:val="00C32A1E"/>
    <w:rsid w:val="00C36F88"/>
    <w:rsid w:val="00C37E19"/>
    <w:rsid w:val="00C449F1"/>
    <w:rsid w:val="00C46348"/>
    <w:rsid w:val="00C50ECB"/>
    <w:rsid w:val="00C6677A"/>
    <w:rsid w:val="00C66B3B"/>
    <w:rsid w:val="00C66EF2"/>
    <w:rsid w:val="00C70DB2"/>
    <w:rsid w:val="00C70EAC"/>
    <w:rsid w:val="00C77914"/>
    <w:rsid w:val="00C80CAE"/>
    <w:rsid w:val="00C80DCB"/>
    <w:rsid w:val="00C84AB8"/>
    <w:rsid w:val="00C8694B"/>
    <w:rsid w:val="00C8767B"/>
    <w:rsid w:val="00C877EE"/>
    <w:rsid w:val="00C917CB"/>
    <w:rsid w:val="00C92792"/>
    <w:rsid w:val="00C93E5B"/>
    <w:rsid w:val="00C94601"/>
    <w:rsid w:val="00C9478A"/>
    <w:rsid w:val="00C94B53"/>
    <w:rsid w:val="00CA10FF"/>
    <w:rsid w:val="00CA1E5E"/>
    <w:rsid w:val="00CA1EE2"/>
    <w:rsid w:val="00CA7B8B"/>
    <w:rsid w:val="00CB2A99"/>
    <w:rsid w:val="00CB5F79"/>
    <w:rsid w:val="00CC0D9B"/>
    <w:rsid w:val="00CC2070"/>
    <w:rsid w:val="00CC2CDD"/>
    <w:rsid w:val="00CC451E"/>
    <w:rsid w:val="00CC71DE"/>
    <w:rsid w:val="00CC7E00"/>
    <w:rsid w:val="00CC7F4E"/>
    <w:rsid w:val="00CD1BCE"/>
    <w:rsid w:val="00CD2CC3"/>
    <w:rsid w:val="00CD3CB6"/>
    <w:rsid w:val="00CD5E0F"/>
    <w:rsid w:val="00CD75EE"/>
    <w:rsid w:val="00CE25BB"/>
    <w:rsid w:val="00CE39B0"/>
    <w:rsid w:val="00CE5714"/>
    <w:rsid w:val="00CE5B02"/>
    <w:rsid w:val="00CE6AF6"/>
    <w:rsid w:val="00CE74C9"/>
    <w:rsid w:val="00CF20AE"/>
    <w:rsid w:val="00CF3DF2"/>
    <w:rsid w:val="00CF6365"/>
    <w:rsid w:val="00D0132D"/>
    <w:rsid w:val="00D03BF0"/>
    <w:rsid w:val="00D0616B"/>
    <w:rsid w:val="00D14C43"/>
    <w:rsid w:val="00D16266"/>
    <w:rsid w:val="00D169AD"/>
    <w:rsid w:val="00D20C71"/>
    <w:rsid w:val="00D2590A"/>
    <w:rsid w:val="00D25EDF"/>
    <w:rsid w:val="00D25F77"/>
    <w:rsid w:val="00D30ADC"/>
    <w:rsid w:val="00D31B42"/>
    <w:rsid w:val="00D37937"/>
    <w:rsid w:val="00D426ED"/>
    <w:rsid w:val="00D4438D"/>
    <w:rsid w:val="00D469B2"/>
    <w:rsid w:val="00D5109B"/>
    <w:rsid w:val="00D52407"/>
    <w:rsid w:val="00D534AF"/>
    <w:rsid w:val="00D54A74"/>
    <w:rsid w:val="00D55FE1"/>
    <w:rsid w:val="00D60103"/>
    <w:rsid w:val="00D607E2"/>
    <w:rsid w:val="00D60FE7"/>
    <w:rsid w:val="00D67F8C"/>
    <w:rsid w:val="00D70552"/>
    <w:rsid w:val="00D70E65"/>
    <w:rsid w:val="00D71517"/>
    <w:rsid w:val="00D76A61"/>
    <w:rsid w:val="00D77E6D"/>
    <w:rsid w:val="00D85C9A"/>
    <w:rsid w:val="00D93053"/>
    <w:rsid w:val="00D93E32"/>
    <w:rsid w:val="00D94DA8"/>
    <w:rsid w:val="00D97C5D"/>
    <w:rsid w:val="00DA03DB"/>
    <w:rsid w:val="00DA3569"/>
    <w:rsid w:val="00DA35FA"/>
    <w:rsid w:val="00DA592B"/>
    <w:rsid w:val="00DA73AA"/>
    <w:rsid w:val="00DB0238"/>
    <w:rsid w:val="00DB61C3"/>
    <w:rsid w:val="00DB6301"/>
    <w:rsid w:val="00DB7AF4"/>
    <w:rsid w:val="00DC5FAF"/>
    <w:rsid w:val="00DD3B65"/>
    <w:rsid w:val="00DD7095"/>
    <w:rsid w:val="00DD758F"/>
    <w:rsid w:val="00DE3254"/>
    <w:rsid w:val="00DE69DC"/>
    <w:rsid w:val="00DF3086"/>
    <w:rsid w:val="00E03C5D"/>
    <w:rsid w:val="00E0657A"/>
    <w:rsid w:val="00E136BE"/>
    <w:rsid w:val="00E200EC"/>
    <w:rsid w:val="00E2339F"/>
    <w:rsid w:val="00E2360C"/>
    <w:rsid w:val="00E3040B"/>
    <w:rsid w:val="00E31915"/>
    <w:rsid w:val="00E414D1"/>
    <w:rsid w:val="00E425E6"/>
    <w:rsid w:val="00E43F7B"/>
    <w:rsid w:val="00E5271B"/>
    <w:rsid w:val="00E6030F"/>
    <w:rsid w:val="00E60B93"/>
    <w:rsid w:val="00E60DA7"/>
    <w:rsid w:val="00E67115"/>
    <w:rsid w:val="00E67823"/>
    <w:rsid w:val="00E67AB5"/>
    <w:rsid w:val="00E70669"/>
    <w:rsid w:val="00E717AF"/>
    <w:rsid w:val="00E72B8C"/>
    <w:rsid w:val="00E737C8"/>
    <w:rsid w:val="00E745FA"/>
    <w:rsid w:val="00E82523"/>
    <w:rsid w:val="00E872F9"/>
    <w:rsid w:val="00E87705"/>
    <w:rsid w:val="00E90873"/>
    <w:rsid w:val="00E90CDF"/>
    <w:rsid w:val="00E9644E"/>
    <w:rsid w:val="00E97C70"/>
    <w:rsid w:val="00EA2A17"/>
    <w:rsid w:val="00EA7625"/>
    <w:rsid w:val="00EA7E26"/>
    <w:rsid w:val="00EB1EF4"/>
    <w:rsid w:val="00EB4A28"/>
    <w:rsid w:val="00EB563B"/>
    <w:rsid w:val="00EB7228"/>
    <w:rsid w:val="00EC1684"/>
    <w:rsid w:val="00EC216A"/>
    <w:rsid w:val="00EC4052"/>
    <w:rsid w:val="00EC4F1D"/>
    <w:rsid w:val="00EC5C5A"/>
    <w:rsid w:val="00EC60E6"/>
    <w:rsid w:val="00ED01B2"/>
    <w:rsid w:val="00ED0429"/>
    <w:rsid w:val="00ED04F1"/>
    <w:rsid w:val="00ED4C25"/>
    <w:rsid w:val="00EE074B"/>
    <w:rsid w:val="00EE4A24"/>
    <w:rsid w:val="00EE4B4F"/>
    <w:rsid w:val="00EE7F1A"/>
    <w:rsid w:val="00EF10DE"/>
    <w:rsid w:val="00EF1E35"/>
    <w:rsid w:val="00EF2D15"/>
    <w:rsid w:val="00EF7492"/>
    <w:rsid w:val="00F00123"/>
    <w:rsid w:val="00F048C2"/>
    <w:rsid w:val="00F07867"/>
    <w:rsid w:val="00F1331C"/>
    <w:rsid w:val="00F156AF"/>
    <w:rsid w:val="00F178DD"/>
    <w:rsid w:val="00F203C3"/>
    <w:rsid w:val="00F21358"/>
    <w:rsid w:val="00F21B67"/>
    <w:rsid w:val="00F23ACB"/>
    <w:rsid w:val="00F249DC"/>
    <w:rsid w:val="00F25989"/>
    <w:rsid w:val="00F27E7E"/>
    <w:rsid w:val="00F31900"/>
    <w:rsid w:val="00F37FD5"/>
    <w:rsid w:val="00F40BDC"/>
    <w:rsid w:val="00F445C2"/>
    <w:rsid w:val="00F5160E"/>
    <w:rsid w:val="00F526DE"/>
    <w:rsid w:val="00F568A8"/>
    <w:rsid w:val="00F677BE"/>
    <w:rsid w:val="00F705D0"/>
    <w:rsid w:val="00F7448E"/>
    <w:rsid w:val="00F76541"/>
    <w:rsid w:val="00F76614"/>
    <w:rsid w:val="00F81ED3"/>
    <w:rsid w:val="00F829E7"/>
    <w:rsid w:val="00F8342A"/>
    <w:rsid w:val="00F8598F"/>
    <w:rsid w:val="00F87A1D"/>
    <w:rsid w:val="00F90DD7"/>
    <w:rsid w:val="00F92EC4"/>
    <w:rsid w:val="00F94466"/>
    <w:rsid w:val="00F955AB"/>
    <w:rsid w:val="00F9609D"/>
    <w:rsid w:val="00F96CF6"/>
    <w:rsid w:val="00FA0C8A"/>
    <w:rsid w:val="00FB0E25"/>
    <w:rsid w:val="00FB125B"/>
    <w:rsid w:val="00FB5B64"/>
    <w:rsid w:val="00FC218F"/>
    <w:rsid w:val="00FC304F"/>
    <w:rsid w:val="00FC53CA"/>
    <w:rsid w:val="00FE100A"/>
    <w:rsid w:val="00FE2354"/>
    <w:rsid w:val="00FE481E"/>
    <w:rsid w:val="00FF1613"/>
    <w:rsid w:val="00FF4352"/>
    <w:rsid w:val="00FF5B87"/>
    <w:rsid w:val="00FF7718"/>
    <w:rsid w:val="014DFBB5"/>
    <w:rsid w:val="027C6E24"/>
    <w:rsid w:val="046D6EA3"/>
    <w:rsid w:val="080A2949"/>
    <w:rsid w:val="0BB38544"/>
    <w:rsid w:val="17A53C4C"/>
    <w:rsid w:val="1826DB4E"/>
    <w:rsid w:val="18B7F77E"/>
    <w:rsid w:val="1B5420B4"/>
    <w:rsid w:val="1E4A3ADD"/>
    <w:rsid w:val="258E437E"/>
    <w:rsid w:val="2BB674C3"/>
    <w:rsid w:val="3BAD1A54"/>
    <w:rsid w:val="46A8162E"/>
    <w:rsid w:val="4847BC0F"/>
    <w:rsid w:val="485EFD4A"/>
    <w:rsid w:val="54551EE7"/>
    <w:rsid w:val="554C9251"/>
    <w:rsid w:val="56FF8153"/>
    <w:rsid w:val="5C1F4F37"/>
    <w:rsid w:val="5E5AD43B"/>
    <w:rsid w:val="60DF9B6E"/>
    <w:rsid w:val="637416C0"/>
    <w:rsid w:val="641D596D"/>
    <w:rsid w:val="65086BF2"/>
    <w:rsid w:val="6C971292"/>
    <w:rsid w:val="6EE6DC82"/>
    <w:rsid w:val="6EEA4EE9"/>
    <w:rsid w:val="6F65D170"/>
    <w:rsid w:val="77547248"/>
    <w:rsid w:val="786F3987"/>
    <w:rsid w:val="7A2FE4D4"/>
    <w:rsid w:val="7A7F673A"/>
  </w:rsids>
  <m:mathPr>
    <m:mathFont m:val="Cambria Math"/>
    <m:brkBin m:val="before"/>
    <m:brkBinSub m:val="--"/>
    <m:smallFrac m:val="0"/>
    <m:dispDef/>
    <m:lMargin m:val="0"/>
    <m:rMargin m:val="0"/>
    <m:defJc m:val="centerGroup"/>
    <m:wrapIndent m:val="1440"/>
    <m:intLim m:val="subSup"/>
    <m:naryLim m:val="undOvr"/>
  </m:mathPr>
  <w:themeFontLang w:val="nl-NL"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926B11D"/>
  <w15:chartTrackingRefBased/>
  <w15:docId w15:val="{1BC87559-4BB5-4D9B-B080-A33839C0EF8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Plus Jakarta Sans" w:eastAsiaTheme="minorHAnsi" w:hAnsi="Plus Jakarta Sans" w:cstheme="minorBidi"/>
        <w:sz w:val="18"/>
        <w:szCs w:val="18"/>
        <w:lang w:val="nl-NL" w:eastAsia="en-US" w:bidi="ar-SA"/>
      </w:rPr>
    </w:rPrDefault>
    <w:pPrDefault>
      <w:pPr>
        <w:spacing w:line="280" w:lineRule="atLeast"/>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lsdException w:name="toc 5" w:semiHidden="1" w:uiPriority="39"/>
    <w:lsdException w:name="toc 6" w:semiHidden="1" w:uiPriority="39"/>
    <w:lsdException w:name="toc 7" w:semiHidden="1" w:uiPriority="39"/>
    <w:lsdException w:name="toc 8" w:semiHidden="1" w:uiPriority="39"/>
    <w:lsdException w:name="toc 9" w:semiHidden="1" w:uiPriority="39"/>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lsdException w:name="Emphasis" w:semiHidden="1"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257054"/>
  </w:style>
  <w:style w:type="paragraph" w:styleId="Kop1">
    <w:name w:val="heading 1"/>
    <w:basedOn w:val="Standaard"/>
    <w:next w:val="Standaard"/>
    <w:link w:val="Kop1Char"/>
    <w:uiPriority w:val="9"/>
    <w:qFormat/>
    <w:rsid w:val="00BE269E"/>
    <w:pPr>
      <w:keepNext/>
      <w:keepLines/>
      <w:pageBreakBefore/>
      <w:numPr>
        <w:numId w:val="12"/>
      </w:numPr>
      <w:spacing w:after="120" w:line="440" w:lineRule="atLeast"/>
      <w:outlineLvl w:val="0"/>
    </w:pPr>
    <w:rPr>
      <w:rFonts w:ascii="Plus Jakarta Sans ExtraBold" w:eastAsiaTheme="majorEastAsia" w:hAnsi="Plus Jakarta Sans ExtraBold" w:cstheme="majorBidi"/>
      <w:b/>
      <w:color w:val="009B6D" w:themeColor="accent1"/>
      <w:sz w:val="40"/>
      <w:szCs w:val="32"/>
    </w:rPr>
  </w:style>
  <w:style w:type="paragraph" w:styleId="Kop2">
    <w:name w:val="heading 2"/>
    <w:next w:val="Standaard"/>
    <w:link w:val="Kop2Char"/>
    <w:uiPriority w:val="9"/>
    <w:qFormat/>
    <w:rsid w:val="00106170"/>
    <w:pPr>
      <w:numPr>
        <w:ilvl w:val="1"/>
        <w:numId w:val="12"/>
      </w:numPr>
      <w:spacing w:after="80"/>
      <w:outlineLvl w:val="1"/>
    </w:pPr>
    <w:rPr>
      <w:rFonts w:eastAsiaTheme="majorEastAsia" w:cstheme="majorBidi"/>
      <w:b/>
      <w:color w:val="009B6D" w:themeColor="accent1"/>
      <w:sz w:val="28"/>
      <w:szCs w:val="26"/>
    </w:rPr>
  </w:style>
  <w:style w:type="paragraph" w:styleId="Kop3">
    <w:name w:val="heading 3"/>
    <w:basedOn w:val="Standaard"/>
    <w:next w:val="Standaard"/>
    <w:link w:val="Kop3Char"/>
    <w:uiPriority w:val="9"/>
    <w:qFormat/>
    <w:rsid w:val="001A7ADB"/>
    <w:pPr>
      <w:keepNext/>
      <w:keepLines/>
      <w:numPr>
        <w:ilvl w:val="2"/>
        <w:numId w:val="12"/>
      </w:numPr>
      <w:outlineLvl w:val="2"/>
    </w:pPr>
    <w:rPr>
      <w:rFonts w:eastAsiaTheme="majorEastAsia" w:cstheme="majorBidi"/>
      <w:b/>
      <w:color w:val="000000" w:themeColor="text1"/>
      <w:szCs w:val="24"/>
    </w:rPr>
  </w:style>
  <w:style w:type="paragraph" w:styleId="Kop4">
    <w:name w:val="heading 4"/>
    <w:basedOn w:val="Standaard"/>
    <w:next w:val="Standaard"/>
    <w:link w:val="Kop4Char"/>
    <w:uiPriority w:val="9"/>
    <w:semiHidden/>
    <w:qFormat/>
    <w:rsid w:val="00AE6591"/>
    <w:pPr>
      <w:keepNext/>
      <w:keepLines/>
      <w:numPr>
        <w:ilvl w:val="3"/>
        <w:numId w:val="12"/>
      </w:numPr>
      <w:spacing w:before="40"/>
      <w:outlineLvl w:val="3"/>
    </w:pPr>
    <w:rPr>
      <w:rFonts w:asciiTheme="majorHAnsi" w:eastAsiaTheme="majorEastAsia" w:hAnsiTheme="majorHAnsi" w:cstheme="majorBidi"/>
      <w:i/>
      <w:iCs/>
      <w:color w:val="007451" w:themeColor="accent1" w:themeShade="BF"/>
    </w:rPr>
  </w:style>
  <w:style w:type="paragraph" w:styleId="Kop5">
    <w:name w:val="heading 5"/>
    <w:basedOn w:val="Standaard"/>
    <w:next w:val="Standaard"/>
    <w:link w:val="Kop5Char"/>
    <w:uiPriority w:val="9"/>
    <w:semiHidden/>
    <w:qFormat/>
    <w:rsid w:val="00AE6591"/>
    <w:pPr>
      <w:keepNext/>
      <w:keepLines/>
      <w:numPr>
        <w:ilvl w:val="4"/>
        <w:numId w:val="12"/>
      </w:numPr>
      <w:spacing w:before="40"/>
      <w:outlineLvl w:val="4"/>
    </w:pPr>
    <w:rPr>
      <w:rFonts w:asciiTheme="majorHAnsi" w:eastAsiaTheme="majorEastAsia" w:hAnsiTheme="majorHAnsi" w:cstheme="majorBidi"/>
      <w:color w:val="007451" w:themeColor="accent1" w:themeShade="BF"/>
    </w:rPr>
  </w:style>
  <w:style w:type="paragraph" w:styleId="Kop6">
    <w:name w:val="heading 6"/>
    <w:basedOn w:val="Standaard"/>
    <w:next w:val="Standaard"/>
    <w:link w:val="Kop6Char"/>
    <w:uiPriority w:val="9"/>
    <w:semiHidden/>
    <w:qFormat/>
    <w:rsid w:val="00AE6591"/>
    <w:pPr>
      <w:keepNext/>
      <w:keepLines/>
      <w:numPr>
        <w:ilvl w:val="5"/>
        <w:numId w:val="12"/>
      </w:numPr>
      <w:spacing w:before="40"/>
      <w:outlineLvl w:val="5"/>
    </w:pPr>
    <w:rPr>
      <w:rFonts w:asciiTheme="majorHAnsi" w:eastAsiaTheme="majorEastAsia" w:hAnsiTheme="majorHAnsi" w:cstheme="majorBidi"/>
      <w:color w:val="004D36" w:themeColor="accent1" w:themeShade="7F"/>
    </w:rPr>
  </w:style>
  <w:style w:type="paragraph" w:styleId="Kop7">
    <w:name w:val="heading 7"/>
    <w:basedOn w:val="Standaard"/>
    <w:next w:val="Standaard"/>
    <w:link w:val="Kop7Char"/>
    <w:uiPriority w:val="9"/>
    <w:semiHidden/>
    <w:qFormat/>
    <w:rsid w:val="00AE6591"/>
    <w:pPr>
      <w:keepNext/>
      <w:keepLines/>
      <w:numPr>
        <w:ilvl w:val="6"/>
        <w:numId w:val="12"/>
      </w:numPr>
      <w:spacing w:before="40"/>
      <w:outlineLvl w:val="6"/>
    </w:pPr>
    <w:rPr>
      <w:rFonts w:asciiTheme="majorHAnsi" w:eastAsiaTheme="majorEastAsia" w:hAnsiTheme="majorHAnsi" w:cstheme="majorBidi"/>
      <w:i/>
      <w:iCs/>
      <w:color w:val="004D36" w:themeColor="accent1" w:themeShade="7F"/>
    </w:rPr>
  </w:style>
  <w:style w:type="paragraph" w:styleId="Kop8">
    <w:name w:val="heading 8"/>
    <w:basedOn w:val="Standaard"/>
    <w:next w:val="Standaard"/>
    <w:link w:val="Kop8Char"/>
    <w:uiPriority w:val="9"/>
    <w:semiHidden/>
    <w:qFormat/>
    <w:rsid w:val="00AE6591"/>
    <w:pPr>
      <w:keepNext/>
      <w:keepLines/>
      <w:numPr>
        <w:ilvl w:val="7"/>
        <w:numId w:val="12"/>
      </w:numPr>
      <w:spacing w:before="40"/>
      <w:outlineLvl w:val="7"/>
    </w:pPr>
    <w:rPr>
      <w:rFonts w:asciiTheme="majorHAnsi" w:eastAsiaTheme="majorEastAsia" w:hAnsiTheme="majorHAnsi" w:cstheme="majorBidi"/>
      <w:color w:val="272727" w:themeColor="text1" w:themeTint="D8"/>
      <w:sz w:val="21"/>
      <w:szCs w:val="21"/>
    </w:rPr>
  </w:style>
  <w:style w:type="paragraph" w:styleId="Kop9">
    <w:name w:val="heading 9"/>
    <w:basedOn w:val="Standaard"/>
    <w:next w:val="Standaard"/>
    <w:link w:val="Kop9Char"/>
    <w:uiPriority w:val="9"/>
    <w:semiHidden/>
    <w:qFormat/>
    <w:rsid w:val="00AE6591"/>
    <w:pPr>
      <w:keepNext/>
      <w:keepLines/>
      <w:numPr>
        <w:ilvl w:val="8"/>
        <w:numId w:val="12"/>
      </w:numPr>
      <w:spacing w:before="40"/>
      <w:outlineLvl w:val="8"/>
    </w:pPr>
    <w:rPr>
      <w:rFonts w:asciiTheme="majorHAnsi" w:eastAsiaTheme="majorEastAsia" w:hAnsiTheme="majorHAnsi" w:cstheme="majorBidi"/>
      <w:i/>
      <w:iCs/>
      <w:color w:val="272727" w:themeColor="text1" w:themeTint="D8"/>
      <w:sz w:val="21"/>
      <w:szCs w:val="21"/>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unhideWhenUsed/>
    <w:rsid w:val="00B92FC9"/>
    <w:pPr>
      <w:tabs>
        <w:tab w:val="center" w:pos="4536"/>
        <w:tab w:val="right" w:pos="9072"/>
      </w:tabs>
      <w:spacing w:line="240" w:lineRule="auto"/>
    </w:pPr>
  </w:style>
  <w:style w:type="character" w:customStyle="1" w:styleId="KoptekstChar">
    <w:name w:val="Koptekst Char"/>
    <w:basedOn w:val="Standaardalinea-lettertype"/>
    <w:link w:val="Koptekst"/>
    <w:uiPriority w:val="99"/>
    <w:rsid w:val="00B92FC9"/>
  </w:style>
  <w:style w:type="paragraph" w:styleId="Voettekst">
    <w:name w:val="footer"/>
    <w:basedOn w:val="Standaard"/>
    <w:link w:val="VoettekstChar"/>
    <w:uiPriority w:val="99"/>
    <w:unhideWhenUsed/>
    <w:rsid w:val="00B92FC9"/>
    <w:pPr>
      <w:tabs>
        <w:tab w:val="center" w:pos="4536"/>
        <w:tab w:val="right" w:pos="9072"/>
      </w:tabs>
      <w:spacing w:line="240" w:lineRule="auto"/>
    </w:pPr>
  </w:style>
  <w:style w:type="character" w:customStyle="1" w:styleId="VoettekstChar">
    <w:name w:val="Voettekst Char"/>
    <w:basedOn w:val="Standaardalinea-lettertype"/>
    <w:link w:val="Voettekst"/>
    <w:uiPriority w:val="99"/>
    <w:rsid w:val="00B92FC9"/>
  </w:style>
  <w:style w:type="table" w:styleId="Tabelraster">
    <w:name w:val="Table Grid"/>
    <w:basedOn w:val="Standaardtabel"/>
    <w:uiPriority w:val="39"/>
    <w:rsid w:val="00B92FC9"/>
    <w:pPr>
      <w:spacing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Vet">
    <w:name w:val="Vet"/>
    <w:basedOn w:val="Standaard"/>
    <w:next w:val="Standaard"/>
    <w:qFormat/>
    <w:rsid w:val="00A81E7F"/>
    <w:rPr>
      <w:b/>
      <w:bCs/>
    </w:rPr>
  </w:style>
  <w:style w:type="paragraph" w:styleId="Geenafstand">
    <w:name w:val="No Spacing"/>
    <w:uiPriority w:val="1"/>
    <w:rsid w:val="001647FA"/>
    <w:pPr>
      <w:spacing w:line="240" w:lineRule="auto"/>
    </w:pPr>
  </w:style>
  <w:style w:type="paragraph" w:customStyle="1" w:styleId="Basisalinea">
    <w:name w:val="[Basisalinea]"/>
    <w:basedOn w:val="Standaard"/>
    <w:uiPriority w:val="99"/>
    <w:rsid w:val="00F705D0"/>
    <w:pPr>
      <w:autoSpaceDE w:val="0"/>
      <w:autoSpaceDN w:val="0"/>
      <w:adjustRightInd w:val="0"/>
      <w:spacing w:line="288" w:lineRule="auto"/>
      <w:textAlignment w:val="center"/>
    </w:pPr>
    <w:rPr>
      <w:rFonts w:ascii="MinionPro-Regular" w:hAnsi="MinionPro-Regular" w:cs="MinionPro-Regular"/>
      <w:color w:val="000000"/>
      <w:sz w:val="24"/>
      <w:szCs w:val="24"/>
    </w:rPr>
  </w:style>
  <w:style w:type="paragraph" w:customStyle="1" w:styleId="naw814">
    <w:name w:val="naw 8/14"/>
    <w:next w:val="Standaard"/>
    <w:uiPriority w:val="8"/>
    <w:rsid w:val="00ED4C25"/>
    <w:rPr>
      <w:color w:val="000000" w:themeColor="text1"/>
      <w:sz w:val="16"/>
    </w:rPr>
  </w:style>
  <w:style w:type="paragraph" w:customStyle="1" w:styleId="nawrood814">
    <w:name w:val="naw rood 8/14"/>
    <w:next w:val="naw814"/>
    <w:uiPriority w:val="8"/>
    <w:rsid w:val="000D4C29"/>
    <w:rPr>
      <w:rFonts w:ascii="Plus Jakarta Sans Medium" w:hAnsi="Plus Jakarta Sans Medium" w:cs="Times New Roman (Hoofdtekst CS)"/>
      <w:color w:val="D0021C" w:themeColor="accent2"/>
      <w:sz w:val="16"/>
    </w:rPr>
  </w:style>
  <w:style w:type="paragraph" w:customStyle="1" w:styleId="nawgroen814">
    <w:name w:val="naw groen 8/14"/>
    <w:basedOn w:val="Standaard"/>
    <w:uiPriority w:val="8"/>
    <w:rsid w:val="000D4C29"/>
    <w:rPr>
      <w:rFonts w:ascii="Plus Jakarta Sans Medium" w:hAnsi="Plus Jakarta Sans Medium" w:cs="Times New Roman (Hoofdtekst CS)"/>
      <w:color w:val="009B6D" w:themeColor="accent1"/>
      <w:sz w:val="16"/>
    </w:rPr>
  </w:style>
  <w:style w:type="paragraph" w:customStyle="1" w:styleId="Semibold9rood">
    <w:name w:val="Semibold 9 rood"/>
    <w:basedOn w:val="Standaard"/>
    <w:uiPriority w:val="8"/>
    <w:rsid w:val="002B7FE2"/>
    <w:pPr>
      <w:spacing w:line="240" w:lineRule="atLeast"/>
    </w:pPr>
    <w:rPr>
      <w:rFonts w:ascii="Plus Jakarta Sans SemiBold" w:hAnsi="Plus Jakarta Sans SemiBold"/>
      <w:b/>
      <w:color w:val="D0021C" w:themeColor="accent2"/>
    </w:rPr>
  </w:style>
  <w:style w:type="paragraph" w:customStyle="1" w:styleId="Semibold9groen">
    <w:name w:val="Semibold 9 groen"/>
    <w:basedOn w:val="Semibold9rood"/>
    <w:next w:val="Standaard"/>
    <w:uiPriority w:val="8"/>
    <w:rsid w:val="00A43EFB"/>
    <w:rPr>
      <w:color w:val="009B6D" w:themeColor="accent1"/>
    </w:rPr>
  </w:style>
  <w:style w:type="paragraph" w:styleId="Titel">
    <w:name w:val="Title"/>
    <w:next w:val="Standaard"/>
    <w:link w:val="TitelChar"/>
    <w:uiPriority w:val="10"/>
    <w:rsid w:val="00F955AB"/>
    <w:pPr>
      <w:spacing w:line="440" w:lineRule="atLeast"/>
      <w:contextualSpacing/>
    </w:pPr>
    <w:rPr>
      <w:rFonts w:eastAsiaTheme="majorEastAsia" w:cstheme="majorBidi"/>
      <w:color w:val="000000" w:themeColor="text1"/>
      <w:spacing w:val="-10"/>
      <w:kern w:val="28"/>
      <w:sz w:val="40"/>
      <w:szCs w:val="56"/>
    </w:rPr>
  </w:style>
  <w:style w:type="character" w:customStyle="1" w:styleId="TitelChar">
    <w:name w:val="Titel Char"/>
    <w:basedOn w:val="Standaardalinea-lettertype"/>
    <w:link w:val="Titel"/>
    <w:uiPriority w:val="10"/>
    <w:rsid w:val="00F955AB"/>
    <w:rPr>
      <w:rFonts w:ascii="Plus Jakarta Sans" w:eastAsiaTheme="majorEastAsia" w:hAnsi="Plus Jakarta Sans" w:cstheme="majorBidi"/>
      <w:color w:val="000000" w:themeColor="text1"/>
      <w:spacing w:val="-10"/>
      <w:kern w:val="28"/>
      <w:sz w:val="40"/>
      <w:szCs w:val="56"/>
    </w:rPr>
  </w:style>
  <w:style w:type="paragraph" w:customStyle="1" w:styleId="Kopvoorblad">
    <w:name w:val="Kop voorblad"/>
    <w:basedOn w:val="Standaard"/>
    <w:uiPriority w:val="8"/>
    <w:rsid w:val="00C6677A"/>
    <w:pPr>
      <w:framePr w:hSpace="142" w:wrap="around" w:vAnchor="page" w:hAnchor="page" w:x="1135" w:y="13212"/>
      <w:spacing w:line="1140" w:lineRule="exact"/>
      <w:suppressOverlap/>
    </w:pPr>
    <w:rPr>
      <w:rFonts w:ascii="Plus Jakarta Sans ExtraBold" w:hAnsi="Plus Jakarta Sans ExtraBold"/>
      <w:b/>
      <w:sz w:val="106"/>
    </w:rPr>
  </w:style>
  <w:style w:type="character" w:customStyle="1" w:styleId="Kop1Char">
    <w:name w:val="Kop 1 Char"/>
    <w:basedOn w:val="Standaardalinea-lettertype"/>
    <w:link w:val="Kop1"/>
    <w:uiPriority w:val="9"/>
    <w:rsid w:val="00BE269E"/>
    <w:rPr>
      <w:rFonts w:ascii="Plus Jakarta Sans ExtraBold" w:eastAsiaTheme="majorEastAsia" w:hAnsi="Plus Jakarta Sans ExtraBold" w:cstheme="majorBidi"/>
      <w:b/>
      <w:color w:val="009B6D" w:themeColor="accent1"/>
      <w:sz w:val="40"/>
      <w:szCs w:val="32"/>
    </w:rPr>
  </w:style>
  <w:style w:type="paragraph" w:customStyle="1" w:styleId="Kopjebold1010">
    <w:name w:val="Kopje bold 10/10"/>
    <w:next w:val="Standaard"/>
    <w:uiPriority w:val="7"/>
    <w:rsid w:val="00846EBF"/>
    <w:pPr>
      <w:spacing w:after="160" w:line="240" w:lineRule="atLeast"/>
    </w:pPr>
    <w:rPr>
      <w:b/>
      <w:color w:val="000000" w:themeColor="text1"/>
      <w:sz w:val="20"/>
    </w:rPr>
  </w:style>
  <w:style w:type="paragraph" w:customStyle="1" w:styleId="Inhoudsopgave">
    <w:name w:val="Inhoudsopgave"/>
    <w:uiPriority w:val="99"/>
    <w:rsid w:val="00FB5B64"/>
    <w:pPr>
      <w:autoSpaceDE w:val="0"/>
      <w:autoSpaceDN w:val="0"/>
      <w:adjustRightInd w:val="0"/>
      <w:spacing w:line="880" w:lineRule="atLeast"/>
      <w:textAlignment w:val="center"/>
    </w:pPr>
    <w:rPr>
      <w:rFonts w:ascii="Plus Jakarta Sans ExtraBold" w:hAnsi="Plus Jakarta Sans ExtraBold" w:cs="Plus Jakarta Sans ExtraBold"/>
      <w:b/>
      <w:bCs/>
      <w:color w:val="000000"/>
      <w:sz w:val="80"/>
      <w:szCs w:val="80"/>
    </w:rPr>
  </w:style>
  <w:style w:type="character" w:customStyle="1" w:styleId="Kop2Char">
    <w:name w:val="Kop 2 Char"/>
    <w:basedOn w:val="Standaardalinea-lettertype"/>
    <w:link w:val="Kop2"/>
    <w:uiPriority w:val="9"/>
    <w:rsid w:val="00106170"/>
    <w:rPr>
      <w:rFonts w:eastAsiaTheme="majorEastAsia" w:cstheme="majorBidi"/>
      <w:b/>
      <w:color w:val="009B6D" w:themeColor="accent1"/>
      <w:sz w:val="28"/>
      <w:szCs w:val="26"/>
    </w:rPr>
  </w:style>
  <w:style w:type="character" w:customStyle="1" w:styleId="Kop3Char">
    <w:name w:val="Kop 3 Char"/>
    <w:basedOn w:val="Standaardalinea-lettertype"/>
    <w:link w:val="Kop3"/>
    <w:uiPriority w:val="9"/>
    <w:rsid w:val="001A7ADB"/>
    <w:rPr>
      <w:rFonts w:eastAsiaTheme="majorEastAsia" w:cstheme="majorBidi"/>
      <w:b/>
      <w:color w:val="000000" w:themeColor="text1"/>
      <w:szCs w:val="24"/>
    </w:rPr>
  </w:style>
  <w:style w:type="character" w:customStyle="1" w:styleId="Kop4Char">
    <w:name w:val="Kop 4 Char"/>
    <w:basedOn w:val="Standaardalinea-lettertype"/>
    <w:link w:val="Kop4"/>
    <w:uiPriority w:val="9"/>
    <w:semiHidden/>
    <w:rsid w:val="00016A99"/>
    <w:rPr>
      <w:rFonts w:asciiTheme="majorHAnsi" w:eastAsiaTheme="majorEastAsia" w:hAnsiTheme="majorHAnsi" w:cstheme="majorBidi"/>
      <w:i/>
      <w:iCs/>
      <w:color w:val="007451" w:themeColor="accent1" w:themeShade="BF"/>
    </w:rPr>
  </w:style>
  <w:style w:type="character" w:customStyle="1" w:styleId="Kop5Char">
    <w:name w:val="Kop 5 Char"/>
    <w:basedOn w:val="Standaardalinea-lettertype"/>
    <w:link w:val="Kop5"/>
    <w:uiPriority w:val="9"/>
    <w:semiHidden/>
    <w:rsid w:val="00016A99"/>
    <w:rPr>
      <w:rFonts w:asciiTheme="majorHAnsi" w:eastAsiaTheme="majorEastAsia" w:hAnsiTheme="majorHAnsi" w:cstheme="majorBidi"/>
      <w:color w:val="007451" w:themeColor="accent1" w:themeShade="BF"/>
    </w:rPr>
  </w:style>
  <w:style w:type="character" w:customStyle="1" w:styleId="Kop6Char">
    <w:name w:val="Kop 6 Char"/>
    <w:basedOn w:val="Standaardalinea-lettertype"/>
    <w:link w:val="Kop6"/>
    <w:uiPriority w:val="9"/>
    <w:semiHidden/>
    <w:rsid w:val="00016A99"/>
    <w:rPr>
      <w:rFonts w:asciiTheme="majorHAnsi" w:eastAsiaTheme="majorEastAsia" w:hAnsiTheme="majorHAnsi" w:cstheme="majorBidi"/>
      <w:color w:val="004D36" w:themeColor="accent1" w:themeShade="7F"/>
    </w:rPr>
  </w:style>
  <w:style w:type="character" w:customStyle="1" w:styleId="Kop7Char">
    <w:name w:val="Kop 7 Char"/>
    <w:basedOn w:val="Standaardalinea-lettertype"/>
    <w:link w:val="Kop7"/>
    <w:uiPriority w:val="9"/>
    <w:semiHidden/>
    <w:rsid w:val="00016A99"/>
    <w:rPr>
      <w:rFonts w:asciiTheme="majorHAnsi" w:eastAsiaTheme="majorEastAsia" w:hAnsiTheme="majorHAnsi" w:cstheme="majorBidi"/>
      <w:i/>
      <w:iCs/>
      <w:color w:val="004D36" w:themeColor="accent1" w:themeShade="7F"/>
    </w:rPr>
  </w:style>
  <w:style w:type="character" w:customStyle="1" w:styleId="Kop8Char">
    <w:name w:val="Kop 8 Char"/>
    <w:basedOn w:val="Standaardalinea-lettertype"/>
    <w:link w:val="Kop8"/>
    <w:uiPriority w:val="9"/>
    <w:semiHidden/>
    <w:rsid w:val="00016A99"/>
    <w:rPr>
      <w:rFonts w:asciiTheme="majorHAnsi" w:eastAsiaTheme="majorEastAsia" w:hAnsiTheme="majorHAnsi" w:cstheme="majorBidi"/>
      <w:color w:val="272727" w:themeColor="text1" w:themeTint="D8"/>
      <w:sz w:val="21"/>
      <w:szCs w:val="21"/>
    </w:rPr>
  </w:style>
  <w:style w:type="character" w:customStyle="1" w:styleId="Kop9Char">
    <w:name w:val="Kop 9 Char"/>
    <w:basedOn w:val="Standaardalinea-lettertype"/>
    <w:link w:val="Kop9"/>
    <w:uiPriority w:val="9"/>
    <w:semiHidden/>
    <w:rsid w:val="00016A99"/>
    <w:rPr>
      <w:rFonts w:asciiTheme="majorHAnsi" w:eastAsiaTheme="majorEastAsia" w:hAnsiTheme="majorHAnsi" w:cstheme="majorBidi"/>
      <w:i/>
      <w:iCs/>
      <w:color w:val="272727" w:themeColor="text1" w:themeTint="D8"/>
      <w:sz w:val="21"/>
      <w:szCs w:val="21"/>
    </w:rPr>
  </w:style>
  <w:style w:type="numbering" w:customStyle="1" w:styleId="Huidigelijst1">
    <w:name w:val="Huidige lijst1"/>
    <w:uiPriority w:val="99"/>
    <w:rsid w:val="00FF1613"/>
    <w:pPr>
      <w:numPr>
        <w:numId w:val="1"/>
      </w:numPr>
    </w:pPr>
  </w:style>
  <w:style w:type="numbering" w:customStyle="1" w:styleId="Huidigelijst2">
    <w:name w:val="Huidige lijst2"/>
    <w:uiPriority w:val="99"/>
    <w:rsid w:val="00FF1613"/>
    <w:pPr>
      <w:numPr>
        <w:numId w:val="2"/>
      </w:numPr>
    </w:pPr>
  </w:style>
  <w:style w:type="numbering" w:customStyle="1" w:styleId="Huidigelijst3">
    <w:name w:val="Huidige lijst3"/>
    <w:uiPriority w:val="99"/>
    <w:rsid w:val="005C7113"/>
    <w:pPr>
      <w:numPr>
        <w:numId w:val="3"/>
      </w:numPr>
    </w:pPr>
  </w:style>
  <w:style w:type="numbering" w:customStyle="1" w:styleId="Huidigelijst4">
    <w:name w:val="Huidige lijst4"/>
    <w:uiPriority w:val="99"/>
    <w:rsid w:val="005C7113"/>
    <w:pPr>
      <w:numPr>
        <w:numId w:val="4"/>
      </w:numPr>
    </w:pPr>
  </w:style>
  <w:style w:type="numbering" w:customStyle="1" w:styleId="Huidigelijst5">
    <w:name w:val="Huidige lijst5"/>
    <w:uiPriority w:val="99"/>
    <w:rsid w:val="005C7113"/>
    <w:pPr>
      <w:numPr>
        <w:numId w:val="5"/>
      </w:numPr>
    </w:pPr>
  </w:style>
  <w:style w:type="numbering" w:customStyle="1" w:styleId="Huidigelijst6">
    <w:name w:val="Huidige lijst6"/>
    <w:uiPriority w:val="99"/>
    <w:rsid w:val="005C7113"/>
    <w:pPr>
      <w:numPr>
        <w:numId w:val="6"/>
      </w:numPr>
    </w:pPr>
  </w:style>
  <w:style w:type="numbering" w:customStyle="1" w:styleId="Huidigelijst7">
    <w:name w:val="Huidige lijst7"/>
    <w:uiPriority w:val="99"/>
    <w:rsid w:val="0055777F"/>
    <w:pPr>
      <w:numPr>
        <w:numId w:val="7"/>
      </w:numPr>
    </w:pPr>
  </w:style>
  <w:style w:type="numbering" w:customStyle="1" w:styleId="Huidigelijst8">
    <w:name w:val="Huidige lijst8"/>
    <w:uiPriority w:val="99"/>
    <w:rsid w:val="0055777F"/>
    <w:pPr>
      <w:numPr>
        <w:numId w:val="8"/>
      </w:numPr>
    </w:pPr>
  </w:style>
  <w:style w:type="paragraph" w:customStyle="1" w:styleId="Intro">
    <w:name w:val="Intro"/>
    <w:uiPriority w:val="7"/>
    <w:qFormat/>
    <w:rsid w:val="006B76E3"/>
    <w:pPr>
      <w:spacing w:after="120" w:line="340" w:lineRule="atLeast"/>
    </w:pPr>
    <w:rPr>
      <w:rFonts w:ascii="Plus Jakarta Sans SemiBold" w:hAnsi="Plus Jakarta Sans SemiBold"/>
      <w:b/>
      <w:color w:val="000000" w:themeColor="text1"/>
      <w:sz w:val="22"/>
    </w:rPr>
  </w:style>
  <w:style w:type="paragraph" w:customStyle="1" w:styleId="Kop1ZN">
    <w:name w:val="Kop 1 ZN"/>
    <w:next w:val="Standaard"/>
    <w:uiPriority w:val="9"/>
    <w:qFormat/>
    <w:rsid w:val="006C4FFC"/>
    <w:pPr>
      <w:spacing w:after="240" w:line="440" w:lineRule="atLeast"/>
    </w:pPr>
    <w:rPr>
      <w:rFonts w:ascii="Plus Jakarta Sans ExtraBold" w:hAnsi="Plus Jakarta Sans ExtraBold"/>
      <w:b/>
      <w:color w:val="009B6D" w:themeColor="accent1"/>
      <w:sz w:val="40"/>
    </w:rPr>
  </w:style>
  <w:style w:type="numbering" w:customStyle="1" w:styleId="Huidigelijst9">
    <w:name w:val="Huidige lijst9"/>
    <w:uiPriority w:val="99"/>
    <w:rsid w:val="0090422C"/>
    <w:pPr>
      <w:numPr>
        <w:numId w:val="9"/>
      </w:numPr>
    </w:pPr>
  </w:style>
  <w:style w:type="numbering" w:customStyle="1" w:styleId="Huidigelijst10">
    <w:name w:val="Huidige lijst10"/>
    <w:uiPriority w:val="99"/>
    <w:rsid w:val="0090422C"/>
    <w:pPr>
      <w:numPr>
        <w:numId w:val="10"/>
      </w:numPr>
    </w:pPr>
  </w:style>
  <w:style w:type="numbering" w:customStyle="1" w:styleId="Huidigelijst11">
    <w:name w:val="Huidige lijst11"/>
    <w:uiPriority w:val="99"/>
    <w:rsid w:val="0090422C"/>
    <w:pPr>
      <w:numPr>
        <w:numId w:val="11"/>
      </w:numPr>
    </w:pPr>
  </w:style>
  <w:style w:type="character" w:styleId="Tekstvantijdelijkeaanduiding">
    <w:name w:val="Placeholder Text"/>
    <w:basedOn w:val="Standaardalinea-lettertype"/>
    <w:uiPriority w:val="99"/>
    <w:semiHidden/>
    <w:rsid w:val="000E086D"/>
    <w:rPr>
      <w:color w:val="808080"/>
    </w:rPr>
  </w:style>
  <w:style w:type="numbering" w:customStyle="1" w:styleId="Huidigelijst12">
    <w:name w:val="Huidige lijst12"/>
    <w:uiPriority w:val="99"/>
    <w:rsid w:val="00AE6591"/>
    <w:pPr>
      <w:numPr>
        <w:numId w:val="13"/>
      </w:numPr>
    </w:pPr>
  </w:style>
  <w:style w:type="numbering" w:customStyle="1" w:styleId="Huidigelijst13">
    <w:name w:val="Huidige lijst13"/>
    <w:uiPriority w:val="99"/>
    <w:rsid w:val="00AE6591"/>
    <w:pPr>
      <w:numPr>
        <w:numId w:val="14"/>
      </w:numPr>
    </w:pPr>
  </w:style>
  <w:style w:type="paragraph" w:customStyle="1" w:styleId="Tabeltekst">
    <w:name w:val="Tabeltekst"/>
    <w:uiPriority w:val="5"/>
    <w:rsid w:val="00C37E19"/>
    <w:pPr>
      <w:spacing w:line="280" w:lineRule="exact"/>
    </w:pPr>
  </w:style>
  <w:style w:type="character" w:styleId="Hyperlink">
    <w:name w:val="Hyperlink"/>
    <w:basedOn w:val="Standaardalinea-lettertype"/>
    <w:uiPriority w:val="99"/>
    <w:unhideWhenUsed/>
    <w:rsid w:val="00957133"/>
    <w:rPr>
      <w:color w:val="000000" w:themeColor="hyperlink"/>
      <w:u w:val="single"/>
    </w:rPr>
  </w:style>
  <w:style w:type="paragraph" w:styleId="Inhopg1">
    <w:name w:val="toc 1"/>
    <w:next w:val="Standaard"/>
    <w:uiPriority w:val="39"/>
    <w:unhideWhenUsed/>
    <w:rsid w:val="00D70552"/>
    <w:pPr>
      <w:tabs>
        <w:tab w:val="left" w:pos="540"/>
        <w:tab w:val="left" w:pos="567"/>
        <w:tab w:val="right" w:pos="9072"/>
        <w:tab w:val="right" w:leader="dot" w:pos="9628"/>
      </w:tabs>
      <w:spacing w:before="400" w:after="80" w:line="440" w:lineRule="atLeast"/>
      <w:ind w:left="567" w:hanging="567"/>
    </w:pPr>
    <w:rPr>
      <w:rFonts w:ascii="Plus Jakarta Sans ExtraBold" w:hAnsi="Plus Jakarta Sans ExtraBold" w:cstheme="minorHAnsi"/>
      <w:b/>
      <w:bCs/>
      <w:iCs/>
      <w:color w:val="009B6D" w:themeColor="accent1"/>
      <w:sz w:val="40"/>
      <w:szCs w:val="24"/>
    </w:rPr>
  </w:style>
  <w:style w:type="paragraph" w:styleId="Inhopg2">
    <w:name w:val="toc 2"/>
    <w:next w:val="Standaard"/>
    <w:uiPriority w:val="39"/>
    <w:unhideWhenUsed/>
    <w:rsid w:val="00CE25BB"/>
    <w:pPr>
      <w:tabs>
        <w:tab w:val="left" w:pos="567"/>
        <w:tab w:val="right" w:pos="9072"/>
      </w:tabs>
    </w:pPr>
    <w:rPr>
      <w:rFonts w:cstheme="minorHAnsi"/>
      <w:bCs/>
      <w:szCs w:val="22"/>
    </w:rPr>
  </w:style>
  <w:style w:type="paragraph" w:customStyle="1" w:styleId="Succespunt">
    <w:name w:val="Succespunt"/>
    <w:uiPriority w:val="8"/>
    <w:rsid w:val="005F16FB"/>
    <w:pPr>
      <w:numPr>
        <w:numId w:val="15"/>
      </w:numPr>
      <w:spacing w:line="320" w:lineRule="exact"/>
      <w:ind w:left="357" w:hanging="357"/>
    </w:pPr>
    <w:rPr>
      <w:rFonts w:ascii="Plus Jakarta Sans Medium" w:hAnsi="Plus Jakarta Sans Medium"/>
      <w:b/>
    </w:rPr>
  </w:style>
  <w:style w:type="paragraph" w:customStyle="1" w:styleId="Leerpunt">
    <w:name w:val="Leerpunt"/>
    <w:uiPriority w:val="8"/>
    <w:rsid w:val="007445AF"/>
    <w:pPr>
      <w:numPr>
        <w:numId w:val="16"/>
      </w:numPr>
    </w:pPr>
    <w:rPr>
      <w:rFonts w:ascii="Plus Jakarta Sans Medium" w:hAnsi="Plus Jakarta Sans Medium"/>
      <w:b/>
    </w:rPr>
  </w:style>
  <w:style w:type="table" w:styleId="Rastertabel1licht">
    <w:name w:val="Grid Table 1 Light"/>
    <w:basedOn w:val="Standaardtabel"/>
    <w:uiPriority w:val="46"/>
    <w:rsid w:val="000E235C"/>
    <w:pPr>
      <w:spacing w:line="240" w:lineRule="auto"/>
    </w:pPr>
    <w:rPr>
      <w:rFonts w:asciiTheme="minorHAnsi" w:hAnsiTheme="minorHAnsi"/>
      <w:sz w:val="22"/>
      <w:szCs w:val="22"/>
    </w:r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paragraph" w:customStyle="1" w:styleId="Opsomming1">
    <w:name w:val="Opsomming 1"/>
    <w:basedOn w:val="Standaard"/>
    <w:uiPriority w:val="2"/>
    <w:qFormat/>
    <w:rsid w:val="00A67E7A"/>
    <w:pPr>
      <w:numPr>
        <w:numId w:val="18"/>
      </w:numPr>
    </w:pPr>
  </w:style>
  <w:style w:type="paragraph" w:customStyle="1" w:styleId="Opsomming2">
    <w:name w:val="Opsomming 2"/>
    <w:uiPriority w:val="2"/>
    <w:qFormat/>
    <w:rsid w:val="00A67E7A"/>
    <w:pPr>
      <w:numPr>
        <w:numId w:val="17"/>
      </w:numPr>
    </w:pPr>
  </w:style>
  <w:style w:type="paragraph" w:customStyle="1" w:styleId="Tabeltekstvet">
    <w:name w:val="Tabeltekst vet"/>
    <w:basedOn w:val="Tabeltekst"/>
    <w:next w:val="Tabeltekst"/>
    <w:uiPriority w:val="5"/>
    <w:rsid w:val="00A5021A"/>
    <w:rPr>
      <w:b/>
    </w:rPr>
  </w:style>
  <w:style w:type="paragraph" w:customStyle="1" w:styleId="Tabeltekstcursief">
    <w:name w:val="Tabeltekst cursief"/>
    <w:basedOn w:val="Tabeltekst"/>
    <w:next w:val="Tabeltekst"/>
    <w:uiPriority w:val="5"/>
    <w:rsid w:val="003B50F3"/>
    <w:rPr>
      <w:i/>
    </w:rPr>
  </w:style>
  <w:style w:type="paragraph" w:styleId="Lijstalinea">
    <w:name w:val="List Paragraph"/>
    <w:basedOn w:val="Standaard"/>
    <w:uiPriority w:val="34"/>
    <w:semiHidden/>
    <w:rsid w:val="008B178B"/>
    <w:pPr>
      <w:tabs>
        <w:tab w:val="left" w:pos="284"/>
      </w:tabs>
      <w:ind w:left="284" w:hanging="284"/>
      <w:contextualSpacing/>
    </w:pPr>
    <w:rPr>
      <w:rFonts w:cs="Times New Roman (Hoofdtekst CS)"/>
      <w:color w:val="000000" w:themeColor="text1"/>
    </w:rPr>
  </w:style>
  <w:style w:type="paragraph" w:styleId="Kopvaninhoudsopgave">
    <w:name w:val="TOC Heading"/>
    <w:basedOn w:val="Kop1"/>
    <w:next w:val="Standaard"/>
    <w:uiPriority w:val="39"/>
    <w:unhideWhenUsed/>
    <w:rsid w:val="00CE6AF6"/>
    <w:pPr>
      <w:numPr>
        <w:numId w:val="0"/>
      </w:numPr>
      <w:spacing w:before="480" w:after="0" w:line="276" w:lineRule="auto"/>
      <w:outlineLvl w:val="9"/>
    </w:pPr>
    <w:rPr>
      <w:rFonts w:asciiTheme="majorHAnsi" w:hAnsiTheme="majorHAnsi"/>
      <w:bCs/>
      <w:color w:val="007451" w:themeColor="accent1" w:themeShade="BF"/>
      <w:sz w:val="28"/>
      <w:szCs w:val="28"/>
      <w:lang w:eastAsia="nl-NL"/>
    </w:rPr>
  </w:style>
  <w:style w:type="paragraph" w:styleId="Inhopg3">
    <w:name w:val="toc 3"/>
    <w:basedOn w:val="Standaard"/>
    <w:next w:val="Standaard"/>
    <w:uiPriority w:val="39"/>
    <w:unhideWhenUsed/>
    <w:rsid w:val="00CE25BB"/>
    <w:pPr>
      <w:tabs>
        <w:tab w:val="left" w:pos="1134"/>
        <w:tab w:val="right" w:pos="9072"/>
      </w:tabs>
      <w:ind w:left="567"/>
    </w:pPr>
    <w:rPr>
      <w:rFonts w:cstheme="minorHAnsi"/>
      <w:color w:val="000000" w:themeColor="text1"/>
      <w:szCs w:val="20"/>
    </w:rPr>
  </w:style>
  <w:style w:type="paragraph" w:styleId="Inhopg4">
    <w:name w:val="toc 4"/>
    <w:basedOn w:val="Standaard"/>
    <w:next w:val="Standaard"/>
    <w:autoRedefine/>
    <w:uiPriority w:val="39"/>
    <w:semiHidden/>
    <w:rsid w:val="00CE6AF6"/>
    <w:pPr>
      <w:ind w:left="540"/>
    </w:pPr>
    <w:rPr>
      <w:rFonts w:asciiTheme="minorHAnsi" w:hAnsiTheme="minorHAnsi" w:cstheme="minorHAnsi"/>
      <w:sz w:val="20"/>
      <w:szCs w:val="20"/>
    </w:rPr>
  </w:style>
  <w:style w:type="paragraph" w:styleId="Inhopg5">
    <w:name w:val="toc 5"/>
    <w:basedOn w:val="Standaard"/>
    <w:next w:val="Standaard"/>
    <w:autoRedefine/>
    <w:uiPriority w:val="39"/>
    <w:semiHidden/>
    <w:rsid w:val="00CE6AF6"/>
    <w:pPr>
      <w:ind w:left="720"/>
    </w:pPr>
    <w:rPr>
      <w:rFonts w:asciiTheme="minorHAnsi" w:hAnsiTheme="minorHAnsi" w:cstheme="minorHAnsi"/>
      <w:sz w:val="20"/>
      <w:szCs w:val="20"/>
    </w:rPr>
  </w:style>
  <w:style w:type="paragraph" w:styleId="Inhopg6">
    <w:name w:val="toc 6"/>
    <w:basedOn w:val="Standaard"/>
    <w:next w:val="Standaard"/>
    <w:autoRedefine/>
    <w:uiPriority w:val="39"/>
    <w:semiHidden/>
    <w:rsid w:val="00CE6AF6"/>
    <w:pPr>
      <w:ind w:left="900"/>
    </w:pPr>
    <w:rPr>
      <w:rFonts w:asciiTheme="minorHAnsi" w:hAnsiTheme="minorHAnsi" w:cstheme="minorHAnsi"/>
      <w:sz w:val="20"/>
      <w:szCs w:val="20"/>
    </w:rPr>
  </w:style>
  <w:style w:type="paragraph" w:styleId="Inhopg7">
    <w:name w:val="toc 7"/>
    <w:basedOn w:val="Standaard"/>
    <w:next w:val="Standaard"/>
    <w:autoRedefine/>
    <w:uiPriority w:val="39"/>
    <w:semiHidden/>
    <w:rsid w:val="00CE6AF6"/>
    <w:pPr>
      <w:ind w:left="1080"/>
    </w:pPr>
    <w:rPr>
      <w:rFonts w:asciiTheme="minorHAnsi" w:hAnsiTheme="minorHAnsi" w:cstheme="minorHAnsi"/>
      <w:sz w:val="20"/>
      <w:szCs w:val="20"/>
    </w:rPr>
  </w:style>
  <w:style w:type="paragraph" w:styleId="Inhopg8">
    <w:name w:val="toc 8"/>
    <w:basedOn w:val="Standaard"/>
    <w:next w:val="Standaard"/>
    <w:autoRedefine/>
    <w:uiPriority w:val="39"/>
    <w:semiHidden/>
    <w:rsid w:val="00CE6AF6"/>
    <w:pPr>
      <w:ind w:left="1260"/>
    </w:pPr>
    <w:rPr>
      <w:rFonts w:asciiTheme="minorHAnsi" w:hAnsiTheme="minorHAnsi" w:cstheme="minorHAnsi"/>
      <w:sz w:val="20"/>
      <w:szCs w:val="20"/>
    </w:rPr>
  </w:style>
  <w:style w:type="paragraph" w:styleId="Inhopg9">
    <w:name w:val="toc 9"/>
    <w:basedOn w:val="Standaard"/>
    <w:next w:val="Standaard"/>
    <w:autoRedefine/>
    <w:uiPriority w:val="39"/>
    <w:semiHidden/>
    <w:rsid w:val="00CE6AF6"/>
    <w:pPr>
      <w:ind w:left="1440"/>
    </w:pPr>
    <w:rPr>
      <w:rFonts w:asciiTheme="minorHAnsi" w:hAnsiTheme="minorHAnsi" w:cstheme="minorHAnsi"/>
      <w:sz w:val="20"/>
      <w:szCs w:val="20"/>
    </w:rPr>
  </w:style>
  <w:style w:type="paragraph" w:customStyle="1" w:styleId="Tabelnr">
    <w:name w:val="Tabel nr"/>
    <w:uiPriority w:val="5"/>
    <w:rsid w:val="00AC1643"/>
    <w:pPr>
      <w:spacing w:line="280" w:lineRule="exact"/>
    </w:pPr>
  </w:style>
  <w:style w:type="paragraph" w:customStyle="1" w:styleId="Tabeltekst811">
    <w:name w:val="Tabeltekst 8/11"/>
    <w:uiPriority w:val="5"/>
    <w:rsid w:val="00A638EB"/>
    <w:pPr>
      <w:spacing w:line="200" w:lineRule="exact"/>
    </w:pPr>
    <w:rPr>
      <w:sz w:val="14"/>
    </w:rPr>
  </w:style>
  <w:style w:type="paragraph" w:customStyle="1" w:styleId="halvewitregel">
    <w:name w:val="halve witregel"/>
    <w:next w:val="Standaard"/>
    <w:uiPriority w:val="1"/>
    <w:rsid w:val="00DA73AA"/>
    <w:pPr>
      <w:spacing w:line="140" w:lineRule="exact"/>
    </w:pPr>
    <w:rPr>
      <w:sz w:val="12"/>
    </w:rPr>
  </w:style>
  <w:style w:type="paragraph" w:customStyle="1" w:styleId="Tussenkop">
    <w:name w:val="Tussenkop"/>
    <w:uiPriority w:val="3"/>
    <w:qFormat/>
    <w:rsid w:val="00FC304F"/>
    <w:pPr>
      <w:spacing w:line="300" w:lineRule="atLeast"/>
    </w:pPr>
    <w:rPr>
      <w:rFonts w:cs="Times New Roman (Hoofdtekst CS)"/>
      <w:b/>
      <w:color w:val="000000" w:themeColor="text1"/>
      <w:sz w:val="20"/>
    </w:rPr>
  </w:style>
  <w:style w:type="paragraph" w:customStyle="1" w:styleId="Cursief">
    <w:name w:val="Cursief"/>
    <w:uiPriority w:val="1"/>
    <w:qFormat/>
    <w:rsid w:val="00ED04F1"/>
    <w:rPr>
      <w:i/>
    </w:rPr>
  </w:style>
  <w:style w:type="numbering" w:customStyle="1" w:styleId="Huidigelijst14">
    <w:name w:val="Huidige lijst14"/>
    <w:uiPriority w:val="99"/>
    <w:rsid w:val="004861FF"/>
    <w:pPr>
      <w:numPr>
        <w:numId w:val="21"/>
      </w:numPr>
    </w:pPr>
  </w:style>
  <w:style w:type="numbering" w:customStyle="1" w:styleId="Huidigelijst15">
    <w:name w:val="Huidige lijst15"/>
    <w:uiPriority w:val="99"/>
    <w:rsid w:val="004861FF"/>
    <w:pPr>
      <w:numPr>
        <w:numId w:val="22"/>
      </w:numPr>
    </w:pPr>
  </w:style>
  <w:style w:type="paragraph" w:customStyle="1" w:styleId="Opsomming3">
    <w:name w:val="Opsomming 3"/>
    <w:uiPriority w:val="2"/>
    <w:qFormat/>
    <w:rsid w:val="00D77E6D"/>
    <w:pPr>
      <w:numPr>
        <w:numId w:val="23"/>
      </w:numPr>
    </w:pPr>
    <w:rPr>
      <w:rFonts w:cs="Times New Roman (Hoofdtekst CS)"/>
      <w:color w:val="000000" w:themeColor="text1"/>
    </w:rPr>
  </w:style>
  <w:style w:type="character" w:styleId="Onopgelostemelding">
    <w:name w:val="Unresolved Mention"/>
    <w:basedOn w:val="Standaardalinea-lettertype"/>
    <w:uiPriority w:val="99"/>
    <w:semiHidden/>
    <w:unhideWhenUsed/>
    <w:rsid w:val="00C46348"/>
    <w:rPr>
      <w:color w:val="605E5C"/>
      <w:shd w:val="clear" w:color="auto" w:fill="E1DFDD"/>
    </w:rPr>
  </w:style>
  <w:style w:type="paragraph" w:customStyle="1" w:styleId="Opsomming4">
    <w:name w:val="Opsomming 4"/>
    <w:uiPriority w:val="2"/>
    <w:qFormat/>
    <w:rsid w:val="001C1109"/>
    <w:pPr>
      <w:numPr>
        <w:numId w:val="34"/>
      </w:numPr>
    </w:pPr>
    <w:rPr>
      <w:b/>
    </w:rPr>
  </w:style>
  <w:style w:type="paragraph" w:customStyle="1" w:styleId="Inspringen8mm">
    <w:name w:val="Inspringen 8mm"/>
    <w:basedOn w:val="Standaard"/>
    <w:uiPriority w:val="1"/>
    <w:qFormat/>
    <w:rsid w:val="005061CA"/>
    <w:pPr>
      <w:ind w:left="454"/>
    </w:pPr>
  </w:style>
  <w:style w:type="character" w:styleId="Verwijzingopmerking">
    <w:name w:val="annotation reference"/>
    <w:basedOn w:val="Standaardalinea-lettertype"/>
    <w:uiPriority w:val="99"/>
    <w:semiHidden/>
    <w:unhideWhenUsed/>
    <w:rsid w:val="000240A1"/>
    <w:rPr>
      <w:sz w:val="16"/>
      <w:szCs w:val="16"/>
    </w:rPr>
  </w:style>
  <w:style w:type="paragraph" w:styleId="Tekstopmerking">
    <w:name w:val="annotation text"/>
    <w:basedOn w:val="Standaard"/>
    <w:link w:val="TekstopmerkingChar"/>
    <w:uiPriority w:val="99"/>
    <w:unhideWhenUsed/>
    <w:rsid w:val="000240A1"/>
    <w:pPr>
      <w:spacing w:line="240" w:lineRule="auto"/>
    </w:pPr>
    <w:rPr>
      <w:sz w:val="20"/>
      <w:szCs w:val="20"/>
    </w:rPr>
  </w:style>
  <w:style w:type="character" w:customStyle="1" w:styleId="TekstopmerkingChar">
    <w:name w:val="Tekst opmerking Char"/>
    <w:basedOn w:val="Standaardalinea-lettertype"/>
    <w:link w:val="Tekstopmerking"/>
    <w:uiPriority w:val="99"/>
    <w:rsid w:val="000240A1"/>
    <w:rPr>
      <w:sz w:val="20"/>
      <w:szCs w:val="20"/>
    </w:rPr>
  </w:style>
  <w:style w:type="paragraph" w:styleId="Onderwerpvanopmerking">
    <w:name w:val="annotation subject"/>
    <w:basedOn w:val="Tekstopmerking"/>
    <w:next w:val="Tekstopmerking"/>
    <w:link w:val="OnderwerpvanopmerkingChar"/>
    <w:uiPriority w:val="99"/>
    <w:semiHidden/>
    <w:unhideWhenUsed/>
    <w:rsid w:val="000240A1"/>
    <w:rPr>
      <w:b/>
      <w:bCs/>
    </w:rPr>
  </w:style>
  <w:style w:type="character" w:customStyle="1" w:styleId="OnderwerpvanopmerkingChar">
    <w:name w:val="Onderwerp van opmerking Char"/>
    <w:basedOn w:val="TekstopmerkingChar"/>
    <w:link w:val="Onderwerpvanopmerking"/>
    <w:uiPriority w:val="99"/>
    <w:semiHidden/>
    <w:rsid w:val="000240A1"/>
    <w:rPr>
      <w:b/>
      <w:bCs/>
      <w:sz w:val="20"/>
      <w:szCs w:val="20"/>
    </w:rPr>
  </w:style>
  <w:style w:type="paragraph" w:customStyle="1" w:styleId="Nummering">
    <w:name w:val="Nummering"/>
    <w:uiPriority w:val="2"/>
    <w:qFormat/>
    <w:rsid w:val="00D93053"/>
    <w:pPr>
      <w:numPr>
        <w:numId w:val="19"/>
      </w:numPr>
    </w:pPr>
  </w:style>
  <w:style w:type="paragraph" w:customStyle="1" w:styleId="TabeltekstVraag">
    <w:name w:val="Tabeltekst Vraag"/>
    <w:qFormat/>
    <w:rsid w:val="00614259"/>
    <w:pPr>
      <w:numPr>
        <w:numId w:val="36"/>
      </w:numPr>
      <w:spacing w:line="280" w:lineRule="exact"/>
    </w:pPr>
    <w:rPr>
      <w: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tyles" Target="styles.xml"/><Relationship Id="rId13" Type="http://schemas.openxmlformats.org/officeDocument/2006/relationships/image" Target="media/image1.jpeg"/><Relationship Id="rId18" Type="http://schemas.openxmlformats.org/officeDocument/2006/relationships/glossaryDocument" Target="glossary/document.xml"/><Relationship Id="rId3" Type="http://schemas.openxmlformats.org/officeDocument/2006/relationships/customXml" Target="../customXml/item3.xml"/><Relationship Id="rId7" Type="http://schemas.openxmlformats.org/officeDocument/2006/relationships/numbering" Target="numbering.xml"/><Relationship Id="rId12" Type="http://schemas.openxmlformats.org/officeDocument/2006/relationships/endnotes" Target="endnotes.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footnotes" Target="footnotes.xml"/><Relationship Id="rId5" Type="http://schemas.openxmlformats.org/officeDocument/2006/relationships/customXml" Target="../customXml/item5.xml"/><Relationship Id="rId15" Type="http://schemas.openxmlformats.org/officeDocument/2006/relationships/footer" Target="footer1.xml"/><Relationship Id="rId10" Type="http://schemas.openxmlformats.org/officeDocument/2006/relationships/webSettings" Target="webSetting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header" Target="header1.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s>
</file>

<file path=word/_rels/header1.xml.rels><?xml version="1.0" encoding="UTF-8" standalone="yes"?>
<Relationships xmlns="http://schemas.openxmlformats.org/package/2006/relationships"><Relationship Id="rId2" Type="http://schemas.openxmlformats.org/officeDocument/2006/relationships/image" Target="media/image3.svg"/><Relationship Id="rId1" Type="http://schemas.openxmlformats.org/officeDocument/2006/relationships/image" Target="media/image2.png"/></Relationships>
</file>

<file path=word/_rels/header2.xml.rels><?xml version="1.0" encoding="UTF-8" standalone="yes"?>
<Relationships xmlns="http://schemas.openxmlformats.org/package/2006/relationships"><Relationship Id="rId2" Type="http://schemas.openxmlformats.org/officeDocument/2006/relationships/image" Target="media/image3.svg"/><Relationship Id="rId1" Type="http://schemas.openxmlformats.org/officeDocument/2006/relationships/image" Target="media/image2.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JuliaKorte\Downloads\Marktconsultatie%20Persoonlijkheidsprofielen.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9F5AEB3618B4476D97B17A03464CE628"/>
        <w:category>
          <w:name w:val="Algemeen"/>
          <w:gallery w:val="placeholder"/>
        </w:category>
        <w:types>
          <w:type w:val="bbPlcHdr"/>
        </w:types>
        <w:behaviors>
          <w:behavior w:val="content"/>
        </w:behaviors>
        <w:guid w:val="{DCA2997C-5030-4C7B-97C3-F36624468912}"/>
      </w:docPartPr>
      <w:docPartBody>
        <w:p w:rsidR="00384298" w:rsidRDefault="00384298">
          <w:pPr>
            <w:pStyle w:val="9F5AEB3618B4476D97B17A03464CE628"/>
          </w:pPr>
          <w:r w:rsidRPr="00006C96">
            <w:rPr>
              <w:rStyle w:val="Tekstvantijdelijkeaanduiding"/>
              <w:highlight w:val="yellow"/>
            </w:rPr>
            <w:t xml:space="preserve">Kies </w:t>
          </w:r>
          <w:r>
            <w:rPr>
              <w:rStyle w:val="Tekstvantijdelijkeaanduiding"/>
              <w:highlight w:val="yellow"/>
            </w:rPr>
            <w:t>levering of d</w:t>
          </w:r>
          <w:r w:rsidRPr="00006C96">
            <w:rPr>
              <w:rStyle w:val="Tekstvantijdelijkeaanduiding"/>
              <w:highlight w:val="yellow"/>
            </w:rPr>
            <w:t>i</w:t>
          </w:r>
          <w:r>
            <w:rPr>
              <w:rStyle w:val="Tekstvantijdelijkeaanduiding"/>
              <w:highlight w:val="yellow"/>
            </w:rPr>
            <w:t>e</w:t>
          </w:r>
          <w:r w:rsidRPr="00006C96">
            <w:rPr>
              <w:rStyle w:val="Tekstvantijdelijkeaanduiding"/>
              <w:highlight w:val="yellow"/>
            </w:rPr>
            <w:t>n</w:t>
          </w:r>
          <w:r>
            <w:rPr>
              <w:rStyle w:val="Tekstvantijdelijkeaanduiding"/>
              <w:highlight w:val="yellow"/>
            </w:rPr>
            <w:t>st</w:t>
          </w:r>
        </w:p>
      </w:docPartBody>
    </w:docPart>
    <w:docPart>
      <w:docPartPr>
        <w:name w:val="7954C73BBC434BCDBF10305A7A40250B"/>
        <w:category>
          <w:name w:val="Algemeen"/>
          <w:gallery w:val="placeholder"/>
        </w:category>
        <w:types>
          <w:type w:val="bbPlcHdr"/>
        </w:types>
        <w:behaviors>
          <w:behavior w:val="content"/>
        </w:behaviors>
        <w:guid w:val="{D6B386C7-ECDB-44E4-A6D1-C67CC97012D7}"/>
      </w:docPartPr>
      <w:docPartBody>
        <w:p w:rsidR="00384298" w:rsidRDefault="00384298">
          <w:pPr>
            <w:pStyle w:val="7954C73BBC434BCDBF10305A7A40250B"/>
          </w:pPr>
          <w:r w:rsidRPr="004A3261">
            <w:rPr>
              <w:rStyle w:val="Tekstvantijdelijkeaanduiding"/>
              <w:highlight w:val="yellow"/>
            </w:rPr>
            <w:t>Onderwerp</w:t>
          </w:r>
        </w:p>
      </w:docPartBody>
    </w:docPart>
    <w:docPart>
      <w:docPartPr>
        <w:name w:val="3408A1E624C84F00A48D53071D3AEF0E"/>
        <w:category>
          <w:name w:val="Algemeen"/>
          <w:gallery w:val="placeholder"/>
        </w:category>
        <w:types>
          <w:type w:val="bbPlcHdr"/>
        </w:types>
        <w:behaviors>
          <w:behavior w:val="content"/>
        </w:behaviors>
        <w:guid w:val="{2DB5FE7B-04D7-4FC3-A596-8D125CE93CCF}"/>
      </w:docPartPr>
      <w:docPartBody>
        <w:p w:rsidR="00384298" w:rsidRDefault="00384298">
          <w:pPr>
            <w:pStyle w:val="3408A1E624C84F00A48D53071D3AEF0E"/>
          </w:pPr>
          <w:r w:rsidRPr="00006C96">
            <w:rPr>
              <w:rStyle w:val="Tekstvantijdelijkeaanduiding"/>
              <w:highlight w:val="yellow"/>
            </w:rPr>
            <w:t>Kies</w:t>
          </w:r>
        </w:p>
      </w:docPartBody>
    </w:docPart>
    <w:docPart>
      <w:docPartPr>
        <w:name w:val="B40A539D122647F685F45D75731F6EC8"/>
        <w:category>
          <w:name w:val="Algemeen"/>
          <w:gallery w:val="placeholder"/>
        </w:category>
        <w:types>
          <w:type w:val="bbPlcHdr"/>
        </w:types>
        <w:behaviors>
          <w:behavior w:val="content"/>
        </w:behaviors>
        <w:guid w:val="{58C78A91-0D00-4B8B-AA3E-7EC7408F5AA8}"/>
      </w:docPartPr>
      <w:docPartBody>
        <w:p w:rsidR="00384298" w:rsidRDefault="00384298">
          <w:pPr>
            <w:pStyle w:val="B40A539D122647F685F45D75731F6EC8"/>
          </w:pPr>
          <w:r w:rsidRPr="004A3261">
            <w:rPr>
              <w:rStyle w:val="Tekstvantijdelijkeaanduiding"/>
              <w:highlight w:val="yellow"/>
            </w:rPr>
            <w:t>Onderwerp</w:t>
          </w:r>
        </w:p>
      </w:docPartBody>
    </w:docPart>
    <w:docPart>
      <w:docPartPr>
        <w:name w:val="18778A936D704BEBA6886FB1AAADAACA"/>
        <w:category>
          <w:name w:val="Algemeen"/>
          <w:gallery w:val="placeholder"/>
        </w:category>
        <w:types>
          <w:type w:val="bbPlcHdr"/>
        </w:types>
        <w:behaviors>
          <w:behavior w:val="content"/>
        </w:behaviors>
        <w:guid w:val="{EF0B2DC3-A940-4C60-990C-564FD89EFAED}"/>
      </w:docPartPr>
      <w:docPartBody>
        <w:p w:rsidR="00384298" w:rsidRDefault="00384298">
          <w:pPr>
            <w:pStyle w:val="18778A936D704BEBA6886FB1AAADAACA"/>
          </w:pPr>
          <w:r w:rsidRPr="00006C96">
            <w:rPr>
              <w:rStyle w:val="Tekstvantijdelijkeaanduiding"/>
              <w:highlight w:val="yellow"/>
            </w:rPr>
            <w:t>Kies dienstverlening of levering</w:t>
          </w:r>
        </w:p>
      </w:docPartBody>
    </w:docPart>
    <w:docPart>
      <w:docPartPr>
        <w:name w:val="EB18B0C4E58B4DE880A5B2C4BB80469C"/>
        <w:category>
          <w:name w:val="Algemeen"/>
          <w:gallery w:val="placeholder"/>
        </w:category>
        <w:types>
          <w:type w:val="bbPlcHdr"/>
        </w:types>
        <w:behaviors>
          <w:behavior w:val="content"/>
        </w:behaviors>
        <w:guid w:val="{27C7BBBF-D869-4490-8E70-8245E3D06C58}"/>
      </w:docPartPr>
      <w:docPartBody>
        <w:p w:rsidR="00384298" w:rsidRDefault="00384298">
          <w:pPr>
            <w:pStyle w:val="EB18B0C4E58B4DE880A5B2C4BB80469C"/>
          </w:pPr>
          <w:r w:rsidRPr="004A3261">
            <w:rPr>
              <w:rStyle w:val="Tekstvantijdelijkeaanduiding"/>
              <w:highlight w:val="yellow"/>
            </w:rPr>
            <w:t>Onderwerp</w:t>
          </w:r>
        </w:p>
      </w:docPartBody>
    </w:docPart>
    <w:docPart>
      <w:docPartPr>
        <w:name w:val="38C2DFA323D04398A3E49CE939EF9652"/>
        <w:category>
          <w:name w:val="Algemeen"/>
          <w:gallery w:val="placeholder"/>
        </w:category>
        <w:types>
          <w:type w:val="bbPlcHdr"/>
        </w:types>
        <w:behaviors>
          <w:behavior w:val="content"/>
        </w:behaviors>
        <w:guid w:val="{292C8A27-F720-408F-8578-612C0E3B7858}"/>
      </w:docPartPr>
      <w:docPartBody>
        <w:p w:rsidR="00384298" w:rsidRDefault="00384298">
          <w:pPr>
            <w:pStyle w:val="38C2DFA323D04398A3E49CE939EF9652"/>
          </w:pPr>
          <w:r w:rsidRPr="00006C96">
            <w:rPr>
              <w:rStyle w:val="Tekstvantijdelijkeaanduiding"/>
              <w:highlight w:val="yellow"/>
            </w:rPr>
            <w:t>Kies dienstverlening of levering</w:t>
          </w:r>
        </w:p>
      </w:docPartBody>
    </w:docPart>
    <w:docPart>
      <w:docPartPr>
        <w:name w:val="CC4B78682D0A49CE9CD61F70973FCA7E"/>
        <w:category>
          <w:name w:val="Algemeen"/>
          <w:gallery w:val="placeholder"/>
        </w:category>
        <w:types>
          <w:type w:val="bbPlcHdr"/>
        </w:types>
        <w:behaviors>
          <w:behavior w:val="content"/>
        </w:behaviors>
        <w:guid w:val="{8E3EBDF2-9D08-487D-8C2D-3A90866F4C9A}"/>
      </w:docPartPr>
      <w:docPartBody>
        <w:p w:rsidR="00384298" w:rsidRDefault="00384298">
          <w:pPr>
            <w:pStyle w:val="CC4B78682D0A49CE9CD61F70973FCA7E"/>
          </w:pPr>
          <w:r w:rsidRPr="004A3261">
            <w:rPr>
              <w:rStyle w:val="Tekstvantijdelijkeaanduiding"/>
              <w:highlight w:val="yellow"/>
            </w:rPr>
            <w:t>Onderwerp</w:t>
          </w:r>
        </w:p>
      </w:docPartBody>
    </w:docPart>
    <w:docPart>
      <w:docPartPr>
        <w:name w:val="306E54FFDA2C4BA5A5C1CFDDE5044D95"/>
        <w:category>
          <w:name w:val="Algemeen"/>
          <w:gallery w:val="placeholder"/>
        </w:category>
        <w:types>
          <w:type w:val="bbPlcHdr"/>
        </w:types>
        <w:behaviors>
          <w:behavior w:val="content"/>
        </w:behaviors>
        <w:guid w:val="{ACC61173-F346-4CA4-AD23-3B123668A5D9}"/>
      </w:docPartPr>
      <w:docPartBody>
        <w:p w:rsidR="00384298" w:rsidRDefault="00384298">
          <w:pPr>
            <w:pStyle w:val="306E54FFDA2C4BA5A5C1CFDDE5044D95"/>
          </w:pPr>
          <w:r w:rsidRPr="00006C96">
            <w:rPr>
              <w:rStyle w:val="Tekstvantijdelijkeaanduiding"/>
              <w:highlight w:val="yellow"/>
            </w:rPr>
            <w:t>Kies</w:t>
          </w:r>
        </w:p>
      </w:docPartBody>
    </w:docPart>
    <w:docPart>
      <w:docPartPr>
        <w:name w:val="F30E3864F3B24D739F7BD7DD20C40A34"/>
        <w:category>
          <w:name w:val="Algemeen"/>
          <w:gallery w:val="placeholder"/>
        </w:category>
        <w:types>
          <w:type w:val="bbPlcHdr"/>
        </w:types>
        <w:behaviors>
          <w:behavior w:val="content"/>
        </w:behaviors>
        <w:guid w:val="{ED9DBE8E-8AD2-4C76-8691-8B1FAACE936E}"/>
      </w:docPartPr>
      <w:docPartBody>
        <w:p w:rsidR="00384298" w:rsidRDefault="00384298">
          <w:pPr>
            <w:pStyle w:val="F30E3864F3B24D739F7BD7DD20C40A34"/>
          </w:pPr>
          <w:r w:rsidRPr="00006C96">
            <w:rPr>
              <w:rStyle w:val="Tekstvantijdelijkeaanduiding"/>
              <w:highlight w:val="yellow"/>
            </w:rPr>
            <w:t>Kies</w:t>
          </w:r>
        </w:p>
      </w:docPartBody>
    </w:docPart>
    <w:docPart>
      <w:docPartPr>
        <w:name w:val="97003F0760804439B24C0314033BB2E2"/>
        <w:category>
          <w:name w:val="Algemeen"/>
          <w:gallery w:val="placeholder"/>
        </w:category>
        <w:types>
          <w:type w:val="bbPlcHdr"/>
        </w:types>
        <w:behaviors>
          <w:behavior w:val="content"/>
        </w:behaviors>
        <w:guid w:val="{BB5C76AC-E8B2-4D31-8F58-A67F0C61C205}"/>
      </w:docPartPr>
      <w:docPartBody>
        <w:p w:rsidR="00384298" w:rsidRDefault="00384298">
          <w:pPr>
            <w:pStyle w:val="97003F0760804439B24C0314033BB2E2"/>
          </w:pPr>
          <w:r w:rsidRPr="00006C96">
            <w:rPr>
              <w:rStyle w:val="Tekstvantijdelijkeaanduiding"/>
              <w:highlight w:val="yellow"/>
            </w:rPr>
            <w:t>Kies</w:t>
          </w:r>
        </w:p>
      </w:docPartBody>
    </w:docPart>
    <w:docPart>
      <w:docPartPr>
        <w:name w:val="E9A4A31EE7B74213B7150C9E2BD97B18"/>
        <w:category>
          <w:name w:val="Algemeen"/>
          <w:gallery w:val="placeholder"/>
        </w:category>
        <w:types>
          <w:type w:val="bbPlcHdr"/>
        </w:types>
        <w:behaviors>
          <w:behavior w:val="content"/>
        </w:behaviors>
        <w:guid w:val="{1BA40340-2E92-4624-9FF9-C5BFC41DD76C}"/>
      </w:docPartPr>
      <w:docPartBody>
        <w:p w:rsidR="00384298" w:rsidRDefault="00384298">
          <w:pPr>
            <w:pStyle w:val="E9A4A31EE7B74213B7150C9E2BD97B18"/>
          </w:pPr>
          <w:r w:rsidRPr="007C5127">
            <w:rPr>
              <w:rStyle w:val="Tekstvantijdelijkeaanduiding"/>
              <w:highlight w:val="yellow"/>
            </w:rPr>
            <w:t>Naam</w:t>
          </w:r>
          <w:r>
            <w:rPr>
              <w:rStyle w:val="Tekstvantijdelijkeaanduiding"/>
              <w:highlight w:val="yellow"/>
            </w:rPr>
            <w:t xml:space="preserve"> </w:t>
          </w:r>
          <w:r w:rsidRPr="007C5127">
            <w:rPr>
              <w:rStyle w:val="Tekstvantijdelijkeaanduiding"/>
              <w:highlight w:val="yellow"/>
            </w:rPr>
            <w:t xml:space="preserve"> bedrijf</w:t>
          </w:r>
        </w:p>
      </w:docPartBody>
    </w:docPart>
    <w:docPart>
      <w:docPartPr>
        <w:name w:val="566112948A6349A98BB43608290BA1F6"/>
        <w:category>
          <w:name w:val="Algemeen"/>
          <w:gallery w:val="placeholder"/>
        </w:category>
        <w:types>
          <w:type w:val="bbPlcHdr"/>
        </w:types>
        <w:behaviors>
          <w:behavior w:val="content"/>
        </w:behaviors>
        <w:guid w:val="{5C770FA5-2BFD-48D7-A3BE-889E89927698}"/>
      </w:docPartPr>
      <w:docPartBody>
        <w:p w:rsidR="00384298" w:rsidRDefault="00384298">
          <w:pPr>
            <w:pStyle w:val="566112948A6349A98BB43608290BA1F6"/>
          </w:pPr>
          <w:r w:rsidRPr="007C5127">
            <w:rPr>
              <w:rStyle w:val="Tekstvantijdelijkeaanduiding"/>
              <w:highlight w:val="yellow"/>
            </w:rPr>
            <w:t>Adres</w:t>
          </w:r>
        </w:p>
      </w:docPartBody>
    </w:docPart>
    <w:docPart>
      <w:docPartPr>
        <w:name w:val="BF4968618C8041C8BC88481B854B79FB"/>
        <w:category>
          <w:name w:val="Algemeen"/>
          <w:gallery w:val="placeholder"/>
        </w:category>
        <w:types>
          <w:type w:val="bbPlcHdr"/>
        </w:types>
        <w:behaviors>
          <w:behavior w:val="content"/>
        </w:behaviors>
        <w:guid w:val="{905B6A84-6EA5-48EF-A2A4-DE0F7EEBD230}"/>
      </w:docPartPr>
      <w:docPartBody>
        <w:p w:rsidR="00384298" w:rsidRDefault="00384298">
          <w:pPr>
            <w:pStyle w:val="BF4968618C8041C8BC88481B854B79FB"/>
          </w:pPr>
          <w:r w:rsidRPr="007C5127">
            <w:rPr>
              <w:rStyle w:val="Tekstvantijdelijkeaanduiding"/>
              <w:highlight w:val="yellow"/>
            </w:rPr>
            <w:t>Postcode en plaats</w:t>
          </w:r>
        </w:p>
      </w:docPartBody>
    </w:docPart>
    <w:docPart>
      <w:docPartPr>
        <w:name w:val="108B4808D70B462A84A77E9F8E3C0105"/>
        <w:category>
          <w:name w:val="Algemeen"/>
          <w:gallery w:val="placeholder"/>
        </w:category>
        <w:types>
          <w:type w:val="bbPlcHdr"/>
        </w:types>
        <w:behaviors>
          <w:behavior w:val="content"/>
        </w:behaviors>
        <w:guid w:val="{1382483B-6CD1-4755-91E4-B3AA527CA66A}"/>
      </w:docPartPr>
      <w:docPartBody>
        <w:p w:rsidR="00384298" w:rsidRDefault="00384298">
          <w:pPr>
            <w:pStyle w:val="108B4808D70B462A84A77E9F8E3C0105"/>
          </w:pPr>
          <w:r w:rsidRPr="007C5127">
            <w:rPr>
              <w:rStyle w:val="Tekstvantijdelijkeaanduiding"/>
              <w:highlight w:val="yellow"/>
            </w:rPr>
            <w:t>Telefoonnummer</w:t>
          </w:r>
        </w:p>
      </w:docPartBody>
    </w:docPart>
    <w:docPart>
      <w:docPartPr>
        <w:name w:val="A421CE0C55AB4485B9D8926E90383CCF"/>
        <w:category>
          <w:name w:val="Algemeen"/>
          <w:gallery w:val="placeholder"/>
        </w:category>
        <w:types>
          <w:type w:val="bbPlcHdr"/>
        </w:types>
        <w:behaviors>
          <w:behavior w:val="content"/>
        </w:behaviors>
        <w:guid w:val="{37AA3605-62D2-4582-AA07-43F0BD430E36}"/>
      </w:docPartPr>
      <w:docPartBody>
        <w:p w:rsidR="00384298" w:rsidRDefault="00384298">
          <w:pPr>
            <w:pStyle w:val="A421CE0C55AB4485B9D8926E90383CCF"/>
          </w:pPr>
          <w:r w:rsidRPr="007C5127">
            <w:rPr>
              <w:rStyle w:val="Tekstvantijdelijkeaanduiding"/>
              <w:highlight w:val="yellow"/>
            </w:rPr>
            <w:t>Contactpersoon</w:t>
          </w:r>
        </w:p>
      </w:docPartBody>
    </w:docPart>
    <w:docPart>
      <w:docPartPr>
        <w:name w:val="C7C0AAF9AC004C808C566BBF5FF24A5A"/>
        <w:category>
          <w:name w:val="Algemeen"/>
          <w:gallery w:val="placeholder"/>
        </w:category>
        <w:types>
          <w:type w:val="bbPlcHdr"/>
        </w:types>
        <w:behaviors>
          <w:behavior w:val="content"/>
        </w:behaviors>
        <w:guid w:val="{E00A47D8-EB61-43E5-AB29-7574DADE2E6A}"/>
      </w:docPartPr>
      <w:docPartBody>
        <w:p w:rsidR="00384298" w:rsidRDefault="00384298">
          <w:pPr>
            <w:pStyle w:val="C7C0AAF9AC004C808C566BBF5FF24A5A"/>
          </w:pPr>
          <w:r w:rsidRPr="007C5127">
            <w:rPr>
              <w:rStyle w:val="Tekstvantijdelijkeaanduiding"/>
              <w:highlight w:val="yellow"/>
            </w:rPr>
            <w:t>E-mailadres</w:t>
          </w:r>
        </w:p>
      </w:docPartBody>
    </w:docPart>
    <w:docPart>
      <w:docPartPr>
        <w:name w:val="12003640E58B49D29F48E385B723E70E"/>
        <w:category>
          <w:name w:val="Algemeen"/>
          <w:gallery w:val="placeholder"/>
        </w:category>
        <w:types>
          <w:type w:val="bbPlcHdr"/>
        </w:types>
        <w:behaviors>
          <w:behavior w:val="content"/>
        </w:behaviors>
        <w:guid w:val="{25FEEFBE-A14A-4646-97A9-062744165A59}"/>
      </w:docPartPr>
      <w:docPartBody>
        <w:p w:rsidR="00384298" w:rsidRDefault="00384298">
          <w:pPr>
            <w:pStyle w:val="12003640E58B49D29F48E385B723E70E"/>
          </w:pPr>
          <w:r w:rsidRPr="007C5127">
            <w:rPr>
              <w:rStyle w:val="Tekstvantijdelijkeaanduiding"/>
              <w:highlight w:val="yellow"/>
            </w:rPr>
            <w:t>url</w:t>
          </w:r>
        </w:p>
      </w:docPartBody>
    </w:docPart>
    <w:docPart>
      <w:docPartPr>
        <w:name w:val="F870305724694DCE9F5AF286BD64CA82"/>
        <w:category>
          <w:name w:val="Algemeen"/>
          <w:gallery w:val="placeholder"/>
        </w:category>
        <w:types>
          <w:type w:val="bbPlcHdr"/>
        </w:types>
        <w:behaviors>
          <w:behavior w:val="content"/>
        </w:behaviors>
        <w:guid w:val="{D20D0FC8-970C-477E-AA11-78400DDB98EE}"/>
      </w:docPartPr>
      <w:docPartBody>
        <w:p w:rsidR="00384298" w:rsidRDefault="00384298">
          <w:pPr>
            <w:pStyle w:val="F870305724694DCE9F5AF286BD64CA82"/>
          </w:pPr>
          <w:r w:rsidRPr="00C30577">
            <w:rPr>
              <w:rStyle w:val="Tekstvantijdelijkeaanduiding"/>
              <w:highlight w:val="yellow"/>
            </w:rPr>
            <w:t>Korte beschrijving organisatie</w:t>
          </w:r>
        </w:p>
      </w:docPartBody>
    </w:docPart>
    <w:docPart>
      <w:docPartPr>
        <w:name w:val="0D90A9391C50440EB4D87933D6A91692"/>
        <w:category>
          <w:name w:val="Algemeen"/>
          <w:gallery w:val="placeholder"/>
        </w:category>
        <w:types>
          <w:type w:val="bbPlcHdr"/>
        </w:types>
        <w:behaviors>
          <w:behavior w:val="content"/>
        </w:behaviors>
        <w:guid w:val="{B3A350DC-9BC4-4C74-9A0F-92DD6927001C}"/>
      </w:docPartPr>
      <w:docPartBody>
        <w:p w:rsidR="00096423" w:rsidRDefault="00096423">
          <w:pPr>
            <w:pStyle w:val="0D90A9391C50440EB4D87933D6A91692"/>
          </w:pPr>
          <w:r w:rsidRPr="004A3261">
            <w:rPr>
              <w:rStyle w:val="Tekstvantijdelijkeaanduiding"/>
              <w:highlight w:val="yellow"/>
            </w:rPr>
            <w:t>Onderwerp</w:t>
          </w:r>
        </w:p>
      </w:docPartBody>
    </w:docPart>
    <w:docPart>
      <w:docPartPr>
        <w:name w:val="CE77BE0E0E1840DC8E16863A2E3DA85F"/>
        <w:category>
          <w:name w:val="Algemeen"/>
          <w:gallery w:val="placeholder"/>
        </w:category>
        <w:types>
          <w:type w:val="bbPlcHdr"/>
        </w:types>
        <w:behaviors>
          <w:behavior w:val="content"/>
        </w:behaviors>
        <w:guid w:val="{68064FE7-7184-4358-B790-6064369D2CB3}"/>
      </w:docPartPr>
      <w:docPartBody>
        <w:p w:rsidR="00121089" w:rsidRDefault="00096423">
          <w:pPr>
            <w:pStyle w:val="CE77BE0E0E1840DC8E16863A2E3DA85F"/>
          </w:pPr>
          <w:r w:rsidRPr="00B6086D">
            <w:rPr>
              <w:rStyle w:val="Tekstvantijdelijkeaanduiding"/>
            </w:rPr>
            <w:t>Voer alle inhoud in die u wilt herhalen, waaronder andere inhoudsbesturingselementen. U kunt dit besturingselement ook invoegen rond tabelrijen om delen van een tabel te herhalen.</w:t>
          </w:r>
        </w:p>
      </w:docPartBody>
    </w:docPart>
    <w:docPart>
      <w:docPartPr>
        <w:name w:val="4122D763A2F5410A8ABAC16B906FDC15"/>
        <w:category>
          <w:name w:val="Algemeen"/>
          <w:gallery w:val="placeholder"/>
        </w:category>
        <w:types>
          <w:type w:val="bbPlcHdr"/>
        </w:types>
        <w:behaviors>
          <w:behavior w:val="content"/>
        </w:behaviors>
        <w:guid w:val="{4B6DDC8D-2D3D-400C-802A-D46D1BB6B461}"/>
      </w:docPartPr>
      <w:docPartBody>
        <w:p w:rsidR="00121089" w:rsidRDefault="00096423">
          <w:pPr>
            <w:pStyle w:val="4122D763A2F5410A8ABAC16B906FDC15"/>
          </w:pPr>
          <w:r w:rsidRPr="00B6086D">
            <w:rPr>
              <w:rStyle w:val="Tekstvantijdelijkeaanduiding"/>
            </w:rPr>
            <w:t>Voer alle inhoud in die u wilt herhalen, waaronder andere inhoudsbesturingselementen. U kunt dit besturingselement ook invoegen rond tabelrijen om delen van een tabel te herhalen.</w:t>
          </w:r>
        </w:p>
      </w:docPartBody>
    </w:docPart>
    <w:docPart>
      <w:docPartPr>
        <w:name w:val="8AA9EF233221436EB075644703391B25"/>
        <w:category>
          <w:name w:val="Algemeen"/>
          <w:gallery w:val="placeholder"/>
        </w:category>
        <w:types>
          <w:type w:val="bbPlcHdr"/>
        </w:types>
        <w:behaviors>
          <w:behavior w:val="content"/>
        </w:behaviors>
        <w:guid w:val="{D2B932D4-D7A2-41B8-9CE0-33F80F72AD6E}"/>
      </w:docPartPr>
      <w:docPartBody>
        <w:p w:rsidR="00121089" w:rsidRDefault="00096423">
          <w:pPr>
            <w:pStyle w:val="8AA9EF233221436EB075644703391B25"/>
          </w:pPr>
          <w:r w:rsidRPr="00B6086D">
            <w:rPr>
              <w:rStyle w:val="Tekstvantijdelijkeaanduiding"/>
            </w:rPr>
            <w:t>Voer alle inhoud in die u wilt herhalen, waaronder andere inhoudsbesturingselementen. U kunt dit besturingselement ook invoegen rond tabelrijen om delen van een tabel te herhalen.</w:t>
          </w:r>
        </w:p>
      </w:docPartBody>
    </w:docPart>
    <w:docPart>
      <w:docPartPr>
        <w:name w:val="3E1C97AA4C8C4379A865B89F6AC848A9"/>
        <w:category>
          <w:name w:val="Algemeen"/>
          <w:gallery w:val="placeholder"/>
        </w:category>
        <w:types>
          <w:type w:val="bbPlcHdr"/>
        </w:types>
        <w:behaviors>
          <w:behavior w:val="content"/>
        </w:behaviors>
        <w:guid w:val="{94364C85-594B-45BE-830F-FFBFE2FEFA8B}"/>
      </w:docPartPr>
      <w:docPartBody>
        <w:p w:rsidR="00121089" w:rsidRDefault="00384298">
          <w:pPr>
            <w:pStyle w:val="3E1C97AA4C8C4379A865B89F6AC848A9"/>
          </w:pPr>
          <w:r w:rsidRPr="00B6086D">
            <w:rPr>
              <w:rStyle w:val="Tekstvantijdelijkeaanduiding"/>
            </w:rPr>
            <w:t>Voer alle inhoud in die u wilt herhalen, waaronder andere inhoudsbesturingselementen. U kunt dit besturingselement ook invoegen rond tabelrijen om delen van een tabel te herhalen.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Plus Jakarta Sans">
    <w:panose1 w:val="00000000000000000000"/>
    <w:charset w:val="00"/>
    <w:family w:val="auto"/>
    <w:pitch w:val="variable"/>
    <w:sig w:usb0="A10000FF" w:usb1="4000607B" w:usb2="00000000" w:usb3="00000000" w:csb0="00000193" w:csb1="00000000"/>
  </w:font>
  <w:font w:name="Plus Jakarta Sans ExtraBold">
    <w:altName w:val="Cambria"/>
    <w:charset w:val="00"/>
    <w:family w:val="roman"/>
    <w:pitch w:val="default"/>
  </w:font>
  <w:font w:name="MS Gothic">
    <w:altName w:val="ＭＳ ゴシック"/>
    <w:panose1 w:val="020B0609070205080204"/>
    <w:charset w:val="80"/>
    <w:family w:val="modern"/>
    <w:pitch w:val="fixed"/>
    <w:sig w:usb0="E00002FF" w:usb1="6AC7FDFB" w:usb2="08000012" w:usb3="00000000" w:csb0="0002009F" w:csb1="00000000"/>
  </w:font>
  <w:font w:name="MinionPro-Regular">
    <w:altName w:val="Calibri"/>
    <w:charset w:val="4D"/>
    <w:family w:val="auto"/>
    <w:pitch w:val="default"/>
    <w:sig w:usb0="00000003" w:usb1="00000000" w:usb2="00000000" w:usb3="00000000" w:csb0="00000001" w:csb1="00000000"/>
  </w:font>
  <w:font w:name="Plus Jakarta Sans Medium">
    <w:panose1 w:val="00000000000000000000"/>
    <w:charset w:val="00"/>
    <w:family w:val="auto"/>
    <w:pitch w:val="variable"/>
    <w:sig w:usb0="A10000FF" w:usb1="4000607B" w:usb2="00000000" w:usb3="00000000" w:csb0="00000193" w:csb1="00000000"/>
  </w:font>
  <w:font w:name="Times New Roman (Hoofdtekst CS)">
    <w:altName w:val="Times New Roman"/>
    <w:charset w:val="00"/>
    <w:family w:val="roman"/>
    <w:pitch w:val="default"/>
  </w:font>
  <w:font w:name="Plus Jakarta Sans SemiBold">
    <w:altName w:val="Cambria"/>
    <w:charset w:val="4D"/>
    <w:family w:val="auto"/>
    <w:pitch w:val="variable"/>
    <w:sig w:usb0="A10000FF" w:usb1="4000607B" w:usb2="00000000" w:usb3="00000000" w:csb0="00000193" w:csb1="00000000"/>
  </w:font>
  <w:font w:name="MS Mincho">
    <w:panose1 w:val="02020609040205080304"/>
    <w:charset w:val="80"/>
    <w:family w:val="modern"/>
    <w:pitch w:val="fixed"/>
    <w:sig w:usb0="E00002FF" w:usb1="6AC7FDFB" w:usb2="08000012" w:usb3="00000000" w:csb0="0002009F" w:csb1="00000000"/>
  </w:font>
  <w:font w:name="Aptos">
    <w:charset w:val="00"/>
    <w:family w:val="swiss"/>
    <w:pitch w:val="variable"/>
    <w:sig w:usb0="20000287" w:usb1="00000003" w:usb2="00000000" w:usb3="00000000" w:csb0="0000019F" w:csb1="00000000"/>
  </w:font>
  <w:font w:name="Yu Mincho">
    <w:charset w:val="80"/>
    <w:family w:val="roman"/>
    <w:pitch w:val="variable"/>
    <w:sig w:usb0="800002E7" w:usb1="2AC7FCFF" w:usb2="00000012" w:usb3="00000000" w:csb0="0002009F" w:csb1="00000000"/>
  </w:font>
  <w:font w:name="Arial">
    <w:panose1 w:val="020B0604020202020204"/>
    <w:charset w:val="00"/>
    <w:family w:val="swiss"/>
    <w:pitch w:val="variable"/>
    <w:sig w:usb0="E0002EFF" w:usb1="C000785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84298"/>
    <w:rsid w:val="000243AC"/>
    <w:rsid w:val="00096423"/>
    <w:rsid w:val="002706EA"/>
    <w:rsid w:val="00284A76"/>
    <w:rsid w:val="00380B40"/>
    <w:rsid w:val="00384298"/>
    <w:rsid w:val="005B2796"/>
    <w:rsid w:val="005F5681"/>
    <w:rsid w:val="006D433E"/>
    <w:rsid w:val="00891219"/>
    <w:rsid w:val="00954516"/>
    <w:rsid w:val="00A022F6"/>
    <w:rsid w:val="00AC7E01"/>
    <w:rsid w:val="00CC71DE"/>
    <w:rsid w:val="00DA27A3"/>
  </w:rsids>
  <m:mathPr>
    <m:mathFont m:val="Cambria Math"/>
    <m:brkBin m:val="before"/>
    <m:brkBinSub m:val="--"/>
    <m:smallFrac m:val="0"/>
    <m:dispDef/>
    <m:lMargin m:val="0"/>
    <m:rMargin m:val="0"/>
    <m:defJc m:val="centerGroup"/>
    <m:wrapIndent m:val="1440"/>
    <m:intLim m:val="subSup"/>
    <m:naryLim m:val="undOvr"/>
  </m:mathPr>
  <w:themeFontLang w:val="nl-NL" w:eastAsia="ja-JP" w:bidi="ar-S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nl-NL" w:eastAsia="nl-NL"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Tekstvantijdelijkeaanduiding">
    <w:name w:val="Placeholder Text"/>
    <w:basedOn w:val="Standaardalinea-lettertype"/>
    <w:uiPriority w:val="99"/>
    <w:semiHidden/>
    <w:rPr>
      <w:color w:val="808080"/>
    </w:rPr>
  </w:style>
  <w:style w:type="paragraph" w:customStyle="1" w:styleId="9F5AEB3618B4476D97B17A03464CE628">
    <w:name w:val="9F5AEB3618B4476D97B17A03464CE628"/>
  </w:style>
  <w:style w:type="paragraph" w:customStyle="1" w:styleId="7954C73BBC434BCDBF10305A7A40250B">
    <w:name w:val="7954C73BBC434BCDBF10305A7A40250B"/>
  </w:style>
  <w:style w:type="paragraph" w:customStyle="1" w:styleId="3408A1E624C84F00A48D53071D3AEF0E">
    <w:name w:val="3408A1E624C84F00A48D53071D3AEF0E"/>
  </w:style>
  <w:style w:type="paragraph" w:customStyle="1" w:styleId="B40A539D122647F685F45D75731F6EC8">
    <w:name w:val="B40A539D122647F685F45D75731F6EC8"/>
  </w:style>
  <w:style w:type="paragraph" w:customStyle="1" w:styleId="18778A936D704BEBA6886FB1AAADAACA">
    <w:name w:val="18778A936D704BEBA6886FB1AAADAACA"/>
  </w:style>
  <w:style w:type="paragraph" w:customStyle="1" w:styleId="EB18B0C4E58B4DE880A5B2C4BB80469C">
    <w:name w:val="EB18B0C4E58B4DE880A5B2C4BB80469C"/>
  </w:style>
  <w:style w:type="paragraph" w:customStyle="1" w:styleId="38C2DFA323D04398A3E49CE939EF9652">
    <w:name w:val="38C2DFA323D04398A3E49CE939EF9652"/>
  </w:style>
  <w:style w:type="paragraph" w:customStyle="1" w:styleId="CC4B78682D0A49CE9CD61F70973FCA7E">
    <w:name w:val="CC4B78682D0A49CE9CD61F70973FCA7E"/>
  </w:style>
  <w:style w:type="paragraph" w:customStyle="1" w:styleId="306E54FFDA2C4BA5A5C1CFDDE5044D95">
    <w:name w:val="306E54FFDA2C4BA5A5C1CFDDE5044D95"/>
  </w:style>
  <w:style w:type="paragraph" w:customStyle="1" w:styleId="F30E3864F3B24D739F7BD7DD20C40A34">
    <w:name w:val="F30E3864F3B24D739F7BD7DD20C40A34"/>
  </w:style>
  <w:style w:type="paragraph" w:customStyle="1" w:styleId="97003F0760804439B24C0314033BB2E2">
    <w:name w:val="97003F0760804439B24C0314033BB2E2"/>
  </w:style>
  <w:style w:type="paragraph" w:customStyle="1" w:styleId="E9A4A31EE7B74213B7150C9E2BD97B18">
    <w:name w:val="E9A4A31EE7B74213B7150C9E2BD97B18"/>
  </w:style>
  <w:style w:type="paragraph" w:customStyle="1" w:styleId="566112948A6349A98BB43608290BA1F6">
    <w:name w:val="566112948A6349A98BB43608290BA1F6"/>
  </w:style>
  <w:style w:type="paragraph" w:customStyle="1" w:styleId="BF4968618C8041C8BC88481B854B79FB">
    <w:name w:val="BF4968618C8041C8BC88481B854B79FB"/>
  </w:style>
  <w:style w:type="paragraph" w:customStyle="1" w:styleId="108B4808D70B462A84A77E9F8E3C0105">
    <w:name w:val="108B4808D70B462A84A77E9F8E3C0105"/>
  </w:style>
  <w:style w:type="paragraph" w:customStyle="1" w:styleId="A421CE0C55AB4485B9D8926E90383CCF">
    <w:name w:val="A421CE0C55AB4485B9D8926E90383CCF"/>
  </w:style>
  <w:style w:type="paragraph" w:customStyle="1" w:styleId="C7C0AAF9AC004C808C566BBF5FF24A5A">
    <w:name w:val="C7C0AAF9AC004C808C566BBF5FF24A5A"/>
  </w:style>
  <w:style w:type="paragraph" w:customStyle="1" w:styleId="12003640E58B49D29F48E385B723E70E">
    <w:name w:val="12003640E58B49D29F48E385B723E70E"/>
  </w:style>
  <w:style w:type="paragraph" w:customStyle="1" w:styleId="F870305724694DCE9F5AF286BD64CA82">
    <w:name w:val="F870305724694DCE9F5AF286BD64CA82"/>
  </w:style>
  <w:style w:type="paragraph" w:customStyle="1" w:styleId="0D90A9391C50440EB4D87933D6A91692">
    <w:name w:val="0D90A9391C50440EB4D87933D6A91692"/>
  </w:style>
  <w:style w:type="paragraph" w:customStyle="1" w:styleId="4103F7662FA44B48A64B05F8CFC9A84E">
    <w:name w:val="4103F7662FA44B48A64B05F8CFC9A84E"/>
  </w:style>
  <w:style w:type="paragraph" w:customStyle="1" w:styleId="4482D8D3C89444869C1B43A2D16E02CE">
    <w:name w:val="4482D8D3C89444869C1B43A2D16E02CE"/>
  </w:style>
  <w:style w:type="paragraph" w:customStyle="1" w:styleId="E9236FFA69C640468ACC5375D3E4C5B7">
    <w:name w:val="E9236FFA69C640468ACC5375D3E4C5B7"/>
  </w:style>
  <w:style w:type="paragraph" w:customStyle="1" w:styleId="9DB708999C7244D6BB15839A7DCD1796">
    <w:name w:val="9DB708999C7244D6BB15839A7DCD1796"/>
  </w:style>
  <w:style w:type="paragraph" w:customStyle="1" w:styleId="CE77BE0E0E1840DC8E16863A2E3DA85F">
    <w:name w:val="CE77BE0E0E1840DC8E16863A2E3DA85F"/>
  </w:style>
  <w:style w:type="paragraph" w:customStyle="1" w:styleId="4122D763A2F5410A8ABAC16B906FDC15">
    <w:name w:val="4122D763A2F5410A8ABAC16B906FDC15"/>
  </w:style>
  <w:style w:type="paragraph" w:customStyle="1" w:styleId="8AA9EF233221436EB075644703391B25">
    <w:name w:val="8AA9EF233221436EB075644703391B25"/>
  </w:style>
  <w:style w:type="paragraph" w:customStyle="1" w:styleId="3E1C97AA4C8C4379A865B89F6AC848A9">
    <w:name w:val="3E1C97AA4C8C4379A865B89F6AC848A9"/>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encoding w:val="macintosh"/>
  <w:optimizeForBrowser/>
  <w:allowPNG/>
</w:webSettings>
</file>

<file path=word/theme/theme1.xml><?xml version="1.0" encoding="utf-8"?>
<a:theme xmlns:a="http://schemas.openxmlformats.org/drawingml/2006/main" name="VRG">
  <a:themeElements>
    <a:clrScheme name="VRG">
      <a:dk1>
        <a:srgbClr val="000000"/>
      </a:dk1>
      <a:lt1>
        <a:srgbClr val="FFFFFF"/>
      </a:lt1>
      <a:dk2>
        <a:srgbClr val="44546A"/>
      </a:dk2>
      <a:lt2>
        <a:srgbClr val="E7E6E6"/>
      </a:lt2>
      <a:accent1>
        <a:srgbClr val="009B6D"/>
      </a:accent1>
      <a:accent2>
        <a:srgbClr val="D0021C"/>
      </a:accent2>
      <a:accent3>
        <a:srgbClr val="303474"/>
      </a:accent3>
      <a:accent4>
        <a:srgbClr val="CEB246"/>
      </a:accent4>
      <a:accent5>
        <a:srgbClr val="FFFFFF"/>
      </a:accent5>
      <a:accent6>
        <a:srgbClr val="FFFFFF"/>
      </a:accent6>
      <a:hlink>
        <a:srgbClr val="000000"/>
      </a:hlink>
      <a:folHlink>
        <a:srgbClr val="000000"/>
      </a:folHlink>
    </a:clrScheme>
    <a:fontScheme name="VRG">
      <a:majorFont>
        <a:latin typeface="Plus Jakarta Sans ExtraBold"/>
        <a:ea typeface=""/>
        <a:cs typeface=""/>
      </a:majorFont>
      <a:minorFont>
        <a:latin typeface="Plus Jakarta Sans"/>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VeiligGroningenDEFkleur" id="{5E39023E-9093-C447-8444-E62E5E56319E}" vid="{650B28DB-73B3-4243-8FEF-FD65D5EEE2A1}"/>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p:properties xmlns:p="http://schemas.microsoft.com/office/2006/metadata/properties" xmlns:xsi="http://www.w3.org/2001/XMLSchema-instance" xmlns:pc="http://schemas.microsoft.com/office/infopath/2007/PartnerControls">
  <documentManagement>
    <_dlc_DocId xmlns="8f53d26f-fb1d-408d-8998-a12adef28fc9">TEAMAAN-414304654-85600</_dlc_DocId>
    <_dlc_DocIdUrl xmlns="8f53d26f-fb1d-408d-8998-a12adef28fc9">
      <Url>https://vrgroningen.sharepoint.com/sites/team-aanbestedingen/_layouts/15/DocIdRedir.aspx?ID=TEAMAAN-414304654-85600</Url>
      <Description>TEAMAAN-414304654-85600</Description>
    </_dlc_DocIdUrl>
    <Auteur_x0028_s_x0029_ xmlns="8f53d26f-fb1d-408d-8998-a12adef28fc9">
      <UserInfo>
        <DisplayName/>
        <AccountId xsi:nil="true"/>
        <AccountType/>
      </UserInfo>
    </Auteur_x0028_s_x0029_>
    <Documentstatus xmlns="8f53d26f-fb1d-408d-8998-a12adef28fc9">Concept</Documentstatus>
    <Opmerkingen xmlns="8f53d26f-fb1d-408d-8998-a12adef28fc9" xsi:nil="true"/>
  </documentManagement>
</p:properties>
</file>

<file path=customXml/item2.xml><?xml version="1.0" encoding="utf-8"?>
<ct:contentTypeSchema xmlns:ct="http://schemas.microsoft.com/office/2006/metadata/contentType" xmlns:ma="http://schemas.microsoft.com/office/2006/metadata/properties/metaAttributes" ct:_="" ma:_="" ma:contentTypeName="VRG agenda" ma:contentTypeID="0x010100A8F912B1F152AB4DBF4B813ABF437E0F0061819FCAB3A929448AC1A094390A4EF7" ma:contentTypeVersion="11" ma:contentTypeDescription="" ma:contentTypeScope="" ma:versionID="560cd4cfe804b78fb24b3cc2bd849ef4">
  <xsd:schema xmlns:xsd="http://www.w3.org/2001/XMLSchema" xmlns:xs="http://www.w3.org/2001/XMLSchema" xmlns:p="http://schemas.microsoft.com/office/2006/metadata/properties" xmlns:ns2="8f53d26f-fb1d-408d-8998-a12adef28fc9" targetNamespace="http://schemas.microsoft.com/office/2006/metadata/properties" ma:root="true" ma:fieldsID="cee7411fd667149c2451dce17bbff2b3" ns2:_="">
    <xsd:import namespace="8f53d26f-fb1d-408d-8998-a12adef28fc9"/>
    <xsd:element name="properties">
      <xsd:complexType>
        <xsd:sequence>
          <xsd:element name="documentManagement">
            <xsd:complexType>
              <xsd:all>
                <xsd:element ref="ns2:Auteur_x0028_s_x0029_" minOccurs="0"/>
                <xsd:element ref="ns2:Documentstatus" minOccurs="0"/>
                <xsd:element ref="ns2:Opmerkingen" minOccurs="0"/>
                <xsd:element ref="ns2:_dlc_DocId" minOccurs="0"/>
                <xsd:element ref="ns2:_dlc_DocIdUrl" minOccurs="0"/>
                <xsd:element ref="ns2:_dlc_DocIdPersist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f53d26f-fb1d-408d-8998-a12adef28fc9" elementFormDefault="qualified">
    <xsd:import namespace="http://schemas.microsoft.com/office/2006/documentManagement/types"/>
    <xsd:import namespace="http://schemas.microsoft.com/office/infopath/2007/PartnerControls"/>
    <xsd:element name="Auteur_x0028_s_x0029_" ma:index="8" nillable="true" ma:displayName="Auteur(s)" ma:list="UserInfo" ma:SharePointGroup="0" ma:internalName="Auteur_x0028_s_x0029_" ma:readOnly="false" ma:showField="ImnNam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Documentstatus" ma:index="9" nillable="true" ma:displayName="Documentstatus" ma:default="Concept" ma:format="Dropdown" ma:internalName="Documentstatus" ma:readOnly="false">
      <xsd:simpleType>
        <xsd:restriction base="dms:Choice">
          <xsd:enumeration value="Concept"/>
          <xsd:enumeration value="Goedgekeurd"/>
          <xsd:enumeration value="Ter review"/>
          <xsd:enumeration value="Afgewezen"/>
          <xsd:enumeration value="Definitief"/>
        </xsd:restriction>
      </xsd:simpleType>
    </xsd:element>
    <xsd:element name="Opmerkingen" ma:index="10" nillable="true" ma:displayName="Opmerkingen" ma:internalName="Opmerkingen" ma:readOnly="false">
      <xsd:simpleType>
        <xsd:restriction base="dms:Note">
          <xsd:maxLength value="255"/>
        </xsd:restriction>
      </xsd:simpleType>
    </xsd:element>
    <xsd:element name="_dlc_DocId" ma:index="11" nillable="true" ma:displayName="Document ID Value" ma:description="The value of the document ID assigned to this item." ma:indexed="true" ma:internalName="_dlc_DocId" ma:readOnly="true">
      <xsd:simpleType>
        <xsd:restriction base="dms:Text"/>
      </xsd:simpleType>
    </xsd:element>
    <xsd:element name="_dlc_DocIdUrl" ma:index="12"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3" nillable="true" ma:displayName="Id blijven behouden" ma:description="Id behouden tijdens toevoegen." ma:hidden="true" ma:internalName="_dlc_DocIdPersistId" ma:readOnly="true">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4.xml><?xml version="1.0" encoding="utf-8"?>
<?mso-contentType ?>
<FormTemplates xmlns="http://schemas.microsoft.com/sharepoint/v3/contenttype/forms"/>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6.xml><?xml version="1.0"?><VRG xmlns="VRG Word templates input">
   <Aanbesteding>
       <VRG_Input>
          <EuAanbesteding></EuAanbesteding>
          <Onderwerp>Potentieelanalyse (Persoonlijkheidsprofielen)</Onderwerp>
          <Overeenkomst></Overeenkomst>
          <Tenderkenmerk></Tenderkenmerk>
          <Kenmerk></Kenmerk>
          <Opdrachtgever></Opdrachtgever>
       </VRG_Input>
   </Aanbesteding>
</VRG>
</file>

<file path=customXml/itemProps1.xml><?xml version="1.0" encoding="utf-8"?>
<ds:datastoreItem xmlns:ds="http://schemas.openxmlformats.org/officeDocument/2006/customXml" ds:itemID="{27B10B76-C30F-4CEA-89DB-75BF5D111642}">
  <ds:schemaRefs>
    <ds:schemaRef ds:uri="http://schemas.microsoft.com/office/2006/metadata/properties"/>
    <ds:schemaRef ds:uri="http://schemas.microsoft.com/office/infopath/2007/PartnerControls"/>
    <ds:schemaRef ds:uri="8f53d26f-fb1d-408d-8998-a12adef28fc9"/>
  </ds:schemaRefs>
</ds:datastoreItem>
</file>

<file path=customXml/itemProps2.xml><?xml version="1.0" encoding="utf-8"?>
<ds:datastoreItem xmlns:ds="http://schemas.openxmlformats.org/officeDocument/2006/customXml" ds:itemID="{C246247A-628B-41D0-9B27-5F1DD4FB100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f53d26f-fb1d-408d-8998-a12adef28fc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ABF9F803-DB4E-44CC-9B13-804F222207BE}">
  <ds:schemaRefs>
    <ds:schemaRef ds:uri="http://schemas.microsoft.com/sharepoint/events"/>
  </ds:schemaRefs>
</ds:datastoreItem>
</file>

<file path=customXml/itemProps4.xml><?xml version="1.0" encoding="utf-8"?>
<ds:datastoreItem xmlns:ds="http://schemas.openxmlformats.org/officeDocument/2006/customXml" ds:itemID="{E2677A33-687C-4C92-B37E-722319C7D6D7}">
  <ds:schemaRefs>
    <ds:schemaRef ds:uri="http://schemas.microsoft.com/sharepoint/v3/contenttype/forms"/>
  </ds:schemaRefs>
</ds:datastoreItem>
</file>

<file path=customXml/itemProps5.xml><?xml version="1.0" encoding="utf-8"?>
<ds:datastoreItem xmlns:ds="http://schemas.openxmlformats.org/officeDocument/2006/customXml" ds:itemID="{2565AD3C-5EF3-3B44-BDA2-1BD0DD6AC0B2}">
  <ds:schemaRefs>
    <ds:schemaRef ds:uri="http://schemas.openxmlformats.org/officeDocument/2006/bibliography"/>
  </ds:schemaRefs>
</ds:datastoreItem>
</file>

<file path=customXml/itemProps6.xml><?xml version="1.0" encoding="utf-8"?>
<ds:datastoreItem xmlns:ds="http://schemas.openxmlformats.org/officeDocument/2006/customXml" ds:itemID="{B61C828C-44D4-48B2-B145-BF546BF6CC1B}">
  <ds:schemaRefs>
    <ds:schemaRef ds:uri="VRG Word templates input"/>
  </ds:schemaRefs>
</ds:datastoreItem>
</file>

<file path=docProps/app.xml><?xml version="1.0" encoding="utf-8"?>
<Properties xmlns="http://schemas.openxmlformats.org/officeDocument/2006/extended-properties" xmlns:vt="http://schemas.openxmlformats.org/officeDocument/2006/docPropsVTypes">
  <Template>Marktconsultatie Persoonlijkheidsprofielen</Template>
  <TotalTime>0</TotalTime>
  <Pages>11</Pages>
  <Words>2294</Words>
  <Characters>12621</Characters>
  <Application>Microsoft Office Word</Application>
  <DocSecurity>0</DocSecurity>
  <Lines>105</Lines>
  <Paragraphs>29</Paragraphs>
  <ScaleCrop>false</ScaleCrop>
  <Company/>
  <LinksUpToDate>false</LinksUpToDate>
  <CharactersWithSpaces>14886</CharactersWithSpaces>
  <SharedDoc>false</SharedDoc>
  <HLinks>
    <vt:vector size="108" baseType="variant">
      <vt:variant>
        <vt:i4>1310777</vt:i4>
      </vt:variant>
      <vt:variant>
        <vt:i4>104</vt:i4>
      </vt:variant>
      <vt:variant>
        <vt:i4>0</vt:i4>
      </vt:variant>
      <vt:variant>
        <vt:i4>5</vt:i4>
      </vt:variant>
      <vt:variant>
        <vt:lpwstr/>
      </vt:variant>
      <vt:variant>
        <vt:lpwstr>_Toc238563566</vt:lpwstr>
      </vt:variant>
      <vt:variant>
        <vt:i4>1310777</vt:i4>
      </vt:variant>
      <vt:variant>
        <vt:i4>98</vt:i4>
      </vt:variant>
      <vt:variant>
        <vt:i4>0</vt:i4>
      </vt:variant>
      <vt:variant>
        <vt:i4>5</vt:i4>
      </vt:variant>
      <vt:variant>
        <vt:lpwstr/>
      </vt:variant>
      <vt:variant>
        <vt:lpwstr>_Toc238563565</vt:lpwstr>
      </vt:variant>
      <vt:variant>
        <vt:i4>1310777</vt:i4>
      </vt:variant>
      <vt:variant>
        <vt:i4>92</vt:i4>
      </vt:variant>
      <vt:variant>
        <vt:i4>0</vt:i4>
      </vt:variant>
      <vt:variant>
        <vt:i4>5</vt:i4>
      </vt:variant>
      <vt:variant>
        <vt:lpwstr/>
      </vt:variant>
      <vt:variant>
        <vt:lpwstr>_Toc238563564</vt:lpwstr>
      </vt:variant>
      <vt:variant>
        <vt:i4>1310777</vt:i4>
      </vt:variant>
      <vt:variant>
        <vt:i4>86</vt:i4>
      </vt:variant>
      <vt:variant>
        <vt:i4>0</vt:i4>
      </vt:variant>
      <vt:variant>
        <vt:i4>5</vt:i4>
      </vt:variant>
      <vt:variant>
        <vt:lpwstr/>
      </vt:variant>
      <vt:variant>
        <vt:lpwstr>_Toc238563563</vt:lpwstr>
      </vt:variant>
      <vt:variant>
        <vt:i4>1310777</vt:i4>
      </vt:variant>
      <vt:variant>
        <vt:i4>80</vt:i4>
      </vt:variant>
      <vt:variant>
        <vt:i4>0</vt:i4>
      </vt:variant>
      <vt:variant>
        <vt:i4>5</vt:i4>
      </vt:variant>
      <vt:variant>
        <vt:lpwstr/>
      </vt:variant>
      <vt:variant>
        <vt:lpwstr>_Toc238563562</vt:lpwstr>
      </vt:variant>
      <vt:variant>
        <vt:i4>1310777</vt:i4>
      </vt:variant>
      <vt:variant>
        <vt:i4>74</vt:i4>
      </vt:variant>
      <vt:variant>
        <vt:i4>0</vt:i4>
      </vt:variant>
      <vt:variant>
        <vt:i4>5</vt:i4>
      </vt:variant>
      <vt:variant>
        <vt:lpwstr/>
      </vt:variant>
      <vt:variant>
        <vt:lpwstr>_Toc238563561</vt:lpwstr>
      </vt:variant>
      <vt:variant>
        <vt:i4>1310777</vt:i4>
      </vt:variant>
      <vt:variant>
        <vt:i4>68</vt:i4>
      </vt:variant>
      <vt:variant>
        <vt:i4>0</vt:i4>
      </vt:variant>
      <vt:variant>
        <vt:i4>5</vt:i4>
      </vt:variant>
      <vt:variant>
        <vt:lpwstr/>
      </vt:variant>
      <vt:variant>
        <vt:lpwstr>_Toc238563560</vt:lpwstr>
      </vt:variant>
      <vt:variant>
        <vt:i4>1507385</vt:i4>
      </vt:variant>
      <vt:variant>
        <vt:i4>62</vt:i4>
      </vt:variant>
      <vt:variant>
        <vt:i4>0</vt:i4>
      </vt:variant>
      <vt:variant>
        <vt:i4>5</vt:i4>
      </vt:variant>
      <vt:variant>
        <vt:lpwstr/>
      </vt:variant>
      <vt:variant>
        <vt:lpwstr>_Toc238563559</vt:lpwstr>
      </vt:variant>
      <vt:variant>
        <vt:i4>1507385</vt:i4>
      </vt:variant>
      <vt:variant>
        <vt:i4>56</vt:i4>
      </vt:variant>
      <vt:variant>
        <vt:i4>0</vt:i4>
      </vt:variant>
      <vt:variant>
        <vt:i4>5</vt:i4>
      </vt:variant>
      <vt:variant>
        <vt:lpwstr/>
      </vt:variant>
      <vt:variant>
        <vt:lpwstr>_Toc238563558</vt:lpwstr>
      </vt:variant>
      <vt:variant>
        <vt:i4>1507385</vt:i4>
      </vt:variant>
      <vt:variant>
        <vt:i4>50</vt:i4>
      </vt:variant>
      <vt:variant>
        <vt:i4>0</vt:i4>
      </vt:variant>
      <vt:variant>
        <vt:i4>5</vt:i4>
      </vt:variant>
      <vt:variant>
        <vt:lpwstr/>
      </vt:variant>
      <vt:variant>
        <vt:lpwstr>_Toc238563557</vt:lpwstr>
      </vt:variant>
      <vt:variant>
        <vt:i4>1507385</vt:i4>
      </vt:variant>
      <vt:variant>
        <vt:i4>44</vt:i4>
      </vt:variant>
      <vt:variant>
        <vt:i4>0</vt:i4>
      </vt:variant>
      <vt:variant>
        <vt:i4>5</vt:i4>
      </vt:variant>
      <vt:variant>
        <vt:lpwstr/>
      </vt:variant>
      <vt:variant>
        <vt:lpwstr>_Toc238563556</vt:lpwstr>
      </vt:variant>
      <vt:variant>
        <vt:i4>1507385</vt:i4>
      </vt:variant>
      <vt:variant>
        <vt:i4>38</vt:i4>
      </vt:variant>
      <vt:variant>
        <vt:i4>0</vt:i4>
      </vt:variant>
      <vt:variant>
        <vt:i4>5</vt:i4>
      </vt:variant>
      <vt:variant>
        <vt:lpwstr/>
      </vt:variant>
      <vt:variant>
        <vt:lpwstr>_Toc238563555</vt:lpwstr>
      </vt:variant>
      <vt:variant>
        <vt:i4>1507385</vt:i4>
      </vt:variant>
      <vt:variant>
        <vt:i4>32</vt:i4>
      </vt:variant>
      <vt:variant>
        <vt:i4>0</vt:i4>
      </vt:variant>
      <vt:variant>
        <vt:i4>5</vt:i4>
      </vt:variant>
      <vt:variant>
        <vt:lpwstr/>
      </vt:variant>
      <vt:variant>
        <vt:lpwstr>_Toc238563554</vt:lpwstr>
      </vt:variant>
      <vt:variant>
        <vt:i4>1507385</vt:i4>
      </vt:variant>
      <vt:variant>
        <vt:i4>26</vt:i4>
      </vt:variant>
      <vt:variant>
        <vt:i4>0</vt:i4>
      </vt:variant>
      <vt:variant>
        <vt:i4>5</vt:i4>
      </vt:variant>
      <vt:variant>
        <vt:lpwstr/>
      </vt:variant>
      <vt:variant>
        <vt:lpwstr>_Toc238563553</vt:lpwstr>
      </vt:variant>
      <vt:variant>
        <vt:i4>1507385</vt:i4>
      </vt:variant>
      <vt:variant>
        <vt:i4>20</vt:i4>
      </vt:variant>
      <vt:variant>
        <vt:i4>0</vt:i4>
      </vt:variant>
      <vt:variant>
        <vt:i4>5</vt:i4>
      </vt:variant>
      <vt:variant>
        <vt:lpwstr/>
      </vt:variant>
      <vt:variant>
        <vt:lpwstr>_Toc238563552</vt:lpwstr>
      </vt:variant>
      <vt:variant>
        <vt:i4>1507385</vt:i4>
      </vt:variant>
      <vt:variant>
        <vt:i4>14</vt:i4>
      </vt:variant>
      <vt:variant>
        <vt:i4>0</vt:i4>
      </vt:variant>
      <vt:variant>
        <vt:i4>5</vt:i4>
      </vt:variant>
      <vt:variant>
        <vt:lpwstr/>
      </vt:variant>
      <vt:variant>
        <vt:lpwstr>_Toc238563551</vt:lpwstr>
      </vt:variant>
      <vt:variant>
        <vt:i4>1507385</vt:i4>
      </vt:variant>
      <vt:variant>
        <vt:i4>8</vt:i4>
      </vt:variant>
      <vt:variant>
        <vt:i4>0</vt:i4>
      </vt:variant>
      <vt:variant>
        <vt:i4>5</vt:i4>
      </vt:variant>
      <vt:variant>
        <vt:lpwstr/>
      </vt:variant>
      <vt:variant>
        <vt:lpwstr>_Toc238563550</vt:lpwstr>
      </vt:variant>
      <vt:variant>
        <vt:i4>1441849</vt:i4>
      </vt:variant>
      <vt:variant>
        <vt:i4>2</vt:i4>
      </vt:variant>
      <vt:variant>
        <vt:i4>0</vt:i4>
      </vt:variant>
      <vt:variant>
        <vt:i4>5</vt:i4>
      </vt:variant>
      <vt:variant>
        <vt:lpwstr/>
      </vt:variant>
      <vt:variant>
        <vt:lpwstr>_Toc238563549</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Julia Korte</dc:creator>
  <cp:keywords/>
  <dc:description/>
  <cp:lastModifiedBy>Julia Korte</cp:lastModifiedBy>
  <cp:revision>2</cp:revision>
  <dcterms:created xsi:type="dcterms:W3CDTF">2026-08-25T13:20:00Z</dcterms:created>
  <dcterms:modified xsi:type="dcterms:W3CDTF">2026-08-25T13:20:00Z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0x010100A8F912B1F152AB4DBF4B813ABF437E0F0061819FCAB3A929448AC1A094390A4EF7</vt:lpwstr>
  </property>
  <property fmtid="{D5CDD505-2E9C-101B-9397-08002B2CF9AE}" pid="3" name="MediaServiceImageTags">
    <vt:lpwstr/>
  </property>
  <property fmtid="{D5CDD505-2E9C-101B-9397-08002B2CF9AE}" pid="4" name="_dlc_DocIdItemGuid">
    <vt:lpwstr>f734afd1-7cf1-41c7-b2b4-aeae2efad421</vt:lpwstr>
  </property>
  <property fmtid="{D5CDD505-2E9C-101B-9397-08002B2CF9AE}" pid="5" name="_ExtendedDescription">
    <vt:lpwstr/>
  </property>
  <property fmtid="{D5CDD505-2E9C-101B-9397-08002B2CF9AE}" pid="6" name="TaxCatchAll">
    <vt:lpwstr/>
  </property>
  <property fmtid="{D5CDD505-2E9C-101B-9397-08002B2CF9AE}" pid="7" name="MSIP_Label_50a349e9-bb41-4b6b-87ae-df63e9d2e6d1_Enabled">
    <vt:lpwstr>true</vt:lpwstr>
  </property>
  <property fmtid="{D5CDD505-2E9C-101B-9397-08002B2CF9AE}" pid="8" name="MSIP_Label_50a349e9-bb41-4b6b-87ae-df63e9d2e6d1_SetDate">
    <vt:lpwstr>2026-08-11T09:13:02Z</vt:lpwstr>
  </property>
  <property fmtid="{D5CDD505-2E9C-101B-9397-08002B2CF9AE}" pid="9" name="MSIP_Label_50a349e9-bb41-4b6b-87ae-df63e9d2e6d1_Method">
    <vt:lpwstr>Standard</vt:lpwstr>
  </property>
  <property fmtid="{D5CDD505-2E9C-101B-9397-08002B2CF9AE}" pid="10" name="MSIP_Label_50a349e9-bb41-4b6b-87ae-df63e9d2e6d1_Name">
    <vt:lpwstr>Intern_Open</vt:lpwstr>
  </property>
  <property fmtid="{D5CDD505-2E9C-101B-9397-08002B2CF9AE}" pid="11" name="MSIP_Label_50a349e9-bb41-4b6b-87ae-df63e9d2e6d1_SiteId">
    <vt:lpwstr>1c2cb2be-7a1c-4236-9bdc-11ac2ffe6fd7</vt:lpwstr>
  </property>
  <property fmtid="{D5CDD505-2E9C-101B-9397-08002B2CF9AE}" pid="12" name="MSIP_Label_50a349e9-bb41-4b6b-87ae-df63e9d2e6d1_ActionId">
    <vt:lpwstr>daeff8bc-0532-4010-8808-b9fe01ec7017</vt:lpwstr>
  </property>
  <property fmtid="{D5CDD505-2E9C-101B-9397-08002B2CF9AE}" pid="13" name="MSIP_Label_50a349e9-bb41-4b6b-87ae-df63e9d2e6d1_ContentBits">
    <vt:lpwstr>0</vt:lpwstr>
  </property>
  <property fmtid="{D5CDD505-2E9C-101B-9397-08002B2CF9AE}" pid="14" name="MSIP_Label_50a349e9-bb41-4b6b-87ae-df63e9d2e6d1_Tag">
    <vt:lpwstr>10, 3, 0, 1</vt:lpwstr>
  </property>
  <property fmtid="{D5CDD505-2E9C-101B-9397-08002B2CF9AE}" pid="15" name="lcf76f155ced4ddcb4097134ff3c332f">
    <vt:lpwstr/>
  </property>
</Properties>
</file>