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963" w14:textId="77777777" w:rsidR="00DD1390" w:rsidRPr="00DD1390" w:rsidRDefault="00DD1390" w:rsidP="00DD1390">
      <w:pPr>
        <w:pStyle w:val="Bullet1"/>
        <w:spacing w:line="280" w:lineRule="atLeast"/>
        <w:rPr>
          <w:rFonts w:ascii="Arial" w:eastAsia="Calibri" w:hAnsi="Arial" w:cs="Arial"/>
          <w:sz w:val="20"/>
          <w:lang w:val="nl-NL"/>
        </w:rPr>
      </w:pPr>
      <w:r w:rsidRPr="00DD1390">
        <w:rPr>
          <w:rFonts w:ascii="Arial" w:eastAsia="Calibri" w:hAnsi="Arial" w:cs="Arial"/>
          <w:sz w:val="20"/>
          <w:lang w:val="nl-NL"/>
        </w:rPr>
        <w:t>Voor GVB is het van belang dat Inschrijver, gelet op de specifieke aard van de dienstverlening dat Inschrijver beschikt over een bedrijfshulpverleningsorganisatie van gecertificeerde BHV-</w:t>
      </w:r>
      <w:proofErr w:type="spellStart"/>
      <w:r w:rsidRPr="00DD1390">
        <w:rPr>
          <w:rFonts w:ascii="Arial" w:eastAsia="Calibri" w:hAnsi="Arial" w:cs="Arial"/>
          <w:sz w:val="20"/>
          <w:lang w:val="nl-NL"/>
        </w:rPr>
        <w:t>ers</w:t>
      </w:r>
      <w:proofErr w:type="spellEnd"/>
      <w:r w:rsidRPr="00DD1390">
        <w:rPr>
          <w:rFonts w:ascii="Arial" w:eastAsia="Calibri" w:hAnsi="Arial" w:cs="Arial"/>
          <w:sz w:val="20"/>
          <w:lang w:val="nl-NL"/>
        </w:rPr>
        <w:t xml:space="preserve">. </w:t>
      </w:r>
    </w:p>
    <w:p w14:paraId="6DAB64B9" w14:textId="77777777" w:rsidR="00DD1390" w:rsidRPr="00DD1390" w:rsidRDefault="00DD1390" w:rsidP="00DD1390">
      <w:pPr>
        <w:pStyle w:val="Bullet1"/>
        <w:spacing w:line="280" w:lineRule="atLeast"/>
        <w:rPr>
          <w:rFonts w:ascii="Arial" w:eastAsia="Calibri" w:hAnsi="Arial" w:cs="Arial"/>
          <w:sz w:val="20"/>
          <w:lang w:val="nl-NL"/>
        </w:rPr>
      </w:pPr>
    </w:p>
    <w:p w14:paraId="6343ED7D" w14:textId="77777777" w:rsidR="0064139D" w:rsidRDefault="00DD1390" w:rsidP="00DD1390">
      <w:pPr>
        <w:pStyle w:val="Bullet1"/>
        <w:spacing w:line="280" w:lineRule="atLeast"/>
        <w:rPr>
          <w:rFonts w:ascii="Arial" w:eastAsia="Calibri" w:hAnsi="Arial" w:cs="Arial"/>
          <w:sz w:val="20"/>
          <w:lang w:val="nl-NL"/>
        </w:rPr>
      </w:pPr>
      <w:r w:rsidRPr="00DD1390">
        <w:rPr>
          <w:rFonts w:ascii="Arial" w:eastAsia="Calibri" w:hAnsi="Arial" w:cs="Arial"/>
          <w:sz w:val="20"/>
          <w:lang w:val="nl-NL"/>
        </w:rPr>
        <w:t>Inschrijver verklaart door het ondertekenen en indienen van de Eigen Verklaring te beschikken over een bedrijfshulpverleningsorganisatie van gecertificeerde BHV-</w:t>
      </w:r>
      <w:proofErr w:type="spellStart"/>
      <w:r w:rsidRPr="00DD1390">
        <w:rPr>
          <w:rFonts w:ascii="Arial" w:eastAsia="Calibri" w:hAnsi="Arial" w:cs="Arial"/>
          <w:sz w:val="20"/>
          <w:lang w:val="nl-NL"/>
        </w:rPr>
        <w:t>ers</w:t>
      </w:r>
      <w:proofErr w:type="spellEnd"/>
      <w:r w:rsidRPr="00DD1390">
        <w:rPr>
          <w:rFonts w:ascii="Arial" w:eastAsia="Calibri" w:hAnsi="Arial" w:cs="Arial"/>
          <w:sz w:val="20"/>
          <w:lang w:val="nl-NL"/>
        </w:rPr>
        <w:t>.</w:t>
      </w:r>
    </w:p>
    <w:p w14:paraId="3FFABDFC" w14:textId="77777777" w:rsidR="00DD1390" w:rsidRPr="00DD1390" w:rsidRDefault="00DD1390" w:rsidP="00DD1390">
      <w:pPr>
        <w:pStyle w:val="Bullet1"/>
        <w:spacing w:line="280" w:lineRule="atLeast"/>
        <w:rPr>
          <w:rFonts w:ascii="Arial" w:hAnsi="Arial" w:cs="Arial"/>
          <w:spacing w:val="4"/>
          <w:sz w:val="20"/>
          <w:lang w:val="nl-NL" w:eastAsia="nl-NL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606A8A" w:rsidRPr="00DD1390" w14:paraId="5BCF7A29" w14:textId="77777777" w:rsidTr="00DD1390">
        <w:tc>
          <w:tcPr>
            <w:tcW w:w="9072" w:type="dxa"/>
            <w:shd w:val="clear" w:color="auto" w:fill="D9D9D9"/>
          </w:tcPr>
          <w:p w14:paraId="115743C4" w14:textId="77777777" w:rsidR="00B046B6" w:rsidRPr="00DD1390" w:rsidRDefault="009B145C" w:rsidP="00DD1390">
            <w:pPr>
              <w:pStyle w:val="Bullet1"/>
              <w:spacing w:line="280" w:lineRule="atLeast"/>
              <w:rPr>
                <w:rFonts w:ascii="Arial" w:hAnsi="Arial" w:cs="Arial"/>
                <w:b/>
                <w:spacing w:val="4"/>
                <w:sz w:val="20"/>
                <w:lang w:val="nl-NL" w:eastAsia="nl-NL"/>
              </w:rPr>
            </w:pPr>
            <w:r w:rsidRPr="00DD1390">
              <w:rPr>
                <w:rFonts w:ascii="Arial" w:hAnsi="Arial" w:cs="Arial"/>
                <w:b/>
                <w:spacing w:val="4"/>
                <w:sz w:val="20"/>
                <w:lang w:val="nl-NL" w:eastAsia="nl-NL"/>
              </w:rPr>
              <w:t>Omschrijving:</w:t>
            </w:r>
          </w:p>
        </w:tc>
      </w:tr>
      <w:tr w:rsidR="009B145C" w:rsidRPr="00DD1390" w14:paraId="43C9289B" w14:textId="77777777" w:rsidTr="00DD1390">
        <w:tc>
          <w:tcPr>
            <w:tcW w:w="9072" w:type="dxa"/>
          </w:tcPr>
          <w:p w14:paraId="418E6D6E" w14:textId="77777777" w:rsidR="006520B7" w:rsidRPr="00DD1390" w:rsidRDefault="00852A1B" w:rsidP="00DD1390">
            <w:pPr>
              <w:pStyle w:val="Geenafstand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D1390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 w:rsidR="00DD1390">
              <w:rPr>
                <w:rFonts w:ascii="Arial" w:hAnsi="Arial" w:cs="Arial"/>
                <w:sz w:val="20"/>
                <w:szCs w:val="20"/>
              </w:rPr>
              <w:t>beschrijft</w:t>
            </w:r>
            <w:r w:rsidR="00DD1390" w:rsidRPr="00DD1390">
              <w:rPr>
                <w:rFonts w:ascii="Arial" w:hAnsi="Arial" w:cs="Arial"/>
                <w:sz w:val="20"/>
                <w:szCs w:val="20"/>
              </w:rPr>
              <w:t xml:space="preserve"> hoe de bedrijfshulpverlening georganiseerd is</w:t>
            </w:r>
            <w:r w:rsidR="00DD13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008FC71" w14:textId="77777777" w:rsidR="003B13E6" w:rsidRPr="00DD1390" w:rsidRDefault="003B13E6" w:rsidP="00DD1390">
            <w:pPr>
              <w:pStyle w:val="Geenafstand"/>
              <w:spacing w:line="280" w:lineRule="atLeast"/>
              <w:jc w:val="both"/>
              <w:rPr>
                <w:rFonts w:ascii="Arial" w:hAnsi="Arial" w:cs="Arial"/>
                <w:spacing w:val="4"/>
                <w:sz w:val="20"/>
                <w:szCs w:val="20"/>
                <w:lang w:eastAsia="nl-NL"/>
              </w:rPr>
            </w:pPr>
          </w:p>
        </w:tc>
      </w:tr>
    </w:tbl>
    <w:p w14:paraId="1727ACEF" w14:textId="77777777" w:rsidR="00606A8A" w:rsidRPr="00DD1390" w:rsidRDefault="00606A8A" w:rsidP="00DD1390">
      <w:pPr>
        <w:spacing w:line="280" w:lineRule="atLeast"/>
        <w:ind w:left="0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2"/>
      </w:tblGrid>
      <w:tr w:rsidR="00606A8A" w:rsidRPr="00DD1390" w14:paraId="7E2CDC37" w14:textId="77777777" w:rsidTr="00DD1390">
        <w:tc>
          <w:tcPr>
            <w:tcW w:w="9102" w:type="dxa"/>
            <w:shd w:val="clear" w:color="auto" w:fill="D9D9D9"/>
          </w:tcPr>
          <w:p w14:paraId="68221281" w14:textId="77777777" w:rsidR="00606A8A" w:rsidRPr="00DD1390" w:rsidRDefault="009B145C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Beantwoording door Inschrijver:</w:t>
            </w:r>
          </w:p>
        </w:tc>
      </w:tr>
      <w:tr w:rsidR="00606A8A" w:rsidRPr="00DD1390" w14:paraId="7CB1CC05" w14:textId="77777777" w:rsidTr="00DD1390">
        <w:tc>
          <w:tcPr>
            <w:tcW w:w="9102" w:type="dxa"/>
          </w:tcPr>
          <w:p w14:paraId="1A0925C4" w14:textId="77777777" w:rsidR="00606A8A" w:rsidRPr="00DD1390" w:rsidRDefault="00606A8A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6BFA8660" w14:textId="77777777" w:rsidR="00AC16C3" w:rsidRPr="00DD1390" w:rsidRDefault="00AC16C3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0501F73B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7764AB5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501CC50A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7ABFEED0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039AE21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2FD9F88A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582083B9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726A35E2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6FA20B98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6A3C705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4416EDF2" w14:textId="77777777" w:rsidR="003B13E6" w:rsidRPr="00DD1390" w:rsidRDefault="003B13E6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3EB342AB" w14:textId="77777777" w:rsidR="00606A8A" w:rsidRPr="00DD1390" w:rsidRDefault="00606A8A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  <w:p w14:paraId="7E116738" w14:textId="77777777" w:rsidR="00606A8A" w:rsidRPr="00DD1390" w:rsidRDefault="00606A8A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</w:tbl>
    <w:p w14:paraId="4BECE59C" w14:textId="77777777" w:rsidR="00A24899" w:rsidRDefault="00A24899" w:rsidP="00DD1390">
      <w:pPr>
        <w:spacing w:line="280" w:lineRule="atLeast"/>
        <w:ind w:left="0"/>
        <w:rPr>
          <w:rFonts w:ascii="Arial" w:hAnsi="Arial" w:cs="Arial"/>
        </w:rPr>
      </w:pPr>
    </w:p>
    <w:p w14:paraId="5A316D02" w14:textId="77777777" w:rsidR="00606A8A" w:rsidRDefault="00A24899" w:rsidP="00DD1390">
      <w:pPr>
        <w:spacing w:line="280" w:lineRule="atLeast"/>
        <w:ind w:left="0"/>
        <w:rPr>
          <w:rFonts w:ascii="Arial" w:hAnsi="Arial" w:cs="Arial"/>
        </w:rPr>
      </w:pPr>
      <w:r w:rsidRPr="00A24899">
        <w:rPr>
          <w:rFonts w:ascii="Arial" w:hAnsi="Arial" w:cs="Arial"/>
        </w:rPr>
        <w:t>Op aanvraag van GVB geeft Inschrijver inzage in het overzicht van bedrijfshulpverleners met de datum waarop zij de laatste BHV training hebben gevolgd.</w:t>
      </w:r>
    </w:p>
    <w:p w14:paraId="2CC2048C" w14:textId="77777777" w:rsidR="001D4226" w:rsidRPr="00DD1390" w:rsidRDefault="001D4226" w:rsidP="00DD1390">
      <w:pPr>
        <w:spacing w:line="280" w:lineRule="atLeast"/>
        <w:ind w:left="0"/>
        <w:rPr>
          <w:rFonts w:ascii="Arial" w:hAnsi="Arial" w:cs="Arial"/>
        </w:rPr>
      </w:pPr>
    </w:p>
    <w:p w14:paraId="352FCFAD" w14:textId="77777777" w:rsidR="003C6A98" w:rsidRPr="00DD1390" w:rsidRDefault="003C6A98" w:rsidP="00DD1390">
      <w:pPr>
        <w:spacing w:line="280" w:lineRule="atLeast"/>
        <w:ind w:left="0"/>
        <w:rPr>
          <w:rFonts w:ascii="Arial" w:hAnsi="Arial" w:cs="Arial"/>
        </w:rPr>
      </w:pPr>
    </w:p>
    <w:p w14:paraId="063EF38C" w14:textId="53544E1D" w:rsidR="00DD1390" w:rsidRPr="00DD1390" w:rsidRDefault="00DD1390" w:rsidP="00DD1390">
      <w:pPr>
        <w:spacing w:line="280" w:lineRule="atLeast"/>
        <w:ind w:left="0"/>
        <w:rPr>
          <w:rFonts w:ascii="Arial" w:hAnsi="Arial" w:cs="Arial"/>
          <w:b/>
        </w:rPr>
      </w:pPr>
      <w:bookmarkStart w:id="0" w:name="_Hlk83812408"/>
      <w:r w:rsidRPr="00DD1390">
        <w:rPr>
          <w:rFonts w:ascii="Arial" w:hAnsi="Arial" w:cs="Arial"/>
          <w:b/>
        </w:rPr>
        <w:t>Aldus voor akkoord getekend en naar waarheid verstrekt.</w:t>
      </w:r>
    </w:p>
    <w:p w14:paraId="3811F137" w14:textId="77777777" w:rsidR="00DD1390" w:rsidRPr="00DD1390" w:rsidRDefault="00DD1390" w:rsidP="00DD1390">
      <w:pPr>
        <w:spacing w:line="280" w:lineRule="atLeast"/>
        <w:rPr>
          <w:rFonts w:ascii="Arial" w:hAnsi="Arial" w:cs="Arial"/>
        </w:rPr>
      </w:pP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64"/>
        <w:gridCol w:w="6237"/>
      </w:tblGrid>
      <w:tr w:rsidR="00DD1390" w:rsidRPr="00DD1390" w14:paraId="7EAEFB20" w14:textId="77777777" w:rsidTr="00DD1390">
        <w:trPr>
          <w:trHeight w:val="104"/>
        </w:trPr>
        <w:tc>
          <w:tcPr>
            <w:tcW w:w="2864" w:type="dxa"/>
          </w:tcPr>
          <w:p w14:paraId="235F9D07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237" w:type="dxa"/>
            <w:vAlign w:val="center"/>
          </w:tcPr>
          <w:p w14:paraId="2617EB6A" w14:textId="77777777" w:rsidR="00DD1390" w:rsidRPr="00DD1390" w:rsidRDefault="00DD1390" w:rsidP="00DD1390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DD1390" w:rsidRPr="00DD1390" w14:paraId="49229526" w14:textId="77777777" w:rsidTr="00DD1390">
        <w:trPr>
          <w:trHeight w:val="104"/>
        </w:trPr>
        <w:tc>
          <w:tcPr>
            <w:tcW w:w="2864" w:type="dxa"/>
          </w:tcPr>
          <w:p w14:paraId="19E4EE9E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237" w:type="dxa"/>
            <w:vAlign w:val="center"/>
          </w:tcPr>
          <w:p w14:paraId="7EA2DDC4" w14:textId="77777777" w:rsidR="00DD1390" w:rsidRPr="00DD1390" w:rsidRDefault="00DD1390" w:rsidP="00DD1390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DD1390" w:rsidRPr="00DD1390" w14:paraId="1214154E" w14:textId="77777777" w:rsidTr="00DD1390">
        <w:trPr>
          <w:trHeight w:val="452"/>
        </w:trPr>
        <w:tc>
          <w:tcPr>
            <w:tcW w:w="2864" w:type="dxa"/>
          </w:tcPr>
          <w:p w14:paraId="4EC0B0D7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Naam vertegenwoordiger Inschrijver c.q. Penvoerder:</w:t>
            </w:r>
          </w:p>
        </w:tc>
        <w:tc>
          <w:tcPr>
            <w:tcW w:w="6237" w:type="dxa"/>
            <w:vAlign w:val="center"/>
          </w:tcPr>
          <w:p w14:paraId="514D005F" w14:textId="77777777" w:rsidR="00DD1390" w:rsidRPr="00DD1390" w:rsidRDefault="00DD1390" w:rsidP="00DD1390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DD1390" w:rsidRPr="00DD1390" w14:paraId="58099885" w14:textId="77777777" w:rsidTr="00DD1390">
        <w:trPr>
          <w:trHeight w:val="60"/>
        </w:trPr>
        <w:tc>
          <w:tcPr>
            <w:tcW w:w="2864" w:type="dxa"/>
          </w:tcPr>
          <w:p w14:paraId="27820E2E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237" w:type="dxa"/>
            <w:vAlign w:val="center"/>
          </w:tcPr>
          <w:p w14:paraId="4366C112" w14:textId="77777777" w:rsidR="00DD1390" w:rsidRPr="00DD1390" w:rsidRDefault="00DD1390" w:rsidP="00DD1390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</w:tc>
      </w:tr>
      <w:tr w:rsidR="00DD1390" w:rsidRPr="00DD1390" w14:paraId="04A06ADF" w14:textId="77777777" w:rsidTr="00DD1390">
        <w:trPr>
          <w:trHeight w:val="764"/>
        </w:trPr>
        <w:tc>
          <w:tcPr>
            <w:tcW w:w="2864" w:type="dxa"/>
          </w:tcPr>
          <w:p w14:paraId="032CFD03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D1390">
              <w:rPr>
                <w:rFonts w:ascii="Arial" w:hAnsi="Arial" w:cs="Arial"/>
                <w:b/>
              </w:rPr>
              <w:t>Handtekening:</w:t>
            </w:r>
          </w:p>
        </w:tc>
        <w:tc>
          <w:tcPr>
            <w:tcW w:w="6237" w:type="dxa"/>
            <w:vAlign w:val="center"/>
          </w:tcPr>
          <w:p w14:paraId="6FF315A2" w14:textId="77777777" w:rsidR="00DD1390" w:rsidRPr="00DD1390" w:rsidRDefault="00DD1390" w:rsidP="00DD1390">
            <w:pPr>
              <w:spacing w:line="280" w:lineRule="atLeast"/>
              <w:ind w:left="8"/>
              <w:rPr>
                <w:rFonts w:ascii="Arial" w:hAnsi="Arial" w:cs="Arial"/>
              </w:rPr>
            </w:pPr>
          </w:p>
          <w:p w14:paraId="5B91D4E0" w14:textId="77777777" w:rsidR="00DD1390" w:rsidRPr="00DD1390" w:rsidRDefault="00DD1390" w:rsidP="00DD1390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0"/>
    </w:tbl>
    <w:p w14:paraId="1930AA28" w14:textId="77777777" w:rsidR="00E16013" w:rsidRPr="00DD1390" w:rsidRDefault="00E16013" w:rsidP="00DD1390">
      <w:pPr>
        <w:spacing w:line="280" w:lineRule="atLeast"/>
        <w:ind w:left="0"/>
        <w:rPr>
          <w:rFonts w:ascii="Arial" w:hAnsi="Arial" w:cs="Arial"/>
          <w:lang w:eastAsia="nl-NL"/>
        </w:rPr>
      </w:pPr>
    </w:p>
    <w:sectPr w:rsidR="00E16013" w:rsidRPr="00DD1390" w:rsidSect="00972E73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43" w:right="1418" w:bottom="1418" w:left="1418" w:header="851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2DD12" w14:textId="77777777" w:rsidR="00EA20E6" w:rsidRDefault="00EA20E6">
      <w:r>
        <w:separator/>
      </w:r>
    </w:p>
  </w:endnote>
  <w:endnote w:type="continuationSeparator" w:id="0">
    <w:p w14:paraId="5655E128" w14:textId="77777777" w:rsidR="00EA20E6" w:rsidRDefault="00EA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785F" w14:textId="2263B65C" w:rsidR="00175BFD" w:rsidRPr="00DD1390" w:rsidRDefault="00547C34" w:rsidP="00DD1390">
    <w:pPr>
      <w:pStyle w:val="Voettekst"/>
      <w:ind w:left="0"/>
      <w:rPr>
        <w:rFonts w:ascii="Arial" w:hAnsi="Arial" w:cs="Arial"/>
        <w:szCs w:val="16"/>
      </w:rPr>
    </w:pPr>
    <w:r w:rsidRPr="00547C34">
      <w:rPr>
        <w:rFonts w:ascii="Arial" w:hAnsi="Arial" w:cs="Arial"/>
        <w:szCs w:val="16"/>
      </w:rPr>
      <w:t xml:space="preserve">EUA </w:t>
    </w:r>
    <w:r w:rsidR="006F12EC">
      <w:rPr>
        <w:rFonts w:ascii="Arial" w:hAnsi="Arial" w:cs="Arial"/>
        <w:szCs w:val="16"/>
      </w:rPr>
      <w:t>Onderhoud veerponten GVB ref.</w:t>
    </w:r>
    <w:r w:rsidRPr="00547C34">
      <w:rPr>
        <w:rFonts w:ascii="Arial" w:hAnsi="Arial" w:cs="Arial"/>
        <w:szCs w:val="16"/>
      </w:rPr>
      <w:t xml:space="preserve"> </w:t>
    </w:r>
    <w:r w:rsidR="00DD1390" w:rsidRPr="00DD1390">
      <w:rPr>
        <w:rFonts w:ascii="Arial" w:hAnsi="Arial" w:cs="Arial"/>
        <w:szCs w:val="16"/>
      </w:rPr>
      <w:t>202</w:t>
    </w:r>
    <w:r w:rsidR="006F12EC">
      <w:rPr>
        <w:rFonts w:ascii="Arial" w:hAnsi="Arial" w:cs="Arial"/>
        <w:szCs w:val="16"/>
      </w:rPr>
      <w:t>6</w:t>
    </w:r>
    <w:r w:rsidR="00DD1390" w:rsidRPr="00DD1390">
      <w:rPr>
        <w:rFonts w:ascii="Arial" w:hAnsi="Arial" w:cs="Arial"/>
        <w:szCs w:val="16"/>
      </w:rPr>
      <w:t>-</w:t>
    </w:r>
    <w:r w:rsidR="006F12EC">
      <w:rPr>
        <w:rFonts w:ascii="Arial" w:hAnsi="Arial" w:cs="Arial"/>
        <w:szCs w:val="16"/>
      </w:rPr>
      <w:t>39</w:t>
    </w:r>
    <w:r w:rsidR="00175BFD" w:rsidRPr="00DD1390">
      <w:rPr>
        <w:rFonts w:ascii="Arial" w:hAnsi="Arial" w:cs="Arial"/>
        <w:szCs w:val="16"/>
      </w:rPr>
      <w:tab/>
      <w:t xml:space="preserve">Pagina </w:t>
    </w:r>
    <w:r w:rsidR="00175BFD" w:rsidRPr="00DD1390">
      <w:rPr>
        <w:rFonts w:ascii="Arial" w:hAnsi="Arial" w:cs="Arial"/>
        <w:bCs/>
        <w:szCs w:val="16"/>
      </w:rPr>
      <w:fldChar w:fldCharType="begin"/>
    </w:r>
    <w:r w:rsidR="00175BFD" w:rsidRPr="00DD1390">
      <w:rPr>
        <w:rFonts w:ascii="Arial" w:hAnsi="Arial" w:cs="Arial"/>
        <w:bCs/>
        <w:szCs w:val="16"/>
      </w:rPr>
      <w:instrText>PAGE</w:instrText>
    </w:r>
    <w:r w:rsidR="00175BFD" w:rsidRPr="00DD1390">
      <w:rPr>
        <w:rFonts w:ascii="Arial" w:hAnsi="Arial" w:cs="Arial"/>
        <w:bCs/>
        <w:szCs w:val="16"/>
      </w:rPr>
      <w:fldChar w:fldCharType="separate"/>
    </w:r>
    <w:r w:rsidR="003B13E6" w:rsidRPr="00DD1390">
      <w:rPr>
        <w:rFonts w:ascii="Arial" w:hAnsi="Arial" w:cs="Arial"/>
        <w:bCs/>
        <w:szCs w:val="16"/>
      </w:rPr>
      <w:t>1</w:t>
    </w:r>
    <w:r w:rsidR="00175BFD" w:rsidRPr="00DD1390">
      <w:rPr>
        <w:rFonts w:ascii="Arial" w:hAnsi="Arial" w:cs="Arial"/>
        <w:bCs/>
        <w:szCs w:val="16"/>
      </w:rPr>
      <w:fldChar w:fldCharType="end"/>
    </w:r>
    <w:r w:rsidR="00175BFD" w:rsidRPr="00DD1390">
      <w:rPr>
        <w:rFonts w:ascii="Arial" w:hAnsi="Arial" w:cs="Arial"/>
        <w:szCs w:val="16"/>
      </w:rPr>
      <w:t xml:space="preserve"> van </w:t>
    </w:r>
    <w:r w:rsidR="00175BFD" w:rsidRPr="00DD1390">
      <w:rPr>
        <w:rFonts w:ascii="Arial" w:hAnsi="Arial" w:cs="Arial"/>
        <w:bCs/>
        <w:szCs w:val="16"/>
      </w:rPr>
      <w:fldChar w:fldCharType="begin"/>
    </w:r>
    <w:r w:rsidR="00175BFD" w:rsidRPr="00DD1390">
      <w:rPr>
        <w:rFonts w:ascii="Arial" w:hAnsi="Arial" w:cs="Arial"/>
        <w:bCs/>
        <w:szCs w:val="16"/>
      </w:rPr>
      <w:instrText>NUMPAGES</w:instrText>
    </w:r>
    <w:r w:rsidR="00175BFD" w:rsidRPr="00DD1390">
      <w:rPr>
        <w:rFonts w:ascii="Arial" w:hAnsi="Arial" w:cs="Arial"/>
        <w:bCs/>
        <w:szCs w:val="16"/>
      </w:rPr>
      <w:fldChar w:fldCharType="separate"/>
    </w:r>
    <w:r w:rsidR="003B13E6" w:rsidRPr="00DD1390">
      <w:rPr>
        <w:rFonts w:ascii="Arial" w:hAnsi="Arial" w:cs="Arial"/>
        <w:bCs/>
        <w:szCs w:val="16"/>
      </w:rPr>
      <w:t>1</w:t>
    </w:r>
    <w:r w:rsidR="00175BFD" w:rsidRPr="00DD1390">
      <w:rPr>
        <w:rFonts w:ascii="Arial" w:hAnsi="Arial" w:cs="Arial"/>
        <w:bCs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2459" w14:textId="77777777" w:rsidR="00EA20E6" w:rsidRDefault="00EA20E6">
      <w:r>
        <w:separator/>
      </w:r>
    </w:p>
  </w:footnote>
  <w:footnote w:type="continuationSeparator" w:id="0">
    <w:p w14:paraId="4FCD8134" w14:textId="77777777" w:rsidR="00EA20E6" w:rsidRDefault="00EA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F8BE" w14:textId="77777777" w:rsidR="00547EF7" w:rsidRDefault="00F240C2">
    <w:pPr>
      <w:pStyle w:val="Koptekst"/>
    </w:pPr>
    <w:r>
      <w:pict w14:anchorId="4EEFBD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ECA21" w14:textId="400AC889" w:rsidR="00992F9A" w:rsidRPr="00DD1390" w:rsidRDefault="00DD1390" w:rsidP="00592807">
    <w:pPr>
      <w:ind w:left="0"/>
      <w:jc w:val="right"/>
      <w:rPr>
        <w:rFonts w:ascii="Arial" w:hAnsi="Arial" w:cs="Arial"/>
        <w:b/>
        <w:bCs/>
      </w:rPr>
    </w:pPr>
    <w:r w:rsidRPr="00DD1390">
      <w:rPr>
        <w:rFonts w:ascii="Arial" w:hAnsi="Arial" w:cs="Arial"/>
        <w:b/>
        <w:bCs/>
        <w:noProof/>
      </w:rPr>
      <w:t xml:space="preserve">Bijlage </w:t>
    </w:r>
    <w:r w:rsidR="000665CD">
      <w:rPr>
        <w:rFonts w:ascii="Arial" w:hAnsi="Arial" w:cs="Arial"/>
        <w:b/>
        <w:bCs/>
        <w:noProof/>
      </w:rPr>
      <w:t>9</w:t>
    </w:r>
    <w:r w:rsidRPr="00DD1390">
      <w:rPr>
        <w:rFonts w:ascii="Arial" w:hAnsi="Arial" w:cs="Arial"/>
        <w:b/>
        <w:bCs/>
        <w:noProof/>
      </w:rPr>
      <w:t xml:space="preserve"> Verklaring BHV organisatie</w:t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>
      <w:rPr>
        <w:rFonts w:ascii="Arial" w:hAnsi="Arial" w:cs="Arial"/>
        <w:b/>
        <w:bCs/>
        <w:noProof/>
      </w:rPr>
      <w:tab/>
    </w:r>
    <w:r w:rsidR="00592807" w:rsidRPr="00D467C4">
      <w:rPr>
        <w:noProof/>
      </w:rPr>
      <w:pict w14:anchorId="39DA8F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799079142" o:spid="_x0000_i1097" type="#_x0000_t75" alt="Afbeelding met Lettertype, Graphics, logo, symbool&#10;&#10;Automatisch gegenereerde beschrijving" style="width:59.55pt;height:16.35pt;visibility:visible;mso-wrap-style:square">
          <v:imagedata r:id="rId1" o:title="Afbeelding met Lettertype, Graphics, logo, symbool&#10;&#10;Automatisch gegenereerde beschrijving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3766" w14:textId="77777777" w:rsidR="00992F9A" w:rsidRDefault="009919D2">
    <w:pPr>
      <w:pStyle w:val="Koptekst"/>
      <w:spacing w:line="280" w:lineRule="atLeast"/>
    </w:pPr>
    <w:r>
      <w:pict w14:anchorId="6508B2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9" o:spid="_x0000_s1030" type="#_x0000_t75" alt="GVB_Lijn_Dun_Rapport" style="position:absolute;left:0;text-align:left;margin-left:70.9pt;margin-top:19pt;width:452.25pt;height:57.75pt;z-index:-2;visibility:visible;mso-position-horizontal-relative:page;mso-position-vertical-relative:page" o:allowincell="f" o:allowoverlap="f">
          <v:imagedata r:id="rId1" o:title="GVB_Lijn_Dun_Rapport"/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1E142E"/>
    <w:multiLevelType w:val="hybridMultilevel"/>
    <w:tmpl w:val="F97E1448"/>
    <w:lvl w:ilvl="0" w:tplc="5C7EE552">
      <w:start w:val="14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5545C"/>
    <w:multiLevelType w:val="hybridMultilevel"/>
    <w:tmpl w:val="26502F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6AAE6DA2"/>
    <w:multiLevelType w:val="hybridMultilevel"/>
    <w:tmpl w:val="6246745C"/>
    <w:lvl w:ilvl="0" w:tplc="335A52CA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A56F02"/>
    <w:multiLevelType w:val="hybridMultilevel"/>
    <w:tmpl w:val="C7882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302612">
    <w:abstractNumId w:val="8"/>
  </w:num>
  <w:num w:numId="2" w16cid:durableId="176232590">
    <w:abstractNumId w:val="8"/>
  </w:num>
  <w:num w:numId="3" w16cid:durableId="1074356413">
    <w:abstractNumId w:val="8"/>
  </w:num>
  <w:num w:numId="4" w16cid:durableId="281035685">
    <w:abstractNumId w:val="2"/>
  </w:num>
  <w:num w:numId="5" w16cid:durableId="1290471554">
    <w:abstractNumId w:val="2"/>
  </w:num>
  <w:num w:numId="6" w16cid:durableId="228343143">
    <w:abstractNumId w:val="1"/>
  </w:num>
  <w:num w:numId="7" w16cid:durableId="1388380873">
    <w:abstractNumId w:val="1"/>
  </w:num>
  <w:num w:numId="8" w16cid:durableId="288173100">
    <w:abstractNumId w:val="0"/>
  </w:num>
  <w:num w:numId="9" w16cid:durableId="1527403470">
    <w:abstractNumId w:val="7"/>
  </w:num>
  <w:num w:numId="10" w16cid:durableId="1440105814">
    <w:abstractNumId w:val="11"/>
  </w:num>
  <w:num w:numId="11" w16cid:durableId="898370121">
    <w:abstractNumId w:val="10"/>
  </w:num>
  <w:num w:numId="12" w16cid:durableId="847720207">
    <w:abstractNumId w:val="10"/>
  </w:num>
  <w:num w:numId="13" w16cid:durableId="2134277610">
    <w:abstractNumId w:val="4"/>
  </w:num>
  <w:num w:numId="14" w16cid:durableId="1086464262">
    <w:abstractNumId w:val="5"/>
  </w:num>
  <w:num w:numId="15" w16cid:durableId="669603021">
    <w:abstractNumId w:val="9"/>
  </w:num>
  <w:num w:numId="16" w16cid:durableId="121046104">
    <w:abstractNumId w:val="3"/>
  </w:num>
  <w:num w:numId="17" w16cid:durableId="1608926117">
    <w:abstractNumId w:val="6"/>
  </w:num>
  <w:num w:numId="18" w16cid:durableId="13583171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65CD"/>
    <w:rsid w:val="00082BB8"/>
    <w:rsid w:val="00084427"/>
    <w:rsid w:val="00091EBA"/>
    <w:rsid w:val="00092CC0"/>
    <w:rsid w:val="000A0E05"/>
    <w:rsid w:val="000A3845"/>
    <w:rsid w:val="000D5ACF"/>
    <w:rsid w:val="000E0F72"/>
    <w:rsid w:val="000F62AA"/>
    <w:rsid w:val="001061D1"/>
    <w:rsid w:val="00113252"/>
    <w:rsid w:val="0012679D"/>
    <w:rsid w:val="00162202"/>
    <w:rsid w:val="00174623"/>
    <w:rsid w:val="00175BFD"/>
    <w:rsid w:val="00181E47"/>
    <w:rsid w:val="00191C45"/>
    <w:rsid w:val="001B22E0"/>
    <w:rsid w:val="001D4226"/>
    <w:rsid w:val="001F7184"/>
    <w:rsid w:val="001F7C6B"/>
    <w:rsid w:val="0020366C"/>
    <w:rsid w:val="00204F1C"/>
    <w:rsid w:val="00212A8B"/>
    <w:rsid w:val="00225F34"/>
    <w:rsid w:val="00230BC2"/>
    <w:rsid w:val="00243C79"/>
    <w:rsid w:val="00245185"/>
    <w:rsid w:val="00262781"/>
    <w:rsid w:val="00264005"/>
    <w:rsid w:val="00266F1E"/>
    <w:rsid w:val="00275F41"/>
    <w:rsid w:val="0029203C"/>
    <w:rsid w:val="002A3EBF"/>
    <w:rsid w:val="002B3670"/>
    <w:rsid w:val="002D4B1D"/>
    <w:rsid w:val="002F7C45"/>
    <w:rsid w:val="0030069E"/>
    <w:rsid w:val="00303086"/>
    <w:rsid w:val="00340577"/>
    <w:rsid w:val="003468D6"/>
    <w:rsid w:val="00376947"/>
    <w:rsid w:val="003A2307"/>
    <w:rsid w:val="003B13E6"/>
    <w:rsid w:val="003B3DFA"/>
    <w:rsid w:val="003C5B30"/>
    <w:rsid w:val="003C6A98"/>
    <w:rsid w:val="003D1898"/>
    <w:rsid w:val="0043168D"/>
    <w:rsid w:val="004375DF"/>
    <w:rsid w:val="0046234F"/>
    <w:rsid w:val="00470A9F"/>
    <w:rsid w:val="00480CD4"/>
    <w:rsid w:val="004855D4"/>
    <w:rsid w:val="00491894"/>
    <w:rsid w:val="004962E0"/>
    <w:rsid w:val="004B4940"/>
    <w:rsid w:val="004C2234"/>
    <w:rsid w:val="004D41C6"/>
    <w:rsid w:val="004D442C"/>
    <w:rsid w:val="004D4B29"/>
    <w:rsid w:val="004E122C"/>
    <w:rsid w:val="004E7DA2"/>
    <w:rsid w:val="005004D7"/>
    <w:rsid w:val="00500F21"/>
    <w:rsid w:val="00514014"/>
    <w:rsid w:val="00515176"/>
    <w:rsid w:val="0052298D"/>
    <w:rsid w:val="005303AA"/>
    <w:rsid w:val="00531DEA"/>
    <w:rsid w:val="0054092F"/>
    <w:rsid w:val="00547C34"/>
    <w:rsid w:val="00547EF7"/>
    <w:rsid w:val="005505B5"/>
    <w:rsid w:val="00563229"/>
    <w:rsid w:val="005668DA"/>
    <w:rsid w:val="00580D2F"/>
    <w:rsid w:val="00592807"/>
    <w:rsid w:val="005A1431"/>
    <w:rsid w:val="005B0CE1"/>
    <w:rsid w:val="005B5C91"/>
    <w:rsid w:val="005D53CB"/>
    <w:rsid w:val="005F722A"/>
    <w:rsid w:val="00606A8A"/>
    <w:rsid w:val="00613D1F"/>
    <w:rsid w:val="0062780F"/>
    <w:rsid w:val="0064139D"/>
    <w:rsid w:val="006520B7"/>
    <w:rsid w:val="00661F22"/>
    <w:rsid w:val="0068071C"/>
    <w:rsid w:val="00682A3B"/>
    <w:rsid w:val="006914A6"/>
    <w:rsid w:val="00697B48"/>
    <w:rsid w:val="006A1856"/>
    <w:rsid w:val="006B7AB2"/>
    <w:rsid w:val="006D1A3F"/>
    <w:rsid w:val="006F12EC"/>
    <w:rsid w:val="006F29E7"/>
    <w:rsid w:val="006F33BE"/>
    <w:rsid w:val="006F7AA2"/>
    <w:rsid w:val="00701724"/>
    <w:rsid w:val="0070290A"/>
    <w:rsid w:val="00702C81"/>
    <w:rsid w:val="00710E79"/>
    <w:rsid w:val="00712CC6"/>
    <w:rsid w:val="00713688"/>
    <w:rsid w:val="0072743B"/>
    <w:rsid w:val="0074739A"/>
    <w:rsid w:val="007576CA"/>
    <w:rsid w:val="007865BC"/>
    <w:rsid w:val="007C0675"/>
    <w:rsid w:val="007D02A9"/>
    <w:rsid w:val="00825055"/>
    <w:rsid w:val="00826A56"/>
    <w:rsid w:val="00852A1B"/>
    <w:rsid w:val="00865B46"/>
    <w:rsid w:val="00866521"/>
    <w:rsid w:val="008712F9"/>
    <w:rsid w:val="00885919"/>
    <w:rsid w:val="008A498A"/>
    <w:rsid w:val="008B7BED"/>
    <w:rsid w:val="008C0891"/>
    <w:rsid w:val="008C18EE"/>
    <w:rsid w:val="008C2AD9"/>
    <w:rsid w:val="00923308"/>
    <w:rsid w:val="00940AF7"/>
    <w:rsid w:val="009531E3"/>
    <w:rsid w:val="0096035E"/>
    <w:rsid w:val="00964ECA"/>
    <w:rsid w:val="00972E73"/>
    <w:rsid w:val="00975919"/>
    <w:rsid w:val="00975B17"/>
    <w:rsid w:val="009919D2"/>
    <w:rsid w:val="00991DE0"/>
    <w:rsid w:val="00992F9A"/>
    <w:rsid w:val="00994324"/>
    <w:rsid w:val="009B00A9"/>
    <w:rsid w:val="009B145C"/>
    <w:rsid w:val="009D148C"/>
    <w:rsid w:val="009D1847"/>
    <w:rsid w:val="00A11EE1"/>
    <w:rsid w:val="00A24899"/>
    <w:rsid w:val="00A32F2C"/>
    <w:rsid w:val="00A43786"/>
    <w:rsid w:val="00A7141D"/>
    <w:rsid w:val="00A76CA0"/>
    <w:rsid w:val="00AC16C3"/>
    <w:rsid w:val="00AD7991"/>
    <w:rsid w:val="00AD7A88"/>
    <w:rsid w:val="00AF10AE"/>
    <w:rsid w:val="00B046B6"/>
    <w:rsid w:val="00B15606"/>
    <w:rsid w:val="00B25A3B"/>
    <w:rsid w:val="00B3182E"/>
    <w:rsid w:val="00B35519"/>
    <w:rsid w:val="00B7009F"/>
    <w:rsid w:val="00B87CBE"/>
    <w:rsid w:val="00B91D47"/>
    <w:rsid w:val="00BA0DCB"/>
    <w:rsid w:val="00BA6308"/>
    <w:rsid w:val="00BB0F0B"/>
    <w:rsid w:val="00BD2569"/>
    <w:rsid w:val="00BF0547"/>
    <w:rsid w:val="00C136ED"/>
    <w:rsid w:val="00C4043E"/>
    <w:rsid w:val="00C516FA"/>
    <w:rsid w:val="00C6457F"/>
    <w:rsid w:val="00C76342"/>
    <w:rsid w:val="00CA22E1"/>
    <w:rsid w:val="00CB5BA5"/>
    <w:rsid w:val="00CE0D71"/>
    <w:rsid w:val="00CF097A"/>
    <w:rsid w:val="00D25C38"/>
    <w:rsid w:val="00D324A4"/>
    <w:rsid w:val="00D513DB"/>
    <w:rsid w:val="00D57B2F"/>
    <w:rsid w:val="00D62A13"/>
    <w:rsid w:val="00D70583"/>
    <w:rsid w:val="00D76BC4"/>
    <w:rsid w:val="00D91576"/>
    <w:rsid w:val="00D939D0"/>
    <w:rsid w:val="00DB43D6"/>
    <w:rsid w:val="00DD1390"/>
    <w:rsid w:val="00DE3012"/>
    <w:rsid w:val="00DE57F8"/>
    <w:rsid w:val="00DF2428"/>
    <w:rsid w:val="00E015BD"/>
    <w:rsid w:val="00E04C48"/>
    <w:rsid w:val="00E16013"/>
    <w:rsid w:val="00E428B4"/>
    <w:rsid w:val="00E47E1C"/>
    <w:rsid w:val="00E523F0"/>
    <w:rsid w:val="00E7005D"/>
    <w:rsid w:val="00E724BA"/>
    <w:rsid w:val="00E85DAF"/>
    <w:rsid w:val="00E947C7"/>
    <w:rsid w:val="00EA20E6"/>
    <w:rsid w:val="00EA3CB7"/>
    <w:rsid w:val="00EF474F"/>
    <w:rsid w:val="00EF7D0A"/>
    <w:rsid w:val="00F01264"/>
    <w:rsid w:val="00F01D18"/>
    <w:rsid w:val="00F125EE"/>
    <w:rsid w:val="00F240C2"/>
    <w:rsid w:val="00F3012A"/>
    <w:rsid w:val="00F33C36"/>
    <w:rsid w:val="00F81479"/>
    <w:rsid w:val="00F84BCA"/>
    <w:rsid w:val="00FA25CF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741AEAAF"/>
  <w15:chartTrackingRefBased/>
  <w15:docId w15:val="{25E1A301-8F40-4957-8450-1ACCCBC7A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link w:val="GeenafstandChar"/>
    <w:uiPriority w:val="1"/>
    <w:qFormat/>
    <w:rsid w:val="00DE57F8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DE57F8"/>
    <w:rPr>
      <w:rFonts w:ascii="Calibri" w:eastAsia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4E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opmerking">
    <w:name w:val="annotation text"/>
    <w:basedOn w:val="Standaard"/>
    <w:link w:val="TekstopmerkingChar"/>
    <w:uiPriority w:val="99"/>
    <w:unhideWhenUsed/>
    <w:rsid w:val="004E7DA2"/>
    <w:pPr>
      <w:spacing w:after="200"/>
      <w:ind w:left="0"/>
    </w:pPr>
    <w:rPr>
      <w:rFonts w:ascii="Calibri" w:eastAsia="Calibri" w:hAnsi="Calibri"/>
    </w:rPr>
  </w:style>
  <w:style w:type="character" w:customStyle="1" w:styleId="TekstopmerkingChar">
    <w:name w:val="Tekst opmerking Char"/>
    <w:link w:val="Tekstopmerking"/>
    <w:uiPriority w:val="99"/>
    <w:rsid w:val="004E7DA2"/>
    <w:rPr>
      <w:rFonts w:ascii="Calibri" w:eastAsia="Calibri" w:hAnsi="Calibri"/>
      <w:lang w:eastAsia="en-US"/>
    </w:rPr>
  </w:style>
  <w:style w:type="character" w:styleId="Verwijzingopmerking">
    <w:name w:val="annotation reference"/>
    <w:uiPriority w:val="99"/>
    <w:unhideWhenUsed/>
    <w:rsid w:val="004E7D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5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svh_appl\gvb_doc_prd\iDocLogicx\Configuratie\Huisstijl\Rappor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Props1.xml><?xml version="1.0" encoding="utf-8"?>
<ds:datastoreItem xmlns:ds="http://schemas.openxmlformats.org/officeDocument/2006/customXml" ds:itemID="{34F82B0F-15BE-4D3B-BFE8-216808AFAA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AE77F-E837-4FA8-BA56-425C77718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C0209-13DB-4001-9169-9B0D19EA80FF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Breuker, Daniel</cp:lastModifiedBy>
  <cp:revision>8</cp:revision>
  <cp:lastPrinted>2016-12-05T11:16:00Z</cp:lastPrinted>
  <dcterms:created xsi:type="dcterms:W3CDTF">2026-06-30T10:02:00Z</dcterms:created>
  <dcterms:modified xsi:type="dcterms:W3CDTF">2026-06-30T11:02:00Z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