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6BFB" w14:textId="685B1EB8" w:rsidR="003B13E6" w:rsidRDefault="003B13E6" w:rsidP="00301804">
      <w:pPr>
        <w:spacing w:line="280" w:lineRule="atLeast"/>
        <w:ind w:left="0"/>
        <w:jc w:val="both"/>
        <w:rPr>
          <w:rFonts w:ascii="Arial" w:hAnsi="Arial" w:cs="Arial"/>
        </w:rPr>
      </w:pPr>
      <w:r w:rsidRPr="00546E8C">
        <w:rPr>
          <w:rFonts w:ascii="Arial" w:hAnsi="Arial" w:cs="Arial"/>
        </w:rPr>
        <w:t xml:space="preserve">Inschrijver </w:t>
      </w:r>
      <w:r w:rsidR="00061C46">
        <w:rPr>
          <w:rFonts w:ascii="Arial" w:hAnsi="Arial" w:cs="Arial"/>
        </w:rPr>
        <w:t>b</w:t>
      </w:r>
      <w:r w:rsidR="001B6FC7" w:rsidRPr="001B6FC7">
        <w:rPr>
          <w:rFonts w:ascii="Arial" w:hAnsi="Arial" w:cs="Arial"/>
        </w:rPr>
        <w:t>eschik</w:t>
      </w:r>
      <w:r w:rsidR="00061C46">
        <w:rPr>
          <w:rFonts w:ascii="Arial" w:hAnsi="Arial" w:cs="Arial"/>
        </w:rPr>
        <w:t>t</w:t>
      </w:r>
      <w:r w:rsidR="001B6FC7" w:rsidRPr="001B6FC7">
        <w:rPr>
          <w:rFonts w:ascii="Arial" w:hAnsi="Arial" w:cs="Arial"/>
        </w:rPr>
        <w:t xml:space="preserve"> en </w:t>
      </w:r>
      <w:r w:rsidR="00061C46">
        <w:rPr>
          <w:rFonts w:ascii="Arial" w:hAnsi="Arial" w:cs="Arial"/>
        </w:rPr>
        <w:t xml:space="preserve">blijft, </w:t>
      </w:r>
      <w:r w:rsidR="001B6FC7" w:rsidRPr="001B6FC7">
        <w:rPr>
          <w:rFonts w:ascii="Arial" w:hAnsi="Arial" w:cs="Arial"/>
        </w:rPr>
        <w:t>gedurende de uitvoering van de Opdracht</w:t>
      </w:r>
      <w:r w:rsidR="00061C46">
        <w:rPr>
          <w:rFonts w:ascii="Arial" w:hAnsi="Arial" w:cs="Arial"/>
        </w:rPr>
        <w:t>,</w:t>
      </w:r>
      <w:r w:rsidR="001B6FC7" w:rsidRPr="001B6FC7">
        <w:rPr>
          <w:rFonts w:ascii="Arial" w:hAnsi="Arial" w:cs="Arial"/>
        </w:rPr>
        <w:t xml:space="preserve"> beschikken, over een calamiteitendienst voor het op afroep uitvoeren van spoedreparaties.</w:t>
      </w:r>
      <w:r w:rsidR="001B6FC7">
        <w:rPr>
          <w:rFonts w:ascii="Arial" w:hAnsi="Arial" w:cs="Arial"/>
        </w:rPr>
        <w:t xml:space="preserve"> </w:t>
      </w:r>
      <w:r w:rsidR="001B6FC7" w:rsidRPr="001B6FC7">
        <w:rPr>
          <w:rFonts w:ascii="Arial" w:hAnsi="Arial" w:cs="Arial"/>
        </w:rPr>
        <w:t xml:space="preserve">Inschrijver </w:t>
      </w:r>
      <w:r w:rsidR="001B6FC7">
        <w:rPr>
          <w:rFonts w:ascii="Arial" w:hAnsi="Arial" w:cs="Arial"/>
        </w:rPr>
        <w:t xml:space="preserve">is </w:t>
      </w:r>
      <w:r w:rsidR="001B6FC7" w:rsidRPr="001B6FC7">
        <w:rPr>
          <w:rFonts w:ascii="Arial" w:hAnsi="Arial" w:cs="Arial"/>
        </w:rPr>
        <w:t>in staat binnen maximaal 4 uur na melding van een calamiteit een monteur met voldoende diepgaande kennis van de schepen, diagnosemiddelen en reservedelen op de locaties van GVB beschikbaar te (kunnen) hebben.</w:t>
      </w:r>
    </w:p>
    <w:p w14:paraId="11F039D5" w14:textId="77777777" w:rsidR="00061C46" w:rsidRPr="00546E8C" w:rsidRDefault="00061C46" w:rsidP="00301804">
      <w:pPr>
        <w:spacing w:line="280" w:lineRule="atLeast"/>
        <w:ind w:left="0"/>
        <w:jc w:val="both"/>
        <w:rPr>
          <w:rFonts w:ascii="Arial" w:hAnsi="Arial" w:cs="Arial"/>
        </w:rPr>
      </w:pPr>
    </w:p>
    <w:p w14:paraId="3D933F8B" w14:textId="77777777" w:rsidR="0064139D" w:rsidRPr="00546E8C" w:rsidRDefault="0064139D" w:rsidP="00301804">
      <w:pPr>
        <w:pStyle w:val="Bullet1"/>
        <w:spacing w:line="280" w:lineRule="atLeast"/>
        <w:rPr>
          <w:rFonts w:ascii="Arial" w:hAnsi="Arial" w:cs="Arial"/>
          <w:spacing w:val="4"/>
          <w:sz w:val="20"/>
          <w:lang w:val="nl-NL"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06A8A" w:rsidRPr="00546E8C" w14:paraId="06FB6E64" w14:textId="77777777" w:rsidTr="005B0CE1">
        <w:tc>
          <w:tcPr>
            <w:tcW w:w="9322" w:type="dxa"/>
            <w:shd w:val="clear" w:color="auto" w:fill="D9D9D9"/>
          </w:tcPr>
          <w:p w14:paraId="54F99CA6" w14:textId="77777777" w:rsidR="00B046B6" w:rsidRPr="00546E8C" w:rsidRDefault="009B145C" w:rsidP="00301804">
            <w:pPr>
              <w:pStyle w:val="Bullet1"/>
              <w:spacing w:line="280" w:lineRule="atLeast"/>
              <w:rPr>
                <w:rFonts w:ascii="Arial" w:hAnsi="Arial" w:cs="Arial"/>
                <w:b/>
                <w:spacing w:val="4"/>
                <w:sz w:val="20"/>
                <w:lang w:val="nl-NL" w:eastAsia="nl-NL"/>
              </w:rPr>
            </w:pPr>
            <w:r w:rsidRPr="00546E8C">
              <w:rPr>
                <w:rFonts w:ascii="Arial" w:hAnsi="Arial" w:cs="Arial"/>
                <w:b/>
                <w:spacing w:val="4"/>
                <w:sz w:val="20"/>
                <w:lang w:val="nl-NL" w:eastAsia="nl-NL"/>
              </w:rPr>
              <w:t>Omschrijving:</w:t>
            </w:r>
          </w:p>
        </w:tc>
      </w:tr>
      <w:tr w:rsidR="009B145C" w:rsidRPr="00546E8C" w14:paraId="382C98B4" w14:textId="77777777" w:rsidTr="009B145C">
        <w:tc>
          <w:tcPr>
            <w:tcW w:w="9322" w:type="dxa"/>
          </w:tcPr>
          <w:p w14:paraId="76C69CE2" w14:textId="77777777" w:rsidR="006520B7" w:rsidRPr="00546E8C" w:rsidRDefault="00852A1B" w:rsidP="00301804">
            <w:pPr>
              <w:pStyle w:val="Geenafstand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6E8C">
              <w:rPr>
                <w:rFonts w:ascii="Arial" w:hAnsi="Arial" w:cs="Arial"/>
                <w:sz w:val="20"/>
                <w:szCs w:val="20"/>
              </w:rPr>
              <w:t xml:space="preserve">Inschrijver dient onderstaand </w:t>
            </w:r>
            <w:r w:rsidR="003B13E6" w:rsidRPr="00546E8C">
              <w:rPr>
                <w:rFonts w:ascii="Arial" w:hAnsi="Arial" w:cs="Arial"/>
                <w:sz w:val="20"/>
                <w:szCs w:val="20"/>
              </w:rPr>
              <w:t xml:space="preserve">aan te geven </w:t>
            </w:r>
            <w:r w:rsidR="00301804" w:rsidRPr="00301804">
              <w:rPr>
                <w:rFonts w:ascii="Arial" w:hAnsi="Arial" w:cs="Arial"/>
                <w:sz w:val="20"/>
                <w:szCs w:val="20"/>
              </w:rPr>
              <w:t>hoe de Calamiteitendienst georganiseerd is</w:t>
            </w:r>
            <w:r w:rsidR="0030180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7D90E6" w14:textId="77777777" w:rsidR="003B13E6" w:rsidRPr="00546E8C" w:rsidRDefault="003B13E6" w:rsidP="00301804">
            <w:pPr>
              <w:pStyle w:val="Geenafstand"/>
              <w:spacing w:line="280" w:lineRule="atLeast"/>
              <w:jc w:val="both"/>
              <w:rPr>
                <w:rFonts w:ascii="Arial" w:hAnsi="Arial" w:cs="Arial"/>
                <w:spacing w:val="4"/>
                <w:sz w:val="20"/>
                <w:szCs w:val="20"/>
                <w:lang w:eastAsia="nl-NL"/>
              </w:rPr>
            </w:pPr>
          </w:p>
        </w:tc>
      </w:tr>
    </w:tbl>
    <w:p w14:paraId="21EB005E" w14:textId="77777777" w:rsidR="00606A8A" w:rsidRPr="00546E8C" w:rsidRDefault="00606A8A" w:rsidP="00301804">
      <w:pPr>
        <w:spacing w:line="280" w:lineRule="atLeast"/>
        <w:ind w:left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06A8A" w:rsidRPr="00546E8C" w14:paraId="10CDF30E" w14:textId="77777777" w:rsidTr="00546E8C">
        <w:tc>
          <w:tcPr>
            <w:tcW w:w="9322" w:type="dxa"/>
            <w:shd w:val="clear" w:color="auto" w:fill="D9D9D9"/>
          </w:tcPr>
          <w:p w14:paraId="4F79DADB" w14:textId="77777777" w:rsidR="00606A8A" w:rsidRPr="00546E8C" w:rsidRDefault="009B145C" w:rsidP="0030180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546E8C">
              <w:rPr>
                <w:rFonts w:ascii="Arial" w:hAnsi="Arial" w:cs="Arial"/>
                <w:b/>
              </w:rPr>
              <w:t>Beantwoording door Inschrijver:</w:t>
            </w:r>
          </w:p>
        </w:tc>
      </w:tr>
      <w:tr w:rsidR="00606A8A" w:rsidRPr="00546E8C" w14:paraId="238A2C70" w14:textId="77777777" w:rsidTr="00546E8C">
        <w:tc>
          <w:tcPr>
            <w:tcW w:w="9322" w:type="dxa"/>
          </w:tcPr>
          <w:p w14:paraId="47F21E5A" w14:textId="77777777" w:rsidR="00606A8A" w:rsidRPr="00546E8C" w:rsidRDefault="00606A8A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2E833A5D" w14:textId="77777777" w:rsidR="00AC16C3" w:rsidRPr="00546E8C" w:rsidRDefault="00AC16C3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7B62C930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17CD3A9D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74E5C66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543B73D8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07D8078E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05A67D26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5F1BD4DF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49C26672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41E111C9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727414D9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6A50B7F3" w14:textId="77777777" w:rsidR="003B13E6" w:rsidRPr="00546E8C" w:rsidRDefault="003B13E6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5ADCD81" w14:textId="77777777" w:rsidR="00606A8A" w:rsidRPr="00546E8C" w:rsidRDefault="00606A8A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67B19ABD" w14:textId="77777777" w:rsidR="00606A8A" w:rsidRPr="00546E8C" w:rsidRDefault="00606A8A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</w:tbl>
    <w:p w14:paraId="06D78E1F" w14:textId="77777777" w:rsidR="00606A8A" w:rsidRPr="00546E8C" w:rsidRDefault="00606A8A" w:rsidP="00301804">
      <w:pPr>
        <w:spacing w:line="280" w:lineRule="atLeast"/>
        <w:ind w:left="0"/>
        <w:rPr>
          <w:rFonts w:ascii="Arial" w:hAnsi="Arial" w:cs="Arial"/>
        </w:rPr>
      </w:pPr>
    </w:p>
    <w:p w14:paraId="1673EF0A" w14:textId="77777777" w:rsidR="003C6A98" w:rsidRPr="00546E8C" w:rsidRDefault="003C6A98" w:rsidP="00301804">
      <w:pPr>
        <w:spacing w:line="280" w:lineRule="atLeast"/>
        <w:ind w:left="0"/>
        <w:rPr>
          <w:rFonts w:ascii="Arial" w:hAnsi="Arial" w:cs="Arial"/>
        </w:rPr>
      </w:pPr>
    </w:p>
    <w:p w14:paraId="78A619D0" w14:textId="47E75C19" w:rsidR="00546E8C" w:rsidRPr="00546E8C" w:rsidRDefault="00546E8C" w:rsidP="00301804">
      <w:pPr>
        <w:spacing w:line="280" w:lineRule="atLeast"/>
        <w:ind w:left="0"/>
        <w:rPr>
          <w:rFonts w:ascii="Arial" w:hAnsi="Arial" w:cs="Arial"/>
          <w:b/>
        </w:rPr>
      </w:pPr>
      <w:r w:rsidRPr="00546E8C">
        <w:rPr>
          <w:rFonts w:ascii="Arial" w:hAnsi="Arial" w:cs="Arial"/>
          <w:b/>
        </w:rPr>
        <w:t>Aldus voor akkoord getekend en naar waarheid verstrekt.</w:t>
      </w:r>
    </w:p>
    <w:p w14:paraId="17392FD5" w14:textId="77777777" w:rsidR="00546E8C" w:rsidRPr="00546E8C" w:rsidRDefault="00546E8C" w:rsidP="00301804">
      <w:pPr>
        <w:spacing w:line="280" w:lineRule="atLeast"/>
        <w:ind w:left="0"/>
        <w:rPr>
          <w:rFonts w:ascii="Arial" w:hAnsi="Arial" w:cs="Arial"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350"/>
      </w:tblGrid>
      <w:tr w:rsidR="00546E8C" w:rsidRPr="00546E8C" w14:paraId="1B583B7F" w14:textId="77777777" w:rsidTr="00546E8C">
        <w:trPr>
          <w:trHeight w:val="104"/>
        </w:trPr>
        <w:tc>
          <w:tcPr>
            <w:tcW w:w="2977" w:type="dxa"/>
          </w:tcPr>
          <w:p w14:paraId="07ECCE2E" w14:textId="77777777" w:rsidR="00546E8C" w:rsidRPr="00546E8C" w:rsidRDefault="00546E8C" w:rsidP="0030180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546E8C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50" w:type="dxa"/>
            <w:vAlign w:val="center"/>
          </w:tcPr>
          <w:p w14:paraId="22AE7F59" w14:textId="77777777" w:rsidR="00546E8C" w:rsidRPr="00546E8C" w:rsidRDefault="00546E8C" w:rsidP="00301804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46E8C" w:rsidRPr="00546E8C" w14:paraId="6AF23B62" w14:textId="77777777" w:rsidTr="00546E8C">
        <w:trPr>
          <w:trHeight w:val="104"/>
        </w:trPr>
        <w:tc>
          <w:tcPr>
            <w:tcW w:w="2977" w:type="dxa"/>
          </w:tcPr>
          <w:p w14:paraId="22EF3986" w14:textId="77777777" w:rsidR="00546E8C" w:rsidRPr="00546E8C" w:rsidRDefault="00546E8C" w:rsidP="0030180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546E8C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50" w:type="dxa"/>
            <w:vAlign w:val="center"/>
          </w:tcPr>
          <w:p w14:paraId="4E7EA0F8" w14:textId="77777777" w:rsidR="00546E8C" w:rsidRPr="00546E8C" w:rsidRDefault="00546E8C" w:rsidP="00301804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46E8C" w:rsidRPr="00546E8C" w14:paraId="7348969A" w14:textId="77777777" w:rsidTr="00546E8C">
        <w:trPr>
          <w:trHeight w:val="452"/>
        </w:trPr>
        <w:tc>
          <w:tcPr>
            <w:tcW w:w="2977" w:type="dxa"/>
          </w:tcPr>
          <w:p w14:paraId="69DD1104" w14:textId="77777777" w:rsidR="00546E8C" w:rsidRPr="00546E8C" w:rsidRDefault="00546E8C" w:rsidP="0030180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546E8C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350" w:type="dxa"/>
            <w:vAlign w:val="center"/>
          </w:tcPr>
          <w:p w14:paraId="60E2AE61" w14:textId="77777777" w:rsidR="00546E8C" w:rsidRPr="00546E8C" w:rsidRDefault="00546E8C" w:rsidP="00301804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46E8C" w:rsidRPr="00546E8C" w14:paraId="7CD8622B" w14:textId="77777777" w:rsidTr="00546E8C">
        <w:trPr>
          <w:trHeight w:val="60"/>
        </w:trPr>
        <w:tc>
          <w:tcPr>
            <w:tcW w:w="2977" w:type="dxa"/>
          </w:tcPr>
          <w:p w14:paraId="42C68A35" w14:textId="77777777" w:rsidR="00546E8C" w:rsidRPr="00546E8C" w:rsidRDefault="00546E8C" w:rsidP="0030180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546E8C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50" w:type="dxa"/>
            <w:vAlign w:val="center"/>
          </w:tcPr>
          <w:p w14:paraId="55B0DB42" w14:textId="77777777" w:rsidR="00546E8C" w:rsidRPr="00546E8C" w:rsidRDefault="00546E8C" w:rsidP="00301804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46E8C" w:rsidRPr="00546E8C" w14:paraId="7DC94A61" w14:textId="77777777" w:rsidTr="00546E8C">
        <w:trPr>
          <w:trHeight w:val="764"/>
        </w:trPr>
        <w:tc>
          <w:tcPr>
            <w:tcW w:w="2977" w:type="dxa"/>
          </w:tcPr>
          <w:p w14:paraId="143AFABE" w14:textId="77777777" w:rsidR="00546E8C" w:rsidRPr="00546E8C" w:rsidRDefault="00546E8C" w:rsidP="0030180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546E8C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350" w:type="dxa"/>
            <w:vAlign w:val="center"/>
          </w:tcPr>
          <w:p w14:paraId="35B20CE3" w14:textId="77777777" w:rsidR="00546E8C" w:rsidRPr="00546E8C" w:rsidRDefault="00546E8C" w:rsidP="00301804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14:paraId="0AA52D58" w14:textId="77777777" w:rsidR="00546E8C" w:rsidRPr="00546E8C" w:rsidRDefault="00546E8C" w:rsidP="00301804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</w:tbl>
    <w:p w14:paraId="2E375B08" w14:textId="77777777" w:rsidR="00546E8C" w:rsidRPr="00546E8C" w:rsidRDefault="00546E8C" w:rsidP="00301804">
      <w:pPr>
        <w:spacing w:line="280" w:lineRule="atLeast"/>
        <w:ind w:left="0"/>
        <w:contextualSpacing/>
        <w:rPr>
          <w:rFonts w:ascii="Arial" w:hAnsi="Arial" w:cs="Arial"/>
          <w:lang w:eastAsia="nl-NL"/>
        </w:rPr>
      </w:pPr>
    </w:p>
    <w:p w14:paraId="1CAC1C0C" w14:textId="77777777" w:rsidR="00E16013" w:rsidRPr="00546E8C" w:rsidRDefault="00E16013" w:rsidP="00301804">
      <w:pPr>
        <w:spacing w:line="280" w:lineRule="atLeast"/>
        <w:ind w:left="0"/>
        <w:rPr>
          <w:rFonts w:ascii="Arial" w:hAnsi="Arial" w:cs="Arial"/>
          <w:lang w:eastAsia="nl-NL"/>
        </w:rPr>
      </w:pPr>
    </w:p>
    <w:sectPr w:rsidR="00E16013" w:rsidRPr="00546E8C" w:rsidSect="00061C46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701" w:right="1418" w:bottom="1418" w:left="1418" w:header="851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B039" w14:textId="77777777" w:rsidR="0068788E" w:rsidRDefault="0068788E">
      <w:r>
        <w:separator/>
      </w:r>
    </w:p>
  </w:endnote>
  <w:endnote w:type="continuationSeparator" w:id="0">
    <w:p w14:paraId="3A4CC7A0" w14:textId="77777777" w:rsidR="0068788E" w:rsidRDefault="0068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D103" w14:textId="40CB7BD6" w:rsidR="00175BFD" w:rsidRPr="00546E8C" w:rsidRDefault="0054341B" w:rsidP="00546E8C">
    <w:pPr>
      <w:pStyle w:val="Voettekst"/>
      <w:ind w:left="0"/>
      <w:rPr>
        <w:rFonts w:ascii="Arial" w:hAnsi="Arial" w:cs="Arial"/>
        <w:szCs w:val="16"/>
      </w:rPr>
    </w:pPr>
    <w:r w:rsidRPr="0054341B">
      <w:rPr>
        <w:rFonts w:ascii="Arial" w:hAnsi="Arial" w:cs="Arial"/>
        <w:szCs w:val="16"/>
      </w:rPr>
      <w:t xml:space="preserve">EUA Onderhoud </w:t>
    </w:r>
    <w:r w:rsidR="00152192">
      <w:rPr>
        <w:rFonts w:ascii="Arial" w:hAnsi="Arial" w:cs="Arial"/>
        <w:szCs w:val="16"/>
      </w:rPr>
      <w:t>veerponten GVB ref. 2026-39</w:t>
    </w:r>
    <w:r w:rsidR="00175BFD" w:rsidRPr="00546E8C">
      <w:rPr>
        <w:rFonts w:ascii="Arial" w:hAnsi="Arial" w:cs="Arial"/>
        <w:szCs w:val="16"/>
      </w:rPr>
      <w:tab/>
      <w:t xml:space="preserve">Pagina </w:t>
    </w:r>
    <w:r w:rsidR="00175BFD" w:rsidRPr="00546E8C">
      <w:rPr>
        <w:rFonts w:ascii="Arial" w:hAnsi="Arial" w:cs="Arial"/>
        <w:bCs/>
        <w:szCs w:val="16"/>
      </w:rPr>
      <w:fldChar w:fldCharType="begin"/>
    </w:r>
    <w:r w:rsidR="00175BFD" w:rsidRPr="00546E8C">
      <w:rPr>
        <w:rFonts w:ascii="Arial" w:hAnsi="Arial" w:cs="Arial"/>
        <w:bCs/>
        <w:szCs w:val="16"/>
      </w:rPr>
      <w:instrText>PAGE</w:instrText>
    </w:r>
    <w:r w:rsidR="00175BFD" w:rsidRPr="00546E8C">
      <w:rPr>
        <w:rFonts w:ascii="Arial" w:hAnsi="Arial" w:cs="Arial"/>
        <w:bCs/>
        <w:szCs w:val="16"/>
      </w:rPr>
      <w:fldChar w:fldCharType="separate"/>
    </w:r>
    <w:r w:rsidR="003B13E6" w:rsidRPr="00546E8C">
      <w:rPr>
        <w:rFonts w:ascii="Arial" w:hAnsi="Arial" w:cs="Arial"/>
        <w:bCs/>
        <w:szCs w:val="16"/>
      </w:rPr>
      <w:t>1</w:t>
    </w:r>
    <w:r w:rsidR="00175BFD" w:rsidRPr="00546E8C">
      <w:rPr>
        <w:rFonts w:ascii="Arial" w:hAnsi="Arial" w:cs="Arial"/>
        <w:bCs/>
        <w:szCs w:val="16"/>
      </w:rPr>
      <w:fldChar w:fldCharType="end"/>
    </w:r>
    <w:r w:rsidR="00175BFD" w:rsidRPr="00546E8C">
      <w:rPr>
        <w:rFonts w:ascii="Arial" w:hAnsi="Arial" w:cs="Arial"/>
        <w:szCs w:val="16"/>
      </w:rPr>
      <w:t xml:space="preserve"> van </w:t>
    </w:r>
    <w:r w:rsidR="00175BFD" w:rsidRPr="00546E8C">
      <w:rPr>
        <w:rFonts w:ascii="Arial" w:hAnsi="Arial" w:cs="Arial"/>
        <w:bCs/>
        <w:szCs w:val="16"/>
      </w:rPr>
      <w:fldChar w:fldCharType="begin"/>
    </w:r>
    <w:r w:rsidR="00175BFD" w:rsidRPr="00546E8C">
      <w:rPr>
        <w:rFonts w:ascii="Arial" w:hAnsi="Arial" w:cs="Arial"/>
        <w:bCs/>
        <w:szCs w:val="16"/>
      </w:rPr>
      <w:instrText>NUMPAGES</w:instrText>
    </w:r>
    <w:r w:rsidR="00175BFD" w:rsidRPr="00546E8C">
      <w:rPr>
        <w:rFonts w:ascii="Arial" w:hAnsi="Arial" w:cs="Arial"/>
        <w:bCs/>
        <w:szCs w:val="16"/>
      </w:rPr>
      <w:fldChar w:fldCharType="separate"/>
    </w:r>
    <w:r w:rsidR="003B13E6" w:rsidRPr="00546E8C">
      <w:rPr>
        <w:rFonts w:ascii="Arial" w:hAnsi="Arial" w:cs="Arial"/>
        <w:bCs/>
        <w:szCs w:val="16"/>
      </w:rPr>
      <w:t>1</w:t>
    </w:r>
    <w:r w:rsidR="00175BFD" w:rsidRPr="00546E8C">
      <w:rPr>
        <w:rFonts w:ascii="Arial" w:hAnsi="Arial" w:cs="Arial"/>
        <w:bCs/>
        <w:szCs w:val="16"/>
      </w:rPr>
      <w:fldChar w:fldCharType="end"/>
    </w:r>
  </w:p>
  <w:p w14:paraId="7C911A02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00EF" w14:textId="77777777" w:rsidR="0068788E" w:rsidRDefault="0068788E">
      <w:r>
        <w:separator/>
      </w:r>
    </w:p>
  </w:footnote>
  <w:footnote w:type="continuationSeparator" w:id="0">
    <w:p w14:paraId="173600E7" w14:textId="77777777" w:rsidR="0068788E" w:rsidRDefault="0068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3D13" w14:textId="77777777" w:rsidR="00547EF7" w:rsidRDefault="00F240C2">
    <w:pPr>
      <w:pStyle w:val="Koptekst"/>
    </w:pPr>
    <w:r>
      <w:pict w14:anchorId="29F208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B860" w14:textId="0C146163" w:rsidR="00992F9A" w:rsidRPr="00061C46" w:rsidRDefault="00546E8C" w:rsidP="00061C46">
    <w:pPr>
      <w:pStyle w:val="Kop1"/>
      <w:numPr>
        <w:ilvl w:val="0"/>
        <w:numId w:val="0"/>
      </w:numPr>
      <w:spacing w:after="0" w:line="276" w:lineRule="auto"/>
      <w:rPr>
        <w:rFonts w:ascii="Arial" w:hAnsi="Arial" w:cs="Arial"/>
        <w:b/>
        <w:sz w:val="20"/>
      </w:rPr>
    </w:pPr>
    <w:r w:rsidRPr="00546E8C">
      <w:rPr>
        <w:rFonts w:ascii="Arial" w:hAnsi="Arial" w:cs="Arial"/>
        <w:b/>
        <w:sz w:val="20"/>
      </w:rPr>
      <w:t xml:space="preserve">Bijlage </w:t>
    </w:r>
    <w:r w:rsidR="00152192">
      <w:rPr>
        <w:rFonts w:ascii="Arial" w:hAnsi="Arial" w:cs="Arial"/>
        <w:b/>
        <w:sz w:val="20"/>
      </w:rPr>
      <w:t>7</w:t>
    </w:r>
    <w:r w:rsidRPr="00546E8C">
      <w:rPr>
        <w:rFonts w:ascii="Arial" w:hAnsi="Arial" w:cs="Arial"/>
        <w:b/>
        <w:sz w:val="20"/>
      </w:rPr>
      <w:t xml:space="preserve"> </w:t>
    </w:r>
    <w:r w:rsidR="00061C46" w:rsidRPr="00061C46">
      <w:rPr>
        <w:rFonts w:ascii="Arial" w:hAnsi="Arial" w:cs="Arial"/>
        <w:b/>
        <w:sz w:val="20"/>
      </w:rPr>
      <w:t xml:space="preserve">Verklaring </w:t>
    </w:r>
    <w:r w:rsidR="00061C46">
      <w:rPr>
        <w:rFonts w:ascii="Arial" w:hAnsi="Arial" w:cs="Arial"/>
        <w:b/>
        <w:sz w:val="20"/>
      </w:rPr>
      <w:t xml:space="preserve">Service apparaat </w:t>
    </w:r>
    <w:r w:rsidR="00061C46">
      <w:rPr>
        <w:rFonts w:ascii="Arial" w:hAnsi="Arial" w:cs="Arial"/>
        <w:b/>
        <w:sz w:val="20"/>
      </w:rPr>
      <w:tab/>
    </w:r>
    <w:r w:rsidR="00061C46">
      <w:rPr>
        <w:rFonts w:ascii="Arial" w:hAnsi="Arial" w:cs="Arial"/>
        <w:b/>
        <w:sz w:val="20"/>
      </w:rPr>
      <w:tab/>
    </w:r>
    <w:r w:rsidR="00061C46">
      <w:rPr>
        <w:rFonts w:ascii="Arial" w:hAnsi="Arial" w:cs="Arial"/>
        <w:b/>
        <w:sz w:val="20"/>
      </w:rPr>
      <w:tab/>
    </w:r>
    <w:r w:rsidR="00061C46">
      <w:rPr>
        <w:rFonts w:ascii="Arial" w:hAnsi="Arial" w:cs="Arial"/>
        <w:b/>
        <w:sz w:val="20"/>
      </w:rPr>
      <w:tab/>
    </w:r>
    <w:r w:rsidR="00061C46">
      <w:rPr>
        <w:rFonts w:ascii="Arial" w:hAnsi="Arial" w:cs="Arial"/>
        <w:b/>
        <w:sz w:val="20"/>
      </w:rPr>
      <w:tab/>
    </w:r>
    <w:r w:rsidR="00061C46">
      <w:rPr>
        <w:rFonts w:ascii="Arial" w:hAnsi="Arial" w:cs="Arial"/>
        <w:b/>
        <w:sz w:val="20"/>
      </w:rPr>
      <w:tab/>
    </w:r>
    <w:r w:rsidR="00061C46" w:rsidRPr="00D467C4">
      <w:rPr>
        <w:noProof/>
      </w:rPr>
      <w:pict w14:anchorId="263F4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99079142" o:spid="_x0000_i1041" type="#_x0000_t75" alt="Afbeelding met Lettertype, Graphics, logo, symbool&#10;&#10;Automatisch gegenereerde beschrijving" style="width:59.55pt;height:16.35pt;visibility:visible;mso-wrap-style:square">
          <v:imagedata r:id="rId1" o:title="Afbeelding met Lettertype, Graphics, logo, symbool&#10;&#10;Automatisch gegenereerde beschrijving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8952" w14:textId="77777777" w:rsidR="00992F9A" w:rsidRDefault="009919D2">
    <w:pPr>
      <w:pStyle w:val="Koptekst"/>
      <w:spacing w:line="280" w:lineRule="atLeast"/>
    </w:pPr>
    <w:r>
      <w:pict w14:anchorId="0FA49E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9" o:spid="_x0000_s1030" type="#_x0000_t75" alt="GVB_Lijn_Dun_Rapport" style="position:absolute;left:0;text-align:left;margin-left:70.9pt;margin-top:19pt;width:452.25pt;height:57.75pt;z-index:-2;visibility:visible;mso-position-horizontal-relative:page;mso-position-vertical-relative:page" o:allowincell="f" o:allowoverlap="f">
          <v:imagedata r:id="rId1" o:title="GVB_Lijn_Dun_Rapport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1E142E"/>
    <w:multiLevelType w:val="hybridMultilevel"/>
    <w:tmpl w:val="F97E1448"/>
    <w:lvl w:ilvl="0" w:tplc="5C7EE552">
      <w:start w:val="14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5545C"/>
    <w:multiLevelType w:val="hybridMultilevel"/>
    <w:tmpl w:val="26502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AAE6DA2"/>
    <w:multiLevelType w:val="hybridMultilevel"/>
    <w:tmpl w:val="6246745C"/>
    <w:lvl w:ilvl="0" w:tplc="335A52C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A56F02"/>
    <w:multiLevelType w:val="hybridMultilevel"/>
    <w:tmpl w:val="C7882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61361">
    <w:abstractNumId w:val="8"/>
  </w:num>
  <w:num w:numId="2" w16cid:durableId="1658798073">
    <w:abstractNumId w:val="8"/>
  </w:num>
  <w:num w:numId="3" w16cid:durableId="1681662158">
    <w:abstractNumId w:val="8"/>
  </w:num>
  <w:num w:numId="4" w16cid:durableId="942226158">
    <w:abstractNumId w:val="2"/>
  </w:num>
  <w:num w:numId="5" w16cid:durableId="1999184695">
    <w:abstractNumId w:val="2"/>
  </w:num>
  <w:num w:numId="6" w16cid:durableId="775441458">
    <w:abstractNumId w:val="1"/>
  </w:num>
  <w:num w:numId="7" w16cid:durableId="1919287784">
    <w:abstractNumId w:val="1"/>
  </w:num>
  <w:num w:numId="8" w16cid:durableId="1184435642">
    <w:abstractNumId w:val="0"/>
  </w:num>
  <w:num w:numId="9" w16cid:durableId="1289584594">
    <w:abstractNumId w:val="7"/>
  </w:num>
  <w:num w:numId="10" w16cid:durableId="2002194461">
    <w:abstractNumId w:val="11"/>
  </w:num>
  <w:num w:numId="11" w16cid:durableId="1775007110">
    <w:abstractNumId w:val="10"/>
  </w:num>
  <w:num w:numId="12" w16cid:durableId="1998798921">
    <w:abstractNumId w:val="10"/>
  </w:num>
  <w:num w:numId="13" w16cid:durableId="1631783824">
    <w:abstractNumId w:val="4"/>
  </w:num>
  <w:num w:numId="14" w16cid:durableId="1137255816">
    <w:abstractNumId w:val="5"/>
  </w:num>
  <w:num w:numId="15" w16cid:durableId="2051227699">
    <w:abstractNumId w:val="9"/>
  </w:num>
  <w:num w:numId="16" w16cid:durableId="813063887">
    <w:abstractNumId w:val="3"/>
  </w:num>
  <w:num w:numId="17" w16cid:durableId="2045859909">
    <w:abstractNumId w:val="6"/>
  </w:num>
  <w:num w:numId="18" w16cid:durableId="178012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1C46"/>
    <w:rsid w:val="00082BB8"/>
    <w:rsid w:val="00084427"/>
    <w:rsid w:val="00091EBA"/>
    <w:rsid w:val="00092CC0"/>
    <w:rsid w:val="000A0E05"/>
    <w:rsid w:val="000A3845"/>
    <w:rsid w:val="000D5ACF"/>
    <w:rsid w:val="000E0F72"/>
    <w:rsid w:val="001061D1"/>
    <w:rsid w:val="00113252"/>
    <w:rsid w:val="0012679D"/>
    <w:rsid w:val="00152192"/>
    <w:rsid w:val="00162202"/>
    <w:rsid w:val="00174623"/>
    <w:rsid w:val="00175BFD"/>
    <w:rsid w:val="00181E47"/>
    <w:rsid w:val="00191C45"/>
    <w:rsid w:val="001B22E0"/>
    <w:rsid w:val="001B6FC7"/>
    <w:rsid w:val="001F7184"/>
    <w:rsid w:val="001F7C6B"/>
    <w:rsid w:val="0020366C"/>
    <w:rsid w:val="00204F1C"/>
    <w:rsid w:val="00212A8B"/>
    <w:rsid w:val="00225F34"/>
    <w:rsid w:val="00230BC2"/>
    <w:rsid w:val="00243C79"/>
    <w:rsid w:val="00245185"/>
    <w:rsid w:val="00262781"/>
    <w:rsid w:val="00264005"/>
    <w:rsid w:val="00266F1E"/>
    <w:rsid w:val="00275F41"/>
    <w:rsid w:val="0029203C"/>
    <w:rsid w:val="002A3EBF"/>
    <w:rsid w:val="002B3670"/>
    <w:rsid w:val="002D4B1D"/>
    <w:rsid w:val="002F7C45"/>
    <w:rsid w:val="0030069E"/>
    <w:rsid w:val="00301804"/>
    <w:rsid w:val="00303086"/>
    <w:rsid w:val="00340577"/>
    <w:rsid w:val="003468D6"/>
    <w:rsid w:val="00376947"/>
    <w:rsid w:val="003B13E6"/>
    <w:rsid w:val="003B3DFA"/>
    <w:rsid w:val="003C5B30"/>
    <w:rsid w:val="003C6A98"/>
    <w:rsid w:val="003D1898"/>
    <w:rsid w:val="0043168D"/>
    <w:rsid w:val="004375DF"/>
    <w:rsid w:val="0046234F"/>
    <w:rsid w:val="00470A9F"/>
    <w:rsid w:val="00480CD4"/>
    <w:rsid w:val="004855D4"/>
    <w:rsid w:val="00491894"/>
    <w:rsid w:val="004B4940"/>
    <w:rsid w:val="004C2234"/>
    <w:rsid w:val="004D41C6"/>
    <w:rsid w:val="004D442C"/>
    <w:rsid w:val="004D4B29"/>
    <w:rsid w:val="004E122C"/>
    <w:rsid w:val="004E7DA2"/>
    <w:rsid w:val="005004D7"/>
    <w:rsid w:val="00500F21"/>
    <w:rsid w:val="00514014"/>
    <w:rsid w:val="00515176"/>
    <w:rsid w:val="005303AA"/>
    <w:rsid w:val="00531DEA"/>
    <w:rsid w:val="0054092F"/>
    <w:rsid w:val="0054341B"/>
    <w:rsid w:val="00546E8C"/>
    <w:rsid w:val="00547EF7"/>
    <w:rsid w:val="005505B5"/>
    <w:rsid w:val="00563229"/>
    <w:rsid w:val="005668DA"/>
    <w:rsid w:val="00580D2F"/>
    <w:rsid w:val="005A1431"/>
    <w:rsid w:val="005B0CE1"/>
    <w:rsid w:val="005B5C91"/>
    <w:rsid w:val="005D53CB"/>
    <w:rsid w:val="005F722A"/>
    <w:rsid w:val="00606A8A"/>
    <w:rsid w:val="00613D1F"/>
    <w:rsid w:val="0062780F"/>
    <w:rsid w:val="0064139D"/>
    <w:rsid w:val="006520B7"/>
    <w:rsid w:val="00661F22"/>
    <w:rsid w:val="0068071C"/>
    <w:rsid w:val="00682A3B"/>
    <w:rsid w:val="0068788E"/>
    <w:rsid w:val="006914A6"/>
    <w:rsid w:val="00697B48"/>
    <w:rsid w:val="006A1856"/>
    <w:rsid w:val="006B7AB2"/>
    <w:rsid w:val="006D1A3F"/>
    <w:rsid w:val="006F29E7"/>
    <w:rsid w:val="006F33BE"/>
    <w:rsid w:val="006F7AA2"/>
    <w:rsid w:val="00701724"/>
    <w:rsid w:val="0070290A"/>
    <w:rsid w:val="00702C81"/>
    <w:rsid w:val="00704F37"/>
    <w:rsid w:val="00710E79"/>
    <w:rsid w:val="00712CC6"/>
    <w:rsid w:val="00713688"/>
    <w:rsid w:val="0072743B"/>
    <w:rsid w:val="0074739A"/>
    <w:rsid w:val="007576CA"/>
    <w:rsid w:val="007865BC"/>
    <w:rsid w:val="007C0675"/>
    <w:rsid w:val="007C4C58"/>
    <w:rsid w:val="007D02A9"/>
    <w:rsid w:val="00825055"/>
    <w:rsid w:val="00826A56"/>
    <w:rsid w:val="00852A1B"/>
    <w:rsid w:val="00865B46"/>
    <w:rsid w:val="00866521"/>
    <w:rsid w:val="008712F9"/>
    <w:rsid w:val="00885919"/>
    <w:rsid w:val="008A498A"/>
    <w:rsid w:val="008B7BED"/>
    <w:rsid w:val="008C0891"/>
    <w:rsid w:val="008C18EE"/>
    <w:rsid w:val="008C2AD9"/>
    <w:rsid w:val="00923308"/>
    <w:rsid w:val="00940AF7"/>
    <w:rsid w:val="009531E3"/>
    <w:rsid w:val="0096035E"/>
    <w:rsid w:val="00964ECA"/>
    <w:rsid w:val="00975919"/>
    <w:rsid w:val="00975B17"/>
    <w:rsid w:val="009919D2"/>
    <w:rsid w:val="00992F9A"/>
    <w:rsid w:val="00994324"/>
    <w:rsid w:val="009B00A9"/>
    <w:rsid w:val="009B145C"/>
    <w:rsid w:val="009D148C"/>
    <w:rsid w:val="009D1847"/>
    <w:rsid w:val="00A11EE1"/>
    <w:rsid w:val="00A32F2C"/>
    <w:rsid w:val="00A43786"/>
    <w:rsid w:val="00A7141D"/>
    <w:rsid w:val="00A76CA0"/>
    <w:rsid w:val="00AC16C3"/>
    <w:rsid w:val="00AD7991"/>
    <w:rsid w:val="00AD7A88"/>
    <w:rsid w:val="00AF10AE"/>
    <w:rsid w:val="00B046B6"/>
    <w:rsid w:val="00B109C6"/>
    <w:rsid w:val="00B15606"/>
    <w:rsid w:val="00B25A3B"/>
    <w:rsid w:val="00B3182E"/>
    <w:rsid w:val="00B35519"/>
    <w:rsid w:val="00B7009F"/>
    <w:rsid w:val="00B87CBE"/>
    <w:rsid w:val="00B91D47"/>
    <w:rsid w:val="00BA0DCB"/>
    <w:rsid w:val="00BA6308"/>
    <w:rsid w:val="00BB0F0B"/>
    <w:rsid w:val="00BD2569"/>
    <w:rsid w:val="00BF0547"/>
    <w:rsid w:val="00C1333D"/>
    <w:rsid w:val="00C136ED"/>
    <w:rsid w:val="00C4043E"/>
    <w:rsid w:val="00C516FA"/>
    <w:rsid w:val="00C6457F"/>
    <w:rsid w:val="00C76342"/>
    <w:rsid w:val="00CA22E1"/>
    <w:rsid w:val="00CB5BA5"/>
    <w:rsid w:val="00CE0D71"/>
    <w:rsid w:val="00D25C38"/>
    <w:rsid w:val="00D324A4"/>
    <w:rsid w:val="00D513DB"/>
    <w:rsid w:val="00D57B2F"/>
    <w:rsid w:val="00D62A13"/>
    <w:rsid w:val="00D70583"/>
    <w:rsid w:val="00D76BC4"/>
    <w:rsid w:val="00D939D0"/>
    <w:rsid w:val="00DB43D6"/>
    <w:rsid w:val="00DE3012"/>
    <w:rsid w:val="00DE57F8"/>
    <w:rsid w:val="00DF2428"/>
    <w:rsid w:val="00E015BD"/>
    <w:rsid w:val="00E04C48"/>
    <w:rsid w:val="00E16013"/>
    <w:rsid w:val="00E428B4"/>
    <w:rsid w:val="00E523F0"/>
    <w:rsid w:val="00E7005D"/>
    <w:rsid w:val="00E724BA"/>
    <w:rsid w:val="00E85DAF"/>
    <w:rsid w:val="00E947C7"/>
    <w:rsid w:val="00EA3CB7"/>
    <w:rsid w:val="00EF474F"/>
    <w:rsid w:val="00EF7D0A"/>
    <w:rsid w:val="00F01264"/>
    <w:rsid w:val="00F01D18"/>
    <w:rsid w:val="00F125EE"/>
    <w:rsid w:val="00F240C2"/>
    <w:rsid w:val="00F3012A"/>
    <w:rsid w:val="00F33C36"/>
    <w:rsid w:val="00F81479"/>
    <w:rsid w:val="00F84BCA"/>
    <w:rsid w:val="00FA25CF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7D64AB5C"/>
  <w15:chartTrackingRefBased/>
  <w15:docId w15:val="{133BE3DE-3664-49CD-99B1-901DC900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link w:val="GeenafstandChar"/>
    <w:uiPriority w:val="1"/>
    <w:qFormat/>
    <w:rsid w:val="00DE57F8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DE57F8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4E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7DA2"/>
    <w:pPr>
      <w:spacing w:after="200"/>
      <w:ind w:left="0"/>
    </w:pPr>
    <w:rPr>
      <w:rFonts w:ascii="Calibri" w:eastAsia="Calibri" w:hAnsi="Calibri"/>
    </w:rPr>
  </w:style>
  <w:style w:type="character" w:customStyle="1" w:styleId="TekstopmerkingChar">
    <w:name w:val="Tekst opmerking Char"/>
    <w:link w:val="Tekstopmerking"/>
    <w:uiPriority w:val="99"/>
    <w:rsid w:val="004E7DA2"/>
    <w:rPr>
      <w:rFonts w:ascii="Calibri" w:eastAsia="Calibri" w:hAnsi="Calibri"/>
      <w:lang w:eastAsia="en-US"/>
    </w:rPr>
  </w:style>
  <w:style w:type="character" w:styleId="Verwijzingopmerking">
    <w:name w:val="annotation reference"/>
    <w:uiPriority w:val="99"/>
    <w:unhideWhenUsed/>
    <w:rsid w:val="004E7D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F1D77DA3-7A0D-4B2B-9CD4-92DC395E4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9FF0-E6B4-468E-B8B0-B4FA101602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41B72-1EA4-4FE0-9E17-D7B723E07C42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3</cp:revision>
  <cp:lastPrinted>2016-12-05T11:16:00Z</cp:lastPrinted>
  <dcterms:created xsi:type="dcterms:W3CDTF">2026-06-30T11:10:00Z</dcterms:created>
  <dcterms:modified xsi:type="dcterms:W3CDTF">2026-06-30T11:11:00Z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