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0DE8" w14:textId="71D9BC97" w:rsidR="00B95120" w:rsidRDefault="00A45677" w:rsidP="00A45677">
      <w:pPr>
        <w:pStyle w:val="Titel"/>
      </w:pPr>
      <w:r>
        <w:t xml:space="preserve">Formulier </w:t>
      </w:r>
      <w:proofErr w:type="spellStart"/>
      <w:r>
        <w:t>grondbod</w:t>
      </w:r>
      <w:proofErr w:type="spellEnd"/>
    </w:p>
    <w:p w14:paraId="355E4DAA" w14:textId="6A78D1F3" w:rsidR="00726534" w:rsidRDefault="00726534" w:rsidP="00726534">
      <w:r>
        <w:t>Versie 1</w:t>
      </w:r>
    </w:p>
    <w:p w14:paraId="08A221C5" w14:textId="04D0544F" w:rsidR="00726534" w:rsidRPr="00726534" w:rsidRDefault="009235E9" w:rsidP="00726534">
      <w:r>
        <w:t>1</w:t>
      </w:r>
      <w:r w:rsidR="00297A39">
        <w:t>9</w:t>
      </w:r>
      <w:r w:rsidR="007F0E62">
        <w:t>-0</w:t>
      </w:r>
      <w:r>
        <w:t>8</w:t>
      </w:r>
      <w:r w:rsidR="007F0E62">
        <w:t>-</w:t>
      </w:r>
      <w:r w:rsidR="00F34D15">
        <w:t>2026</w:t>
      </w:r>
    </w:p>
    <w:p w14:paraId="6E65EB53" w14:textId="238A1C7B" w:rsidR="00A45677" w:rsidRDefault="00A45677" w:rsidP="00A45677">
      <w:r>
        <w:t>U wordt verzocht om dit formulier volledig in te vullen en rechtsgeldig ondertekend in te dienen bij uw bieding.</w:t>
      </w:r>
    </w:p>
    <w:p w14:paraId="5B9D921C" w14:textId="17BEAFF3" w:rsidR="00A45677" w:rsidRDefault="00A45677" w:rsidP="00A45677">
      <w:r>
        <w:t xml:space="preserve">Bijgaand </w:t>
      </w:r>
      <w:proofErr w:type="spellStart"/>
      <w:r>
        <w:t>grondbod</w:t>
      </w:r>
      <w:proofErr w:type="spellEnd"/>
      <w:r>
        <w:t xml:space="preserve"> dat hoort bij de inschrijving zoals vermeld op de deelnameverklaring is gebaseerd op en voldoet aan de biedingsleidraad en bijbehorende kader-stellende documenten.</w:t>
      </w:r>
    </w:p>
    <w:p w14:paraId="6AC2C84C" w14:textId="77777777" w:rsidR="00085CB9" w:rsidRDefault="00085CB9" w:rsidP="00A45677"/>
    <w:tbl>
      <w:tblPr>
        <w:tblW w:w="72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7"/>
        <w:gridCol w:w="3688"/>
      </w:tblGrid>
      <w:tr w:rsidR="00085CB9" w:rsidRPr="00085CB9" w14:paraId="2991899B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</w:tcPr>
          <w:p w14:paraId="40A411D4" w14:textId="47DCB477" w:rsidR="00085CB9" w:rsidRPr="00085CB9" w:rsidRDefault="00085CB9" w:rsidP="00085CB9">
            <w:r>
              <w:t>Indicatie sloopkosten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</w:tcPr>
          <w:p w14:paraId="714CC795" w14:textId="7904158A" w:rsidR="00085CB9" w:rsidRPr="00085CB9" w:rsidRDefault="00085CB9" w:rsidP="00085CB9">
            <w:r>
              <w:t>€</w:t>
            </w:r>
          </w:p>
        </w:tc>
      </w:tr>
      <w:tr w:rsidR="00085CB9" w:rsidRPr="00085CB9" w14:paraId="36E03510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4" w:space="0" w:color="auto"/>
            </w:tcBorders>
            <w:shd w:val="clear" w:color="auto" w:fill="auto"/>
            <w:hideMark/>
          </w:tcPr>
          <w:p w14:paraId="50283378" w14:textId="77777777" w:rsidR="00085CB9" w:rsidRPr="00085CB9" w:rsidRDefault="00085CB9" w:rsidP="00085CB9">
            <w:r w:rsidRPr="00085CB9">
              <w:t>Indicatie kosten voorbereiden 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4" w:space="0" w:color="auto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314B754F" w14:textId="77777777" w:rsidR="00085CB9" w:rsidRPr="00085CB9" w:rsidRDefault="00085CB9" w:rsidP="00085CB9">
            <w:r w:rsidRPr="00085CB9">
              <w:t>€ </w:t>
            </w:r>
          </w:p>
        </w:tc>
      </w:tr>
      <w:tr w:rsidR="000D1A1A" w:rsidRPr="00085CB9" w14:paraId="5751C516" w14:textId="332B04D4" w:rsidTr="000D1A1A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6" w:space="0" w:color="213A8F"/>
              <w:bottom w:val="single" w:sz="6" w:space="0" w:color="213A8F"/>
              <w:right w:val="single" w:sz="4" w:space="0" w:color="auto"/>
            </w:tcBorders>
            <w:shd w:val="clear" w:color="auto" w:fill="auto"/>
            <w:hideMark/>
          </w:tcPr>
          <w:p w14:paraId="526066BA" w14:textId="77777777" w:rsidR="000D1A1A" w:rsidRPr="00085CB9" w:rsidRDefault="000D1A1A" w:rsidP="00085CB9">
            <w:r w:rsidRPr="00085CB9">
              <w:t>Indicatie kosten uitvoering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6" w:space="0" w:color="213A8F"/>
              <w:right w:val="single" w:sz="6" w:space="0" w:color="213A8F"/>
            </w:tcBorders>
            <w:shd w:val="clear" w:color="auto" w:fill="auto"/>
          </w:tcPr>
          <w:p w14:paraId="14650705" w14:textId="50CFAEF4" w:rsidR="000D1A1A" w:rsidRPr="00085CB9" w:rsidRDefault="00534ED5" w:rsidP="000D1A1A">
            <w:r>
              <w:t>€</w:t>
            </w:r>
          </w:p>
        </w:tc>
      </w:tr>
      <w:tr w:rsidR="00085CB9" w:rsidRPr="00085CB9" w14:paraId="4FDD7284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4" w:space="0" w:color="auto"/>
            </w:tcBorders>
            <w:shd w:val="clear" w:color="auto" w:fill="auto"/>
            <w:hideMark/>
          </w:tcPr>
          <w:p w14:paraId="7702BCD3" w14:textId="7B7F3D1B" w:rsidR="00085CB9" w:rsidRPr="00085CB9" w:rsidRDefault="00085CB9" w:rsidP="00085CB9">
            <w:r w:rsidRPr="00085CB9">
              <w:t>Bouwrijp maken 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4" w:space="0" w:color="auto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3F12D0B4" w14:textId="77777777" w:rsidR="00085CB9" w:rsidRPr="00085CB9" w:rsidRDefault="00085CB9" w:rsidP="00085CB9">
            <w:r w:rsidRPr="00085CB9">
              <w:t>€ </w:t>
            </w:r>
          </w:p>
        </w:tc>
      </w:tr>
      <w:tr w:rsidR="00085CB9" w:rsidRPr="00085CB9" w14:paraId="09772D32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7D7F05B8" w14:textId="1445A931" w:rsidR="00085CB9" w:rsidRPr="00085CB9" w:rsidRDefault="00085CB9" w:rsidP="00085CB9">
            <w:r w:rsidRPr="00085CB9">
              <w:t>Inrichten openbaar gebied 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0D0B66E6" w14:textId="77777777" w:rsidR="00085CB9" w:rsidRPr="00085CB9" w:rsidRDefault="00085CB9" w:rsidP="00085CB9">
            <w:r w:rsidRPr="00085CB9">
              <w:t>€ </w:t>
            </w:r>
          </w:p>
        </w:tc>
      </w:tr>
      <w:tr w:rsidR="00085CB9" w:rsidRPr="00085CB9" w14:paraId="028E18B9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3C0D8E03" w14:textId="3A439E59" w:rsidR="00085CB9" w:rsidRPr="00085CB9" w:rsidRDefault="00085CB9" w:rsidP="00085CB9">
            <w:r w:rsidRPr="00085CB9">
              <w:t>Realisatie opstallen 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6F0DE16E" w14:textId="77777777" w:rsidR="00085CB9" w:rsidRPr="00085CB9" w:rsidRDefault="00085CB9" w:rsidP="00085CB9">
            <w:r w:rsidRPr="00085CB9">
              <w:t>€ </w:t>
            </w:r>
          </w:p>
        </w:tc>
      </w:tr>
      <w:tr w:rsidR="00085CB9" w:rsidRPr="00085CB9" w14:paraId="5DB46C68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20572A14" w14:textId="77777777" w:rsidR="00085CB9" w:rsidRPr="00085CB9" w:rsidRDefault="00085CB9" w:rsidP="00085CB9">
            <w:r w:rsidRPr="00085CB9">
              <w:t>Indicatie grondwaarde onder de woningen 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4AF615F0" w14:textId="77777777" w:rsidR="00085CB9" w:rsidRPr="00085CB9" w:rsidRDefault="00085CB9" w:rsidP="00085CB9">
            <w:r w:rsidRPr="00085CB9">
              <w:t>€ </w:t>
            </w:r>
          </w:p>
        </w:tc>
      </w:tr>
      <w:tr w:rsidR="00085CB9" w:rsidRPr="00085CB9" w14:paraId="7C326EAD" w14:textId="77777777" w:rsidTr="000D1A1A">
        <w:trPr>
          <w:trHeight w:val="300"/>
        </w:trPr>
        <w:tc>
          <w:tcPr>
            <w:tcW w:w="3527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6DAFB1E9" w14:textId="77777777" w:rsidR="00085CB9" w:rsidRPr="00085CB9" w:rsidRDefault="00085CB9" w:rsidP="00085CB9">
            <w:proofErr w:type="spellStart"/>
            <w:r w:rsidRPr="00085CB9">
              <w:rPr>
                <w:b/>
                <w:bCs/>
              </w:rPr>
              <w:t>Grondbod</w:t>
            </w:r>
            <w:proofErr w:type="spellEnd"/>
            <w:r w:rsidRPr="00085CB9">
              <w:t> </w:t>
            </w:r>
          </w:p>
        </w:tc>
        <w:tc>
          <w:tcPr>
            <w:tcW w:w="3688" w:type="dxa"/>
            <w:tcBorders>
              <w:top w:val="single" w:sz="6" w:space="0" w:color="213A8F"/>
              <w:left w:val="single" w:sz="6" w:space="0" w:color="213A8F"/>
              <w:bottom w:val="single" w:sz="6" w:space="0" w:color="213A8F"/>
              <w:right w:val="single" w:sz="6" w:space="0" w:color="213A8F"/>
            </w:tcBorders>
            <w:shd w:val="clear" w:color="auto" w:fill="auto"/>
            <w:hideMark/>
          </w:tcPr>
          <w:p w14:paraId="08493993" w14:textId="77777777" w:rsidR="00085CB9" w:rsidRPr="00085CB9" w:rsidRDefault="00085CB9" w:rsidP="00085CB9">
            <w:r w:rsidRPr="00085CB9">
              <w:rPr>
                <w:b/>
                <w:bCs/>
              </w:rPr>
              <w:t>€</w:t>
            </w:r>
            <w:r w:rsidRPr="00085CB9">
              <w:t> </w:t>
            </w:r>
          </w:p>
        </w:tc>
      </w:tr>
    </w:tbl>
    <w:p w14:paraId="1F05ED60" w14:textId="77777777" w:rsidR="00E07933" w:rsidRDefault="00E07933" w:rsidP="00A45677"/>
    <w:p w14:paraId="24D1057D" w14:textId="609C9E37" w:rsidR="00A45677" w:rsidRDefault="002C447F" w:rsidP="00A45677">
      <w:r>
        <w:t>Ondertekening:</w:t>
      </w:r>
    </w:p>
    <w:tbl>
      <w:tblPr>
        <w:tblStyle w:val="Tabelrasterlicht"/>
        <w:tblW w:w="7225" w:type="dxa"/>
        <w:tblInd w:w="0" w:type="dxa"/>
        <w:tblLook w:val="04A0" w:firstRow="1" w:lastRow="0" w:firstColumn="1" w:lastColumn="0" w:noHBand="0" w:noVBand="1"/>
      </w:tblPr>
      <w:tblGrid>
        <w:gridCol w:w="2689"/>
        <w:gridCol w:w="4536"/>
      </w:tblGrid>
      <w:tr w:rsidR="00A45677" w14:paraId="70D73E02" w14:textId="77777777" w:rsidTr="00A45677">
        <w:tc>
          <w:tcPr>
            <w:tcW w:w="2689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515BF073" w14:textId="77F014EF" w:rsidR="00A45677" w:rsidRPr="00534ED5" w:rsidRDefault="00A45677" w:rsidP="00A45677">
            <w:pPr>
              <w:rPr>
                <w:b/>
                <w:bCs/>
              </w:rPr>
            </w:pPr>
            <w:r w:rsidRPr="00534ED5">
              <w:rPr>
                <w:b/>
                <w:bCs/>
              </w:rPr>
              <w:t>Naam inschrijver</w:t>
            </w:r>
          </w:p>
        </w:tc>
        <w:tc>
          <w:tcPr>
            <w:tcW w:w="4536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4F2453C7" w14:textId="77777777" w:rsidR="00A45677" w:rsidRDefault="00A45677" w:rsidP="00A45677"/>
        </w:tc>
      </w:tr>
      <w:tr w:rsidR="00A45677" w14:paraId="211B8495" w14:textId="77777777" w:rsidTr="00A45677">
        <w:tc>
          <w:tcPr>
            <w:tcW w:w="2689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0C72B76F" w14:textId="0B4514F7" w:rsidR="00A45677" w:rsidRPr="00534ED5" w:rsidRDefault="00A45677" w:rsidP="00A45677">
            <w:pPr>
              <w:rPr>
                <w:b/>
                <w:bCs/>
              </w:rPr>
            </w:pPr>
            <w:r w:rsidRPr="00534ED5">
              <w:rPr>
                <w:b/>
                <w:bCs/>
              </w:rPr>
              <w:t>Naam rechtsgeldige vertegenwoordiger</w:t>
            </w:r>
          </w:p>
        </w:tc>
        <w:tc>
          <w:tcPr>
            <w:tcW w:w="4536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27F3D599" w14:textId="77777777" w:rsidR="00A45677" w:rsidRDefault="00A45677" w:rsidP="00A45677"/>
        </w:tc>
      </w:tr>
      <w:tr w:rsidR="00A45677" w14:paraId="75180D00" w14:textId="77777777" w:rsidTr="00A45677">
        <w:tc>
          <w:tcPr>
            <w:tcW w:w="2689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7B0A91C4" w14:textId="1D87FD83" w:rsidR="00A45677" w:rsidRPr="00534ED5" w:rsidRDefault="00A45677" w:rsidP="00A45677">
            <w:pPr>
              <w:rPr>
                <w:b/>
                <w:bCs/>
              </w:rPr>
            </w:pPr>
            <w:r w:rsidRPr="00534ED5">
              <w:rPr>
                <w:b/>
                <w:bCs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5F86F600" w14:textId="77777777" w:rsidR="00A45677" w:rsidRDefault="00A45677" w:rsidP="00A45677"/>
        </w:tc>
      </w:tr>
      <w:tr w:rsidR="00A45677" w14:paraId="25C76EAE" w14:textId="77777777" w:rsidTr="00A45677">
        <w:tc>
          <w:tcPr>
            <w:tcW w:w="2689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7E3BFE24" w14:textId="1ED4B43B" w:rsidR="00A45677" w:rsidRPr="00534ED5" w:rsidRDefault="00A45677" w:rsidP="00A45677">
            <w:pPr>
              <w:rPr>
                <w:b/>
                <w:bCs/>
              </w:rPr>
            </w:pPr>
            <w:r w:rsidRPr="00534ED5">
              <w:rPr>
                <w:b/>
                <w:bCs/>
              </w:rPr>
              <w:t>Plaats</w:t>
            </w:r>
          </w:p>
        </w:tc>
        <w:tc>
          <w:tcPr>
            <w:tcW w:w="4536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5E919793" w14:textId="77777777" w:rsidR="00A45677" w:rsidRDefault="00A45677" w:rsidP="00A45677"/>
        </w:tc>
      </w:tr>
      <w:tr w:rsidR="00A45677" w14:paraId="03D99D86" w14:textId="77777777" w:rsidTr="00A45677">
        <w:tc>
          <w:tcPr>
            <w:tcW w:w="2689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22F09B15" w14:textId="3DE4523B" w:rsidR="00A45677" w:rsidRPr="00534ED5" w:rsidRDefault="00A45677" w:rsidP="00A45677">
            <w:pPr>
              <w:rPr>
                <w:b/>
                <w:bCs/>
              </w:rPr>
            </w:pPr>
            <w:r w:rsidRPr="00534ED5">
              <w:rPr>
                <w:b/>
                <w:bCs/>
              </w:rPr>
              <w:t>Handtekening</w:t>
            </w:r>
          </w:p>
        </w:tc>
        <w:tc>
          <w:tcPr>
            <w:tcW w:w="4536" w:type="dxa"/>
            <w:tcBorders>
              <w:top w:val="single" w:sz="4" w:space="0" w:color="213A8F" w:themeColor="accent1"/>
              <w:left w:val="single" w:sz="4" w:space="0" w:color="213A8F" w:themeColor="accent1"/>
              <w:bottom w:val="single" w:sz="4" w:space="0" w:color="213A8F" w:themeColor="accent1"/>
              <w:right w:val="single" w:sz="4" w:space="0" w:color="213A8F" w:themeColor="accent1"/>
            </w:tcBorders>
          </w:tcPr>
          <w:p w14:paraId="032685EC" w14:textId="77777777" w:rsidR="00A45677" w:rsidRDefault="00A45677" w:rsidP="00A45677"/>
          <w:p w14:paraId="41F0C9C2" w14:textId="77777777" w:rsidR="00A45677" w:rsidRDefault="00A45677" w:rsidP="00A45677"/>
          <w:p w14:paraId="037A3F43" w14:textId="77777777" w:rsidR="00A45677" w:rsidRDefault="00A45677" w:rsidP="00A45677"/>
        </w:tc>
      </w:tr>
    </w:tbl>
    <w:p w14:paraId="74E43532" w14:textId="3D467B78" w:rsidR="00E07933" w:rsidRDefault="00E07933" w:rsidP="002C447F"/>
    <w:sectPr w:rsidR="00E07933" w:rsidSect="001F231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95EC" w14:textId="77777777" w:rsidR="005C6684" w:rsidRDefault="005C6684" w:rsidP="00F43396">
      <w:pPr>
        <w:spacing w:line="240" w:lineRule="auto"/>
      </w:pPr>
      <w:r>
        <w:separator/>
      </w:r>
    </w:p>
    <w:p w14:paraId="3E6F5B1F" w14:textId="77777777" w:rsidR="005C6684" w:rsidRDefault="005C6684"/>
    <w:p w14:paraId="51078CAD" w14:textId="77777777" w:rsidR="005C6684" w:rsidRDefault="005C6684"/>
  </w:endnote>
  <w:endnote w:type="continuationSeparator" w:id="0">
    <w:p w14:paraId="60D8755D" w14:textId="77777777" w:rsidR="005C6684" w:rsidRDefault="005C6684" w:rsidP="00F43396">
      <w:pPr>
        <w:spacing w:line="240" w:lineRule="auto"/>
      </w:pPr>
      <w:r>
        <w:continuationSeparator/>
      </w:r>
    </w:p>
    <w:p w14:paraId="6B1B5E41" w14:textId="77777777" w:rsidR="005C6684" w:rsidRDefault="005C6684"/>
    <w:p w14:paraId="13FBCBEB" w14:textId="77777777" w:rsidR="005C6684" w:rsidRDefault="005C66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0268FCB8" w14:textId="00952500" w:rsidR="001F231E" w:rsidRPr="00A45677" w:rsidRDefault="00F64D57" w:rsidP="002E6D58">
    <w:pPr>
      <w:pStyle w:val="Voettekst"/>
      <w:rPr>
        <w:rStyle w:val="Sjabloontekst"/>
        <w:shd w:val="clear" w:color="auto" w:fill="auto"/>
      </w:rPr>
    </w:pP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A84AAF" wp14:editId="7D45FB0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8EAB4" id="Vrije vorm: vorm 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BC4B7C" wp14:editId="52A884F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2F4E30" id="Vrije vorm: vorm 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A45677" w:rsidRPr="004F091A">
      <w:t>Gemeente Ouder-Amste</w:t>
    </w:r>
    <w:r w:rsidR="00A45677">
      <w:t>l</w:t>
    </w:r>
  </w:p>
  <w:p w14:paraId="10B3C98E" w14:textId="7C32E424" w:rsidR="00F64D57" w:rsidRDefault="00F34D15" w:rsidP="001F231E">
    <w:pPr>
      <w:pStyle w:val="Voettekst"/>
    </w:pPr>
    <w:r>
      <w:t>Tender oude Brandweerkazerne</w:t>
    </w:r>
    <w:r w:rsidR="00F64D57" w:rsidRPr="00582707">
      <w:ptab w:relativeTo="margin" w:alignment="right" w:leader="none"/>
    </w:r>
    <w:r w:rsidR="00F64D57">
      <w:t>p</w:t>
    </w:r>
    <w:r w:rsidR="00F64D57" w:rsidRPr="00582707">
      <w:t xml:space="preserve">agina </w:t>
    </w:r>
    <w:bookmarkEnd w:id="0"/>
    <w:r w:rsidR="00F64D57" w:rsidRPr="00582707">
      <w:fldChar w:fldCharType="begin"/>
    </w:r>
    <w:r w:rsidR="00F64D57" w:rsidRPr="00582707">
      <w:instrText>PAGE  \* Arabic  \* MERGEFORMAT</w:instrText>
    </w:r>
    <w:r w:rsidR="00F64D57" w:rsidRPr="00582707">
      <w:fldChar w:fldCharType="separate"/>
    </w:r>
    <w:r w:rsidR="00F64D57">
      <w:t>1</w:t>
    </w:r>
    <w:r w:rsidR="00F64D57" w:rsidRPr="00582707">
      <w:fldChar w:fldCharType="end"/>
    </w:r>
    <w:r w:rsidR="00F64D57" w:rsidRPr="00582707">
      <w:t xml:space="preserve"> van </w:t>
    </w:r>
    <w:fldSimple w:instr="NUMPAGES  \* Arabic  \* MERGEFORMAT">
      <w:r w:rsidR="00F64D5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8FE7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5FB68A" wp14:editId="34EA8BD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6B26C" id="Vrije vorm: vorm 7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02E044" wp14:editId="7A62568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643CD9A" id="Vrije vorm: vorm 6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231E">
      <w:rPr>
        <w:rStyle w:val="Sjabloontekst"/>
      </w:rPr>
      <w:t>Pietje</w:t>
    </w:r>
  </w:p>
  <w:p w14:paraId="05CD7D1E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3B554" w14:textId="77777777" w:rsidR="005C6684" w:rsidRDefault="005C6684" w:rsidP="00F43396">
      <w:pPr>
        <w:spacing w:line="240" w:lineRule="auto"/>
      </w:pPr>
      <w:r>
        <w:separator/>
      </w:r>
    </w:p>
    <w:p w14:paraId="53D033E7" w14:textId="77777777" w:rsidR="005C6684" w:rsidRDefault="005C6684"/>
    <w:p w14:paraId="7563FD55" w14:textId="77777777" w:rsidR="005C6684" w:rsidRDefault="005C6684"/>
  </w:footnote>
  <w:footnote w:type="continuationSeparator" w:id="0">
    <w:p w14:paraId="01F0F15A" w14:textId="77777777" w:rsidR="005C6684" w:rsidRDefault="005C6684" w:rsidP="00F43396">
      <w:pPr>
        <w:spacing w:line="240" w:lineRule="auto"/>
      </w:pPr>
      <w:r>
        <w:continuationSeparator/>
      </w:r>
    </w:p>
    <w:p w14:paraId="1367B169" w14:textId="77777777" w:rsidR="005C6684" w:rsidRDefault="005C6684"/>
    <w:p w14:paraId="0C0DC6F7" w14:textId="77777777" w:rsidR="005C6684" w:rsidRDefault="005C66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102D" w14:textId="601C422E" w:rsidR="00BD3EE2" w:rsidRDefault="006B4301" w:rsidP="00D17DB3">
    <w:pPr>
      <w:pStyle w:val="Koptekst"/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723CA3C" wp14:editId="2B43681F">
          <wp:simplePos x="0" y="0"/>
          <wp:positionH relativeFrom="column">
            <wp:posOffset>5055326</wp:posOffset>
          </wp:positionH>
          <wp:positionV relativeFrom="paragraph">
            <wp:posOffset>-204924</wp:posOffset>
          </wp:positionV>
          <wp:extent cx="794657" cy="794657"/>
          <wp:effectExtent l="0" t="0" r="5715" b="5715"/>
          <wp:wrapTight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ight>
          <wp:docPr id="773181818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181818" name="Graphic 77318181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657" cy="7946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EB0D" w14:textId="77777777" w:rsidR="00BD3EE2" w:rsidRDefault="008C766A" w:rsidP="00ED5CD2">
    <w:pPr>
      <w:pStyle w:val="Koptekst"/>
      <w:jc w:val="right"/>
    </w:pPr>
    <w:r>
      <w:rPr>
        <w:noProof/>
      </w:rPr>
      <w:drawing>
        <wp:inline distT="0" distB="0" distL="0" distR="0" wp14:anchorId="260235C0" wp14:editId="3DD4DE44">
          <wp:extent cx="1271960" cy="527658"/>
          <wp:effectExtent l="0" t="0" r="4445" b="635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23.55pt;height:23.55pt" o:bullet="t">
        <v:imagedata r:id="rId1" o:title="arrow-bullit-fullcolour-sq"/>
      </v:shape>
    </w:pict>
  </w:numPicBullet>
  <w:abstractNum w:abstractNumId="0" w15:restartNumberingAfterBreak="0">
    <w:nsid w:val="06257028"/>
    <w:multiLevelType w:val="hybridMultilevel"/>
    <w:tmpl w:val="DB889882"/>
    <w:lvl w:ilvl="0" w:tplc="24647BF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1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8728EA"/>
    <w:multiLevelType w:val="hybridMultilevel"/>
    <w:tmpl w:val="A5F640A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5E827B9"/>
    <w:multiLevelType w:val="hybridMultilevel"/>
    <w:tmpl w:val="185AA3AE"/>
    <w:lvl w:ilvl="0" w:tplc="E37803F8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5"/>
  </w:num>
  <w:num w:numId="3" w16cid:durableId="932934440">
    <w:abstractNumId w:val="24"/>
  </w:num>
  <w:num w:numId="4" w16cid:durableId="241724558">
    <w:abstractNumId w:val="32"/>
  </w:num>
  <w:num w:numId="5" w16cid:durableId="825778014">
    <w:abstractNumId w:val="2"/>
  </w:num>
  <w:num w:numId="6" w16cid:durableId="1085227376">
    <w:abstractNumId w:val="16"/>
  </w:num>
  <w:num w:numId="7" w16cid:durableId="801507270">
    <w:abstractNumId w:val="17"/>
  </w:num>
  <w:num w:numId="8" w16cid:durableId="105926897">
    <w:abstractNumId w:val="28"/>
  </w:num>
  <w:num w:numId="9" w16cid:durableId="2049716136">
    <w:abstractNumId w:val="18"/>
  </w:num>
  <w:num w:numId="10" w16cid:durableId="1881168387">
    <w:abstractNumId w:val="21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1"/>
  </w:num>
  <w:num w:numId="15" w16cid:durableId="1698506031">
    <w:abstractNumId w:val="11"/>
  </w:num>
  <w:num w:numId="16" w16cid:durableId="1857693759">
    <w:abstractNumId w:val="12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0"/>
  </w:num>
  <w:num w:numId="21" w16cid:durableId="1928033554">
    <w:abstractNumId w:val="10"/>
    <w:lvlOverride w:ilvl="0">
      <w:startOverride w:val="1"/>
    </w:lvlOverride>
  </w:num>
  <w:num w:numId="22" w16cid:durableId="1513490809">
    <w:abstractNumId w:val="31"/>
  </w:num>
  <w:num w:numId="23" w16cid:durableId="288321338">
    <w:abstractNumId w:val="31"/>
  </w:num>
  <w:num w:numId="24" w16cid:durableId="111870912">
    <w:abstractNumId w:val="30"/>
  </w:num>
  <w:num w:numId="25" w16cid:durableId="2109350304">
    <w:abstractNumId w:val="30"/>
  </w:num>
  <w:num w:numId="26" w16cid:durableId="497575753">
    <w:abstractNumId w:val="23"/>
  </w:num>
  <w:num w:numId="27" w16cid:durableId="470876496">
    <w:abstractNumId w:val="23"/>
  </w:num>
  <w:num w:numId="28" w16cid:durableId="1756784536">
    <w:abstractNumId w:val="3"/>
  </w:num>
  <w:num w:numId="29" w16cid:durableId="1595285426">
    <w:abstractNumId w:val="3"/>
  </w:num>
  <w:num w:numId="30" w16cid:durableId="2127116058">
    <w:abstractNumId w:val="25"/>
  </w:num>
  <w:num w:numId="31" w16cid:durableId="1257209082">
    <w:abstractNumId w:val="25"/>
  </w:num>
  <w:num w:numId="32" w16cid:durableId="106394555">
    <w:abstractNumId w:val="20"/>
  </w:num>
  <w:num w:numId="33" w16cid:durableId="1023942237">
    <w:abstractNumId w:val="20"/>
  </w:num>
  <w:num w:numId="34" w16cid:durableId="1393112540">
    <w:abstractNumId w:val="13"/>
  </w:num>
  <w:num w:numId="35" w16cid:durableId="1746342116">
    <w:abstractNumId w:val="13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19"/>
  </w:num>
  <w:num w:numId="39" w16cid:durableId="4714079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2"/>
  </w:num>
  <w:num w:numId="41" w16cid:durableId="1007366859">
    <w:abstractNumId w:val="22"/>
  </w:num>
  <w:num w:numId="42" w16cid:durableId="79447389">
    <w:abstractNumId w:val="14"/>
  </w:num>
  <w:num w:numId="43" w16cid:durableId="1174539350">
    <w:abstractNumId w:val="8"/>
  </w:num>
  <w:num w:numId="44" w16cid:durableId="1588926375">
    <w:abstractNumId w:val="26"/>
  </w:num>
  <w:num w:numId="45" w16cid:durableId="156918189">
    <w:abstractNumId w:val="0"/>
  </w:num>
  <w:num w:numId="46" w16cid:durableId="1649283369">
    <w:abstractNumId w:val="27"/>
  </w:num>
  <w:num w:numId="47" w16cid:durableId="147941637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77"/>
    <w:rsid w:val="0002552F"/>
    <w:rsid w:val="00053861"/>
    <w:rsid w:val="000563C8"/>
    <w:rsid w:val="0006298E"/>
    <w:rsid w:val="000729E1"/>
    <w:rsid w:val="000829F7"/>
    <w:rsid w:val="00085CB9"/>
    <w:rsid w:val="000973B9"/>
    <w:rsid w:val="000A31CA"/>
    <w:rsid w:val="000C23BF"/>
    <w:rsid w:val="000D1A1A"/>
    <w:rsid w:val="000E4C94"/>
    <w:rsid w:val="000E740D"/>
    <w:rsid w:val="00111A95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3F53"/>
    <w:rsid w:val="001D30CC"/>
    <w:rsid w:val="001F231E"/>
    <w:rsid w:val="002042F8"/>
    <w:rsid w:val="00235814"/>
    <w:rsid w:val="002463ED"/>
    <w:rsid w:val="00257281"/>
    <w:rsid w:val="00276621"/>
    <w:rsid w:val="00280890"/>
    <w:rsid w:val="00297A39"/>
    <w:rsid w:val="002B7459"/>
    <w:rsid w:val="002C447F"/>
    <w:rsid w:val="002E6D58"/>
    <w:rsid w:val="00326869"/>
    <w:rsid w:val="0033034E"/>
    <w:rsid w:val="00361DDA"/>
    <w:rsid w:val="00377A54"/>
    <w:rsid w:val="003936EB"/>
    <w:rsid w:val="003B5658"/>
    <w:rsid w:val="003B7B67"/>
    <w:rsid w:val="003D2780"/>
    <w:rsid w:val="00400F5C"/>
    <w:rsid w:val="004558EC"/>
    <w:rsid w:val="00473B9B"/>
    <w:rsid w:val="00483434"/>
    <w:rsid w:val="004A3B3D"/>
    <w:rsid w:val="004B14C6"/>
    <w:rsid w:val="004B1D75"/>
    <w:rsid w:val="004B30D4"/>
    <w:rsid w:val="004B6F34"/>
    <w:rsid w:val="004D5925"/>
    <w:rsid w:val="004E3E2D"/>
    <w:rsid w:val="00517899"/>
    <w:rsid w:val="00534ED5"/>
    <w:rsid w:val="00551DF0"/>
    <w:rsid w:val="00552E2E"/>
    <w:rsid w:val="0056402C"/>
    <w:rsid w:val="00582707"/>
    <w:rsid w:val="005C6684"/>
    <w:rsid w:val="005D4998"/>
    <w:rsid w:val="00611663"/>
    <w:rsid w:val="00623CC3"/>
    <w:rsid w:val="00657356"/>
    <w:rsid w:val="00692CF3"/>
    <w:rsid w:val="00694338"/>
    <w:rsid w:val="006B4301"/>
    <w:rsid w:val="006E79C5"/>
    <w:rsid w:val="006F0005"/>
    <w:rsid w:val="006F277B"/>
    <w:rsid w:val="007040CA"/>
    <w:rsid w:val="00713A05"/>
    <w:rsid w:val="0072422C"/>
    <w:rsid w:val="00726534"/>
    <w:rsid w:val="00747153"/>
    <w:rsid w:val="007570FB"/>
    <w:rsid w:val="007644AF"/>
    <w:rsid w:val="0078250F"/>
    <w:rsid w:val="007C5807"/>
    <w:rsid w:val="007D03F4"/>
    <w:rsid w:val="007F0E62"/>
    <w:rsid w:val="007F5C47"/>
    <w:rsid w:val="00806BD0"/>
    <w:rsid w:val="00827E3F"/>
    <w:rsid w:val="00837DF6"/>
    <w:rsid w:val="0084081B"/>
    <w:rsid w:val="00847B53"/>
    <w:rsid w:val="00860797"/>
    <w:rsid w:val="0086276B"/>
    <w:rsid w:val="00877558"/>
    <w:rsid w:val="00892A9C"/>
    <w:rsid w:val="008A353C"/>
    <w:rsid w:val="008B3520"/>
    <w:rsid w:val="008C7025"/>
    <w:rsid w:val="008C766A"/>
    <w:rsid w:val="008D791A"/>
    <w:rsid w:val="009235E9"/>
    <w:rsid w:val="009421BA"/>
    <w:rsid w:val="009628FE"/>
    <w:rsid w:val="00962FF4"/>
    <w:rsid w:val="0096520A"/>
    <w:rsid w:val="00975EFB"/>
    <w:rsid w:val="00975FC2"/>
    <w:rsid w:val="009C1E79"/>
    <w:rsid w:val="009C1EA2"/>
    <w:rsid w:val="009C445B"/>
    <w:rsid w:val="009D217A"/>
    <w:rsid w:val="00A34D04"/>
    <w:rsid w:val="00A352CA"/>
    <w:rsid w:val="00A45677"/>
    <w:rsid w:val="00A557DC"/>
    <w:rsid w:val="00A56C24"/>
    <w:rsid w:val="00A62693"/>
    <w:rsid w:val="00A6504E"/>
    <w:rsid w:val="00A75473"/>
    <w:rsid w:val="00AA2951"/>
    <w:rsid w:val="00AA3220"/>
    <w:rsid w:val="00AC4FD5"/>
    <w:rsid w:val="00AD6CAB"/>
    <w:rsid w:val="00AE0D92"/>
    <w:rsid w:val="00AE35B0"/>
    <w:rsid w:val="00AE4819"/>
    <w:rsid w:val="00AF7352"/>
    <w:rsid w:val="00B95120"/>
    <w:rsid w:val="00BB03E5"/>
    <w:rsid w:val="00BD3EE2"/>
    <w:rsid w:val="00BE0CF1"/>
    <w:rsid w:val="00C231A6"/>
    <w:rsid w:val="00C734EB"/>
    <w:rsid w:val="00C90DFA"/>
    <w:rsid w:val="00CB7B0B"/>
    <w:rsid w:val="00CC2EDF"/>
    <w:rsid w:val="00D17DB3"/>
    <w:rsid w:val="00D34A8C"/>
    <w:rsid w:val="00D43FB6"/>
    <w:rsid w:val="00D52811"/>
    <w:rsid w:val="00D63554"/>
    <w:rsid w:val="00DC4E5A"/>
    <w:rsid w:val="00DE042D"/>
    <w:rsid w:val="00DE3DB2"/>
    <w:rsid w:val="00E010FD"/>
    <w:rsid w:val="00E07933"/>
    <w:rsid w:val="00E42998"/>
    <w:rsid w:val="00E54A3D"/>
    <w:rsid w:val="00E634F1"/>
    <w:rsid w:val="00E65E74"/>
    <w:rsid w:val="00E84201"/>
    <w:rsid w:val="00EA4C23"/>
    <w:rsid w:val="00EB40F0"/>
    <w:rsid w:val="00ED5CD2"/>
    <w:rsid w:val="00EE6BEE"/>
    <w:rsid w:val="00F01F9A"/>
    <w:rsid w:val="00F15EB9"/>
    <w:rsid w:val="00F26289"/>
    <w:rsid w:val="00F34D15"/>
    <w:rsid w:val="00F40C29"/>
    <w:rsid w:val="00F42D00"/>
    <w:rsid w:val="00F43396"/>
    <w:rsid w:val="00F64D57"/>
    <w:rsid w:val="00F71266"/>
    <w:rsid w:val="00F74DAE"/>
    <w:rsid w:val="00FA0A1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47076247"/>
  <w15:chartTrackingRefBased/>
  <w15:docId w15:val="{226A836F-90BA-4AD8-AFD5-15FEB24D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7933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975FC2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8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8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10%20Templates%20algemeen\Template%20-%20leeg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F2B57C3BD5E4CA4649B0FC0B1B181" ma:contentTypeVersion="3" ma:contentTypeDescription="Een nieuw document maken." ma:contentTypeScope="" ma:versionID="4a8ed7f63cf98f8aee9068d7c44b1459">
  <xsd:schema xmlns:xsd="http://www.w3.org/2001/XMLSchema" xmlns:xs="http://www.w3.org/2001/XMLSchema" xmlns:p="http://schemas.microsoft.com/office/2006/metadata/properties" xmlns:ns2="cfb77b6b-acfd-447c-8d8d-176b61ef0be1" targetNamespace="http://schemas.microsoft.com/office/2006/metadata/properties" ma:root="true" ma:fieldsID="6682e8aa36c3b416be8066b56fa3e616" ns2:_="">
    <xsd:import namespace="cfb77b6b-acfd-447c-8d8d-176b61ef0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77b6b-acfd-447c-8d8d-176b61ef0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b67e584e-7c52-43a6-a89c-5a10c57e234c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AED688-A46D-4A0D-A94D-E9B8A5D2A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77b6b-acfd-447c-8d8d-176b61ef0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leeg</Template>
  <TotalTime>5</TotalTime>
  <Pages>1</Pages>
  <Words>103</Words>
  <Characters>569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2025-02-05T14:32:00Z</cp:lastPrinted>
  <dcterms:created xsi:type="dcterms:W3CDTF">2026-04-16T09:52:00Z</dcterms:created>
  <dcterms:modified xsi:type="dcterms:W3CDTF">2026-08-19T09:55:00Z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0x0101002FCF2B57C3BD5E4CA4649B0FC0B1B181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