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FC6561" w14:textId="77777777" w:rsidR="00537F6D" w:rsidRDefault="00537F6D" w:rsidP="4D28C020">
      <w:pPr>
        <w:pStyle w:val="Formuliernaam"/>
        <w:jc w:val="center"/>
        <w:rPr>
          <w:color w:val="1F497D" w:themeColor="text2"/>
          <w:sz w:val="44"/>
          <w:szCs w:val="44"/>
        </w:rPr>
      </w:pPr>
    </w:p>
    <w:p w14:paraId="13CA1DE5" w14:textId="77777777" w:rsidR="00537F6D" w:rsidRDefault="00537F6D" w:rsidP="00537F6D">
      <w:pPr>
        <w:pStyle w:val="Formuliernaam"/>
        <w:jc w:val="center"/>
        <w:rPr>
          <w:sz w:val="44"/>
          <w:szCs w:val="44"/>
        </w:rPr>
      </w:pPr>
    </w:p>
    <w:p w14:paraId="328A73C1" w14:textId="77777777" w:rsidR="006B490F" w:rsidRDefault="006B490F" w:rsidP="00537F6D">
      <w:pPr>
        <w:pStyle w:val="Formuliernaam"/>
        <w:jc w:val="center"/>
        <w:rPr>
          <w:rFonts w:asciiTheme="minorHAnsi" w:hAnsiTheme="minorHAnsi" w:cstheme="minorHAnsi"/>
          <w:color w:val="1F497D" w:themeColor="text2"/>
          <w:sz w:val="48"/>
          <w:szCs w:val="48"/>
        </w:rPr>
      </w:pPr>
      <w:bookmarkStart w:id="0" w:name="_Hlk128659565"/>
      <w:bookmarkStart w:id="1" w:name="_Hlk163462658"/>
      <w:r>
        <w:rPr>
          <w:rFonts w:asciiTheme="minorHAnsi" w:hAnsiTheme="minorHAnsi" w:cstheme="minorHAnsi"/>
          <w:color w:val="1F497D" w:themeColor="text2"/>
          <w:sz w:val="48"/>
          <w:szCs w:val="48"/>
        </w:rPr>
        <w:t xml:space="preserve">Referentieformulier bij de </w:t>
      </w:r>
    </w:p>
    <w:p w14:paraId="6F4B533C" w14:textId="77777777" w:rsidR="006B490F" w:rsidRDefault="006B490F" w:rsidP="00537F6D">
      <w:pPr>
        <w:pStyle w:val="Formuliernaam"/>
        <w:jc w:val="center"/>
        <w:rPr>
          <w:rFonts w:asciiTheme="minorHAnsi" w:hAnsiTheme="minorHAnsi" w:cstheme="minorHAnsi"/>
          <w:color w:val="1F497D" w:themeColor="text2"/>
          <w:sz w:val="48"/>
          <w:szCs w:val="48"/>
        </w:rPr>
      </w:pPr>
    </w:p>
    <w:p w14:paraId="4BE9A3FF" w14:textId="0C4AF44A" w:rsidR="008C4155" w:rsidRPr="00AF1F19" w:rsidRDefault="00DD0BE6" w:rsidP="4D28C020">
      <w:pPr>
        <w:pStyle w:val="Formuliernaam"/>
        <w:jc w:val="center"/>
        <w:rPr>
          <w:rFonts w:asciiTheme="minorHAnsi" w:hAnsiTheme="minorHAnsi" w:cstheme="minorBidi"/>
          <w:color w:val="1F497D" w:themeColor="text2"/>
          <w:sz w:val="40"/>
          <w:szCs w:val="40"/>
        </w:rPr>
      </w:pPr>
      <w:r w:rsidRPr="00AF1F19">
        <w:rPr>
          <w:rFonts w:asciiTheme="minorHAnsi" w:hAnsiTheme="minorHAnsi" w:cstheme="minorBidi"/>
          <w:color w:val="1F497D" w:themeColor="text2"/>
          <w:sz w:val="48"/>
          <w:szCs w:val="48"/>
        </w:rPr>
        <w:fldChar w:fldCharType="begin" w:fldLock="1"/>
      </w:r>
      <w:r w:rsidRPr="00AF1F19">
        <w:rPr>
          <w:rFonts w:asciiTheme="minorHAnsi" w:hAnsiTheme="minorHAnsi" w:cstheme="minorBidi"/>
          <w:color w:val="1F497D" w:themeColor="text2"/>
          <w:sz w:val="48"/>
          <w:szCs w:val="48"/>
        </w:rPr>
        <w:instrText xml:space="preserve"> mitVV VVAFD48407AD29194DAF1678C6805CA791 \* MERGEFORMAT </w:instrText>
      </w:r>
      <w:r w:rsidRPr="00AF1F19">
        <w:rPr>
          <w:rFonts w:asciiTheme="minorHAnsi" w:hAnsiTheme="minorHAnsi" w:cstheme="minorBidi"/>
          <w:color w:val="1F497D" w:themeColor="text2"/>
          <w:sz w:val="48"/>
          <w:szCs w:val="48"/>
        </w:rPr>
        <w:fldChar w:fldCharType="separate"/>
      </w:r>
      <w:r w:rsidR="00537F6D" w:rsidRPr="00AF1F19">
        <w:rPr>
          <w:rFonts w:asciiTheme="minorHAnsi" w:hAnsiTheme="minorHAnsi" w:cstheme="minorBidi"/>
          <w:color w:val="1F497D" w:themeColor="text2"/>
          <w:sz w:val="48"/>
          <w:szCs w:val="48"/>
        </w:rPr>
        <w:t>Aanbestedi</w:t>
      </w:r>
      <w:bookmarkStart w:id="2" w:name="_Hlk163462184"/>
      <w:r w:rsidR="00537F6D" w:rsidRPr="00AF1F19">
        <w:rPr>
          <w:rFonts w:asciiTheme="minorHAnsi" w:hAnsiTheme="minorHAnsi" w:cstheme="minorBidi"/>
          <w:color w:val="1F497D" w:themeColor="text2"/>
          <w:sz w:val="48"/>
          <w:szCs w:val="48"/>
        </w:rPr>
        <w:t>ngsle</w:t>
      </w:r>
      <w:bookmarkEnd w:id="2"/>
      <w:r w:rsidR="00537F6D" w:rsidRPr="00AF1F19">
        <w:rPr>
          <w:rFonts w:asciiTheme="minorHAnsi" w:hAnsiTheme="minorHAnsi" w:cstheme="minorBidi"/>
          <w:color w:val="1F497D" w:themeColor="text2"/>
          <w:sz w:val="48"/>
          <w:szCs w:val="48"/>
        </w:rPr>
        <w:t>idraad</w:t>
      </w:r>
      <w:r w:rsidRPr="00AF1F19">
        <w:rPr>
          <w:rFonts w:asciiTheme="minorHAnsi" w:hAnsiTheme="minorHAnsi" w:cstheme="minorBidi"/>
          <w:color w:val="1F497D" w:themeColor="text2"/>
          <w:sz w:val="48"/>
          <w:szCs w:val="48"/>
        </w:rPr>
        <w:fldChar w:fldCharType="end"/>
      </w:r>
    </w:p>
    <w:p w14:paraId="2809D285" w14:textId="12D9D9E1" w:rsidR="00AF1F19" w:rsidRPr="00AF1F19" w:rsidRDefault="00AF1F19" w:rsidP="4D28C020">
      <w:pPr>
        <w:rPr>
          <w:rFonts w:asciiTheme="minorHAnsi" w:eastAsiaTheme="minorEastAsia" w:hAnsiTheme="minorHAnsi" w:cstheme="minorBidi"/>
          <w:color w:val="1F497D" w:themeColor="text2"/>
          <w:sz w:val="36"/>
          <w:szCs w:val="36"/>
        </w:rPr>
      </w:pPr>
    </w:p>
    <w:bookmarkEnd w:id="0"/>
    <w:p w14:paraId="3AA223BF" w14:textId="3F1FEEBB" w:rsidR="6ED7E5EE" w:rsidRPr="00AF1F19" w:rsidRDefault="4C491D79" w:rsidP="4D28C020">
      <w:pPr>
        <w:shd w:val="clear" w:color="auto" w:fill="F8F8F8"/>
        <w:spacing w:after="360"/>
        <w:jc w:val="center"/>
        <w:rPr>
          <w:rFonts w:eastAsia="Arial" w:cs="Arial"/>
          <w:color w:val="1F497D" w:themeColor="text2"/>
          <w:sz w:val="32"/>
          <w:szCs w:val="32"/>
        </w:rPr>
      </w:pPr>
      <w:r w:rsidRPr="00AF1F19">
        <w:rPr>
          <w:rFonts w:eastAsia="Arial" w:cs="Arial"/>
          <w:b/>
          <w:bCs/>
          <w:color w:val="1F497D" w:themeColor="text2"/>
          <w:sz w:val="32"/>
          <w:szCs w:val="32"/>
        </w:rPr>
        <w:t xml:space="preserve">Van de Openbare Europese aanbesteding voor het contracteren van een softwarebroker voor de adviseren over en het leveren van standaardsoftware licenties en aanverwante diensten </w:t>
      </w:r>
    </w:p>
    <w:p w14:paraId="113CBDD4" w14:textId="34539746" w:rsidR="6ED7E5EE" w:rsidRDefault="4C491D79" w:rsidP="4D28C020">
      <w:pPr>
        <w:shd w:val="clear" w:color="auto" w:fill="F8F8F8"/>
        <w:spacing w:after="360"/>
        <w:jc w:val="center"/>
        <w:rPr>
          <w:rFonts w:eastAsia="Arial" w:cs="Arial"/>
          <w:color w:val="1F497D" w:themeColor="text2"/>
          <w:sz w:val="32"/>
          <w:szCs w:val="32"/>
        </w:rPr>
      </w:pPr>
      <w:r w:rsidRPr="00AF1F19">
        <w:rPr>
          <w:rFonts w:eastAsia="Arial" w:cs="Arial"/>
          <w:b/>
          <w:bCs/>
          <w:color w:val="1F497D" w:themeColor="text2"/>
          <w:sz w:val="32"/>
          <w:szCs w:val="32"/>
        </w:rPr>
        <w:t>voor de gemeenten Horst aan de Maas en Venray</w:t>
      </w:r>
    </w:p>
    <w:p w14:paraId="6FD19B41" w14:textId="09D24EE0" w:rsidR="6ED7E5EE" w:rsidRDefault="6ED7E5EE" w:rsidP="1D42B69E">
      <w:pPr>
        <w:jc w:val="center"/>
        <w:rPr>
          <w:rFonts w:eastAsia="Arial" w:cs="Arial"/>
          <w:b/>
          <w:bCs/>
          <w:color w:val="1F487C"/>
          <w:sz w:val="32"/>
          <w:szCs w:val="32"/>
        </w:rPr>
      </w:pPr>
    </w:p>
    <w:p w14:paraId="4E4A77E0" w14:textId="74433506" w:rsidR="6ED7E5EE" w:rsidRDefault="6ED7E5EE" w:rsidP="1D42B69E">
      <w:pPr>
        <w:jc w:val="center"/>
        <w:rPr>
          <w:rFonts w:asciiTheme="minorHAnsi" w:eastAsiaTheme="minorEastAsia" w:hAnsiTheme="minorHAnsi" w:cstheme="minorBidi"/>
          <w:color w:val="1F487C"/>
          <w:sz w:val="28"/>
          <w:szCs w:val="28"/>
        </w:rPr>
      </w:pPr>
    </w:p>
    <w:p w14:paraId="5C1B7843" w14:textId="77777777" w:rsidR="2BF40707" w:rsidRDefault="2BF40707">
      <w:r>
        <w:br w:type="page"/>
      </w:r>
    </w:p>
    <w:bookmarkEnd w:id="1"/>
    <w:p w14:paraId="24E1926F" w14:textId="77777777" w:rsidR="2BF40707" w:rsidRDefault="2BF40707" w:rsidP="2BF40707">
      <w:pPr>
        <w:jc w:val="center"/>
        <w:rPr>
          <w:b/>
          <w:bCs/>
          <w:sz w:val="28"/>
          <w:szCs w:val="28"/>
        </w:rPr>
      </w:pPr>
    </w:p>
    <w:p w14:paraId="7FEBA8D0" w14:textId="77777777" w:rsidR="006A65F5" w:rsidRPr="003D687B" w:rsidRDefault="35E7E8C6" w:rsidP="205B043C">
      <w:pPr>
        <w:pStyle w:val="Kop2"/>
      </w:pPr>
      <w:bookmarkStart w:id="3" w:name="_Toc320525119"/>
      <w:bookmarkStart w:id="4" w:name="_Toc459795810"/>
      <w:bookmarkStart w:id="5" w:name="_Toc459796268"/>
      <w:r w:rsidRPr="205B043C">
        <w:t>4.</w:t>
      </w:r>
      <w:r w:rsidR="1AC5525C" w:rsidRPr="205B043C">
        <w:t>2</w:t>
      </w:r>
      <w:r w:rsidR="006A65F5">
        <w:tab/>
      </w:r>
      <w:r w:rsidRPr="205B043C">
        <w:t>De technische bekwaamheid en beroepsbekwaamheid</w:t>
      </w:r>
    </w:p>
    <w:p w14:paraId="77ABC317" w14:textId="2D8B517C" w:rsidR="006A65F5" w:rsidRPr="00143A6A" w:rsidRDefault="2B5D0B9D" w:rsidP="52D62B65">
      <w:pPr>
        <w:rPr>
          <w:rFonts w:ascii="Calibri" w:eastAsia="Calibri" w:hAnsi="Calibri" w:cs="Calibri"/>
          <w:b/>
          <w:bCs/>
          <w:color w:val="1F497D" w:themeColor="text2"/>
          <w:u w:val="single"/>
        </w:rPr>
      </w:pPr>
      <w:r w:rsidRPr="2F5050C9">
        <w:rPr>
          <w:color w:val="1F497D" w:themeColor="text2"/>
        </w:rPr>
        <w:t>Referenties</w:t>
      </w:r>
    </w:p>
    <w:p w14:paraId="2CF51CD1" w14:textId="5816E498" w:rsidR="006A65F5" w:rsidRPr="00143A6A" w:rsidRDefault="34F528EA" w:rsidP="52D62B65">
      <w:r w:rsidRPr="52D62B65">
        <w:t xml:space="preserve">De inschrijver dient aan de inschrijving, volgens het referentieformulier, een referentie </w:t>
      </w:r>
      <w:r w:rsidR="005A28FE">
        <w:t xml:space="preserve">met de drie </w:t>
      </w:r>
      <w:r w:rsidRPr="52D62B65">
        <w:t xml:space="preserve"> kerncompetentie</w:t>
      </w:r>
      <w:r w:rsidR="005A28FE">
        <w:t>s</w:t>
      </w:r>
      <w:r w:rsidRPr="52D62B65">
        <w:t xml:space="preserve"> toe te voegen. </w:t>
      </w:r>
      <w:r w:rsidR="7D5C1850" w:rsidRPr="52D62B65">
        <w:t xml:space="preserve">De referentieopdrachten mogen niet ouder zijn dan 3 jaar (gerekend vanaf de datum voor het indienen van de Inschrijving). Deze datum dient te worden aangetoond in de tevredenheidsverklaring. De aanbestedende dienst behoudt zich het recht voor rechtstreeks contact op te nemen met referent om nadere inlichtingen over de referentie in te winnen. </w:t>
      </w:r>
    </w:p>
    <w:p w14:paraId="0D7FF1C2" w14:textId="63A31889" w:rsidR="006A65F5" w:rsidRPr="00143A6A" w:rsidRDefault="2B5D0B9D" w:rsidP="52D62B65">
      <w:pPr>
        <w:rPr>
          <w:rFonts w:ascii="Calibri" w:eastAsia="Calibri" w:hAnsi="Calibri" w:cs="Calibri"/>
        </w:rPr>
      </w:pPr>
      <w:r>
        <w:t xml:space="preserve"> </w:t>
      </w:r>
    </w:p>
    <w:p w14:paraId="3579C39A" w14:textId="4B6BBDFC" w:rsidR="5BB50A50" w:rsidRDefault="5BB50A50" w:rsidP="6C686914">
      <w:pPr>
        <w:rPr>
          <w:rFonts w:eastAsia="Arial" w:cs="Arial"/>
          <w:color w:val="000000" w:themeColor="text1"/>
        </w:rPr>
      </w:pPr>
      <w:r w:rsidRPr="6C686914">
        <w:rPr>
          <w:rFonts w:eastAsia="Arial" w:cs="Arial"/>
          <w:color w:val="000000" w:themeColor="text1"/>
        </w:rPr>
        <w:t>Een Inschrijver dient aan te tonen over de hierna beschreven competenties te beschikken die de gemeenten noodzakelijk acht envoor het op een goede wijze kunnen uitvoeren van de Opdracht. Hiertoe dient Inschrijver te verwijzen naar competenties die Inschrijver heeft opgedaan bij de uitvoering van opdrachten die niet langer dan drie</w:t>
      </w:r>
      <w:r w:rsidRPr="6C686914">
        <w:rPr>
          <w:rFonts w:ascii="Calibri" w:eastAsia="Calibri" w:hAnsi="Calibri" w:cs="Calibri"/>
          <w:color w:val="000000" w:themeColor="text1"/>
        </w:rPr>
        <w:t xml:space="preserve"> </w:t>
      </w:r>
      <w:r w:rsidRPr="6C686914">
        <w:rPr>
          <w:rFonts w:eastAsia="Arial" w:cs="Arial"/>
          <w:color w:val="000000" w:themeColor="text1"/>
        </w:rPr>
        <w:t xml:space="preserve">jaar geleden - gerekend vanaf de sluitingsdatum voor indienen van Inschrijving - tijdig heeft afgerond. U kunt hiervoor het referentieformulier gebruiken dat bij de aanbestedingsleidraad zit. Als u geen geldige referentie indient, wordt uw inschrijving terzijde gelegd en deze doet niet meer mee met de verdere beoordeling. </w:t>
      </w:r>
    </w:p>
    <w:p w14:paraId="38E5BD7F" w14:textId="202A59FD" w:rsidR="6C686914" w:rsidRDefault="6C686914" w:rsidP="6C686914">
      <w:pPr>
        <w:rPr>
          <w:rFonts w:eastAsia="Arial" w:cs="Arial"/>
          <w:color w:val="000000" w:themeColor="text1"/>
        </w:rPr>
      </w:pPr>
    </w:p>
    <w:p w14:paraId="6CCAF4DB" w14:textId="4D779815" w:rsidR="5BB50A50" w:rsidRPr="006E26C3" w:rsidRDefault="5BB50A50" w:rsidP="6C686914">
      <w:pPr>
        <w:rPr>
          <w:rFonts w:eastAsia="Calibri" w:cs="Arial"/>
          <w:color w:val="1F487C"/>
        </w:rPr>
      </w:pPr>
      <w:r w:rsidRPr="006E26C3">
        <w:rPr>
          <w:rFonts w:eastAsia="Calibri" w:cs="Arial"/>
          <w:b/>
          <w:bCs/>
          <w:color w:val="1F487C"/>
        </w:rPr>
        <w:t>Kerncompetentie 1:</w:t>
      </w:r>
    </w:p>
    <w:p w14:paraId="22CFC1BF" w14:textId="2188ABBB" w:rsidR="5BB50A50" w:rsidRPr="006E26C3" w:rsidRDefault="5BB50A50" w:rsidP="6C686914">
      <w:pPr>
        <w:rPr>
          <w:rFonts w:eastAsia="Calibri" w:cs="Arial"/>
          <w:color w:val="000000" w:themeColor="text1"/>
        </w:rPr>
      </w:pPr>
      <w:r w:rsidRPr="006E26C3">
        <w:rPr>
          <w:rFonts w:eastAsia="Calibri" w:cs="Arial"/>
          <w:color w:val="000000" w:themeColor="text1"/>
        </w:rPr>
        <w:t>Aantoonbare ervaring met het verkrijgen en (door) leveren van Gebruiksrechten op Standaardsoftware bij een overheidsorganisatie van vergelijkbare grootte 700 fte en met een minimale geraamde contractwaarde van €1.500.000,- per jaar.</w:t>
      </w:r>
    </w:p>
    <w:p w14:paraId="72EDA2F0" w14:textId="4A022CCF" w:rsidR="6C686914" w:rsidRPr="006E26C3" w:rsidRDefault="6C686914" w:rsidP="6C686914">
      <w:pPr>
        <w:rPr>
          <w:rFonts w:eastAsia="Calibri" w:cs="Arial"/>
          <w:color w:val="000000" w:themeColor="text1"/>
        </w:rPr>
      </w:pPr>
    </w:p>
    <w:p w14:paraId="30055CA2" w14:textId="4B99F308" w:rsidR="5BB50A50" w:rsidRPr="006E26C3" w:rsidRDefault="5BB50A50" w:rsidP="6C686914">
      <w:pPr>
        <w:rPr>
          <w:rFonts w:eastAsia="Arial" w:cs="Arial"/>
          <w:color w:val="000000" w:themeColor="text1"/>
        </w:rPr>
      </w:pPr>
      <w:r w:rsidRPr="006E26C3">
        <w:rPr>
          <w:rFonts w:eastAsia="Calibri" w:cs="Arial"/>
          <w:b/>
          <w:bCs/>
          <w:color w:val="1F487C"/>
        </w:rPr>
        <w:t>Kerncompetentie 2</w:t>
      </w:r>
      <w:r w:rsidRPr="006E26C3">
        <w:rPr>
          <w:rFonts w:eastAsia="Arial" w:cs="Arial"/>
          <w:color w:val="000000" w:themeColor="text1"/>
        </w:rPr>
        <w:t xml:space="preserve">: </w:t>
      </w:r>
    </w:p>
    <w:p w14:paraId="7A501BFC" w14:textId="3B03CB76" w:rsidR="5BB50A50" w:rsidRPr="006E26C3" w:rsidRDefault="5BB50A50" w:rsidP="6C686914">
      <w:pPr>
        <w:rPr>
          <w:rFonts w:eastAsia="Calibri" w:cs="Arial"/>
          <w:color w:val="000000" w:themeColor="text1"/>
        </w:rPr>
      </w:pPr>
      <w:r w:rsidRPr="006E26C3">
        <w:rPr>
          <w:rFonts w:eastAsia="Calibri" w:cs="Arial"/>
          <w:color w:val="000000" w:themeColor="text1"/>
        </w:rPr>
        <w:t>Aantoonbare ervaring met het volledig administreren van en rapporteren over alle aangeschafte Standaardsoftware en daaraan gerelateerde dienstverlening bij een overheidsorganisatie van vergelijkbare grootte 700 ftemet een minimale geraamde contractwaarde van €1.500.000,- per jaar.</w:t>
      </w:r>
    </w:p>
    <w:p w14:paraId="0D7E8486" w14:textId="0F9AA9FF" w:rsidR="6C686914" w:rsidRPr="006E26C3" w:rsidRDefault="6C686914" w:rsidP="6C686914">
      <w:pPr>
        <w:rPr>
          <w:rFonts w:eastAsia="Calibri" w:cs="Arial"/>
          <w:color w:val="000000" w:themeColor="text1"/>
        </w:rPr>
      </w:pPr>
    </w:p>
    <w:p w14:paraId="2C87D0F6" w14:textId="593F7590" w:rsidR="5BB50A50" w:rsidRPr="006E26C3" w:rsidRDefault="5BB50A50" w:rsidP="6C686914">
      <w:pPr>
        <w:rPr>
          <w:rFonts w:eastAsia="Calibri" w:cs="Arial"/>
          <w:color w:val="1F487C"/>
        </w:rPr>
      </w:pPr>
      <w:r w:rsidRPr="006E26C3">
        <w:rPr>
          <w:rFonts w:eastAsia="Calibri" w:cs="Arial"/>
          <w:b/>
          <w:bCs/>
          <w:color w:val="1F487C"/>
        </w:rPr>
        <w:t>Kerncompetentie 3:</w:t>
      </w:r>
    </w:p>
    <w:p w14:paraId="2F6D0A2D" w14:textId="43B55CDC" w:rsidR="5BB50A50" w:rsidRPr="006E26C3" w:rsidRDefault="5BB50A50" w:rsidP="6C686914">
      <w:pPr>
        <w:rPr>
          <w:rFonts w:eastAsia="Calibri" w:cs="Arial"/>
          <w:color w:val="000000" w:themeColor="text1"/>
        </w:rPr>
      </w:pPr>
      <w:r w:rsidRPr="006E26C3">
        <w:rPr>
          <w:rFonts w:eastAsia="Calibri" w:cs="Arial"/>
          <w:color w:val="000000" w:themeColor="text1"/>
        </w:rPr>
        <w:t>Aantoonbare ervaring om goed te adviseren over de licentiestructuren die passen bij de aard en omvang van de gemeenten.</w:t>
      </w:r>
    </w:p>
    <w:p w14:paraId="4A85491B" w14:textId="5ECA4149" w:rsidR="6C686914" w:rsidRDefault="6C686914" w:rsidP="6C686914">
      <w:pPr>
        <w:rPr>
          <w:rFonts w:ascii="Calibri" w:eastAsia="Calibri" w:hAnsi="Calibri" w:cs="Calibri"/>
          <w:color w:val="000000" w:themeColor="text1"/>
        </w:rPr>
      </w:pPr>
    </w:p>
    <w:p w14:paraId="51316519" w14:textId="74659B07" w:rsidR="5BB50A50" w:rsidRDefault="5BB50A50" w:rsidP="6C686914">
      <w:pPr>
        <w:rPr>
          <w:rFonts w:eastAsia="Arial" w:cs="Arial"/>
          <w:color w:val="000000" w:themeColor="text1"/>
        </w:rPr>
      </w:pPr>
      <w:r w:rsidRPr="6C686914">
        <w:rPr>
          <w:rFonts w:eastAsia="Arial" w:cs="Arial"/>
          <w:color w:val="000000" w:themeColor="text1"/>
        </w:rPr>
        <w:t>Door het ondertekenen van het UEA verklaart Inschrijver per hierboven gemelde kerncompetenties</w:t>
      </w:r>
    </w:p>
    <w:p w14:paraId="7EE436E0" w14:textId="7BFB9EBF" w:rsidR="5BB50A50" w:rsidRDefault="5BB50A50" w:rsidP="6C686914">
      <w:pPr>
        <w:rPr>
          <w:rFonts w:eastAsia="Arial" w:cs="Arial"/>
          <w:color w:val="000000" w:themeColor="text1"/>
        </w:rPr>
      </w:pPr>
      <w:r w:rsidRPr="6C686914">
        <w:rPr>
          <w:rFonts w:eastAsia="Arial" w:cs="Arial"/>
          <w:color w:val="000000" w:themeColor="text1"/>
        </w:rPr>
        <w:t>minimaal één referentie te hebben die voldoet aan de volgende minimumeisen.</w:t>
      </w:r>
    </w:p>
    <w:p w14:paraId="73A2BF63" w14:textId="0AF1BB99" w:rsidR="00B61A77" w:rsidRDefault="5BB50A50" w:rsidP="6C686914">
      <w:pPr>
        <w:rPr>
          <w:rFonts w:eastAsia="Arial" w:cs="Arial"/>
          <w:color w:val="000000" w:themeColor="text1"/>
        </w:rPr>
      </w:pPr>
      <w:r w:rsidRPr="6C686914">
        <w:rPr>
          <w:rFonts w:eastAsia="Arial" w:cs="Arial"/>
          <w:color w:val="000000" w:themeColor="text1"/>
        </w:rPr>
        <w:t>• Het onderwerp van de referentie dient vergelijkbaar te zijn met de kerncompetentie 1</w:t>
      </w:r>
      <w:r w:rsidR="0035607D">
        <w:rPr>
          <w:rFonts w:eastAsia="Arial" w:cs="Arial"/>
          <w:color w:val="000000" w:themeColor="text1"/>
        </w:rPr>
        <w:t xml:space="preserve">, </w:t>
      </w:r>
      <w:r w:rsidRPr="6C686914">
        <w:rPr>
          <w:rFonts w:eastAsia="Arial" w:cs="Arial"/>
          <w:color w:val="000000" w:themeColor="text1"/>
        </w:rPr>
        <w:t>2</w:t>
      </w:r>
      <w:r w:rsidR="0056666C">
        <w:rPr>
          <w:rFonts w:eastAsia="Arial" w:cs="Arial"/>
          <w:color w:val="000000" w:themeColor="text1"/>
        </w:rPr>
        <w:t xml:space="preserve"> </w:t>
      </w:r>
      <w:r w:rsidR="00B61A77">
        <w:rPr>
          <w:rFonts w:eastAsia="Arial" w:cs="Arial"/>
          <w:color w:val="000000" w:themeColor="text1"/>
        </w:rPr>
        <w:t>en 3</w:t>
      </w:r>
    </w:p>
    <w:p w14:paraId="0AF3CFB0" w14:textId="2F232DDA" w:rsidR="5BB50A50" w:rsidRDefault="5BB50A50" w:rsidP="6C686914">
      <w:pPr>
        <w:rPr>
          <w:rFonts w:eastAsia="Arial" w:cs="Arial"/>
          <w:color w:val="000000" w:themeColor="text1"/>
        </w:rPr>
      </w:pPr>
      <w:r w:rsidRPr="6C686914">
        <w:rPr>
          <w:rFonts w:eastAsia="Arial" w:cs="Arial"/>
          <w:color w:val="000000" w:themeColor="text1"/>
        </w:rPr>
        <w:t>• De referentie moet uitgevoerd of afgerond zijn in de afgelopen drie (3) jaar voorafgaand aan de sluitingsdatum voor het indienen van de Inschrijving. Indien gebruik wordt gemaakt van een nog niet (geheel) afgeronde opdracht mogen uitsluitend de werkelijke gehaalde resultaten van de lopende overeenkomst worden opgegeven en kan niet worden volstaan met een prognose van resultaten.</w:t>
      </w:r>
    </w:p>
    <w:p w14:paraId="2468F5C8" w14:textId="49EA903E" w:rsidR="6C686914" w:rsidRDefault="6C686914" w:rsidP="6C686914">
      <w:pPr>
        <w:rPr>
          <w:rFonts w:eastAsia="Arial" w:cs="Arial"/>
          <w:color w:val="000000" w:themeColor="text1"/>
        </w:rPr>
      </w:pPr>
    </w:p>
    <w:p w14:paraId="1E5AC812" w14:textId="70807AFF" w:rsidR="5BB50A50" w:rsidRDefault="5BB50A50" w:rsidP="00C14172">
      <w:r w:rsidRPr="6C686914">
        <w:rPr>
          <w:rFonts w:eastAsia="Arial" w:cs="Arial"/>
          <w:color w:val="000000" w:themeColor="text1"/>
        </w:rPr>
        <w:t>Het gebruikmaken bij de referenties van ervaring van een of meerdere onderaannemers is alleen toegestaan indien de onderaannemer(s) bij uitvoering van de onderhavige</w:t>
      </w:r>
      <w:r w:rsidR="00C14172">
        <w:rPr>
          <w:rFonts w:eastAsia="Arial" w:cs="Arial"/>
          <w:color w:val="000000" w:themeColor="text1"/>
        </w:rPr>
        <w:t xml:space="preserve"> </w:t>
      </w:r>
      <w:r w:rsidRPr="6C686914">
        <w:rPr>
          <w:rFonts w:eastAsia="Arial" w:cs="Arial"/>
          <w:color w:val="000000" w:themeColor="text1"/>
        </w:rPr>
        <w:t>(Raam)overeenkomst wordt/worden ingezet en Inschrijver ook daadwerkelijk over de kennis en ervaring van de betreffende onderaannemer(s) kan beschikken en hiervan ook feitelijk gebruik zal maken bij de uitvoering van de Opdracht.</w:t>
      </w:r>
    </w:p>
    <w:p w14:paraId="10D0B93C" w14:textId="77777777" w:rsidR="006E26C3" w:rsidRDefault="006E26C3" w:rsidP="158CFC70"/>
    <w:p w14:paraId="509ED5F9" w14:textId="40301CE1" w:rsidR="006A65F5" w:rsidRPr="00143A6A" w:rsidRDefault="2B5D0B9D" w:rsidP="158CFC70">
      <w:pPr>
        <w:rPr>
          <w:rFonts w:ascii="Calibri" w:eastAsia="Calibri" w:hAnsi="Calibri" w:cs="Calibri"/>
        </w:rPr>
      </w:pPr>
      <w:r w:rsidRPr="447BE7CE">
        <w:lastRenderedPageBreak/>
        <w:t xml:space="preserve">Met betrekking tot de referenties is het voor een combinatie toegestaan om gelijktijdig uitgevoerde opdrachten door de afzonderlijke combinanten voor één of meerdere opdrachtgevers bij elkaar op te tellen om te kunnen voldoen aan het referentiecriterium. </w:t>
      </w:r>
    </w:p>
    <w:p w14:paraId="46C950AF" w14:textId="161F4622" w:rsidR="447BE7CE" w:rsidRDefault="447BE7CE" w:rsidP="447BE7CE"/>
    <w:p w14:paraId="0EB8272E" w14:textId="17D288C5" w:rsidR="006A65F5" w:rsidRPr="00143A6A" w:rsidRDefault="5FBF0FDB" w:rsidP="158CFC70">
      <w:pPr>
        <w:rPr>
          <w:rFonts w:ascii="Calibri" w:eastAsia="Calibri" w:hAnsi="Calibri" w:cs="Calibri"/>
        </w:rPr>
      </w:pPr>
      <w:r>
        <w:t>U kunt hiervoor het referentieformulier gebruiken dat bij de aanbestedingslei</w:t>
      </w:r>
      <w:r w:rsidR="300E1836">
        <w:t>dra</w:t>
      </w:r>
      <w:r>
        <w:t xml:space="preserve">ad zit. </w:t>
      </w:r>
      <w:r w:rsidR="33006810">
        <w:t>Als</w:t>
      </w:r>
      <w:r w:rsidR="300E1836">
        <w:t xml:space="preserve"> u geen geldige referentie indient, wordt uw inschrijving terzijde gelegd en deze doet niet meer mee met de verdere beoordeling. </w:t>
      </w:r>
    </w:p>
    <w:bookmarkEnd w:id="3"/>
    <w:bookmarkEnd w:id="4"/>
    <w:bookmarkEnd w:id="5"/>
    <w:p w14:paraId="7DE6B956" w14:textId="415881FD" w:rsidR="00311A09" w:rsidRPr="00FC4774" w:rsidRDefault="1901D0C1" w:rsidP="13323CB7">
      <w:pPr>
        <w:spacing w:before="240" w:after="60"/>
        <w:rPr>
          <w:rFonts w:ascii="Calibri" w:eastAsia="Calibri" w:hAnsi="Calibri" w:cs="Calibri"/>
          <w:b/>
          <w:bCs/>
          <w:color w:val="1F497D" w:themeColor="text2"/>
          <w:sz w:val="22"/>
          <w:szCs w:val="22"/>
        </w:rPr>
      </w:pPr>
      <w:r w:rsidRPr="00FC4774">
        <w:rPr>
          <w:rFonts w:ascii="Calibri" w:eastAsia="Calibri" w:hAnsi="Calibri" w:cs="Calibri"/>
          <w:b/>
          <w:bCs/>
          <w:color w:val="1F487C"/>
          <w:sz w:val="22"/>
          <w:szCs w:val="22"/>
        </w:rPr>
        <w:t>Format referentie</w:t>
      </w:r>
      <w:r w:rsidR="76E674DF" w:rsidRPr="00FC4774">
        <w:rPr>
          <w:rFonts w:ascii="Calibri" w:eastAsia="Calibri" w:hAnsi="Calibri" w:cs="Calibri"/>
          <w:b/>
          <w:bCs/>
          <w:color w:val="1F487C"/>
          <w:sz w:val="22"/>
          <w:szCs w:val="22"/>
        </w:rPr>
        <w:t xml:space="preserve"> </w:t>
      </w:r>
      <w:r w:rsidRPr="00FC4774">
        <w:rPr>
          <w:rFonts w:ascii="Calibri" w:eastAsia="Calibri" w:hAnsi="Calibri" w:cs="Calibri"/>
          <w:b/>
          <w:bCs/>
          <w:color w:val="1F487C"/>
          <w:sz w:val="22"/>
          <w:szCs w:val="22"/>
        </w:rPr>
        <w:t>project</w:t>
      </w:r>
    </w:p>
    <w:p w14:paraId="66501131" w14:textId="393716E3" w:rsidR="00311A09" w:rsidRPr="008A3E15" w:rsidRDefault="1901D0C1" w:rsidP="372397C9">
      <w:r w:rsidRPr="372397C9">
        <w:rPr>
          <w:rFonts w:eastAsia="Arial" w:cs="Arial"/>
        </w:rPr>
        <w:t>Inschrijver dient te voldoen aan de Geschiktheidseisen zoals beschreven in deze aanbestedingsleidraad  en dient dit format naar evenredigheid van het aantal in te dienen referentieprojecten te vermenigvuldigen.</w:t>
      </w:r>
    </w:p>
    <w:p w14:paraId="6CD33E16" w14:textId="474601E3" w:rsidR="00311A09" w:rsidRPr="008A3E15" w:rsidRDefault="1901D0C1" w:rsidP="372397C9">
      <w:r>
        <w:t xml:space="preserve"> </w:t>
      </w:r>
    </w:p>
    <w:p w14:paraId="12B961F1" w14:textId="45E13986" w:rsidR="00311A09" w:rsidRPr="008A3E15" w:rsidRDefault="1901D0C1" w:rsidP="372397C9">
      <w:r>
        <w:t xml:space="preserve"> </w:t>
      </w:r>
    </w:p>
    <w:tbl>
      <w:tblPr>
        <w:tblW w:w="0" w:type="auto"/>
        <w:tblLook w:val="04A0" w:firstRow="1" w:lastRow="0" w:firstColumn="1" w:lastColumn="0" w:noHBand="0" w:noVBand="1"/>
      </w:tblPr>
      <w:tblGrid>
        <w:gridCol w:w="4673"/>
        <w:gridCol w:w="4539"/>
      </w:tblGrid>
      <w:tr w:rsidR="372397C9" w14:paraId="2D938F78" w14:textId="77777777" w:rsidTr="004A41C0">
        <w:trPr>
          <w:trHeight w:val="300"/>
        </w:trPr>
        <w:tc>
          <w:tcPr>
            <w:tcW w:w="46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1934F0FE" w14:textId="010902ED" w:rsidR="372397C9" w:rsidRDefault="372397C9" w:rsidP="00680C36">
            <w:r w:rsidRPr="372397C9">
              <w:rPr>
                <w:rFonts w:eastAsia="Arial" w:cs="Arial"/>
                <w:b/>
                <w:bCs/>
              </w:rPr>
              <w:t>Referentieopdracht :</w:t>
            </w:r>
          </w:p>
          <w:p w14:paraId="3B1F3CAC" w14:textId="23C9281C" w:rsidR="372397C9" w:rsidRDefault="372397C9" w:rsidP="00680C36">
            <w:r w:rsidRPr="372397C9">
              <w:rPr>
                <w:rFonts w:eastAsia="Arial" w:cs="Arial"/>
                <w:b/>
                <w:bCs/>
              </w:rPr>
              <w:t xml:space="preserve"> </w:t>
            </w:r>
          </w:p>
        </w:tc>
        <w:tc>
          <w:tcPr>
            <w:tcW w:w="453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7AFFCD59" w14:textId="3A339D42" w:rsidR="372397C9" w:rsidRDefault="372397C9" w:rsidP="372397C9">
            <w:r w:rsidRPr="372397C9">
              <w:rPr>
                <w:rFonts w:eastAsia="Arial" w:cs="Arial"/>
                <w:b/>
                <w:bCs/>
              </w:rPr>
              <w:t xml:space="preserve"> </w:t>
            </w:r>
          </w:p>
        </w:tc>
      </w:tr>
      <w:tr w:rsidR="372397C9" w14:paraId="0AC787C2" w14:textId="77777777" w:rsidTr="004A41C0">
        <w:trPr>
          <w:trHeight w:val="300"/>
        </w:trPr>
        <w:tc>
          <w:tcPr>
            <w:tcW w:w="46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5DB6E4AA" w14:textId="777FE88B" w:rsidR="372397C9" w:rsidRDefault="372397C9" w:rsidP="00680C36">
            <w:r w:rsidRPr="372397C9">
              <w:rPr>
                <w:rFonts w:eastAsia="Arial" w:cs="Arial"/>
                <w:b/>
                <w:bCs/>
              </w:rPr>
              <w:t>Naam contactpersoon referentieproject:</w:t>
            </w:r>
          </w:p>
          <w:p w14:paraId="0C055C7A" w14:textId="6DD680F3" w:rsidR="372397C9" w:rsidRDefault="372397C9" w:rsidP="00680C36">
            <w:r w:rsidRPr="372397C9">
              <w:rPr>
                <w:rFonts w:eastAsia="Arial" w:cs="Arial"/>
                <w:b/>
                <w:bCs/>
              </w:rPr>
              <w:t xml:space="preserve"> </w:t>
            </w:r>
          </w:p>
        </w:tc>
        <w:tc>
          <w:tcPr>
            <w:tcW w:w="453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7343CD96" w14:textId="2627FA9D" w:rsidR="372397C9" w:rsidRDefault="372397C9" w:rsidP="372397C9">
            <w:r w:rsidRPr="372397C9">
              <w:rPr>
                <w:rFonts w:eastAsia="Arial" w:cs="Arial"/>
                <w:b/>
                <w:bCs/>
              </w:rPr>
              <w:t xml:space="preserve"> </w:t>
            </w:r>
          </w:p>
        </w:tc>
      </w:tr>
      <w:tr w:rsidR="372397C9" w14:paraId="5B9A4FF9" w14:textId="77777777" w:rsidTr="004A41C0">
        <w:trPr>
          <w:trHeight w:val="300"/>
        </w:trPr>
        <w:tc>
          <w:tcPr>
            <w:tcW w:w="46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128416A9" w14:textId="4C15E68B" w:rsidR="372397C9" w:rsidRDefault="372397C9" w:rsidP="00680C36">
            <w:r w:rsidRPr="372397C9">
              <w:rPr>
                <w:rFonts w:eastAsia="Arial" w:cs="Arial"/>
                <w:b/>
                <w:bCs/>
              </w:rPr>
              <w:t>Telefoonnummer contactpersoon referentieproject:</w:t>
            </w:r>
          </w:p>
          <w:p w14:paraId="4F7F7BB3" w14:textId="0C43F074" w:rsidR="372397C9" w:rsidRDefault="372397C9" w:rsidP="00680C36">
            <w:r w:rsidRPr="372397C9">
              <w:rPr>
                <w:rFonts w:eastAsia="Arial" w:cs="Arial"/>
                <w:b/>
                <w:bCs/>
              </w:rPr>
              <w:t xml:space="preserve"> </w:t>
            </w:r>
          </w:p>
        </w:tc>
        <w:tc>
          <w:tcPr>
            <w:tcW w:w="453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6BDCE4A3" w14:textId="4F7CB7FE" w:rsidR="372397C9" w:rsidRDefault="372397C9" w:rsidP="372397C9">
            <w:r w:rsidRPr="372397C9">
              <w:rPr>
                <w:rFonts w:eastAsia="Arial" w:cs="Arial"/>
                <w:b/>
                <w:bCs/>
              </w:rPr>
              <w:t xml:space="preserve"> </w:t>
            </w:r>
          </w:p>
        </w:tc>
      </w:tr>
      <w:tr w:rsidR="372397C9" w14:paraId="36D829CF" w14:textId="77777777" w:rsidTr="004A41C0">
        <w:trPr>
          <w:trHeight w:val="300"/>
        </w:trPr>
        <w:tc>
          <w:tcPr>
            <w:tcW w:w="46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2CC0D338" w14:textId="7F3A37E9" w:rsidR="372397C9" w:rsidRDefault="372397C9" w:rsidP="00680C36">
            <w:r w:rsidRPr="372397C9">
              <w:rPr>
                <w:rFonts w:eastAsia="Arial" w:cs="Arial"/>
                <w:b/>
                <w:bCs/>
              </w:rPr>
              <w:t>E-mailadres contactpersoon referentieproject:</w:t>
            </w:r>
          </w:p>
          <w:p w14:paraId="39DF7DB4" w14:textId="725D760D" w:rsidR="372397C9" w:rsidRDefault="372397C9" w:rsidP="00680C36">
            <w:r w:rsidRPr="372397C9">
              <w:rPr>
                <w:rFonts w:eastAsia="Arial" w:cs="Arial"/>
                <w:b/>
                <w:bCs/>
              </w:rPr>
              <w:t xml:space="preserve"> </w:t>
            </w:r>
          </w:p>
        </w:tc>
        <w:tc>
          <w:tcPr>
            <w:tcW w:w="453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742BD49B" w14:textId="27666A78" w:rsidR="372397C9" w:rsidRDefault="372397C9" w:rsidP="372397C9">
            <w:r w:rsidRPr="372397C9">
              <w:rPr>
                <w:rFonts w:eastAsia="Arial" w:cs="Arial"/>
                <w:b/>
                <w:bCs/>
              </w:rPr>
              <w:t xml:space="preserve"> </w:t>
            </w:r>
          </w:p>
        </w:tc>
      </w:tr>
      <w:tr w:rsidR="372397C9" w14:paraId="29B6CE8A" w14:textId="77777777" w:rsidTr="004A41C0">
        <w:trPr>
          <w:trHeight w:val="300"/>
        </w:trPr>
        <w:tc>
          <w:tcPr>
            <w:tcW w:w="46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07D1CDE0" w14:textId="78137750" w:rsidR="372397C9" w:rsidRDefault="372397C9" w:rsidP="00680C36">
            <w:r w:rsidRPr="372397C9">
              <w:rPr>
                <w:rFonts w:eastAsia="Arial" w:cs="Arial"/>
                <w:b/>
                <w:bCs/>
              </w:rPr>
              <w:t>Periode van uitvoering:</w:t>
            </w:r>
          </w:p>
          <w:p w14:paraId="6BDB87A4" w14:textId="411543DE" w:rsidR="372397C9" w:rsidRDefault="372397C9" w:rsidP="00680C36">
            <w:r w:rsidRPr="372397C9">
              <w:rPr>
                <w:rFonts w:eastAsia="Arial" w:cs="Arial"/>
                <w:b/>
                <w:bCs/>
              </w:rPr>
              <w:t xml:space="preserve"> </w:t>
            </w:r>
          </w:p>
        </w:tc>
        <w:tc>
          <w:tcPr>
            <w:tcW w:w="453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259F4237" w14:textId="5E1EDB05" w:rsidR="372397C9" w:rsidRDefault="372397C9" w:rsidP="372397C9">
            <w:r w:rsidRPr="372397C9">
              <w:rPr>
                <w:rFonts w:eastAsia="Arial" w:cs="Arial"/>
                <w:b/>
                <w:bCs/>
              </w:rPr>
              <w:t xml:space="preserve"> </w:t>
            </w:r>
          </w:p>
        </w:tc>
      </w:tr>
      <w:tr w:rsidR="372397C9" w14:paraId="5AD2D88B" w14:textId="77777777" w:rsidTr="004A41C0">
        <w:trPr>
          <w:trHeight w:val="300"/>
        </w:trPr>
        <w:tc>
          <w:tcPr>
            <w:tcW w:w="46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163142ED" w14:textId="3F90B828" w:rsidR="372397C9" w:rsidRDefault="372397C9" w:rsidP="00680C36">
            <w:r w:rsidRPr="372397C9">
              <w:rPr>
                <w:rFonts w:eastAsia="Arial" w:cs="Arial"/>
                <w:b/>
                <w:bCs/>
              </w:rPr>
              <w:t>Plaats van uitvoering:</w:t>
            </w:r>
          </w:p>
          <w:p w14:paraId="28D4E11A" w14:textId="4652409B" w:rsidR="372397C9" w:rsidRDefault="372397C9" w:rsidP="00680C36">
            <w:r w:rsidRPr="372397C9">
              <w:rPr>
                <w:rFonts w:eastAsia="Arial" w:cs="Arial"/>
                <w:b/>
                <w:bCs/>
              </w:rPr>
              <w:t xml:space="preserve"> </w:t>
            </w:r>
          </w:p>
        </w:tc>
        <w:tc>
          <w:tcPr>
            <w:tcW w:w="453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0C709246" w14:textId="16CB8302" w:rsidR="372397C9" w:rsidRDefault="372397C9" w:rsidP="372397C9">
            <w:r w:rsidRPr="372397C9">
              <w:rPr>
                <w:rFonts w:eastAsia="Arial" w:cs="Arial"/>
                <w:b/>
                <w:bCs/>
              </w:rPr>
              <w:t xml:space="preserve"> </w:t>
            </w:r>
          </w:p>
        </w:tc>
      </w:tr>
      <w:tr w:rsidR="372397C9" w14:paraId="5F3C3358" w14:textId="77777777" w:rsidTr="004A41C0">
        <w:trPr>
          <w:trHeight w:val="300"/>
        </w:trPr>
        <w:tc>
          <w:tcPr>
            <w:tcW w:w="46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5C54ED6E" w14:textId="25EF38D5" w:rsidR="372397C9" w:rsidRDefault="372397C9" w:rsidP="00680C36">
            <w:r w:rsidRPr="372397C9">
              <w:rPr>
                <w:rFonts w:eastAsia="Arial" w:cs="Arial"/>
                <w:b/>
                <w:bCs/>
              </w:rPr>
              <w:t>Opdrachtsom:</w:t>
            </w:r>
          </w:p>
          <w:p w14:paraId="6DD49A29" w14:textId="6F2D932A" w:rsidR="372397C9" w:rsidRDefault="372397C9" w:rsidP="00680C36">
            <w:r w:rsidRPr="372397C9">
              <w:rPr>
                <w:rFonts w:eastAsia="Arial" w:cs="Arial"/>
                <w:b/>
                <w:bCs/>
              </w:rPr>
              <w:t xml:space="preserve"> </w:t>
            </w:r>
          </w:p>
        </w:tc>
        <w:tc>
          <w:tcPr>
            <w:tcW w:w="453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5A517DDA" w14:textId="3AAF94E5" w:rsidR="372397C9" w:rsidRDefault="372397C9" w:rsidP="372397C9">
            <w:r w:rsidRPr="372397C9">
              <w:rPr>
                <w:rFonts w:eastAsia="Arial" w:cs="Arial"/>
                <w:b/>
                <w:bCs/>
              </w:rPr>
              <w:t xml:space="preserve"> </w:t>
            </w:r>
          </w:p>
        </w:tc>
      </w:tr>
    </w:tbl>
    <w:p w14:paraId="35C72EB8" w14:textId="65C1EFF7" w:rsidR="00311A09" w:rsidRPr="008A3E15" w:rsidRDefault="1901D0C1" w:rsidP="372397C9">
      <w:r>
        <w:t xml:space="preserve"> </w:t>
      </w:r>
      <w:r w:rsidRPr="372397C9">
        <w:rPr>
          <w:rFonts w:eastAsia="Arial" w:cs="Arial"/>
        </w:rPr>
        <w:t xml:space="preserve"> </w:t>
      </w:r>
    </w:p>
    <w:p w14:paraId="5A0D649C" w14:textId="2F30D40E" w:rsidR="00311A09" w:rsidRPr="008A3E15" w:rsidRDefault="1901D0C1" w:rsidP="372397C9">
      <w:r w:rsidRPr="372397C9">
        <w:rPr>
          <w:rFonts w:eastAsia="Arial" w:cs="Arial"/>
        </w:rPr>
        <w:t xml:space="preserve"> </w:t>
      </w:r>
    </w:p>
    <w:tbl>
      <w:tblPr>
        <w:tblW w:w="0" w:type="auto"/>
        <w:tblLook w:val="06A0" w:firstRow="1" w:lastRow="0" w:firstColumn="1" w:lastColumn="0" w:noHBand="1" w:noVBand="1"/>
      </w:tblPr>
      <w:tblGrid>
        <w:gridCol w:w="4673"/>
        <w:gridCol w:w="4822"/>
      </w:tblGrid>
      <w:tr w:rsidR="372397C9" w14:paraId="5139EA10" w14:textId="77777777" w:rsidTr="004A41C0">
        <w:trPr>
          <w:trHeight w:val="300"/>
        </w:trPr>
        <w:tc>
          <w:tcPr>
            <w:tcW w:w="4673"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556F7314" w14:textId="77777777" w:rsidR="00680C36" w:rsidRDefault="372397C9" w:rsidP="372397C9">
            <w:pPr>
              <w:rPr>
                <w:rFonts w:eastAsia="Arial" w:cs="Arial"/>
              </w:rPr>
            </w:pPr>
            <w:r w:rsidRPr="372397C9">
              <w:rPr>
                <w:rFonts w:eastAsia="Arial" w:cs="Arial"/>
              </w:rPr>
              <w:t>Inschrijver</w:t>
            </w:r>
          </w:p>
          <w:p w14:paraId="6927E820" w14:textId="2B0AB932" w:rsidR="372397C9" w:rsidRDefault="372397C9" w:rsidP="372397C9">
            <w:r w:rsidRPr="372397C9">
              <w:rPr>
                <w:rFonts w:eastAsia="Arial" w:cs="Arial"/>
              </w:rPr>
              <w:t xml:space="preserve"> </w:t>
            </w:r>
          </w:p>
          <w:p w14:paraId="71760FE3" w14:textId="5CCB99FF" w:rsidR="372397C9" w:rsidRDefault="372397C9" w:rsidP="372397C9">
            <w:r w:rsidRPr="372397C9">
              <w:rPr>
                <w:rFonts w:eastAsia="Arial" w:cs="Arial"/>
              </w:rPr>
              <w:t xml:space="preserve"> </w:t>
            </w:r>
          </w:p>
        </w:tc>
        <w:tc>
          <w:tcPr>
            <w:tcW w:w="4822" w:type="dxa"/>
            <w:tcBorders>
              <w:top w:val="single" w:sz="4" w:space="0" w:color="auto"/>
              <w:left w:val="single" w:sz="4" w:space="0" w:color="auto"/>
              <w:bottom w:val="single" w:sz="4" w:space="0" w:color="auto"/>
              <w:right w:val="single" w:sz="4" w:space="0" w:color="auto"/>
            </w:tcBorders>
            <w:shd w:val="clear" w:color="auto" w:fill="C0C0C0"/>
            <w:tcMar>
              <w:left w:w="70" w:type="dxa"/>
              <w:right w:w="70" w:type="dxa"/>
            </w:tcMar>
          </w:tcPr>
          <w:p w14:paraId="7CE22E9A" w14:textId="5BA447F7" w:rsidR="372397C9" w:rsidRDefault="372397C9" w:rsidP="372397C9">
            <w:r w:rsidRPr="372397C9">
              <w:rPr>
                <w:rFonts w:eastAsia="Arial" w:cs="Arial"/>
                <w:color w:val="000000" w:themeColor="text1"/>
              </w:rPr>
              <w:t xml:space="preserve">     </w:t>
            </w:r>
          </w:p>
        </w:tc>
      </w:tr>
      <w:tr w:rsidR="372397C9" w14:paraId="51765D94" w14:textId="77777777" w:rsidTr="004A41C0">
        <w:trPr>
          <w:trHeight w:val="300"/>
        </w:trPr>
        <w:tc>
          <w:tcPr>
            <w:tcW w:w="4673"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71C95064" w14:textId="322CB46A" w:rsidR="372397C9" w:rsidRDefault="372397C9" w:rsidP="372397C9">
            <w:r w:rsidRPr="372397C9">
              <w:rPr>
                <w:rFonts w:eastAsia="Arial" w:cs="Arial"/>
              </w:rPr>
              <w:t>Naam rechtsgeldig vertegenwoordiger Inschrijver</w:t>
            </w:r>
          </w:p>
          <w:p w14:paraId="14ACFB70" w14:textId="2D95E0B0" w:rsidR="372397C9" w:rsidRDefault="372397C9" w:rsidP="372397C9">
            <w:r w:rsidRPr="372397C9">
              <w:rPr>
                <w:rFonts w:eastAsia="Arial" w:cs="Arial"/>
              </w:rPr>
              <w:t xml:space="preserve"> </w:t>
            </w:r>
          </w:p>
        </w:tc>
        <w:tc>
          <w:tcPr>
            <w:tcW w:w="4822" w:type="dxa"/>
            <w:tcBorders>
              <w:top w:val="single" w:sz="4" w:space="0" w:color="auto"/>
              <w:left w:val="single" w:sz="4" w:space="0" w:color="auto"/>
              <w:bottom w:val="single" w:sz="4" w:space="0" w:color="auto"/>
              <w:right w:val="single" w:sz="4" w:space="0" w:color="auto"/>
            </w:tcBorders>
            <w:shd w:val="clear" w:color="auto" w:fill="C0C0C0"/>
            <w:tcMar>
              <w:left w:w="70" w:type="dxa"/>
              <w:right w:w="70" w:type="dxa"/>
            </w:tcMar>
          </w:tcPr>
          <w:p w14:paraId="157039E4" w14:textId="5BEF858E" w:rsidR="372397C9" w:rsidRDefault="372397C9" w:rsidP="372397C9">
            <w:r w:rsidRPr="372397C9">
              <w:rPr>
                <w:rFonts w:eastAsia="Arial" w:cs="Arial"/>
                <w:color w:val="000000" w:themeColor="text1"/>
              </w:rPr>
              <w:t xml:space="preserve">     </w:t>
            </w:r>
          </w:p>
        </w:tc>
      </w:tr>
      <w:tr w:rsidR="372397C9" w14:paraId="160C802D" w14:textId="77777777" w:rsidTr="004A41C0">
        <w:trPr>
          <w:trHeight w:val="300"/>
        </w:trPr>
        <w:tc>
          <w:tcPr>
            <w:tcW w:w="4673"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019EF0B1" w14:textId="50471365" w:rsidR="372397C9" w:rsidRDefault="372397C9" w:rsidP="372397C9">
            <w:r w:rsidRPr="372397C9">
              <w:rPr>
                <w:rFonts w:eastAsia="Arial" w:cs="Arial"/>
              </w:rPr>
              <w:t>Functie rechtsgeldig vertegenwoordiger Inschrijver</w:t>
            </w:r>
          </w:p>
          <w:p w14:paraId="4DABDBBA" w14:textId="6828850A" w:rsidR="372397C9" w:rsidRDefault="372397C9" w:rsidP="372397C9">
            <w:r w:rsidRPr="372397C9">
              <w:rPr>
                <w:rFonts w:eastAsia="Arial" w:cs="Arial"/>
              </w:rPr>
              <w:t xml:space="preserve"> </w:t>
            </w:r>
          </w:p>
        </w:tc>
        <w:tc>
          <w:tcPr>
            <w:tcW w:w="4822" w:type="dxa"/>
            <w:tcBorders>
              <w:top w:val="single" w:sz="4" w:space="0" w:color="auto"/>
              <w:left w:val="single" w:sz="4" w:space="0" w:color="auto"/>
              <w:bottom w:val="single" w:sz="4" w:space="0" w:color="auto"/>
              <w:right w:val="single" w:sz="4" w:space="0" w:color="auto"/>
            </w:tcBorders>
            <w:shd w:val="clear" w:color="auto" w:fill="C0C0C0"/>
            <w:tcMar>
              <w:left w:w="70" w:type="dxa"/>
              <w:right w:w="70" w:type="dxa"/>
            </w:tcMar>
          </w:tcPr>
          <w:p w14:paraId="32C891E3" w14:textId="0ED42B46" w:rsidR="372397C9" w:rsidRDefault="372397C9" w:rsidP="372397C9">
            <w:r w:rsidRPr="372397C9">
              <w:rPr>
                <w:rFonts w:eastAsia="Arial" w:cs="Arial"/>
                <w:color w:val="000000" w:themeColor="text1"/>
              </w:rPr>
              <w:t xml:space="preserve">     </w:t>
            </w:r>
          </w:p>
        </w:tc>
      </w:tr>
      <w:tr w:rsidR="372397C9" w14:paraId="3C2CF3F7" w14:textId="77777777" w:rsidTr="004A41C0">
        <w:trPr>
          <w:trHeight w:val="300"/>
        </w:trPr>
        <w:tc>
          <w:tcPr>
            <w:tcW w:w="4673"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04B74221" w14:textId="46480647" w:rsidR="372397C9" w:rsidRDefault="372397C9" w:rsidP="372397C9">
            <w:r w:rsidRPr="372397C9">
              <w:rPr>
                <w:rFonts w:eastAsia="Arial" w:cs="Arial"/>
              </w:rPr>
              <w:t xml:space="preserve">Datum </w:t>
            </w:r>
          </w:p>
          <w:p w14:paraId="1FC968CC" w14:textId="0A763223" w:rsidR="372397C9" w:rsidRDefault="372397C9" w:rsidP="372397C9">
            <w:r w:rsidRPr="372397C9">
              <w:rPr>
                <w:rFonts w:eastAsia="Arial" w:cs="Arial"/>
              </w:rPr>
              <w:t xml:space="preserve"> </w:t>
            </w:r>
          </w:p>
        </w:tc>
        <w:tc>
          <w:tcPr>
            <w:tcW w:w="4822" w:type="dxa"/>
            <w:tcBorders>
              <w:top w:val="single" w:sz="4" w:space="0" w:color="auto"/>
              <w:left w:val="single" w:sz="4" w:space="0" w:color="auto"/>
              <w:bottom w:val="single" w:sz="4" w:space="0" w:color="auto"/>
              <w:right w:val="single" w:sz="4" w:space="0" w:color="auto"/>
            </w:tcBorders>
            <w:shd w:val="clear" w:color="auto" w:fill="C0C0C0"/>
            <w:tcMar>
              <w:left w:w="70" w:type="dxa"/>
              <w:right w:w="70" w:type="dxa"/>
            </w:tcMar>
          </w:tcPr>
          <w:p w14:paraId="0713014F" w14:textId="4BB0471E" w:rsidR="372397C9" w:rsidRDefault="372397C9" w:rsidP="372397C9">
            <w:r w:rsidRPr="372397C9">
              <w:rPr>
                <w:rFonts w:eastAsia="Arial" w:cs="Arial"/>
                <w:color w:val="000000" w:themeColor="text1"/>
              </w:rPr>
              <w:t xml:space="preserve">     </w:t>
            </w:r>
          </w:p>
        </w:tc>
      </w:tr>
      <w:tr w:rsidR="372397C9" w14:paraId="637F7392" w14:textId="77777777" w:rsidTr="004A41C0">
        <w:trPr>
          <w:trHeight w:val="300"/>
        </w:trPr>
        <w:tc>
          <w:tcPr>
            <w:tcW w:w="4673"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07B3718F" w14:textId="6E500B3D" w:rsidR="372397C9" w:rsidRDefault="372397C9" w:rsidP="372397C9">
            <w:r w:rsidRPr="372397C9">
              <w:rPr>
                <w:rFonts w:eastAsia="Arial" w:cs="Arial"/>
              </w:rPr>
              <w:t>Handtekening rechtsgeldig vertegenwoordiger Inschrijver</w:t>
            </w:r>
          </w:p>
          <w:p w14:paraId="626E57C3" w14:textId="679FDF40" w:rsidR="372397C9" w:rsidRDefault="372397C9" w:rsidP="372397C9">
            <w:r w:rsidRPr="372397C9">
              <w:rPr>
                <w:rFonts w:eastAsia="Arial" w:cs="Arial"/>
              </w:rPr>
              <w:t xml:space="preserve"> </w:t>
            </w:r>
          </w:p>
        </w:tc>
        <w:tc>
          <w:tcPr>
            <w:tcW w:w="4822" w:type="dxa"/>
            <w:tcBorders>
              <w:top w:val="single" w:sz="4" w:space="0" w:color="auto"/>
              <w:left w:val="single" w:sz="4" w:space="0" w:color="auto"/>
              <w:bottom w:val="single" w:sz="4" w:space="0" w:color="auto"/>
              <w:right w:val="single" w:sz="4" w:space="0" w:color="auto"/>
            </w:tcBorders>
            <w:shd w:val="clear" w:color="auto" w:fill="C0C0C0"/>
            <w:tcMar>
              <w:left w:w="70" w:type="dxa"/>
              <w:right w:w="70" w:type="dxa"/>
            </w:tcMar>
          </w:tcPr>
          <w:p w14:paraId="3C9472B3" w14:textId="4934BC05" w:rsidR="372397C9" w:rsidRDefault="372397C9" w:rsidP="372397C9">
            <w:r w:rsidRPr="372397C9">
              <w:rPr>
                <w:rFonts w:eastAsia="Arial" w:cs="Arial"/>
                <w:color w:val="000000" w:themeColor="text1"/>
              </w:rPr>
              <w:t xml:space="preserve">     </w:t>
            </w:r>
          </w:p>
        </w:tc>
      </w:tr>
    </w:tbl>
    <w:p w14:paraId="0336A1AD" w14:textId="35775FC1" w:rsidR="00011F1C" w:rsidRDefault="00011F1C" w:rsidP="006B490F">
      <w:pPr>
        <w:spacing w:after="160" w:line="259" w:lineRule="auto"/>
        <w:ind w:left="567"/>
        <w:contextualSpacing/>
        <w:jc w:val="center"/>
      </w:pPr>
    </w:p>
    <w:sectPr w:rsidR="00011F1C" w:rsidSect="00AF1F19">
      <w:headerReference w:type="default" r:id="rId12"/>
      <w:footerReference w:type="default" r:id="rId13"/>
      <w:headerReference w:type="first" r:id="rId14"/>
      <w:footerReference w:type="first" r:id="rId15"/>
      <w:pgSz w:w="11907" w:h="16840" w:code="9"/>
      <w:pgMar w:top="992" w:right="1134" w:bottom="992" w:left="1134" w:header="567" w:footer="567" w:gutter="0"/>
      <w:cols w:space="708"/>
      <w:formProt w:val="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ED6465" w14:textId="77777777" w:rsidR="005E24FC" w:rsidRDefault="005E24FC">
      <w:pPr>
        <w:spacing w:line="240" w:lineRule="auto"/>
      </w:pPr>
      <w:r>
        <w:separator/>
      </w:r>
    </w:p>
  </w:endnote>
  <w:endnote w:type="continuationSeparator" w:id="0">
    <w:p w14:paraId="29549962" w14:textId="77777777" w:rsidR="005E24FC" w:rsidRDefault="005E24FC">
      <w:pPr>
        <w:spacing w:line="240" w:lineRule="auto"/>
      </w:pPr>
      <w:r>
        <w:continuationSeparator/>
      </w:r>
    </w:p>
  </w:endnote>
  <w:endnote w:type="continuationNotice" w:id="1">
    <w:p w14:paraId="19ECA5B1" w14:textId="77777777" w:rsidR="005E24FC" w:rsidRDefault="005E24F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tillium">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DF149" w14:textId="231713B1" w:rsidR="002E003C" w:rsidRDefault="00AF1F19" w:rsidP="25E8BC0F">
    <w:pPr>
      <w:pStyle w:val="Formuliernaam"/>
      <w:ind w:left="-426"/>
      <w:rPr>
        <w:rFonts w:asciiTheme="minorHAnsi" w:hAnsiTheme="minorHAnsi" w:cstheme="minorBidi"/>
        <w:color w:val="1F497D" w:themeColor="text2"/>
        <w:sz w:val="12"/>
        <w:szCs w:val="12"/>
      </w:rPr>
    </w:pPr>
    <w:r>
      <w:rPr>
        <w:noProof/>
      </w:rPr>
      <w:drawing>
        <wp:anchor distT="0" distB="0" distL="114300" distR="114300" simplePos="0" relativeHeight="251658241" behindDoc="0" locked="0" layoutInCell="1" allowOverlap="1" wp14:anchorId="3B49AB7C" wp14:editId="6A6B0F63">
          <wp:simplePos x="0" y="0"/>
          <wp:positionH relativeFrom="column">
            <wp:posOffset>5316008</wp:posOffset>
          </wp:positionH>
          <wp:positionV relativeFrom="paragraph">
            <wp:posOffset>96308</wp:posOffset>
          </wp:positionV>
          <wp:extent cx="1752600" cy="352425"/>
          <wp:effectExtent l="0" t="0" r="0" b="0"/>
          <wp:wrapNone/>
          <wp:docPr id="163556720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211587" name="Picture 977211587"/>
                  <pic:cNvPicPr/>
                </pic:nvPicPr>
                <pic:blipFill>
                  <a:blip r:embed="rId1">
                    <a:extLst>
                      <a:ext uri="{28A0092B-C50C-407E-A947-70E740481C1C}">
                        <a14:useLocalDpi xmlns:a14="http://schemas.microsoft.com/office/drawing/2010/main"/>
                      </a:ext>
                    </a:extLst>
                  </a:blip>
                  <a:stretch>
                    <a:fillRect/>
                  </a:stretch>
                </pic:blipFill>
                <pic:spPr>
                  <a:xfrm>
                    <a:off x="0" y="0"/>
                    <a:ext cx="1752600" cy="352425"/>
                  </a:xfrm>
                  <a:prstGeom prst="rect">
                    <a:avLst/>
                  </a:prstGeom>
                </pic:spPr>
              </pic:pic>
            </a:graphicData>
          </a:graphic>
          <wp14:sizeRelH relativeFrom="page">
            <wp14:pctWidth>0</wp14:pctWidth>
          </wp14:sizeRelH>
          <wp14:sizeRelV relativeFrom="page">
            <wp14:pctHeight>0</wp14:pctHeight>
          </wp14:sizeRelV>
        </wp:anchor>
      </w:drawing>
    </w:r>
    <w:r w:rsidR="002E003C">
      <w:rPr>
        <w:rFonts w:asciiTheme="minorHAnsi" w:hAnsiTheme="minorHAnsi" w:cstheme="minorHAnsi"/>
        <w:noProof/>
        <w:color w:val="1F497D" w:themeColor="text2"/>
        <w:sz w:val="12"/>
        <w:szCs w:val="12"/>
      </w:rPr>
      <w:drawing>
        <wp:anchor distT="0" distB="0" distL="114300" distR="114300" simplePos="0" relativeHeight="251658242" behindDoc="1" locked="0" layoutInCell="1" allowOverlap="1" wp14:anchorId="72FFBF10" wp14:editId="1C39EC33">
          <wp:simplePos x="0" y="0"/>
          <wp:positionH relativeFrom="column">
            <wp:posOffset>-416560</wp:posOffset>
          </wp:positionH>
          <wp:positionV relativeFrom="paragraph">
            <wp:posOffset>136525</wp:posOffset>
          </wp:positionV>
          <wp:extent cx="505460" cy="359410"/>
          <wp:effectExtent l="0" t="0" r="8890" b="254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05460" cy="359410"/>
                  </a:xfrm>
                  <a:prstGeom prst="rect">
                    <a:avLst/>
                  </a:prstGeom>
                  <a:noFill/>
                </pic:spPr>
              </pic:pic>
            </a:graphicData>
          </a:graphic>
          <wp14:sizeRelH relativeFrom="page">
            <wp14:pctWidth>0</wp14:pctWidth>
          </wp14:sizeRelH>
          <wp14:sizeRelV relativeFrom="page">
            <wp14:pctHeight>0</wp14:pctHeight>
          </wp14:sizeRelV>
        </wp:anchor>
      </w:drawing>
    </w:r>
  </w:p>
  <w:p w14:paraId="55CEA027" w14:textId="439A0D16" w:rsidR="31A099C2" w:rsidRPr="00AF1F19" w:rsidRDefault="044D3DBF" w:rsidP="31A099C2">
    <w:pPr>
      <w:pStyle w:val="Formuliernaam"/>
      <w:ind w:left="-426"/>
      <w:rPr>
        <w:rFonts w:cs="Arial"/>
        <w:b w:val="0"/>
      </w:rPr>
    </w:pPr>
    <w:r w:rsidRPr="044D3DBF">
      <w:rPr>
        <w:rFonts w:asciiTheme="minorHAnsi" w:hAnsiTheme="minorHAnsi" w:cstheme="minorBidi"/>
        <w:b w:val="0"/>
        <w:color w:val="1F487C"/>
        <w:sz w:val="12"/>
        <w:szCs w:val="12"/>
      </w:rPr>
      <w:t xml:space="preserve">                       </w:t>
    </w:r>
    <w:r w:rsidRPr="044D3DBF">
      <w:rPr>
        <w:rFonts w:asciiTheme="minorHAnsi" w:hAnsiTheme="minorHAnsi" w:cstheme="minorBidi"/>
        <w:b w:val="0"/>
        <w:color w:val="1F487C"/>
        <w:sz w:val="16"/>
        <w:szCs w:val="16"/>
      </w:rPr>
      <w:t xml:space="preserve">  </w:t>
    </w:r>
    <w:r w:rsidRPr="00AF1F19">
      <w:rPr>
        <w:rFonts w:cs="Arial"/>
        <w:b w:val="0"/>
        <w:color w:val="1F487C"/>
        <w:sz w:val="16"/>
        <w:szCs w:val="16"/>
      </w:rPr>
      <w:t xml:space="preserve">Referentieformulier bij de </w:t>
    </w:r>
    <w:r w:rsidRPr="00AF1F19">
      <w:rPr>
        <w:rFonts w:eastAsia="Calibri" w:cs="Arial"/>
        <w:b w:val="0"/>
        <w:color w:val="1F487C"/>
        <w:sz w:val="16"/>
        <w:szCs w:val="16"/>
      </w:rPr>
      <w:t>Aanbestedingsleidraad softwarebroker voor de Gemeente Horst aan de Maas en Venray</w:t>
    </w:r>
  </w:p>
  <w:p w14:paraId="26F49988" w14:textId="7FC426F2" w:rsidR="31A099C2" w:rsidRDefault="31A099C2" w:rsidP="044D3DBF">
    <w:pPr>
      <w:pStyle w:val="Formuliernaam"/>
      <w:ind w:left="-426"/>
      <w:rPr>
        <w:rFonts w:asciiTheme="minorHAnsi" w:hAnsiTheme="minorHAnsi" w:cstheme="minorBidi"/>
        <w:b w:val="0"/>
        <w:color w:val="1F497D" w:themeColor="text2"/>
        <w:sz w:val="12"/>
        <w:szCs w:val="12"/>
      </w:rPr>
    </w:pPr>
  </w:p>
  <w:p w14:paraId="44851E1B" w14:textId="77777777" w:rsidR="00720878" w:rsidRPr="003B0BD2" w:rsidRDefault="00720878" w:rsidP="00137FD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1522E" w14:textId="77777777" w:rsidR="00720878" w:rsidRDefault="00720878" w:rsidP="00C66DB9">
    <w:pPr>
      <w:pStyle w:val="refvoetbrief"/>
      <w:rPr>
        <w:rFonts w:ascii="Times New Roman" w:hAnsi="Times New Roman"/>
        <w:sz w:val="20"/>
        <w:szCs w:val="20"/>
      </w:rPr>
    </w:pPr>
  </w:p>
  <w:tbl>
    <w:tblPr>
      <w:tblW w:w="10135" w:type="dxa"/>
      <w:tblInd w:w="-11" w:type="dxa"/>
      <w:tblLayout w:type="fixed"/>
      <w:tblCellMar>
        <w:left w:w="0" w:type="dxa"/>
        <w:right w:w="0" w:type="dxa"/>
      </w:tblCellMar>
      <w:tblLook w:val="0000" w:firstRow="0" w:lastRow="0" w:firstColumn="0" w:lastColumn="0" w:noHBand="0" w:noVBand="0"/>
    </w:tblPr>
    <w:tblGrid>
      <w:gridCol w:w="3413"/>
      <w:gridCol w:w="2835"/>
      <w:gridCol w:w="1985"/>
      <w:gridCol w:w="1902"/>
    </w:tblGrid>
    <w:tr w:rsidR="00720878" w:rsidRPr="00D92F60" w14:paraId="4AAC3A8A" w14:textId="77777777">
      <w:trPr>
        <w:trHeight w:hRule="exact" w:val="200"/>
      </w:trPr>
      <w:tc>
        <w:tcPr>
          <w:tcW w:w="3413" w:type="dxa"/>
          <w:vAlign w:val="bottom"/>
        </w:tcPr>
        <w:p w14:paraId="37AA72F9" w14:textId="533919DA" w:rsidR="00720878" w:rsidRPr="00592438" w:rsidRDefault="00720878" w:rsidP="00AF6E4B">
          <w:pPr>
            <w:pStyle w:val="refvoetbrief"/>
          </w:pPr>
        </w:p>
      </w:tc>
      <w:tc>
        <w:tcPr>
          <w:tcW w:w="2835" w:type="dxa"/>
          <w:vAlign w:val="bottom"/>
        </w:tcPr>
        <w:p w14:paraId="21098024" w14:textId="0B30339F" w:rsidR="00720878" w:rsidRPr="00592438" w:rsidRDefault="00720878" w:rsidP="00AF6E4B">
          <w:pPr>
            <w:pStyle w:val="refvoetbrief"/>
          </w:pPr>
        </w:p>
      </w:tc>
      <w:tc>
        <w:tcPr>
          <w:tcW w:w="1985" w:type="dxa"/>
          <w:vAlign w:val="bottom"/>
        </w:tcPr>
        <w:p w14:paraId="0485BC13" w14:textId="067D2CE6" w:rsidR="00720878" w:rsidRPr="00592438" w:rsidRDefault="00720878" w:rsidP="00AF6E4B">
          <w:pPr>
            <w:pStyle w:val="refvoetbrief"/>
          </w:pPr>
        </w:p>
      </w:tc>
      <w:tc>
        <w:tcPr>
          <w:tcW w:w="1902" w:type="dxa"/>
          <w:vAlign w:val="bottom"/>
        </w:tcPr>
        <w:p w14:paraId="198CD3F6" w14:textId="5FE244FB" w:rsidR="00720878" w:rsidRPr="00592438" w:rsidRDefault="00720878" w:rsidP="00AF6E4B">
          <w:pPr>
            <w:pStyle w:val="refvoetbrief"/>
          </w:pPr>
        </w:p>
      </w:tc>
    </w:tr>
  </w:tbl>
  <w:p w14:paraId="4C4EA67C" w14:textId="77777777" w:rsidR="00720878" w:rsidRPr="00D92F60" w:rsidRDefault="00720878" w:rsidP="00AF6E4B">
    <w:pPr>
      <w:pStyle w:val="refvoetbrief"/>
      <w:spacing w:line="14" w:lineRule="exact"/>
      <w:rPr>
        <w:sz w:val="2"/>
        <w:szCs w:val="2"/>
      </w:rPr>
    </w:pPr>
  </w:p>
  <w:p w14:paraId="0055C189" w14:textId="77777777" w:rsidR="00720878" w:rsidRPr="00C66DB9" w:rsidRDefault="00720878" w:rsidP="00C66DB9">
    <w:pPr>
      <w:pStyle w:val="refvoetbrie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7E48D5" w14:textId="77777777" w:rsidR="005E24FC" w:rsidRDefault="005E24FC">
      <w:pPr>
        <w:spacing w:line="240" w:lineRule="auto"/>
      </w:pPr>
      <w:r>
        <w:separator/>
      </w:r>
    </w:p>
  </w:footnote>
  <w:footnote w:type="continuationSeparator" w:id="0">
    <w:p w14:paraId="6DE31D2F" w14:textId="77777777" w:rsidR="005E24FC" w:rsidRDefault="005E24FC">
      <w:pPr>
        <w:spacing w:line="240" w:lineRule="auto"/>
      </w:pPr>
      <w:r>
        <w:continuationSeparator/>
      </w:r>
    </w:p>
  </w:footnote>
  <w:footnote w:type="continuationNotice" w:id="1">
    <w:p w14:paraId="7DEDC54E" w14:textId="77777777" w:rsidR="005E24FC" w:rsidRDefault="005E24F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3D975" w14:textId="7F645373" w:rsidR="00720878" w:rsidRPr="00AF1F19" w:rsidRDefault="4D62F7EE" w:rsidP="00AF1F19">
    <w:pPr>
      <w:pStyle w:val="Koptekst"/>
      <w:jc w:val="right"/>
      <w:rPr>
        <w:sz w:val="16"/>
        <w:szCs w:val="16"/>
      </w:rPr>
    </w:pPr>
    <w:r w:rsidRPr="00AF1F19">
      <w:rPr>
        <w:sz w:val="16"/>
        <w:szCs w:val="16"/>
      </w:rPr>
      <w:t>Pag</w:t>
    </w:r>
    <w:r w:rsidR="00AF1F19" w:rsidRPr="00AF1F19">
      <w:rPr>
        <w:sz w:val="16"/>
        <w:szCs w:val="16"/>
      </w:rPr>
      <w:t>ina</w:t>
    </w:r>
    <w:r w:rsidRPr="00AF1F19">
      <w:rPr>
        <w:sz w:val="16"/>
        <w:szCs w:val="16"/>
      </w:rPr>
      <w:t xml:space="preserve"> </w:t>
    </w:r>
    <w:r w:rsidR="00720878" w:rsidRPr="00AF1F19">
      <w:rPr>
        <w:rStyle w:val="Paginanummer"/>
        <w:noProof/>
        <w:sz w:val="16"/>
        <w:szCs w:val="16"/>
      </w:rPr>
      <w:fldChar w:fldCharType="begin"/>
    </w:r>
    <w:r w:rsidR="00720878" w:rsidRPr="00AF1F19">
      <w:rPr>
        <w:rStyle w:val="Paginanummer"/>
        <w:sz w:val="16"/>
        <w:szCs w:val="16"/>
      </w:rPr>
      <w:instrText xml:space="preserve"> PAGE </w:instrText>
    </w:r>
    <w:r w:rsidR="00720878" w:rsidRPr="00AF1F19">
      <w:rPr>
        <w:rStyle w:val="Paginanummer"/>
        <w:sz w:val="16"/>
        <w:szCs w:val="16"/>
      </w:rPr>
      <w:fldChar w:fldCharType="separate"/>
    </w:r>
    <w:r w:rsidRPr="00AF1F19">
      <w:rPr>
        <w:rStyle w:val="Paginanummer"/>
        <w:noProof/>
        <w:sz w:val="16"/>
        <w:szCs w:val="16"/>
      </w:rPr>
      <w:t>23</w:t>
    </w:r>
    <w:r w:rsidR="00720878" w:rsidRPr="00AF1F19">
      <w:rPr>
        <w:rStyle w:val="Paginanummer"/>
        <w:noProof/>
        <w:sz w:val="16"/>
        <w:szCs w:val="16"/>
      </w:rPr>
      <w:fldChar w:fldCharType="end"/>
    </w:r>
    <w:r w:rsidRPr="00AF1F19">
      <w:rPr>
        <w:rStyle w:val="Paginanummer"/>
        <w:sz w:val="16"/>
        <w:szCs w:val="16"/>
      </w:rPr>
      <w:t xml:space="preserve"> </w:t>
    </w:r>
    <w:bookmarkStart w:id="6" w:name="_Int_GsBbmXLY"/>
    <w:r w:rsidRPr="00AF1F19">
      <w:rPr>
        <w:rStyle w:val="Paginanummer"/>
        <w:sz w:val="16"/>
        <w:szCs w:val="16"/>
      </w:rPr>
      <w:t>van</w:t>
    </w:r>
    <w:bookmarkEnd w:id="6"/>
    <w:r w:rsidRPr="00AF1F19">
      <w:rPr>
        <w:rStyle w:val="Paginanummer"/>
        <w:sz w:val="16"/>
        <w:szCs w:val="16"/>
      </w:rPr>
      <w:t xml:space="preserve"> </w:t>
    </w:r>
    <w:r w:rsidR="00720878" w:rsidRPr="00AF1F19">
      <w:rPr>
        <w:rStyle w:val="Paginanummer"/>
        <w:noProof/>
        <w:sz w:val="16"/>
        <w:szCs w:val="16"/>
      </w:rPr>
      <w:fldChar w:fldCharType="begin"/>
    </w:r>
    <w:r w:rsidR="00720878" w:rsidRPr="00AF1F19">
      <w:rPr>
        <w:rStyle w:val="Paginanummer"/>
        <w:sz w:val="16"/>
        <w:szCs w:val="16"/>
      </w:rPr>
      <w:instrText xml:space="preserve"> NUMPAGES </w:instrText>
    </w:r>
    <w:r w:rsidR="00720878" w:rsidRPr="00AF1F19">
      <w:rPr>
        <w:rStyle w:val="Paginanummer"/>
        <w:sz w:val="16"/>
        <w:szCs w:val="16"/>
      </w:rPr>
      <w:fldChar w:fldCharType="separate"/>
    </w:r>
    <w:r w:rsidRPr="00AF1F19">
      <w:rPr>
        <w:rStyle w:val="Paginanummer"/>
        <w:noProof/>
        <w:sz w:val="16"/>
        <w:szCs w:val="16"/>
      </w:rPr>
      <w:t>23</w:t>
    </w:r>
    <w:r w:rsidR="00720878" w:rsidRPr="00AF1F19">
      <w:rPr>
        <w:rStyle w:val="Paginanummer"/>
        <w:noProof/>
        <w:sz w:val="16"/>
        <w:szCs w:val="16"/>
      </w:rPr>
      <w:fldChar w:fldCharType="end"/>
    </w:r>
  </w:p>
  <w:p w14:paraId="2A8A1900" w14:textId="77777777" w:rsidR="00720878" w:rsidRPr="00104E49" w:rsidRDefault="00720878" w:rsidP="003606C4"/>
  <w:p w14:paraId="0EEDD105" w14:textId="77777777" w:rsidR="00720878" w:rsidRPr="00104E49" w:rsidRDefault="00720878" w:rsidP="003606C4"/>
  <w:p w14:paraId="54787340" w14:textId="77777777" w:rsidR="00720878" w:rsidRPr="001D65F4" w:rsidRDefault="00720878" w:rsidP="00FC3217">
    <w:pPr>
      <w:pStyle w:val="Refkop"/>
      <w:spacing w:line="280" w:lineRule="exact"/>
      <w:rPr>
        <w:lang w:val="en-US"/>
      </w:rPr>
    </w:pPr>
  </w:p>
  <w:p w14:paraId="2BEA2E33" w14:textId="77777777" w:rsidR="00720878" w:rsidRPr="00104E49" w:rsidRDefault="00720878" w:rsidP="003606C4"/>
  <w:p w14:paraId="51FB2D19" w14:textId="77777777" w:rsidR="004C7B6B" w:rsidRDefault="004C7B6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53" w:type="dxa"/>
      <w:tblLayout w:type="fixed"/>
      <w:tblCellMar>
        <w:left w:w="70" w:type="dxa"/>
        <w:right w:w="70" w:type="dxa"/>
      </w:tblCellMar>
      <w:tblLook w:val="0000" w:firstRow="0" w:lastRow="0" w:firstColumn="0" w:lastColumn="0" w:noHBand="0" w:noVBand="0"/>
    </w:tblPr>
    <w:tblGrid>
      <w:gridCol w:w="3814"/>
      <w:gridCol w:w="5839"/>
    </w:tblGrid>
    <w:tr w:rsidR="00720878" w:rsidRPr="000279AE" w14:paraId="2FA46AB6" w14:textId="77777777" w:rsidTr="69CE4B3F">
      <w:trPr>
        <w:cantSplit/>
        <w:trHeight w:hRule="exact" w:val="3119"/>
      </w:trPr>
      <w:tc>
        <w:tcPr>
          <w:tcW w:w="3814" w:type="dxa"/>
        </w:tcPr>
        <w:p w14:paraId="68366DDF" w14:textId="18235384" w:rsidR="00720878" w:rsidRDefault="00720878" w:rsidP="1B39B6EC">
          <w:pPr>
            <w:pStyle w:val="Refkop"/>
          </w:pPr>
        </w:p>
      </w:tc>
      <w:tc>
        <w:tcPr>
          <w:tcW w:w="5839" w:type="dxa"/>
        </w:tcPr>
        <w:p w14:paraId="0B21ED97" w14:textId="6FC049D7" w:rsidR="00720878" w:rsidRPr="000279AE" w:rsidRDefault="00720878" w:rsidP="00AF6E4B">
          <w:pPr>
            <w:pStyle w:val="Refkop"/>
            <w:jc w:val="right"/>
          </w:pPr>
        </w:p>
      </w:tc>
    </w:tr>
  </w:tbl>
  <w:p w14:paraId="519E8C14" w14:textId="688F836C" w:rsidR="00720878" w:rsidRPr="0045733C" w:rsidRDefault="00AF1F19" w:rsidP="00AF6E4B">
    <w:pPr>
      <w:spacing w:line="60" w:lineRule="exact"/>
    </w:pPr>
    <w:r>
      <w:rPr>
        <w:noProof/>
      </w:rPr>
      <w:drawing>
        <wp:anchor distT="0" distB="0" distL="114300" distR="114300" simplePos="0" relativeHeight="251658240" behindDoc="0" locked="0" layoutInCell="1" allowOverlap="1" wp14:anchorId="0C264418" wp14:editId="3236EF85">
          <wp:simplePos x="0" y="0"/>
          <wp:positionH relativeFrom="column">
            <wp:posOffset>3786716</wp:posOffset>
          </wp:positionH>
          <wp:positionV relativeFrom="paragraph">
            <wp:posOffset>-2779395</wp:posOffset>
          </wp:positionV>
          <wp:extent cx="3411144" cy="685936"/>
          <wp:effectExtent l="0" t="0" r="0" b="0"/>
          <wp:wrapNone/>
          <wp:docPr id="43031131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311319" name="Picture 430311319"/>
                  <pic:cNvPicPr/>
                </pic:nvPicPr>
                <pic:blipFill>
                  <a:blip r:embed="rId1">
                    <a:extLst>
                      <a:ext uri="{28A0092B-C50C-407E-A947-70E740481C1C}">
                        <a14:useLocalDpi xmlns:a14="http://schemas.microsoft.com/office/drawing/2010/main"/>
                      </a:ext>
                    </a:extLst>
                  </a:blip>
                  <a:stretch>
                    <a:fillRect/>
                  </a:stretch>
                </pic:blipFill>
                <pic:spPr>
                  <a:xfrm>
                    <a:off x="0" y="0"/>
                    <a:ext cx="3411144" cy="685936"/>
                  </a:xfrm>
                  <a:prstGeom prst="rect">
                    <a:avLst/>
                  </a:prstGeom>
                </pic:spPr>
              </pic:pic>
            </a:graphicData>
          </a:graphic>
          <wp14:sizeRelH relativeFrom="page">
            <wp14:pctWidth>0</wp14:pctWidth>
          </wp14:sizeRelH>
          <wp14:sizeRelV relativeFrom="page">
            <wp14:pctHeight>0</wp14:pctHeight>
          </wp14:sizeRelV>
        </wp:anchor>
      </w:drawing>
    </w:r>
    <w:r>
      <w:rPr>
        <w:noProof/>
        <w:sz w:val="44"/>
        <w:szCs w:val="44"/>
      </w:rPr>
      <w:drawing>
        <wp:anchor distT="0" distB="0" distL="114300" distR="114300" simplePos="0" relativeHeight="251658243" behindDoc="0" locked="0" layoutInCell="1" allowOverlap="1" wp14:anchorId="155345F4" wp14:editId="6216FFB5">
          <wp:simplePos x="0" y="0"/>
          <wp:positionH relativeFrom="page">
            <wp:align>left</wp:align>
          </wp:positionH>
          <wp:positionV relativeFrom="paragraph">
            <wp:posOffset>-1352550</wp:posOffset>
          </wp:positionV>
          <wp:extent cx="1159510" cy="856615"/>
          <wp:effectExtent l="0" t="0" r="2540" b="635"/>
          <wp:wrapSquare wrapText="bothSides"/>
          <wp:docPr id="103667478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59510" cy="856615"/>
                  </a:xfrm>
                  <a:prstGeom prst="rect">
                    <a:avLst/>
                  </a:prstGeom>
                  <a:noFill/>
                </pic:spPr>
              </pic:pic>
            </a:graphicData>
          </a:graphic>
          <wp14:sizeRelH relativeFrom="margin">
            <wp14:pctWidth>0</wp14:pctWidth>
          </wp14:sizeRelH>
          <wp14:sizeRelV relativeFrom="margin">
            <wp14:pctHeight>0</wp14:pctHeight>
          </wp14:sizeRelV>
        </wp:anchor>
      </w:drawing>
    </w:r>
  </w:p>
  <w:p w14:paraId="4A70AB70" w14:textId="77777777" w:rsidR="00720878" w:rsidRPr="00C66DB9" w:rsidRDefault="00720878" w:rsidP="00C66DB9">
    <w:pPr>
      <w:pStyle w:val="Koptekst"/>
    </w:pPr>
  </w:p>
</w:hdr>
</file>

<file path=word/intelligence2.xml><?xml version="1.0" encoding="utf-8"?>
<int2:intelligence xmlns:int2="http://schemas.microsoft.com/office/intelligence/2020/intelligence" xmlns:oel="http://schemas.microsoft.com/office/2019/extlst">
  <int2:observations>
    <int2:textHash int2:hashCode="z3/3mfZ6J0o+ry" int2:id="3bOBe1Rm">
      <int2:state int2:value="Rejected" int2:type="AugLoop_Text_Critique"/>
    </int2:textHash>
    <int2:textHash int2:hashCode="8PyRwNl/63R0wY" int2:id="45xqwjAo">
      <int2:state int2:value="Rejected" int2:type="AugLoop_Text_Critique"/>
    </int2:textHash>
    <int2:textHash int2:hashCode="BadrAhkcNmXIjf" int2:id="4HBF7ErO">
      <int2:state int2:value="Rejected" int2:type="LegacyProofing"/>
    </int2:textHash>
    <int2:textHash int2:hashCode="oN8+9vOzbzIYdL" int2:id="4puaJbxU">
      <int2:state int2:value="Rejected" int2:type="AugLoop_Text_Critique"/>
    </int2:textHash>
    <int2:textHash int2:hashCode="4pY1srWRjzV3Um" int2:id="5sHc3vER">
      <int2:state int2:value="Rejected" int2:type="AugLoop_Text_Critique"/>
    </int2:textHash>
    <int2:textHash int2:hashCode="hF1XYO/wbkNJMo" int2:id="7b0OWfTJ">
      <int2:state int2:value="Rejected" int2:type="spell"/>
    </int2:textHash>
    <int2:textHash int2:hashCode="jR1GS1NGITHj97" int2:id="90EOfq3F">
      <int2:state int2:value="Rejected" int2:type="spell"/>
    </int2:textHash>
    <int2:textHash int2:hashCode="Db5SnE362ZZmeB" int2:id="BzoE1u2p">
      <int2:state int2:value="Rejected" int2:type="spell"/>
    </int2:textHash>
    <int2:textHash int2:hashCode="dmhjtuqrGOPugH" int2:id="FtVNZzoY">
      <int2:state int2:value="Rejected" int2:type="LegacyProofing"/>
    </int2:textHash>
    <int2:textHash int2:hashCode="zRKvlvpcmgKJO9" int2:id="HBndKwWX">
      <int2:state int2:value="Rejected" int2:type="LegacyProofing"/>
    </int2:textHash>
    <int2:textHash int2:hashCode="jABi8tkJ5Vsvpt" int2:id="Hm18wuZV">
      <int2:state int2:value="Rejected" int2:type="spell"/>
    </int2:textHash>
    <int2:textHash int2:hashCode="fX8sr473aqGXl+" int2:id="NqZHshzU">
      <int2:state int2:value="Rejected" int2:type="AugLoop_Text_Critique"/>
    </int2:textHash>
    <int2:textHash int2:hashCode="pTEki1y9U///L/" int2:id="OGje8lRd">
      <int2:state int2:value="Rejected" int2:type="LegacyProofing"/>
    </int2:textHash>
    <int2:textHash int2:hashCode="l8bnr8DC5eq3rr" int2:id="OkqzJRgF">
      <int2:state int2:value="Rejected" int2:type="LegacyProofing"/>
    </int2:textHash>
    <int2:textHash int2:hashCode="eGdFecQ6MVZQyt" int2:id="QaaYDP2V">
      <int2:state int2:value="Rejected" int2:type="LegacyProofing"/>
    </int2:textHash>
    <int2:textHash int2:hashCode="MgrSZ9jZafKF7a" int2:id="XeeEEcC1">
      <int2:state int2:value="Rejected" int2:type="LegacyProofing"/>
    </int2:textHash>
    <int2:textHash int2:hashCode="dXwJHcB5nfxlkL" int2:id="ZnvObz2o">
      <int2:state int2:value="Rejected" int2:type="LegacyProofing"/>
    </int2:textHash>
    <int2:textHash int2:hashCode="9SC/Zw+CAyCBjL" int2:id="lU8IeNVB">
      <int2:state int2:value="Rejected" int2:type="LegacyProofing"/>
    </int2:textHash>
    <int2:textHash int2:hashCode="QJWpmkKkc0O664" int2:id="zqgr2hcZ">
      <int2:state int2:value="Rejected" int2:type="LegacyProofing"/>
    </int2:textHash>
    <int2:bookmark int2:bookmarkName="_Int_GsBbmXLY" int2:invalidationBookmarkName="" int2:hashCode="76RJh7bjapCIKn" int2:id="ojKVOywH">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EF3834"/>
    <w:multiLevelType w:val="multilevel"/>
    <w:tmpl w:val="EB8C124C"/>
    <w:styleLink w:val="Stijl1"/>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b/>
        <w:bCs/>
        <w:spacing w:val="10"/>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ABA0870"/>
    <w:multiLevelType w:val="multilevel"/>
    <w:tmpl w:val="B6B60B56"/>
    <w:styleLink w:val="Huidigelijst1"/>
    <w:lvl w:ilvl="0">
      <w:start w:val="4"/>
      <w:numFmt w:val="decimal"/>
      <w:lvlText w:val="%1."/>
      <w:lvlJc w:val="left"/>
      <w:pPr>
        <w:ind w:left="792" w:hanging="360"/>
      </w:pPr>
      <w:rPr>
        <w:rFonts w:eastAsiaTheme="majorEastAsia" w:hint="default"/>
      </w:rPr>
    </w:lvl>
    <w:lvl w:ilvl="1">
      <w:start w:val="1"/>
      <w:numFmt w:val="lowerLetter"/>
      <w:lvlText w:val="%2."/>
      <w:lvlJc w:val="left"/>
      <w:pPr>
        <w:ind w:left="1512" w:hanging="360"/>
      </w:pPr>
    </w:lvl>
    <w:lvl w:ilvl="2">
      <w:start w:val="1"/>
      <w:numFmt w:val="lowerRoman"/>
      <w:lvlText w:val="%3."/>
      <w:lvlJc w:val="right"/>
      <w:pPr>
        <w:ind w:left="2232" w:hanging="180"/>
      </w:pPr>
    </w:lvl>
    <w:lvl w:ilvl="3">
      <w:start w:val="1"/>
      <w:numFmt w:val="decimal"/>
      <w:lvlText w:val="%4."/>
      <w:lvlJc w:val="left"/>
      <w:pPr>
        <w:ind w:left="2952" w:hanging="360"/>
      </w:pPr>
    </w:lvl>
    <w:lvl w:ilvl="4">
      <w:start w:val="1"/>
      <w:numFmt w:val="lowerLetter"/>
      <w:lvlText w:val="%5."/>
      <w:lvlJc w:val="left"/>
      <w:pPr>
        <w:ind w:left="3672" w:hanging="360"/>
      </w:pPr>
    </w:lvl>
    <w:lvl w:ilvl="5">
      <w:start w:val="1"/>
      <w:numFmt w:val="lowerRoman"/>
      <w:lvlText w:val="%6."/>
      <w:lvlJc w:val="right"/>
      <w:pPr>
        <w:ind w:left="4392" w:hanging="180"/>
      </w:pPr>
    </w:lvl>
    <w:lvl w:ilvl="6">
      <w:start w:val="1"/>
      <w:numFmt w:val="decimal"/>
      <w:lvlText w:val="%7."/>
      <w:lvlJc w:val="left"/>
      <w:pPr>
        <w:ind w:left="5112" w:hanging="360"/>
      </w:pPr>
    </w:lvl>
    <w:lvl w:ilvl="7">
      <w:start w:val="1"/>
      <w:numFmt w:val="lowerLetter"/>
      <w:lvlText w:val="%8."/>
      <w:lvlJc w:val="left"/>
      <w:pPr>
        <w:ind w:left="5832" w:hanging="360"/>
      </w:pPr>
    </w:lvl>
    <w:lvl w:ilvl="8">
      <w:start w:val="1"/>
      <w:numFmt w:val="lowerRoman"/>
      <w:lvlText w:val="%9."/>
      <w:lvlJc w:val="right"/>
      <w:pPr>
        <w:ind w:left="6552" w:hanging="180"/>
      </w:pPr>
    </w:lvl>
  </w:abstractNum>
  <w:abstractNum w:abstractNumId="2" w15:restartNumberingAfterBreak="0">
    <w:nsid w:val="22C75709"/>
    <w:multiLevelType w:val="multilevel"/>
    <w:tmpl w:val="ACE0ADB8"/>
    <w:lvl w:ilvl="0">
      <w:start w:val="1"/>
      <w:numFmt w:val="decimal"/>
      <w:lvlText w:val="%1."/>
      <w:lvlJc w:val="left"/>
      <w:pPr>
        <w:ind w:left="360" w:hanging="360"/>
      </w:pPr>
      <w:rPr>
        <w:rFonts w:hint="default"/>
        <w:b/>
        <w:i w:val="0"/>
        <w:color w:val="C6A310"/>
        <w:sz w:val="24"/>
        <w:szCs w:val="24"/>
      </w:rPr>
    </w:lvl>
    <w:lvl w:ilvl="1">
      <w:start w:val="1"/>
      <w:numFmt w:val="decimal"/>
      <w:pStyle w:val="paragraaf"/>
      <w:lvlText w:val="%1.%2"/>
      <w:lvlJc w:val="left"/>
      <w:pPr>
        <w:ind w:left="0" w:firstLine="0"/>
      </w:pPr>
      <w:rPr>
        <w:b w:val="0"/>
        <w:i w:val="0"/>
        <w:color w:val="C6A310"/>
        <w:sz w:val="24"/>
        <w:szCs w:val="24"/>
      </w:rPr>
    </w:lvl>
    <w:lvl w:ilvl="2">
      <w:start w:val="1"/>
      <w:numFmt w:val="decimal"/>
      <w:pStyle w:val="subparagraaf"/>
      <w:lvlText w:val="%1.%2.%3"/>
      <w:lvlJc w:val="left"/>
      <w:pPr>
        <w:ind w:left="1080" w:hanging="720"/>
      </w:pPr>
    </w:lvl>
    <w:lvl w:ilvl="3">
      <w:start w:val="1"/>
      <w:numFmt w:val="decimal"/>
      <w:pStyle w:val="subsubparagraaf"/>
      <w:lvlText w:val="%1.%2.%3.%4"/>
      <w:lvlJc w:val="left"/>
      <w:pPr>
        <w:ind w:left="1080" w:hanging="720"/>
      </w:p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 w15:restartNumberingAfterBreak="0">
    <w:nsid w:val="2CF73FEC"/>
    <w:multiLevelType w:val="hybridMultilevel"/>
    <w:tmpl w:val="98741AB2"/>
    <w:lvl w:ilvl="0" w:tplc="FFFFFFFF">
      <w:start w:val="1"/>
      <w:numFmt w:val="decimal"/>
      <w:pStyle w:val="Opsomcijfer1steniveauBrinkGroep"/>
      <w:lvlText w:val="%1."/>
      <w:lvlJc w:val="left"/>
      <w:pPr>
        <w:tabs>
          <w:tab w:val="num" w:pos="360"/>
        </w:tabs>
        <w:ind w:left="360" w:hanging="360"/>
      </w:p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 w15:restartNumberingAfterBreak="0">
    <w:nsid w:val="39505FFF"/>
    <w:multiLevelType w:val="multilevel"/>
    <w:tmpl w:val="2F006820"/>
    <w:styleLink w:val="Opmaakprofiel1"/>
    <w:lvl w:ilvl="0">
      <w:start w:val="1"/>
      <w:numFmt w:val="decimal"/>
      <w:lvlText w:val="%1."/>
      <w:lvlJc w:val="left"/>
      <w:pPr>
        <w:ind w:left="360" w:hanging="360"/>
      </w:pPr>
      <w:rPr>
        <w:rFonts w:ascii="Trebuchet MS" w:hAnsi="Trebuchet MS" w:cs="Arial" w:hint="default"/>
        <w:sz w:val="20"/>
        <w:szCs w:val="20"/>
      </w:rPr>
    </w:lvl>
    <w:lvl w:ilvl="1">
      <w:start w:val="1"/>
      <w:numFmt w:val="decimal"/>
      <w:isLgl/>
      <w:lvlText w:val="%1.%2"/>
      <w:lvlJc w:val="left"/>
      <w:pPr>
        <w:ind w:left="360" w:hanging="360"/>
      </w:pPr>
      <w:rPr>
        <w:rFonts w:cs="Times New Roman" w:hint="default"/>
        <w:b/>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5" w15:restartNumberingAfterBreak="0">
    <w:nsid w:val="58E476C6"/>
    <w:multiLevelType w:val="hybridMultilevel"/>
    <w:tmpl w:val="0AA000CA"/>
    <w:lvl w:ilvl="0" w:tplc="FFFFFFFF">
      <w:start w:val="1"/>
      <w:numFmt w:val="decimal"/>
      <w:pStyle w:val="Inhopg1"/>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F3C3BC7"/>
    <w:multiLevelType w:val="hybridMultilevel"/>
    <w:tmpl w:val="763C59F2"/>
    <w:lvl w:ilvl="0" w:tplc="FFFFFFFF">
      <w:start w:val="1"/>
      <w:numFmt w:val="bullet"/>
      <w:pStyle w:val="Opsomming"/>
      <w:lvlText w:val=""/>
      <w:lvlJc w:val="left"/>
      <w:pPr>
        <w:ind w:left="284" w:hanging="284"/>
      </w:pPr>
      <w:rPr>
        <w:rFonts w:ascii="Symbol" w:hAnsi="Symbol" w:hint="default"/>
      </w:rPr>
    </w:lvl>
    <w:lvl w:ilvl="1" w:tplc="82AC655E">
      <w:start w:val="1"/>
      <w:numFmt w:val="bullet"/>
      <w:lvlText w:val="-"/>
      <w:lvlJc w:val="left"/>
      <w:pPr>
        <w:ind w:left="568" w:hanging="284"/>
      </w:pPr>
      <w:rPr>
        <w:rFonts w:ascii="Courier New" w:hAnsi="Courier New" w:cs="Times New Roman" w:hint="default"/>
      </w:rPr>
    </w:lvl>
    <w:lvl w:ilvl="2" w:tplc="1C869F00">
      <w:start w:val="1"/>
      <w:numFmt w:val="bullet"/>
      <w:lvlText w:val=""/>
      <w:lvlJc w:val="left"/>
      <w:pPr>
        <w:ind w:left="852" w:hanging="284"/>
      </w:pPr>
      <w:rPr>
        <w:rFonts w:ascii="Wingdings" w:hAnsi="Wingdings" w:hint="default"/>
      </w:rPr>
    </w:lvl>
    <w:lvl w:ilvl="3" w:tplc="6FEAF1A6">
      <w:start w:val="1"/>
      <w:numFmt w:val="bullet"/>
      <w:lvlText w:val="o"/>
      <w:lvlJc w:val="left"/>
      <w:pPr>
        <w:ind w:left="1136" w:hanging="284"/>
      </w:pPr>
      <w:rPr>
        <w:rFonts w:ascii="Courier New" w:hAnsi="Courier New" w:cs="Times New Roman" w:hint="default"/>
      </w:rPr>
    </w:lvl>
    <w:lvl w:ilvl="4" w:tplc="132A9DC4">
      <w:start w:val="1"/>
      <w:numFmt w:val="bullet"/>
      <w:lvlText w:val="-"/>
      <w:lvlJc w:val="left"/>
      <w:pPr>
        <w:ind w:left="1420" w:hanging="284"/>
      </w:pPr>
      <w:rPr>
        <w:rFonts w:ascii="Times New Roman" w:hAnsi="Times New Roman" w:cs="Times New Roman" w:hint="default"/>
        <w:color w:val="auto"/>
      </w:rPr>
    </w:lvl>
    <w:lvl w:ilvl="5" w:tplc="151C58C4">
      <w:start w:val="1"/>
      <w:numFmt w:val="bullet"/>
      <w:lvlText w:val=""/>
      <w:lvlJc w:val="left"/>
      <w:pPr>
        <w:ind w:left="1704" w:hanging="284"/>
      </w:pPr>
      <w:rPr>
        <w:rFonts w:ascii="Wingdings" w:hAnsi="Wingdings" w:hint="default"/>
      </w:rPr>
    </w:lvl>
    <w:lvl w:ilvl="6" w:tplc="EC563324">
      <w:start w:val="1"/>
      <w:numFmt w:val="bullet"/>
      <w:lvlText w:val=""/>
      <w:lvlJc w:val="left"/>
      <w:pPr>
        <w:ind w:left="1988" w:hanging="284"/>
      </w:pPr>
      <w:rPr>
        <w:rFonts w:ascii="Symbol" w:hAnsi="Symbol" w:hint="default"/>
      </w:rPr>
    </w:lvl>
    <w:lvl w:ilvl="7" w:tplc="64FA6578">
      <w:start w:val="1"/>
      <w:numFmt w:val="bullet"/>
      <w:lvlText w:val="o"/>
      <w:lvlJc w:val="left"/>
      <w:pPr>
        <w:ind w:left="2272" w:hanging="284"/>
      </w:pPr>
      <w:rPr>
        <w:rFonts w:ascii="Courier New" w:hAnsi="Courier New" w:cs="Courier New" w:hint="default"/>
      </w:rPr>
    </w:lvl>
    <w:lvl w:ilvl="8" w:tplc="36640D72">
      <w:start w:val="1"/>
      <w:numFmt w:val="bullet"/>
      <w:lvlText w:val=""/>
      <w:lvlJc w:val="left"/>
      <w:pPr>
        <w:ind w:left="2556" w:hanging="284"/>
      </w:pPr>
      <w:rPr>
        <w:rFonts w:ascii="Wingdings" w:hAnsi="Wingdings" w:hint="default"/>
      </w:rPr>
    </w:lvl>
  </w:abstractNum>
  <w:abstractNum w:abstractNumId="7" w15:restartNumberingAfterBreak="0">
    <w:nsid w:val="79C96C21"/>
    <w:multiLevelType w:val="multilevel"/>
    <w:tmpl w:val="8B223EE2"/>
    <w:lvl w:ilvl="0">
      <w:start w:val="1"/>
      <w:numFmt w:val="decimal"/>
      <w:lvlText w:val="%1"/>
      <w:lvlJc w:val="left"/>
      <w:pPr>
        <w:ind w:left="432" w:hanging="432"/>
      </w:pPr>
    </w:lvl>
    <w:lvl w:ilvl="1">
      <w:start w:val="1"/>
      <w:numFmt w:val="decimal"/>
      <w:lvlText w:val="%1.%2"/>
      <w:lvlJc w:val="left"/>
      <w:pPr>
        <w:ind w:left="576" w:hanging="576"/>
      </w:pPr>
    </w:lvl>
    <w:lvl w:ilvl="2">
      <w:start w:val="1"/>
      <w:numFmt w:val="bullet"/>
      <w:pStyle w:val="Kop3"/>
      <w:lvlText w:val="·"/>
      <w:lvlJc w:val="left"/>
      <w:pPr>
        <w:ind w:left="720" w:hanging="720"/>
      </w:pPr>
      <w:rPr>
        <w:rFonts w:ascii="Symbol" w:hAnsi="Symbol" w:hint="default"/>
      </w:r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num w:numId="1" w16cid:durableId="1516920603">
    <w:abstractNumId w:val="3"/>
  </w:num>
  <w:num w:numId="2" w16cid:durableId="1548570516">
    <w:abstractNumId w:val="4"/>
  </w:num>
  <w:num w:numId="3" w16cid:durableId="313531806">
    <w:abstractNumId w:val="6"/>
  </w:num>
  <w:num w:numId="4" w16cid:durableId="954940478">
    <w:abstractNumId w:val="0"/>
  </w:num>
  <w:num w:numId="5" w16cid:durableId="1801343973">
    <w:abstractNumId w:val="2"/>
    <w:lvlOverride w:ilvl="0">
      <w:startOverride w:val="1"/>
    </w:lvlOverride>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40686717">
    <w:abstractNumId w:val="7"/>
  </w:num>
  <w:num w:numId="7" w16cid:durableId="1696269392">
    <w:abstractNumId w:val="1"/>
  </w:num>
  <w:num w:numId="8" w16cid:durableId="707025882">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msName" w:val="MYCORSA"/>
    <w:docVar w:name="DocAuthor" w:val="Annelie Jenniskens - van Rijswick"/>
    <w:docVar w:name="DocDuplex" w:val="DUPLEX_DEFAULT"/>
    <w:docVar w:name="DocIndex" w:val="0000"/>
    <w:docVar w:name="DocPrinter" w:val="NOPRINTER"/>
    <w:docVar w:name="DocReg" w:val="0"/>
    <w:docVar w:name="DocType" w:val="INT"/>
    <w:docVar w:name="DocumentLanguage" w:val="nl-NL"/>
    <w:docVar w:name="IW_Generated" w:val="True"/>
    <w:docVar w:name="mitCorsId" w:val="20-0016940"/>
    <w:docVar w:name="mitCorsVersion" w:val="1"/>
    <w:docVar w:name="mitFileNames" w:val="P:\MIT Office\Sjabloon\Algemeen\Leeg formulier staand.dot|P:\MIT Office\Sjabloon\Algemeen\Bouwstenen\Logo kop formulier.dot|"/>
    <w:docVar w:name="mitStyleTemplates" w:val="Huisstijl Gemeente Horst aan de Maas|"/>
    <w:docVar w:name="mitXMLOut" w:val="&lt;?xml version=&quot;1.0&quot; encoding=&quot;UTF-8&quot; ?&gt;_x000d__x000a_&lt;MITOUTPUT&gt;&lt;Titel_document id=&quot;VVAFD48407AD29194DAF1678C6805CA791&quot; prop=&quot;&quot; def=&quot;&quot; dst=&quot;0&quot; changed=&quot;false&quot; &gt;Aanbestedingsleidraad&lt;/Titel_document&gt;_x000d__x000a_&lt;Werkdossiercode id=&quot;VVFC074E294FBA3846BD7A69A80DF5026B&quot; prop=&quot;ws-case.case_id&quot; def=&quot;&quot; dst=&quot;0&quot; changed=&quot;false&quot; &gt;&lt;/Werkdossiercode&gt;_x000d__x000a_&lt;CaseKlantSoort id=&quot;VVC2E24D4AFF485447892F45C25E3ECA28&quot; prop=&quot;ws-ps_ob.object_type&quot; def=&quot;E&quot; dst=&quot;0&quot; changed=&quot;true&quot; &gt;E&lt;/CaseKlantSoort&gt;_x000d__x000a_&lt;CaseKlantCode id=&quot;VV7F361F9C8A759D499748B2787608956F&quot; prop=&quot;ws-ps_ob.object_id&quot; def=&quot;SO.00020123&quot; dst=&quot;0&quot; changed=&quot;true&quot; &gt;SO.00020123&lt;/CaseKlantCode&gt;_x000d__x000a_&lt;CaseDocSoort id=&quot;VVBA11D4112157B14AA0EA449BDF53DEB9&quot; prop=&quot;ws-ps_ds.dsrt_id&quot; def=&quot;WDstrt&quot; dst=&quot;0&quot; changed=&quot;true&quot; &gt;WDstrt&lt;/CaseDocSoort&gt;_x000d__x000a_&lt;/MITOUTPUT&gt;"/>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lt;ArrayOfQuestionGroup xmlns:xsi=&quot;http://www.w3.org/2001/XMLSchema-instance&quot; xmlns:xsd=&quot;http://www.w3.org/2001/XMLSchema&quot;&gt;&lt;QuestionGroup&gt;&lt;GroupID&gt;GR1A6680A0DC470D40AB3633077911CE3D&lt;/GroupID&gt;&lt;GroupName&gt;Titel&lt;/GroupName&gt;&lt;GroupDescription /&gt;&lt;GroupIndex&gt;1&lt;/GroupIndex&gt;&lt;GroupFields&gt;&lt;QuestionField&gt;&lt;FieldMask /&gt;&lt;FieldListSettings&gt;&lt;DisplayDirection&gt;Vertical&lt;/DisplayDirection&gt;&lt;/FieldListSettings&gt;&lt;FieldValues /&gt;&lt;FieldMerge&gt;false&lt;/FieldMerge&gt;&lt;FieldParent&gt;GR1A6680A0DC470D40AB3633077911CE3D&lt;/FieldParent&gt;&lt;FieldRun&gt;0&lt;/FieldRun&gt;&lt;FieldDataSource&gt;0&lt;/FieldDataSource&gt;&lt;FieldList&gt;0&lt;/FieldList&gt;&lt;FieldRequired&gt;1&lt;/FieldRequired&gt;&lt;FieldLen&gt;-1&lt;/FieldLen&gt;&lt;FieldHelp /&gt;&lt;FieldDocProp /&gt;&lt;FieldEmptyDate&gt;false&lt;/FieldEmptyDate&gt;&lt;FieldDefault xsi:type=&quot;xsd:string&quot;&gt;&lt;/FieldDefault&gt;&lt;FieldFormat&gt;geen&lt;/FieldFormat&gt;&lt;FieldDataType&gt;0&lt;/FieldDataType&gt;&lt;FieldTip /&gt;&lt;FieldPrompt&gt;Titel document&lt;/FieldPrompt&gt;&lt;FieldIndex&gt;2&lt;/FieldIndex&gt;&lt;FieldDescription /&gt;&lt;FieldName&gt;Titel_document&lt;/FieldName&gt;&lt;FieldID&gt;VVAFD48407AD29194DAF1678C6805CA791&lt;/FieldID&gt;&lt;FieldXpath /&gt;&lt;FieldXpathAlternatives /&gt;&lt;FieldLinkedProp /&gt;&lt;/QuestionField&gt;&lt;/GroupFields&gt;&lt;IsRepeatingGroup&gt;false&lt;/IsRepeatingGroup&gt;&lt;/QuestionGroup&gt;&lt;QuestionGroup&gt;&lt;GroupID&gt;GR818E31B957D7664C9529C308BD89065C&lt;/GroupID&gt;&lt;GroupName&gt;Case&lt;/GroupName&gt;&lt;GroupDescription /&gt;&lt;GroupIndex&gt;401&lt;/GroupIndex&gt;&lt;GroupFields&gt;&lt;QuestionField&gt;&lt;FieldMask /&gt;&lt;FieldListSettings&gt;&lt;DisplayDirection&gt;Vertical&lt;/DisplayDirection&gt;&lt;/FieldListSettings&gt;&lt;FieldValues /&gt;&lt;FieldMerge&gt;false&lt;/FieldMerge&gt;&lt;FieldParent&gt;GR818E31B957D7664C9529C308BD89065C&lt;/FieldParent&gt;&lt;FieldRun&gt;1&lt;/FieldRun&gt;&lt;FieldDataSource&gt;0&lt;/FieldDataSource&gt;&lt;FieldList&gt;0&lt;/FieldList&gt;&lt;FieldRequired&gt;0&lt;/FieldRequired&gt;&lt;FieldLen&gt;-1&lt;/FieldLen&gt;&lt;FieldHelp /&gt;&lt;FieldDocProp&gt;ws-ps_ob.object_type&lt;/FieldDocProp&gt;&lt;FieldEmptyDate&gt;false&lt;/FieldEmptyDate&gt;&lt;FieldDefault xsi:type=&quot;xsd:string&quot;&gt;E&lt;/FieldDefault&gt;&lt;FieldFormat&gt;geen&lt;/FieldFormat&gt;&lt;FieldDataType&gt;0&lt;/FieldDataType&gt;&lt;FieldTip /&gt;&lt;FieldPrompt&gt;CaseKlantSoort&lt;/FieldPrompt&gt;&lt;FieldIndex&gt;2&lt;/FieldIndex&gt;&lt;FieldDescription /&gt;&lt;FieldName&gt;CaseKlantSoort&lt;/FieldName&gt;&lt;FieldID&gt;VVC2E24D4AFF485447892F45C25E3ECA28&lt;/FieldID&gt;&lt;FieldXpath /&gt;&lt;FieldXpathAlternatives /&gt;&lt;FieldLinkedProp /&gt;&lt;/QuestionField&gt;&lt;QuestionField&gt;&lt;FieldMask /&gt;&lt;FieldListSettings&gt;&lt;DisplayDirection&gt;Vertical&lt;/DisplayDirection&gt;&lt;/FieldListSettings&gt;&lt;FieldValues /&gt;&lt;FieldMerge&gt;false&lt;/FieldMerge&gt;&lt;FieldParent&gt;GR818E31B957D7664C9529C308BD89065C&lt;/FieldParent&gt;&lt;FieldRun&gt;1&lt;/FieldRun&gt;&lt;FieldDataSource&gt;0&lt;/FieldDataSource&gt;&lt;FieldList&gt;0&lt;/FieldList&gt;&lt;FieldRequired&gt;0&lt;/FieldRequired&gt;&lt;FieldLen&gt;-1&lt;/FieldLen&gt;&lt;FieldHelp /&gt;&lt;FieldDocProp&gt;ws-ps_ob.object_id&lt;/FieldDocProp&gt;&lt;FieldEmptyDate&gt;false&lt;/FieldEmptyDate&gt;&lt;FieldDefault xsi:type=&quot;xsd:string&quot;&gt;SO.00020123&lt;/FieldDefault&gt;&lt;FieldFormat&gt;geen&lt;/FieldFormat&gt;&lt;FieldDataType&gt;0&lt;/FieldDataType&gt;&lt;FieldTip /&gt;&lt;FieldPrompt&gt;CaseKlantCode&lt;/FieldPrompt&gt;&lt;FieldIndex&gt;3&lt;/FieldIndex&gt;&lt;FieldDescription /&gt;&lt;FieldName&gt;CaseKlantCode&lt;/FieldName&gt;&lt;FieldID&gt;VV7F361F9C8A759D499748B2787608956F&lt;/FieldID&gt;&lt;FieldXpath /&gt;&lt;FieldXpathAlternatives /&gt;&lt;FieldLinkedProp /&gt;&lt;/QuestionField&gt;&lt;QuestionField&gt;&lt;FieldMask /&gt;&lt;FieldListSettings&gt;&lt;DisplayDirection&gt;Vertical&lt;/DisplayDirection&gt;&lt;/FieldListSettings&gt;&lt;FieldValues /&gt;&lt;FieldMerge&gt;false&lt;/FieldMerge&gt;&lt;FieldParent&gt;GR818E31B957D7664C9529C308BD89065C&lt;/FieldParent&gt;&lt;FieldRun&gt;1&lt;/FieldRun&gt;&lt;FieldDataSource&gt;0&lt;/FieldDataSource&gt;&lt;FieldList&gt;0&lt;/FieldList&gt;&lt;FieldRequired&gt;0&lt;/FieldRequired&gt;&lt;FieldLen&gt;-1&lt;/FieldLen&gt;&lt;FieldHelp /&gt;&lt;FieldDocProp&gt;ws-ps_ds.dsrt_id&lt;/FieldDocProp&gt;&lt;FieldEmptyDate&gt;false&lt;/FieldEmptyDate&gt;&lt;FieldDefault xsi:type=&quot;xsd:string&quot;&gt;WDstrt&lt;/FieldDefault&gt;&lt;FieldFormat&gt;geen&lt;/FieldFormat&gt;&lt;FieldDataType&gt;0&lt;/FieldDataType&gt;&lt;FieldTip /&gt;&lt;FieldPrompt&gt;CaseDocSoort&lt;/FieldPrompt&gt;&lt;FieldIndex&gt;4&lt;/FieldIndex&gt;&lt;FieldDescription /&gt;&lt;FieldName&gt;CaseDocSoort&lt;/FieldName&gt;&lt;FieldID&gt;VVBA11D4112157B14AA0EA449BDF53DEB9&lt;/FieldID&gt;&lt;FieldXpath /&gt;&lt;FieldXpathAlternatives /&gt;&lt;FieldLinkedProp /&gt;&lt;/QuestionField&gt;&lt;QuestionField&gt;&lt;FieldMask /&gt;&lt;FieldListSettings&gt;&lt;DisplayDirection&gt;Vertical&lt;/DisplayDirection&gt;&lt;/FieldListSettings&gt;&lt;FieldValues /&gt;&lt;FieldMerge&gt;false&lt;/FieldMerge&gt;&lt;FieldParent&gt;GR818E31B957D7664C9529C308BD89065C&lt;/FieldParent&gt;&lt;FieldRun&gt;1&lt;/FieldRun&gt;&lt;FieldDataSource&gt;0&lt;/FieldDataSource&gt;&lt;FieldList&gt;0&lt;/FieldList&gt;&lt;FieldRequired&gt;0&lt;/FieldRequired&gt;&lt;FieldLen&gt;-1&lt;/FieldLen&gt;&lt;FieldHelp /&gt;&lt;FieldDocProp&gt;ws-case.case_id&lt;/FieldDocProp&gt;&lt;FieldEmptyDate&gt;false&lt;/FieldEmptyDate&gt;&lt;FieldDefault xsi:type=&quot;xsd:string&quot;&gt;&lt;/FieldDefault&gt;&lt;FieldFormat&gt;geen&lt;/FieldFormat&gt;&lt;FieldDataType&gt;0&lt;/FieldDataType&gt;&lt;FieldTip /&gt;&lt;FieldPrompt&gt;Werkdossiercode&lt;/FieldPrompt&gt;&lt;FieldIndex&gt;5&lt;/FieldIndex&gt;&lt;FieldDescription /&gt;&lt;FieldName&gt;Werkdossiercode&lt;/FieldName&gt;&lt;FieldID&gt;VVFC074E294FBA3846BD7A69A80DF5026B&lt;/FieldID&gt;&lt;FieldXpath&gt;CORSAMITXML/METADATA/Data/caseId&lt;/FieldXpath&gt;&lt;FieldXpathAlternatives /&gt;&lt;FieldLinkedProp /&gt;&lt;/QuestionField&gt;&lt;/GroupFields&gt;&lt;IsRepeatingGroup&gt;false&lt;/IsRepeatingGroup&gt;&lt;/QuestionGroup&gt;&lt;/ArrayOfQuestionGroup&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gt;_x000d__x000a_    &lt;FIELD&gt;_x000d__x000a_      &lt;ID&gt;VVAFD48407AD29194DAF1678C6805CA791&lt;/ID&gt;_x000d__x000a_      &lt;PROMPT&gt;_x000d__x000a_        &lt;NLNL&gt;Titel document&lt;/NLNL&gt;_x000d__x000a_        &lt;NLBE /&gt;_x000d__x000a_        &lt;FRFR /&gt;_x000d__x000a_        &lt;FRBE /&gt;_x000d__x000a_        &lt;ENUS&gt;Titel document&lt;/ENUS&gt;_x000d__x000a_        &lt;DEDE&gt;Titel document&lt;/DEDE&gt;_x000d__x000a_        &lt;DADK /&gt;_x000d__x000a_        &lt;PLPL /&gt;_x000d__x000a_        &lt;SVSE /&gt;_x000d__x000a_        &lt;EN&gt;Titel document&lt;/EN&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7F361F9C8A759D499748B2787608956F&lt;/ID&gt;_x000d__x000a_      &lt;PROMPT&gt;_x000d__x000a_        &lt;NLNL&gt;CaseKlantCode&lt;/NLNL&gt;_x000d__x000a_        &lt;NLBE /&gt;_x000d__x000a_        &lt;FRFR /&gt;_x000d__x000a_        &lt;FRBE /&gt;_x000d__x000a_        &lt;ENUS&gt;CaseKlantCode&lt;/ENUS&gt;_x000d__x000a_        &lt;DEDE&gt;CaseKlantCode&lt;/DEDE&gt;_x000d__x000a_        &lt;DADK /&gt;_x000d__x000a_        &lt;PLPL /&gt;_x000d__x000a_        &lt;SVSE /&gt;_x000d__x000a_        &lt;EN&gt;CaseKlantCode&lt;/EN&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S&gt;_x000d__x000a_  &lt;FORMS /&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10.0.19241"/>
  </w:docVars>
  <w:rsids>
    <w:rsidRoot w:val="00537F6D"/>
    <w:rsid w:val="0000031D"/>
    <w:rsid w:val="000009A1"/>
    <w:rsid w:val="00001CDD"/>
    <w:rsid w:val="000032A3"/>
    <w:rsid w:val="0000331C"/>
    <w:rsid w:val="000038AF"/>
    <w:rsid w:val="00011292"/>
    <w:rsid w:val="00011541"/>
    <w:rsid w:val="00011F1C"/>
    <w:rsid w:val="00016E11"/>
    <w:rsid w:val="00022085"/>
    <w:rsid w:val="000223C0"/>
    <w:rsid w:val="00026BBC"/>
    <w:rsid w:val="00032526"/>
    <w:rsid w:val="00033571"/>
    <w:rsid w:val="00033F31"/>
    <w:rsid w:val="000371C7"/>
    <w:rsid w:val="0003725F"/>
    <w:rsid w:val="00037DAB"/>
    <w:rsid w:val="000408BC"/>
    <w:rsid w:val="00041DF3"/>
    <w:rsid w:val="00042AE0"/>
    <w:rsid w:val="00043F1F"/>
    <w:rsid w:val="00047395"/>
    <w:rsid w:val="000503FF"/>
    <w:rsid w:val="000509DA"/>
    <w:rsid w:val="0005121C"/>
    <w:rsid w:val="00052150"/>
    <w:rsid w:val="00053190"/>
    <w:rsid w:val="00053DFE"/>
    <w:rsid w:val="000543AB"/>
    <w:rsid w:val="00054E36"/>
    <w:rsid w:val="00056472"/>
    <w:rsid w:val="00066870"/>
    <w:rsid w:val="00066885"/>
    <w:rsid w:val="00067EED"/>
    <w:rsid w:val="00071AE5"/>
    <w:rsid w:val="000725EC"/>
    <w:rsid w:val="0007278F"/>
    <w:rsid w:val="00072988"/>
    <w:rsid w:val="00076730"/>
    <w:rsid w:val="0008018D"/>
    <w:rsid w:val="0008098E"/>
    <w:rsid w:val="000819D2"/>
    <w:rsid w:val="000834F3"/>
    <w:rsid w:val="00084F95"/>
    <w:rsid w:val="00087FF4"/>
    <w:rsid w:val="000950D2"/>
    <w:rsid w:val="000959E3"/>
    <w:rsid w:val="00095EFE"/>
    <w:rsid w:val="000971CB"/>
    <w:rsid w:val="0009745D"/>
    <w:rsid w:val="000A0A06"/>
    <w:rsid w:val="000A3ABB"/>
    <w:rsid w:val="000A4B68"/>
    <w:rsid w:val="000B0E8B"/>
    <w:rsid w:val="000B1C78"/>
    <w:rsid w:val="000B3FBE"/>
    <w:rsid w:val="000B41F4"/>
    <w:rsid w:val="000B5211"/>
    <w:rsid w:val="000B6EA9"/>
    <w:rsid w:val="000C03A9"/>
    <w:rsid w:val="000C05A7"/>
    <w:rsid w:val="000C349E"/>
    <w:rsid w:val="000C38AD"/>
    <w:rsid w:val="000C5091"/>
    <w:rsid w:val="000C6ABB"/>
    <w:rsid w:val="000D0B94"/>
    <w:rsid w:val="000D1F4F"/>
    <w:rsid w:val="000D29DD"/>
    <w:rsid w:val="000D3E76"/>
    <w:rsid w:val="000D501B"/>
    <w:rsid w:val="000D7662"/>
    <w:rsid w:val="000D777F"/>
    <w:rsid w:val="000E1747"/>
    <w:rsid w:val="000E2AE0"/>
    <w:rsid w:val="000E4799"/>
    <w:rsid w:val="000F3A0E"/>
    <w:rsid w:val="000F3C6B"/>
    <w:rsid w:val="000F5658"/>
    <w:rsid w:val="00101FC4"/>
    <w:rsid w:val="00110235"/>
    <w:rsid w:val="00110454"/>
    <w:rsid w:val="00110B32"/>
    <w:rsid w:val="001129C5"/>
    <w:rsid w:val="00112D9C"/>
    <w:rsid w:val="00121293"/>
    <w:rsid w:val="0012434B"/>
    <w:rsid w:val="0012586C"/>
    <w:rsid w:val="00125FC6"/>
    <w:rsid w:val="001277E3"/>
    <w:rsid w:val="0013264C"/>
    <w:rsid w:val="00133BE1"/>
    <w:rsid w:val="001361BA"/>
    <w:rsid w:val="001367F0"/>
    <w:rsid w:val="00137FD1"/>
    <w:rsid w:val="00142D3D"/>
    <w:rsid w:val="00143A6A"/>
    <w:rsid w:val="0014571B"/>
    <w:rsid w:val="00147544"/>
    <w:rsid w:val="001475EB"/>
    <w:rsid w:val="00147669"/>
    <w:rsid w:val="001477D1"/>
    <w:rsid w:val="00151D6E"/>
    <w:rsid w:val="00157B29"/>
    <w:rsid w:val="00157C9F"/>
    <w:rsid w:val="001596E8"/>
    <w:rsid w:val="00160306"/>
    <w:rsid w:val="00161DCB"/>
    <w:rsid w:val="001624F0"/>
    <w:rsid w:val="00162620"/>
    <w:rsid w:val="0016529A"/>
    <w:rsid w:val="0017127A"/>
    <w:rsid w:val="00180667"/>
    <w:rsid w:val="001810B1"/>
    <w:rsid w:val="001813A0"/>
    <w:rsid w:val="00181B5F"/>
    <w:rsid w:val="00185092"/>
    <w:rsid w:val="00190C13"/>
    <w:rsid w:val="00193AC0"/>
    <w:rsid w:val="00194602"/>
    <w:rsid w:val="00194628"/>
    <w:rsid w:val="00195490"/>
    <w:rsid w:val="00195D3F"/>
    <w:rsid w:val="00195F53"/>
    <w:rsid w:val="001968DC"/>
    <w:rsid w:val="001A0B62"/>
    <w:rsid w:val="001A0D33"/>
    <w:rsid w:val="001A5F65"/>
    <w:rsid w:val="001B356A"/>
    <w:rsid w:val="001B43D1"/>
    <w:rsid w:val="001B5189"/>
    <w:rsid w:val="001B5B1E"/>
    <w:rsid w:val="001B73B3"/>
    <w:rsid w:val="001C1CB0"/>
    <w:rsid w:val="001C532E"/>
    <w:rsid w:val="001C7ABA"/>
    <w:rsid w:val="001D0053"/>
    <w:rsid w:val="001D0EEB"/>
    <w:rsid w:val="001D40B2"/>
    <w:rsid w:val="001D6747"/>
    <w:rsid w:val="001E3C88"/>
    <w:rsid w:val="001E40A4"/>
    <w:rsid w:val="001E71FE"/>
    <w:rsid w:val="001F07C6"/>
    <w:rsid w:val="001F0FD4"/>
    <w:rsid w:val="001F298F"/>
    <w:rsid w:val="001F3CB6"/>
    <w:rsid w:val="001F520E"/>
    <w:rsid w:val="001F5CB1"/>
    <w:rsid w:val="001F7367"/>
    <w:rsid w:val="001F738A"/>
    <w:rsid w:val="00206F3A"/>
    <w:rsid w:val="002074CD"/>
    <w:rsid w:val="00211DFB"/>
    <w:rsid w:val="002134DF"/>
    <w:rsid w:val="00213EE9"/>
    <w:rsid w:val="0022004E"/>
    <w:rsid w:val="00221EBA"/>
    <w:rsid w:val="002245FD"/>
    <w:rsid w:val="002257F1"/>
    <w:rsid w:val="00226FF4"/>
    <w:rsid w:val="00230EAE"/>
    <w:rsid w:val="00230F1A"/>
    <w:rsid w:val="002363CD"/>
    <w:rsid w:val="00236426"/>
    <w:rsid w:val="0024255A"/>
    <w:rsid w:val="00243DB1"/>
    <w:rsid w:val="00246C03"/>
    <w:rsid w:val="00246F83"/>
    <w:rsid w:val="00247672"/>
    <w:rsid w:val="00255E0E"/>
    <w:rsid w:val="0025643C"/>
    <w:rsid w:val="00257448"/>
    <w:rsid w:val="0026040C"/>
    <w:rsid w:val="002618F0"/>
    <w:rsid w:val="002627C2"/>
    <w:rsid w:val="00262C66"/>
    <w:rsid w:val="00263D3B"/>
    <w:rsid w:val="00266EF7"/>
    <w:rsid w:val="00270454"/>
    <w:rsid w:val="00270FB2"/>
    <w:rsid w:val="0027138F"/>
    <w:rsid w:val="002741C8"/>
    <w:rsid w:val="00275775"/>
    <w:rsid w:val="00275ADD"/>
    <w:rsid w:val="00276A48"/>
    <w:rsid w:val="00277429"/>
    <w:rsid w:val="00277CFA"/>
    <w:rsid w:val="002813F6"/>
    <w:rsid w:val="002829AD"/>
    <w:rsid w:val="002835D9"/>
    <w:rsid w:val="00286A9C"/>
    <w:rsid w:val="00287969"/>
    <w:rsid w:val="00290953"/>
    <w:rsid w:val="0029153A"/>
    <w:rsid w:val="00291542"/>
    <w:rsid w:val="00291A71"/>
    <w:rsid w:val="002961BA"/>
    <w:rsid w:val="00296E0E"/>
    <w:rsid w:val="002A2972"/>
    <w:rsid w:val="002A3A2F"/>
    <w:rsid w:val="002A7FCC"/>
    <w:rsid w:val="002B226A"/>
    <w:rsid w:val="002B3B76"/>
    <w:rsid w:val="002B5166"/>
    <w:rsid w:val="002B5603"/>
    <w:rsid w:val="002B5EE0"/>
    <w:rsid w:val="002B6BC9"/>
    <w:rsid w:val="002B6F09"/>
    <w:rsid w:val="002B72BF"/>
    <w:rsid w:val="002B7380"/>
    <w:rsid w:val="002C0047"/>
    <w:rsid w:val="002C05BF"/>
    <w:rsid w:val="002C3609"/>
    <w:rsid w:val="002C3F3F"/>
    <w:rsid w:val="002C3FA5"/>
    <w:rsid w:val="002C4B4F"/>
    <w:rsid w:val="002C5BE0"/>
    <w:rsid w:val="002D1823"/>
    <w:rsid w:val="002D44E0"/>
    <w:rsid w:val="002D553C"/>
    <w:rsid w:val="002D7963"/>
    <w:rsid w:val="002D7A13"/>
    <w:rsid w:val="002E003C"/>
    <w:rsid w:val="002E21F5"/>
    <w:rsid w:val="002E5351"/>
    <w:rsid w:val="002E64C8"/>
    <w:rsid w:val="002F173E"/>
    <w:rsid w:val="002F2844"/>
    <w:rsid w:val="002F5CE3"/>
    <w:rsid w:val="002F6978"/>
    <w:rsid w:val="003002DC"/>
    <w:rsid w:val="00302435"/>
    <w:rsid w:val="003039B7"/>
    <w:rsid w:val="00303B8E"/>
    <w:rsid w:val="00307795"/>
    <w:rsid w:val="00310AF3"/>
    <w:rsid w:val="00311A09"/>
    <w:rsid w:val="00311E98"/>
    <w:rsid w:val="00312E9C"/>
    <w:rsid w:val="00312ED9"/>
    <w:rsid w:val="003146B5"/>
    <w:rsid w:val="00314DCB"/>
    <w:rsid w:val="00315E22"/>
    <w:rsid w:val="0031619F"/>
    <w:rsid w:val="00320CB8"/>
    <w:rsid w:val="00321BB9"/>
    <w:rsid w:val="003230C2"/>
    <w:rsid w:val="0032408E"/>
    <w:rsid w:val="003241A0"/>
    <w:rsid w:val="00325A1B"/>
    <w:rsid w:val="00326938"/>
    <w:rsid w:val="00330001"/>
    <w:rsid w:val="00331881"/>
    <w:rsid w:val="0033370D"/>
    <w:rsid w:val="00334113"/>
    <w:rsid w:val="0033A615"/>
    <w:rsid w:val="00340436"/>
    <w:rsid w:val="0034107F"/>
    <w:rsid w:val="00344BF0"/>
    <w:rsid w:val="0034534C"/>
    <w:rsid w:val="00345D14"/>
    <w:rsid w:val="003516E6"/>
    <w:rsid w:val="003527F7"/>
    <w:rsid w:val="00352DBB"/>
    <w:rsid w:val="0035607D"/>
    <w:rsid w:val="003606C4"/>
    <w:rsid w:val="00361CC6"/>
    <w:rsid w:val="00363A3B"/>
    <w:rsid w:val="0036423F"/>
    <w:rsid w:val="00364540"/>
    <w:rsid w:val="00370C45"/>
    <w:rsid w:val="0037143D"/>
    <w:rsid w:val="00372E7E"/>
    <w:rsid w:val="00377056"/>
    <w:rsid w:val="003814F5"/>
    <w:rsid w:val="00382B11"/>
    <w:rsid w:val="0038393B"/>
    <w:rsid w:val="00383E7A"/>
    <w:rsid w:val="00383F31"/>
    <w:rsid w:val="00386774"/>
    <w:rsid w:val="003870D0"/>
    <w:rsid w:val="003903F9"/>
    <w:rsid w:val="003904EC"/>
    <w:rsid w:val="00391198"/>
    <w:rsid w:val="003922EE"/>
    <w:rsid w:val="00396403"/>
    <w:rsid w:val="003968BA"/>
    <w:rsid w:val="00397AE0"/>
    <w:rsid w:val="003A0336"/>
    <w:rsid w:val="003A300C"/>
    <w:rsid w:val="003A587A"/>
    <w:rsid w:val="003A7EFE"/>
    <w:rsid w:val="003B29A6"/>
    <w:rsid w:val="003B2E5C"/>
    <w:rsid w:val="003B3679"/>
    <w:rsid w:val="003B530C"/>
    <w:rsid w:val="003B5608"/>
    <w:rsid w:val="003B5987"/>
    <w:rsid w:val="003C22CB"/>
    <w:rsid w:val="003C3E5E"/>
    <w:rsid w:val="003C3FD4"/>
    <w:rsid w:val="003D0FA8"/>
    <w:rsid w:val="003D2FB8"/>
    <w:rsid w:val="003D333F"/>
    <w:rsid w:val="003D4958"/>
    <w:rsid w:val="003D687B"/>
    <w:rsid w:val="003D7317"/>
    <w:rsid w:val="003E0B9A"/>
    <w:rsid w:val="003E2281"/>
    <w:rsid w:val="003E386E"/>
    <w:rsid w:val="003E4A5E"/>
    <w:rsid w:val="003E4D26"/>
    <w:rsid w:val="003E6225"/>
    <w:rsid w:val="003E6689"/>
    <w:rsid w:val="003E69EB"/>
    <w:rsid w:val="003E7E9B"/>
    <w:rsid w:val="003EA1C5"/>
    <w:rsid w:val="003F208A"/>
    <w:rsid w:val="003F5D42"/>
    <w:rsid w:val="00401818"/>
    <w:rsid w:val="004119EB"/>
    <w:rsid w:val="004149C9"/>
    <w:rsid w:val="00414B36"/>
    <w:rsid w:val="00424662"/>
    <w:rsid w:val="00424951"/>
    <w:rsid w:val="00426B98"/>
    <w:rsid w:val="0042700B"/>
    <w:rsid w:val="00427824"/>
    <w:rsid w:val="00432AA0"/>
    <w:rsid w:val="00433772"/>
    <w:rsid w:val="00435712"/>
    <w:rsid w:val="004358BF"/>
    <w:rsid w:val="004367F5"/>
    <w:rsid w:val="00440922"/>
    <w:rsid w:val="004427AC"/>
    <w:rsid w:val="004431A1"/>
    <w:rsid w:val="00446A77"/>
    <w:rsid w:val="00446CAD"/>
    <w:rsid w:val="00446D5B"/>
    <w:rsid w:val="00451767"/>
    <w:rsid w:val="00460BE7"/>
    <w:rsid w:val="00463DC1"/>
    <w:rsid w:val="00465DC8"/>
    <w:rsid w:val="00467577"/>
    <w:rsid w:val="00473AD9"/>
    <w:rsid w:val="00473CA4"/>
    <w:rsid w:val="004757E3"/>
    <w:rsid w:val="00475CA0"/>
    <w:rsid w:val="00476660"/>
    <w:rsid w:val="00477F5F"/>
    <w:rsid w:val="00483120"/>
    <w:rsid w:val="00485366"/>
    <w:rsid w:val="00485968"/>
    <w:rsid w:val="004864C6"/>
    <w:rsid w:val="00487E0F"/>
    <w:rsid w:val="0048DDC4"/>
    <w:rsid w:val="004917D8"/>
    <w:rsid w:val="00492D24"/>
    <w:rsid w:val="00492F00"/>
    <w:rsid w:val="00494505"/>
    <w:rsid w:val="00495AB6"/>
    <w:rsid w:val="00497016"/>
    <w:rsid w:val="004971CD"/>
    <w:rsid w:val="004A080E"/>
    <w:rsid w:val="004A22C3"/>
    <w:rsid w:val="004A27B4"/>
    <w:rsid w:val="004A41C0"/>
    <w:rsid w:val="004A4B13"/>
    <w:rsid w:val="004A4FD5"/>
    <w:rsid w:val="004B0BB2"/>
    <w:rsid w:val="004B1E87"/>
    <w:rsid w:val="004B4C5F"/>
    <w:rsid w:val="004B57F3"/>
    <w:rsid w:val="004B59BF"/>
    <w:rsid w:val="004B79AD"/>
    <w:rsid w:val="004C12D4"/>
    <w:rsid w:val="004C1A0D"/>
    <w:rsid w:val="004C1C79"/>
    <w:rsid w:val="004C1F86"/>
    <w:rsid w:val="004C2EA6"/>
    <w:rsid w:val="004C4A07"/>
    <w:rsid w:val="004C6710"/>
    <w:rsid w:val="004C7B6B"/>
    <w:rsid w:val="004CEE69"/>
    <w:rsid w:val="004D3A78"/>
    <w:rsid w:val="004D3F4A"/>
    <w:rsid w:val="004D4A2B"/>
    <w:rsid w:val="004D61F7"/>
    <w:rsid w:val="004E06F8"/>
    <w:rsid w:val="004E26CE"/>
    <w:rsid w:val="004E2732"/>
    <w:rsid w:val="004E28CC"/>
    <w:rsid w:val="004E5588"/>
    <w:rsid w:val="004E567A"/>
    <w:rsid w:val="004E698B"/>
    <w:rsid w:val="004E751B"/>
    <w:rsid w:val="004ED9CF"/>
    <w:rsid w:val="004EFB59"/>
    <w:rsid w:val="004F086F"/>
    <w:rsid w:val="004F184A"/>
    <w:rsid w:val="004F2061"/>
    <w:rsid w:val="004F2D11"/>
    <w:rsid w:val="004F3AD2"/>
    <w:rsid w:val="004F3EA3"/>
    <w:rsid w:val="004F4A8F"/>
    <w:rsid w:val="004F5D3B"/>
    <w:rsid w:val="004F7327"/>
    <w:rsid w:val="00502F2B"/>
    <w:rsid w:val="00503C64"/>
    <w:rsid w:val="005051BC"/>
    <w:rsid w:val="005062EC"/>
    <w:rsid w:val="00507968"/>
    <w:rsid w:val="00507DEB"/>
    <w:rsid w:val="00507FD2"/>
    <w:rsid w:val="00512DAF"/>
    <w:rsid w:val="00513583"/>
    <w:rsid w:val="00515A1B"/>
    <w:rsid w:val="00524044"/>
    <w:rsid w:val="005250A2"/>
    <w:rsid w:val="00525C46"/>
    <w:rsid w:val="00525D4A"/>
    <w:rsid w:val="005326B7"/>
    <w:rsid w:val="00532AC9"/>
    <w:rsid w:val="0053314C"/>
    <w:rsid w:val="00533206"/>
    <w:rsid w:val="00535A87"/>
    <w:rsid w:val="00536D3E"/>
    <w:rsid w:val="00537554"/>
    <w:rsid w:val="00537A41"/>
    <w:rsid w:val="00537F6D"/>
    <w:rsid w:val="00537FE3"/>
    <w:rsid w:val="0054160A"/>
    <w:rsid w:val="00543B68"/>
    <w:rsid w:val="00545D11"/>
    <w:rsid w:val="00554588"/>
    <w:rsid w:val="0056112C"/>
    <w:rsid w:val="00563C73"/>
    <w:rsid w:val="005650A0"/>
    <w:rsid w:val="0056666C"/>
    <w:rsid w:val="0057037C"/>
    <w:rsid w:val="00574D4E"/>
    <w:rsid w:val="00576DAA"/>
    <w:rsid w:val="00580BD3"/>
    <w:rsid w:val="00583EB6"/>
    <w:rsid w:val="00584552"/>
    <w:rsid w:val="005868AA"/>
    <w:rsid w:val="00590B8E"/>
    <w:rsid w:val="00591E50"/>
    <w:rsid w:val="00592F9E"/>
    <w:rsid w:val="0059354D"/>
    <w:rsid w:val="00597A4C"/>
    <w:rsid w:val="005A02B7"/>
    <w:rsid w:val="005A0820"/>
    <w:rsid w:val="005A167D"/>
    <w:rsid w:val="005A1799"/>
    <w:rsid w:val="005A28FE"/>
    <w:rsid w:val="005A6179"/>
    <w:rsid w:val="005A7AAF"/>
    <w:rsid w:val="005B314F"/>
    <w:rsid w:val="005B4CC9"/>
    <w:rsid w:val="005B4FCD"/>
    <w:rsid w:val="005B6D4A"/>
    <w:rsid w:val="005B73DF"/>
    <w:rsid w:val="005C00F0"/>
    <w:rsid w:val="005C1408"/>
    <w:rsid w:val="005C4130"/>
    <w:rsid w:val="005C6270"/>
    <w:rsid w:val="005C66E3"/>
    <w:rsid w:val="005C7667"/>
    <w:rsid w:val="005C7960"/>
    <w:rsid w:val="005D0EAA"/>
    <w:rsid w:val="005D319D"/>
    <w:rsid w:val="005D3593"/>
    <w:rsid w:val="005D45C7"/>
    <w:rsid w:val="005D490C"/>
    <w:rsid w:val="005D5840"/>
    <w:rsid w:val="005E00BE"/>
    <w:rsid w:val="005E0F29"/>
    <w:rsid w:val="005E211A"/>
    <w:rsid w:val="005E24FC"/>
    <w:rsid w:val="005E4083"/>
    <w:rsid w:val="005E5B74"/>
    <w:rsid w:val="005E70D1"/>
    <w:rsid w:val="005F132C"/>
    <w:rsid w:val="005F18B7"/>
    <w:rsid w:val="005F2E44"/>
    <w:rsid w:val="005F42C7"/>
    <w:rsid w:val="005F5ED7"/>
    <w:rsid w:val="005F6FB5"/>
    <w:rsid w:val="005F7B1A"/>
    <w:rsid w:val="005F7B60"/>
    <w:rsid w:val="00601C3A"/>
    <w:rsid w:val="0060264E"/>
    <w:rsid w:val="006038FD"/>
    <w:rsid w:val="00604EFC"/>
    <w:rsid w:val="0061038D"/>
    <w:rsid w:val="006141D1"/>
    <w:rsid w:val="006148ED"/>
    <w:rsid w:val="006158B8"/>
    <w:rsid w:val="00617547"/>
    <w:rsid w:val="006242C3"/>
    <w:rsid w:val="0062707F"/>
    <w:rsid w:val="006300A1"/>
    <w:rsid w:val="006305E0"/>
    <w:rsid w:val="006317EA"/>
    <w:rsid w:val="00634634"/>
    <w:rsid w:val="00635D51"/>
    <w:rsid w:val="00636486"/>
    <w:rsid w:val="00636E82"/>
    <w:rsid w:val="00637233"/>
    <w:rsid w:val="00641404"/>
    <w:rsid w:val="00646862"/>
    <w:rsid w:val="0064791B"/>
    <w:rsid w:val="00650125"/>
    <w:rsid w:val="00650A93"/>
    <w:rsid w:val="00651203"/>
    <w:rsid w:val="00651840"/>
    <w:rsid w:val="006529CC"/>
    <w:rsid w:val="00653A1F"/>
    <w:rsid w:val="006564BA"/>
    <w:rsid w:val="006607D9"/>
    <w:rsid w:val="00663999"/>
    <w:rsid w:val="006647DE"/>
    <w:rsid w:val="006676F8"/>
    <w:rsid w:val="00670F59"/>
    <w:rsid w:val="006719E7"/>
    <w:rsid w:val="00671BA2"/>
    <w:rsid w:val="00671C9D"/>
    <w:rsid w:val="006724C3"/>
    <w:rsid w:val="00674311"/>
    <w:rsid w:val="00674828"/>
    <w:rsid w:val="006801CB"/>
    <w:rsid w:val="00680998"/>
    <w:rsid w:val="00680C36"/>
    <w:rsid w:val="00682A5A"/>
    <w:rsid w:val="00683B2C"/>
    <w:rsid w:val="00690981"/>
    <w:rsid w:val="00690C42"/>
    <w:rsid w:val="006910B9"/>
    <w:rsid w:val="00692267"/>
    <w:rsid w:val="0069283B"/>
    <w:rsid w:val="006948E0"/>
    <w:rsid w:val="00695088"/>
    <w:rsid w:val="00695279"/>
    <w:rsid w:val="0069648C"/>
    <w:rsid w:val="00696CA7"/>
    <w:rsid w:val="00696CF0"/>
    <w:rsid w:val="00696E6C"/>
    <w:rsid w:val="006A086D"/>
    <w:rsid w:val="006A0D8F"/>
    <w:rsid w:val="006A1082"/>
    <w:rsid w:val="006A119F"/>
    <w:rsid w:val="006A4308"/>
    <w:rsid w:val="006A57A5"/>
    <w:rsid w:val="006A5CDA"/>
    <w:rsid w:val="006A65F5"/>
    <w:rsid w:val="006AE23C"/>
    <w:rsid w:val="006B0A05"/>
    <w:rsid w:val="006B1F13"/>
    <w:rsid w:val="006B2DFA"/>
    <w:rsid w:val="006B35CA"/>
    <w:rsid w:val="006B4325"/>
    <w:rsid w:val="006B490F"/>
    <w:rsid w:val="006B681E"/>
    <w:rsid w:val="006B6911"/>
    <w:rsid w:val="006B721F"/>
    <w:rsid w:val="006C29A1"/>
    <w:rsid w:val="006C5774"/>
    <w:rsid w:val="006C713E"/>
    <w:rsid w:val="006D037A"/>
    <w:rsid w:val="006D0FE5"/>
    <w:rsid w:val="006D2705"/>
    <w:rsid w:val="006D4DA7"/>
    <w:rsid w:val="006D6EDC"/>
    <w:rsid w:val="006D7CAB"/>
    <w:rsid w:val="006E2089"/>
    <w:rsid w:val="006E22B8"/>
    <w:rsid w:val="006E26C3"/>
    <w:rsid w:val="006E3BB5"/>
    <w:rsid w:val="006E3EAC"/>
    <w:rsid w:val="006E3F56"/>
    <w:rsid w:val="006E45ED"/>
    <w:rsid w:val="006E68C1"/>
    <w:rsid w:val="006E794F"/>
    <w:rsid w:val="006F02B7"/>
    <w:rsid w:val="006F0B46"/>
    <w:rsid w:val="006F44ED"/>
    <w:rsid w:val="006F4A23"/>
    <w:rsid w:val="006F65F9"/>
    <w:rsid w:val="006FC087"/>
    <w:rsid w:val="00700C93"/>
    <w:rsid w:val="00701682"/>
    <w:rsid w:val="00702AE7"/>
    <w:rsid w:val="007043FE"/>
    <w:rsid w:val="00704FCD"/>
    <w:rsid w:val="0070578E"/>
    <w:rsid w:val="007068AF"/>
    <w:rsid w:val="00706A0A"/>
    <w:rsid w:val="0071093D"/>
    <w:rsid w:val="00710DE1"/>
    <w:rsid w:val="00712DBC"/>
    <w:rsid w:val="00713103"/>
    <w:rsid w:val="00713DBF"/>
    <w:rsid w:val="00715E14"/>
    <w:rsid w:val="0071729B"/>
    <w:rsid w:val="00717AD3"/>
    <w:rsid w:val="0071E552"/>
    <w:rsid w:val="00720878"/>
    <w:rsid w:val="00721733"/>
    <w:rsid w:val="00722F1D"/>
    <w:rsid w:val="00723CC9"/>
    <w:rsid w:val="00724DD5"/>
    <w:rsid w:val="00727104"/>
    <w:rsid w:val="0073020F"/>
    <w:rsid w:val="00730974"/>
    <w:rsid w:val="00730A0E"/>
    <w:rsid w:val="00732013"/>
    <w:rsid w:val="0073465B"/>
    <w:rsid w:val="00735128"/>
    <w:rsid w:val="00735E7B"/>
    <w:rsid w:val="00742638"/>
    <w:rsid w:val="00742F0A"/>
    <w:rsid w:val="00744274"/>
    <w:rsid w:val="00744B33"/>
    <w:rsid w:val="00745AB4"/>
    <w:rsid w:val="00746C7A"/>
    <w:rsid w:val="00747175"/>
    <w:rsid w:val="007474B0"/>
    <w:rsid w:val="0074769A"/>
    <w:rsid w:val="007509D7"/>
    <w:rsid w:val="00750CB4"/>
    <w:rsid w:val="0075161A"/>
    <w:rsid w:val="00752245"/>
    <w:rsid w:val="00756CCD"/>
    <w:rsid w:val="00757300"/>
    <w:rsid w:val="00760C72"/>
    <w:rsid w:val="00763546"/>
    <w:rsid w:val="00764DC2"/>
    <w:rsid w:val="00766073"/>
    <w:rsid w:val="0077171B"/>
    <w:rsid w:val="00771FB9"/>
    <w:rsid w:val="00773E4C"/>
    <w:rsid w:val="00774E58"/>
    <w:rsid w:val="0077668C"/>
    <w:rsid w:val="00776C2F"/>
    <w:rsid w:val="0077705E"/>
    <w:rsid w:val="00777197"/>
    <w:rsid w:val="00783225"/>
    <w:rsid w:val="007839F1"/>
    <w:rsid w:val="007843DC"/>
    <w:rsid w:val="0078442D"/>
    <w:rsid w:val="00785B38"/>
    <w:rsid w:val="007860D4"/>
    <w:rsid w:val="00791486"/>
    <w:rsid w:val="00792661"/>
    <w:rsid w:val="007933DA"/>
    <w:rsid w:val="00795496"/>
    <w:rsid w:val="00795563"/>
    <w:rsid w:val="00797F4F"/>
    <w:rsid w:val="007A14CE"/>
    <w:rsid w:val="007A357D"/>
    <w:rsid w:val="007A416C"/>
    <w:rsid w:val="007B404E"/>
    <w:rsid w:val="007B4358"/>
    <w:rsid w:val="007B6BAB"/>
    <w:rsid w:val="007C136C"/>
    <w:rsid w:val="007C1D47"/>
    <w:rsid w:val="007C3ACF"/>
    <w:rsid w:val="007C787A"/>
    <w:rsid w:val="007C7E7B"/>
    <w:rsid w:val="007D0AD3"/>
    <w:rsid w:val="007D131B"/>
    <w:rsid w:val="007D410B"/>
    <w:rsid w:val="007D69F4"/>
    <w:rsid w:val="007E0556"/>
    <w:rsid w:val="007E0F1B"/>
    <w:rsid w:val="007E4157"/>
    <w:rsid w:val="007E5226"/>
    <w:rsid w:val="007E7810"/>
    <w:rsid w:val="007F2131"/>
    <w:rsid w:val="007F5071"/>
    <w:rsid w:val="007F7A31"/>
    <w:rsid w:val="0080696E"/>
    <w:rsid w:val="00810F9C"/>
    <w:rsid w:val="0081197E"/>
    <w:rsid w:val="00811B52"/>
    <w:rsid w:val="00812E8C"/>
    <w:rsid w:val="00813244"/>
    <w:rsid w:val="00814EB3"/>
    <w:rsid w:val="00815AD4"/>
    <w:rsid w:val="00815F06"/>
    <w:rsid w:val="00816C37"/>
    <w:rsid w:val="00817499"/>
    <w:rsid w:val="00817E44"/>
    <w:rsid w:val="0081A907"/>
    <w:rsid w:val="00820E27"/>
    <w:rsid w:val="00822853"/>
    <w:rsid w:val="00824B6A"/>
    <w:rsid w:val="00825E02"/>
    <w:rsid w:val="0082673B"/>
    <w:rsid w:val="00827375"/>
    <w:rsid w:val="008304EA"/>
    <w:rsid w:val="008317D9"/>
    <w:rsid w:val="00831D79"/>
    <w:rsid w:val="00833247"/>
    <w:rsid w:val="00833C02"/>
    <w:rsid w:val="00834854"/>
    <w:rsid w:val="00835215"/>
    <w:rsid w:val="00840AF3"/>
    <w:rsid w:val="00843267"/>
    <w:rsid w:val="00843BA2"/>
    <w:rsid w:val="00845054"/>
    <w:rsid w:val="00845CD0"/>
    <w:rsid w:val="008473F9"/>
    <w:rsid w:val="00851B6A"/>
    <w:rsid w:val="008521FE"/>
    <w:rsid w:val="0085332B"/>
    <w:rsid w:val="008539F8"/>
    <w:rsid w:val="00855A03"/>
    <w:rsid w:val="00855F89"/>
    <w:rsid w:val="00856002"/>
    <w:rsid w:val="008560CD"/>
    <w:rsid w:val="00856A1D"/>
    <w:rsid w:val="00861A11"/>
    <w:rsid w:val="008627DA"/>
    <w:rsid w:val="00864758"/>
    <w:rsid w:val="00866FD3"/>
    <w:rsid w:val="008670B0"/>
    <w:rsid w:val="0086771C"/>
    <w:rsid w:val="0087712E"/>
    <w:rsid w:val="008772C0"/>
    <w:rsid w:val="00877A91"/>
    <w:rsid w:val="00883CFC"/>
    <w:rsid w:val="00892920"/>
    <w:rsid w:val="00895DD5"/>
    <w:rsid w:val="00895EB4"/>
    <w:rsid w:val="008A02C0"/>
    <w:rsid w:val="008A0E33"/>
    <w:rsid w:val="008A3E15"/>
    <w:rsid w:val="008A4AE7"/>
    <w:rsid w:val="008A5127"/>
    <w:rsid w:val="008A5C5E"/>
    <w:rsid w:val="008B09C7"/>
    <w:rsid w:val="008B16FB"/>
    <w:rsid w:val="008B265A"/>
    <w:rsid w:val="008B4636"/>
    <w:rsid w:val="008B63BF"/>
    <w:rsid w:val="008B666B"/>
    <w:rsid w:val="008B6DA8"/>
    <w:rsid w:val="008C0E85"/>
    <w:rsid w:val="008C1A31"/>
    <w:rsid w:val="008C285E"/>
    <w:rsid w:val="008C2F78"/>
    <w:rsid w:val="008C4155"/>
    <w:rsid w:val="008C51A8"/>
    <w:rsid w:val="008C5F7A"/>
    <w:rsid w:val="008C6C84"/>
    <w:rsid w:val="008D009D"/>
    <w:rsid w:val="008D39D9"/>
    <w:rsid w:val="008D3E81"/>
    <w:rsid w:val="008D4A8D"/>
    <w:rsid w:val="008D599D"/>
    <w:rsid w:val="008D6EDC"/>
    <w:rsid w:val="008E1255"/>
    <w:rsid w:val="008E1A43"/>
    <w:rsid w:val="008E2B04"/>
    <w:rsid w:val="008E3F62"/>
    <w:rsid w:val="008E59A9"/>
    <w:rsid w:val="008E62AD"/>
    <w:rsid w:val="008E6B42"/>
    <w:rsid w:val="008E6C6A"/>
    <w:rsid w:val="008F0346"/>
    <w:rsid w:val="008F0715"/>
    <w:rsid w:val="008F074F"/>
    <w:rsid w:val="008F244B"/>
    <w:rsid w:val="008F2D75"/>
    <w:rsid w:val="008F5668"/>
    <w:rsid w:val="008F7007"/>
    <w:rsid w:val="009006DB"/>
    <w:rsid w:val="00900783"/>
    <w:rsid w:val="00903ECC"/>
    <w:rsid w:val="00905117"/>
    <w:rsid w:val="00907D11"/>
    <w:rsid w:val="00907E78"/>
    <w:rsid w:val="00910E3B"/>
    <w:rsid w:val="00911219"/>
    <w:rsid w:val="00913A98"/>
    <w:rsid w:val="00914249"/>
    <w:rsid w:val="009155BC"/>
    <w:rsid w:val="009173AD"/>
    <w:rsid w:val="00920702"/>
    <w:rsid w:val="0092188B"/>
    <w:rsid w:val="00923A37"/>
    <w:rsid w:val="00925484"/>
    <w:rsid w:val="00927633"/>
    <w:rsid w:val="00931928"/>
    <w:rsid w:val="00932952"/>
    <w:rsid w:val="00932B14"/>
    <w:rsid w:val="00932C3F"/>
    <w:rsid w:val="009341C5"/>
    <w:rsid w:val="00937CEE"/>
    <w:rsid w:val="009402A4"/>
    <w:rsid w:val="00941A46"/>
    <w:rsid w:val="009429C9"/>
    <w:rsid w:val="00943D41"/>
    <w:rsid w:val="009465E0"/>
    <w:rsid w:val="00953F01"/>
    <w:rsid w:val="00962122"/>
    <w:rsid w:val="0096446F"/>
    <w:rsid w:val="00964E27"/>
    <w:rsid w:val="009700FD"/>
    <w:rsid w:val="009705C5"/>
    <w:rsid w:val="00973A27"/>
    <w:rsid w:val="00975A70"/>
    <w:rsid w:val="0097659C"/>
    <w:rsid w:val="00977299"/>
    <w:rsid w:val="009803CF"/>
    <w:rsid w:val="00980BBC"/>
    <w:rsid w:val="0098427B"/>
    <w:rsid w:val="00985DC7"/>
    <w:rsid w:val="00986579"/>
    <w:rsid w:val="00991237"/>
    <w:rsid w:val="0099374B"/>
    <w:rsid w:val="0099452A"/>
    <w:rsid w:val="0099466A"/>
    <w:rsid w:val="0099583E"/>
    <w:rsid w:val="009959DE"/>
    <w:rsid w:val="009A059B"/>
    <w:rsid w:val="009A1744"/>
    <w:rsid w:val="009A238D"/>
    <w:rsid w:val="009A3EE0"/>
    <w:rsid w:val="009A57BA"/>
    <w:rsid w:val="009A5BBD"/>
    <w:rsid w:val="009A635D"/>
    <w:rsid w:val="009A6361"/>
    <w:rsid w:val="009B0358"/>
    <w:rsid w:val="009B3AF0"/>
    <w:rsid w:val="009B51AD"/>
    <w:rsid w:val="009B7915"/>
    <w:rsid w:val="009C378A"/>
    <w:rsid w:val="009C46EC"/>
    <w:rsid w:val="009D0C5C"/>
    <w:rsid w:val="009D0E51"/>
    <w:rsid w:val="009D4CAC"/>
    <w:rsid w:val="009D55DA"/>
    <w:rsid w:val="009D5995"/>
    <w:rsid w:val="009D6573"/>
    <w:rsid w:val="009E0999"/>
    <w:rsid w:val="009E0B1D"/>
    <w:rsid w:val="009E1019"/>
    <w:rsid w:val="009E15E2"/>
    <w:rsid w:val="009E2A6A"/>
    <w:rsid w:val="009E2E0D"/>
    <w:rsid w:val="009E5327"/>
    <w:rsid w:val="009E58E1"/>
    <w:rsid w:val="009E62B0"/>
    <w:rsid w:val="009F560E"/>
    <w:rsid w:val="009F68B4"/>
    <w:rsid w:val="009F6D43"/>
    <w:rsid w:val="00A0472A"/>
    <w:rsid w:val="00A05A29"/>
    <w:rsid w:val="00A06735"/>
    <w:rsid w:val="00A070AC"/>
    <w:rsid w:val="00A130F1"/>
    <w:rsid w:val="00A143DC"/>
    <w:rsid w:val="00A14E91"/>
    <w:rsid w:val="00A14F9E"/>
    <w:rsid w:val="00A18E1B"/>
    <w:rsid w:val="00A24604"/>
    <w:rsid w:val="00A25B0F"/>
    <w:rsid w:val="00A25E10"/>
    <w:rsid w:val="00A26461"/>
    <w:rsid w:val="00A31958"/>
    <w:rsid w:val="00A33974"/>
    <w:rsid w:val="00A33EB8"/>
    <w:rsid w:val="00A35D89"/>
    <w:rsid w:val="00A41400"/>
    <w:rsid w:val="00A43CEB"/>
    <w:rsid w:val="00A448CC"/>
    <w:rsid w:val="00A44C43"/>
    <w:rsid w:val="00A45E76"/>
    <w:rsid w:val="00A476B0"/>
    <w:rsid w:val="00A50089"/>
    <w:rsid w:val="00A502AE"/>
    <w:rsid w:val="00A50630"/>
    <w:rsid w:val="00A51645"/>
    <w:rsid w:val="00A51F2F"/>
    <w:rsid w:val="00A53084"/>
    <w:rsid w:val="00A53E8F"/>
    <w:rsid w:val="00A548E9"/>
    <w:rsid w:val="00A54B52"/>
    <w:rsid w:val="00A54C1A"/>
    <w:rsid w:val="00A560DE"/>
    <w:rsid w:val="00A5627E"/>
    <w:rsid w:val="00A60908"/>
    <w:rsid w:val="00A6097D"/>
    <w:rsid w:val="00A60D1F"/>
    <w:rsid w:val="00A60DAA"/>
    <w:rsid w:val="00A63EED"/>
    <w:rsid w:val="00A71B23"/>
    <w:rsid w:val="00A71FC3"/>
    <w:rsid w:val="00A732DA"/>
    <w:rsid w:val="00A7492B"/>
    <w:rsid w:val="00A765D1"/>
    <w:rsid w:val="00A85C9C"/>
    <w:rsid w:val="00A8696D"/>
    <w:rsid w:val="00A8722B"/>
    <w:rsid w:val="00A87ACA"/>
    <w:rsid w:val="00A901C3"/>
    <w:rsid w:val="00A909B8"/>
    <w:rsid w:val="00A9132D"/>
    <w:rsid w:val="00A93CFD"/>
    <w:rsid w:val="00A95A0F"/>
    <w:rsid w:val="00A9621E"/>
    <w:rsid w:val="00A96836"/>
    <w:rsid w:val="00A970D7"/>
    <w:rsid w:val="00A97186"/>
    <w:rsid w:val="00A97F13"/>
    <w:rsid w:val="00A97FC5"/>
    <w:rsid w:val="00AA131F"/>
    <w:rsid w:val="00AA1A2B"/>
    <w:rsid w:val="00AA1C5E"/>
    <w:rsid w:val="00AA30EE"/>
    <w:rsid w:val="00AA3792"/>
    <w:rsid w:val="00AA6295"/>
    <w:rsid w:val="00AA679C"/>
    <w:rsid w:val="00AA7500"/>
    <w:rsid w:val="00AA7A97"/>
    <w:rsid w:val="00AB0ED7"/>
    <w:rsid w:val="00AB16E9"/>
    <w:rsid w:val="00AB2337"/>
    <w:rsid w:val="00AB29D1"/>
    <w:rsid w:val="00AB3FEE"/>
    <w:rsid w:val="00AB4EB3"/>
    <w:rsid w:val="00AC0AB1"/>
    <w:rsid w:val="00AC388C"/>
    <w:rsid w:val="00AC601D"/>
    <w:rsid w:val="00AC6D30"/>
    <w:rsid w:val="00AD06EA"/>
    <w:rsid w:val="00AD2FEE"/>
    <w:rsid w:val="00AD3923"/>
    <w:rsid w:val="00AD4C15"/>
    <w:rsid w:val="00AD7610"/>
    <w:rsid w:val="00AE1E15"/>
    <w:rsid w:val="00AE2744"/>
    <w:rsid w:val="00AE5337"/>
    <w:rsid w:val="00AE573A"/>
    <w:rsid w:val="00AE5DE7"/>
    <w:rsid w:val="00AE7395"/>
    <w:rsid w:val="00AF1E5B"/>
    <w:rsid w:val="00AF1F19"/>
    <w:rsid w:val="00AF470F"/>
    <w:rsid w:val="00AF5280"/>
    <w:rsid w:val="00AF6E4B"/>
    <w:rsid w:val="00AF785F"/>
    <w:rsid w:val="00B00226"/>
    <w:rsid w:val="00B04143"/>
    <w:rsid w:val="00B0467B"/>
    <w:rsid w:val="00B04D64"/>
    <w:rsid w:val="00B05DA0"/>
    <w:rsid w:val="00B10031"/>
    <w:rsid w:val="00B10362"/>
    <w:rsid w:val="00B147CB"/>
    <w:rsid w:val="00B1636A"/>
    <w:rsid w:val="00B17ACD"/>
    <w:rsid w:val="00B20D9D"/>
    <w:rsid w:val="00B20FCB"/>
    <w:rsid w:val="00B21C35"/>
    <w:rsid w:val="00B23ACC"/>
    <w:rsid w:val="00B25559"/>
    <w:rsid w:val="00B25564"/>
    <w:rsid w:val="00B25FF4"/>
    <w:rsid w:val="00B260AB"/>
    <w:rsid w:val="00B30528"/>
    <w:rsid w:val="00B305E4"/>
    <w:rsid w:val="00B37B72"/>
    <w:rsid w:val="00B4155B"/>
    <w:rsid w:val="00B41A21"/>
    <w:rsid w:val="00B4468B"/>
    <w:rsid w:val="00B44C90"/>
    <w:rsid w:val="00B51969"/>
    <w:rsid w:val="00B5311C"/>
    <w:rsid w:val="00B55A4A"/>
    <w:rsid w:val="00B57F7F"/>
    <w:rsid w:val="00B60971"/>
    <w:rsid w:val="00B61A77"/>
    <w:rsid w:val="00B62EE4"/>
    <w:rsid w:val="00B633A0"/>
    <w:rsid w:val="00B634BE"/>
    <w:rsid w:val="00B65A35"/>
    <w:rsid w:val="00B66CA1"/>
    <w:rsid w:val="00B67345"/>
    <w:rsid w:val="00B71B54"/>
    <w:rsid w:val="00B71D50"/>
    <w:rsid w:val="00B810E3"/>
    <w:rsid w:val="00B82FF5"/>
    <w:rsid w:val="00B86160"/>
    <w:rsid w:val="00B92E77"/>
    <w:rsid w:val="00B94EAA"/>
    <w:rsid w:val="00B95632"/>
    <w:rsid w:val="00B95FFF"/>
    <w:rsid w:val="00B96C54"/>
    <w:rsid w:val="00B96C9B"/>
    <w:rsid w:val="00BA0C3C"/>
    <w:rsid w:val="00BA21BD"/>
    <w:rsid w:val="00BA2866"/>
    <w:rsid w:val="00BA4004"/>
    <w:rsid w:val="00BA5542"/>
    <w:rsid w:val="00BA574E"/>
    <w:rsid w:val="00BA5A59"/>
    <w:rsid w:val="00BA64BE"/>
    <w:rsid w:val="00BA77E7"/>
    <w:rsid w:val="00BA7EAB"/>
    <w:rsid w:val="00BB23D1"/>
    <w:rsid w:val="00BB240D"/>
    <w:rsid w:val="00BB47E3"/>
    <w:rsid w:val="00BB4A30"/>
    <w:rsid w:val="00BB6EBA"/>
    <w:rsid w:val="00BB78B7"/>
    <w:rsid w:val="00BC2547"/>
    <w:rsid w:val="00BC3D42"/>
    <w:rsid w:val="00BC4637"/>
    <w:rsid w:val="00BC6962"/>
    <w:rsid w:val="00BC70C7"/>
    <w:rsid w:val="00BD02BD"/>
    <w:rsid w:val="00BD35EE"/>
    <w:rsid w:val="00BD563D"/>
    <w:rsid w:val="00BE2EEA"/>
    <w:rsid w:val="00BE43B5"/>
    <w:rsid w:val="00BE593C"/>
    <w:rsid w:val="00BE5DB0"/>
    <w:rsid w:val="00BE5F35"/>
    <w:rsid w:val="00BE6C5F"/>
    <w:rsid w:val="00BE7168"/>
    <w:rsid w:val="00BE7206"/>
    <w:rsid w:val="00BF23A3"/>
    <w:rsid w:val="00BF372D"/>
    <w:rsid w:val="00BF38D4"/>
    <w:rsid w:val="00BF42C3"/>
    <w:rsid w:val="00BF6A51"/>
    <w:rsid w:val="00C01963"/>
    <w:rsid w:val="00C0270A"/>
    <w:rsid w:val="00C05E8F"/>
    <w:rsid w:val="00C1009C"/>
    <w:rsid w:val="00C13DF2"/>
    <w:rsid w:val="00C14172"/>
    <w:rsid w:val="00C170B9"/>
    <w:rsid w:val="00C25EE0"/>
    <w:rsid w:val="00C265E7"/>
    <w:rsid w:val="00C32318"/>
    <w:rsid w:val="00C34A68"/>
    <w:rsid w:val="00C3A44D"/>
    <w:rsid w:val="00C41C15"/>
    <w:rsid w:val="00C46E73"/>
    <w:rsid w:val="00C5040B"/>
    <w:rsid w:val="00C5439C"/>
    <w:rsid w:val="00C557EC"/>
    <w:rsid w:val="00C56623"/>
    <w:rsid w:val="00C56822"/>
    <w:rsid w:val="00C61004"/>
    <w:rsid w:val="00C62FBB"/>
    <w:rsid w:val="00C6473D"/>
    <w:rsid w:val="00C667E0"/>
    <w:rsid w:val="00C66AD8"/>
    <w:rsid w:val="00C66C4D"/>
    <w:rsid w:val="00C66DB9"/>
    <w:rsid w:val="00C67A41"/>
    <w:rsid w:val="00C67D36"/>
    <w:rsid w:val="00C6B2D8"/>
    <w:rsid w:val="00C70BF4"/>
    <w:rsid w:val="00C70DDE"/>
    <w:rsid w:val="00C71A81"/>
    <w:rsid w:val="00C82687"/>
    <w:rsid w:val="00C8322E"/>
    <w:rsid w:val="00C833A7"/>
    <w:rsid w:val="00C8383D"/>
    <w:rsid w:val="00C84EC3"/>
    <w:rsid w:val="00C8579E"/>
    <w:rsid w:val="00C87A98"/>
    <w:rsid w:val="00C9180F"/>
    <w:rsid w:val="00C93220"/>
    <w:rsid w:val="00C959D5"/>
    <w:rsid w:val="00C97D6D"/>
    <w:rsid w:val="00C97FA5"/>
    <w:rsid w:val="00CA1413"/>
    <w:rsid w:val="00CA2710"/>
    <w:rsid w:val="00CA4389"/>
    <w:rsid w:val="00CA6C18"/>
    <w:rsid w:val="00CA6F82"/>
    <w:rsid w:val="00CA72E8"/>
    <w:rsid w:val="00CA7782"/>
    <w:rsid w:val="00CB7F45"/>
    <w:rsid w:val="00CC11CE"/>
    <w:rsid w:val="00CC1221"/>
    <w:rsid w:val="00CC15D5"/>
    <w:rsid w:val="00CC16DB"/>
    <w:rsid w:val="00CC26C5"/>
    <w:rsid w:val="00CC3A82"/>
    <w:rsid w:val="00CC3AF8"/>
    <w:rsid w:val="00CC58D1"/>
    <w:rsid w:val="00CC7F91"/>
    <w:rsid w:val="00CD1021"/>
    <w:rsid w:val="00CD112B"/>
    <w:rsid w:val="00CD131C"/>
    <w:rsid w:val="00CD37D7"/>
    <w:rsid w:val="00CE2B1A"/>
    <w:rsid w:val="00CE2B8D"/>
    <w:rsid w:val="00CF2CF8"/>
    <w:rsid w:val="00D0257D"/>
    <w:rsid w:val="00D037C5"/>
    <w:rsid w:val="00D05740"/>
    <w:rsid w:val="00D07EDB"/>
    <w:rsid w:val="00D12F1C"/>
    <w:rsid w:val="00D13680"/>
    <w:rsid w:val="00D1639C"/>
    <w:rsid w:val="00D17580"/>
    <w:rsid w:val="00D1781C"/>
    <w:rsid w:val="00D2150A"/>
    <w:rsid w:val="00D2230A"/>
    <w:rsid w:val="00D2434E"/>
    <w:rsid w:val="00D27E3C"/>
    <w:rsid w:val="00D30E36"/>
    <w:rsid w:val="00D34563"/>
    <w:rsid w:val="00D36724"/>
    <w:rsid w:val="00D36846"/>
    <w:rsid w:val="00D369A6"/>
    <w:rsid w:val="00D36FFD"/>
    <w:rsid w:val="00D377F1"/>
    <w:rsid w:val="00D41137"/>
    <w:rsid w:val="00D42D39"/>
    <w:rsid w:val="00D43FA3"/>
    <w:rsid w:val="00D4577F"/>
    <w:rsid w:val="00D46B75"/>
    <w:rsid w:val="00D50835"/>
    <w:rsid w:val="00D50DD0"/>
    <w:rsid w:val="00D512CA"/>
    <w:rsid w:val="00D54A8D"/>
    <w:rsid w:val="00D55D46"/>
    <w:rsid w:val="00D56110"/>
    <w:rsid w:val="00D613D9"/>
    <w:rsid w:val="00D617A5"/>
    <w:rsid w:val="00D621AD"/>
    <w:rsid w:val="00D62749"/>
    <w:rsid w:val="00D62A46"/>
    <w:rsid w:val="00D70DF7"/>
    <w:rsid w:val="00D71F7A"/>
    <w:rsid w:val="00D72652"/>
    <w:rsid w:val="00D7374A"/>
    <w:rsid w:val="00D752FE"/>
    <w:rsid w:val="00D75535"/>
    <w:rsid w:val="00D75740"/>
    <w:rsid w:val="00D838BA"/>
    <w:rsid w:val="00D859A0"/>
    <w:rsid w:val="00D8691A"/>
    <w:rsid w:val="00D87C0B"/>
    <w:rsid w:val="00D87EF8"/>
    <w:rsid w:val="00D9005A"/>
    <w:rsid w:val="00D9006B"/>
    <w:rsid w:val="00D90687"/>
    <w:rsid w:val="00D90804"/>
    <w:rsid w:val="00D97F3B"/>
    <w:rsid w:val="00DA0255"/>
    <w:rsid w:val="00DA174C"/>
    <w:rsid w:val="00DA452F"/>
    <w:rsid w:val="00DA58F3"/>
    <w:rsid w:val="00DB18BA"/>
    <w:rsid w:val="00DB233E"/>
    <w:rsid w:val="00DB72A0"/>
    <w:rsid w:val="00DB77D6"/>
    <w:rsid w:val="00DC1711"/>
    <w:rsid w:val="00DC3CBE"/>
    <w:rsid w:val="00DC4378"/>
    <w:rsid w:val="00DC7174"/>
    <w:rsid w:val="00DC79A9"/>
    <w:rsid w:val="00DD03AA"/>
    <w:rsid w:val="00DD0BE6"/>
    <w:rsid w:val="00DD25DD"/>
    <w:rsid w:val="00DD55C8"/>
    <w:rsid w:val="00DD63BA"/>
    <w:rsid w:val="00DD7820"/>
    <w:rsid w:val="00DE1CD3"/>
    <w:rsid w:val="00DE3304"/>
    <w:rsid w:val="00DE7356"/>
    <w:rsid w:val="00DF1E38"/>
    <w:rsid w:val="00DF270A"/>
    <w:rsid w:val="00DF28DF"/>
    <w:rsid w:val="00DF28F0"/>
    <w:rsid w:val="00E00B16"/>
    <w:rsid w:val="00E02073"/>
    <w:rsid w:val="00E026CC"/>
    <w:rsid w:val="00E02F4D"/>
    <w:rsid w:val="00E0539A"/>
    <w:rsid w:val="00E05F39"/>
    <w:rsid w:val="00E06169"/>
    <w:rsid w:val="00E07593"/>
    <w:rsid w:val="00E126BE"/>
    <w:rsid w:val="00E127FF"/>
    <w:rsid w:val="00E1448D"/>
    <w:rsid w:val="00E15DFA"/>
    <w:rsid w:val="00E16324"/>
    <w:rsid w:val="00E17124"/>
    <w:rsid w:val="00E2272D"/>
    <w:rsid w:val="00E2274F"/>
    <w:rsid w:val="00E22F85"/>
    <w:rsid w:val="00E25283"/>
    <w:rsid w:val="00E30D6F"/>
    <w:rsid w:val="00E3317D"/>
    <w:rsid w:val="00E33C09"/>
    <w:rsid w:val="00E36179"/>
    <w:rsid w:val="00E37F21"/>
    <w:rsid w:val="00E40811"/>
    <w:rsid w:val="00E40923"/>
    <w:rsid w:val="00E41ADB"/>
    <w:rsid w:val="00E4481A"/>
    <w:rsid w:val="00E550EE"/>
    <w:rsid w:val="00E55CEF"/>
    <w:rsid w:val="00E56C9E"/>
    <w:rsid w:val="00E56D21"/>
    <w:rsid w:val="00E60F5C"/>
    <w:rsid w:val="00E614A9"/>
    <w:rsid w:val="00E61A8F"/>
    <w:rsid w:val="00E63A9D"/>
    <w:rsid w:val="00E66605"/>
    <w:rsid w:val="00E67923"/>
    <w:rsid w:val="00E73432"/>
    <w:rsid w:val="00E73E4F"/>
    <w:rsid w:val="00E743F4"/>
    <w:rsid w:val="00E745D3"/>
    <w:rsid w:val="00E74DF6"/>
    <w:rsid w:val="00E76C69"/>
    <w:rsid w:val="00E81C1D"/>
    <w:rsid w:val="00E83DD3"/>
    <w:rsid w:val="00E85B71"/>
    <w:rsid w:val="00E86348"/>
    <w:rsid w:val="00E87F7F"/>
    <w:rsid w:val="00E92D2C"/>
    <w:rsid w:val="00E94F93"/>
    <w:rsid w:val="00E95CB7"/>
    <w:rsid w:val="00EA3F25"/>
    <w:rsid w:val="00EA4AEC"/>
    <w:rsid w:val="00EA562D"/>
    <w:rsid w:val="00EA57B5"/>
    <w:rsid w:val="00EB2A52"/>
    <w:rsid w:val="00EB3CDA"/>
    <w:rsid w:val="00EB47ED"/>
    <w:rsid w:val="00EB4DEE"/>
    <w:rsid w:val="00EB7063"/>
    <w:rsid w:val="00EC18D9"/>
    <w:rsid w:val="00EC35E8"/>
    <w:rsid w:val="00EC38E6"/>
    <w:rsid w:val="00EC4C73"/>
    <w:rsid w:val="00EC65B8"/>
    <w:rsid w:val="00ED26CB"/>
    <w:rsid w:val="00ED2CCB"/>
    <w:rsid w:val="00ED7C88"/>
    <w:rsid w:val="00EE0047"/>
    <w:rsid w:val="00EE24DD"/>
    <w:rsid w:val="00EF31E1"/>
    <w:rsid w:val="00EF3D2E"/>
    <w:rsid w:val="00F00623"/>
    <w:rsid w:val="00F00756"/>
    <w:rsid w:val="00F1056D"/>
    <w:rsid w:val="00F10AF8"/>
    <w:rsid w:val="00F13711"/>
    <w:rsid w:val="00F14508"/>
    <w:rsid w:val="00F1660D"/>
    <w:rsid w:val="00F16957"/>
    <w:rsid w:val="00F1744E"/>
    <w:rsid w:val="00F20137"/>
    <w:rsid w:val="00F2135C"/>
    <w:rsid w:val="00F2159A"/>
    <w:rsid w:val="00F22970"/>
    <w:rsid w:val="00F25115"/>
    <w:rsid w:val="00F2605A"/>
    <w:rsid w:val="00F263BB"/>
    <w:rsid w:val="00F30328"/>
    <w:rsid w:val="00F309EA"/>
    <w:rsid w:val="00F32ED0"/>
    <w:rsid w:val="00F3591D"/>
    <w:rsid w:val="00F35C09"/>
    <w:rsid w:val="00F36D12"/>
    <w:rsid w:val="00F4298A"/>
    <w:rsid w:val="00F437CB"/>
    <w:rsid w:val="00F43B5F"/>
    <w:rsid w:val="00F4472A"/>
    <w:rsid w:val="00F468F7"/>
    <w:rsid w:val="00F473CD"/>
    <w:rsid w:val="00F474AB"/>
    <w:rsid w:val="00F5071A"/>
    <w:rsid w:val="00F50CCA"/>
    <w:rsid w:val="00F514A3"/>
    <w:rsid w:val="00F514BF"/>
    <w:rsid w:val="00F52549"/>
    <w:rsid w:val="00F53A49"/>
    <w:rsid w:val="00F53FF3"/>
    <w:rsid w:val="00F56AF9"/>
    <w:rsid w:val="00F64EC2"/>
    <w:rsid w:val="00F7085F"/>
    <w:rsid w:val="00F7093E"/>
    <w:rsid w:val="00F71F69"/>
    <w:rsid w:val="00F72597"/>
    <w:rsid w:val="00F74342"/>
    <w:rsid w:val="00F763C1"/>
    <w:rsid w:val="00F76D9C"/>
    <w:rsid w:val="00F7782D"/>
    <w:rsid w:val="00F81839"/>
    <w:rsid w:val="00F81990"/>
    <w:rsid w:val="00F83A73"/>
    <w:rsid w:val="00F83D68"/>
    <w:rsid w:val="00F84F3B"/>
    <w:rsid w:val="00F85601"/>
    <w:rsid w:val="00F867A3"/>
    <w:rsid w:val="00F87222"/>
    <w:rsid w:val="00F87853"/>
    <w:rsid w:val="00F94464"/>
    <w:rsid w:val="00F96F27"/>
    <w:rsid w:val="00F97360"/>
    <w:rsid w:val="00FA0853"/>
    <w:rsid w:val="00FA091E"/>
    <w:rsid w:val="00FA2519"/>
    <w:rsid w:val="00FA46B2"/>
    <w:rsid w:val="00FA47A3"/>
    <w:rsid w:val="00FA54DC"/>
    <w:rsid w:val="00FA58AC"/>
    <w:rsid w:val="00FA5C0F"/>
    <w:rsid w:val="00FA6E4E"/>
    <w:rsid w:val="00FB2182"/>
    <w:rsid w:val="00FB7BE0"/>
    <w:rsid w:val="00FC0BAD"/>
    <w:rsid w:val="00FC0F7E"/>
    <w:rsid w:val="00FC1173"/>
    <w:rsid w:val="00FC1BA2"/>
    <w:rsid w:val="00FC2A54"/>
    <w:rsid w:val="00FC3217"/>
    <w:rsid w:val="00FC39F8"/>
    <w:rsid w:val="00FC4774"/>
    <w:rsid w:val="00FC6AD5"/>
    <w:rsid w:val="00FD0482"/>
    <w:rsid w:val="00FD29AE"/>
    <w:rsid w:val="00FD3E0C"/>
    <w:rsid w:val="00FD4C8A"/>
    <w:rsid w:val="00FD656D"/>
    <w:rsid w:val="00FE06F8"/>
    <w:rsid w:val="00FE16A4"/>
    <w:rsid w:val="00FE2C08"/>
    <w:rsid w:val="00FE3009"/>
    <w:rsid w:val="00FE3BB8"/>
    <w:rsid w:val="00FE3E70"/>
    <w:rsid w:val="00FE4A57"/>
    <w:rsid w:val="00FE5091"/>
    <w:rsid w:val="00FE7099"/>
    <w:rsid w:val="00FF6349"/>
    <w:rsid w:val="00FF742F"/>
    <w:rsid w:val="01087CFB"/>
    <w:rsid w:val="010D112C"/>
    <w:rsid w:val="0114CD7C"/>
    <w:rsid w:val="0119ADF7"/>
    <w:rsid w:val="0120633A"/>
    <w:rsid w:val="0123A093"/>
    <w:rsid w:val="01291B5D"/>
    <w:rsid w:val="01297FA9"/>
    <w:rsid w:val="013449CE"/>
    <w:rsid w:val="01393764"/>
    <w:rsid w:val="01497C2B"/>
    <w:rsid w:val="01529D6D"/>
    <w:rsid w:val="01558D47"/>
    <w:rsid w:val="01570CCB"/>
    <w:rsid w:val="016524FB"/>
    <w:rsid w:val="017A87A4"/>
    <w:rsid w:val="017CD80C"/>
    <w:rsid w:val="017FC89C"/>
    <w:rsid w:val="01839A0F"/>
    <w:rsid w:val="018534EA"/>
    <w:rsid w:val="018A24E6"/>
    <w:rsid w:val="018B7CD0"/>
    <w:rsid w:val="01A1DC81"/>
    <w:rsid w:val="01A68909"/>
    <w:rsid w:val="01A68DE4"/>
    <w:rsid w:val="01ADF318"/>
    <w:rsid w:val="01AF7DA7"/>
    <w:rsid w:val="01B0DD53"/>
    <w:rsid w:val="01B17428"/>
    <w:rsid w:val="01BF6A7E"/>
    <w:rsid w:val="01C31E28"/>
    <w:rsid w:val="01C42999"/>
    <w:rsid w:val="01CFC8B2"/>
    <w:rsid w:val="01D4CE65"/>
    <w:rsid w:val="01D6C3A5"/>
    <w:rsid w:val="01DC61C2"/>
    <w:rsid w:val="01DE80F0"/>
    <w:rsid w:val="01E93258"/>
    <w:rsid w:val="01F18758"/>
    <w:rsid w:val="01F5A5FD"/>
    <w:rsid w:val="01F7E82F"/>
    <w:rsid w:val="01FB0C95"/>
    <w:rsid w:val="01FB0CFB"/>
    <w:rsid w:val="01FC9905"/>
    <w:rsid w:val="02044CE8"/>
    <w:rsid w:val="02059AE3"/>
    <w:rsid w:val="020B90E8"/>
    <w:rsid w:val="020D48D4"/>
    <w:rsid w:val="020F1969"/>
    <w:rsid w:val="02177309"/>
    <w:rsid w:val="023E1D44"/>
    <w:rsid w:val="024BE655"/>
    <w:rsid w:val="024CFF2F"/>
    <w:rsid w:val="025334F5"/>
    <w:rsid w:val="0255A353"/>
    <w:rsid w:val="025FD632"/>
    <w:rsid w:val="02603A31"/>
    <w:rsid w:val="02628339"/>
    <w:rsid w:val="0263A9BD"/>
    <w:rsid w:val="0264D2E5"/>
    <w:rsid w:val="026DD878"/>
    <w:rsid w:val="026E9DD8"/>
    <w:rsid w:val="02717C96"/>
    <w:rsid w:val="027350F9"/>
    <w:rsid w:val="027C79FE"/>
    <w:rsid w:val="0282F3F8"/>
    <w:rsid w:val="0298C794"/>
    <w:rsid w:val="029A4E95"/>
    <w:rsid w:val="02A47C71"/>
    <w:rsid w:val="02A88056"/>
    <w:rsid w:val="02B49C98"/>
    <w:rsid w:val="02B4E4FD"/>
    <w:rsid w:val="02C01A4B"/>
    <w:rsid w:val="02C6333A"/>
    <w:rsid w:val="02C9A106"/>
    <w:rsid w:val="02DED9A6"/>
    <w:rsid w:val="02E0C41F"/>
    <w:rsid w:val="02E370DE"/>
    <w:rsid w:val="02F44F8D"/>
    <w:rsid w:val="02F79AE4"/>
    <w:rsid w:val="03070771"/>
    <w:rsid w:val="032E78E6"/>
    <w:rsid w:val="03303CFF"/>
    <w:rsid w:val="03329CC9"/>
    <w:rsid w:val="03377009"/>
    <w:rsid w:val="0337D1CD"/>
    <w:rsid w:val="0338636C"/>
    <w:rsid w:val="03393F48"/>
    <w:rsid w:val="034301E4"/>
    <w:rsid w:val="0344276E"/>
    <w:rsid w:val="03497F23"/>
    <w:rsid w:val="034C8931"/>
    <w:rsid w:val="034DCF06"/>
    <w:rsid w:val="03530632"/>
    <w:rsid w:val="035C9A1E"/>
    <w:rsid w:val="035D208F"/>
    <w:rsid w:val="0366B9E4"/>
    <w:rsid w:val="03677BDF"/>
    <w:rsid w:val="036B110E"/>
    <w:rsid w:val="036C401A"/>
    <w:rsid w:val="03741F37"/>
    <w:rsid w:val="037B92C7"/>
    <w:rsid w:val="03839D64"/>
    <w:rsid w:val="038BE9FA"/>
    <w:rsid w:val="03988FC4"/>
    <w:rsid w:val="039DF632"/>
    <w:rsid w:val="03B2D7FB"/>
    <w:rsid w:val="03B84CBE"/>
    <w:rsid w:val="03B9ECD7"/>
    <w:rsid w:val="03C277CD"/>
    <w:rsid w:val="03C752B4"/>
    <w:rsid w:val="03CCEFBC"/>
    <w:rsid w:val="03CDDCE0"/>
    <w:rsid w:val="03D144EA"/>
    <w:rsid w:val="03D713F2"/>
    <w:rsid w:val="03E7B3EA"/>
    <w:rsid w:val="03EF1FD5"/>
    <w:rsid w:val="03F4DAF8"/>
    <w:rsid w:val="03FA1106"/>
    <w:rsid w:val="040592F4"/>
    <w:rsid w:val="040758F0"/>
    <w:rsid w:val="04145E37"/>
    <w:rsid w:val="042577CF"/>
    <w:rsid w:val="04364AAD"/>
    <w:rsid w:val="043674AF"/>
    <w:rsid w:val="043F26B5"/>
    <w:rsid w:val="0442BB41"/>
    <w:rsid w:val="04472147"/>
    <w:rsid w:val="044D3DBF"/>
    <w:rsid w:val="0454B997"/>
    <w:rsid w:val="045612B0"/>
    <w:rsid w:val="04592E64"/>
    <w:rsid w:val="0464BAFC"/>
    <w:rsid w:val="046C7E74"/>
    <w:rsid w:val="046DFC06"/>
    <w:rsid w:val="04735962"/>
    <w:rsid w:val="04760D67"/>
    <w:rsid w:val="048048D6"/>
    <w:rsid w:val="048302E1"/>
    <w:rsid w:val="048433D0"/>
    <w:rsid w:val="04874C90"/>
    <w:rsid w:val="04959B9F"/>
    <w:rsid w:val="049ADB91"/>
    <w:rsid w:val="049FECE4"/>
    <w:rsid w:val="04A9A9F1"/>
    <w:rsid w:val="04B60E80"/>
    <w:rsid w:val="04B891DF"/>
    <w:rsid w:val="04C5C2DE"/>
    <w:rsid w:val="04CD1570"/>
    <w:rsid w:val="04D3D734"/>
    <w:rsid w:val="04D47ABE"/>
    <w:rsid w:val="04D9C2BE"/>
    <w:rsid w:val="04DD62B3"/>
    <w:rsid w:val="04E61C52"/>
    <w:rsid w:val="04EB6896"/>
    <w:rsid w:val="04F034D1"/>
    <w:rsid w:val="04F24311"/>
    <w:rsid w:val="04F838EB"/>
    <w:rsid w:val="04FD2C4A"/>
    <w:rsid w:val="05003D67"/>
    <w:rsid w:val="050141A3"/>
    <w:rsid w:val="050660FF"/>
    <w:rsid w:val="0506BF69"/>
    <w:rsid w:val="05076127"/>
    <w:rsid w:val="0508BFA6"/>
    <w:rsid w:val="050AC2DD"/>
    <w:rsid w:val="05137BE0"/>
    <w:rsid w:val="05164780"/>
    <w:rsid w:val="05197086"/>
    <w:rsid w:val="0519A7BF"/>
    <w:rsid w:val="05278318"/>
    <w:rsid w:val="0529AA97"/>
    <w:rsid w:val="052BA280"/>
    <w:rsid w:val="0531DFDC"/>
    <w:rsid w:val="05325741"/>
    <w:rsid w:val="05346025"/>
    <w:rsid w:val="053A92C0"/>
    <w:rsid w:val="054A0AD6"/>
    <w:rsid w:val="054E9D54"/>
    <w:rsid w:val="0553C364"/>
    <w:rsid w:val="05550E91"/>
    <w:rsid w:val="0563543F"/>
    <w:rsid w:val="056D24CE"/>
    <w:rsid w:val="056DAE1D"/>
    <w:rsid w:val="056EF87D"/>
    <w:rsid w:val="0573B347"/>
    <w:rsid w:val="057FFD6C"/>
    <w:rsid w:val="05932ACE"/>
    <w:rsid w:val="059693FA"/>
    <w:rsid w:val="059F7877"/>
    <w:rsid w:val="05ABFAD7"/>
    <w:rsid w:val="05AED5E7"/>
    <w:rsid w:val="05B0CD75"/>
    <w:rsid w:val="05B1C776"/>
    <w:rsid w:val="05B7A4BA"/>
    <w:rsid w:val="05BC52A1"/>
    <w:rsid w:val="05C72097"/>
    <w:rsid w:val="05CA9021"/>
    <w:rsid w:val="05CAA6F0"/>
    <w:rsid w:val="05DAAC00"/>
    <w:rsid w:val="05DDE959"/>
    <w:rsid w:val="05E11196"/>
    <w:rsid w:val="05E26106"/>
    <w:rsid w:val="05E64ECD"/>
    <w:rsid w:val="05EE6101"/>
    <w:rsid w:val="05EE72AC"/>
    <w:rsid w:val="05F191D4"/>
    <w:rsid w:val="05FA5D1F"/>
    <w:rsid w:val="05FE3761"/>
    <w:rsid w:val="060CB860"/>
    <w:rsid w:val="060D1AA7"/>
    <w:rsid w:val="060F5320"/>
    <w:rsid w:val="060FCFCA"/>
    <w:rsid w:val="0624AF4C"/>
    <w:rsid w:val="063BADCD"/>
    <w:rsid w:val="064204FF"/>
    <w:rsid w:val="064D17FF"/>
    <w:rsid w:val="0650E203"/>
    <w:rsid w:val="0657AB78"/>
    <w:rsid w:val="065A8DB4"/>
    <w:rsid w:val="06623692"/>
    <w:rsid w:val="06626F32"/>
    <w:rsid w:val="06646E6F"/>
    <w:rsid w:val="066D60B9"/>
    <w:rsid w:val="0674BE91"/>
    <w:rsid w:val="068A8394"/>
    <w:rsid w:val="06953370"/>
    <w:rsid w:val="06963056"/>
    <w:rsid w:val="06A1D751"/>
    <w:rsid w:val="06AA3359"/>
    <w:rsid w:val="06B1647D"/>
    <w:rsid w:val="06B81F48"/>
    <w:rsid w:val="06C17938"/>
    <w:rsid w:val="06C7E0B5"/>
    <w:rsid w:val="06D7C9B0"/>
    <w:rsid w:val="06DA0368"/>
    <w:rsid w:val="06DB6C78"/>
    <w:rsid w:val="06E1E9B5"/>
    <w:rsid w:val="06EA42F7"/>
    <w:rsid w:val="0706C31E"/>
    <w:rsid w:val="0707E09A"/>
    <w:rsid w:val="07089BE0"/>
    <w:rsid w:val="070E64B9"/>
    <w:rsid w:val="071CB57D"/>
    <w:rsid w:val="0722C617"/>
    <w:rsid w:val="0735A3A5"/>
    <w:rsid w:val="073C89C6"/>
    <w:rsid w:val="073D168D"/>
    <w:rsid w:val="07414E70"/>
    <w:rsid w:val="0744A3E2"/>
    <w:rsid w:val="074B4CDF"/>
    <w:rsid w:val="074BA8EB"/>
    <w:rsid w:val="07522C54"/>
    <w:rsid w:val="0753B0F5"/>
    <w:rsid w:val="075D31C8"/>
    <w:rsid w:val="075E16DF"/>
    <w:rsid w:val="0764F86D"/>
    <w:rsid w:val="07651F4E"/>
    <w:rsid w:val="07671A37"/>
    <w:rsid w:val="07688472"/>
    <w:rsid w:val="076A1437"/>
    <w:rsid w:val="076E967A"/>
    <w:rsid w:val="07770E2A"/>
    <w:rsid w:val="0783B917"/>
    <w:rsid w:val="0788B5B8"/>
    <w:rsid w:val="078C72CD"/>
    <w:rsid w:val="078CAA07"/>
    <w:rsid w:val="07939E13"/>
    <w:rsid w:val="0793ECBA"/>
    <w:rsid w:val="0795025F"/>
    <w:rsid w:val="079C30B5"/>
    <w:rsid w:val="079ED888"/>
    <w:rsid w:val="07A11C75"/>
    <w:rsid w:val="07B45515"/>
    <w:rsid w:val="07B74096"/>
    <w:rsid w:val="07C35749"/>
    <w:rsid w:val="07C8D709"/>
    <w:rsid w:val="07C9097D"/>
    <w:rsid w:val="07C9A507"/>
    <w:rsid w:val="07D8600D"/>
    <w:rsid w:val="07E6DE91"/>
    <w:rsid w:val="07ECB36C"/>
    <w:rsid w:val="07EF763A"/>
    <w:rsid w:val="07F02960"/>
    <w:rsid w:val="07FD2F7D"/>
    <w:rsid w:val="080B42F0"/>
    <w:rsid w:val="080C6B5F"/>
    <w:rsid w:val="081273E3"/>
    <w:rsid w:val="081A1CEC"/>
    <w:rsid w:val="081A236A"/>
    <w:rsid w:val="081CC6FC"/>
    <w:rsid w:val="081F3798"/>
    <w:rsid w:val="0828F5F8"/>
    <w:rsid w:val="0829692A"/>
    <w:rsid w:val="083AFB0A"/>
    <w:rsid w:val="08463725"/>
    <w:rsid w:val="084BECD6"/>
    <w:rsid w:val="084DAB21"/>
    <w:rsid w:val="084DE39F"/>
    <w:rsid w:val="0856C30D"/>
    <w:rsid w:val="08648650"/>
    <w:rsid w:val="08661BD7"/>
    <w:rsid w:val="08744A5E"/>
    <w:rsid w:val="0876FD05"/>
    <w:rsid w:val="08779EDF"/>
    <w:rsid w:val="087CA2CA"/>
    <w:rsid w:val="087D478B"/>
    <w:rsid w:val="088118C7"/>
    <w:rsid w:val="088D6CBE"/>
    <w:rsid w:val="088DD3EE"/>
    <w:rsid w:val="08901EB1"/>
    <w:rsid w:val="089293D6"/>
    <w:rsid w:val="08930D0C"/>
    <w:rsid w:val="08979136"/>
    <w:rsid w:val="089D18F5"/>
    <w:rsid w:val="08A3F24B"/>
    <w:rsid w:val="08AEFBBC"/>
    <w:rsid w:val="08C089E6"/>
    <w:rsid w:val="08D10607"/>
    <w:rsid w:val="08D70158"/>
    <w:rsid w:val="08D82E11"/>
    <w:rsid w:val="08DD3447"/>
    <w:rsid w:val="08F503B4"/>
    <w:rsid w:val="08F7C9FA"/>
    <w:rsid w:val="08FD7E5D"/>
    <w:rsid w:val="090BA3C4"/>
    <w:rsid w:val="091ADAD2"/>
    <w:rsid w:val="09288FED"/>
    <w:rsid w:val="0929B5D1"/>
    <w:rsid w:val="092B00EF"/>
    <w:rsid w:val="093635E3"/>
    <w:rsid w:val="09365ADC"/>
    <w:rsid w:val="093B2379"/>
    <w:rsid w:val="093FEF97"/>
    <w:rsid w:val="094187A4"/>
    <w:rsid w:val="0943291A"/>
    <w:rsid w:val="09435667"/>
    <w:rsid w:val="0947E4D8"/>
    <w:rsid w:val="0961A06D"/>
    <w:rsid w:val="0969AE44"/>
    <w:rsid w:val="097CB157"/>
    <w:rsid w:val="097CBB9D"/>
    <w:rsid w:val="098FB4DF"/>
    <w:rsid w:val="099681A2"/>
    <w:rsid w:val="09976548"/>
    <w:rsid w:val="099FA792"/>
    <w:rsid w:val="09B5ED4D"/>
    <w:rsid w:val="09C3F520"/>
    <w:rsid w:val="09C4C659"/>
    <w:rsid w:val="09C5398B"/>
    <w:rsid w:val="09C5572E"/>
    <w:rsid w:val="09C7490B"/>
    <w:rsid w:val="09D3414A"/>
    <w:rsid w:val="09D34ED8"/>
    <w:rsid w:val="09D4EA9B"/>
    <w:rsid w:val="09DBC015"/>
    <w:rsid w:val="09DC95D1"/>
    <w:rsid w:val="09E9F5D5"/>
    <w:rsid w:val="09ECB716"/>
    <w:rsid w:val="09ECC51C"/>
    <w:rsid w:val="09F24230"/>
    <w:rsid w:val="09FDE117"/>
    <w:rsid w:val="0A0E94CD"/>
    <w:rsid w:val="0A136F40"/>
    <w:rsid w:val="0A1CEC83"/>
    <w:rsid w:val="0A2369E6"/>
    <w:rsid w:val="0A33F09F"/>
    <w:rsid w:val="0A3AB6AA"/>
    <w:rsid w:val="0A3E6BB0"/>
    <w:rsid w:val="0A4136E8"/>
    <w:rsid w:val="0A4BBD90"/>
    <w:rsid w:val="0A4C7101"/>
    <w:rsid w:val="0A50D3B3"/>
    <w:rsid w:val="0A56235C"/>
    <w:rsid w:val="0A656723"/>
    <w:rsid w:val="0A6616E6"/>
    <w:rsid w:val="0A7233AD"/>
    <w:rsid w:val="0A73A03D"/>
    <w:rsid w:val="0A7D044A"/>
    <w:rsid w:val="0A834F57"/>
    <w:rsid w:val="0A87FD57"/>
    <w:rsid w:val="0A8DCDCC"/>
    <w:rsid w:val="0A8DD346"/>
    <w:rsid w:val="0A8EB4A1"/>
    <w:rsid w:val="0AA73831"/>
    <w:rsid w:val="0AA7E384"/>
    <w:rsid w:val="0AA95596"/>
    <w:rsid w:val="0AACD237"/>
    <w:rsid w:val="0AE397D6"/>
    <w:rsid w:val="0AE6018A"/>
    <w:rsid w:val="0AF22CB3"/>
    <w:rsid w:val="0AF99E18"/>
    <w:rsid w:val="0AFCEF1C"/>
    <w:rsid w:val="0B0664BD"/>
    <w:rsid w:val="0B0C35C5"/>
    <w:rsid w:val="0B0F2651"/>
    <w:rsid w:val="0B1332FF"/>
    <w:rsid w:val="0B222495"/>
    <w:rsid w:val="0B2617FF"/>
    <w:rsid w:val="0B282255"/>
    <w:rsid w:val="0B2BA7D8"/>
    <w:rsid w:val="0B334670"/>
    <w:rsid w:val="0B37241E"/>
    <w:rsid w:val="0B3A6A30"/>
    <w:rsid w:val="0B3C56F4"/>
    <w:rsid w:val="0B3DD658"/>
    <w:rsid w:val="0B3FA719"/>
    <w:rsid w:val="0B41A59A"/>
    <w:rsid w:val="0B441762"/>
    <w:rsid w:val="0B4A0806"/>
    <w:rsid w:val="0B4EC43C"/>
    <w:rsid w:val="0B514AF9"/>
    <w:rsid w:val="0B520AEA"/>
    <w:rsid w:val="0B559114"/>
    <w:rsid w:val="0B560A65"/>
    <w:rsid w:val="0B5C7D38"/>
    <w:rsid w:val="0B5D70CA"/>
    <w:rsid w:val="0B5E5E6E"/>
    <w:rsid w:val="0B67B476"/>
    <w:rsid w:val="0B6AEC46"/>
    <w:rsid w:val="0B7E013A"/>
    <w:rsid w:val="0B802B51"/>
    <w:rsid w:val="0B84C985"/>
    <w:rsid w:val="0B88DA43"/>
    <w:rsid w:val="0B8B5613"/>
    <w:rsid w:val="0B8C6D00"/>
    <w:rsid w:val="0B8D720E"/>
    <w:rsid w:val="0B9A2D9E"/>
    <w:rsid w:val="0B9B9BE5"/>
    <w:rsid w:val="0BA3A4B5"/>
    <w:rsid w:val="0BA4946D"/>
    <w:rsid w:val="0BA78375"/>
    <w:rsid w:val="0BAAF397"/>
    <w:rsid w:val="0BAC0063"/>
    <w:rsid w:val="0BAEAFE2"/>
    <w:rsid w:val="0BC3A14E"/>
    <w:rsid w:val="0BC46E07"/>
    <w:rsid w:val="0BC8ED68"/>
    <w:rsid w:val="0BE22E7B"/>
    <w:rsid w:val="0BE77214"/>
    <w:rsid w:val="0BE9A143"/>
    <w:rsid w:val="0BF472AA"/>
    <w:rsid w:val="0BF88A5D"/>
    <w:rsid w:val="0C0435EC"/>
    <w:rsid w:val="0C0581B9"/>
    <w:rsid w:val="0C0EB6DC"/>
    <w:rsid w:val="0C145DC0"/>
    <w:rsid w:val="0C156E76"/>
    <w:rsid w:val="0C23754E"/>
    <w:rsid w:val="0C238901"/>
    <w:rsid w:val="0C23D372"/>
    <w:rsid w:val="0C2F1DAF"/>
    <w:rsid w:val="0C3E997D"/>
    <w:rsid w:val="0C4925F2"/>
    <w:rsid w:val="0C5BFF9A"/>
    <w:rsid w:val="0C5D4C82"/>
    <w:rsid w:val="0C5D9B2F"/>
    <w:rsid w:val="0C603B2F"/>
    <w:rsid w:val="0C638F64"/>
    <w:rsid w:val="0C647431"/>
    <w:rsid w:val="0C69BA69"/>
    <w:rsid w:val="0C6B422D"/>
    <w:rsid w:val="0C6FFED0"/>
    <w:rsid w:val="0C723C52"/>
    <w:rsid w:val="0C7765D8"/>
    <w:rsid w:val="0C7812AA"/>
    <w:rsid w:val="0C885D11"/>
    <w:rsid w:val="0C89C6F1"/>
    <w:rsid w:val="0C89FE79"/>
    <w:rsid w:val="0C8B69F4"/>
    <w:rsid w:val="0C9334F8"/>
    <w:rsid w:val="0C97649C"/>
    <w:rsid w:val="0C999432"/>
    <w:rsid w:val="0CA5D273"/>
    <w:rsid w:val="0CB201D2"/>
    <w:rsid w:val="0CBBA903"/>
    <w:rsid w:val="0CC33188"/>
    <w:rsid w:val="0CC55AFB"/>
    <w:rsid w:val="0CCDF4BD"/>
    <w:rsid w:val="0CCEC7F9"/>
    <w:rsid w:val="0CD34390"/>
    <w:rsid w:val="0CD991EE"/>
    <w:rsid w:val="0CD9F005"/>
    <w:rsid w:val="0CDB19B6"/>
    <w:rsid w:val="0CDBA2D4"/>
    <w:rsid w:val="0CDD868B"/>
    <w:rsid w:val="0CE06DC5"/>
    <w:rsid w:val="0CE33EBE"/>
    <w:rsid w:val="0CE5703B"/>
    <w:rsid w:val="0CE6F374"/>
    <w:rsid w:val="0CF3010F"/>
    <w:rsid w:val="0CF8292A"/>
    <w:rsid w:val="0CFFB71E"/>
    <w:rsid w:val="0D1453A6"/>
    <w:rsid w:val="0D14EE19"/>
    <w:rsid w:val="0D170A2A"/>
    <w:rsid w:val="0D234D9C"/>
    <w:rsid w:val="0D29D5DA"/>
    <w:rsid w:val="0D2CB4D9"/>
    <w:rsid w:val="0D2FD802"/>
    <w:rsid w:val="0D333088"/>
    <w:rsid w:val="0D38DF77"/>
    <w:rsid w:val="0D44F427"/>
    <w:rsid w:val="0D61C956"/>
    <w:rsid w:val="0D6A356F"/>
    <w:rsid w:val="0D77C3FE"/>
    <w:rsid w:val="0D78CCA4"/>
    <w:rsid w:val="0D79226F"/>
    <w:rsid w:val="0D7DC327"/>
    <w:rsid w:val="0D7F6130"/>
    <w:rsid w:val="0D90C1CD"/>
    <w:rsid w:val="0D939876"/>
    <w:rsid w:val="0D979903"/>
    <w:rsid w:val="0DA73E81"/>
    <w:rsid w:val="0DAE2146"/>
    <w:rsid w:val="0DB28EEF"/>
    <w:rsid w:val="0DB7B00B"/>
    <w:rsid w:val="0DB7BDB5"/>
    <w:rsid w:val="0DBEB934"/>
    <w:rsid w:val="0DC8044B"/>
    <w:rsid w:val="0DD673D3"/>
    <w:rsid w:val="0DD7997E"/>
    <w:rsid w:val="0DD7F3F3"/>
    <w:rsid w:val="0DD878A2"/>
    <w:rsid w:val="0DD88C56"/>
    <w:rsid w:val="0DE01733"/>
    <w:rsid w:val="0DE3CDE0"/>
    <w:rsid w:val="0DE5447B"/>
    <w:rsid w:val="0DF07318"/>
    <w:rsid w:val="0DF08FC4"/>
    <w:rsid w:val="0E014320"/>
    <w:rsid w:val="0E03FE51"/>
    <w:rsid w:val="0E097E59"/>
    <w:rsid w:val="0E0C3620"/>
    <w:rsid w:val="0E0F05E7"/>
    <w:rsid w:val="0E11C44A"/>
    <w:rsid w:val="0E12FB0A"/>
    <w:rsid w:val="0E1D1473"/>
    <w:rsid w:val="0E29ACFC"/>
    <w:rsid w:val="0E2BBCF3"/>
    <w:rsid w:val="0E307D0E"/>
    <w:rsid w:val="0E43D6E0"/>
    <w:rsid w:val="0E445BF4"/>
    <w:rsid w:val="0E45E47A"/>
    <w:rsid w:val="0E4D6F05"/>
    <w:rsid w:val="0E4F80AB"/>
    <w:rsid w:val="0E56FB91"/>
    <w:rsid w:val="0E65F523"/>
    <w:rsid w:val="0E662AD9"/>
    <w:rsid w:val="0E6AA5DA"/>
    <w:rsid w:val="0E700D00"/>
    <w:rsid w:val="0E784C26"/>
    <w:rsid w:val="0E7BA19C"/>
    <w:rsid w:val="0E83AEA7"/>
    <w:rsid w:val="0EA31219"/>
    <w:rsid w:val="0EA710A4"/>
    <w:rsid w:val="0EBA5871"/>
    <w:rsid w:val="0EC33AFC"/>
    <w:rsid w:val="0ECA548E"/>
    <w:rsid w:val="0ED69185"/>
    <w:rsid w:val="0EDBAC93"/>
    <w:rsid w:val="0EE3D481"/>
    <w:rsid w:val="0EF260F9"/>
    <w:rsid w:val="0EF9D535"/>
    <w:rsid w:val="0F010EF0"/>
    <w:rsid w:val="0F084FF2"/>
    <w:rsid w:val="0F0F50BE"/>
    <w:rsid w:val="0F1477EB"/>
    <w:rsid w:val="0F231A1E"/>
    <w:rsid w:val="0F37A661"/>
    <w:rsid w:val="0F3A892F"/>
    <w:rsid w:val="0F3FB06A"/>
    <w:rsid w:val="0F44535B"/>
    <w:rsid w:val="0F47A290"/>
    <w:rsid w:val="0F483F0D"/>
    <w:rsid w:val="0F4E0CAD"/>
    <w:rsid w:val="0F534ED1"/>
    <w:rsid w:val="0F56C8C7"/>
    <w:rsid w:val="0F59D8AC"/>
    <w:rsid w:val="0F5D3699"/>
    <w:rsid w:val="0F64F5FD"/>
    <w:rsid w:val="0F6E4767"/>
    <w:rsid w:val="0F6EADCA"/>
    <w:rsid w:val="0F703133"/>
    <w:rsid w:val="0F71B8D3"/>
    <w:rsid w:val="0F7785BA"/>
    <w:rsid w:val="0F7F1DDE"/>
    <w:rsid w:val="0F848DF4"/>
    <w:rsid w:val="0F9FE173"/>
    <w:rsid w:val="0FA0066C"/>
    <w:rsid w:val="0FAE1EB1"/>
    <w:rsid w:val="0FB5815D"/>
    <w:rsid w:val="0FBDF78B"/>
    <w:rsid w:val="0FC34DC0"/>
    <w:rsid w:val="0FC6B257"/>
    <w:rsid w:val="0FC9CB08"/>
    <w:rsid w:val="0FCD03DB"/>
    <w:rsid w:val="0FCE9EB3"/>
    <w:rsid w:val="0FD11A05"/>
    <w:rsid w:val="0FD3CFF6"/>
    <w:rsid w:val="0FE00B77"/>
    <w:rsid w:val="0FE3FE42"/>
    <w:rsid w:val="0FF04747"/>
    <w:rsid w:val="0FF170B1"/>
    <w:rsid w:val="0FF2CA53"/>
    <w:rsid w:val="0FFD4A05"/>
    <w:rsid w:val="1010306E"/>
    <w:rsid w:val="1014D999"/>
    <w:rsid w:val="1017AC81"/>
    <w:rsid w:val="102E05DD"/>
    <w:rsid w:val="1030BC69"/>
    <w:rsid w:val="103F9BB8"/>
    <w:rsid w:val="104DBA3D"/>
    <w:rsid w:val="10508532"/>
    <w:rsid w:val="1051F3D3"/>
    <w:rsid w:val="1060E66A"/>
    <w:rsid w:val="1064423C"/>
    <w:rsid w:val="10644373"/>
    <w:rsid w:val="10697BBA"/>
    <w:rsid w:val="1070D7F6"/>
    <w:rsid w:val="10877E14"/>
    <w:rsid w:val="108C2E07"/>
    <w:rsid w:val="1092A684"/>
    <w:rsid w:val="1097D4D0"/>
    <w:rsid w:val="109CC6B8"/>
    <w:rsid w:val="10A3D076"/>
    <w:rsid w:val="10AE5375"/>
    <w:rsid w:val="10BF6BB1"/>
    <w:rsid w:val="10CB9BCB"/>
    <w:rsid w:val="10D50CFA"/>
    <w:rsid w:val="10D897E5"/>
    <w:rsid w:val="10EB6869"/>
    <w:rsid w:val="10F9D4E9"/>
    <w:rsid w:val="11050E84"/>
    <w:rsid w:val="11109257"/>
    <w:rsid w:val="111224C8"/>
    <w:rsid w:val="111292EF"/>
    <w:rsid w:val="1115520C"/>
    <w:rsid w:val="1120EB7C"/>
    <w:rsid w:val="1126C2E5"/>
    <w:rsid w:val="112F70BD"/>
    <w:rsid w:val="11392B22"/>
    <w:rsid w:val="113A81B6"/>
    <w:rsid w:val="113BFF8D"/>
    <w:rsid w:val="1142DD35"/>
    <w:rsid w:val="114543D3"/>
    <w:rsid w:val="11458CC9"/>
    <w:rsid w:val="1150E23F"/>
    <w:rsid w:val="11580C34"/>
    <w:rsid w:val="115C26AE"/>
    <w:rsid w:val="115D01C4"/>
    <w:rsid w:val="1168FEF7"/>
    <w:rsid w:val="116BC978"/>
    <w:rsid w:val="116D6651"/>
    <w:rsid w:val="1170DBD7"/>
    <w:rsid w:val="1176335C"/>
    <w:rsid w:val="1176996F"/>
    <w:rsid w:val="1181CF04"/>
    <w:rsid w:val="11854520"/>
    <w:rsid w:val="11895F97"/>
    <w:rsid w:val="118A6C62"/>
    <w:rsid w:val="118BBBE6"/>
    <w:rsid w:val="1190EF0C"/>
    <w:rsid w:val="1194FBF9"/>
    <w:rsid w:val="1199F5E5"/>
    <w:rsid w:val="119A2F4C"/>
    <w:rsid w:val="119C84E5"/>
    <w:rsid w:val="11A86611"/>
    <w:rsid w:val="11A8B2AA"/>
    <w:rsid w:val="11ABD9C9"/>
    <w:rsid w:val="11B42AFD"/>
    <w:rsid w:val="11BA888C"/>
    <w:rsid w:val="11BE5E4D"/>
    <w:rsid w:val="11C80959"/>
    <w:rsid w:val="11CA9367"/>
    <w:rsid w:val="11CBC012"/>
    <w:rsid w:val="11D122D9"/>
    <w:rsid w:val="11E8EA41"/>
    <w:rsid w:val="11FAD1EF"/>
    <w:rsid w:val="12141289"/>
    <w:rsid w:val="1227FE68"/>
    <w:rsid w:val="122C6510"/>
    <w:rsid w:val="12347D4A"/>
    <w:rsid w:val="12348579"/>
    <w:rsid w:val="123733BC"/>
    <w:rsid w:val="123D0A31"/>
    <w:rsid w:val="1251ACEA"/>
    <w:rsid w:val="12551EBE"/>
    <w:rsid w:val="1255AF09"/>
    <w:rsid w:val="125D9DCE"/>
    <w:rsid w:val="126F1DAF"/>
    <w:rsid w:val="127204D3"/>
    <w:rsid w:val="1272AEC6"/>
    <w:rsid w:val="12751269"/>
    <w:rsid w:val="127EB2CD"/>
    <w:rsid w:val="127FDDCA"/>
    <w:rsid w:val="1281CDEB"/>
    <w:rsid w:val="1286F822"/>
    <w:rsid w:val="129E2583"/>
    <w:rsid w:val="12A1EC22"/>
    <w:rsid w:val="12A984FB"/>
    <w:rsid w:val="12AF070B"/>
    <w:rsid w:val="12B43580"/>
    <w:rsid w:val="12BC0FCA"/>
    <w:rsid w:val="12BCD96C"/>
    <w:rsid w:val="12C3C5E8"/>
    <w:rsid w:val="12CC8B3C"/>
    <w:rsid w:val="12DB443A"/>
    <w:rsid w:val="12F15476"/>
    <w:rsid w:val="12F7479A"/>
    <w:rsid w:val="12FAAB91"/>
    <w:rsid w:val="1305945F"/>
    <w:rsid w:val="1306D693"/>
    <w:rsid w:val="1319F2E6"/>
    <w:rsid w:val="13224D96"/>
    <w:rsid w:val="1323A16F"/>
    <w:rsid w:val="13245F63"/>
    <w:rsid w:val="13323CB7"/>
    <w:rsid w:val="1333F01B"/>
    <w:rsid w:val="1334A7EA"/>
    <w:rsid w:val="1336EFEB"/>
    <w:rsid w:val="133CE274"/>
    <w:rsid w:val="133F6B22"/>
    <w:rsid w:val="1344CBBB"/>
    <w:rsid w:val="13466E35"/>
    <w:rsid w:val="13469A49"/>
    <w:rsid w:val="134CA178"/>
    <w:rsid w:val="135015E5"/>
    <w:rsid w:val="135579A3"/>
    <w:rsid w:val="13582025"/>
    <w:rsid w:val="135E817A"/>
    <w:rsid w:val="1366E32D"/>
    <w:rsid w:val="13679073"/>
    <w:rsid w:val="13702FCA"/>
    <w:rsid w:val="13765CF4"/>
    <w:rsid w:val="137C16CF"/>
    <w:rsid w:val="137FDAD5"/>
    <w:rsid w:val="138FF72C"/>
    <w:rsid w:val="138FFECB"/>
    <w:rsid w:val="1390967D"/>
    <w:rsid w:val="13959729"/>
    <w:rsid w:val="13977FDA"/>
    <w:rsid w:val="139B3672"/>
    <w:rsid w:val="139BCEB5"/>
    <w:rsid w:val="139D2F63"/>
    <w:rsid w:val="13A3067E"/>
    <w:rsid w:val="13BA4106"/>
    <w:rsid w:val="13CC73D0"/>
    <w:rsid w:val="13D97779"/>
    <w:rsid w:val="13DA4993"/>
    <w:rsid w:val="13DD0EDA"/>
    <w:rsid w:val="13EA59FD"/>
    <w:rsid w:val="13F202C4"/>
    <w:rsid w:val="13F994F3"/>
    <w:rsid w:val="13FA0F52"/>
    <w:rsid w:val="13FD46B2"/>
    <w:rsid w:val="140231C6"/>
    <w:rsid w:val="1405522F"/>
    <w:rsid w:val="141462B9"/>
    <w:rsid w:val="141C16C5"/>
    <w:rsid w:val="141E0D65"/>
    <w:rsid w:val="141FBC2C"/>
    <w:rsid w:val="1425C61E"/>
    <w:rsid w:val="143A1860"/>
    <w:rsid w:val="143A81D9"/>
    <w:rsid w:val="1442937A"/>
    <w:rsid w:val="14450939"/>
    <w:rsid w:val="144779D9"/>
    <w:rsid w:val="1449E20B"/>
    <w:rsid w:val="144A4010"/>
    <w:rsid w:val="145984D1"/>
    <w:rsid w:val="145A99EB"/>
    <w:rsid w:val="145CECEF"/>
    <w:rsid w:val="1467DD71"/>
    <w:rsid w:val="1470CCFE"/>
    <w:rsid w:val="14732FFB"/>
    <w:rsid w:val="1474103E"/>
    <w:rsid w:val="14785D96"/>
    <w:rsid w:val="1479B83E"/>
    <w:rsid w:val="147DC715"/>
    <w:rsid w:val="148A5B9E"/>
    <w:rsid w:val="148CF574"/>
    <w:rsid w:val="14912A51"/>
    <w:rsid w:val="149F8E46"/>
    <w:rsid w:val="14ACD7E3"/>
    <w:rsid w:val="14B7D79E"/>
    <w:rsid w:val="14B8423E"/>
    <w:rsid w:val="14B961C1"/>
    <w:rsid w:val="14BBA239"/>
    <w:rsid w:val="14C883F9"/>
    <w:rsid w:val="14CE8950"/>
    <w:rsid w:val="14D1B52B"/>
    <w:rsid w:val="14D725C9"/>
    <w:rsid w:val="14D8F587"/>
    <w:rsid w:val="14E26AAA"/>
    <w:rsid w:val="14E93129"/>
    <w:rsid w:val="14EBF00E"/>
    <w:rsid w:val="14ED31FC"/>
    <w:rsid w:val="14F3A486"/>
    <w:rsid w:val="14F669AE"/>
    <w:rsid w:val="14FD16D5"/>
    <w:rsid w:val="150360D4"/>
    <w:rsid w:val="150795E7"/>
    <w:rsid w:val="15085CC3"/>
    <w:rsid w:val="15155586"/>
    <w:rsid w:val="152CBEBC"/>
    <w:rsid w:val="1538A35F"/>
    <w:rsid w:val="153B17C9"/>
    <w:rsid w:val="15428B73"/>
    <w:rsid w:val="1544576C"/>
    <w:rsid w:val="15481882"/>
    <w:rsid w:val="154B1FBE"/>
    <w:rsid w:val="154EC8A3"/>
    <w:rsid w:val="155BDA80"/>
    <w:rsid w:val="156EE656"/>
    <w:rsid w:val="157F46F1"/>
    <w:rsid w:val="15806808"/>
    <w:rsid w:val="1583A8DB"/>
    <w:rsid w:val="158CFC70"/>
    <w:rsid w:val="159140C0"/>
    <w:rsid w:val="15A77276"/>
    <w:rsid w:val="15BF4E71"/>
    <w:rsid w:val="15D259EC"/>
    <w:rsid w:val="15D54DB4"/>
    <w:rsid w:val="15E3AE8B"/>
    <w:rsid w:val="16054A42"/>
    <w:rsid w:val="1609F827"/>
    <w:rsid w:val="1621B686"/>
    <w:rsid w:val="162F077D"/>
    <w:rsid w:val="16327932"/>
    <w:rsid w:val="163AC683"/>
    <w:rsid w:val="16407DED"/>
    <w:rsid w:val="16430FB9"/>
    <w:rsid w:val="16464D1E"/>
    <w:rsid w:val="164C5CEF"/>
    <w:rsid w:val="164F1254"/>
    <w:rsid w:val="165C0025"/>
    <w:rsid w:val="16740B2C"/>
    <w:rsid w:val="16918F49"/>
    <w:rsid w:val="1692AC01"/>
    <w:rsid w:val="1694FACA"/>
    <w:rsid w:val="16A4FD19"/>
    <w:rsid w:val="16A80171"/>
    <w:rsid w:val="16ABEEB0"/>
    <w:rsid w:val="16C3F0F6"/>
    <w:rsid w:val="16CB0383"/>
    <w:rsid w:val="16CC8699"/>
    <w:rsid w:val="16D7FDD2"/>
    <w:rsid w:val="16E90929"/>
    <w:rsid w:val="16E9B127"/>
    <w:rsid w:val="16F037CF"/>
    <w:rsid w:val="16F149BD"/>
    <w:rsid w:val="16F2E122"/>
    <w:rsid w:val="16F8D33C"/>
    <w:rsid w:val="1711EF43"/>
    <w:rsid w:val="1717FD07"/>
    <w:rsid w:val="171829DF"/>
    <w:rsid w:val="17258DB3"/>
    <w:rsid w:val="17296675"/>
    <w:rsid w:val="173293EB"/>
    <w:rsid w:val="1735C412"/>
    <w:rsid w:val="17364099"/>
    <w:rsid w:val="1736D2D2"/>
    <w:rsid w:val="17387505"/>
    <w:rsid w:val="173C526B"/>
    <w:rsid w:val="17420883"/>
    <w:rsid w:val="174E97FF"/>
    <w:rsid w:val="1751D307"/>
    <w:rsid w:val="17564E71"/>
    <w:rsid w:val="1764BB9A"/>
    <w:rsid w:val="17742545"/>
    <w:rsid w:val="17791ED8"/>
    <w:rsid w:val="17794066"/>
    <w:rsid w:val="177F224C"/>
    <w:rsid w:val="177FDF63"/>
    <w:rsid w:val="178CA02B"/>
    <w:rsid w:val="179CA9B1"/>
    <w:rsid w:val="17A2B2B0"/>
    <w:rsid w:val="17AD61DB"/>
    <w:rsid w:val="17B0181F"/>
    <w:rsid w:val="17B15137"/>
    <w:rsid w:val="17B6D967"/>
    <w:rsid w:val="17C2ECD0"/>
    <w:rsid w:val="17C4AD6B"/>
    <w:rsid w:val="17C7A3F0"/>
    <w:rsid w:val="17C9B45E"/>
    <w:rsid w:val="17D2F8E8"/>
    <w:rsid w:val="17EAB926"/>
    <w:rsid w:val="17F2A2A3"/>
    <w:rsid w:val="17F44657"/>
    <w:rsid w:val="17F9236F"/>
    <w:rsid w:val="17F9731F"/>
    <w:rsid w:val="17FF66CD"/>
    <w:rsid w:val="18015D74"/>
    <w:rsid w:val="18045890"/>
    <w:rsid w:val="1806C453"/>
    <w:rsid w:val="180A2AE0"/>
    <w:rsid w:val="180AA70E"/>
    <w:rsid w:val="18138A84"/>
    <w:rsid w:val="181DFF1E"/>
    <w:rsid w:val="181FD5B1"/>
    <w:rsid w:val="1829D358"/>
    <w:rsid w:val="182E12DC"/>
    <w:rsid w:val="18311EDF"/>
    <w:rsid w:val="183455C5"/>
    <w:rsid w:val="18353345"/>
    <w:rsid w:val="18402D21"/>
    <w:rsid w:val="18471301"/>
    <w:rsid w:val="18478FB2"/>
    <w:rsid w:val="18483089"/>
    <w:rsid w:val="184FB25C"/>
    <w:rsid w:val="184FDFE3"/>
    <w:rsid w:val="185326DD"/>
    <w:rsid w:val="18565DA0"/>
    <w:rsid w:val="1858AE2E"/>
    <w:rsid w:val="185EE5FA"/>
    <w:rsid w:val="1865594D"/>
    <w:rsid w:val="18763451"/>
    <w:rsid w:val="18767768"/>
    <w:rsid w:val="187BD08D"/>
    <w:rsid w:val="187C49B2"/>
    <w:rsid w:val="188765D8"/>
    <w:rsid w:val="18896687"/>
    <w:rsid w:val="188CF0CA"/>
    <w:rsid w:val="188D1A1E"/>
    <w:rsid w:val="189027A3"/>
    <w:rsid w:val="189178CF"/>
    <w:rsid w:val="18973FEC"/>
    <w:rsid w:val="189AB41A"/>
    <w:rsid w:val="189B0ED9"/>
    <w:rsid w:val="18AFEB61"/>
    <w:rsid w:val="18B24BC2"/>
    <w:rsid w:val="18C85BA1"/>
    <w:rsid w:val="18D6716A"/>
    <w:rsid w:val="18E11307"/>
    <w:rsid w:val="18E23730"/>
    <w:rsid w:val="18EF2D29"/>
    <w:rsid w:val="18EF87E8"/>
    <w:rsid w:val="18F880C8"/>
    <w:rsid w:val="1901D0C1"/>
    <w:rsid w:val="190F1D33"/>
    <w:rsid w:val="191189B1"/>
    <w:rsid w:val="191893F3"/>
    <w:rsid w:val="19258BEB"/>
    <w:rsid w:val="1932E0BD"/>
    <w:rsid w:val="193321FF"/>
    <w:rsid w:val="193F85EC"/>
    <w:rsid w:val="1947CF9C"/>
    <w:rsid w:val="194C8A24"/>
    <w:rsid w:val="19516D44"/>
    <w:rsid w:val="1959F34E"/>
    <w:rsid w:val="195DF45B"/>
    <w:rsid w:val="196043C7"/>
    <w:rsid w:val="19676593"/>
    <w:rsid w:val="196A482B"/>
    <w:rsid w:val="196AAC67"/>
    <w:rsid w:val="1970DACD"/>
    <w:rsid w:val="1973DD9F"/>
    <w:rsid w:val="197DACF1"/>
    <w:rsid w:val="19805A19"/>
    <w:rsid w:val="19822D30"/>
    <w:rsid w:val="198370CA"/>
    <w:rsid w:val="1983952A"/>
    <w:rsid w:val="19859FA3"/>
    <w:rsid w:val="198ACEE0"/>
    <w:rsid w:val="198BC658"/>
    <w:rsid w:val="199016B8"/>
    <w:rsid w:val="1990F475"/>
    <w:rsid w:val="19910086"/>
    <w:rsid w:val="19954B54"/>
    <w:rsid w:val="1998C133"/>
    <w:rsid w:val="199A2A3B"/>
    <w:rsid w:val="199AAC78"/>
    <w:rsid w:val="199EC519"/>
    <w:rsid w:val="19A531F1"/>
    <w:rsid w:val="19C33040"/>
    <w:rsid w:val="19C4F9D0"/>
    <w:rsid w:val="19C849B1"/>
    <w:rsid w:val="19CAB8D6"/>
    <w:rsid w:val="19CF327A"/>
    <w:rsid w:val="19D6AC32"/>
    <w:rsid w:val="19D9ED69"/>
    <w:rsid w:val="19E770E5"/>
    <w:rsid w:val="19E954E6"/>
    <w:rsid w:val="19EAE7C5"/>
    <w:rsid w:val="19EBF9AF"/>
    <w:rsid w:val="19F0A3A5"/>
    <w:rsid w:val="19F3B842"/>
    <w:rsid w:val="19FBDA4D"/>
    <w:rsid w:val="19FD13C7"/>
    <w:rsid w:val="1A01B1FF"/>
    <w:rsid w:val="1A103342"/>
    <w:rsid w:val="1A15B8B5"/>
    <w:rsid w:val="1A22CA1F"/>
    <w:rsid w:val="1A2DD932"/>
    <w:rsid w:val="1A318090"/>
    <w:rsid w:val="1A39F35D"/>
    <w:rsid w:val="1A3A2556"/>
    <w:rsid w:val="1A493561"/>
    <w:rsid w:val="1A53EB53"/>
    <w:rsid w:val="1A603AE6"/>
    <w:rsid w:val="1A70F624"/>
    <w:rsid w:val="1A719481"/>
    <w:rsid w:val="1A7E8556"/>
    <w:rsid w:val="1A8374D2"/>
    <w:rsid w:val="1A8BB46B"/>
    <w:rsid w:val="1A8FB16D"/>
    <w:rsid w:val="1A92E83D"/>
    <w:rsid w:val="1A943214"/>
    <w:rsid w:val="1A9A120D"/>
    <w:rsid w:val="1A9D53F3"/>
    <w:rsid w:val="1A9E069B"/>
    <w:rsid w:val="1AB13E67"/>
    <w:rsid w:val="1AB72D6B"/>
    <w:rsid w:val="1ABAD1A4"/>
    <w:rsid w:val="1ABC65B7"/>
    <w:rsid w:val="1AC5525C"/>
    <w:rsid w:val="1AC98C42"/>
    <w:rsid w:val="1ADA5372"/>
    <w:rsid w:val="1AE2E696"/>
    <w:rsid w:val="1AE83529"/>
    <w:rsid w:val="1AE8BB0E"/>
    <w:rsid w:val="1AE9C37E"/>
    <w:rsid w:val="1AF904B7"/>
    <w:rsid w:val="1AFA28E0"/>
    <w:rsid w:val="1AFD887F"/>
    <w:rsid w:val="1B01A9BC"/>
    <w:rsid w:val="1B0AEC36"/>
    <w:rsid w:val="1B0CF2A8"/>
    <w:rsid w:val="1B1271CC"/>
    <w:rsid w:val="1B138C45"/>
    <w:rsid w:val="1B1F4379"/>
    <w:rsid w:val="1B29F01B"/>
    <w:rsid w:val="1B2D00D3"/>
    <w:rsid w:val="1B2DE849"/>
    <w:rsid w:val="1B396F4A"/>
    <w:rsid w:val="1B39B6EC"/>
    <w:rsid w:val="1B3B3C2E"/>
    <w:rsid w:val="1B3B56F1"/>
    <w:rsid w:val="1B40AAB7"/>
    <w:rsid w:val="1B488DA7"/>
    <w:rsid w:val="1B49AF2B"/>
    <w:rsid w:val="1B4A65E5"/>
    <w:rsid w:val="1B505DF7"/>
    <w:rsid w:val="1B51AC2E"/>
    <w:rsid w:val="1B53601A"/>
    <w:rsid w:val="1B5C7ACB"/>
    <w:rsid w:val="1B6B6CE0"/>
    <w:rsid w:val="1B71839E"/>
    <w:rsid w:val="1B8844F5"/>
    <w:rsid w:val="1B8F9F8A"/>
    <w:rsid w:val="1B963EDB"/>
    <w:rsid w:val="1B971E46"/>
    <w:rsid w:val="1B99DFF9"/>
    <w:rsid w:val="1BA13223"/>
    <w:rsid w:val="1BB2A171"/>
    <w:rsid w:val="1BB92FC6"/>
    <w:rsid w:val="1BCD50F1"/>
    <w:rsid w:val="1BD53C33"/>
    <w:rsid w:val="1BD5638F"/>
    <w:rsid w:val="1BD5F5B7"/>
    <w:rsid w:val="1BEB9B02"/>
    <w:rsid w:val="1C0CCA59"/>
    <w:rsid w:val="1C1ACD03"/>
    <w:rsid w:val="1C1C6638"/>
    <w:rsid w:val="1C25C17E"/>
    <w:rsid w:val="1C2E12FF"/>
    <w:rsid w:val="1C3733C5"/>
    <w:rsid w:val="1C378C2C"/>
    <w:rsid w:val="1C3B86B2"/>
    <w:rsid w:val="1C41AD56"/>
    <w:rsid w:val="1C4430AE"/>
    <w:rsid w:val="1C51551A"/>
    <w:rsid w:val="1C57C23F"/>
    <w:rsid w:val="1C5A47EF"/>
    <w:rsid w:val="1C60114E"/>
    <w:rsid w:val="1C6350EF"/>
    <w:rsid w:val="1C6AD5EB"/>
    <w:rsid w:val="1C729F08"/>
    <w:rsid w:val="1C7E6CD1"/>
    <w:rsid w:val="1C8B5F8E"/>
    <w:rsid w:val="1C9265F6"/>
    <w:rsid w:val="1C951D19"/>
    <w:rsid w:val="1C9CEB2D"/>
    <w:rsid w:val="1CA5ED72"/>
    <w:rsid w:val="1CADF3FA"/>
    <w:rsid w:val="1CAE5BD5"/>
    <w:rsid w:val="1CB643B1"/>
    <w:rsid w:val="1CC8E20D"/>
    <w:rsid w:val="1CC9BDF7"/>
    <w:rsid w:val="1CCBDE97"/>
    <w:rsid w:val="1CCD227A"/>
    <w:rsid w:val="1CF2F1C9"/>
    <w:rsid w:val="1CF52B6E"/>
    <w:rsid w:val="1CF6CBD0"/>
    <w:rsid w:val="1D00B3A2"/>
    <w:rsid w:val="1D0136A7"/>
    <w:rsid w:val="1D04E2E7"/>
    <w:rsid w:val="1D07455B"/>
    <w:rsid w:val="1D0752FE"/>
    <w:rsid w:val="1D076486"/>
    <w:rsid w:val="1D0B11E5"/>
    <w:rsid w:val="1D136CFF"/>
    <w:rsid w:val="1D27397C"/>
    <w:rsid w:val="1D27831B"/>
    <w:rsid w:val="1D294ED1"/>
    <w:rsid w:val="1D2B0B0E"/>
    <w:rsid w:val="1D2C371F"/>
    <w:rsid w:val="1D2FDFD8"/>
    <w:rsid w:val="1D377426"/>
    <w:rsid w:val="1D42B69E"/>
    <w:rsid w:val="1D50D93A"/>
    <w:rsid w:val="1D5214F3"/>
    <w:rsid w:val="1D578A97"/>
    <w:rsid w:val="1D584230"/>
    <w:rsid w:val="1D67A97B"/>
    <w:rsid w:val="1D6E0CBC"/>
    <w:rsid w:val="1D6F7D9E"/>
    <w:rsid w:val="1D6FB9E4"/>
    <w:rsid w:val="1D76B3D8"/>
    <w:rsid w:val="1D76FD87"/>
    <w:rsid w:val="1D7D3D85"/>
    <w:rsid w:val="1D7F0A57"/>
    <w:rsid w:val="1D80EFFC"/>
    <w:rsid w:val="1D9BFDC3"/>
    <w:rsid w:val="1D9CE45D"/>
    <w:rsid w:val="1DA5D1BC"/>
    <w:rsid w:val="1DA63BA2"/>
    <w:rsid w:val="1DCD7EC2"/>
    <w:rsid w:val="1DDAED1D"/>
    <w:rsid w:val="1DDB2A61"/>
    <w:rsid w:val="1DE0010F"/>
    <w:rsid w:val="1DE3C656"/>
    <w:rsid w:val="1DED257B"/>
    <w:rsid w:val="1DFBE1AF"/>
    <w:rsid w:val="1E04B54E"/>
    <w:rsid w:val="1E0BBFDD"/>
    <w:rsid w:val="1E0D3711"/>
    <w:rsid w:val="1E19EEEA"/>
    <w:rsid w:val="1E1F8B52"/>
    <w:rsid w:val="1E211271"/>
    <w:rsid w:val="1E299869"/>
    <w:rsid w:val="1E2B9355"/>
    <w:rsid w:val="1E2D3098"/>
    <w:rsid w:val="1E363C44"/>
    <w:rsid w:val="1E4EE5D7"/>
    <w:rsid w:val="1E508D17"/>
    <w:rsid w:val="1E5728EB"/>
    <w:rsid w:val="1E61A513"/>
    <w:rsid w:val="1E6ADDB1"/>
    <w:rsid w:val="1E6BC11C"/>
    <w:rsid w:val="1E80DFC0"/>
    <w:rsid w:val="1E861B3E"/>
    <w:rsid w:val="1E8D94DA"/>
    <w:rsid w:val="1E93CD5F"/>
    <w:rsid w:val="1E9843EC"/>
    <w:rsid w:val="1E9895C4"/>
    <w:rsid w:val="1E9ACE4C"/>
    <w:rsid w:val="1EA82D86"/>
    <w:rsid w:val="1EB56858"/>
    <w:rsid w:val="1EB6C746"/>
    <w:rsid w:val="1EBB4B2E"/>
    <w:rsid w:val="1EBBD70B"/>
    <w:rsid w:val="1EC0B01B"/>
    <w:rsid w:val="1EC37325"/>
    <w:rsid w:val="1EC49B72"/>
    <w:rsid w:val="1EC83434"/>
    <w:rsid w:val="1ECAFFD0"/>
    <w:rsid w:val="1ECD6348"/>
    <w:rsid w:val="1ECFF5C6"/>
    <w:rsid w:val="1ED4E2BC"/>
    <w:rsid w:val="1EDD1EB3"/>
    <w:rsid w:val="1EE2215E"/>
    <w:rsid w:val="1EF625B6"/>
    <w:rsid w:val="1EF87955"/>
    <w:rsid w:val="1EF9DCFF"/>
    <w:rsid w:val="1F02849D"/>
    <w:rsid w:val="1F0B99A9"/>
    <w:rsid w:val="1F0E21F1"/>
    <w:rsid w:val="1F10BBA9"/>
    <w:rsid w:val="1F15AEDB"/>
    <w:rsid w:val="1F1B03FE"/>
    <w:rsid w:val="1F2342F5"/>
    <w:rsid w:val="1F29A4EB"/>
    <w:rsid w:val="1F2DDDC7"/>
    <w:rsid w:val="1F2EE35B"/>
    <w:rsid w:val="1F382669"/>
    <w:rsid w:val="1F3E111E"/>
    <w:rsid w:val="1F3E616B"/>
    <w:rsid w:val="1F54AF88"/>
    <w:rsid w:val="1F55C50F"/>
    <w:rsid w:val="1F57A591"/>
    <w:rsid w:val="1F592924"/>
    <w:rsid w:val="1F59DBCE"/>
    <w:rsid w:val="1F5DDCE3"/>
    <w:rsid w:val="1F5EDBF1"/>
    <w:rsid w:val="1F5F9B8C"/>
    <w:rsid w:val="1F5FFBC7"/>
    <w:rsid w:val="1F75C5D8"/>
    <w:rsid w:val="1F777D86"/>
    <w:rsid w:val="1F7B1DE1"/>
    <w:rsid w:val="1F7B2370"/>
    <w:rsid w:val="1F7C3C53"/>
    <w:rsid w:val="1F89B492"/>
    <w:rsid w:val="1F91E8B1"/>
    <w:rsid w:val="1F9BD74B"/>
    <w:rsid w:val="1FB47B8F"/>
    <w:rsid w:val="1FB7924A"/>
    <w:rsid w:val="1FBAB97E"/>
    <w:rsid w:val="1FBE374E"/>
    <w:rsid w:val="1FC58DD5"/>
    <w:rsid w:val="1FC95334"/>
    <w:rsid w:val="1FCC4064"/>
    <w:rsid w:val="1FD54499"/>
    <w:rsid w:val="1FD5D491"/>
    <w:rsid w:val="1FE7B488"/>
    <w:rsid w:val="1FE8310F"/>
    <w:rsid w:val="1FE893B9"/>
    <w:rsid w:val="1FF90604"/>
    <w:rsid w:val="20064ECC"/>
    <w:rsid w:val="2008DDB8"/>
    <w:rsid w:val="201E8378"/>
    <w:rsid w:val="202BF9EE"/>
    <w:rsid w:val="202E5F81"/>
    <w:rsid w:val="203C4776"/>
    <w:rsid w:val="203D1C2F"/>
    <w:rsid w:val="2048B321"/>
    <w:rsid w:val="204E82A7"/>
    <w:rsid w:val="205138B9"/>
    <w:rsid w:val="205B043C"/>
    <w:rsid w:val="2062C100"/>
    <w:rsid w:val="206326BE"/>
    <w:rsid w:val="207C01E3"/>
    <w:rsid w:val="2085851A"/>
    <w:rsid w:val="2089E82A"/>
    <w:rsid w:val="208BB702"/>
    <w:rsid w:val="208D6AA4"/>
    <w:rsid w:val="2090F8D2"/>
    <w:rsid w:val="20922689"/>
    <w:rsid w:val="2093B74E"/>
    <w:rsid w:val="2095CF08"/>
    <w:rsid w:val="20A8710B"/>
    <w:rsid w:val="20D09B40"/>
    <w:rsid w:val="20D8116F"/>
    <w:rsid w:val="20D92DA4"/>
    <w:rsid w:val="20E0D605"/>
    <w:rsid w:val="20E2151D"/>
    <w:rsid w:val="20ECFC33"/>
    <w:rsid w:val="21008677"/>
    <w:rsid w:val="2107DE85"/>
    <w:rsid w:val="2109FD99"/>
    <w:rsid w:val="210FF2AF"/>
    <w:rsid w:val="2114AA07"/>
    <w:rsid w:val="2115790B"/>
    <w:rsid w:val="211ABDF7"/>
    <w:rsid w:val="2122479A"/>
    <w:rsid w:val="212486A1"/>
    <w:rsid w:val="2126EABB"/>
    <w:rsid w:val="212CA972"/>
    <w:rsid w:val="2133A26F"/>
    <w:rsid w:val="21379F3C"/>
    <w:rsid w:val="213F3195"/>
    <w:rsid w:val="214E1A04"/>
    <w:rsid w:val="21570024"/>
    <w:rsid w:val="215C14D2"/>
    <w:rsid w:val="216134B5"/>
    <w:rsid w:val="216F12CF"/>
    <w:rsid w:val="21716725"/>
    <w:rsid w:val="2172EE7E"/>
    <w:rsid w:val="218353EC"/>
    <w:rsid w:val="21854944"/>
    <w:rsid w:val="21885E0F"/>
    <w:rsid w:val="2188BED6"/>
    <w:rsid w:val="218FB528"/>
    <w:rsid w:val="219E4B50"/>
    <w:rsid w:val="21A42260"/>
    <w:rsid w:val="21A72A7B"/>
    <w:rsid w:val="21AFA021"/>
    <w:rsid w:val="21B0D397"/>
    <w:rsid w:val="21B32888"/>
    <w:rsid w:val="21B6DEAB"/>
    <w:rsid w:val="21D458BD"/>
    <w:rsid w:val="21D602DC"/>
    <w:rsid w:val="21DB45C7"/>
    <w:rsid w:val="21E0C522"/>
    <w:rsid w:val="21E418FA"/>
    <w:rsid w:val="21E4F1E4"/>
    <w:rsid w:val="21EC9331"/>
    <w:rsid w:val="220D52D0"/>
    <w:rsid w:val="221787CC"/>
    <w:rsid w:val="221D6942"/>
    <w:rsid w:val="2223F0E9"/>
    <w:rsid w:val="2233E6E6"/>
    <w:rsid w:val="223C9275"/>
    <w:rsid w:val="22784A11"/>
    <w:rsid w:val="227F3D5D"/>
    <w:rsid w:val="2282D3BD"/>
    <w:rsid w:val="229971D8"/>
    <w:rsid w:val="229BACE5"/>
    <w:rsid w:val="229EA174"/>
    <w:rsid w:val="22A76E41"/>
    <w:rsid w:val="22A8D37D"/>
    <w:rsid w:val="22AE9F3B"/>
    <w:rsid w:val="22B84481"/>
    <w:rsid w:val="22C4C003"/>
    <w:rsid w:val="22CC3DF8"/>
    <w:rsid w:val="22D5B37F"/>
    <w:rsid w:val="22E2D5A4"/>
    <w:rsid w:val="22F4F4B7"/>
    <w:rsid w:val="2313E32D"/>
    <w:rsid w:val="23171306"/>
    <w:rsid w:val="23387E97"/>
    <w:rsid w:val="233A832D"/>
    <w:rsid w:val="23469707"/>
    <w:rsid w:val="234BC8D1"/>
    <w:rsid w:val="23504A6E"/>
    <w:rsid w:val="23602433"/>
    <w:rsid w:val="23609666"/>
    <w:rsid w:val="2360EF20"/>
    <w:rsid w:val="236467F5"/>
    <w:rsid w:val="2365E6D8"/>
    <w:rsid w:val="2368E9F5"/>
    <w:rsid w:val="236DC8A6"/>
    <w:rsid w:val="236F8753"/>
    <w:rsid w:val="237812E6"/>
    <w:rsid w:val="237E13FE"/>
    <w:rsid w:val="2380AF98"/>
    <w:rsid w:val="23880668"/>
    <w:rsid w:val="2392C346"/>
    <w:rsid w:val="2397873C"/>
    <w:rsid w:val="239BA8BB"/>
    <w:rsid w:val="239C985C"/>
    <w:rsid w:val="23AD739D"/>
    <w:rsid w:val="23C10AB0"/>
    <w:rsid w:val="23C2F76F"/>
    <w:rsid w:val="23C456E0"/>
    <w:rsid w:val="23CC2DD7"/>
    <w:rsid w:val="23CCA568"/>
    <w:rsid w:val="23CD18FF"/>
    <w:rsid w:val="23D7E227"/>
    <w:rsid w:val="23DC3A9F"/>
    <w:rsid w:val="23DD1921"/>
    <w:rsid w:val="23E0766F"/>
    <w:rsid w:val="23F075CB"/>
    <w:rsid w:val="23F4935F"/>
    <w:rsid w:val="23F84957"/>
    <w:rsid w:val="23FF5543"/>
    <w:rsid w:val="2409F4AB"/>
    <w:rsid w:val="240D21F5"/>
    <w:rsid w:val="240D303D"/>
    <w:rsid w:val="240F9715"/>
    <w:rsid w:val="242859B4"/>
    <w:rsid w:val="24328E48"/>
    <w:rsid w:val="243C6F4B"/>
    <w:rsid w:val="24435BF7"/>
    <w:rsid w:val="244F6DE6"/>
    <w:rsid w:val="24535F20"/>
    <w:rsid w:val="24571575"/>
    <w:rsid w:val="2459E85C"/>
    <w:rsid w:val="2461A9FC"/>
    <w:rsid w:val="2465BF23"/>
    <w:rsid w:val="2465DF2A"/>
    <w:rsid w:val="24698DBB"/>
    <w:rsid w:val="246B2333"/>
    <w:rsid w:val="24743677"/>
    <w:rsid w:val="247583F7"/>
    <w:rsid w:val="247BC0E5"/>
    <w:rsid w:val="2485F1C4"/>
    <w:rsid w:val="24860C28"/>
    <w:rsid w:val="24869E81"/>
    <w:rsid w:val="248760B0"/>
    <w:rsid w:val="248A94C3"/>
    <w:rsid w:val="248D8432"/>
    <w:rsid w:val="249AE64D"/>
    <w:rsid w:val="249FE6FD"/>
    <w:rsid w:val="24A324C3"/>
    <w:rsid w:val="24BA025C"/>
    <w:rsid w:val="24BA9740"/>
    <w:rsid w:val="24BF6F4F"/>
    <w:rsid w:val="24C943BC"/>
    <w:rsid w:val="24C9A177"/>
    <w:rsid w:val="24D77311"/>
    <w:rsid w:val="24DA0D3C"/>
    <w:rsid w:val="24E3EC4B"/>
    <w:rsid w:val="24EF3FD4"/>
    <w:rsid w:val="24F0A0B8"/>
    <w:rsid w:val="24F4924F"/>
    <w:rsid w:val="24FE5736"/>
    <w:rsid w:val="25014E82"/>
    <w:rsid w:val="2507D06F"/>
    <w:rsid w:val="250BAF28"/>
    <w:rsid w:val="250D2B41"/>
    <w:rsid w:val="250F8AC7"/>
    <w:rsid w:val="25279C64"/>
    <w:rsid w:val="253276EA"/>
    <w:rsid w:val="2536D833"/>
    <w:rsid w:val="254AAE5A"/>
    <w:rsid w:val="254CE27D"/>
    <w:rsid w:val="254DA7E5"/>
    <w:rsid w:val="254DAB4F"/>
    <w:rsid w:val="255548DF"/>
    <w:rsid w:val="25594246"/>
    <w:rsid w:val="25682CE9"/>
    <w:rsid w:val="2572940D"/>
    <w:rsid w:val="257AC30A"/>
    <w:rsid w:val="2584A7E5"/>
    <w:rsid w:val="2586810B"/>
    <w:rsid w:val="2588D1F5"/>
    <w:rsid w:val="258AEC8B"/>
    <w:rsid w:val="25903CA6"/>
    <w:rsid w:val="2591335D"/>
    <w:rsid w:val="2595B41A"/>
    <w:rsid w:val="25A8339A"/>
    <w:rsid w:val="25A91B49"/>
    <w:rsid w:val="25B0F72A"/>
    <w:rsid w:val="25B59FF7"/>
    <w:rsid w:val="25B74C52"/>
    <w:rsid w:val="25B92483"/>
    <w:rsid w:val="25C9B50D"/>
    <w:rsid w:val="25CAA885"/>
    <w:rsid w:val="25CB4C43"/>
    <w:rsid w:val="25D118D1"/>
    <w:rsid w:val="25E039F3"/>
    <w:rsid w:val="25E1A602"/>
    <w:rsid w:val="25E1DCEE"/>
    <w:rsid w:val="25E781DD"/>
    <w:rsid w:val="25E8BC0F"/>
    <w:rsid w:val="25EDFB80"/>
    <w:rsid w:val="25F69832"/>
    <w:rsid w:val="25F76C75"/>
    <w:rsid w:val="2600AA3A"/>
    <w:rsid w:val="260C34EC"/>
    <w:rsid w:val="26198A7D"/>
    <w:rsid w:val="262C6BE9"/>
    <w:rsid w:val="26319E31"/>
    <w:rsid w:val="2631C316"/>
    <w:rsid w:val="26344BCF"/>
    <w:rsid w:val="26348809"/>
    <w:rsid w:val="263A8C75"/>
    <w:rsid w:val="263FCE19"/>
    <w:rsid w:val="2646FB21"/>
    <w:rsid w:val="264EC8F3"/>
    <w:rsid w:val="2651D0B5"/>
    <w:rsid w:val="2657714D"/>
    <w:rsid w:val="26583FB7"/>
    <w:rsid w:val="2664421C"/>
    <w:rsid w:val="266B4DF9"/>
    <w:rsid w:val="26866FA3"/>
    <w:rsid w:val="2689FB63"/>
    <w:rsid w:val="268F40D5"/>
    <w:rsid w:val="269258AF"/>
    <w:rsid w:val="2697AB6C"/>
    <w:rsid w:val="26A09445"/>
    <w:rsid w:val="26A6A84B"/>
    <w:rsid w:val="26B0A52E"/>
    <w:rsid w:val="26B52F3A"/>
    <w:rsid w:val="26B64C0B"/>
    <w:rsid w:val="26BF26AB"/>
    <w:rsid w:val="26C6E027"/>
    <w:rsid w:val="26CAD276"/>
    <w:rsid w:val="26CD4DB4"/>
    <w:rsid w:val="26CEBEC6"/>
    <w:rsid w:val="26D743FB"/>
    <w:rsid w:val="26D8930F"/>
    <w:rsid w:val="26E667F7"/>
    <w:rsid w:val="26EA4B0A"/>
    <w:rsid w:val="2710CFD4"/>
    <w:rsid w:val="2738079D"/>
    <w:rsid w:val="273C36D1"/>
    <w:rsid w:val="2740E739"/>
    <w:rsid w:val="27432404"/>
    <w:rsid w:val="2758E06B"/>
    <w:rsid w:val="2760D1F8"/>
    <w:rsid w:val="276270FF"/>
    <w:rsid w:val="2764925A"/>
    <w:rsid w:val="276C3945"/>
    <w:rsid w:val="276CBEDC"/>
    <w:rsid w:val="2775A6D7"/>
    <w:rsid w:val="277B9E1A"/>
    <w:rsid w:val="277C7B13"/>
    <w:rsid w:val="277F921C"/>
    <w:rsid w:val="278A6A8D"/>
    <w:rsid w:val="279BB2C0"/>
    <w:rsid w:val="27A0816A"/>
    <w:rsid w:val="27A3C95B"/>
    <w:rsid w:val="27A48683"/>
    <w:rsid w:val="27A69770"/>
    <w:rsid w:val="27B121C7"/>
    <w:rsid w:val="27B1BF83"/>
    <w:rsid w:val="27BE5F62"/>
    <w:rsid w:val="27D12E9C"/>
    <w:rsid w:val="27DD4F25"/>
    <w:rsid w:val="27DDF6DE"/>
    <w:rsid w:val="27E76CA4"/>
    <w:rsid w:val="27EE9EAD"/>
    <w:rsid w:val="27EFACBC"/>
    <w:rsid w:val="27F03991"/>
    <w:rsid w:val="27F17C14"/>
    <w:rsid w:val="27F925F6"/>
    <w:rsid w:val="27FA6867"/>
    <w:rsid w:val="28127352"/>
    <w:rsid w:val="2816AAB2"/>
    <w:rsid w:val="281CE128"/>
    <w:rsid w:val="281FD12E"/>
    <w:rsid w:val="28397CEC"/>
    <w:rsid w:val="283C64A6"/>
    <w:rsid w:val="2844295F"/>
    <w:rsid w:val="28459E00"/>
    <w:rsid w:val="286AF807"/>
    <w:rsid w:val="286F451F"/>
    <w:rsid w:val="28701C69"/>
    <w:rsid w:val="287125B3"/>
    <w:rsid w:val="287A47F0"/>
    <w:rsid w:val="28804634"/>
    <w:rsid w:val="288D96C8"/>
    <w:rsid w:val="2893667B"/>
    <w:rsid w:val="2898B17C"/>
    <w:rsid w:val="289FC52A"/>
    <w:rsid w:val="28A073AF"/>
    <w:rsid w:val="28AE1DC6"/>
    <w:rsid w:val="28B32BAD"/>
    <w:rsid w:val="28C0BE09"/>
    <w:rsid w:val="28C7398B"/>
    <w:rsid w:val="28C739B1"/>
    <w:rsid w:val="28C75306"/>
    <w:rsid w:val="28CAF032"/>
    <w:rsid w:val="28CCCD07"/>
    <w:rsid w:val="28DBE690"/>
    <w:rsid w:val="28E3875A"/>
    <w:rsid w:val="28E407F3"/>
    <w:rsid w:val="28ECFFE2"/>
    <w:rsid w:val="28EDBBC8"/>
    <w:rsid w:val="28F66487"/>
    <w:rsid w:val="28F69BFF"/>
    <w:rsid w:val="28F74F90"/>
    <w:rsid w:val="28F7E993"/>
    <w:rsid w:val="28FCFBC6"/>
    <w:rsid w:val="290D8F33"/>
    <w:rsid w:val="29169930"/>
    <w:rsid w:val="29176E7B"/>
    <w:rsid w:val="291D022C"/>
    <w:rsid w:val="2925B40A"/>
    <w:rsid w:val="292D597F"/>
    <w:rsid w:val="29382187"/>
    <w:rsid w:val="2946738C"/>
    <w:rsid w:val="2957D6E5"/>
    <w:rsid w:val="295EBE58"/>
    <w:rsid w:val="295F3FD6"/>
    <w:rsid w:val="2960E383"/>
    <w:rsid w:val="29646945"/>
    <w:rsid w:val="29662E4B"/>
    <w:rsid w:val="296C3079"/>
    <w:rsid w:val="296C6E8B"/>
    <w:rsid w:val="296D6873"/>
    <w:rsid w:val="2973D7D8"/>
    <w:rsid w:val="2986DEE5"/>
    <w:rsid w:val="298C1B96"/>
    <w:rsid w:val="298E1D09"/>
    <w:rsid w:val="299BE2DE"/>
    <w:rsid w:val="299C9DBA"/>
    <w:rsid w:val="29A07E2F"/>
    <w:rsid w:val="29A0E9B0"/>
    <w:rsid w:val="29A4C20B"/>
    <w:rsid w:val="29ACDABD"/>
    <w:rsid w:val="29B0A084"/>
    <w:rsid w:val="29B44D40"/>
    <w:rsid w:val="29CDB653"/>
    <w:rsid w:val="29D42DA7"/>
    <w:rsid w:val="29D83507"/>
    <w:rsid w:val="29E18C5D"/>
    <w:rsid w:val="29E8D1EB"/>
    <w:rsid w:val="29F2F853"/>
    <w:rsid w:val="29F4F6E2"/>
    <w:rsid w:val="29F68117"/>
    <w:rsid w:val="29FC094B"/>
    <w:rsid w:val="2A030886"/>
    <w:rsid w:val="2A03E173"/>
    <w:rsid w:val="2A293D1D"/>
    <w:rsid w:val="2A3D10F4"/>
    <w:rsid w:val="2A49CA1A"/>
    <w:rsid w:val="2A4B7C23"/>
    <w:rsid w:val="2A5140B2"/>
    <w:rsid w:val="2A51E01F"/>
    <w:rsid w:val="2A527220"/>
    <w:rsid w:val="2A53FDFA"/>
    <w:rsid w:val="2A56D8F8"/>
    <w:rsid w:val="2A582AA6"/>
    <w:rsid w:val="2A5836A6"/>
    <w:rsid w:val="2A58E5BF"/>
    <w:rsid w:val="2A6FC79C"/>
    <w:rsid w:val="2A76BDDA"/>
    <w:rsid w:val="2A8AEA6C"/>
    <w:rsid w:val="2A96B9A1"/>
    <w:rsid w:val="2AA9EF58"/>
    <w:rsid w:val="2AB4EFE3"/>
    <w:rsid w:val="2AB5D450"/>
    <w:rsid w:val="2AB9EB53"/>
    <w:rsid w:val="2AC12A02"/>
    <w:rsid w:val="2AC32451"/>
    <w:rsid w:val="2AC3A7BD"/>
    <w:rsid w:val="2AC7CFDB"/>
    <w:rsid w:val="2AC929E0"/>
    <w:rsid w:val="2ADF25C8"/>
    <w:rsid w:val="2AE78C25"/>
    <w:rsid w:val="2AEBE74D"/>
    <w:rsid w:val="2AFCECCF"/>
    <w:rsid w:val="2AFEE697"/>
    <w:rsid w:val="2B0811EA"/>
    <w:rsid w:val="2B0F2881"/>
    <w:rsid w:val="2B1F6670"/>
    <w:rsid w:val="2B2A5EE5"/>
    <w:rsid w:val="2B2AE3B6"/>
    <w:rsid w:val="2B2EEECB"/>
    <w:rsid w:val="2B3E7661"/>
    <w:rsid w:val="2B4300A0"/>
    <w:rsid w:val="2B44978B"/>
    <w:rsid w:val="2B4A1414"/>
    <w:rsid w:val="2B4BA5E0"/>
    <w:rsid w:val="2B4CF144"/>
    <w:rsid w:val="2B4F0B32"/>
    <w:rsid w:val="2B5102D2"/>
    <w:rsid w:val="2B55597D"/>
    <w:rsid w:val="2B561923"/>
    <w:rsid w:val="2B57E194"/>
    <w:rsid w:val="2B5D0B9D"/>
    <w:rsid w:val="2B5FDF38"/>
    <w:rsid w:val="2B633557"/>
    <w:rsid w:val="2B648B3E"/>
    <w:rsid w:val="2B677BD9"/>
    <w:rsid w:val="2B6E07C3"/>
    <w:rsid w:val="2B6E310B"/>
    <w:rsid w:val="2B7C4302"/>
    <w:rsid w:val="2B7F505A"/>
    <w:rsid w:val="2B83F926"/>
    <w:rsid w:val="2B84CFCC"/>
    <w:rsid w:val="2B8A1E68"/>
    <w:rsid w:val="2B8C7723"/>
    <w:rsid w:val="2B91A067"/>
    <w:rsid w:val="2BA01014"/>
    <w:rsid w:val="2BA01923"/>
    <w:rsid w:val="2BA0FC5D"/>
    <w:rsid w:val="2BAA6F93"/>
    <w:rsid w:val="2BABD710"/>
    <w:rsid w:val="2BAD71B9"/>
    <w:rsid w:val="2BB62457"/>
    <w:rsid w:val="2BC4DAAD"/>
    <w:rsid w:val="2BD239B2"/>
    <w:rsid w:val="2BE2959A"/>
    <w:rsid w:val="2BE2C075"/>
    <w:rsid w:val="2BF002ED"/>
    <w:rsid w:val="2BF40707"/>
    <w:rsid w:val="2BF50F3A"/>
    <w:rsid w:val="2BFAEC6C"/>
    <w:rsid w:val="2C031837"/>
    <w:rsid w:val="2C041D37"/>
    <w:rsid w:val="2C054C51"/>
    <w:rsid w:val="2C0618B1"/>
    <w:rsid w:val="2C1CA579"/>
    <w:rsid w:val="2C292E90"/>
    <w:rsid w:val="2C369EF8"/>
    <w:rsid w:val="2C36FA4D"/>
    <w:rsid w:val="2C3A118F"/>
    <w:rsid w:val="2C4F6911"/>
    <w:rsid w:val="2C581C46"/>
    <w:rsid w:val="2C5C38D5"/>
    <w:rsid w:val="2C5E0426"/>
    <w:rsid w:val="2C601C12"/>
    <w:rsid w:val="2C66E342"/>
    <w:rsid w:val="2C6CDBFD"/>
    <w:rsid w:val="2C73B120"/>
    <w:rsid w:val="2C7C8D1B"/>
    <w:rsid w:val="2C8A0B38"/>
    <w:rsid w:val="2C8B9A36"/>
    <w:rsid w:val="2C8C46B0"/>
    <w:rsid w:val="2C8DD62B"/>
    <w:rsid w:val="2C8F77A7"/>
    <w:rsid w:val="2C9105BF"/>
    <w:rsid w:val="2C9B6FEA"/>
    <w:rsid w:val="2CA6F358"/>
    <w:rsid w:val="2CA98642"/>
    <w:rsid w:val="2CAAF8E2"/>
    <w:rsid w:val="2CB293C7"/>
    <w:rsid w:val="2CB2B56E"/>
    <w:rsid w:val="2CBFBC60"/>
    <w:rsid w:val="2CC02B4F"/>
    <w:rsid w:val="2CC0CEF0"/>
    <w:rsid w:val="2CC866AD"/>
    <w:rsid w:val="2CCC56D7"/>
    <w:rsid w:val="2CDDD771"/>
    <w:rsid w:val="2CF16DF0"/>
    <w:rsid w:val="2CFF0CD2"/>
    <w:rsid w:val="2D02DAE2"/>
    <w:rsid w:val="2D03425A"/>
    <w:rsid w:val="2D0AD7EF"/>
    <w:rsid w:val="2D0FD5C9"/>
    <w:rsid w:val="2D1A84DB"/>
    <w:rsid w:val="2D1AB161"/>
    <w:rsid w:val="2D1B9094"/>
    <w:rsid w:val="2D1DD602"/>
    <w:rsid w:val="2D238A6E"/>
    <w:rsid w:val="2D25FD39"/>
    <w:rsid w:val="2D267FF0"/>
    <w:rsid w:val="2D27ECAE"/>
    <w:rsid w:val="2D28EBFD"/>
    <w:rsid w:val="2D2926CA"/>
    <w:rsid w:val="2D2B42AC"/>
    <w:rsid w:val="2D311DDB"/>
    <w:rsid w:val="2D3583B9"/>
    <w:rsid w:val="2D39CEB5"/>
    <w:rsid w:val="2D3CF6A7"/>
    <w:rsid w:val="2D437214"/>
    <w:rsid w:val="2D43AF2B"/>
    <w:rsid w:val="2D4A5516"/>
    <w:rsid w:val="2D5D8260"/>
    <w:rsid w:val="2D5F605A"/>
    <w:rsid w:val="2D80E021"/>
    <w:rsid w:val="2D82942B"/>
    <w:rsid w:val="2D8C9C44"/>
    <w:rsid w:val="2D9311A3"/>
    <w:rsid w:val="2D9E82B3"/>
    <w:rsid w:val="2D9FC28C"/>
    <w:rsid w:val="2DA37F4C"/>
    <w:rsid w:val="2DABF44C"/>
    <w:rsid w:val="2DAD4BF5"/>
    <w:rsid w:val="2DADA182"/>
    <w:rsid w:val="2DB277EC"/>
    <w:rsid w:val="2DB6B949"/>
    <w:rsid w:val="2DB967E7"/>
    <w:rsid w:val="2DC26D23"/>
    <w:rsid w:val="2DCB23F7"/>
    <w:rsid w:val="2DCED75F"/>
    <w:rsid w:val="2DCF34F9"/>
    <w:rsid w:val="2DCF75B0"/>
    <w:rsid w:val="2DD76341"/>
    <w:rsid w:val="2DE86AC3"/>
    <w:rsid w:val="2DF20E6E"/>
    <w:rsid w:val="2DFBA0C3"/>
    <w:rsid w:val="2DFCDD90"/>
    <w:rsid w:val="2E0228E0"/>
    <w:rsid w:val="2E0542C7"/>
    <w:rsid w:val="2E06C01F"/>
    <w:rsid w:val="2E126E05"/>
    <w:rsid w:val="2E12E209"/>
    <w:rsid w:val="2E1322C6"/>
    <w:rsid w:val="2E2884E9"/>
    <w:rsid w:val="2E2E2BC2"/>
    <w:rsid w:val="2E4ABBA6"/>
    <w:rsid w:val="2E56FC9E"/>
    <w:rsid w:val="2E5B6F6F"/>
    <w:rsid w:val="2E5B70EE"/>
    <w:rsid w:val="2E684626"/>
    <w:rsid w:val="2E6A44C6"/>
    <w:rsid w:val="2E73B0B9"/>
    <w:rsid w:val="2E788D3B"/>
    <w:rsid w:val="2E7D35D4"/>
    <w:rsid w:val="2E964132"/>
    <w:rsid w:val="2EB40D87"/>
    <w:rsid w:val="2EBCBEA6"/>
    <w:rsid w:val="2EC5098A"/>
    <w:rsid w:val="2EC6744F"/>
    <w:rsid w:val="2EC8F9AF"/>
    <w:rsid w:val="2ED21B9E"/>
    <w:rsid w:val="2EE13C8B"/>
    <w:rsid w:val="2EEC26A5"/>
    <w:rsid w:val="2EEF80D1"/>
    <w:rsid w:val="2EF26788"/>
    <w:rsid w:val="2EF7FFCE"/>
    <w:rsid w:val="2EFC4E69"/>
    <w:rsid w:val="2F01FEAD"/>
    <w:rsid w:val="2F02249E"/>
    <w:rsid w:val="2F07CAEC"/>
    <w:rsid w:val="2F124328"/>
    <w:rsid w:val="2F1A8EE8"/>
    <w:rsid w:val="2F241495"/>
    <w:rsid w:val="2F294B26"/>
    <w:rsid w:val="2F431B2F"/>
    <w:rsid w:val="2F4A9C24"/>
    <w:rsid w:val="2F4CBEFE"/>
    <w:rsid w:val="2F5050C9"/>
    <w:rsid w:val="2F5289AA"/>
    <w:rsid w:val="2F56675F"/>
    <w:rsid w:val="2F5883BF"/>
    <w:rsid w:val="2F60CAE4"/>
    <w:rsid w:val="2F6AC71B"/>
    <w:rsid w:val="2F74794E"/>
    <w:rsid w:val="2F79B966"/>
    <w:rsid w:val="2F7E533A"/>
    <w:rsid w:val="2F8DDECF"/>
    <w:rsid w:val="2F8EEFC4"/>
    <w:rsid w:val="2F91CE30"/>
    <w:rsid w:val="2F93D2DF"/>
    <w:rsid w:val="2F94B77B"/>
    <w:rsid w:val="2F964E83"/>
    <w:rsid w:val="2F9921A9"/>
    <w:rsid w:val="2FA331F1"/>
    <w:rsid w:val="2FA4A9CD"/>
    <w:rsid w:val="2FADB7E5"/>
    <w:rsid w:val="2FB303E3"/>
    <w:rsid w:val="2FB5C360"/>
    <w:rsid w:val="2FB6386A"/>
    <w:rsid w:val="2FBCC92E"/>
    <w:rsid w:val="2FC32E25"/>
    <w:rsid w:val="2FD200DD"/>
    <w:rsid w:val="2FDEA1D0"/>
    <w:rsid w:val="2FE04BFD"/>
    <w:rsid w:val="2FEF825E"/>
    <w:rsid w:val="3006221D"/>
    <w:rsid w:val="300E1836"/>
    <w:rsid w:val="3011A65B"/>
    <w:rsid w:val="3021DF4B"/>
    <w:rsid w:val="3022CAD5"/>
    <w:rsid w:val="3023F39C"/>
    <w:rsid w:val="30326770"/>
    <w:rsid w:val="30334BA1"/>
    <w:rsid w:val="30370694"/>
    <w:rsid w:val="3044B26F"/>
    <w:rsid w:val="30489352"/>
    <w:rsid w:val="304E1C20"/>
    <w:rsid w:val="304F87CC"/>
    <w:rsid w:val="3050640E"/>
    <w:rsid w:val="3056EF17"/>
    <w:rsid w:val="306D5DB0"/>
    <w:rsid w:val="307B88FD"/>
    <w:rsid w:val="308330BB"/>
    <w:rsid w:val="3087F91E"/>
    <w:rsid w:val="3092F24B"/>
    <w:rsid w:val="309386EB"/>
    <w:rsid w:val="3099325A"/>
    <w:rsid w:val="30A68918"/>
    <w:rsid w:val="30B832E9"/>
    <w:rsid w:val="30BFFE7B"/>
    <w:rsid w:val="30C227A2"/>
    <w:rsid w:val="30C71122"/>
    <w:rsid w:val="30C92E75"/>
    <w:rsid w:val="30CB7AC7"/>
    <w:rsid w:val="30CBCFEE"/>
    <w:rsid w:val="30E2A2D4"/>
    <w:rsid w:val="30E5506C"/>
    <w:rsid w:val="30E5AF4D"/>
    <w:rsid w:val="30E7B56C"/>
    <w:rsid w:val="30E86717"/>
    <w:rsid w:val="30FE963B"/>
    <w:rsid w:val="3100423F"/>
    <w:rsid w:val="3107A153"/>
    <w:rsid w:val="310E5803"/>
    <w:rsid w:val="31128037"/>
    <w:rsid w:val="3115DBB1"/>
    <w:rsid w:val="3117148E"/>
    <w:rsid w:val="311C1BE4"/>
    <w:rsid w:val="311C6DB5"/>
    <w:rsid w:val="312F94B0"/>
    <w:rsid w:val="31386B64"/>
    <w:rsid w:val="313B8CE3"/>
    <w:rsid w:val="3141592A"/>
    <w:rsid w:val="314C6A66"/>
    <w:rsid w:val="315DA265"/>
    <w:rsid w:val="3163A5D7"/>
    <w:rsid w:val="3179D2CC"/>
    <w:rsid w:val="3179E7D4"/>
    <w:rsid w:val="318A3AD9"/>
    <w:rsid w:val="318CB117"/>
    <w:rsid w:val="3190ED00"/>
    <w:rsid w:val="3194DCFE"/>
    <w:rsid w:val="31A099C2"/>
    <w:rsid w:val="31A21B70"/>
    <w:rsid w:val="31A476BC"/>
    <w:rsid w:val="31AB2745"/>
    <w:rsid w:val="31ABAE7C"/>
    <w:rsid w:val="31AE0FF0"/>
    <w:rsid w:val="31B8058B"/>
    <w:rsid w:val="31C0D283"/>
    <w:rsid w:val="31C70E50"/>
    <w:rsid w:val="31CEE1BD"/>
    <w:rsid w:val="31DB1D8A"/>
    <w:rsid w:val="31DE3F48"/>
    <w:rsid w:val="31E67B10"/>
    <w:rsid w:val="31EE23FA"/>
    <w:rsid w:val="31F02DBD"/>
    <w:rsid w:val="31F502B9"/>
    <w:rsid w:val="321F202C"/>
    <w:rsid w:val="322EB85E"/>
    <w:rsid w:val="3235EB6F"/>
    <w:rsid w:val="323828A3"/>
    <w:rsid w:val="3244F8DF"/>
    <w:rsid w:val="324F5C2E"/>
    <w:rsid w:val="32572C21"/>
    <w:rsid w:val="3259D583"/>
    <w:rsid w:val="325A5EDA"/>
    <w:rsid w:val="325BE624"/>
    <w:rsid w:val="325C5B6A"/>
    <w:rsid w:val="325EB65B"/>
    <w:rsid w:val="3264FD51"/>
    <w:rsid w:val="3267F119"/>
    <w:rsid w:val="326CF28C"/>
    <w:rsid w:val="326E3560"/>
    <w:rsid w:val="3273A87F"/>
    <w:rsid w:val="3281C951"/>
    <w:rsid w:val="3283660B"/>
    <w:rsid w:val="32838FD9"/>
    <w:rsid w:val="3284796C"/>
    <w:rsid w:val="328D8938"/>
    <w:rsid w:val="32949057"/>
    <w:rsid w:val="329883B5"/>
    <w:rsid w:val="32A0A7F3"/>
    <w:rsid w:val="32A771E0"/>
    <w:rsid w:val="32ABDA9C"/>
    <w:rsid w:val="32AD188B"/>
    <w:rsid w:val="32B0703F"/>
    <w:rsid w:val="32B1997A"/>
    <w:rsid w:val="32BC1A4C"/>
    <w:rsid w:val="32C0F4E6"/>
    <w:rsid w:val="32CF2E0B"/>
    <w:rsid w:val="32CFE61B"/>
    <w:rsid w:val="32D17B20"/>
    <w:rsid w:val="32D7C137"/>
    <w:rsid w:val="32DC3A26"/>
    <w:rsid w:val="32EAA848"/>
    <w:rsid w:val="32EBA4D4"/>
    <w:rsid w:val="33006810"/>
    <w:rsid w:val="331563C7"/>
    <w:rsid w:val="331AF599"/>
    <w:rsid w:val="331B0414"/>
    <w:rsid w:val="331FB1FB"/>
    <w:rsid w:val="3324CDDF"/>
    <w:rsid w:val="3328769C"/>
    <w:rsid w:val="332CD914"/>
    <w:rsid w:val="332F6063"/>
    <w:rsid w:val="33403CB5"/>
    <w:rsid w:val="3341DB67"/>
    <w:rsid w:val="334770D8"/>
    <w:rsid w:val="33575B5B"/>
    <w:rsid w:val="3361A330"/>
    <w:rsid w:val="33628C6E"/>
    <w:rsid w:val="336B2C6A"/>
    <w:rsid w:val="338385CA"/>
    <w:rsid w:val="33864A7E"/>
    <w:rsid w:val="338ABCCF"/>
    <w:rsid w:val="338BA479"/>
    <w:rsid w:val="33945E56"/>
    <w:rsid w:val="339B1EB3"/>
    <w:rsid w:val="339D1660"/>
    <w:rsid w:val="33A191E1"/>
    <w:rsid w:val="33A2D174"/>
    <w:rsid w:val="33A62A60"/>
    <w:rsid w:val="33AD4ED0"/>
    <w:rsid w:val="33B1D388"/>
    <w:rsid w:val="33C95CF6"/>
    <w:rsid w:val="33CC79F0"/>
    <w:rsid w:val="33D4563A"/>
    <w:rsid w:val="33D9398F"/>
    <w:rsid w:val="33DCC3E0"/>
    <w:rsid w:val="33F3402C"/>
    <w:rsid w:val="340C986F"/>
    <w:rsid w:val="3415A5D1"/>
    <w:rsid w:val="341653FA"/>
    <w:rsid w:val="34190E50"/>
    <w:rsid w:val="341AA1D4"/>
    <w:rsid w:val="341AF2B6"/>
    <w:rsid w:val="341C0D3F"/>
    <w:rsid w:val="3420E46C"/>
    <w:rsid w:val="342AB19F"/>
    <w:rsid w:val="343384FD"/>
    <w:rsid w:val="34345416"/>
    <w:rsid w:val="343A65AB"/>
    <w:rsid w:val="343B044E"/>
    <w:rsid w:val="343BEC73"/>
    <w:rsid w:val="344337C6"/>
    <w:rsid w:val="34469F2D"/>
    <w:rsid w:val="3451C45D"/>
    <w:rsid w:val="3469322B"/>
    <w:rsid w:val="3475684A"/>
    <w:rsid w:val="347568B5"/>
    <w:rsid w:val="3479D75C"/>
    <w:rsid w:val="347E3CFC"/>
    <w:rsid w:val="34816C67"/>
    <w:rsid w:val="34893483"/>
    <w:rsid w:val="348B0AF2"/>
    <w:rsid w:val="348FDB6D"/>
    <w:rsid w:val="349197BB"/>
    <w:rsid w:val="3491A710"/>
    <w:rsid w:val="34961014"/>
    <w:rsid w:val="3496A0D5"/>
    <w:rsid w:val="34A1E613"/>
    <w:rsid w:val="34A27712"/>
    <w:rsid w:val="34B00753"/>
    <w:rsid w:val="34B6A3FE"/>
    <w:rsid w:val="34C0101A"/>
    <w:rsid w:val="34D209E5"/>
    <w:rsid w:val="34D6AD3E"/>
    <w:rsid w:val="34D72C98"/>
    <w:rsid w:val="34EDFE7F"/>
    <w:rsid w:val="34EFDB6D"/>
    <w:rsid w:val="34F528EA"/>
    <w:rsid w:val="34FFCFEF"/>
    <w:rsid w:val="3503D0AC"/>
    <w:rsid w:val="35070519"/>
    <w:rsid w:val="350A1EB7"/>
    <w:rsid w:val="351F0480"/>
    <w:rsid w:val="35419554"/>
    <w:rsid w:val="35464A2E"/>
    <w:rsid w:val="354C04FA"/>
    <w:rsid w:val="35501E8C"/>
    <w:rsid w:val="3553BC88"/>
    <w:rsid w:val="355ED356"/>
    <w:rsid w:val="3563CF19"/>
    <w:rsid w:val="35715406"/>
    <w:rsid w:val="357964F7"/>
    <w:rsid w:val="3580C671"/>
    <w:rsid w:val="3592690B"/>
    <w:rsid w:val="359E13D1"/>
    <w:rsid w:val="35A4388F"/>
    <w:rsid w:val="35AAE47E"/>
    <w:rsid w:val="35B34C7C"/>
    <w:rsid w:val="35C1326F"/>
    <w:rsid w:val="35C144DF"/>
    <w:rsid w:val="35C8A0C9"/>
    <w:rsid w:val="35CB8039"/>
    <w:rsid w:val="35D0C743"/>
    <w:rsid w:val="35DD2F6C"/>
    <w:rsid w:val="35E08B45"/>
    <w:rsid w:val="35E7E8C6"/>
    <w:rsid w:val="35ED94BE"/>
    <w:rsid w:val="35F01CA9"/>
    <w:rsid w:val="35F60391"/>
    <w:rsid w:val="35F6E71C"/>
    <w:rsid w:val="35F849AB"/>
    <w:rsid w:val="35F877E7"/>
    <w:rsid w:val="35F95F9C"/>
    <w:rsid w:val="35FC8DB3"/>
    <w:rsid w:val="35FC972A"/>
    <w:rsid w:val="35FF4C92"/>
    <w:rsid w:val="36092444"/>
    <w:rsid w:val="360BDC87"/>
    <w:rsid w:val="360FEC3E"/>
    <w:rsid w:val="36156A92"/>
    <w:rsid w:val="36190DE5"/>
    <w:rsid w:val="3635569F"/>
    <w:rsid w:val="3635A740"/>
    <w:rsid w:val="3642CFA6"/>
    <w:rsid w:val="3644D73E"/>
    <w:rsid w:val="365C945A"/>
    <w:rsid w:val="365FAA24"/>
    <w:rsid w:val="36643430"/>
    <w:rsid w:val="36670125"/>
    <w:rsid w:val="3670BD6D"/>
    <w:rsid w:val="36745412"/>
    <w:rsid w:val="3681F1BD"/>
    <w:rsid w:val="3683DE38"/>
    <w:rsid w:val="36858315"/>
    <w:rsid w:val="368A787D"/>
    <w:rsid w:val="3699A275"/>
    <w:rsid w:val="369B559F"/>
    <w:rsid w:val="36A04C71"/>
    <w:rsid w:val="36A342A4"/>
    <w:rsid w:val="36B1DCB4"/>
    <w:rsid w:val="36C8E88A"/>
    <w:rsid w:val="36CB71AB"/>
    <w:rsid w:val="36CC3CA8"/>
    <w:rsid w:val="36DE7D86"/>
    <w:rsid w:val="36E263F4"/>
    <w:rsid w:val="36EE227A"/>
    <w:rsid w:val="36EEB9C9"/>
    <w:rsid w:val="36F2E741"/>
    <w:rsid w:val="36F8AB6F"/>
    <w:rsid w:val="36FBD72F"/>
    <w:rsid w:val="370298C4"/>
    <w:rsid w:val="3706A548"/>
    <w:rsid w:val="3709794F"/>
    <w:rsid w:val="3717556B"/>
    <w:rsid w:val="3719B83E"/>
    <w:rsid w:val="371B043D"/>
    <w:rsid w:val="371E4A55"/>
    <w:rsid w:val="37204EB6"/>
    <w:rsid w:val="372397C9"/>
    <w:rsid w:val="3737A1EF"/>
    <w:rsid w:val="373A51A0"/>
    <w:rsid w:val="37454F86"/>
    <w:rsid w:val="375A0AE1"/>
    <w:rsid w:val="375A90EE"/>
    <w:rsid w:val="375CF349"/>
    <w:rsid w:val="376BF08E"/>
    <w:rsid w:val="376CC38D"/>
    <w:rsid w:val="3773D8A7"/>
    <w:rsid w:val="3776933F"/>
    <w:rsid w:val="377D39A3"/>
    <w:rsid w:val="3787A71E"/>
    <w:rsid w:val="378CEF3B"/>
    <w:rsid w:val="37995B50"/>
    <w:rsid w:val="379C5617"/>
    <w:rsid w:val="379FF43A"/>
    <w:rsid w:val="37A1638E"/>
    <w:rsid w:val="37AA469C"/>
    <w:rsid w:val="37B041ED"/>
    <w:rsid w:val="37B5E383"/>
    <w:rsid w:val="37B9CC4A"/>
    <w:rsid w:val="37BAA07E"/>
    <w:rsid w:val="37C0D545"/>
    <w:rsid w:val="37C4B22A"/>
    <w:rsid w:val="37C7ECAA"/>
    <w:rsid w:val="37CD0D53"/>
    <w:rsid w:val="37CD2AAF"/>
    <w:rsid w:val="37CEBC74"/>
    <w:rsid w:val="37DD0CC0"/>
    <w:rsid w:val="37E2E919"/>
    <w:rsid w:val="37E47312"/>
    <w:rsid w:val="37E835C3"/>
    <w:rsid w:val="37ED2D59"/>
    <w:rsid w:val="37F4E879"/>
    <w:rsid w:val="37F68B24"/>
    <w:rsid w:val="37FA3E2F"/>
    <w:rsid w:val="37FB1A84"/>
    <w:rsid w:val="37FFEF5F"/>
    <w:rsid w:val="380C7FA4"/>
    <w:rsid w:val="38105BD7"/>
    <w:rsid w:val="3811E13F"/>
    <w:rsid w:val="3813D6C2"/>
    <w:rsid w:val="38183E0B"/>
    <w:rsid w:val="38229C08"/>
    <w:rsid w:val="3822A6C2"/>
    <w:rsid w:val="383824CC"/>
    <w:rsid w:val="38385887"/>
    <w:rsid w:val="383B0CEE"/>
    <w:rsid w:val="383C1A0D"/>
    <w:rsid w:val="3840BCC4"/>
    <w:rsid w:val="3856FCC1"/>
    <w:rsid w:val="385782E6"/>
    <w:rsid w:val="385EE951"/>
    <w:rsid w:val="38619F88"/>
    <w:rsid w:val="386CB6C6"/>
    <w:rsid w:val="38762002"/>
    <w:rsid w:val="3876B0B9"/>
    <w:rsid w:val="387E7CAB"/>
    <w:rsid w:val="3883A5BC"/>
    <w:rsid w:val="38879EA4"/>
    <w:rsid w:val="388931CA"/>
    <w:rsid w:val="388D1704"/>
    <w:rsid w:val="38A2AF62"/>
    <w:rsid w:val="38AB0084"/>
    <w:rsid w:val="38AE17D8"/>
    <w:rsid w:val="38B8EFF1"/>
    <w:rsid w:val="38C67DB0"/>
    <w:rsid w:val="38D32637"/>
    <w:rsid w:val="38D4797F"/>
    <w:rsid w:val="38DB057C"/>
    <w:rsid w:val="38DFE4C2"/>
    <w:rsid w:val="38E8E6F3"/>
    <w:rsid w:val="38EFD970"/>
    <w:rsid w:val="38FDE72F"/>
    <w:rsid w:val="390350B9"/>
    <w:rsid w:val="3909F618"/>
    <w:rsid w:val="390E9DDB"/>
    <w:rsid w:val="391074E4"/>
    <w:rsid w:val="3917765C"/>
    <w:rsid w:val="39189332"/>
    <w:rsid w:val="39193EBB"/>
    <w:rsid w:val="391E78C2"/>
    <w:rsid w:val="391F7488"/>
    <w:rsid w:val="392C71CF"/>
    <w:rsid w:val="392C8EED"/>
    <w:rsid w:val="39407F47"/>
    <w:rsid w:val="3940E9C9"/>
    <w:rsid w:val="39414FD4"/>
    <w:rsid w:val="394616FD"/>
    <w:rsid w:val="39499BE1"/>
    <w:rsid w:val="394B4DB6"/>
    <w:rsid w:val="394B8611"/>
    <w:rsid w:val="395406D2"/>
    <w:rsid w:val="3958634E"/>
    <w:rsid w:val="3958B273"/>
    <w:rsid w:val="395BE17A"/>
    <w:rsid w:val="395F4D7A"/>
    <w:rsid w:val="3963706A"/>
    <w:rsid w:val="3964C0FE"/>
    <w:rsid w:val="396AEE74"/>
    <w:rsid w:val="39754BBB"/>
    <w:rsid w:val="3978BCA6"/>
    <w:rsid w:val="398F9D54"/>
    <w:rsid w:val="3994DB97"/>
    <w:rsid w:val="39A23B22"/>
    <w:rsid w:val="39A41DF9"/>
    <w:rsid w:val="39AACAB2"/>
    <w:rsid w:val="39AC6795"/>
    <w:rsid w:val="39AFCB8F"/>
    <w:rsid w:val="39B54BEE"/>
    <w:rsid w:val="39B85643"/>
    <w:rsid w:val="39BAF1D2"/>
    <w:rsid w:val="39C2FD16"/>
    <w:rsid w:val="39C9CB9D"/>
    <w:rsid w:val="39CC3A31"/>
    <w:rsid w:val="39D7CDD5"/>
    <w:rsid w:val="39D83219"/>
    <w:rsid w:val="39D9564C"/>
    <w:rsid w:val="39D9A365"/>
    <w:rsid w:val="39DB7FD2"/>
    <w:rsid w:val="39DC2EE6"/>
    <w:rsid w:val="39EA3BB5"/>
    <w:rsid w:val="39EE8DF1"/>
    <w:rsid w:val="39EF8AAD"/>
    <w:rsid w:val="3A0348AE"/>
    <w:rsid w:val="3A09E593"/>
    <w:rsid w:val="3A1764A9"/>
    <w:rsid w:val="3A17D7BA"/>
    <w:rsid w:val="3A284CBE"/>
    <w:rsid w:val="3A288D38"/>
    <w:rsid w:val="3A52CDB3"/>
    <w:rsid w:val="3A5A0790"/>
    <w:rsid w:val="3A7930EA"/>
    <w:rsid w:val="3A7E3E10"/>
    <w:rsid w:val="3A8F495B"/>
    <w:rsid w:val="3A90E633"/>
    <w:rsid w:val="3A90F688"/>
    <w:rsid w:val="3A94B602"/>
    <w:rsid w:val="3A94D542"/>
    <w:rsid w:val="3AA0B774"/>
    <w:rsid w:val="3AA89587"/>
    <w:rsid w:val="3AA8B5A1"/>
    <w:rsid w:val="3AABBC80"/>
    <w:rsid w:val="3AB9290A"/>
    <w:rsid w:val="3ABFDBD5"/>
    <w:rsid w:val="3ACD2CD6"/>
    <w:rsid w:val="3ACD806E"/>
    <w:rsid w:val="3ACEB585"/>
    <w:rsid w:val="3AD9FB80"/>
    <w:rsid w:val="3ADA7C91"/>
    <w:rsid w:val="3ADD8E5C"/>
    <w:rsid w:val="3AE108C2"/>
    <w:rsid w:val="3AE5E6D5"/>
    <w:rsid w:val="3AE73EB4"/>
    <w:rsid w:val="3AE80662"/>
    <w:rsid w:val="3AEA84CA"/>
    <w:rsid w:val="3AEE581C"/>
    <w:rsid w:val="3AF244F2"/>
    <w:rsid w:val="3AF2DD02"/>
    <w:rsid w:val="3AF608AC"/>
    <w:rsid w:val="3B0973E2"/>
    <w:rsid w:val="3B0F801E"/>
    <w:rsid w:val="3B149331"/>
    <w:rsid w:val="3B1E3495"/>
    <w:rsid w:val="3B24D866"/>
    <w:rsid w:val="3B283189"/>
    <w:rsid w:val="3B3076C7"/>
    <w:rsid w:val="3B3B5795"/>
    <w:rsid w:val="3B3DC9F8"/>
    <w:rsid w:val="3B4089C3"/>
    <w:rsid w:val="3B54461D"/>
    <w:rsid w:val="3B5D15F2"/>
    <w:rsid w:val="3B65D29E"/>
    <w:rsid w:val="3B6DDA87"/>
    <w:rsid w:val="3B78A97C"/>
    <w:rsid w:val="3B7AB6F9"/>
    <w:rsid w:val="3B7EB26C"/>
    <w:rsid w:val="3B8111BE"/>
    <w:rsid w:val="3B816833"/>
    <w:rsid w:val="3B8311CF"/>
    <w:rsid w:val="3B9537AA"/>
    <w:rsid w:val="3B9F1C20"/>
    <w:rsid w:val="3BA20E3E"/>
    <w:rsid w:val="3BA8BE28"/>
    <w:rsid w:val="3BADFE53"/>
    <w:rsid w:val="3BB3A6AF"/>
    <w:rsid w:val="3BBB09A6"/>
    <w:rsid w:val="3BC201EB"/>
    <w:rsid w:val="3BD60FBB"/>
    <w:rsid w:val="3BD7037A"/>
    <w:rsid w:val="3BD7C332"/>
    <w:rsid w:val="3BDA8A3F"/>
    <w:rsid w:val="3BDDA28E"/>
    <w:rsid w:val="3BDE72B7"/>
    <w:rsid w:val="3BE05F71"/>
    <w:rsid w:val="3BE54861"/>
    <w:rsid w:val="3BEDFA42"/>
    <w:rsid w:val="3BEFA466"/>
    <w:rsid w:val="3BF2802F"/>
    <w:rsid w:val="3BF95582"/>
    <w:rsid w:val="3C005766"/>
    <w:rsid w:val="3C010406"/>
    <w:rsid w:val="3C08310E"/>
    <w:rsid w:val="3C117E3B"/>
    <w:rsid w:val="3C1CF62B"/>
    <w:rsid w:val="3C1E41AC"/>
    <w:rsid w:val="3C20F8CA"/>
    <w:rsid w:val="3C218A56"/>
    <w:rsid w:val="3C234325"/>
    <w:rsid w:val="3C267A2D"/>
    <w:rsid w:val="3C28719F"/>
    <w:rsid w:val="3C290E5C"/>
    <w:rsid w:val="3C36A6CD"/>
    <w:rsid w:val="3C3AE8F0"/>
    <w:rsid w:val="3C409353"/>
    <w:rsid w:val="3C478426"/>
    <w:rsid w:val="3C52DC15"/>
    <w:rsid w:val="3C5BAC54"/>
    <w:rsid w:val="3C5F5C17"/>
    <w:rsid w:val="3C6476F2"/>
    <w:rsid w:val="3C6F989F"/>
    <w:rsid w:val="3C75870A"/>
    <w:rsid w:val="3C782009"/>
    <w:rsid w:val="3C811368"/>
    <w:rsid w:val="3C8CB311"/>
    <w:rsid w:val="3C975B88"/>
    <w:rsid w:val="3CA25F53"/>
    <w:rsid w:val="3CAA14C6"/>
    <w:rsid w:val="3CACEC7D"/>
    <w:rsid w:val="3CB93640"/>
    <w:rsid w:val="3CBECDA7"/>
    <w:rsid w:val="3CBFE149"/>
    <w:rsid w:val="3CC7530E"/>
    <w:rsid w:val="3CCED957"/>
    <w:rsid w:val="3CD22DFB"/>
    <w:rsid w:val="3CD33434"/>
    <w:rsid w:val="3CD7436B"/>
    <w:rsid w:val="3CE65984"/>
    <w:rsid w:val="3CE8311A"/>
    <w:rsid w:val="3CEEF26A"/>
    <w:rsid w:val="3D043C71"/>
    <w:rsid w:val="3D1042B2"/>
    <w:rsid w:val="3D24A07C"/>
    <w:rsid w:val="3D25F12A"/>
    <w:rsid w:val="3D26B6EF"/>
    <w:rsid w:val="3D275567"/>
    <w:rsid w:val="3D4A6CC1"/>
    <w:rsid w:val="3D4E614A"/>
    <w:rsid w:val="3D54E118"/>
    <w:rsid w:val="3D55664B"/>
    <w:rsid w:val="3D5633BB"/>
    <w:rsid w:val="3D6003C7"/>
    <w:rsid w:val="3D6005E2"/>
    <w:rsid w:val="3D62DA6B"/>
    <w:rsid w:val="3D7F9208"/>
    <w:rsid w:val="3D8A2F62"/>
    <w:rsid w:val="3D9F4DD6"/>
    <w:rsid w:val="3DA0E39A"/>
    <w:rsid w:val="3DA393E5"/>
    <w:rsid w:val="3DA42EA4"/>
    <w:rsid w:val="3DB22A5E"/>
    <w:rsid w:val="3DBA814E"/>
    <w:rsid w:val="3DC5B5BB"/>
    <w:rsid w:val="3DCAC748"/>
    <w:rsid w:val="3DCC57F5"/>
    <w:rsid w:val="3DCCF9F9"/>
    <w:rsid w:val="3DCD6893"/>
    <w:rsid w:val="3DD1014C"/>
    <w:rsid w:val="3DD2802A"/>
    <w:rsid w:val="3DD3A859"/>
    <w:rsid w:val="3DD8A02B"/>
    <w:rsid w:val="3DDA16DA"/>
    <w:rsid w:val="3DE4449E"/>
    <w:rsid w:val="3DEB7628"/>
    <w:rsid w:val="3DF299DC"/>
    <w:rsid w:val="3DF557C0"/>
    <w:rsid w:val="3DF9330C"/>
    <w:rsid w:val="3DFC70DC"/>
    <w:rsid w:val="3E009429"/>
    <w:rsid w:val="3E021E7C"/>
    <w:rsid w:val="3E08E0B1"/>
    <w:rsid w:val="3E148407"/>
    <w:rsid w:val="3E17F489"/>
    <w:rsid w:val="3E301346"/>
    <w:rsid w:val="3E391CB8"/>
    <w:rsid w:val="3E411AEF"/>
    <w:rsid w:val="3E4C5446"/>
    <w:rsid w:val="3E4E12FA"/>
    <w:rsid w:val="3E515293"/>
    <w:rsid w:val="3E54370E"/>
    <w:rsid w:val="3E562DA8"/>
    <w:rsid w:val="3E5A3D01"/>
    <w:rsid w:val="3E5E22A5"/>
    <w:rsid w:val="3E676579"/>
    <w:rsid w:val="3E676D6B"/>
    <w:rsid w:val="3E7653CC"/>
    <w:rsid w:val="3E78F220"/>
    <w:rsid w:val="3E7D3633"/>
    <w:rsid w:val="3E8EA574"/>
    <w:rsid w:val="3E922F65"/>
    <w:rsid w:val="3E97C55F"/>
    <w:rsid w:val="3E9A7BF8"/>
    <w:rsid w:val="3E9C0EAE"/>
    <w:rsid w:val="3EA51228"/>
    <w:rsid w:val="3EAA515D"/>
    <w:rsid w:val="3EAB46B5"/>
    <w:rsid w:val="3EAB5ABC"/>
    <w:rsid w:val="3EB0825C"/>
    <w:rsid w:val="3EBE636D"/>
    <w:rsid w:val="3EC4A327"/>
    <w:rsid w:val="3ECCE7B7"/>
    <w:rsid w:val="3ECE1CB9"/>
    <w:rsid w:val="3ED52764"/>
    <w:rsid w:val="3EDD2674"/>
    <w:rsid w:val="3EDDCAA4"/>
    <w:rsid w:val="3EE02BEF"/>
    <w:rsid w:val="3EEE0B0E"/>
    <w:rsid w:val="3EF07191"/>
    <w:rsid w:val="3EF53C5B"/>
    <w:rsid w:val="3EFF283F"/>
    <w:rsid w:val="3F03D4B5"/>
    <w:rsid w:val="3F158E59"/>
    <w:rsid w:val="3F16FFEF"/>
    <w:rsid w:val="3F236F84"/>
    <w:rsid w:val="3F2A43C0"/>
    <w:rsid w:val="3F38B586"/>
    <w:rsid w:val="3F3B9DED"/>
    <w:rsid w:val="3F3EAD81"/>
    <w:rsid w:val="3F40E635"/>
    <w:rsid w:val="3F42D3B8"/>
    <w:rsid w:val="3F4A840D"/>
    <w:rsid w:val="3F4B0EA8"/>
    <w:rsid w:val="3F4E10DD"/>
    <w:rsid w:val="3F553C9A"/>
    <w:rsid w:val="3F5B82CD"/>
    <w:rsid w:val="3F5BCA04"/>
    <w:rsid w:val="3F6C9AA6"/>
    <w:rsid w:val="3F774F4D"/>
    <w:rsid w:val="3F7BBEF2"/>
    <w:rsid w:val="3F82EBE9"/>
    <w:rsid w:val="3F8DD3A6"/>
    <w:rsid w:val="3F91CA3B"/>
    <w:rsid w:val="3FA40299"/>
    <w:rsid w:val="3FA4D259"/>
    <w:rsid w:val="3FAD26AE"/>
    <w:rsid w:val="3FB8ED05"/>
    <w:rsid w:val="3FB9DF82"/>
    <w:rsid w:val="3FB9E967"/>
    <w:rsid w:val="3FC3F86D"/>
    <w:rsid w:val="3FC8BBA3"/>
    <w:rsid w:val="3FC91AB6"/>
    <w:rsid w:val="3FEC0FEE"/>
    <w:rsid w:val="3FFAC5E9"/>
    <w:rsid w:val="400714B8"/>
    <w:rsid w:val="4013AD34"/>
    <w:rsid w:val="4017DAB7"/>
    <w:rsid w:val="401F3C0B"/>
    <w:rsid w:val="4021FA88"/>
    <w:rsid w:val="4023AA89"/>
    <w:rsid w:val="4028AB48"/>
    <w:rsid w:val="403BB2A4"/>
    <w:rsid w:val="40561E48"/>
    <w:rsid w:val="4061CA52"/>
    <w:rsid w:val="406A2978"/>
    <w:rsid w:val="406F86A8"/>
    <w:rsid w:val="4072E587"/>
    <w:rsid w:val="4073DEB0"/>
    <w:rsid w:val="4073E1C0"/>
    <w:rsid w:val="407F3E4C"/>
    <w:rsid w:val="40826872"/>
    <w:rsid w:val="408EB7A1"/>
    <w:rsid w:val="408FE29E"/>
    <w:rsid w:val="4090C577"/>
    <w:rsid w:val="4097180C"/>
    <w:rsid w:val="40979DC0"/>
    <w:rsid w:val="409D9F2E"/>
    <w:rsid w:val="409EA450"/>
    <w:rsid w:val="40A41A38"/>
    <w:rsid w:val="40A7D8AB"/>
    <w:rsid w:val="40AE78BA"/>
    <w:rsid w:val="40B3EEBE"/>
    <w:rsid w:val="40BC9445"/>
    <w:rsid w:val="40BF55EA"/>
    <w:rsid w:val="40BFA775"/>
    <w:rsid w:val="40C64E09"/>
    <w:rsid w:val="40CC40F3"/>
    <w:rsid w:val="40D35804"/>
    <w:rsid w:val="40D5D974"/>
    <w:rsid w:val="40D957C7"/>
    <w:rsid w:val="40E409D7"/>
    <w:rsid w:val="40E95F22"/>
    <w:rsid w:val="40EBD36C"/>
    <w:rsid w:val="40FA2876"/>
    <w:rsid w:val="40FA3380"/>
    <w:rsid w:val="4102062F"/>
    <w:rsid w:val="41030B7E"/>
    <w:rsid w:val="4109BCC3"/>
    <w:rsid w:val="410AE418"/>
    <w:rsid w:val="410DB5D3"/>
    <w:rsid w:val="41164A75"/>
    <w:rsid w:val="4120FA4D"/>
    <w:rsid w:val="412E31B8"/>
    <w:rsid w:val="4131B3F2"/>
    <w:rsid w:val="413511B4"/>
    <w:rsid w:val="4135930E"/>
    <w:rsid w:val="4135FBCE"/>
    <w:rsid w:val="41381D2B"/>
    <w:rsid w:val="413B6EAF"/>
    <w:rsid w:val="413EFC83"/>
    <w:rsid w:val="4140C517"/>
    <w:rsid w:val="4142DD7E"/>
    <w:rsid w:val="414845D4"/>
    <w:rsid w:val="414DFC2B"/>
    <w:rsid w:val="414E9457"/>
    <w:rsid w:val="41525910"/>
    <w:rsid w:val="41594A80"/>
    <w:rsid w:val="415D0A1F"/>
    <w:rsid w:val="4161F165"/>
    <w:rsid w:val="416CFD00"/>
    <w:rsid w:val="4175F75B"/>
    <w:rsid w:val="41761682"/>
    <w:rsid w:val="418A158E"/>
    <w:rsid w:val="41A2F4DD"/>
    <w:rsid w:val="41A53535"/>
    <w:rsid w:val="41ACD0E8"/>
    <w:rsid w:val="41B455D3"/>
    <w:rsid w:val="41B49B8C"/>
    <w:rsid w:val="41B8368A"/>
    <w:rsid w:val="41BE5D92"/>
    <w:rsid w:val="41C0E0B8"/>
    <w:rsid w:val="41CB67BA"/>
    <w:rsid w:val="41D6BD62"/>
    <w:rsid w:val="41EEDB71"/>
    <w:rsid w:val="41F08111"/>
    <w:rsid w:val="41F8729E"/>
    <w:rsid w:val="420DA936"/>
    <w:rsid w:val="4215E4C3"/>
    <w:rsid w:val="42171F67"/>
    <w:rsid w:val="421EC9EF"/>
    <w:rsid w:val="421ED844"/>
    <w:rsid w:val="42227E61"/>
    <w:rsid w:val="42255CD0"/>
    <w:rsid w:val="42287FEA"/>
    <w:rsid w:val="42296E02"/>
    <w:rsid w:val="422C671D"/>
    <w:rsid w:val="422F0B42"/>
    <w:rsid w:val="42378669"/>
    <w:rsid w:val="423AEAAC"/>
    <w:rsid w:val="423C3374"/>
    <w:rsid w:val="4241AE92"/>
    <w:rsid w:val="42487D86"/>
    <w:rsid w:val="424C8A7E"/>
    <w:rsid w:val="42598AEC"/>
    <w:rsid w:val="426AF6D6"/>
    <w:rsid w:val="428655EE"/>
    <w:rsid w:val="428C6C99"/>
    <w:rsid w:val="42946325"/>
    <w:rsid w:val="42A7C7A7"/>
    <w:rsid w:val="42B2F4F6"/>
    <w:rsid w:val="42B7CBEC"/>
    <w:rsid w:val="42BAEF41"/>
    <w:rsid w:val="42C96AFD"/>
    <w:rsid w:val="42CE7EEF"/>
    <w:rsid w:val="42D1562E"/>
    <w:rsid w:val="42D2ACAC"/>
    <w:rsid w:val="42E15B30"/>
    <w:rsid w:val="42FB91E6"/>
    <w:rsid w:val="42FD707E"/>
    <w:rsid w:val="43033BD5"/>
    <w:rsid w:val="431A31B6"/>
    <w:rsid w:val="431BE850"/>
    <w:rsid w:val="431CEBFD"/>
    <w:rsid w:val="432E22E8"/>
    <w:rsid w:val="433027A8"/>
    <w:rsid w:val="43320AC0"/>
    <w:rsid w:val="433752A3"/>
    <w:rsid w:val="43398C98"/>
    <w:rsid w:val="4339D746"/>
    <w:rsid w:val="4341B0D8"/>
    <w:rsid w:val="434466D9"/>
    <w:rsid w:val="4353283F"/>
    <w:rsid w:val="435329E4"/>
    <w:rsid w:val="4353746F"/>
    <w:rsid w:val="4354DD8B"/>
    <w:rsid w:val="43674777"/>
    <w:rsid w:val="436A9F34"/>
    <w:rsid w:val="436C1C75"/>
    <w:rsid w:val="43736B8B"/>
    <w:rsid w:val="437CAC90"/>
    <w:rsid w:val="43802F8C"/>
    <w:rsid w:val="43852AC6"/>
    <w:rsid w:val="439DC087"/>
    <w:rsid w:val="43A2705F"/>
    <w:rsid w:val="43A60B1E"/>
    <w:rsid w:val="43A87C07"/>
    <w:rsid w:val="43A9F05A"/>
    <w:rsid w:val="43B13E82"/>
    <w:rsid w:val="43B81C2A"/>
    <w:rsid w:val="43BA55E7"/>
    <w:rsid w:val="43C8377E"/>
    <w:rsid w:val="43CCED85"/>
    <w:rsid w:val="43CDFE03"/>
    <w:rsid w:val="43CE02BF"/>
    <w:rsid w:val="43D0D827"/>
    <w:rsid w:val="43D44660"/>
    <w:rsid w:val="43D8710D"/>
    <w:rsid w:val="43DDC2BB"/>
    <w:rsid w:val="43E35DF9"/>
    <w:rsid w:val="43E5A42E"/>
    <w:rsid w:val="43E85ADF"/>
    <w:rsid w:val="43EDB677"/>
    <w:rsid w:val="43EF957A"/>
    <w:rsid w:val="43F43507"/>
    <w:rsid w:val="43F6F7BD"/>
    <w:rsid w:val="43FB04AC"/>
    <w:rsid w:val="43FD5530"/>
    <w:rsid w:val="43FEE432"/>
    <w:rsid w:val="43FF8D74"/>
    <w:rsid w:val="440F7416"/>
    <w:rsid w:val="44129770"/>
    <w:rsid w:val="441A701A"/>
    <w:rsid w:val="44348A6A"/>
    <w:rsid w:val="4436C834"/>
    <w:rsid w:val="443FC87A"/>
    <w:rsid w:val="44424B75"/>
    <w:rsid w:val="4446A824"/>
    <w:rsid w:val="44556F89"/>
    <w:rsid w:val="4468770C"/>
    <w:rsid w:val="446F7C15"/>
    <w:rsid w:val="447BE7CE"/>
    <w:rsid w:val="4480D096"/>
    <w:rsid w:val="4483A0DF"/>
    <w:rsid w:val="44895493"/>
    <w:rsid w:val="449ACD3F"/>
    <w:rsid w:val="449F727F"/>
    <w:rsid w:val="44B217A0"/>
    <w:rsid w:val="44B2B65F"/>
    <w:rsid w:val="44B79518"/>
    <w:rsid w:val="44B8BD18"/>
    <w:rsid w:val="44BD5776"/>
    <w:rsid w:val="44C3EC6B"/>
    <w:rsid w:val="44C5D905"/>
    <w:rsid w:val="44C67360"/>
    <w:rsid w:val="44D19142"/>
    <w:rsid w:val="44DB7964"/>
    <w:rsid w:val="44DC41B5"/>
    <w:rsid w:val="44E40BC8"/>
    <w:rsid w:val="44EACC03"/>
    <w:rsid w:val="44EEE700"/>
    <w:rsid w:val="4506EC46"/>
    <w:rsid w:val="45092FD4"/>
    <w:rsid w:val="450C1578"/>
    <w:rsid w:val="4512DB1D"/>
    <w:rsid w:val="451EE8E6"/>
    <w:rsid w:val="45224B22"/>
    <w:rsid w:val="4523BF08"/>
    <w:rsid w:val="452C5FB8"/>
    <w:rsid w:val="452D7F50"/>
    <w:rsid w:val="453614B5"/>
    <w:rsid w:val="453914EC"/>
    <w:rsid w:val="453A3450"/>
    <w:rsid w:val="453A6E2B"/>
    <w:rsid w:val="4548A4F4"/>
    <w:rsid w:val="4549F0F6"/>
    <w:rsid w:val="454AF927"/>
    <w:rsid w:val="454B3A86"/>
    <w:rsid w:val="454BA3CE"/>
    <w:rsid w:val="455201DB"/>
    <w:rsid w:val="45567906"/>
    <w:rsid w:val="455926E1"/>
    <w:rsid w:val="455BB36D"/>
    <w:rsid w:val="455C78CE"/>
    <w:rsid w:val="455D490E"/>
    <w:rsid w:val="455F0B38"/>
    <w:rsid w:val="456391FB"/>
    <w:rsid w:val="456AFF41"/>
    <w:rsid w:val="45778157"/>
    <w:rsid w:val="45783DB5"/>
    <w:rsid w:val="45A3EA89"/>
    <w:rsid w:val="45A53019"/>
    <w:rsid w:val="45AECAAF"/>
    <w:rsid w:val="45B5470B"/>
    <w:rsid w:val="45BD4178"/>
    <w:rsid w:val="45C5E6EE"/>
    <w:rsid w:val="45DB230E"/>
    <w:rsid w:val="45DDC58D"/>
    <w:rsid w:val="45DE553B"/>
    <w:rsid w:val="45E5787D"/>
    <w:rsid w:val="45E790EF"/>
    <w:rsid w:val="45EE35C7"/>
    <w:rsid w:val="45EF6CAE"/>
    <w:rsid w:val="45FBA5CE"/>
    <w:rsid w:val="45FE256D"/>
    <w:rsid w:val="46043A33"/>
    <w:rsid w:val="4604E9BB"/>
    <w:rsid w:val="460F28CF"/>
    <w:rsid w:val="46166420"/>
    <w:rsid w:val="461C07DA"/>
    <w:rsid w:val="461FA13B"/>
    <w:rsid w:val="4623C2DF"/>
    <w:rsid w:val="46249892"/>
    <w:rsid w:val="462C7F49"/>
    <w:rsid w:val="46386A62"/>
    <w:rsid w:val="463B42E0"/>
    <w:rsid w:val="4642644C"/>
    <w:rsid w:val="464F04D2"/>
    <w:rsid w:val="466CB2F8"/>
    <w:rsid w:val="466D61A3"/>
    <w:rsid w:val="4676DFAF"/>
    <w:rsid w:val="467D43B3"/>
    <w:rsid w:val="4680AF42"/>
    <w:rsid w:val="46832218"/>
    <w:rsid w:val="46872550"/>
    <w:rsid w:val="468B60C6"/>
    <w:rsid w:val="4691CEB5"/>
    <w:rsid w:val="469A8C1A"/>
    <w:rsid w:val="469AD2AF"/>
    <w:rsid w:val="46AAF173"/>
    <w:rsid w:val="46C99036"/>
    <w:rsid w:val="46D00ADE"/>
    <w:rsid w:val="46D27D5E"/>
    <w:rsid w:val="46D5E6F6"/>
    <w:rsid w:val="46D60C34"/>
    <w:rsid w:val="46E02B39"/>
    <w:rsid w:val="46E0FEE0"/>
    <w:rsid w:val="46E39A6D"/>
    <w:rsid w:val="46EEC5F6"/>
    <w:rsid w:val="46F24E4B"/>
    <w:rsid w:val="46F9218D"/>
    <w:rsid w:val="470C4370"/>
    <w:rsid w:val="470FF9E5"/>
    <w:rsid w:val="471A9A20"/>
    <w:rsid w:val="471C4FAB"/>
    <w:rsid w:val="4729DA40"/>
    <w:rsid w:val="472A6FA8"/>
    <w:rsid w:val="4733BACD"/>
    <w:rsid w:val="4736177B"/>
    <w:rsid w:val="4747EEEF"/>
    <w:rsid w:val="4748AF64"/>
    <w:rsid w:val="474A11FF"/>
    <w:rsid w:val="47610DD1"/>
    <w:rsid w:val="47644B6B"/>
    <w:rsid w:val="476569EC"/>
    <w:rsid w:val="47661A00"/>
    <w:rsid w:val="4777650B"/>
    <w:rsid w:val="477863DA"/>
    <w:rsid w:val="477A259C"/>
    <w:rsid w:val="478C6199"/>
    <w:rsid w:val="47900AC8"/>
    <w:rsid w:val="47984889"/>
    <w:rsid w:val="47A1E3F6"/>
    <w:rsid w:val="47A7766F"/>
    <w:rsid w:val="47B64913"/>
    <w:rsid w:val="47B9C726"/>
    <w:rsid w:val="47BAF280"/>
    <w:rsid w:val="47BDDAB0"/>
    <w:rsid w:val="47C9DBFB"/>
    <w:rsid w:val="47CA74F6"/>
    <w:rsid w:val="47D46CA9"/>
    <w:rsid w:val="47D63F5C"/>
    <w:rsid w:val="47D89C27"/>
    <w:rsid w:val="47DA72D6"/>
    <w:rsid w:val="47DB7A70"/>
    <w:rsid w:val="47DB8613"/>
    <w:rsid w:val="47DBE8AD"/>
    <w:rsid w:val="47DC3E6A"/>
    <w:rsid w:val="47E0257F"/>
    <w:rsid w:val="47E780A5"/>
    <w:rsid w:val="47E8D40C"/>
    <w:rsid w:val="47FBA267"/>
    <w:rsid w:val="4801F461"/>
    <w:rsid w:val="48089895"/>
    <w:rsid w:val="480D0167"/>
    <w:rsid w:val="4811D756"/>
    <w:rsid w:val="481ABD8B"/>
    <w:rsid w:val="4821A19C"/>
    <w:rsid w:val="482BCFD2"/>
    <w:rsid w:val="482C0AEC"/>
    <w:rsid w:val="4830317D"/>
    <w:rsid w:val="483B7EEC"/>
    <w:rsid w:val="483D3067"/>
    <w:rsid w:val="483D7299"/>
    <w:rsid w:val="48466331"/>
    <w:rsid w:val="484BC376"/>
    <w:rsid w:val="48555ABB"/>
    <w:rsid w:val="4859BD58"/>
    <w:rsid w:val="485C507E"/>
    <w:rsid w:val="486CEBC0"/>
    <w:rsid w:val="4870FEA0"/>
    <w:rsid w:val="487CCF41"/>
    <w:rsid w:val="487FFE11"/>
    <w:rsid w:val="488168A4"/>
    <w:rsid w:val="4881BB1B"/>
    <w:rsid w:val="488954B1"/>
    <w:rsid w:val="48912E02"/>
    <w:rsid w:val="489248A3"/>
    <w:rsid w:val="489C0428"/>
    <w:rsid w:val="48A26A83"/>
    <w:rsid w:val="48AC3B33"/>
    <w:rsid w:val="48B24B17"/>
    <w:rsid w:val="48BC4518"/>
    <w:rsid w:val="48C457D9"/>
    <w:rsid w:val="48E5E35C"/>
    <w:rsid w:val="48E77600"/>
    <w:rsid w:val="48E7BEF3"/>
    <w:rsid w:val="48ECE266"/>
    <w:rsid w:val="48F2113F"/>
    <w:rsid w:val="48F358C9"/>
    <w:rsid w:val="48F3FC2D"/>
    <w:rsid w:val="48FD0E3A"/>
    <w:rsid w:val="48FD8220"/>
    <w:rsid w:val="4904E7A9"/>
    <w:rsid w:val="4906CDD9"/>
    <w:rsid w:val="4906D00A"/>
    <w:rsid w:val="490B0615"/>
    <w:rsid w:val="490E8780"/>
    <w:rsid w:val="4920F7D7"/>
    <w:rsid w:val="49264733"/>
    <w:rsid w:val="4928A107"/>
    <w:rsid w:val="492C4F5A"/>
    <w:rsid w:val="49325A2D"/>
    <w:rsid w:val="49335468"/>
    <w:rsid w:val="493609DE"/>
    <w:rsid w:val="494C1F33"/>
    <w:rsid w:val="494CE3C6"/>
    <w:rsid w:val="494F85F2"/>
    <w:rsid w:val="495649BD"/>
    <w:rsid w:val="495A0967"/>
    <w:rsid w:val="495B1CF9"/>
    <w:rsid w:val="495E1149"/>
    <w:rsid w:val="4966943D"/>
    <w:rsid w:val="496B0C47"/>
    <w:rsid w:val="4972072E"/>
    <w:rsid w:val="4974344F"/>
    <w:rsid w:val="49872177"/>
    <w:rsid w:val="498E377B"/>
    <w:rsid w:val="498F0D18"/>
    <w:rsid w:val="49909620"/>
    <w:rsid w:val="499DEC4D"/>
    <w:rsid w:val="499E4024"/>
    <w:rsid w:val="49AA2012"/>
    <w:rsid w:val="49B20D98"/>
    <w:rsid w:val="49B2AD49"/>
    <w:rsid w:val="49BD127E"/>
    <w:rsid w:val="49CCF270"/>
    <w:rsid w:val="49DA5103"/>
    <w:rsid w:val="49DB0CD7"/>
    <w:rsid w:val="49DE8D17"/>
    <w:rsid w:val="49E944DF"/>
    <w:rsid w:val="49E9A27A"/>
    <w:rsid w:val="49F104F7"/>
    <w:rsid w:val="4A004141"/>
    <w:rsid w:val="4A0063AA"/>
    <w:rsid w:val="4A06503C"/>
    <w:rsid w:val="4A0928BB"/>
    <w:rsid w:val="4A10C1CC"/>
    <w:rsid w:val="4A1281C3"/>
    <w:rsid w:val="4A14AB73"/>
    <w:rsid w:val="4A18AD14"/>
    <w:rsid w:val="4A1A680C"/>
    <w:rsid w:val="4A20F76F"/>
    <w:rsid w:val="4A23A64D"/>
    <w:rsid w:val="4A23E243"/>
    <w:rsid w:val="4A2736DA"/>
    <w:rsid w:val="4A30196B"/>
    <w:rsid w:val="4A341F1C"/>
    <w:rsid w:val="4A346BF2"/>
    <w:rsid w:val="4A347105"/>
    <w:rsid w:val="4A385E5C"/>
    <w:rsid w:val="4A3C4A52"/>
    <w:rsid w:val="4A3DEB4E"/>
    <w:rsid w:val="4A3FE16E"/>
    <w:rsid w:val="4A40B285"/>
    <w:rsid w:val="4A4679BF"/>
    <w:rsid w:val="4A4E6A23"/>
    <w:rsid w:val="4A54AC7C"/>
    <w:rsid w:val="4A581579"/>
    <w:rsid w:val="4A5B523A"/>
    <w:rsid w:val="4A5B8FA1"/>
    <w:rsid w:val="4A6111ED"/>
    <w:rsid w:val="4A6840A7"/>
    <w:rsid w:val="4A6E25B6"/>
    <w:rsid w:val="4A7597B2"/>
    <w:rsid w:val="4A782D82"/>
    <w:rsid w:val="4A79E2FF"/>
    <w:rsid w:val="4A7C6C04"/>
    <w:rsid w:val="4A838F54"/>
    <w:rsid w:val="4A95EB2F"/>
    <w:rsid w:val="4AACA489"/>
    <w:rsid w:val="4AB8313A"/>
    <w:rsid w:val="4AB90525"/>
    <w:rsid w:val="4AC1A6EA"/>
    <w:rsid w:val="4AC5B656"/>
    <w:rsid w:val="4AD5C9BD"/>
    <w:rsid w:val="4AD84A66"/>
    <w:rsid w:val="4AD8BF26"/>
    <w:rsid w:val="4ADFDF6E"/>
    <w:rsid w:val="4AE8AD3B"/>
    <w:rsid w:val="4AF72E7D"/>
    <w:rsid w:val="4AFE365A"/>
    <w:rsid w:val="4B1AE229"/>
    <w:rsid w:val="4B1F04B4"/>
    <w:rsid w:val="4B25C5D7"/>
    <w:rsid w:val="4B2B6FBD"/>
    <w:rsid w:val="4B33D6AE"/>
    <w:rsid w:val="4B34B59C"/>
    <w:rsid w:val="4B3B131F"/>
    <w:rsid w:val="4B40DF4B"/>
    <w:rsid w:val="4B526481"/>
    <w:rsid w:val="4B55EB64"/>
    <w:rsid w:val="4B5704F1"/>
    <w:rsid w:val="4B5988A5"/>
    <w:rsid w:val="4B5CBFE6"/>
    <w:rsid w:val="4B5D0B1A"/>
    <w:rsid w:val="4B6437AB"/>
    <w:rsid w:val="4B73F166"/>
    <w:rsid w:val="4B7E5B4E"/>
    <w:rsid w:val="4B86DE42"/>
    <w:rsid w:val="4B89C8B6"/>
    <w:rsid w:val="4B8C9716"/>
    <w:rsid w:val="4B94C9B4"/>
    <w:rsid w:val="4B9B339D"/>
    <w:rsid w:val="4BA3340B"/>
    <w:rsid w:val="4BADBE0C"/>
    <w:rsid w:val="4BB502CE"/>
    <w:rsid w:val="4BBA9D9F"/>
    <w:rsid w:val="4BC04FDD"/>
    <w:rsid w:val="4BC128B8"/>
    <w:rsid w:val="4BC14FD6"/>
    <w:rsid w:val="4BC66432"/>
    <w:rsid w:val="4BC94C43"/>
    <w:rsid w:val="4BC986CD"/>
    <w:rsid w:val="4BC9E7FF"/>
    <w:rsid w:val="4BD00C0A"/>
    <w:rsid w:val="4BD04166"/>
    <w:rsid w:val="4BDC02D9"/>
    <w:rsid w:val="4BF33475"/>
    <w:rsid w:val="4C068FF8"/>
    <w:rsid w:val="4C096DA6"/>
    <w:rsid w:val="4C0F1AA0"/>
    <w:rsid w:val="4C19E63A"/>
    <w:rsid w:val="4C1C69A0"/>
    <w:rsid w:val="4C266473"/>
    <w:rsid w:val="4C28BF14"/>
    <w:rsid w:val="4C29B201"/>
    <w:rsid w:val="4C2A77E1"/>
    <w:rsid w:val="4C3099ED"/>
    <w:rsid w:val="4C3DF197"/>
    <w:rsid w:val="4C4332DF"/>
    <w:rsid w:val="4C43561A"/>
    <w:rsid w:val="4C473AE1"/>
    <w:rsid w:val="4C47BDE5"/>
    <w:rsid w:val="4C491D79"/>
    <w:rsid w:val="4C540DFA"/>
    <w:rsid w:val="4C5724E6"/>
    <w:rsid w:val="4C5ADB1D"/>
    <w:rsid w:val="4C711EA9"/>
    <w:rsid w:val="4C71F705"/>
    <w:rsid w:val="4C74EEBA"/>
    <w:rsid w:val="4C77D835"/>
    <w:rsid w:val="4C832A52"/>
    <w:rsid w:val="4C8653D8"/>
    <w:rsid w:val="4C880088"/>
    <w:rsid w:val="4C92FCA0"/>
    <w:rsid w:val="4C982105"/>
    <w:rsid w:val="4C9BF8AE"/>
    <w:rsid w:val="4C9F5AC0"/>
    <w:rsid w:val="4C9F7EF0"/>
    <w:rsid w:val="4CA00B68"/>
    <w:rsid w:val="4CAE8BB5"/>
    <w:rsid w:val="4CC23D88"/>
    <w:rsid w:val="4CC574B1"/>
    <w:rsid w:val="4CCE78A4"/>
    <w:rsid w:val="4CCEF857"/>
    <w:rsid w:val="4CCFB1E9"/>
    <w:rsid w:val="4CD69991"/>
    <w:rsid w:val="4CD8DBF9"/>
    <w:rsid w:val="4CE6C7E6"/>
    <w:rsid w:val="4D04ABAD"/>
    <w:rsid w:val="4D100592"/>
    <w:rsid w:val="4D16CDB3"/>
    <w:rsid w:val="4D17B104"/>
    <w:rsid w:val="4D1854E9"/>
    <w:rsid w:val="4D28C020"/>
    <w:rsid w:val="4D396C2C"/>
    <w:rsid w:val="4D3E916A"/>
    <w:rsid w:val="4D3F0218"/>
    <w:rsid w:val="4D3F45DA"/>
    <w:rsid w:val="4D471AE2"/>
    <w:rsid w:val="4D48BA85"/>
    <w:rsid w:val="4D5481F4"/>
    <w:rsid w:val="4D59BABE"/>
    <w:rsid w:val="4D5E3FC3"/>
    <w:rsid w:val="4D62F7EE"/>
    <w:rsid w:val="4D63553D"/>
    <w:rsid w:val="4D6466F6"/>
    <w:rsid w:val="4D6BDC6B"/>
    <w:rsid w:val="4D6C0CB4"/>
    <w:rsid w:val="4D6C4BDC"/>
    <w:rsid w:val="4D6C9BC3"/>
    <w:rsid w:val="4D7123A1"/>
    <w:rsid w:val="4D837303"/>
    <w:rsid w:val="4D83DD7B"/>
    <w:rsid w:val="4D8CCC20"/>
    <w:rsid w:val="4D8D6501"/>
    <w:rsid w:val="4D93581A"/>
    <w:rsid w:val="4D94C30C"/>
    <w:rsid w:val="4D99A433"/>
    <w:rsid w:val="4D9A8616"/>
    <w:rsid w:val="4D9DA216"/>
    <w:rsid w:val="4DA375E5"/>
    <w:rsid w:val="4DA3DD4B"/>
    <w:rsid w:val="4DA61401"/>
    <w:rsid w:val="4DAC2389"/>
    <w:rsid w:val="4DB728C1"/>
    <w:rsid w:val="4DC0EE9A"/>
    <w:rsid w:val="4DE3F24B"/>
    <w:rsid w:val="4DE503A2"/>
    <w:rsid w:val="4DEF6EFC"/>
    <w:rsid w:val="4DFEDE76"/>
    <w:rsid w:val="4E016E92"/>
    <w:rsid w:val="4E01D6C8"/>
    <w:rsid w:val="4E269CFA"/>
    <w:rsid w:val="4E2F9A7E"/>
    <w:rsid w:val="4E31E7A9"/>
    <w:rsid w:val="4E31FEC3"/>
    <w:rsid w:val="4E33406E"/>
    <w:rsid w:val="4E4ABCD8"/>
    <w:rsid w:val="4E4F0A8D"/>
    <w:rsid w:val="4E5BD713"/>
    <w:rsid w:val="4E5E2490"/>
    <w:rsid w:val="4E5F1F0C"/>
    <w:rsid w:val="4E71AE7F"/>
    <w:rsid w:val="4E7B9157"/>
    <w:rsid w:val="4E872DF7"/>
    <w:rsid w:val="4E8D1B46"/>
    <w:rsid w:val="4EA3E945"/>
    <w:rsid w:val="4EA6F8BF"/>
    <w:rsid w:val="4EAE39FC"/>
    <w:rsid w:val="4EB8E66D"/>
    <w:rsid w:val="4EBAB93B"/>
    <w:rsid w:val="4EC4680B"/>
    <w:rsid w:val="4ECED4A1"/>
    <w:rsid w:val="4ED029D7"/>
    <w:rsid w:val="4EDA678C"/>
    <w:rsid w:val="4EDCFA6D"/>
    <w:rsid w:val="4EE51471"/>
    <w:rsid w:val="4EEFA1DF"/>
    <w:rsid w:val="4EF52A5F"/>
    <w:rsid w:val="4EF7F09F"/>
    <w:rsid w:val="4EF912CF"/>
    <w:rsid w:val="4F040784"/>
    <w:rsid w:val="4F07E228"/>
    <w:rsid w:val="4F0D8FA8"/>
    <w:rsid w:val="4F0FA702"/>
    <w:rsid w:val="4F22C6A3"/>
    <w:rsid w:val="4F2FB8FE"/>
    <w:rsid w:val="4F345650"/>
    <w:rsid w:val="4F387AC3"/>
    <w:rsid w:val="4F42DBDB"/>
    <w:rsid w:val="4F4B68BA"/>
    <w:rsid w:val="4F520ACC"/>
    <w:rsid w:val="4F660BCE"/>
    <w:rsid w:val="4F6A3A0B"/>
    <w:rsid w:val="4F7899F5"/>
    <w:rsid w:val="4F7C3186"/>
    <w:rsid w:val="4F91483E"/>
    <w:rsid w:val="4F93C496"/>
    <w:rsid w:val="4F94082F"/>
    <w:rsid w:val="4F98DEDA"/>
    <w:rsid w:val="4F9BBBCA"/>
    <w:rsid w:val="4FA1B15B"/>
    <w:rsid w:val="4FA1BF5D"/>
    <w:rsid w:val="4FA970E0"/>
    <w:rsid w:val="4FB01A2D"/>
    <w:rsid w:val="4FB60E37"/>
    <w:rsid w:val="4FB82219"/>
    <w:rsid w:val="4FBB3D5B"/>
    <w:rsid w:val="4FBC4205"/>
    <w:rsid w:val="4FC7BD74"/>
    <w:rsid w:val="4FC91BBA"/>
    <w:rsid w:val="4FCC8AB3"/>
    <w:rsid w:val="4FD7E36B"/>
    <w:rsid w:val="4FDC7CA9"/>
    <w:rsid w:val="4FE0AB21"/>
    <w:rsid w:val="4FEA4083"/>
    <w:rsid w:val="4FEB7CC4"/>
    <w:rsid w:val="4FF21DBE"/>
    <w:rsid w:val="4FFD926D"/>
    <w:rsid w:val="50097F7D"/>
    <w:rsid w:val="501443E9"/>
    <w:rsid w:val="501C67EF"/>
    <w:rsid w:val="5021A692"/>
    <w:rsid w:val="502EEAC5"/>
    <w:rsid w:val="503152EB"/>
    <w:rsid w:val="5033156B"/>
    <w:rsid w:val="50362301"/>
    <w:rsid w:val="50409B07"/>
    <w:rsid w:val="504DECE0"/>
    <w:rsid w:val="50638713"/>
    <w:rsid w:val="50669A94"/>
    <w:rsid w:val="507308B2"/>
    <w:rsid w:val="5090FDFB"/>
    <w:rsid w:val="509163A3"/>
    <w:rsid w:val="5093C100"/>
    <w:rsid w:val="5098F4A0"/>
    <w:rsid w:val="509DCD20"/>
    <w:rsid w:val="50A16304"/>
    <w:rsid w:val="50AB2519"/>
    <w:rsid w:val="50ACC8F1"/>
    <w:rsid w:val="50AEA80C"/>
    <w:rsid w:val="50B16813"/>
    <w:rsid w:val="50B4C62C"/>
    <w:rsid w:val="50B65DD7"/>
    <w:rsid w:val="50BF860A"/>
    <w:rsid w:val="50C4DD90"/>
    <w:rsid w:val="50CC326C"/>
    <w:rsid w:val="50D24990"/>
    <w:rsid w:val="50D25BA5"/>
    <w:rsid w:val="50D3B42E"/>
    <w:rsid w:val="50E69D6D"/>
    <w:rsid w:val="50F0C79B"/>
    <w:rsid w:val="50F537A0"/>
    <w:rsid w:val="510F1D7C"/>
    <w:rsid w:val="510F7E1D"/>
    <w:rsid w:val="51115770"/>
    <w:rsid w:val="51129E31"/>
    <w:rsid w:val="512233F2"/>
    <w:rsid w:val="51227739"/>
    <w:rsid w:val="513B2645"/>
    <w:rsid w:val="513EBAC1"/>
    <w:rsid w:val="5141F817"/>
    <w:rsid w:val="516454C4"/>
    <w:rsid w:val="516E5B96"/>
    <w:rsid w:val="517234C6"/>
    <w:rsid w:val="5172E89B"/>
    <w:rsid w:val="518BCAD1"/>
    <w:rsid w:val="51932D06"/>
    <w:rsid w:val="5193C6C6"/>
    <w:rsid w:val="51A13294"/>
    <w:rsid w:val="51A13769"/>
    <w:rsid w:val="51AFAF9C"/>
    <w:rsid w:val="51B0144A"/>
    <w:rsid w:val="51B18B6D"/>
    <w:rsid w:val="51B1A6FE"/>
    <w:rsid w:val="51B30BF7"/>
    <w:rsid w:val="51BD1F7D"/>
    <w:rsid w:val="51BEB3A4"/>
    <w:rsid w:val="51C34E50"/>
    <w:rsid w:val="51CE1478"/>
    <w:rsid w:val="51CE537E"/>
    <w:rsid w:val="51EA68C6"/>
    <w:rsid w:val="51EBD007"/>
    <w:rsid w:val="51F99EC8"/>
    <w:rsid w:val="51FFD840"/>
    <w:rsid w:val="52082C11"/>
    <w:rsid w:val="520C3183"/>
    <w:rsid w:val="52176ED6"/>
    <w:rsid w:val="52180EA9"/>
    <w:rsid w:val="5219CBC3"/>
    <w:rsid w:val="521B2FC6"/>
    <w:rsid w:val="5221465F"/>
    <w:rsid w:val="5224FA28"/>
    <w:rsid w:val="5225BADB"/>
    <w:rsid w:val="522A487C"/>
    <w:rsid w:val="522D0651"/>
    <w:rsid w:val="52303740"/>
    <w:rsid w:val="5230FFE9"/>
    <w:rsid w:val="523152B1"/>
    <w:rsid w:val="5231A929"/>
    <w:rsid w:val="5237645D"/>
    <w:rsid w:val="524F58E5"/>
    <w:rsid w:val="52515797"/>
    <w:rsid w:val="525F7BB9"/>
    <w:rsid w:val="526C3541"/>
    <w:rsid w:val="526E8369"/>
    <w:rsid w:val="5274BD37"/>
    <w:rsid w:val="52786F9E"/>
    <w:rsid w:val="5279379B"/>
    <w:rsid w:val="527C9904"/>
    <w:rsid w:val="5282F189"/>
    <w:rsid w:val="5289FAE1"/>
    <w:rsid w:val="528C11A4"/>
    <w:rsid w:val="528C74DB"/>
    <w:rsid w:val="528E5462"/>
    <w:rsid w:val="5291B320"/>
    <w:rsid w:val="529292FF"/>
    <w:rsid w:val="52B21782"/>
    <w:rsid w:val="52C2750C"/>
    <w:rsid w:val="52C38087"/>
    <w:rsid w:val="52CCB8CF"/>
    <w:rsid w:val="52D62B65"/>
    <w:rsid w:val="52D8BF91"/>
    <w:rsid w:val="52DBE3F3"/>
    <w:rsid w:val="52E14DA5"/>
    <w:rsid w:val="52EB894B"/>
    <w:rsid w:val="52F1C9C6"/>
    <w:rsid w:val="52F5CBAF"/>
    <w:rsid w:val="53006DCD"/>
    <w:rsid w:val="530EAE1C"/>
    <w:rsid w:val="531198AF"/>
    <w:rsid w:val="531C2799"/>
    <w:rsid w:val="5320DED5"/>
    <w:rsid w:val="5324AE5C"/>
    <w:rsid w:val="53329717"/>
    <w:rsid w:val="53332ADF"/>
    <w:rsid w:val="5338F7D2"/>
    <w:rsid w:val="533FC781"/>
    <w:rsid w:val="5343F03E"/>
    <w:rsid w:val="534541C8"/>
    <w:rsid w:val="5348B169"/>
    <w:rsid w:val="53505514"/>
    <w:rsid w:val="53519702"/>
    <w:rsid w:val="535994BF"/>
    <w:rsid w:val="5361F5FA"/>
    <w:rsid w:val="53655DB8"/>
    <w:rsid w:val="53688B14"/>
    <w:rsid w:val="536AB6C3"/>
    <w:rsid w:val="536C7FA3"/>
    <w:rsid w:val="536EC9F3"/>
    <w:rsid w:val="5387F94F"/>
    <w:rsid w:val="538A38B7"/>
    <w:rsid w:val="53926955"/>
    <w:rsid w:val="53AF7BB3"/>
    <w:rsid w:val="53C023C5"/>
    <w:rsid w:val="53C1A608"/>
    <w:rsid w:val="53C6601F"/>
    <w:rsid w:val="53C7D710"/>
    <w:rsid w:val="53CC2995"/>
    <w:rsid w:val="53CD2071"/>
    <w:rsid w:val="53D02E24"/>
    <w:rsid w:val="53DED906"/>
    <w:rsid w:val="53E6E6E5"/>
    <w:rsid w:val="53E77E0E"/>
    <w:rsid w:val="53FE1392"/>
    <w:rsid w:val="5409BCE3"/>
    <w:rsid w:val="5411B31E"/>
    <w:rsid w:val="542AC571"/>
    <w:rsid w:val="543F4ED1"/>
    <w:rsid w:val="54464E4A"/>
    <w:rsid w:val="544B01FF"/>
    <w:rsid w:val="544C7451"/>
    <w:rsid w:val="5456C791"/>
    <w:rsid w:val="54681939"/>
    <w:rsid w:val="54684158"/>
    <w:rsid w:val="546EBDCA"/>
    <w:rsid w:val="546F5A55"/>
    <w:rsid w:val="5477D1CB"/>
    <w:rsid w:val="54793A71"/>
    <w:rsid w:val="547DD1C4"/>
    <w:rsid w:val="548D5EB8"/>
    <w:rsid w:val="548DCF3D"/>
    <w:rsid w:val="5497E8CF"/>
    <w:rsid w:val="54AC722E"/>
    <w:rsid w:val="54B27B84"/>
    <w:rsid w:val="54B39278"/>
    <w:rsid w:val="54BD51F1"/>
    <w:rsid w:val="54BF2758"/>
    <w:rsid w:val="54C0AA02"/>
    <w:rsid w:val="54C57000"/>
    <w:rsid w:val="54CDA473"/>
    <w:rsid w:val="54E691AF"/>
    <w:rsid w:val="54ED340F"/>
    <w:rsid w:val="54EE34A4"/>
    <w:rsid w:val="54FBB726"/>
    <w:rsid w:val="54FE800F"/>
    <w:rsid w:val="550066E4"/>
    <w:rsid w:val="5501571F"/>
    <w:rsid w:val="550B14B1"/>
    <w:rsid w:val="55111B13"/>
    <w:rsid w:val="551173A3"/>
    <w:rsid w:val="551A06DC"/>
    <w:rsid w:val="551A7522"/>
    <w:rsid w:val="551B2B5B"/>
    <w:rsid w:val="55218A4A"/>
    <w:rsid w:val="5523ABD3"/>
    <w:rsid w:val="552B48C0"/>
    <w:rsid w:val="55396F9A"/>
    <w:rsid w:val="554C0468"/>
    <w:rsid w:val="554DA17B"/>
    <w:rsid w:val="554F09BF"/>
    <w:rsid w:val="55618014"/>
    <w:rsid w:val="55658673"/>
    <w:rsid w:val="556A1233"/>
    <w:rsid w:val="556E4D12"/>
    <w:rsid w:val="5570E7A5"/>
    <w:rsid w:val="557362A5"/>
    <w:rsid w:val="558071C2"/>
    <w:rsid w:val="55828718"/>
    <w:rsid w:val="5586630C"/>
    <w:rsid w:val="55891283"/>
    <w:rsid w:val="5592396E"/>
    <w:rsid w:val="559AECBB"/>
    <w:rsid w:val="559C4E62"/>
    <w:rsid w:val="55A09815"/>
    <w:rsid w:val="55A40AD3"/>
    <w:rsid w:val="55AA110E"/>
    <w:rsid w:val="55ABE608"/>
    <w:rsid w:val="55BEDB8A"/>
    <w:rsid w:val="55D19C23"/>
    <w:rsid w:val="55E6BCB4"/>
    <w:rsid w:val="55EE2011"/>
    <w:rsid w:val="55EE5902"/>
    <w:rsid w:val="55F66C74"/>
    <w:rsid w:val="55F81F09"/>
    <w:rsid w:val="55F9FFB9"/>
    <w:rsid w:val="5601D53C"/>
    <w:rsid w:val="56040D29"/>
    <w:rsid w:val="56043711"/>
    <w:rsid w:val="560C9C02"/>
    <w:rsid w:val="5610E43B"/>
    <w:rsid w:val="5613508D"/>
    <w:rsid w:val="5618E894"/>
    <w:rsid w:val="5620CE85"/>
    <w:rsid w:val="562D4CF9"/>
    <w:rsid w:val="562EF933"/>
    <w:rsid w:val="5638C5F3"/>
    <w:rsid w:val="563D489F"/>
    <w:rsid w:val="5644D0AD"/>
    <w:rsid w:val="564F62D9"/>
    <w:rsid w:val="565861ED"/>
    <w:rsid w:val="565DCA7F"/>
    <w:rsid w:val="56611814"/>
    <w:rsid w:val="56680870"/>
    <w:rsid w:val="566A37D9"/>
    <w:rsid w:val="566AB143"/>
    <w:rsid w:val="5673F696"/>
    <w:rsid w:val="567C696F"/>
    <w:rsid w:val="5683A256"/>
    <w:rsid w:val="56871941"/>
    <w:rsid w:val="568DB78B"/>
    <w:rsid w:val="56963305"/>
    <w:rsid w:val="569897BF"/>
    <w:rsid w:val="56A4EF73"/>
    <w:rsid w:val="56A745BE"/>
    <w:rsid w:val="56A97142"/>
    <w:rsid w:val="56AA5460"/>
    <w:rsid w:val="56B28AB3"/>
    <w:rsid w:val="56B3CE90"/>
    <w:rsid w:val="56B71C26"/>
    <w:rsid w:val="56B86448"/>
    <w:rsid w:val="56C605E7"/>
    <w:rsid w:val="56D41C45"/>
    <w:rsid w:val="56D9803E"/>
    <w:rsid w:val="56DBB444"/>
    <w:rsid w:val="56DF18C4"/>
    <w:rsid w:val="56E53980"/>
    <w:rsid w:val="56FB0F4F"/>
    <w:rsid w:val="5702BB4A"/>
    <w:rsid w:val="57192BCE"/>
    <w:rsid w:val="571A63C0"/>
    <w:rsid w:val="571AF461"/>
    <w:rsid w:val="572A72EB"/>
    <w:rsid w:val="572C0140"/>
    <w:rsid w:val="572FD4D3"/>
    <w:rsid w:val="57316173"/>
    <w:rsid w:val="5740A956"/>
    <w:rsid w:val="5743B07B"/>
    <w:rsid w:val="57486F67"/>
    <w:rsid w:val="575B103F"/>
    <w:rsid w:val="575F616B"/>
    <w:rsid w:val="5763D30D"/>
    <w:rsid w:val="57679617"/>
    <w:rsid w:val="5767FB16"/>
    <w:rsid w:val="5777328F"/>
    <w:rsid w:val="577AA039"/>
    <w:rsid w:val="57825D57"/>
    <w:rsid w:val="578EBC6D"/>
    <w:rsid w:val="57987E0B"/>
    <w:rsid w:val="579DF081"/>
    <w:rsid w:val="57A3FCD0"/>
    <w:rsid w:val="57AC3394"/>
    <w:rsid w:val="57ACB2C7"/>
    <w:rsid w:val="57B29446"/>
    <w:rsid w:val="57B482C5"/>
    <w:rsid w:val="57CC3B2D"/>
    <w:rsid w:val="57D8441F"/>
    <w:rsid w:val="57E197E1"/>
    <w:rsid w:val="57E7BF89"/>
    <w:rsid w:val="57EBC030"/>
    <w:rsid w:val="57F0349C"/>
    <w:rsid w:val="57F0C804"/>
    <w:rsid w:val="57F5171E"/>
    <w:rsid w:val="57F5454E"/>
    <w:rsid w:val="57F6C2F1"/>
    <w:rsid w:val="57FA83E4"/>
    <w:rsid w:val="57FAA46D"/>
    <w:rsid w:val="57FB45F8"/>
    <w:rsid w:val="57FC1975"/>
    <w:rsid w:val="5801811C"/>
    <w:rsid w:val="5804AF57"/>
    <w:rsid w:val="5807DFE2"/>
    <w:rsid w:val="580A0448"/>
    <w:rsid w:val="58129907"/>
    <w:rsid w:val="581D1DDB"/>
    <w:rsid w:val="581F8D68"/>
    <w:rsid w:val="58260355"/>
    <w:rsid w:val="582C6101"/>
    <w:rsid w:val="58315F2C"/>
    <w:rsid w:val="5844BDDA"/>
    <w:rsid w:val="5844FB4B"/>
    <w:rsid w:val="584DECB8"/>
    <w:rsid w:val="58546503"/>
    <w:rsid w:val="5855041C"/>
    <w:rsid w:val="585FD35A"/>
    <w:rsid w:val="586352F1"/>
    <w:rsid w:val="58652D45"/>
    <w:rsid w:val="58670F87"/>
    <w:rsid w:val="586AE3FC"/>
    <w:rsid w:val="5871C74B"/>
    <w:rsid w:val="587770BC"/>
    <w:rsid w:val="5884922A"/>
    <w:rsid w:val="588D7D64"/>
    <w:rsid w:val="58959962"/>
    <w:rsid w:val="5895BC64"/>
    <w:rsid w:val="589E7E31"/>
    <w:rsid w:val="58A056DE"/>
    <w:rsid w:val="58A09C2C"/>
    <w:rsid w:val="58A16E29"/>
    <w:rsid w:val="58A67793"/>
    <w:rsid w:val="58A76E30"/>
    <w:rsid w:val="58ACB114"/>
    <w:rsid w:val="58AF952F"/>
    <w:rsid w:val="58B379D0"/>
    <w:rsid w:val="58B79A3C"/>
    <w:rsid w:val="58B7DAD6"/>
    <w:rsid w:val="58BD3E35"/>
    <w:rsid w:val="58D0AEB8"/>
    <w:rsid w:val="58D4CFC5"/>
    <w:rsid w:val="58DADA18"/>
    <w:rsid w:val="58DCE1A1"/>
    <w:rsid w:val="58E0F9FE"/>
    <w:rsid w:val="58E295B0"/>
    <w:rsid w:val="58E942D9"/>
    <w:rsid w:val="58EB96B6"/>
    <w:rsid w:val="58EDF2F2"/>
    <w:rsid w:val="58F24A58"/>
    <w:rsid w:val="58F81447"/>
    <w:rsid w:val="58FE71C8"/>
    <w:rsid w:val="590242DD"/>
    <w:rsid w:val="59097B4D"/>
    <w:rsid w:val="590CB0D2"/>
    <w:rsid w:val="5910C9C8"/>
    <w:rsid w:val="5914B7C9"/>
    <w:rsid w:val="5916A0A7"/>
    <w:rsid w:val="5928185B"/>
    <w:rsid w:val="592B224E"/>
    <w:rsid w:val="592CCB1E"/>
    <w:rsid w:val="592F84C8"/>
    <w:rsid w:val="594F30F8"/>
    <w:rsid w:val="59522508"/>
    <w:rsid w:val="5954618C"/>
    <w:rsid w:val="59579D60"/>
    <w:rsid w:val="59598C29"/>
    <w:rsid w:val="5969C126"/>
    <w:rsid w:val="596E650A"/>
    <w:rsid w:val="5983336D"/>
    <w:rsid w:val="598B48A6"/>
    <w:rsid w:val="598C32E9"/>
    <w:rsid w:val="598C6701"/>
    <w:rsid w:val="599777F2"/>
    <w:rsid w:val="599CA23B"/>
    <w:rsid w:val="599FC6DB"/>
    <w:rsid w:val="59A0C184"/>
    <w:rsid w:val="59A1D89B"/>
    <w:rsid w:val="59A7DC6A"/>
    <w:rsid w:val="59A87FB1"/>
    <w:rsid w:val="59B0D499"/>
    <w:rsid w:val="59B21A3F"/>
    <w:rsid w:val="59B543D7"/>
    <w:rsid w:val="59B6CC7D"/>
    <w:rsid w:val="59BBA100"/>
    <w:rsid w:val="59CCD2A9"/>
    <w:rsid w:val="59D212C2"/>
    <w:rsid w:val="59D3C024"/>
    <w:rsid w:val="59D9539E"/>
    <w:rsid w:val="59DDA9E8"/>
    <w:rsid w:val="59DFFDEA"/>
    <w:rsid w:val="59F11E58"/>
    <w:rsid w:val="59F29164"/>
    <w:rsid w:val="5A0594DA"/>
    <w:rsid w:val="5A068347"/>
    <w:rsid w:val="5A092C88"/>
    <w:rsid w:val="5A0A38C8"/>
    <w:rsid w:val="5A17CBD0"/>
    <w:rsid w:val="5A1C65BB"/>
    <w:rsid w:val="5A22B794"/>
    <w:rsid w:val="5A233C39"/>
    <w:rsid w:val="5A23D33A"/>
    <w:rsid w:val="5A270475"/>
    <w:rsid w:val="5A28C683"/>
    <w:rsid w:val="5A357B44"/>
    <w:rsid w:val="5A37E42C"/>
    <w:rsid w:val="5A38844E"/>
    <w:rsid w:val="5A3CC0C3"/>
    <w:rsid w:val="5A4CC965"/>
    <w:rsid w:val="5A4ED63B"/>
    <w:rsid w:val="5A4F0455"/>
    <w:rsid w:val="5A6C4F7E"/>
    <w:rsid w:val="5A6CFAC5"/>
    <w:rsid w:val="5A70A026"/>
    <w:rsid w:val="5A70A0A5"/>
    <w:rsid w:val="5A740135"/>
    <w:rsid w:val="5A7CEC9B"/>
    <w:rsid w:val="5A955432"/>
    <w:rsid w:val="5A9A6CE5"/>
    <w:rsid w:val="5AA8336E"/>
    <w:rsid w:val="5AB6F153"/>
    <w:rsid w:val="5ABA972F"/>
    <w:rsid w:val="5AC7FD4A"/>
    <w:rsid w:val="5AD1A14E"/>
    <w:rsid w:val="5AD3E4D0"/>
    <w:rsid w:val="5AD4F2BD"/>
    <w:rsid w:val="5ADCDEE1"/>
    <w:rsid w:val="5AEA8E01"/>
    <w:rsid w:val="5AF4CF50"/>
    <w:rsid w:val="5AFD4BE8"/>
    <w:rsid w:val="5AFEF58E"/>
    <w:rsid w:val="5AFFB464"/>
    <w:rsid w:val="5B014E59"/>
    <w:rsid w:val="5B058FDE"/>
    <w:rsid w:val="5B061F07"/>
    <w:rsid w:val="5B0F1C60"/>
    <w:rsid w:val="5B10164A"/>
    <w:rsid w:val="5B1F94E1"/>
    <w:rsid w:val="5B209C2D"/>
    <w:rsid w:val="5B20DA93"/>
    <w:rsid w:val="5B236080"/>
    <w:rsid w:val="5B27421A"/>
    <w:rsid w:val="5B290759"/>
    <w:rsid w:val="5B2B8AF5"/>
    <w:rsid w:val="5B2C1797"/>
    <w:rsid w:val="5B2E0097"/>
    <w:rsid w:val="5B314993"/>
    <w:rsid w:val="5B3A20E2"/>
    <w:rsid w:val="5B3B0799"/>
    <w:rsid w:val="5B3CA8B9"/>
    <w:rsid w:val="5B3E3700"/>
    <w:rsid w:val="5B4F51B1"/>
    <w:rsid w:val="5B5231FA"/>
    <w:rsid w:val="5B616098"/>
    <w:rsid w:val="5B6482A3"/>
    <w:rsid w:val="5B667554"/>
    <w:rsid w:val="5B6AE28C"/>
    <w:rsid w:val="5B6F63FD"/>
    <w:rsid w:val="5B73C80A"/>
    <w:rsid w:val="5B73E5EF"/>
    <w:rsid w:val="5B7593F5"/>
    <w:rsid w:val="5B876981"/>
    <w:rsid w:val="5BA067B4"/>
    <w:rsid w:val="5BA375C5"/>
    <w:rsid w:val="5BAA3EC2"/>
    <w:rsid w:val="5BABDB64"/>
    <w:rsid w:val="5BB333DA"/>
    <w:rsid w:val="5BB50A50"/>
    <w:rsid w:val="5BC63C61"/>
    <w:rsid w:val="5BCA019A"/>
    <w:rsid w:val="5BCE83B2"/>
    <w:rsid w:val="5BD4D768"/>
    <w:rsid w:val="5BE13F5F"/>
    <w:rsid w:val="5BE47086"/>
    <w:rsid w:val="5BEE1D5A"/>
    <w:rsid w:val="5BEF5544"/>
    <w:rsid w:val="5BFC0F2B"/>
    <w:rsid w:val="5C027F00"/>
    <w:rsid w:val="5C1AD0B6"/>
    <w:rsid w:val="5C1AD95E"/>
    <w:rsid w:val="5C29BAAB"/>
    <w:rsid w:val="5C2B75FD"/>
    <w:rsid w:val="5C2BAA49"/>
    <w:rsid w:val="5C2C54BD"/>
    <w:rsid w:val="5C309B81"/>
    <w:rsid w:val="5C3245FC"/>
    <w:rsid w:val="5C35D740"/>
    <w:rsid w:val="5C3E9C59"/>
    <w:rsid w:val="5C5E5130"/>
    <w:rsid w:val="5C5FCE9A"/>
    <w:rsid w:val="5C6380B4"/>
    <w:rsid w:val="5C6AD747"/>
    <w:rsid w:val="5C7715C7"/>
    <w:rsid w:val="5C779727"/>
    <w:rsid w:val="5C7EBB44"/>
    <w:rsid w:val="5C89015F"/>
    <w:rsid w:val="5C8A137A"/>
    <w:rsid w:val="5C8FE16E"/>
    <w:rsid w:val="5C96B99F"/>
    <w:rsid w:val="5CA327A8"/>
    <w:rsid w:val="5CA4A72F"/>
    <w:rsid w:val="5CAF6D57"/>
    <w:rsid w:val="5CBF7537"/>
    <w:rsid w:val="5CC05100"/>
    <w:rsid w:val="5CC19B6B"/>
    <w:rsid w:val="5CC4A655"/>
    <w:rsid w:val="5CCC121E"/>
    <w:rsid w:val="5CD5D1E1"/>
    <w:rsid w:val="5CE4B38B"/>
    <w:rsid w:val="5CECD0CF"/>
    <w:rsid w:val="5CF80E36"/>
    <w:rsid w:val="5CFF0B17"/>
    <w:rsid w:val="5D02F7C4"/>
    <w:rsid w:val="5D051A7C"/>
    <w:rsid w:val="5D0DD838"/>
    <w:rsid w:val="5D0F58A1"/>
    <w:rsid w:val="5D1EB00C"/>
    <w:rsid w:val="5D287B8A"/>
    <w:rsid w:val="5D29AE9B"/>
    <w:rsid w:val="5D2C03CB"/>
    <w:rsid w:val="5D2CDB5A"/>
    <w:rsid w:val="5D2D8EA1"/>
    <w:rsid w:val="5D2F2F2C"/>
    <w:rsid w:val="5D2F44A4"/>
    <w:rsid w:val="5D3650ED"/>
    <w:rsid w:val="5D3E06E3"/>
    <w:rsid w:val="5D4A6C6D"/>
    <w:rsid w:val="5D4AA950"/>
    <w:rsid w:val="5D4C79CB"/>
    <w:rsid w:val="5D4F6C92"/>
    <w:rsid w:val="5D5F56A0"/>
    <w:rsid w:val="5D5FFE85"/>
    <w:rsid w:val="5D6DC825"/>
    <w:rsid w:val="5D7C1F84"/>
    <w:rsid w:val="5D809DAD"/>
    <w:rsid w:val="5D82A278"/>
    <w:rsid w:val="5D942618"/>
    <w:rsid w:val="5D957503"/>
    <w:rsid w:val="5D9E83BF"/>
    <w:rsid w:val="5D9F36B8"/>
    <w:rsid w:val="5DA952DF"/>
    <w:rsid w:val="5DAA0531"/>
    <w:rsid w:val="5DABCF32"/>
    <w:rsid w:val="5DB15B85"/>
    <w:rsid w:val="5DC1ACA0"/>
    <w:rsid w:val="5DC9C069"/>
    <w:rsid w:val="5DCB50C6"/>
    <w:rsid w:val="5DCBF996"/>
    <w:rsid w:val="5DDB68D9"/>
    <w:rsid w:val="5DE001CF"/>
    <w:rsid w:val="5DEA87B6"/>
    <w:rsid w:val="5DED3090"/>
    <w:rsid w:val="5DF2625E"/>
    <w:rsid w:val="5DF4FFC4"/>
    <w:rsid w:val="5DF65489"/>
    <w:rsid w:val="5DF8F6C9"/>
    <w:rsid w:val="5E04A52F"/>
    <w:rsid w:val="5E0B880B"/>
    <w:rsid w:val="5E10ADC1"/>
    <w:rsid w:val="5E164B86"/>
    <w:rsid w:val="5E24004C"/>
    <w:rsid w:val="5E27221C"/>
    <w:rsid w:val="5E2BB1CF"/>
    <w:rsid w:val="5E2FF17F"/>
    <w:rsid w:val="5E3D30A0"/>
    <w:rsid w:val="5E429A37"/>
    <w:rsid w:val="5E44180E"/>
    <w:rsid w:val="5E48CE2D"/>
    <w:rsid w:val="5E53F4C0"/>
    <w:rsid w:val="5E5CB807"/>
    <w:rsid w:val="5E68B5BA"/>
    <w:rsid w:val="5E7DB0AE"/>
    <w:rsid w:val="5E7EEA65"/>
    <w:rsid w:val="5E8083EC"/>
    <w:rsid w:val="5E80C2E6"/>
    <w:rsid w:val="5E82BCA4"/>
    <w:rsid w:val="5E87BA9B"/>
    <w:rsid w:val="5E895E27"/>
    <w:rsid w:val="5E8A67AE"/>
    <w:rsid w:val="5E9464E8"/>
    <w:rsid w:val="5E970A4D"/>
    <w:rsid w:val="5E98860B"/>
    <w:rsid w:val="5E9A8636"/>
    <w:rsid w:val="5EC073C9"/>
    <w:rsid w:val="5EC2A8C6"/>
    <w:rsid w:val="5ECAFF8D"/>
    <w:rsid w:val="5ED35F5D"/>
    <w:rsid w:val="5ED5BA4F"/>
    <w:rsid w:val="5EE06824"/>
    <w:rsid w:val="5EE5918C"/>
    <w:rsid w:val="5EE885FF"/>
    <w:rsid w:val="5EEFA973"/>
    <w:rsid w:val="5EF30F90"/>
    <w:rsid w:val="5F10E62E"/>
    <w:rsid w:val="5F13A995"/>
    <w:rsid w:val="5F1F4F47"/>
    <w:rsid w:val="5F26E3DA"/>
    <w:rsid w:val="5F2C71CF"/>
    <w:rsid w:val="5F3A0E13"/>
    <w:rsid w:val="5F500B68"/>
    <w:rsid w:val="5F578390"/>
    <w:rsid w:val="5F66CA65"/>
    <w:rsid w:val="5F6FAF12"/>
    <w:rsid w:val="5F77D32D"/>
    <w:rsid w:val="5F8E9B14"/>
    <w:rsid w:val="5F973C8B"/>
    <w:rsid w:val="5FA38F90"/>
    <w:rsid w:val="5FAF0FAA"/>
    <w:rsid w:val="5FB62466"/>
    <w:rsid w:val="5FBF0FDB"/>
    <w:rsid w:val="5FC4EB8A"/>
    <w:rsid w:val="5FC81ACB"/>
    <w:rsid w:val="5FCDE5BC"/>
    <w:rsid w:val="5FDA7B5C"/>
    <w:rsid w:val="5FE22CD8"/>
    <w:rsid w:val="5FE3C43E"/>
    <w:rsid w:val="5FF7A120"/>
    <w:rsid w:val="5FFE4146"/>
    <w:rsid w:val="600058B2"/>
    <w:rsid w:val="6003DEE0"/>
    <w:rsid w:val="60134EA1"/>
    <w:rsid w:val="60260E01"/>
    <w:rsid w:val="602F26E2"/>
    <w:rsid w:val="6030B38F"/>
    <w:rsid w:val="60414DE3"/>
    <w:rsid w:val="60429963"/>
    <w:rsid w:val="604A6AD6"/>
    <w:rsid w:val="604F13E3"/>
    <w:rsid w:val="605912C3"/>
    <w:rsid w:val="6059BD46"/>
    <w:rsid w:val="60656461"/>
    <w:rsid w:val="6075A0FB"/>
    <w:rsid w:val="607E1BD0"/>
    <w:rsid w:val="608475D5"/>
    <w:rsid w:val="6085FB0A"/>
    <w:rsid w:val="6088E52A"/>
    <w:rsid w:val="608BB4C2"/>
    <w:rsid w:val="608CA5A6"/>
    <w:rsid w:val="60926A03"/>
    <w:rsid w:val="609525F1"/>
    <w:rsid w:val="60A494A5"/>
    <w:rsid w:val="60A6CC97"/>
    <w:rsid w:val="60A8530A"/>
    <w:rsid w:val="60A8D92A"/>
    <w:rsid w:val="60AD5C09"/>
    <w:rsid w:val="60ADF5C6"/>
    <w:rsid w:val="60BAD23B"/>
    <w:rsid w:val="60BFA583"/>
    <w:rsid w:val="60C0A6C5"/>
    <w:rsid w:val="60D0334D"/>
    <w:rsid w:val="60D2E386"/>
    <w:rsid w:val="60D3A6E0"/>
    <w:rsid w:val="60D5DE74"/>
    <w:rsid w:val="60E470E2"/>
    <w:rsid w:val="60F0EB45"/>
    <w:rsid w:val="6103C274"/>
    <w:rsid w:val="610548D5"/>
    <w:rsid w:val="6108F179"/>
    <w:rsid w:val="6118D4A5"/>
    <w:rsid w:val="6126D049"/>
    <w:rsid w:val="61296F5B"/>
    <w:rsid w:val="61303517"/>
    <w:rsid w:val="615BA10E"/>
    <w:rsid w:val="6164967E"/>
    <w:rsid w:val="6171ABDA"/>
    <w:rsid w:val="6177D612"/>
    <w:rsid w:val="617E7231"/>
    <w:rsid w:val="61847F60"/>
    <w:rsid w:val="618AE7F1"/>
    <w:rsid w:val="618D0273"/>
    <w:rsid w:val="61939563"/>
    <w:rsid w:val="619D8751"/>
    <w:rsid w:val="61A54384"/>
    <w:rsid w:val="61AA65E8"/>
    <w:rsid w:val="61CDA188"/>
    <w:rsid w:val="61D5FF23"/>
    <w:rsid w:val="61DBF372"/>
    <w:rsid w:val="61DF5A79"/>
    <w:rsid w:val="61E4CE48"/>
    <w:rsid w:val="61E9B8E1"/>
    <w:rsid w:val="61EA6AEC"/>
    <w:rsid w:val="61F043BE"/>
    <w:rsid w:val="61F34A95"/>
    <w:rsid w:val="61F5966E"/>
    <w:rsid w:val="61F7597D"/>
    <w:rsid w:val="61FBBE52"/>
    <w:rsid w:val="6200C0C7"/>
    <w:rsid w:val="62055C12"/>
    <w:rsid w:val="620ED727"/>
    <w:rsid w:val="6210A78B"/>
    <w:rsid w:val="622280DB"/>
    <w:rsid w:val="62273230"/>
    <w:rsid w:val="622BDD85"/>
    <w:rsid w:val="623E90B1"/>
    <w:rsid w:val="62427733"/>
    <w:rsid w:val="624D659D"/>
    <w:rsid w:val="62597A09"/>
    <w:rsid w:val="625E4EE2"/>
    <w:rsid w:val="62646894"/>
    <w:rsid w:val="626B73D5"/>
    <w:rsid w:val="62768F6C"/>
    <w:rsid w:val="627CB2A0"/>
    <w:rsid w:val="627CE47A"/>
    <w:rsid w:val="6286BEBF"/>
    <w:rsid w:val="628CBBA6"/>
    <w:rsid w:val="628DDFFE"/>
    <w:rsid w:val="629E0A79"/>
    <w:rsid w:val="62A2457C"/>
    <w:rsid w:val="62AA755E"/>
    <w:rsid w:val="62AF2DE8"/>
    <w:rsid w:val="62B14F33"/>
    <w:rsid w:val="62B3B09E"/>
    <w:rsid w:val="62B3E690"/>
    <w:rsid w:val="62B4B6BA"/>
    <w:rsid w:val="62C3FC26"/>
    <w:rsid w:val="62C5050A"/>
    <w:rsid w:val="62C85B45"/>
    <w:rsid w:val="62CA2D9D"/>
    <w:rsid w:val="62CBCDE4"/>
    <w:rsid w:val="62D43902"/>
    <w:rsid w:val="62E50ED6"/>
    <w:rsid w:val="62E9010D"/>
    <w:rsid w:val="62EC93A2"/>
    <w:rsid w:val="62F45F92"/>
    <w:rsid w:val="62F6BAB0"/>
    <w:rsid w:val="62FACCD4"/>
    <w:rsid w:val="63051189"/>
    <w:rsid w:val="6306A2C9"/>
    <w:rsid w:val="631D2A2A"/>
    <w:rsid w:val="63221111"/>
    <w:rsid w:val="6322D7ED"/>
    <w:rsid w:val="632D5109"/>
    <w:rsid w:val="63384507"/>
    <w:rsid w:val="6340D3A1"/>
    <w:rsid w:val="634774FD"/>
    <w:rsid w:val="63511A0D"/>
    <w:rsid w:val="6354C7D8"/>
    <w:rsid w:val="63654B56"/>
    <w:rsid w:val="637AAB39"/>
    <w:rsid w:val="637B71AD"/>
    <w:rsid w:val="637EBC30"/>
    <w:rsid w:val="638366DF"/>
    <w:rsid w:val="6390CFCC"/>
    <w:rsid w:val="6394D349"/>
    <w:rsid w:val="63974F45"/>
    <w:rsid w:val="63A04445"/>
    <w:rsid w:val="63A11F9E"/>
    <w:rsid w:val="63A4853F"/>
    <w:rsid w:val="63AAADCD"/>
    <w:rsid w:val="63AFBF69"/>
    <w:rsid w:val="63AFDF22"/>
    <w:rsid w:val="63BEAE16"/>
    <w:rsid w:val="63C1F185"/>
    <w:rsid w:val="63C59E15"/>
    <w:rsid w:val="63C8FD57"/>
    <w:rsid w:val="63DC03A9"/>
    <w:rsid w:val="63E9EB20"/>
    <w:rsid w:val="63F45BB5"/>
    <w:rsid w:val="63F76FF1"/>
    <w:rsid w:val="64026754"/>
    <w:rsid w:val="64108357"/>
    <w:rsid w:val="64174705"/>
    <w:rsid w:val="642FAB47"/>
    <w:rsid w:val="6432B370"/>
    <w:rsid w:val="64467412"/>
    <w:rsid w:val="644B54DB"/>
    <w:rsid w:val="64696AF3"/>
    <w:rsid w:val="646CEE6D"/>
    <w:rsid w:val="64700963"/>
    <w:rsid w:val="647A6EC4"/>
    <w:rsid w:val="647BDAC4"/>
    <w:rsid w:val="648A03E9"/>
    <w:rsid w:val="648AC1B0"/>
    <w:rsid w:val="648E684D"/>
    <w:rsid w:val="6491B186"/>
    <w:rsid w:val="649349C7"/>
    <w:rsid w:val="649399EF"/>
    <w:rsid w:val="64966A2D"/>
    <w:rsid w:val="64A01828"/>
    <w:rsid w:val="64A58C8F"/>
    <w:rsid w:val="64A85C10"/>
    <w:rsid w:val="64B3E824"/>
    <w:rsid w:val="64BB3A37"/>
    <w:rsid w:val="64C80D62"/>
    <w:rsid w:val="64CE608D"/>
    <w:rsid w:val="64D697AA"/>
    <w:rsid w:val="64DF3B4D"/>
    <w:rsid w:val="64E8D97D"/>
    <w:rsid w:val="64FD6234"/>
    <w:rsid w:val="6506C265"/>
    <w:rsid w:val="6511389D"/>
    <w:rsid w:val="6529F54A"/>
    <w:rsid w:val="652DB667"/>
    <w:rsid w:val="652DD9A4"/>
    <w:rsid w:val="653BAAB3"/>
    <w:rsid w:val="6551C3E2"/>
    <w:rsid w:val="655B5011"/>
    <w:rsid w:val="656AE551"/>
    <w:rsid w:val="6577472D"/>
    <w:rsid w:val="65852307"/>
    <w:rsid w:val="65934052"/>
    <w:rsid w:val="659534FC"/>
    <w:rsid w:val="65954409"/>
    <w:rsid w:val="659E5CAB"/>
    <w:rsid w:val="65A37D23"/>
    <w:rsid w:val="65B13D1D"/>
    <w:rsid w:val="65B58303"/>
    <w:rsid w:val="65B8F3E2"/>
    <w:rsid w:val="65C2BBCE"/>
    <w:rsid w:val="65C977FE"/>
    <w:rsid w:val="65D67C10"/>
    <w:rsid w:val="65E57E9F"/>
    <w:rsid w:val="65E728A0"/>
    <w:rsid w:val="65E7B1F0"/>
    <w:rsid w:val="65E87E28"/>
    <w:rsid w:val="65F0E0F0"/>
    <w:rsid w:val="65F5E9DA"/>
    <w:rsid w:val="65F6021A"/>
    <w:rsid w:val="66080100"/>
    <w:rsid w:val="660C69B5"/>
    <w:rsid w:val="66129F27"/>
    <w:rsid w:val="661EF2F9"/>
    <w:rsid w:val="6621A0F6"/>
    <w:rsid w:val="66232C9C"/>
    <w:rsid w:val="66279B27"/>
    <w:rsid w:val="66281C1F"/>
    <w:rsid w:val="662E5B72"/>
    <w:rsid w:val="663B71E7"/>
    <w:rsid w:val="6643D90A"/>
    <w:rsid w:val="6643F8DD"/>
    <w:rsid w:val="6644DF81"/>
    <w:rsid w:val="664A5AA2"/>
    <w:rsid w:val="664DD913"/>
    <w:rsid w:val="664EA705"/>
    <w:rsid w:val="665018B0"/>
    <w:rsid w:val="6650A351"/>
    <w:rsid w:val="6659545A"/>
    <w:rsid w:val="6659AF32"/>
    <w:rsid w:val="665AD989"/>
    <w:rsid w:val="665B4253"/>
    <w:rsid w:val="665D066B"/>
    <w:rsid w:val="665D5FFF"/>
    <w:rsid w:val="665F4A0C"/>
    <w:rsid w:val="665FF06E"/>
    <w:rsid w:val="6661FCE6"/>
    <w:rsid w:val="666458AD"/>
    <w:rsid w:val="66647559"/>
    <w:rsid w:val="66657ED9"/>
    <w:rsid w:val="66676C2E"/>
    <w:rsid w:val="66761235"/>
    <w:rsid w:val="6677EE89"/>
    <w:rsid w:val="668CB570"/>
    <w:rsid w:val="668E12DF"/>
    <w:rsid w:val="669A70F1"/>
    <w:rsid w:val="66A21082"/>
    <w:rsid w:val="66A75B57"/>
    <w:rsid w:val="66AFF8A8"/>
    <w:rsid w:val="66B89CF1"/>
    <w:rsid w:val="66BBA152"/>
    <w:rsid w:val="66BEED42"/>
    <w:rsid w:val="66BFBC8E"/>
    <w:rsid w:val="66C2A82C"/>
    <w:rsid w:val="66C4648C"/>
    <w:rsid w:val="66C5C5AB"/>
    <w:rsid w:val="66D4C78A"/>
    <w:rsid w:val="66E417E2"/>
    <w:rsid w:val="66EFF056"/>
    <w:rsid w:val="66F59884"/>
    <w:rsid w:val="66F64ED8"/>
    <w:rsid w:val="66F89A83"/>
    <w:rsid w:val="66FA1E02"/>
    <w:rsid w:val="670A3946"/>
    <w:rsid w:val="671D374A"/>
    <w:rsid w:val="6739A2F4"/>
    <w:rsid w:val="674EF7FA"/>
    <w:rsid w:val="6756950E"/>
    <w:rsid w:val="6756E547"/>
    <w:rsid w:val="676E7991"/>
    <w:rsid w:val="67737052"/>
    <w:rsid w:val="677D1660"/>
    <w:rsid w:val="677FBBF2"/>
    <w:rsid w:val="6789E511"/>
    <w:rsid w:val="678A29DC"/>
    <w:rsid w:val="678D382A"/>
    <w:rsid w:val="6791BADE"/>
    <w:rsid w:val="679708DD"/>
    <w:rsid w:val="679E91A7"/>
    <w:rsid w:val="67A5DDEF"/>
    <w:rsid w:val="67B2D125"/>
    <w:rsid w:val="67B56480"/>
    <w:rsid w:val="67B8B53B"/>
    <w:rsid w:val="67B9D0D7"/>
    <w:rsid w:val="67BEB278"/>
    <w:rsid w:val="67C82DEE"/>
    <w:rsid w:val="67D29086"/>
    <w:rsid w:val="67DFFCD2"/>
    <w:rsid w:val="67E00334"/>
    <w:rsid w:val="67EA48A3"/>
    <w:rsid w:val="67EC73B2"/>
    <w:rsid w:val="67EF2DD7"/>
    <w:rsid w:val="67F41A57"/>
    <w:rsid w:val="67F8B829"/>
    <w:rsid w:val="680BB61D"/>
    <w:rsid w:val="680C28DE"/>
    <w:rsid w:val="680CC8D5"/>
    <w:rsid w:val="680EA7F0"/>
    <w:rsid w:val="680EBE18"/>
    <w:rsid w:val="6812A73A"/>
    <w:rsid w:val="68131D9D"/>
    <w:rsid w:val="681A74B0"/>
    <w:rsid w:val="68299A5B"/>
    <w:rsid w:val="683034C8"/>
    <w:rsid w:val="6839D7C5"/>
    <w:rsid w:val="683C4A67"/>
    <w:rsid w:val="683F4737"/>
    <w:rsid w:val="683F8B56"/>
    <w:rsid w:val="684C5B25"/>
    <w:rsid w:val="684CE174"/>
    <w:rsid w:val="685688CE"/>
    <w:rsid w:val="6874340E"/>
    <w:rsid w:val="68763FE8"/>
    <w:rsid w:val="68870865"/>
    <w:rsid w:val="68936929"/>
    <w:rsid w:val="6897B779"/>
    <w:rsid w:val="68A60519"/>
    <w:rsid w:val="68AD4D0D"/>
    <w:rsid w:val="68B156CF"/>
    <w:rsid w:val="68B4D643"/>
    <w:rsid w:val="68B58E64"/>
    <w:rsid w:val="68B598FC"/>
    <w:rsid w:val="68B611C4"/>
    <w:rsid w:val="68C36E8A"/>
    <w:rsid w:val="68C9F334"/>
    <w:rsid w:val="68D065C5"/>
    <w:rsid w:val="68D1B286"/>
    <w:rsid w:val="68D872F5"/>
    <w:rsid w:val="68E3AC54"/>
    <w:rsid w:val="68E73AF4"/>
    <w:rsid w:val="68E7E872"/>
    <w:rsid w:val="68EA28A5"/>
    <w:rsid w:val="68EB6E47"/>
    <w:rsid w:val="68F1E752"/>
    <w:rsid w:val="68FE6ED4"/>
    <w:rsid w:val="690E1CD2"/>
    <w:rsid w:val="69105C49"/>
    <w:rsid w:val="691D1F61"/>
    <w:rsid w:val="69373443"/>
    <w:rsid w:val="693D1231"/>
    <w:rsid w:val="6945A4D0"/>
    <w:rsid w:val="69475F27"/>
    <w:rsid w:val="694D7C94"/>
    <w:rsid w:val="695E4082"/>
    <w:rsid w:val="696388C0"/>
    <w:rsid w:val="6969413C"/>
    <w:rsid w:val="6969A6F7"/>
    <w:rsid w:val="696E0EC7"/>
    <w:rsid w:val="69706EB0"/>
    <w:rsid w:val="697A337B"/>
    <w:rsid w:val="697DAB93"/>
    <w:rsid w:val="6987EBD1"/>
    <w:rsid w:val="69884413"/>
    <w:rsid w:val="698E1610"/>
    <w:rsid w:val="69914FF4"/>
    <w:rsid w:val="69918112"/>
    <w:rsid w:val="69999DA8"/>
    <w:rsid w:val="699C4F70"/>
    <w:rsid w:val="699FA8E5"/>
    <w:rsid w:val="69A7239B"/>
    <w:rsid w:val="69B1BBF2"/>
    <w:rsid w:val="69BEA407"/>
    <w:rsid w:val="69C4F08B"/>
    <w:rsid w:val="69CE4B3F"/>
    <w:rsid w:val="69CFF9CE"/>
    <w:rsid w:val="69D578C0"/>
    <w:rsid w:val="69D7DA38"/>
    <w:rsid w:val="69DEB206"/>
    <w:rsid w:val="69E917A4"/>
    <w:rsid w:val="69F3440D"/>
    <w:rsid w:val="69FC3597"/>
    <w:rsid w:val="69FF44CF"/>
    <w:rsid w:val="6A058F6E"/>
    <w:rsid w:val="6A0A7DCD"/>
    <w:rsid w:val="6A0B4840"/>
    <w:rsid w:val="6A0FE342"/>
    <w:rsid w:val="6A0FED4C"/>
    <w:rsid w:val="6A121E22"/>
    <w:rsid w:val="6A271D3F"/>
    <w:rsid w:val="6A2EC604"/>
    <w:rsid w:val="6A319953"/>
    <w:rsid w:val="6A3273C7"/>
    <w:rsid w:val="6A3A7A33"/>
    <w:rsid w:val="6A3ED952"/>
    <w:rsid w:val="6A4CBBC8"/>
    <w:rsid w:val="6A50A60B"/>
    <w:rsid w:val="6A602473"/>
    <w:rsid w:val="6A6EC058"/>
    <w:rsid w:val="6A73F8BD"/>
    <w:rsid w:val="6A75CAD8"/>
    <w:rsid w:val="6A784354"/>
    <w:rsid w:val="6A8855CE"/>
    <w:rsid w:val="6A982450"/>
    <w:rsid w:val="6A9D8D68"/>
    <w:rsid w:val="6AA973A0"/>
    <w:rsid w:val="6AA9E492"/>
    <w:rsid w:val="6AAC3C3A"/>
    <w:rsid w:val="6AB20B64"/>
    <w:rsid w:val="6AB59980"/>
    <w:rsid w:val="6AB8669E"/>
    <w:rsid w:val="6ABDC7CB"/>
    <w:rsid w:val="6AC0A65F"/>
    <w:rsid w:val="6AC353D0"/>
    <w:rsid w:val="6ACA1519"/>
    <w:rsid w:val="6AD7144D"/>
    <w:rsid w:val="6AD9626B"/>
    <w:rsid w:val="6ADA0F0D"/>
    <w:rsid w:val="6ADEF1EC"/>
    <w:rsid w:val="6ADF6944"/>
    <w:rsid w:val="6ADF6BA6"/>
    <w:rsid w:val="6AEBE21A"/>
    <w:rsid w:val="6AEC97EA"/>
    <w:rsid w:val="6AEEE340"/>
    <w:rsid w:val="6AF19771"/>
    <w:rsid w:val="6B076C17"/>
    <w:rsid w:val="6B07B8D8"/>
    <w:rsid w:val="6B0C5469"/>
    <w:rsid w:val="6B0EBE11"/>
    <w:rsid w:val="6B0F6585"/>
    <w:rsid w:val="6B123949"/>
    <w:rsid w:val="6B1F2C34"/>
    <w:rsid w:val="6B20A043"/>
    <w:rsid w:val="6B21E965"/>
    <w:rsid w:val="6B2B61A6"/>
    <w:rsid w:val="6B2C619F"/>
    <w:rsid w:val="6B375481"/>
    <w:rsid w:val="6B38C7AF"/>
    <w:rsid w:val="6B3B4E1C"/>
    <w:rsid w:val="6B4648B2"/>
    <w:rsid w:val="6B4BEEFA"/>
    <w:rsid w:val="6B573CEE"/>
    <w:rsid w:val="6B5AD8C0"/>
    <w:rsid w:val="6B6437D9"/>
    <w:rsid w:val="6B6B5665"/>
    <w:rsid w:val="6B714921"/>
    <w:rsid w:val="6B79BE85"/>
    <w:rsid w:val="6B7C8812"/>
    <w:rsid w:val="6B7D7BB0"/>
    <w:rsid w:val="6B860DEA"/>
    <w:rsid w:val="6B8A3A14"/>
    <w:rsid w:val="6B9DF4D6"/>
    <w:rsid w:val="6BA64E2E"/>
    <w:rsid w:val="6BAAEC37"/>
    <w:rsid w:val="6BADBE3E"/>
    <w:rsid w:val="6BB8A888"/>
    <w:rsid w:val="6BB8FD8C"/>
    <w:rsid w:val="6BDC2535"/>
    <w:rsid w:val="6BE45908"/>
    <w:rsid w:val="6BEB8838"/>
    <w:rsid w:val="6BEBA2F1"/>
    <w:rsid w:val="6BF5CE81"/>
    <w:rsid w:val="6C154C60"/>
    <w:rsid w:val="6C1C5167"/>
    <w:rsid w:val="6C1CB880"/>
    <w:rsid w:val="6C2124FE"/>
    <w:rsid w:val="6C285E59"/>
    <w:rsid w:val="6C2B676C"/>
    <w:rsid w:val="6C2F6312"/>
    <w:rsid w:val="6C369AC0"/>
    <w:rsid w:val="6C3E9DD0"/>
    <w:rsid w:val="6C465978"/>
    <w:rsid w:val="6C4FBEEF"/>
    <w:rsid w:val="6C59D5AA"/>
    <w:rsid w:val="6C5BD0DA"/>
    <w:rsid w:val="6C6277E8"/>
    <w:rsid w:val="6C686914"/>
    <w:rsid w:val="6C68B0E6"/>
    <w:rsid w:val="6C74CE7E"/>
    <w:rsid w:val="6C79CD13"/>
    <w:rsid w:val="6C84D9CE"/>
    <w:rsid w:val="6C8779F4"/>
    <w:rsid w:val="6C8DD79D"/>
    <w:rsid w:val="6C92239B"/>
    <w:rsid w:val="6C9303B3"/>
    <w:rsid w:val="6C94F603"/>
    <w:rsid w:val="6CA0FEF8"/>
    <w:rsid w:val="6CA53B43"/>
    <w:rsid w:val="6CA5F3B0"/>
    <w:rsid w:val="6CA9E84A"/>
    <w:rsid w:val="6CB8A958"/>
    <w:rsid w:val="6CBA6E59"/>
    <w:rsid w:val="6CBD05C2"/>
    <w:rsid w:val="6CD047BB"/>
    <w:rsid w:val="6CD227E1"/>
    <w:rsid w:val="6CDDF8B1"/>
    <w:rsid w:val="6CE231DF"/>
    <w:rsid w:val="6CE2D75F"/>
    <w:rsid w:val="6CE61995"/>
    <w:rsid w:val="6CEB8EBB"/>
    <w:rsid w:val="6CEFBE62"/>
    <w:rsid w:val="6CEFD54E"/>
    <w:rsid w:val="6CF0208F"/>
    <w:rsid w:val="6D02C4DB"/>
    <w:rsid w:val="6D071B50"/>
    <w:rsid w:val="6D10D841"/>
    <w:rsid w:val="6D1E6040"/>
    <w:rsid w:val="6D1FBD70"/>
    <w:rsid w:val="6D21C090"/>
    <w:rsid w:val="6D2E9E2D"/>
    <w:rsid w:val="6D32C649"/>
    <w:rsid w:val="6D355B0A"/>
    <w:rsid w:val="6D36408D"/>
    <w:rsid w:val="6D450431"/>
    <w:rsid w:val="6D453200"/>
    <w:rsid w:val="6D5A70E3"/>
    <w:rsid w:val="6D5E6BC7"/>
    <w:rsid w:val="6D66DCB1"/>
    <w:rsid w:val="6D6E7914"/>
    <w:rsid w:val="6D6EA778"/>
    <w:rsid w:val="6D6EE41A"/>
    <w:rsid w:val="6D776BED"/>
    <w:rsid w:val="6D7BCCB1"/>
    <w:rsid w:val="6D80BE30"/>
    <w:rsid w:val="6D8172F8"/>
    <w:rsid w:val="6D842D9A"/>
    <w:rsid w:val="6D871E84"/>
    <w:rsid w:val="6D876ED3"/>
    <w:rsid w:val="6D896A6C"/>
    <w:rsid w:val="6D8CDDE3"/>
    <w:rsid w:val="6D93F09C"/>
    <w:rsid w:val="6D97AC12"/>
    <w:rsid w:val="6D98D44D"/>
    <w:rsid w:val="6DAAC2F8"/>
    <w:rsid w:val="6DBCA2E5"/>
    <w:rsid w:val="6DCABC61"/>
    <w:rsid w:val="6DCE1110"/>
    <w:rsid w:val="6DD04CD6"/>
    <w:rsid w:val="6DD85E54"/>
    <w:rsid w:val="6DDFEFB0"/>
    <w:rsid w:val="6DE265DA"/>
    <w:rsid w:val="6DE2A0C2"/>
    <w:rsid w:val="6DFCBD4C"/>
    <w:rsid w:val="6DFCFE5E"/>
    <w:rsid w:val="6DFDD5BD"/>
    <w:rsid w:val="6DFECC37"/>
    <w:rsid w:val="6E04ED52"/>
    <w:rsid w:val="6E0E1ABC"/>
    <w:rsid w:val="6E1060AD"/>
    <w:rsid w:val="6E14484D"/>
    <w:rsid w:val="6E16065E"/>
    <w:rsid w:val="6E16321C"/>
    <w:rsid w:val="6E18177A"/>
    <w:rsid w:val="6E1EC54E"/>
    <w:rsid w:val="6E208B38"/>
    <w:rsid w:val="6E23B563"/>
    <w:rsid w:val="6E2FF973"/>
    <w:rsid w:val="6E350E46"/>
    <w:rsid w:val="6E46D656"/>
    <w:rsid w:val="6E49D7E5"/>
    <w:rsid w:val="6E49DA0B"/>
    <w:rsid w:val="6E574D4F"/>
    <w:rsid w:val="6E58ACC7"/>
    <w:rsid w:val="6E5E9E68"/>
    <w:rsid w:val="6E618C39"/>
    <w:rsid w:val="6E68A90C"/>
    <w:rsid w:val="6E6A483D"/>
    <w:rsid w:val="6E6D89C5"/>
    <w:rsid w:val="6E71C295"/>
    <w:rsid w:val="6E75CD6B"/>
    <w:rsid w:val="6E810DCE"/>
    <w:rsid w:val="6E8614D9"/>
    <w:rsid w:val="6E9696D5"/>
    <w:rsid w:val="6E988534"/>
    <w:rsid w:val="6E9D1F79"/>
    <w:rsid w:val="6EA1A6CD"/>
    <w:rsid w:val="6EB111F8"/>
    <w:rsid w:val="6EB416DB"/>
    <w:rsid w:val="6EBCFE1C"/>
    <w:rsid w:val="6EBD63F0"/>
    <w:rsid w:val="6ED7E5EE"/>
    <w:rsid w:val="6EDC65F1"/>
    <w:rsid w:val="6EE4D577"/>
    <w:rsid w:val="6EF407A0"/>
    <w:rsid w:val="6F047D27"/>
    <w:rsid w:val="6F08C3EA"/>
    <w:rsid w:val="6F0D779B"/>
    <w:rsid w:val="6F0DC76B"/>
    <w:rsid w:val="6F0EE990"/>
    <w:rsid w:val="6F10AEC2"/>
    <w:rsid w:val="6F136690"/>
    <w:rsid w:val="6F151B18"/>
    <w:rsid w:val="6F23F043"/>
    <w:rsid w:val="6F38D20D"/>
    <w:rsid w:val="6F3A2298"/>
    <w:rsid w:val="6F3AB443"/>
    <w:rsid w:val="6F41162E"/>
    <w:rsid w:val="6F45CA6A"/>
    <w:rsid w:val="6F4A56F8"/>
    <w:rsid w:val="6F51D7D4"/>
    <w:rsid w:val="6F53ED19"/>
    <w:rsid w:val="6F5CA67F"/>
    <w:rsid w:val="6F643102"/>
    <w:rsid w:val="6F6F3780"/>
    <w:rsid w:val="6F82448E"/>
    <w:rsid w:val="6F8A4312"/>
    <w:rsid w:val="6F8E314F"/>
    <w:rsid w:val="6F901EAD"/>
    <w:rsid w:val="6F96AA35"/>
    <w:rsid w:val="6F987443"/>
    <w:rsid w:val="6F992CE5"/>
    <w:rsid w:val="6F9EC6F1"/>
    <w:rsid w:val="6FB63B27"/>
    <w:rsid w:val="6FBB2729"/>
    <w:rsid w:val="6FBE77C7"/>
    <w:rsid w:val="6FCAF472"/>
    <w:rsid w:val="6FD418FF"/>
    <w:rsid w:val="6FD487BB"/>
    <w:rsid w:val="6FE0C975"/>
    <w:rsid w:val="6FE5D2CF"/>
    <w:rsid w:val="6FEE835E"/>
    <w:rsid w:val="6FF74A46"/>
    <w:rsid w:val="6FF76702"/>
    <w:rsid w:val="6FF9AEC6"/>
    <w:rsid w:val="6FFD01C9"/>
    <w:rsid w:val="6FFDC5FF"/>
    <w:rsid w:val="70029261"/>
    <w:rsid w:val="700C42B4"/>
    <w:rsid w:val="700C8F8E"/>
    <w:rsid w:val="701093F1"/>
    <w:rsid w:val="701399D1"/>
    <w:rsid w:val="7017DABA"/>
    <w:rsid w:val="7023F704"/>
    <w:rsid w:val="702F200A"/>
    <w:rsid w:val="70341A55"/>
    <w:rsid w:val="703B802A"/>
    <w:rsid w:val="703D1C2A"/>
    <w:rsid w:val="704A62DF"/>
    <w:rsid w:val="7066708F"/>
    <w:rsid w:val="7066FD3E"/>
    <w:rsid w:val="706BF692"/>
    <w:rsid w:val="706CBFAE"/>
    <w:rsid w:val="706D08CE"/>
    <w:rsid w:val="7072F133"/>
    <w:rsid w:val="7080431A"/>
    <w:rsid w:val="7085A672"/>
    <w:rsid w:val="709751DA"/>
    <w:rsid w:val="709766B0"/>
    <w:rsid w:val="7099E43D"/>
    <w:rsid w:val="70B57589"/>
    <w:rsid w:val="70BEC2E2"/>
    <w:rsid w:val="70C1EAA7"/>
    <w:rsid w:val="70C3153E"/>
    <w:rsid w:val="70CC3BFB"/>
    <w:rsid w:val="70D9A350"/>
    <w:rsid w:val="70E051C3"/>
    <w:rsid w:val="70EFC2B6"/>
    <w:rsid w:val="70F3EFC4"/>
    <w:rsid w:val="70F82A08"/>
    <w:rsid w:val="711B2527"/>
    <w:rsid w:val="71200BE9"/>
    <w:rsid w:val="7132F5D3"/>
    <w:rsid w:val="71350175"/>
    <w:rsid w:val="7145BD7F"/>
    <w:rsid w:val="7149886D"/>
    <w:rsid w:val="714C0345"/>
    <w:rsid w:val="715D8431"/>
    <w:rsid w:val="7175A96A"/>
    <w:rsid w:val="7188094D"/>
    <w:rsid w:val="71911CEC"/>
    <w:rsid w:val="719454E6"/>
    <w:rsid w:val="719483F2"/>
    <w:rsid w:val="719AA354"/>
    <w:rsid w:val="71A478B5"/>
    <w:rsid w:val="71A49679"/>
    <w:rsid w:val="71A6F42B"/>
    <w:rsid w:val="71ADF316"/>
    <w:rsid w:val="71AFD4E0"/>
    <w:rsid w:val="71C9773F"/>
    <w:rsid w:val="71D1A09F"/>
    <w:rsid w:val="71DC786F"/>
    <w:rsid w:val="71DEB998"/>
    <w:rsid w:val="71F658BA"/>
    <w:rsid w:val="71FA18E6"/>
    <w:rsid w:val="71FC9B4B"/>
    <w:rsid w:val="71FDAFF0"/>
    <w:rsid w:val="72011F6D"/>
    <w:rsid w:val="72030D92"/>
    <w:rsid w:val="720B7EDA"/>
    <w:rsid w:val="720FC2A3"/>
    <w:rsid w:val="72117210"/>
    <w:rsid w:val="72166C4E"/>
    <w:rsid w:val="722D7EE5"/>
    <w:rsid w:val="723EB2E8"/>
    <w:rsid w:val="7247136C"/>
    <w:rsid w:val="72474944"/>
    <w:rsid w:val="724C01A3"/>
    <w:rsid w:val="72516CD4"/>
    <w:rsid w:val="7253C64F"/>
    <w:rsid w:val="7255ED68"/>
    <w:rsid w:val="7258A426"/>
    <w:rsid w:val="7259DCB1"/>
    <w:rsid w:val="726539A6"/>
    <w:rsid w:val="726B944C"/>
    <w:rsid w:val="7271C35A"/>
    <w:rsid w:val="72750D71"/>
    <w:rsid w:val="728360D6"/>
    <w:rsid w:val="728C4C8C"/>
    <w:rsid w:val="729D63EC"/>
    <w:rsid w:val="72A603F8"/>
    <w:rsid w:val="72A9A5A3"/>
    <w:rsid w:val="72AAD94A"/>
    <w:rsid w:val="72AAE1F0"/>
    <w:rsid w:val="72B9C742"/>
    <w:rsid w:val="72C02DF0"/>
    <w:rsid w:val="72C13021"/>
    <w:rsid w:val="72C401A7"/>
    <w:rsid w:val="72D23E04"/>
    <w:rsid w:val="72D9F3A9"/>
    <w:rsid w:val="72DA2CBE"/>
    <w:rsid w:val="72DB6475"/>
    <w:rsid w:val="72E09359"/>
    <w:rsid w:val="72E0F0E5"/>
    <w:rsid w:val="72E181C8"/>
    <w:rsid w:val="72E2FAA0"/>
    <w:rsid w:val="72E3510C"/>
    <w:rsid w:val="72EA3703"/>
    <w:rsid w:val="72F292AA"/>
    <w:rsid w:val="730479FA"/>
    <w:rsid w:val="730991E0"/>
    <w:rsid w:val="730998A1"/>
    <w:rsid w:val="730F2353"/>
    <w:rsid w:val="731272EF"/>
    <w:rsid w:val="73252948"/>
    <w:rsid w:val="73258B78"/>
    <w:rsid w:val="732CC472"/>
    <w:rsid w:val="732D374D"/>
    <w:rsid w:val="7334A28B"/>
    <w:rsid w:val="733C20EB"/>
    <w:rsid w:val="733F433E"/>
    <w:rsid w:val="734BAB56"/>
    <w:rsid w:val="7351B0FE"/>
    <w:rsid w:val="735817C6"/>
    <w:rsid w:val="735CDD38"/>
    <w:rsid w:val="735FF4BD"/>
    <w:rsid w:val="73652C69"/>
    <w:rsid w:val="736D3261"/>
    <w:rsid w:val="73793719"/>
    <w:rsid w:val="737BC013"/>
    <w:rsid w:val="737E31E5"/>
    <w:rsid w:val="7386F43B"/>
    <w:rsid w:val="738BD6C8"/>
    <w:rsid w:val="739657ED"/>
    <w:rsid w:val="739F9F71"/>
    <w:rsid w:val="73A1BD19"/>
    <w:rsid w:val="73A297F6"/>
    <w:rsid w:val="73AC2954"/>
    <w:rsid w:val="73B4167C"/>
    <w:rsid w:val="73B7F182"/>
    <w:rsid w:val="73BD90EF"/>
    <w:rsid w:val="73D039AD"/>
    <w:rsid w:val="73D4EFA7"/>
    <w:rsid w:val="73D6AAAA"/>
    <w:rsid w:val="73E4C196"/>
    <w:rsid w:val="73EAAAE2"/>
    <w:rsid w:val="73F4E554"/>
    <w:rsid w:val="74002A77"/>
    <w:rsid w:val="74077790"/>
    <w:rsid w:val="740A7664"/>
    <w:rsid w:val="740F6D3B"/>
    <w:rsid w:val="741C493E"/>
    <w:rsid w:val="74285D57"/>
    <w:rsid w:val="74334CE2"/>
    <w:rsid w:val="74397941"/>
    <w:rsid w:val="74488530"/>
    <w:rsid w:val="7451F59C"/>
    <w:rsid w:val="745AE596"/>
    <w:rsid w:val="745AFA4C"/>
    <w:rsid w:val="745B830F"/>
    <w:rsid w:val="7462DFE1"/>
    <w:rsid w:val="7466F271"/>
    <w:rsid w:val="746C3FE2"/>
    <w:rsid w:val="7485E426"/>
    <w:rsid w:val="748CA8B4"/>
    <w:rsid w:val="748EED4A"/>
    <w:rsid w:val="749398A2"/>
    <w:rsid w:val="749A9EDA"/>
    <w:rsid w:val="749EF087"/>
    <w:rsid w:val="74A42DA8"/>
    <w:rsid w:val="74A8576D"/>
    <w:rsid w:val="74AD5D3A"/>
    <w:rsid w:val="74C17480"/>
    <w:rsid w:val="74CCB112"/>
    <w:rsid w:val="74CE34A4"/>
    <w:rsid w:val="74DB1A1E"/>
    <w:rsid w:val="74E6C98F"/>
    <w:rsid w:val="74E92F7C"/>
    <w:rsid w:val="74E9AC11"/>
    <w:rsid w:val="74F7B8EF"/>
    <w:rsid w:val="74F91F5F"/>
    <w:rsid w:val="74FC9BE9"/>
    <w:rsid w:val="7502C1C9"/>
    <w:rsid w:val="750315FC"/>
    <w:rsid w:val="75047E3D"/>
    <w:rsid w:val="750EDF81"/>
    <w:rsid w:val="75182314"/>
    <w:rsid w:val="751EBFBE"/>
    <w:rsid w:val="7520888C"/>
    <w:rsid w:val="7524F719"/>
    <w:rsid w:val="75258392"/>
    <w:rsid w:val="7525F701"/>
    <w:rsid w:val="75275B48"/>
    <w:rsid w:val="752990BC"/>
    <w:rsid w:val="7533EADA"/>
    <w:rsid w:val="75377ACA"/>
    <w:rsid w:val="7543F64E"/>
    <w:rsid w:val="754A584F"/>
    <w:rsid w:val="754C738E"/>
    <w:rsid w:val="754F795A"/>
    <w:rsid w:val="755CC921"/>
    <w:rsid w:val="75614CC0"/>
    <w:rsid w:val="7566CA8C"/>
    <w:rsid w:val="756B8576"/>
    <w:rsid w:val="756C8A41"/>
    <w:rsid w:val="75788FC7"/>
    <w:rsid w:val="757F1C58"/>
    <w:rsid w:val="7582ED97"/>
    <w:rsid w:val="75840030"/>
    <w:rsid w:val="759CDA68"/>
    <w:rsid w:val="75B8AF91"/>
    <w:rsid w:val="75BE6AEB"/>
    <w:rsid w:val="75CB48E3"/>
    <w:rsid w:val="75D2E954"/>
    <w:rsid w:val="75D613B6"/>
    <w:rsid w:val="75DDC327"/>
    <w:rsid w:val="75DDD657"/>
    <w:rsid w:val="75FA372B"/>
    <w:rsid w:val="75FD673F"/>
    <w:rsid w:val="75FEB1F6"/>
    <w:rsid w:val="76080069"/>
    <w:rsid w:val="760D4C89"/>
    <w:rsid w:val="760F0D7B"/>
    <w:rsid w:val="761F06D3"/>
    <w:rsid w:val="76240C3E"/>
    <w:rsid w:val="7636809D"/>
    <w:rsid w:val="76386627"/>
    <w:rsid w:val="764B0BCD"/>
    <w:rsid w:val="765E3DDB"/>
    <w:rsid w:val="766D2EE4"/>
    <w:rsid w:val="76766C30"/>
    <w:rsid w:val="768305BD"/>
    <w:rsid w:val="76843127"/>
    <w:rsid w:val="7692B1A0"/>
    <w:rsid w:val="769335DF"/>
    <w:rsid w:val="76933638"/>
    <w:rsid w:val="76A22D2D"/>
    <w:rsid w:val="76A8ABDB"/>
    <w:rsid w:val="76AB620D"/>
    <w:rsid w:val="76AC280E"/>
    <w:rsid w:val="76AD38E7"/>
    <w:rsid w:val="76ADDD7F"/>
    <w:rsid w:val="76AE080B"/>
    <w:rsid w:val="76B0153D"/>
    <w:rsid w:val="76BDAE45"/>
    <w:rsid w:val="76C73A70"/>
    <w:rsid w:val="76CE43EE"/>
    <w:rsid w:val="76CEFE0A"/>
    <w:rsid w:val="76D33518"/>
    <w:rsid w:val="76E3B7D1"/>
    <w:rsid w:val="76E57544"/>
    <w:rsid w:val="76E5C903"/>
    <w:rsid w:val="76E674DF"/>
    <w:rsid w:val="76EA2E5D"/>
    <w:rsid w:val="76F13C05"/>
    <w:rsid w:val="76F77C30"/>
    <w:rsid w:val="77026FA8"/>
    <w:rsid w:val="770946AD"/>
    <w:rsid w:val="7732304C"/>
    <w:rsid w:val="77494FDC"/>
    <w:rsid w:val="774A927E"/>
    <w:rsid w:val="77568AAD"/>
    <w:rsid w:val="7760FC40"/>
    <w:rsid w:val="7767EEF8"/>
    <w:rsid w:val="7769C2F2"/>
    <w:rsid w:val="7770844E"/>
    <w:rsid w:val="777473B8"/>
    <w:rsid w:val="777C9058"/>
    <w:rsid w:val="7780641F"/>
    <w:rsid w:val="7789E822"/>
    <w:rsid w:val="7797A3F6"/>
    <w:rsid w:val="77998C67"/>
    <w:rsid w:val="779C809B"/>
    <w:rsid w:val="77A23148"/>
    <w:rsid w:val="77A6797C"/>
    <w:rsid w:val="77A7B353"/>
    <w:rsid w:val="77B69310"/>
    <w:rsid w:val="77E65735"/>
    <w:rsid w:val="77EA9D72"/>
    <w:rsid w:val="77EB5866"/>
    <w:rsid w:val="77F458C0"/>
    <w:rsid w:val="77F88BF5"/>
    <w:rsid w:val="77FA6B27"/>
    <w:rsid w:val="77FAD1B4"/>
    <w:rsid w:val="77FE3BA2"/>
    <w:rsid w:val="78044232"/>
    <w:rsid w:val="780568CB"/>
    <w:rsid w:val="78063FF7"/>
    <w:rsid w:val="780E7A1A"/>
    <w:rsid w:val="781390E3"/>
    <w:rsid w:val="78200188"/>
    <w:rsid w:val="7821E87A"/>
    <w:rsid w:val="782D7F64"/>
    <w:rsid w:val="78348450"/>
    <w:rsid w:val="784E59E6"/>
    <w:rsid w:val="7863C797"/>
    <w:rsid w:val="7871FA1C"/>
    <w:rsid w:val="787A27B1"/>
    <w:rsid w:val="78856FF5"/>
    <w:rsid w:val="7885AC8C"/>
    <w:rsid w:val="788FF323"/>
    <w:rsid w:val="789A3ADA"/>
    <w:rsid w:val="789BDE55"/>
    <w:rsid w:val="78A59D81"/>
    <w:rsid w:val="78A5C69A"/>
    <w:rsid w:val="78A5F083"/>
    <w:rsid w:val="78A717C9"/>
    <w:rsid w:val="78ACE2D6"/>
    <w:rsid w:val="78B2EE3A"/>
    <w:rsid w:val="78BA08A2"/>
    <w:rsid w:val="78BBA0F2"/>
    <w:rsid w:val="78C295D7"/>
    <w:rsid w:val="78CA2810"/>
    <w:rsid w:val="78CC85D7"/>
    <w:rsid w:val="78D8D30D"/>
    <w:rsid w:val="78DF8369"/>
    <w:rsid w:val="78E11DBE"/>
    <w:rsid w:val="78E17FBA"/>
    <w:rsid w:val="78EF3FCB"/>
    <w:rsid w:val="78EFDDD4"/>
    <w:rsid w:val="78EFFA3B"/>
    <w:rsid w:val="78F1FD9F"/>
    <w:rsid w:val="78F5B75A"/>
    <w:rsid w:val="7902132A"/>
    <w:rsid w:val="790F7C38"/>
    <w:rsid w:val="7913F8D2"/>
    <w:rsid w:val="7916290A"/>
    <w:rsid w:val="791AD161"/>
    <w:rsid w:val="7921663E"/>
    <w:rsid w:val="79237653"/>
    <w:rsid w:val="792413F2"/>
    <w:rsid w:val="792DFE35"/>
    <w:rsid w:val="793B3C20"/>
    <w:rsid w:val="7943A47B"/>
    <w:rsid w:val="7945537D"/>
    <w:rsid w:val="7953FC76"/>
    <w:rsid w:val="79541915"/>
    <w:rsid w:val="795F608E"/>
    <w:rsid w:val="7960BC3B"/>
    <w:rsid w:val="79617365"/>
    <w:rsid w:val="7963F76A"/>
    <w:rsid w:val="796D7F75"/>
    <w:rsid w:val="796EA7A7"/>
    <w:rsid w:val="796F1935"/>
    <w:rsid w:val="7971B4B0"/>
    <w:rsid w:val="7974B20E"/>
    <w:rsid w:val="7983DAB3"/>
    <w:rsid w:val="79843DF2"/>
    <w:rsid w:val="7987FC1A"/>
    <w:rsid w:val="7988FEC2"/>
    <w:rsid w:val="798A7EFE"/>
    <w:rsid w:val="79931929"/>
    <w:rsid w:val="7993CF20"/>
    <w:rsid w:val="7995EC9B"/>
    <w:rsid w:val="799631BD"/>
    <w:rsid w:val="79977E2C"/>
    <w:rsid w:val="799E7CD0"/>
    <w:rsid w:val="79A3D971"/>
    <w:rsid w:val="79AB0487"/>
    <w:rsid w:val="79AF27E2"/>
    <w:rsid w:val="79AF6144"/>
    <w:rsid w:val="79AFAECA"/>
    <w:rsid w:val="79BDF788"/>
    <w:rsid w:val="79BE6207"/>
    <w:rsid w:val="79C72F4E"/>
    <w:rsid w:val="79D493F4"/>
    <w:rsid w:val="79D79A84"/>
    <w:rsid w:val="79D9B9CC"/>
    <w:rsid w:val="79DA6840"/>
    <w:rsid w:val="79DAA817"/>
    <w:rsid w:val="79E1BDB8"/>
    <w:rsid w:val="79E3F209"/>
    <w:rsid w:val="79E49C17"/>
    <w:rsid w:val="79E812D3"/>
    <w:rsid w:val="79F38A10"/>
    <w:rsid w:val="79F4D8D9"/>
    <w:rsid w:val="79FD3170"/>
    <w:rsid w:val="79FEDB32"/>
    <w:rsid w:val="7A0AC4C6"/>
    <w:rsid w:val="7A0FD231"/>
    <w:rsid w:val="7A19A3EB"/>
    <w:rsid w:val="7A284366"/>
    <w:rsid w:val="7A2BA632"/>
    <w:rsid w:val="7A2C0CBB"/>
    <w:rsid w:val="7A2CF2A1"/>
    <w:rsid w:val="7A39DA97"/>
    <w:rsid w:val="7A3AE977"/>
    <w:rsid w:val="7A57794A"/>
    <w:rsid w:val="7A5B4853"/>
    <w:rsid w:val="7A5CA52C"/>
    <w:rsid w:val="7A6BADEB"/>
    <w:rsid w:val="7A6D49D7"/>
    <w:rsid w:val="7A71EA3D"/>
    <w:rsid w:val="7A8B3853"/>
    <w:rsid w:val="7A948FC2"/>
    <w:rsid w:val="7A95C27C"/>
    <w:rsid w:val="7A970D0A"/>
    <w:rsid w:val="7AA36AD0"/>
    <w:rsid w:val="7AAD596A"/>
    <w:rsid w:val="7AAEB902"/>
    <w:rsid w:val="7AB318AD"/>
    <w:rsid w:val="7AB5EB2F"/>
    <w:rsid w:val="7AB8B28A"/>
    <w:rsid w:val="7ABC545B"/>
    <w:rsid w:val="7ABD1C01"/>
    <w:rsid w:val="7ACD13AE"/>
    <w:rsid w:val="7AD1351F"/>
    <w:rsid w:val="7AD60BDB"/>
    <w:rsid w:val="7AD98C7C"/>
    <w:rsid w:val="7ADA1D31"/>
    <w:rsid w:val="7AE450E2"/>
    <w:rsid w:val="7AF0A6C0"/>
    <w:rsid w:val="7AF78BEA"/>
    <w:rsid w:val="7AFB3C2D"/>
    <w:rsid w:val="7AFE2B09"/>
    <w:rsid w:val="7B0D92CA"/>
    <w:rsid w:val="7B0D9687"/>
    <w:rsid w:val="7B15C253"/>
    <w:rsid w:val="7B208442"/>
    <w:rsid w:val="7B2F99D3"/>
    <w:rsid w:val="7B31D2C8"/>
    <w:rsid w:val="7B323978"/>
    <w:rsid w:val="7B37574F"/>
    <w:rsid w:val="7B3FB3C6"/>
    <w:rsid w:val="7B449F74"/>
    <w:rsid w:val="7B4A72EF"/>
    <w:rsid w:val="7B57A24A"/>
    <w:rsid w:val="7B5AFA31"/>
    <w:rsid w:val="7B5CCFE5"/>
    <w:rsid w:val="7B6DF70A"/>
    <w:rsid w:val="7B7132C2"/>
    <w:rsid w:val="7B7BC5F2"/>
    <w:rsid w:val="7B8487F9"/>
    <w:rsid w:val="7B860567"/>
    <w:rsid w:val="7B885961"/>
    <w:rsid w:val="7B8C1B43"/>
    <w:rsid w:val="7B8CACED"/>
    <w:rsid w:val="7B9B8D3B"/>
    <w:rsid w:val="7B9DD673"/>
    <w:rsid w:val="7BAE4126"/>
    <w:rsid w:val="7BAF9DEE"/>
    <w:rsid w:val="7BB15628"/>
    <w:rsid w:val="7BC53013"/>
    <w:rsid w:val="7BC6734D"/>
    <w:rsid w:val="7BC6D9B1"/>
    <w:rsid w:val="7BCE86E4"/>
    <w:rsid w:val="7BD3A0BE"/>
    <w:rsid w:val="7BD47256"/>
    <w:rsid w:val="7BDD1762"/>
    <w:rsid w:val="7BEACA8E"/>
    <w:rsid w:val="7BEE5EFC"/>
    <w:rsid w:val="7BF29898"/>
    <w:rsid w:val="7BF349AB"/>
    <w:rsid w:val="7C04F5B1"/>
    <w:rsid w:val="7C068462"/>
    <w:rsid w:val="7C1158F4"/>
    <w:rsid w:val="7C1EB204"/>
    <w:rsid w:val="7C2B70D2"/>
    <w:rsid w:val="7C451DF3"/>
    <w:rsid w:val="7C47E40A"/>
    <w:rsid w:val="7C562DAD"/>
    <w:rsid w:val="7C58956A"/>
    <w:rsid w:val="7C591750"/>
    <w:rsid w:val="7C696352"/>
    <w:rsid w:val="7C710AF5"/>
    <w:rsid w:val="7C738E4A"/>
    <w:rsid w:val="7C772A00"/>
    <w:rsid w:val="7C8243D2"/>
    <w:rsid w:val="7C888375"/>
    <w:rsid w:val="7C893380"/>
    <w:rsid w:val="7C944FE8"/>
    <w:rsid w:val="7C9CA96D"/>
    <w:rsid w:val="7C9E183D"/>
    <w:rsid w:val="7CA1EC9C"/>
    <w:rsid w:val="7CA84765"/>
    <w:rsid w:val="7CBAFBBC"/>
    <w:rsid w:val="7CBFAB05"/>
    <w:rsid w:val="7CBFD142"/>
    <w:rsid w:val="7CD12FA1"/>
    <w:rsid w:val="7CD3F8FD"/>
    <w:rsid w:val="7CF0B024"/>
    <w:rsid w:val="7CF43C5D"/>
    <w:rsid w:val="7CF7F586"/>
    <w:rsid w:val="7CF81B6F"/>
    <w:rsid w:val="7CFA6F72"/>
    <w:rsid w:val="7CFC0552"/>
    <w:rsid w:val="7D00EF38"/>
    <w:rsid w:val="7D01FB4D"/>
    <w:rsid w:val="7D045082"/>
    <w:rsid w:val="7D1D1133"/>
    <w:rsid w:val="7D1E060F"/>
    <w:rsid w:val="7D2609B5"/>
    <w:rsid w:val="7D28EEC1"/>
    <w:rsid w:val="7D2A4220"/>
    <w:rsid w:val="7D2B2AD2"/>
    <w:rsid w:val="7D2DFBCB"/>
    <w:rsid w:val="7D2E6B90"/>
    <w:rsid w:val="7D3B1C5F"/>
    <w:rsid w:val="7D52283D"/>
    <w:rsid w:val="7D548B32"/>
    <w:rsid w:val="7D584259"/>
    <w:rsid w:val="7D5C1850"/>
    <w:rsid w:val="7D5D6EFE"/>
    <w:rsid w:val="7D5F4AD0"/>
    <w:rsid w:val="7D60ADAC"/>
    <w:rsid w:val="7D7135E0"/>
    <w:rsid w:val="7D8423C5"/>
    <w:rsid w:val="7D8E906D"/>
    <w:rsid w:val="7DA1586F"/>
    <w:rsid w:val="7DA181CE"/>
    <w:rsid w:val="7DA41723"/>
    <w:rsid w:val="7DB5D0F4"/>
    <w:rsid w:val="7DB5F7E3"/>
    <w:rsid w:val="7DB6F2A9"/>
    <w:rsid w:val="7DBACE55"/>
    <w:rsid w:val="7DBF3DF3"/>
    <w:rsid w:val="7DC24AE0"/>
    <w:rsid w:val="7DC4726A"/>
    <w:rsid w:val="7DC7DCDD"/>
    <w:rsid w:val="7DCA62EE"/>
    <w:rsid w:val="7DCBCF47"/>
    <w:rsid w:val="7DD7D6C5"/>
    <w:rsid w:val="7DEBA171"/>
    <w:rsid w:val="7DFFDFBF"/>
    <w:rsid w:val="7E04B470"/>
    <w:rsid w:val="7E1598BB"/>
    <w:rsid w:val="7E1C908D"/>
    <w:rsid w:val="7E29DD39"/>
    <w:rsid w:val="7E2D2723"/>
    <w:rsid w:val="7E31E19C"/>
    <w:rsid w:val="7E364473"/>
    <w:rsid w:val="7E37EE8D"/>
    <w:rsid w:val="7E3B900D"/>
    <w:rsid w:val="7E3DCC39"/>
    <w:rsid w:val="7E3DF7B5"/>
    <w:rsid w:val="7E48AF94"/>
    <w:rsid w:val="7E503580"/>
    <w:rsid w:val="7E596318"/>
    <w:rsid w:val="7E5B0413"/>
    <w:rsid w:val="7E6213E3"/>
    <w:rsid w:val="7E69CBB2"/>
    <w:rsid w:val="7E6E516B"/>
    <w:rsid w:val="7E6EA4A6"/>
    <w:rsid w:val="7E76784A"/>
    <w:rsid w:val="7E901BC6"/>
    <w:rsid w:val="7E92E9E7"/>
    <w:rsid w:val="7E94F520"/>
    <w:rsid w:val="7E982857"/>
    <w:rsid w:val="7EAB03F3"/>
    <w:rsid w:val="7EB20073"/>
    <w:rsid w:val="7EB261B7"/>
    <w:rsid w:val="7EC61F59"/>
    <w:rsid w:val="7EC8229D"/>
    <w:rsid w:val="7ED0B4EF"/>
    <w:rsid w:val="7ED67BE5"/>
    <w:rsid w:val="7EDD64C9"/>
    <w:rsid w:val="7EEBA95A"/>
    <w:rsid w:val="7EECE9F3"/>
    <w:rsid w:val="7EF09F1F"/>
    <w:rsid w:val="7F10E799"/>
    <w:rsid w:val="7F1D9269"/>
    <w:rsid w:val="7F1E4B88"/>
    <w:rsid w:val="7F2AE276"/>
    <w:rsid w:val="7F2E504D"/>
    <w:rsid w:val="7F3651BA"/>
    <w:rsid w:val="7F37DAB9"/>
    <w:rsid w:val="7F38C1CF"/>
    <w:rsid w:val="7F3FFCB6"/>
    <w:rsid w:val="7F483019"/>
    <w:rsid w:val="7F4B986C"/>
    <w:rsid w:val="7F4BA791"/>
    <w:rsid w:val="7F50EFBF"/>
    <w:rsid w:val="7F533D2B"/>
    <w:rsid w:val="7F7C640F"/>
    <w:rsid w:val="7F8277D0"/>
    <w:rsid w:val="7F986EBE"/>
    <w:rsid w:val="7FA072AD"/>
    <w:rsid w:val="7FA1F6D3"/>
    <w:rsid w:val="7FAC44BE"/>
    <w:rsid w:val="7FAD653A"/>
    <w:rsid w:val="7FBCD7E3"/>
    <w:rsid w:val="7FC084E7"/>
    <w:rsid w:val="7FC5DD13"/>
    <w:rsid w:val="7FCEAD50"/>
    <w:rsid w:val="7FD57763"/>
    <w:rsid w:val="7FE107AA"/>
    <w:rsid w:val="7FE6E4AF"/>
    <w:rsid w:val="7FEFEF4F"/>
    <w:rsid w:val="7FF2BD52"/>
    <w:rsid w:val="7FF9FD3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C6572B"/>
  <w15:docId w15:val="{567F9E8E-B324-4694-A080-8580DF94C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83B2C"/>
    <w:pPr>
      <w:spacing w:line="280" w:lineRule="atLeast"/>
    </w:pPr>
    <w:rPr>
      <w:rFonts w:ascii="Arial" w:hAnsi="Arial"/>
    </w:rPr>
  </w:style>
  <w:style w:type="paragraph" w:styleId="Kop1">
    <w:name w:val="heading 1"/>
    <w:basedOn w:val="Standaard"/>
    <w:next w:val="Standaard"/>
    <w:link w:val="Kop1Char"/>
    <w:autoRedefine/>
    <w:uiPriority w:val="9"/>
    <w:qFormat/>
    <w:rsid w:val="00427824"/>
    <w:pPr>
      <w:spacing w:line="240" w:lineRule="auto"/>
      <w:ind w:left="709" w:hanging="709"/>
      <w:outlineLvl w:val="0"/>
    </w:pPr>
    <w:rPr>
      <w:rFonts w:asciiTheme="minorHAnsi" w:eastAsiaTheme="majorEastAsia" w:hAnsiTheme="minorHAnsi" w:cstheme="minorHAnsi"/>
      <w:b/>
      <w:color w:val="1F497D" w:themeColor="text2"/>
      <w:sz w:val="24"/>
      <w:szCs w:val="24"/>
      <w:lang w:eastAsia="x-none"/>
    </w:rPr>
  </w:style>
  <w:style w:type="paragraph" w:styleId="Kop2">
    <w:name w:val="heading 2"/>
    <w:basedOn w:val="Kop1"/>
    <w:next w:val="Standaard"/>
    <w:link w:val="Kop2Char"/>
    <w:autoRedefine/>
    <w:uiPriority w:val="9"/>
    <w:qFormat/>
    <w:rsid w:val="00BD02BD"/>
    <w:pPr>
      <w:keepNext/>
      <w:spacing w:before="240" w:after="60"/>
      <w:outlineLvl w:val="1"/>
    </w:pPr>
    <w:rPr>
      <w:bCs/>
      <w:iCs/>
    </w:rPr>
  </w:style>
  <w:style w:type="paragraph" w:styleId="Kop3">
    <w:name w:val="heading 3"/>
    <w:basedOn w:val="Standaard"/>
    <w:next w:val="Standaard"/>
    <w:link w:val="Kop3Char"/>
    <w:uiPriority w:val="9"/>
    <w:qFormat/>
    <w:rsid w:val="00537F6D"/>
    <w:pPr>
      <w:keepNext/>
      <w:numPr>
        <w:ilvl w:val="2"/>
        <w:numId w:val="6"/>
      </w:numPr>
      <w:spacing w:before="240" w:after="60" w:line="240" w:lineRule="auto"/>
      <w:outlineLvl w:val="2"/>
    </w:pPr>
    <w:rPr>
      <w:rFonts w:ascii="Calibri" w:hAnsi="Calibri"/>
      <w:b/>
      <w:bCs/>
      <w:szCs w:val="26"/>
      <w:lang w:val="x-none" w:eastAsia="x-none"/>
    </w:rPr>
  </w:style>
  <w:style w:type="paragraph" w:styleId="Kop4">
    <w:name w:val="heading 4"/>
    <w:basedOn w:val="Standaard"/>
    <w:next w:val="Standaard"/>
    <w:link w:val="Kop4Char"/>
    <w:uiPriority w:val="9"/>
    <w:unhideWhenUsed/>
    <w:qFormat/>
    <w:rsid w:val="00BC2547"/>
    <w:pPr>
      <w:keepNext/>
      <w:keepLines/>
      <w:numPr>
        <w:ilvl w:val="3"/>
        <w:numId w:val="6"/>
      </w:numPr>
      <w:spacing w:before="200" w:line="280" w:lineRule="exact"/>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727104"/>
    <w:pPr>
      <w:keepNext/>
      <w:keepLines/>
      <w:numPr>
        <w:ilvl w:val="4"/>
        <w:numId w:val="6"/>
      </w:numPr>
      <w:spacing w:before="40"/>
      <w:outlineLvl w:val="4"/>
    </w:pPr>
    <w:rPr>
      <w:rFonts w:asciiTheme="majorHAnsi" w:eastAsiaTheme="majorEastAsia" w:hAnsiTheme="majorHAnsi" w:cstheme="majorBidi"/>
      <w:color w:val="365F91" w:themeColor="accent1" w:themeShade="BF"/>
    </w:rPr>
  </w:style>
  <w:style w:type="paragraph" w:styleId="Kop6">
    <w:name w:val="heading 6"/>
    <w:basedOn w:val="Standaard"/>
    <w:next w:val="Standaard"/>
    <w:link w:val="Kop6Char"/>
    <w:uiPriority w:val="9"/>
    <w:semiHidden/>
    <w:unhideWhenUsed/>
    <w:qFormat/>
    <w:rsid w:val="00727104"/>
    <w:pPr>
      <w:keepNext/>
      <w:keepLines/>
      <w:numPr>
        <w:ilvl w:val="5"/>
        <w:numId w:val="6"/>
      </w:numPr>
      <w:spacing w:before="40"/>
      <w:outlineLvl w:val="5"/>
    </w:pPr>
    <w:rPr>
      <w:rFonts w:asciiTheme="majorHAnsi" w:eastAsiaTheme="majorEastAsia" w:hAnsiTheme="majorHAnsi" w:cstheme="majorBidi"/>
      <w:color w:val="243F60" w:themeColor="accent1" w:themeShade="7F"/>
    </w:rPr>
  </w:style>
  <w:style w:type="paragraph" w:styleId="Kop7">
    <w:name w:val="heading 7"/>
    <w:basedOn w:val="Standaard"/>
    <w:next w:val="Standaard"/>
    <w:link w:val="Kop7Char"/>
    <w:uiPriority w:val="9"/>
    <w:semiHidden/>
    <w:unhideWhenUsed/>
    <w:qFormat/>
    <w:rsid w:val="00727104"/>
    <w:pPr>
      <w:keepNext/>
      <w:keepLines/>
      <w:numPr>
        <w:ilvl w:val="6"/>
        <w:numId w:val="6"/>
      </w:numPr>
      <w:spacing w:before="40"/>
      <w:outlineLvl w:val="6"/>
    </w:pPr>
    <w:rPr>
      <w:rFonts w:asciiTheme="majorHAnsi" w:eastAsiaTheme="majorEastAsia" w:hAnsiTheme="majorHAnsi" w:cstheme="majorBidi"/>
      <w:i/>
      <w:iCs/>
      <w:color w:val="243F60" w:themeColor="accent1" w:themeShade="7F"/>
    </w:rPr>
  </w:style>
  <w:style w:type="paragraph" w:styleId="Kop8">
    <w:name w:val="heading 8"/>
    <w:basedOn w:val="Standaard"/>
    <w:next w:val="Standaard"/>
    <w:link w:val="Kop8Char"/>
    <w:uiPriority w:val="9"/>
    <w:semiHidden/>
    <w:unhideWhenUsed/>
    <w:qFormat/>
    <w:rsid w:val="00727104"/>
    <w:pPr>
      <w:keepNext/>
      <w:keepLines/>
      <w:numPr>
        <w:ilvl w:val="7"/>
        <w:numId w:val="6"/>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727104"/>
    <w:pPr>
      <w:keepNext/>
      <w:keepLines/>
      <w:numPr>
        <w:ilvl w:val="8"/>
        <w:numId w:val="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Formuliernaam">
    <w:name w:val="Formuliernaam"/>
    <w:basedOn w:val="Standaard"/>
    <w:rsid w:val="002B72BF"/>
    <w:rPr>
      <w:b/>
      <w:sz w:val="24"/>
      <w:szCs w:val="24"/>
    </w:rPr>
  </w:style>
  <w:style w:type="paragraph" w:customStyle="1" w:styleId="Refkop">
    <w:name w:val="Refkop"/>
    <w:basedOn w:val="Standaard"/>
    <w:rsid w:val="002B72BF"/>
    <w:pPr>
      <w:spacing w:line="240" w:lineRule="auto"/>
    </w:pPr>
  </w:style>
  <w:style w:type="paragraph" w:customStyle="1" w:styleId="refvoetbrief">
    <w:name w:val="refvoetbrief"/>
    <w:basedOn w:val="Refkop"/>
    <w:rsid w:val="002B72BF"/>
    <w:pPr>
      <w:spacing w:line="180" w:lineRule="exact"/>
    </w:pPr>
    <w:rPr>
      <w:sz w:val="16"/>
      <w:szCs w:val="16"/>
    </w:rPr>
  </w:style>
  <w:style w:type="paragraph" w:styleId="Koptekst">
    <w:name w:val="header"/>
    <w:basedOn w:val="Standaard"/>
    <w:link w:val="KoptekstChar"/>
    <w:uiPriority w:val="99"/>
    <w:rsid w:val="003606C4"/>
    <w:pPr>
      <w:tabs>
        <w:tab w:val="center" w:pos="4536"/>
        <w:tab w:val="right" w:pos="9072"/>
      </w:tabs>
    </w:pPr>
  </w:style>
  <w:style w:type="character" w:styleId="Paginanummer">
    <w:name w:val="page number"/>
    <w:basedOn w:val="Standaardalinea-lettertype"/>
    <w:rsid w:val="003606C4"/>
  </w:style>
  <w:style w:type="paragraph" w:styleId="Voettekst">
    <w:name w:val="footer"/>
    <w:basedOn w:val="Standaard"/>
    <w:link w:val="VoettekstChar"/>
    <w:uiPriority w:val="99"/>
    <w:rsid w:val="003606C4"/>
    <w:pPr>
      <w:tabs>
        <w:tab w:val="center" w:pos="4536"/>
        <w:tab w:val="right" w:pos="9072"/>
      </w:tabs>
    </w:pPr>
  </w:style>
  <w:style w:type="paragraph" w:styleId="Ballontekst">
    <w:name w:val="Balloon Text"/>
    <w:basedOn w:val="Standaard"/>
    <w:link w:val="BallontekstChar"/>
    <w:uiPriority w:val="99"/>
    <w:semiHidden/>
    <w:unhideWhenUsed/>
    <w:rsid w:val="004D3F4A"/>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D3F4A"/>
    <w:rPr>
      <w:rFonts w:ascii="Tahoma" w:hAnsi="Tahoma" w:cs="Tahoma"/>
      <w:sz w:val="16"/>
      <w:szCs w:val="16"/>
    </w:rPr>
  </w:style>
  <w:style w:type="character" w:customStyle="1" w:styleId="Kop1Char">
    <w:name w:val="Kop 1 Char"/>
    <w:basedOn w:val="Standaardalinea-lettertype"/>
    <w:link w:val="Kop1"/>
    <w:uiPriority w:val="9"/>
    <w:rsid w:val="00427824"/>
    <w:rPr>
      <w:rFonts w:asciiTheme="minorHAnsi" w:eastAsiaTheme="majorEastAsia" w:hAnsiTheme="minorHAnsi" w:cstheme="minorHAnsi"/>
      <w:b/>
      <w:color w:val="1F497D" w:themeColor="text2"/>
      <w:sz w:val="24"/>
      <w:szCs w:val="24"/>
      <w:lang w:eastAsia="x-none"/>
    </w:rPr>
  </w:style>
  <w:style w:type="character" w:customStyle="1" w:styleId="Kop2Char">
    <w:name w:val="Kop 2 Char"/>
    <w:basedOn w:val="Standaardalinea-lettertype"/>
    <w:link w:val="Kop2"/>
    <w:uiPriority w:val="9"/>
    <w:rsid w:val="00BD02BD"/>
    <w:rPr>
      <w:rFonts w:ascii="Calibri" w:eastAsiaTheme="majorEastAsia" w:hAnsi="Calibri" w:cs="Calibri"/>
      <w:b/>
      <w:bCs/>
      <w:iCs/>
      <w:color w:val="1F497D" w:themeColor="text2"/>
      <w:sz w:val="24"/>
      <w:szCs w:val="24"/>
      <w:lang w:eastAsia="x-none"/>
    </w:rPr>
  </w:style>
  <w:style w:type="character" w:customStyle="1" w:styleId="Kop3Char">
    <w:name w:val="Kop 3 Char"/>
    <w:basedOn w:val="Standaardalinea-lettertype"/>
    <w:link w:val="Kop3"/>
    <w:uiPriority w:val="9"/>
    <w:rsid w:val="00537F6D"/>
    <w:rPr>
      <w:rFonts w:ascii="Calibri" w:hAnsi="Calibri"/>
      <w:b/>
      <w:bCs/>
      <w:szCs w:val="26"/>
      <w:lang w:val="x-none" w:eastAsia="x-none"/>
    </w:rPr>
  </w:style>
  <w:style w:type="character" w:styleId="Hyperlink">
    <w:name w:val="Hyperlink"/>
    <w:uiPriority w:val="99"/>
    <w:rsid w:val="00537F6D"/>
    <w:rPr>
      <w:rFonts w:cs="Times New Roman"/>
      <w:color w:val="0000FF"/>
      <w:u w:val="single"/>
    </w:rPr>
  </w:style>
  <w:style w:type="character" w:styleId="GevolgdeHyperlink">
    <w:name w:val="FollowedHyperlink"/>
    <w:uiPriority w:val="99"/>
    <w:semiHidden/>
    <w:unhideWhenUsed/>
    <w:rsid w:val="00537F6D"/>
    <w:rPr>
      <w:rFonts w:cs="Times New Roman"/>
      <w:color w:val="800080"/>
      <w:u w:val="single"/>
    </w:rPr>
  </w:style>
  <w:style w:type="paragraph" w:styleId="Inhopg1">
    <w:name w:val="toc 1"/>
    <w:basedOn w:val="Standaard"/>
    <w:next w:val="Standaard"/>
    <w:autoRedefine/>
    <w:uiPriority w:val="39"/>
    <w:unhideWhenUsed/>
    <w:qFormat/>
    <w:rsid w:val="001E71FE"/>
    <w:pPr>
      <w:numPr>
        <w:numId w:val="8"/>
      </w:numPr>
      <w:tabs>
        <w:tab w:val="left" w:pos="284"/>
        <w:tab w:val="left" w:pos="709"/>
        <w:tab w:val="right" w:leader="dot" w:pos="8925"/>
      </w:tabs>
      <w:spacing w:before="120" w:after="120" w:line="240" w:lineRule="auto"/>
      <w:ind w:left="284" w:hanging="284"/>
    </w:pPr>
    <w:rPr>
      <w:rFonts w:ascii="Calibri" w:hAnsi="Calibri" w:cs="Trebuchet MS"/>
      <w:b/>
      <w:bCs/>
      <w:caps/>
    </w:rPr>
  </w:style>
  <w:style w:type="paragraph" w:styleId="Inhopg2">
    <w:name w:val="toc 2"/>
    <w:basedOn w:val="Standaard"/>
    <w:next w:val="Standaard"/>
    <w:autoRedefine/>
    <w:uiPriority w:val="39"/>
    <w:unhideWhenUsed/>
    <w:qFormat/>
    <w:rsid w:val="005A6179"/>
    <w:pPr>
      <w:tabs>
        <w:tab w:val="left" w:pos="709"/>
        <w:tab w:val="right" w:leader="dot" w:pos="8925"/>
      </w:tabs>
      <w:spacing w:line="240" w:lineRule="auto"/>
      <w:ind w:left="284"/>
    </w:pPr>
    <w:rPr>
      <w:rFonts w:ascii="Calibri" w:hAnsi="Calibri" w:cs="Trebuchet MS"/>
      <w:smallCaps/>
    </w:rPr>
  </w:style>
  <w:style w:type="paragraph" w:styleId="Inhopg3">
    <w:name w:val="toc 3"/>
    <w:basedOn w:val="Standaard"/>
    <w:next w:val="Standaard"/>
    <w:autoRedefine/>
    <w:uiPriority w:val="39"/>
    <w:unhideWhenUsed/>
    <w:qFormat/>
    <w:rsid w:val="001E71FE"/>
    <w:pPr>
      <w:tabs>
        <w:tab w:val="left" w:pos="993"/>
        <w:tab w:val="right" w:leader="dot" w:pos="8925"/>
        <w:tab w:val="right" w:pos="9969"/>
      </w:tabs>
      <w:spacing w:line="240" w:lineRule="auto"/>
      <w:ind w:left="284"/>
    </w:pPr>
    <w:rPr>
      <w:rFonts w:ascii="Calibri" w:hAnsi="Calibri" w:cs="Trebuchet MS"/>
      <w:i/>
      <w:iCs/>
    </w:rPr>
  </w:style>
  <w:style w:type="paragraph" w:styleId="Voetnoottekst">
    <w:name w:val="footnote text"/>
    <w:basedOn w:val="Standaard"/>
    <w:link w:val="VoetnoottekstChar"/>
    <w:uiPriority w:val="99"/>
    <w:semiHidden/>
    <w:unhideWhenUsed/>
    <w:rsid w:val="00537F6D"/>
    <w:pPr>
      <w:spacing w:line="240" w:lineRule="auto"/>
    </w:pPr>
    <w:rPr>
      <w:rFonts w:ascii="Times New Roman" w:hAnsi="Times New Roman"/>
      <w:lang w:val="en-US" w:eastAsia="en-US"/>
    </w:rPr>
  </w:style>
  <w:style w:type="character" w:customStyle="1" w:styleId="VoetnoottekstChar">
    <w:name w:val="Voetnoottekst Char"/>
    <w:basedOn w:val="Standaardalinea-lettertype"/>
    <w:link w:val="Voetnoottekst"/>
    <w:uiPriority w:val="99"/>
    <w:semiHidden/>
    <w:rsid w:val="00537F6D"/>
    <w:rPr>
      <w:lang w:val="en-US" w:eastAsia="en-US"/>
    </w:rPr>
  </w:style>
  <w:style w:type="character" w:customStyle="1" w:styleId="KoptekstChar">
    <w:name w:val="Koptekst Char"/>
    <w:basedOn w:val="Standaardalinea-lettertype"/>
    <w:link w:val="Koptekst"/>
    <w:uiPriority w:val="99"/>
    <w:rsid w:val="00537F6D"/>
    <w:rPr>
      <w:rFonts w:ascii="Arial" w:hAnsi="Arial"/>
    </w:rPr>
  </w:style>
  <w:style w:type="character" w:customStyle="1" w:styleId="VoettekstChar">
    <w:name w:val="Voettekst Char"/>
    <w:basedOn w:val="Standaardalinea-lettertype"/>
    <w:link w:val="Voettekst"/>
    <w:uiPriority w:val="99"/>
    <w:rsid w:val="00537F6D"/>
    <w:rPr>
      <w:rFonts w:ascii="Arial" w:hAnsi="Arial"/>
    </w:rPr>
  </w:style>
  <w:style w:type="paragraph" w:styleId="Plattetekstinspringen">
    <w:name w:val="Body Text Indent"/>
    <w:basedOn w:val="Standaard"/>
    <w:link w:val="PlattetekstinspringenChar"/>
    <w:uiPriority w:val="99"/>
    <w:semiHidden/>
    <w:unhideWhenUsed/>
    <w:rsid w:val="00537F6D"/>
    <w:pPr>
      <w:tabs>
        <w:tab w:val="left" w:pos="720"/>
      </w:tabs>
      <w:spacing w:line="360" w:lineRule="auto"/>
      <w:ind w:left="2130"/>
      <w:jc w:val="both"/>
    </w:pPr>
    <w:rPr>
      <w:lang w:val="x-none" w:eastAsia="x-none"/>
    </w:rPr>
  </w:style>
  <w:style w:type="character" w:customStyle="1" w:styleId="PlattetekstinspringenChar">
    <w:name w:val="Platte tekst inspringen Char"/>
    <w:basedOn w:val="Standaardalinea-lettertype"/>
    <w:link w:val="Plattetekstinspringen"/>
    <w:uiPriority w:val="99"/>
    <w:semiHidden/>
    <w:rsid w:val="00537F6D"/>
    <w:rPr>
      <w:rFonts w:ascii="Arial" w:hAnsi="Arial"/>
      <w:lang w:val="x-none" w:eastAsia="x-none"/>
    </w:rPr>
  </w:style>
  <w:style w:type="paragraph" w:styleId="Plattetekst3">
    <w:name w:val="Body Text 3"/>
    <w:basedOn w:val="Standaard"/>
    <w:link w:val="Plattetekst3Char"/>
    <w:uiPriority w:val="99"/>
    <w:semiHidden/>
    <w:unhideWhenUsed/>
    <w:rsid w:val="00537F6D"/>
    <w:pPr>
      <w:spacing w:after="120" w:line="240" w:lineRule="auto"/>
    </w:pPr>
    <w:rPr>
      <w:rFonts w:ascii="Trebuchet MS" w:hAnsi="Trebuchet MS"/>
      <w:sz w:val="16"/>
      <w:szCs w:val="16"/>
      <w:lang w:val="x-none" w:eastAsia="x-none"/>
    </w:rPr>
  </w:style>
  <w:style w:type="character" w:customStyle="1" w:styleId="Plattetekst3Char">
    <w:name w:val="Platte tekst 3 Char"/>
    <w:basedOn w:val="Standaardalinea-lettertype"/>
    <w:link w:val="Plattetekst3"/>
    <w:uiPriority w:val="99"/>
    <w:semiHidden/>
    <w:rsid w:val="00537F6D"/>
    <w:rPr>
      <w:rFonts w:ascii="Trebuchet MS" w:hAnsi="Trebuchet MS"/>
      <w:sz w:val="16"/>
      <w:szCs w:val="16"/>
      <w:lang w:val="x-none" w:eastAsia="x-none"/>
    </w:rPr>
  </w:style>
  <w:style w:type="paragraph" w:styleId="Plattetekstinspringen3">
    <w:name w:val="Body Text Indent 3"/>
    <w:basedOn w:val="Standaard"/>
    <w:link w:val="Plattetekstinspringen3Char"/>
    <w:uiPriority w:val="99"/>
    <w:semiHidden/>
    <w:unhideWhenUsed/>
    <w:rsid w:val="00537F6D"/>
    <w:pPr>
      <w:spacing w:after="120" w:line="240" w:lineRule="auto"/>
      <w:ind w:left="283"/>
    </w:pPr>
    <w:rPr>
      <w:rFonts w:ascii="Trebuchet MS" w:hAnsi="Trebuchet MS"/>
      <w:sz w:val="16"/>
      <w:szCs w:val="16"/>
      <w:lang w:val="x-none" w:eastAsia="x-none"/>
    </w:rPr>
  </w:style>
  <w:style w:type="character" w:customStyle="1" w:styleId="Plattetekstinspringen3Char">
    <w:name w:val="Platte tekst inspringen 3 Char"/>
    <w:basedOn w:val="Standaardalinea-lettertype"/>
    <w:link w:val="Plattetekstinspringen3"/>
    <w:uiPriority w:val="99"/>
    <w:semiHidden/>
    <w:rsid w:val="00537F6D"/>
    <w:rPr>
      <w:rFonts w:ascii="Trebuchet MS" w:hAnsi="Trebuchet MS"/>
      <w:sz w:val="16"/>
      <w:szCs w:val="16"/>
      <w:lang w:val="x-none" w:eastAsia="x-none"/>
    </w:rPr>
  </w:style>
  <w:style w:type="paragraph" w:styleId="Kopvaninhoudsopgave">
    <w:name w:val="TOC Heading"/>
    <w:basedOn w:val="Kop1"/>
    <w:next w:val="Standaard"/>
    <w:uiPriority w:val="39"/>
    <w:unhideWhenUsed/>
    <w:qFormat/>
    <w:rsid w:val="00537F6D"/>
    <w:pPr>
      <w:keepLines/>
      <w:spacing w:before="480"/>
      <w:outlineLvl w:val="9"/>
    </w:pPr>
    <w:rPr>
      <w:rFonts w:ascii="Cambria" w:hAnsi="Cambria"/>
      <w:color w:val="365F91"/>
      <w:sz w:val="28"/>
      <w:szCs w:val="28"/>
    </w:rPr>
  </w:style>
  <w:style w:type="paragraph" w:customStyle="1" w:styleId="Default">
    <w:name w:val="Default"/>
    <w:rsid w:val="00537F6D"/>
    <w:pPr>
      <w:autoSpaceDE w:val="0"/>
      <w:autoSpaceDN w:val="0"/>
      <w:adjustRightInd w:val="0"/>
    </w:pPr>
    <w:rPr>
      <w:rFonts w:ascii="Verdana" w:hAnsi="Verdana"/>
      <w:color w:val="000000"/>
      <w:sz w:val="24"/>
      <w:szCs w:val="24"/>
    </w:rPr>
  </w:style>
  <w:style w:type="character" w:styleId="Voetnootmarkering">
    <w:name w:val="footnote reference"/>
    <w:uiPriority w:val="99"/>
    <w:semiHidden/>
    <w:unhideWhenUsed/>
    <w:rsid w:val="00537F6D"/>
    <w:rPr>
      <w:rFonts w:cs="Times New Roman"/>
      <w:vertAlign w:val="superscript"/>
    </w:rPr>
  </w:style>
  <w:style w:type="character" w:customStyle="1" w:styleId="hbparagraaftekst">
    <w:name w:val="hbparagraaftekst"/>
    <w:rsid w:val="00537F6D"/>
    <w:rPr>
      <w:rFonts w:ascii="Times New Roman" w:hAnsi="Times New Roman"/>
    </w:rPr>
  </w:style>
  <w:style w:type="table" w:styleId="Tabelraster">
    <w:name w:val="Table Grid"/>
    <w:basedOn w:val="Standaardtabel"/>
    <w:uiPriority w:val="39"/>
    <w:rsid w:val="00537F6D"/>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Opsomcijfer1steniveauBrinkGroep">
    <w:name w:val="Opsomcijfer 1ste niveau Brink Groep"/>
    <w:basedOn w:val="Standaard"/>
    <w:rsid w:val="00537F6D"/>
    <w:pPr>
      <w:numPr>
        <w:numId w:val="1"/>
      </w:numPr>
      <w:spacing w:line="283" w:lineRule="atLeast"/>
    </w:pPr>
    <w:rPr>
      <w:rFonts w:ascii="Verdana" w:hAnsi="Verdana"/>
      <w:sz w:val="17"/>
      <w:lang w:eastAsia="en-US"/>
    </w:rPr>
  </w:style>
  <w:style w:type="paragraph" w:customStyle="1" w:styleId="BasistekstBrinkGroep">
    <w:name w:val="Basistekst Brink Groep"/>
    <w:basedOn w:val="Standaard"/>
    <w:link w:val="BasistekstBrinkGroepChar"/>
    <w:rsid w:val="00537F6D"/>
    <w:pPr>
      <w:spacing w:line="283" w:lineRule="exact"/>
    </w:pPr>
    <w:rPr>
      <w:rFonts w:ascii="Verdana" w:hAnsi="Verdana"/>
      <w:lang w:val="x-none" w:eastAsia="x-none"/>
    </w:rPr>
  </w:style>
  <w:style w:type="character" w:customStyle="1" w:styleId="BasistekstBrinkGroepChar">
    <w:name w:val="Basistekst Brink Groep Char"/>
    <w:link w:val="BasistekstBrinkGroep"/>
    <w:locked/>
    <w:rsid w:val="00537F6D"/>
    <w:rPr>
      <w:rFonts w:ascii="Verdana" w:hAnsi="Verdana"/>
      <w:lang w:val="x-none" w:eastAsia="x-none"/>
    </w:rPr>
  </w:style>
  <w:style w:type="paragraph" w:styleId="Normaalweb">
    <w:name w:val="Normal (Web)"/>
    <w:basedOn w:val="Standaard"/>
    <w:uiPriority w:val="99"/>
    <w:semiHidden/>
    <w:unhideWhenUsed/>
    <w:rsid w:val="00537F6D"/>
    <w:pPr>
      <w:spacing w:before="100" w:beforeAutospacing="1" w:after="100" w:afterAutospacing="1" w:line="240" w:lineRule="auto"/>
    </w:pPr>
    <w:rPr>
      <w:rFonts w:ascii="Times New Roman" w:hAnsi="Times New Roman"/>
      <w:sz w:val="24"/>
      <w:szCs w:val="24"/>
    </w:rPr>
  </w:style>
  <w:style w:type="character" w:styleId="Verwijzingopmerking">
    <w:name w:val="annotation reference"/>
    <w:uiPriority w:val="99"/>
    <w:semiHidden/>
    <w:unhideWhenUsed/>
    <w:rsid w:val="00537F6D"/>
    <w:rPr>
      <w:rFonts w:cs="Times New Roman"/>
      <w:sz w:val="16"/>
      <w:szCs w:val="16"/>
    </w:rPr>
  </w:style>
  <w:style w:type="paragraph" w:styleId="Tekstopmerking">
    <w:name w:val="annotation text"/>
    <w:basedOn w:val="Standaard"/>
    <w:link w:val="TekstopmerkingChar"/>
    <w:uiPriority w:val="99"/>
    <w:unhideWhenUsed/>
    <w:rsid w:val="00537F6D"/>
    <w:pPr>
      <w:spacing w:line="240" w:lineRule="auto"/>
    </w:pPr>
    <w:rPr>
      <w:rFonts w:ascii="Trebuchet MS" w:hAnsi="Trebuchet MS"/>
      <w:lang w:val="x-none" w:eastAsia="x-none"/>
    </w:rPr>
  </w:style>
  <w:style w:type="character" w:customStyle="1" w:styleId="TekstopmerkingChar">
    <w:name w:val="Tekst opmerking Char"/>
    <w:basedOn w:val="Standaardalinea-lettertype"/>
    <w:link w:val="Tekstopmerking"/>
    <w:uiPriority w:val="99"/>
    <w:rsid w:val="00537F6D"/>
    <w:rPr>
      <w:rFonts w:ascii="Trebuchet MS" w:hAnsi="Trebuchet MS"/>
      <w:lang w:val="x-none" w:eastAsia="x-none"/>
    </w:rPr>
  </w:style>
  <w:style w:type="paragraph" w:styleId="Onderwerpvanopmerking">
    <w:name w:val="annotation subject"/>
    <w:basedOn w:val="Tekstopmerking"/>
    <w:next w:val="Tekstopmerking"/>
    <w:link w:val="OnderwerpvanopmerkingChar"/>
    <w:uiPriority w:val="99"/>
    <w:semiHidden/>
    <w:unhideWhenUsed/>
    <w:rsid w:val="00537F6D"/>
    <w:rPr>
      <w:b/>
      <w:bCs/>
    </w:rPr>
  </w:style>
  <w:style w:type="character" w:customStyle="1" w:styleId="OnderwerpvanopmerkingChar">
    <w:name w:val="Onderwerp van opmerking Char"/>
    <w:basedOn w:val="TekstopmerkingChar"/>
    <w:link w:val="Onderwerpvanopmerking"/>
    <w:uiPriority w:val="99"/>
    <w:semiHidden/>
    <w:rsid w:val="00537F6D"/>
    <w:rPr>
      <w:rFonts w:ascii="Trebuchet MS" w:hAnsi="Trebuchet MS"/>
      <w:b/>
      <w:bCs/>
      <w:lang w:val="x-none" w:eastAsia="x-none"/>
    </w:rPr>
  </w:style>
  <w:style w:type="paragraph" w:customStyle="1" w:styleId="paragraaf">
    <w:name w:val="paragraaf"/>
    <w:basedOn w:val="Standaard"/>
    <w:qFormat/>
    <w:rsid w:val="00537F6D"/>
    <w:pPr>
      <w:numPr>
        <w:ilvl w:val="1"/>
        <w:numId w:val="5"/>
      </w:numPr>
      <w:spacing w:after="200" w:line="276" w:lineRule="auto"/>
    </w:pPr>
    <w:rPr>
      <w:rFonts w:ascii="Trebuchet MS" w:hAnsi="Trebuchet MS"/>
      <w:b/>
      <w:lang w:eastAsia="en-US"/>
    </w:rPr>
  </w:style>
  <w:style w:type="paragraph" w:customStyle="1" w:styleId="paragraaf-sub">
    <w:name w:val="paragraaf-sub"/>
    <w:basedOn w:val="Standaard"/>
    <w:qFormat/>
    <w:rsid w:val="00537F6D"/>
    <w:pPr>
      <w:tabs>
        <w:tab w:val="left" w:pos="851"/>
      </w:tabs>
      <w:spacing w:line="240" w:lineRule="auto"/>
    </w:pPr>
    <w:rPr>
      <w:rFonts w:ascii="Trebuchet MS" w:hAnsi="Trebuchet MS" w:cs="Trebuchet MS"/>
      <w:b/>
    </w:rPr>
  </w:style>
  <w:style w:type="numbering" w:customStyle="1" w:styleId="Opmaakprofiel1">
    <w:name w:val="Opmaakprofiel1"/>
    <w:uiPriority w:val="99"/>
    <w:rsid w:val="00537F6D"/>
    <w:pPr>
      <w:numPr>
        <w:numId w:val="2"/>
      </w:numPr>
    </w:pPr>
  </w:style>
  <w:style w:type="paragraph" w:customStyle="1" w:styleId="subparagraaf">
    <w:name w:val="subparagraaf"/>
    <w:basedOn w:val="Standaard"/>
    <w:qFormat/>
    <w:rsid w:val="00537F6D"/>
    <w:pPr>
      <w:numPr>
        <w:ilvl w:val="2"/>
        <w:numId w:val="5"/>
      </w:numPr>
      <w:spacing w:line="240" w:lineRule="auto"/>
      <w:jc w:val="both"/>
    </w:pPr>
    <w:rPr>
      <w:rFonts w:ascii="Trebuchet MS" w:hAnsi="Trebuchet MS" w:cs="Trebuchet MS"/>
      <w:b/>
    </w:rPr>
  </w:style>
  <w:style w:type="paragraph" w:customStyle="1" w:styleId="subsubparagraaf">
    <w:name w:val="subsubparagraaf"/>
    <w:basedOn w:val="Standaard"/>
    <w:qFormat/>
    <w:rsid w:val="00537F6D"/>
    <w:pPr>
      <w:numPr>
        <w:ilvl w:val="3"/>
        <w:numId w:val="5"/>
      </w:numPr>
      <w:spacing w:line="240" w:lineRule="auto"/>
      <w:jc w:val="both"/>
    </w:pPr>
    <w:rPr>
      <w:rFonts w:ascii="Trebuchet MS" w:hAnsi="Trebuchet MS" w:cs="Trebuchet MS"/>
      <w:i/>
      <w:u w:val="single"/>
    </w:rPr>
  </w:style>
  <w:style w:type="paragraph" w:customStyle="1" w:styleId="KOPbijlagen">
    <w:name w:val="KOP bijlagen"/>
    <w:basedOn w:val="Standaard"/>
    <w:qFormat/>
    <w:rsid w:val="00537F6D"/>
    <w:pPr>
      <w:spacing w:line="240" w:lineRule="auto"/>
    </w:pPr>
    <w:rPr>
      <w:rFonts w:ascii="Trebuchet MS" w:hAnsi="Trebuchet MS" w:cs="Trebuchet MS"/>
      <w:b/>
    </w:rPr>
  </w:style>
  <w:style w:type="paragraph" w:styleId="Inhopg4">
    <w:name w:val="toc 4"/>
    <w:basedOn w:val="Standaard"/>
    <w:next w:val="Standaard"/>
    <w:autoRedefine/>
    <w:uiPriority w:val="39"/>
    <w:unhideWhenUsed/>
    <w:qFormat/>
    <w:rsid w:val="00537F6D"/>
    <w:pPr>
      <w:spacing w:line="240" w:lineRule="auto"/>
      <w:ind w:left="600"/>
    </w:pPr>
    <w:rPr>
      <w:rFonts w:ascii="Calibri" w:hAnsi="Calibri" w:cs="Trebuchet MS"/>
      <w:sz w:val="18"/>
      <w:szCs w:val="18"/>
    </w:rPr>
  </w:style>
  <w:style w:type="character" w:customStyle="1" w:styleId="Gemiddeldraster2Char">
    <w:name w:val="Gemiddeld raster 2 Char"/>
    <w:link w:val="Gemiddeldraster2"/>
    <w:uiPriority w:val="1"/>
    <w:semiHidden/>
    <w:locked/>
    <w:rsid w:val="00537F6D"/>
    <w:rPr>
      <w:rFonts w:ascii="Verdana" w:hAnsi="Verdana"/>
      <w:color w:val="000000"/>
      <w:sz w:val="17"/>
      <w:szCs w:val="24"/>
    </w:rPr>
  </w:style>
  <w:style w:type="paragraph" w:customStyle="1" w:styleId="Opsomming">
    <w:name w:val="_Opsomming"/>
    <w:basedOn w:val="Standaard"/>
    <w:qFormat/>
    <w:rsid w:val="00537F6D"/>
    <w:pPr>
      <w:numPr>
        <w:numId w:val="3"/>
      </w:numPr>
    </w:pPr>
    <w:rPr>
      <w:rFonts w:ascii="Verdana" w:hAnsi="Verdana"/>
      <w:color w:val="000000"/>
      <w:sz w:val="17"/>
      <w:szCs w:val="24"/>
    </w:rPr>
  </w:style>
  <w:style w:type="paragraph" w:styleId="Inhopg5">
    <w:name w:val="toc 5"/>
    <w:basedOn w:val="Standaard"/>
    <w:next w:val="Standaard"/>
    <w:autoRedefine/>
    <w:uiPriority w:val="39"/>
    <w:unhideWhenUsed/>
    <w:qFormat/>
    <w:rsid w:val="00537F6D"/>
    <w:pPr>
      <w:spacing w:line="240" w:lineRule="auto"/>
      <w:ind w:left="800"/>
    </w:pPr>
    <w:rPr>
      <w:rFonts w:ascii="Calibri" w:hAnsi="Calibri" w:cs="Trebuchet MS"/>
      <w:sz w:val="18"/>
      <w:szCs w:val="18"/>
    </w:rPr>
  </w:style>
  <w:style w:type="paragraph" w:styleId="Inhopg6">
    <w:name w:val="toc 6"/>
    <w:basedOn w:val="Standaard"/>
    <w:next w:val="Standaard"/>
    <w:autoRedefine/>
    <w:uiPriority w:val="39"/>
    <w:unhideWhenUsed/>
    <w:qFormat/>
    <w:rsid w:val="00537F6D"/>
    <w:pPr>
      <w:spacing w:line="240" w:lineRule="auto"/>
      <w:ind w:left="1000"/>
    </w:pPr>
    <w:rPr>
      <w:rFonts w:ascii="Calibri" w:hAnsi="Calibri" w:cs="Trebuchet MS"/>
      <w:sz w:val="18"/>
      <w:szCs w:val="18"/>
    </w:rPr>
  </w:style>
  <w:style w:type="paragraph" w:styleId="Inhopg7">
    <w:name w:val="toc 7"/>
    <w:basedOn w:val="Standaard"/>
    <w:next w:val="Standaard"/>
    <w:autoRedefine/>
    <w:uiPriority w:val="39"/>
    <w:unhideWhenUsed/>
    <w:rsid w:val="00537F6D"/>
    <w:pPr>
      <w:spacing w:line="240" w:lineRule="auto"/>
      <w:ind w:left="1200"/>
    </w:pPr>
    <w:rPr>
      <w:rFonts w:ascii="Calibri" w:hAnsi="Calibri" w:cs="Trebuchet MS"/>
      <w:sz w:val="18"/>
      <w:szCs w:val="18"/>
    </w:rPr>
  </w:style>
  <w:style w:type="paragraph" w:styleId="Inhopg8">
    <w:name w:val="toc 8"/>
    <w:basedOn w:val="Standaard"/>
    <w:next w:val="Standaard"/>
    <w:autoRedefine/>
    <w:uiPriority w:val="39"/>
    <w:unhideWhenUsed/>
    <w:rsid w:val="00537F6D"/>
    <w:pPr>
      <w:spacing w:line="240" w:lineRule="auto"/>
      <w:ind w:left="1400"/>
    </w:pPr>
    <w:rPr>
      <w:rFonts w:ascii="Calibri" w:hAnsi="Calibri" w:cs="Trebuchet MS"/>
      <w:sz w:val="18"/>
      <w:szCs w:val="18"/>
    </w:rPr>
  </w:style>
  <w:style w:type="paragraph" w:styleId="Inhopg9">
    <w:name w:val="toc 9"/>
    <w:basedOn w:val="Standaard"/>
    <w:next w:val="Standaard"/>
    <w:autoRedefine/>
    <w:uiPriority w:val="39"/>
    <w:unhideWhenUsed/>
    <w:rsid w:val="00537F6D"/>
    <w:pPr>
      <w:spacing w:line="240" w:lineRule="auto"/>
      <w:ind w:left="1600"/>
    </w:pPr>
    <w:rPr>
      <w:rFonts w:ascii="Calibri" w:hAnsi="Calibri" w:cs="Trebuchet MS"/>
      <w:sz w:val="18"/>
      <w:szCs w:val="18"/>
    </w:rPr>
  </w:style>
  <w:style w:type="paragraph" w:customStyle="1" w:styleId="TableText">
    <w:name w:val="Table Text"/>
    <w:rsid w:val="00537F6D"/>
    <w:rPr>
      <w:rFonts w:ascii="Arial" w:hAnsi="Arial"/>
      <w:snapToGrid w:val="0"/>
      <w:color w:val="000000"/>
      <w:sz w:val="24"/>
    </w:rPr>
  </w:style>
  <w:style w:type="table" w:styleId="Gemiddeldraster2">
    <w:name w:val="Medium Grid 2"/>
    <w:basedOn w:val="Standaardtabel"/>
    <w:link w:val="Gemiddeldraster2Char"/>
    <w:uiPriority w:val="1"/>
    <w:semiHidden/>
    <w:unhideWhenUsed/>
    <w:rsid w:val="00537F6D"/>
    <w:rPr>
      <w:rFonts w:ascii="Verdana" w:hAnsi="Verdana"/>
      <w:color w:val="000000"/>
      <w:sz w:val="17"/>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tblPr/>
      <w:tcPr>
        <w:shd w:val="clear" w:color="auto" w:fill="E6E6E6" w:themeFill="tex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paragraph" w:styleId="Lijstalinea">
    <w:name w:val="List Paragraph"/>
    <w:basedOn w:val="Standaard"/>
    <w:link w:val="LijstalineaChar"/>
    <w:uiPriority w:val="34"/>
    <w:qFormat/>
    <w:rsid w:val="00F81839"/>
    <w:pPr>
      <w:ind w:left="720"/>
      <w:contextualSpacing/>
    </w:pPr>
  </w:style>
  <w:style w:type="table" w:customStyle="1" w:styleId="NormalTable0">
    <w:name w:val="Normal Table0"/>
    <w:uiPriority w:val="2"/>
    <w:semiHidden/>
    <w:unhideWhenUsed/>
    <w:qFormat/>
    <w:rsid w:val="00BC2547"/>
    <w:pPr>
      <w:spacing w:line="280" w:lineRule="exact"/>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Kop4Char">
    <w:name w:val="Kop 4 Char"/>
    <w:basedOn w:val="Standaardalinea-lettertype"/>
    <w:link w:val="Kop4"/>
    <w:uiPriority w:val="9"/>
    <w:rsid w:val="00BC2547"/>
    <w:rPr>
      <w:rFonts w:asciiTheme="majorHAnsi" w:eastAsiaTheme="majorEastAsia" w:hAnsiTheme="majorHAnsi" w:cstheme="majorBidi"/>
      <w:b/>
      <w:bCs/>
      <w:i/>
      <w:iCs/>
      <w:color w:val="4F81BD" w:themeColor="accent1"/>
    </w:rPr>
  </w:style>
  <w:style w:type="paragraph" w:customStyle="1" w:styleId="pf0">
    <w:name w:val="pf0"/>
    <w:basedOn w:val="Standaard"/>
    <w:rsid w:val="00A143DC"/>
    <w:pPr>
      <w:spacing w:before="100" w:beforeAutospacing="1" w:after="100" w:afterAutospacing="1" w:line="240" w:lineRule="auto"/>
    </w:pPr>
    <w:rPr>
      <w:rFonts w:ascii="Times New Roman" w:hAnsi="Times New Roman"/>
      <w:sz w:val="24"/>
      <w:szCs w:val="24"/>
    </w:rPr>
  </w:style>
  <w:style w:type="paragraph" w:styleId="Eindnoottekst">
    <w:name w:val="endnote text"/>
    <w:basedOn w:val="Standaard"/>
    <w:link w:val="EindnoottekstChar"/>
    <w:uiPriority w:val="99"/>
    <w:semiHidden/>
    <w:unhideWhenUsed/>
    <w:rsid w:val="00BC2547"/>
    <w:pPr>
      <w:spacing w:line="240" w:lineRule="auto"/>
    </w:pPr>
  </w:style>
  <w:style w:type="character" w:customStyle="1" w:styleId="EindnoottekstChar">
    <w:name w:val="Eindnoottekst Char"/>
    <w:basedOn w:val="Standaardalinea-lettertype"/>
    <w:link w:val="Eindnoottekst"/>
    <w:uiPriority w:val="99"/>
    <w:semiHidden/>
    <w:rsid w:val="00BC2547"/>
    <w:rPr>
      <w:rFonts w:ascii="Arial" w:hAnsi="Arial"/>
    </w:rPr>
  </w:style>
  <w:style w:type="character" w:styleId="Eindnootmarkering">
    <w:name w:val="endnote reference"/>
    <w:basedOn w:val="Standaardalinea-lettertype"/>
    <w:uiPriority w:val="99"/>
    <w:semiHidden/>
    <w:unhideWhenUsed/>
    <w:rsid w:val="00BC2547"/>
    <w:rPr>
      <w:vertAlign w:val="superscript"/>
    </w:rPr>
  </w:style>
  <w:style w:type="table" w:customStyle="1" w:styleId="Tabelraster1">
    <w:name w:val="Tabelraster1"/>
    <w:basedOn w:val="Standaardtabel"/>
    <w:next w:val="Tabelraster"/>
    <w:uiPriority w:val="59"/>
    <w:rsid w:val="00BC2547"/>
    <w:pPr>
      <w:spacing w:line="280" w:lineRule="exact"/>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uiPriority w:val="1"/>
    <w:qFormat/>
    <w:rsid w:val="00BC2547"/>
    <w:pPr>
      <w:spacing w:line="280" w:lineRule="exact"/>
      <w:ind w:left="101"/>
    </w:pPr>
    <w:rPr>
      <w:rFonts w:eastAsia="Arial" w:cstheme="minorBidi"/>
      <w:lang w:eastAsia="en-US"/>
    </w:rPr>
  </w:style>
  <w:style w:type="character" w:customStyle="1" w:styleId="PlattetekstChar">
    <w:name w:val="Platte tekst Char"/>
    <w:basedOn w:val="Standaardalinea-lettertype"/>
    <w:link w:val="Plattetekst"/>
    <w:uiPriority w:val="1"/>
    <w:rsid w:val="00BC2547"/>
    <w:rPr>
      <w:rFonts w:ascii="Arial" w:eastAsia="Arial" w:hAnsi="Arial" w:cstheme="minorBidi"/>
      <w:lang w:eastAsia="en-US"/>
    </w:rPr>
  </w:style>
  <w:style w:type="paragraph" w:customStyle="1" w:styleId="TableParagraph">
    <w:name w:val="Table Paragraph"/>
    <w:basedOn w:val="Standaard"/>
    <w:uiPriority w:val="1"/>
    <w:qFormat/>
    <w:rsid w:val="00BC2547"/>
    <w:pPr>
      <w:spacing w:line="280" w:lineRule="exact"/>
    </w:pPr>
    <w:rPr>
      <w:rFonts w:asciiTheme="minorHAnsi" w:eastAsiaTheme="minorHAnsi" w:hAnsiTheme="minorHAnsi" w:cstheme="minorBidi"/>
      <w:sz w:val="22"/>
      <w:szCs w:val="22"/>
      <w:lang w:eastAsia="en-US"/>
    </w:rPr>
  </w:style>
  <w:style w:type="paragraph" w:styleId="Tekstzonderopmaak">
    <w:name w:val="Plain Text"/>
    <w:basedOn w:val="Standaard"/>
    <w:link w:val="TekstzonderopmaakChar"/>
    <w:uiPriority w:val="99"/>
    <w:semiHidden/>
    <w:unhideWhenUsed/>
    <w:rsid w:val="00BC2547"/>
    <w:pPr>
      <w:spacing w:line="240" w:lineRule="auto"/>
    </w:pPr>
    <w:rPr>
      <w:rFonts w:eastAsiaTheme="minorHAnsi" w:cstheme="minorBidi"/>
      <w:sz w:val="22"/>
      <w:szCs w:val="21"/>
      <w:lang w:eastAsia="en-US"/>
    </w:rPr>
  </w:style>
  <w:style w:type="character" w:customStyle="1" w:styleId="TekstzonderopmaakChar">
    <w:name w:val="Tekst zonder opmaak Char"/>
    <w:basedOn w:val="Standaardalinea-lettertype"/>
    <w:link w:val="Tekstzonderopmaak"/>
    <w:uiPriority w:val="99"/>
    <w:semiHidden/>
    <w:rsid w:val="00BC2547"/>
    <w:rPr>
      <w:rFonts w:ascii="Arial" w:eastAsiaTheme="minorHAnsi" w:hAnsi="Arial" w:cstheme="minorBidi"/>
      <w:sz w:val="22"/>
      <w:szCs w:val="21"/>
      <w:lang w:eastAsia="en-US"/>
    </w:rPr>
  </w:style>
  <w:style w:type="numbering" w:customStyle="1" w:styleId="Stijl1">
    <w:name w:val="Stijl1"/>
    <w:uiPriority w:val="99"/>
    <w:rsid w:val="00BC2547"/>
    <w:pPr>
      <w:numPr>
        <w:numId w:val="4"/>
      </w:numPr>
    </w:pPr>
  </w:style>
  <w:style w:type="paragraph" w:styleId="Geenafstand">
    <w:name w:val="No Spacing"/>
    <w:uiPriority w:val="1"/>
    <w:qFormat/>
    <w:rsid w:val="004B1E87"/>
    <w:rPr>
      <w:rFonts w:ascii="Arial" w:hAnsi="Arial"/>
    </w:rPr>
  </w:style>
  <w:style w:type="character" w:customStyle="1" w:styleId="A5">
    <w:name w:val="A5"/>
    <w:uiPriority w:val="99"/>
    <w:rsid w:val="00BA5A59"/>
    <w:rPr>
      <w:rFonts w:cs="Titillium"/>
      <w:color w:val="000000"/>
      <w:sz w:val="18"/>
      <w:szCs w:val="18"/>
    </w:rPr>
  </w:style>
  <w:style w:type="paragraph" w:customStyle="1" w:styleId="Pa1">
    <w:name w:val="Pa1"/>
    <w:basedOn w:val="Standaard"/>
    <w:next w:val="Standaard"/>
    <w:uiPriority w:val="99"/>
    <w:rsid w:val="00BA5A59"/>
    <w:pPr>
      <w:autoSpaceDE w:val="0"/>
      <w:autoSpaceDN w:val="0"/>
      <w:adjustRightInd w:val="0"/>
      <w:spacing w:line="241" w:lineRule="atLeast"/>
    </w:pPr>
    <w:rPr>
      <w:rFonts w:ascii="Titillium" w:hAnsi="Titillium"/>
      <w:sz w:val="24"/>
      <w:szCs w:val="24"/>
    </w:rPr>
  </w:style>
  <w:style w:type="paragraph" w:styleId="Revisie">
    <w:name w:val="Revision"/>
    <w:hidden/>
    <w:uiPriority w:val="99"/>
    <w:semiHidden/>
    <w:rsid w:val="006A5CDA"/>
    <w:rPr>
      <w:rFonts w:ascii="Arial" w:hAnsi="Arial"/>
    </w:rPr>
  </w:style>
  <w:style w:type="character" w:styleId="Onopgelostemelding">
    <w:name w:val="Unresolved Mention"/>
    <w:basedOn w:val="Standaardalinea-lettertype"/>
    <w:uiPriority w:val="99"/>
    <w:semiHidden/>
    <w:unhideWhenUsed/>
    <w:rsid w:val="00037DAB"/>
    <w:rPr>
      <w:color w:val="605E5C"/>
      <w:shd w:val="clear" w:color="auto" w:fill="E1DFDD"/>
    </w:rPr>
  </w:style>
  <w:style w:type="character" w:customStyle="1" w:styleId="cf01">
    <w:name w:val="cf01"/>
    <w:basedOn w:val="Standaardalinea-lettertype"/>
    <w:rsid w:val="00A143DC"/>
    <w:rPr>
      <w:rFonts w:ascii="Segoe UI" w:hAnsi="Segoe UI" w:cs="Segoe UI" w:hint="default"/>
      <w:sz w:val="18"/>
      <w:szCs w:val="18"/>
    </w:rPr>
  </w:style>
  <w:style w:type="character" w:customStyle="1" w:styleId="Kop5Char">
    <w:name w:val="Kop 5 Char"/>
    <w:basedOn w:val="Standaardalinea-lettertype"/>
    <w:link w:val="Kop5"/>
    <w:uiPriority w:val="9"/>
    <w:semiHidden/>
    <w:rsid w:val="00727104"/>
    <w:rPr>
      <w:rFonts w:asciiTheme="majorHAnsi" w:eastAsiaTheme="majorEastAsia" w:hAnsiTheme="majorHAnsi" w:cstheme="majorBidi"/>
      <w:color w:val="365F91" w:themeColor="accent1" w:themeShade="BF"/>
    </w:rPr>
  </w:style>
  <w:style w:type="character" w:customStyle="1" w:styleId="Kop6Char">
    <w:name w:val="Kop 6 Char"/>
    <w:basedOn w:val="Standaardalinea-lettertype"/>
    <w:link w:val="Kop6"/>
    <w:uiPriority w:val="9"/>
    <w:semiHidden/>
    <w:rsid w:val="00727104"/>
    <w:rPr>
      <w:rFonts w:asciiTheme="majorHAnsi" w:eastAsiaTheme="majorEastAsia" w:hAnsiTheme="majorHAnsi" w:cstheme="majorBidi"/>
      <w:color w:val="243F60" w:themeColor="accent1" w:themeShade="7F"/>
    </w:rPr>
  </w:style>
  <w:style w:type="character" w:customStyle="1" w:styleId="Kop7Char">
    <w:name w:val="Kop 7 Char"/>
    <w:basedOn w:val="Standaardalinea-lettertype"/>
    <w:link w:val="Kop7"/>
    <w:uiPriority w:val="9"/>
    <w:semiHidden/>
    <w:rsid w:val="00727104"/>
    <w:rPr>
      <w:rFonts w:asciiTheme="majorHAnsi" w:eastAsiaTheme="majorEastAsia" w:hAnsiTheme="majorHAnsi" w:cstheme="majorBidi"/>
      <w:i/>
      <w:iCs/>
      <w:color w:val="243F60" w:themeColor="accent1" w:themeShade="7F"/>
    </w:rPr>
  </w:style>
  <w:style w:type="character" w:customStyle="1" w:styleId="Kop8Char">
    <w:name w:val="Kop 8 Char"/>
    <w:basedOn w:val="Standaardalinea-lettertype"/>
    <w:link w:val="Kop8"/>
    <w:uiPriority w:val="9"/>
    <w:semiHidden/>
    <w:rsid w:val="00727104"/>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727104"/>
    <w:rPr>
      <w:rFonts w:asciiTheme="majorHAnsi" w:eastAsiaTheme="majorEastAsia" w:hAnsiTheme="majorHAnsi" w:cstheme="majorBidi"/>
      <w:i/>
      <w:iCs/>
      <w:color w:val="272727" w:themeColor="text1" w:themeTint="D8"/>
      <w:sz w:val="21"/>
      <w:szCs w:val="21"/>
    </w:rPr>
  </w:style>
  <w:style w:type="paragraph" w:styleId="Bijschrift">
    <w:name w:val="caption"/>
    <w:basedOn w:val="Standaard"/>
    <w:next w:val="Standaard"/>
    <w:qFormat/>
    <w:rsid w:val="000E2AE0"/>
    <w:pPr>
      <w:spacing w:before="120" w:line="240" w:lineRule="auto"/>
    </w:pPr>
    <w:rPr>
      <w:bCs/>
      <w:i/>
      <w:color w:val="52C6D8"/>
      <w:sz w:val="22"/>
    </w:rPr>
  </w:style>
  <w:style w:type="numbering" w:customStyle="1" w:styleId="Huidigelijst1">
    <w:name w:val="Huidige lijst1"/>
    <w:uiPriority w:val="99"/>
    <w:rsid w:val="00B62EE4"/>
    <w:pPr>
      <w:numPr>
        <w:numId w:val="7"/>
      </w:numPr>
    </w:pPr>
  </w:style>
  <w:style w:type="numbering" w:customStyle="1" w:styleId="Geenlijst1">
    <w:name w:val="Geen lijst1"/>
    <w:next w:val="Geenlijst"/>
    <w:uiPriority w:val="99"/>
    <w:semiHidden/>
    <w:unhideWhenUsed/>
    <w:rsid w:val="000C03A9"/>
  </w:style>
  <w:style w:type="table" w:customStyle="1" w:styleId="Tabelraster2">
    <w:name w:val="Tabelraster2"/>
    <w:basedOn w:val="Standaardtabel"/>
    <w:next w:val="Tabelraster"/>
    <w:uiPriority w:val="39"/>
    <w:rsid w:val="000C03A9"/>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1">
    <w:name w:val="Titel1"/>
    <w:basedOn w:val="Standaard"/>
    <w:next w:val="Standaard"/>
    <w:uiPriority w:val="10"/>
    <w:qFormat/>
    <w:rsid w:val="000C03A9"/>
    <w:pPr>
      <w:spacing w:line="240" w:lineRule="auto"/>
      <w:contextualSpacing/>
    </w:pPr>
    <w:rPr>
      <w:rFonts w:ascii="Calibri Light" w:eastAsia="Yu Gothic Light" w:hAnsi="Calibri Light"/>
      <w:spacing w:val="-10"/>
      <w:kern w:val="28"/>
      <w:sz w:val="56"/>
      <w:szCs w:val="56"/>
      <w:lang w:eastAsia="en-US"/>
    </w:rPr>
  </w:style>
  <w:style w:type="character" w:customStyle="1" w:styleId="TitelChar">
    <w:name w:val="Titel Char"/>
    <w:basedOn w:val="Standaardalinea-lettertype"/>
    <w:link w:val="Titel"/>
    <w:uiPriority w:val="10"/>
    <w:rsid w:val="000C03A9"/>
    <w:rPr>
      <w:rFonts w:ascii="Calibri Light" w:eastAsia="Yu Gothic Light" w:hAnsi="Calibri Light" w:cs="Times New Roman"/>
      <w:spacing w:val="-10"/>
      <w:kern w:val="28"/>
      <w:sz w:val="56"/>
      <w:szCs w:val="56"/>
    </w:rPr>
  </w:style>
  <w:style w:type="character" w:customStyle="1" w:styleId="Onopgelostemelding1">
    <w:name w:val="Onopgeloste melding1"/>
    <w:basedOn w:val="Standaardalinea-lettertype"/>
    <w:uiPriority w:val="99"/>
    <w:semiHidden/>
    <w:unhideWhenUsed/>
    <w:rsid w:val="000C03A9"/>
    <w:rPr>
      <w:color w:val="605E5C"/>
      <w:shd w:val="clear" w:color="auto" w:fill="E1DFDD"/>
    </w:rPr>
  </w:style>
  <w:style w:type="character" w:customStyle="1" w:styleId="LijstalineaChar">
    <w:name w:val="Lijstalinea Char"/>
    <w:basedOn w:val="Standaardalinea-lettertype"/>
    <w:link w:val="Lijstalinea"/>
    <w:uiPriority w:val="34"/>
    <w:rsid w:val="000C03A9"/>
    <w:rPr>
      <w:rFonts w:ascii="Arial" w:hAnsi="Arial"/>
    </w:rPr>
  </w:style>
  <w:style w:type="paragraph" w:customStyle="1" w:styleId="GDAVoettekstpaginanummer">
    <w:name w:val="GDA Voettekst paginanummer"/>
    <w:basedOn w:val="Standaard"/>
    <w:next w:val="Standaard"/>
    <w:qFormat/>
    <w:rsid w:val="000C03A9"/>
    <w:pPr>
      <w:tabs>
        <w:tab w:val="right" w:pos="6407"/>
      </w:tabs>
      <w:spacing w:after="200" w:line="240" w:lineRule="auto"/>
      <w:contextualSpacing/>
      <w:jc w:val="center"/>
    </w:pPr>
    <w:rPr>
      <w:kern w:val="1"/>
      <w:sz w:val="16"/>
      <w:szCs w:val="24"/>
      <w:lang w:eastAsia="ar-SA"/>
    </w:rPr>
  </w:style>
  <w:style w:type="paragraph" w:customStyle="1" w:styleId="paragraph">
    <w:name w:val="paragraph"/>
    <w:basedOn w:val="Standaard"/>
    <w:rsid w:val="000C03A9"/>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Standaardalinea-lettertype"/>
    <w:rsid w:val="000C03A9"/>
  </w:style>
  <w:style w:type="character" w:customStyle="1" w:styleId="eop">
    <w:name w:val="eop"/>
    <w:basedOn w:val="Standaardalinea-lettertype"/>
    <w:rsid w:val="000C03A9"/>
  </w:style>
  <w:style w:type="character" w:customStyle="1" w:styleId="spellingerror">
    <w:name w:val="spellingerror"/>
    <w:basedOn w:val="Standaardalinea-lettertype"/>
    <w:rsid w:val="000C03A9"/>
  </w:style>
  <w:style w:type="character" w:customStyle="1" w:styleId="contextualspellingandgrammarerror">
    <w:name w:val="contextualspellingandgrammarerror"/>
    <w:basedOn w:val="Standaardalinea-lettertype"/>
    <w:rsid w:val="000C03A9"/>
  </w:style>
  <w:style w:type="character" w:customStyle="1" w:styleId="Vermelding1">
    <w:name w:val="Vermelding1"/>
    <w:basedOn w:val="Standaardalinea-lettertype"/>
    <w:uiPriority w:val="99"/>
    <w:unhideWhenUsed/>
    <w:rsid w:val="000C03A9"/>
    <w:rPr>
      <w:color w:val="2B579A"/>
      <w:shd w:val="clear" w:color="auto" w:fill="E1DFDD"/>
    </w:rPr>
  </w:style>
  <w:style w:type="paragraph" w:styleId="Titel">
    <w:name w:val="Title"/>
    <w:basedOn w:val="Standaard"/>
    <w:next w:val="Standaard"/>
    <w:link w:val="TitelChar"/>
    <w:uiPriority w:val="10"/>
    <w:qFormat/>
    <w:rsid w:val="000C03A9"/>
    <w:pPr>
      <w:spacing w:line="240" w:lineRule="auto"/>
      <w:contextualSpacing/>
    </w:pPr>
    <w:rPr>
      <w:rFonts w:ascii="Calibri Light" w:eastAsia="Yu Gothic Light" w:hAnsi="Calibri Light"/>
      <w:spacing w:val="-10"/>
      <w:kern w:val="28"/>
      <w:sz w:val="56"/>
      <w:szCs w:val="56"/>
    </w:rPr>
  </w:style>
  <w:style w:type="character" w:customStyle="1" w:styleId="TitelChar1">
    <w:name w:val="Titel Char1"/>
    <w:basedOn w:val="Standaardalinea-lettertype"/>
    <w:uiPriority w:val="10"/>
    <w:rsid w:val="000C03A9"/>
    <w:rPr>
      <w:rFonts w:asciiTheme="majorHAnsi" w:eastAsiaTheme="majorEastAsia" w:hAnsiTheme="majorHAnsi" w:cstheme="majorBidi"/>
      <w:spacing w:val="-10"/>
      <w:kern w:val="28"/>
      <w:sz w:val="56"/>
      <w:szCs w:val="56"/>
    </w:rPr>
  </w:style>
  <w:style w:type="table" w:customStyle="1" w:styleId="Tabelraster3">
    <w:name w:val="Tabelraster3"/>
    <w:basedOn w:val="Standaardtabel"/>
    <w:next w:val="Tabelraster"/>
    <w:uiPriority w:val="39"/>
    <w:rsid w:val="00604EFC"/>
    <w:rPr>
      <w:rFonts w:ascii="Aptos" w:eastAsia="Aptos" w:hAnsi="Aptos"/>
      <w:kern w:val="2"/>
      <w:sz w:val="22"/>
      <w:szCs w:val="22"/>
      <w:lang w:eastAsia="en-U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
    <w:name w:val="Tabelraster4"/>
    <w:basedOn w:val="Standaardtabel"/>
    <w:next w:val="Tabelraster"/>
    <w:uiPriority w:val="39"/>
    <w:rsid w:val="00C93220"/>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307370">
      <w:bodyDiv w:val="1"/>
      <w:marLeft w:val="0"/>
      <w:marRight w:val="0"/>
      <w:marTop w:val="0"/>
      <w:marBottom w:val="0"/>
      <w:divBdr>
        <w:top w:val="none" w:sz="0" w:space="0" w:color="auto"/>
        <w:left w:val="none" w:sz="0" w:space="0" w:color="auto"/>
        <w:bottom w:val="none" w:sz="0" w:space="0" w:color="auto"/>
        <w:right w:val="none" w:sz="0" w:space="0" w:color="auto"/>
      </w:divBdr>
    </w:div>
    <w:div w:id="253442763">
      <w:bodyDiv w:val="1"/>
      <w:marLeft w:val="0"/>
      <w:marRight w:val="0"/>
      <w:marTop w:val="0"/>
      <w:marBottom w:val="0"/>
      <w:divBdr>
        <w:top w:val="none" w:sz="0" w:space="0" w:color="auto"/>
        <w:left w:val="none" w:sz="0" w:space="0" w:color="auto"/>
        <w:bottom w:val="none" w:sz="0" w:space="0" w:color="auto"/>
        <w:right w:val="none" w:sz="0" w:space="0" w:color="auto"/>
      </w:divBdr>
    </w:div>
    <w:div w:id="352532462">
      <w:bodyDiv w:val="1"/>
      <w:marLeft w:val="0"/>
      <w:marRight w:val="0"/>
      <w:marTop w:val="0"/>
      <w:marBottom w:val="0"/>
      <w:divBdr>
        <w:top w:val="none" w:sz="0" w:space="0" w:color="auto"/>
        <w:left w:val="none" w:sz="0" w:space="0" w:color="auto"/>
        <w:bottom w:val="none" w:sz="0" w:space="0" w:color="auto"/>
        <w:right w:val="none" w:sz="0" w:space="0" w:color="auto"/>
      </w:divBdr>
    </w:div>
    <w:div w:id="377633680">
      <w:bodyDiv w:val="1"/>
      <w:marLeft w:val="0"/>
      <w:marRight w:val="0"/>
      <w:marTop w:val="0"/>
      <w:marBottom w:val="0"/>
      <w:divBdr>
        <w:top w:val="none" w:sz="0" w:space="0" w:color="auto"/>
        <w:left w:val="none" w:sz="0" w:space="0" w:color="auto"/>
        <w:bottom w:val="none" w:sz="0" w:space="0" w:color="auto"/>
        <w:right w:val="none" w:sz="0" w:space="0" w:color="auto"/>
      </w:divBdr>
    </w:div>
    <w:div w:id="463038315">
      <w:bodyDiv w:val="1"/>
      <w:marLeft w:val="0"/>
      <w:marRight w:val="0"/>
      <w:marTop w:val="0"/>
      <w:marBottom w:val="0"/>
      <w:divBdr>
        <w:top w:val="none" w:sz="0" w:space="0" w:color="auto"/>
        <w:left w:val="none" w:sz="0" w:space="0" w:color="auto"/>
        <w:bottom w:val="none" w:sz="0" w:space="0" w:color="auto"/>
        <w:right w:val="none" w:sz="0" w:space="0" w:color="auto"/>
      </w:divBdr>
      <w:divsChild>
        <w:div w:id="1223178081">
          <w:marLeft w:val="0"/>
          <w:marRight w:val="0"/>
          <w:marTop w:val="0"/>
          <w:marBottom w:val="0"/>
          <w:divBdr>
            <w:top w:val="none" w:sz="0" w:space="0" w:color="auto"/>
            <w:left w:val="none" w:sz="0" w:space="0" w:color="auto"/>
            <w:bottom w:val="none" w:sz="0" w:space="0" w:color="auto"/>
            <w:right w:val="none" w:sz="0" w:space="0" w:color="auto"/>
          </w:divBdr>
        </w:div>
      </w:divsChild>
    </w:div>
    <w:div w:id="700864124">
      <w:bodyDiv w:val="1"/>
      <w:marLeft w:val="0"/>
      <w:marRight w:val="0"/>
      <w:marTop w:val="0"/>
      <w:marBottom w:val="0"/>
      <w:divBdr>
        <w:top w:val="none" w:sz="0" w:space="0" w:color="auto"/>
        <w:left w:val="none" w:sz="0" w:space="0" w:color="auto"/>
        <w:bottom w:val="none" w:sz="0" w:space="0" w:color="auto"/>
        <w:right w:val="none" w:sz="0" w:space="0" w:color="auto"/>
      </w:divBdr>
    </w:div>
    <w:div w:id="750585891">
      <w:bodyDiv w:val="1"/>
      <w:marLeft w:val="0"/>
      <w:marRight w:val="0"/>
      <w:marTop w:val="0"/>
      <w:marBottom w:val="0"/>
      <w:divBdr>
        <w:top w:val="none" w:sz="0" w:space="0" w:color="auto"/>
        <w:left w:val="none" w:sz="0" w:space="0" w:color="auto"/>
        <w:bottom w:val="none" w:sz="0" w:space="0" w:color="auto"/>
        <w:right w:val="none" w:sz="0" w:space="0" w:color="auto"/>
      </w:divBdr>
    </w:div>
    <w:div w:id="752970044">
      <w:bodyDiv w:val="1"/>
      <w:marLeft w:val="0"/>
      <w:marRight w:val="0"/>
      <w:marTop w:val="0"/>
      <w:marBottom w:val="0"/>
      <w:divBdr>
        <w:top w:val="none" w:sz="0" w:space="0" w:color="auto"/>
        <w:left w:val="none" w:sz="0" w:space="0" w:color="auto"/>
        <w:bottom w:val="none" w:sz="0" w:space="0" w:color="auto"/>
        <w:right w:val="none" w:sz="0" w:space="0" w:color="auto"/>
      </w:divBdr>
    </w:div>
    <w:div w:id="1016998337">
      <w:bodyDiv w:val="1"/>
      <w:marLeft w:val="0"/>
      <w:marRight w:val="0"/>
      <w:marTop w:val="0"/>
      <w:marBottom w:val="0"/>
      <w:divBdr>
        <w:top w:val="none" w:sz="0" w:space="0" w:color="auto"/>
        <w:left w:val="none" w:sz="0" w:space="0" w:color="auto"/>
        <w:bottom w:val="none" w:sz="0" w:space="0" w:color="auto"/>
        <w:right w:val="none" w:sz="0" w:space="0" w:color="auto"/>
      </w:divBdr>
    </w:div>
    <w:div w:id="1346051110">
      <w:bodyDiv w:val="1"/>
      <w:marLeft w:val="0"/>
      <w:marRight w:val="0"/>
      <w:marTop w:val="0"/>
      <w:marBottom w:val="0"/>
      <w:divBdr>
        <w:top w:val="none" w:sz="0" w:space="0" w:color="auto"/>
        <w:left w:val="none" w:sz="0" w:space="0" w:color="auto"/>
        <w:bottom w:val="none" w:sz="0" w:space="0" w:color="auto"/>
        <w:right w:val="none" w:sz="0" w:space="0" w:color="auto"/>
      </w:divBdr>
    </w:div>
    <w:div w:id="1673528336">
      <w:bodyDiv w:val="1"/>
      <w:marLeft w:val="0"/>
      <w:marRight w:val="0"/>
      <w:marTop w:val="0"/>
      <w:marBottom w:val="0"/>
      <w:divBdr>
        <w:top w:val="none" w:sz="0" w:space="0" w:color="auto"/>
        <w:left w:val="none" w:sz="0" w:space="0" w:color="auto"/>
        <w:bottom w:val="none" w:sz="0" w:space="0" w:color="auto"/>
        <w:right w:val="none" w:sz="0" w:space="0" w:color="auto"/>
      </w:divBdr>
    </w:div>
    <w:div w:id="1808469717">
      <w:bodyDiv w:val="1"/>
      <w:marLeft w:val="0"/>
      <w:marRight w:val="0"/>
      <w:marTop w:val="0"/>
      <w:marBottom w:val="0"/>
      <w:divBdr>
        <w:top w:val="none" w:sz="0" w:space="0" w:color="auto"/>
        <w:left w:val="none" w:sz="0" w:space="0" w:color="auto"/>
        <w:bottom w:val="none" w:sz="0" w:space="0" w:color="auto"/>
        <w:right w:val="none" w:sz="0" w:space="0" w:color="auto"/>
      </w:divBdr>
    </w:div>
    <w:div w:id="1847010816">
      <w:bodyDiv w:val="1"/>
      <w:marLeft w:val="0"/>
      <w:marRight w:val="0"/>
      <w:marTop w:val="0"/>
      <w:marBottom w:val="0"/>
      <w:divBdr>
        <w:top w:val="none" w:sz="0" w:space="0" w:color="auto"/>
        <w:left w:val="none" w:sz="0" w:space="0" w:color="auto"/>
        <w:bottom w:val="none" w:sz="0" w:space="0" w:color="auto"/>
        <w:right w:val="none" w:sz="0" w:space="0" w:color="auto"/>
      </w:divBdr>
    </w:div>
    <w:div w:id="1914045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ndenm\AppData\Local\Temp\iWriter\IWRITER\Leeg%20formulier%20staand.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TaxCatchAll xmlns="c826db86-e127-42b5-bfc4-359f57b6a0f7">
      <Value>5</Value>
      <Value>2</Value>
      <Value>1</Value>
    </TaxCatchAll>
    <lcf76f155ced4ddcb4097134ff3c332f xmlns="2bc485f1-11a9-4c93-af2d-8637bc94d96f">
      <Terms xmlns="http://schemas.microsoft.com/office/infopath/2007/PartnerControls"/>
    </lcf76f155ced4ddcb4097134ff3c332f>
    <p65f6c6ea3db47dba0ccaad44aa6df75 xmlns="c826db86-e127-42b5-bfc4-359f57b6a0f7">
      <Terms xmlns="http://schemas.microsoft.com/office/infopath/2007/PartnerControls">
        <TermInfo xmlns="http://schemas.microsoft.com/office/infopath/2007/PartnerControls">
          <TermName xmlns="http://schemas.microsoft.com/office/infopath/2007/PartnerControls">Gemeente Horst aan de Maas</TermName>
          <TermId xmlns="http://schemas.microsoft.com/office/infopath/2007/PartnerControls">18260d2d-7198-4e54-9238-248adc35f208</TermId>
        </TermInfo>
      </Terms>
    </p65f6c6ea3db47dba0ccaad44aa6df75>
    <Aanmaakdatumnetwerkschijf xmlns="2bc485f1-11a9-4c93-af2d-8637bc94d96f">2025-10-03T08:42:12+00:00</Aanmaakdatumnetwerkschijf>
    <gf76121841a7497aa1368197a4741936 xmlns="c826db86-e127-42b5-bfc4-359f57b6a0f7">
      <Terms xmlns="http://schemas.microsoft.com/office/infopath/2007/PartnerControls">
        <TermInfo xmlns="http://schemas.microsoft.com/office/infopath/2007/PartnerControls">
          <TermName xmlns="http://schemas.microsoft.com/office/infopath/2007/PartnerControls">Proces</TermName>
          <TermId xmlns="http://schemas.microsoft.com/office/infopath/2007/PartnerControls">8a548a35-57c3-410a-ac86-ebed1cece4e7</TermId>
        </TermInfo>
      </Terms>
    </gf76121841a7497aa1368197a4741936>
    <e41c5c7e1dd5434d8210aa101f35ec30 xmlns="c826db86-e127-42b5-bfc4-359f57b6a0f7">
      <Terms xmlns="http://schemas.microsoft.com/office/infopath/2007/PartnerControls">
        <TermInfo xmlns="http://schemas.microsoft.com/office/infopath/2007/PartnerControls">
          <TermName xmlns="http://schemas.microsoft.com/office/infopath/2007/PartnerControls">Advies en Ondersteuning</TermName>
          <TermId xmlns="http://schemas.microsoft.com/office/infopath/2007/PartnerControls">6941f050-86bb-4b79-a1be-4bccc74386c2</TermId>
        </TermInfo>
      </Terms>
    </e41c5c7e1dd5434d8210aa101f35ec30>
    <_dlc_DocId xmlns="c826db86-e127-42b5-bfc4-359f57b6a0f7">UNKPH5EQJPRN-2093914862-3016</_dlc_DocId>
    <_dlc_DocIdUrl xmlns="c826db86-e127-42b5-bfc4-359f57b6a0f7">
      <Url>https://horstaandemaas.sharepoint.com/sites/PRC_Inkoop-_en_aanbestedingen/_layouts/15/DocIdRedir.aspx?ID=UNKPH5EQJPRN-2093914862-3016</Url>
      <Description>UNKPH5EQJPRN-2093914862-3016</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3BDE127B2F7F04CB8B82E0FE45505A8" ma:contentTypeVersion="19" ma:contentTypeDescription="Een nieuw document maken." ma:contentTypeScope="" ma:versionID="d94eb96685927164e54594ebc5ee614d">
  <xsd:schema xmlns:xsd="http://www.w3.org/2001/XMLSchema" xmlns:xs="http://www.w3.org/2001/XMLSchema" xmlns:p="http://schemas.microsoft.com/office/2006/metadata/properties" xmlns:ns2="c826db86-e127-42b5-bfc4-359f57b6a0f7" xmlns:ns3="2bc485f1-11a9-4c93-af2d-8637bc94d96f" targetNamespace="http://schemas.microsoft.com/office/2006/metadata/properties" ma:root="true" ma:fieldsID="b51a2cc2699b6cf93a3202baf3e942fe" ns2:_="" ns3:_="">
    <xsd:import namespace="c826db86-e127-42b5-bfc4-359f57b6a0f7"/>
    <xsd:import namespace="2bc485f1-11a9-4c93-af2d-8637bc94d96f"/>
    <xsd:element name="properties">
      <xsd:complexType>
        <xsd:sequence>
          <xsd:element name="documentManagement">
            <xsd:complexType>
              <xsd:all>
                <xsd:element ref="ns2:_dlc_DocId" minOccurs="0"/>
                <xsd:element ref="ns2:_dlc_DocIdUrl" minOccurs="0"/>
                <xsd:element ref="ns2:_dlc_DocIdPersistId" minOccurs="0"/>
                <xsd:element ref="ns2:p65f6c6ea3db47dba0ccaad44aa6df75" minOccurs="0"/>
                <xsd:element ref="ns2:TaxCatchAll" minOccurs="0"/>
                <xsd:element ref="ns2:gf76121841a7497aa1368197a4741936" minOccurs="0"/>
                <xsd:element ref="ns2:e41c5c7e1dd5434d8210aa101f35ec30" minOccurs="0"/>
                <xsd:element ref="ns3:Aanmaakdatumnetwerkschijf"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26db86-e127-42b5-bfc4-359f57b6a0f7"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p65f6c6ea3db47dba0ccaad44aa6df75" ma:index="12" nillable="true" ma:taxonomy="true" ma:internalName="p65f6c6ea3db47dba0ccaad44aa6df75" ma:taxonomyFieldName="Archiefvormer" ma:displayName="Archiefvormer" ma:default="2;#Gemeente Horst aan de Maas|18260d2d-7198-4e54-9238-248adc35f208" ma:fieldId="{965f6c6e-a3db-47db-a0cc-aad44aa6df75}" ma:sspId="89d0c47f-9ba2-410c-a82e-9ea1b8612082" ma:termSetId="0ef05440-42fe-4258-868f-c3c4a804d154"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4d85927f-4b19-49ab-92ab-e7b2fef36884}" ma:internalName="TaxCatchAll" ma:showField="CatchAllData" ma:web="c826db86-e127-42b5-bfc4-359f57b6a0f7">
      <xsd:complexType>
        <xsd:complexContent>
          <xsd:extension base="dms:MultiChoiceLookup">
            <xsd:sequence>
              <xsd:element name="Value" type="dms:Lookup" maxOccurs="unbounded" minOccurs="0" nillable="true"/>
            </xsd:sequence>
          </xsd:extension>
        </xsd:complexContent>
      </xsd:complexType>
    </xsd:element>
    <xsd:element name="gf76121841a7497aa1368197a4741936" ma:index="15" nillable="true" ma:taxonomy="true" ma:internalName="gf76121841a7497aa1368197a4741936" ma:taxonomyFieldName="Informatiecategorie" ma:displayName="Informatiecategorie" ma:default="5;#Proces|8a548a35-57c3-410a-ac86-ebed1cece4e7" ma:fieldId="{0f761218-41a7-497a-a136-8197a4741936}" ma:sspId="89d0c47f-9ba2-410c-a82e-9ea1b8612082" ma:termSetId="f67f66ec-253c-4edc-8b24-7a1b5bca5e57" ma:anchorId="00000000-0000-0000-0000-000000000000" ma:open="false" ma:isKeyword="false">
      <xsd:complexType>
        <xsd:sequence>
          <xsd:element ref="pc:Terms" minOccurs="0" maxOccurs="1"/>
        </xsd:sequence>
      </xsd:complexType>
    </xsd:element>
    <xsd:element name="e41c5c7e1dd5434d8210aa101f35ec30" ma:index="17" nillable="true" ma:taxonomy="true" ma:internalName="e41c5c7e1dd5434d8210aa101f35ec30" ma:taxonomyFieldName="Organisatieonderdeel" ma:displayName="Organisatieonderdeel" ma:default="1;#Advies en Ondersteuning|6941f050-86bb-4b79-a1be-4bccc74386c2" ma:fieldId="{e41c5c7e-1dd5-434d-8210-aa101f35ec30}" ma:sspId="89d0c47f-9ba2-410c-a82e-9ea1b8612082" ma:termSetId="a6e9e006-d363-4d66-bcbc-dc68ce2f896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bc485f1-11a9-4c93-af2d-8637bc94d96f" elementFormDefault="qualified">
    <xsd:import namespace="http://schemas.microsoft.com/office/2006/documentManagement/types"/>
    <xsd:import namespace="http://schemas.microsoft.com/office/infopath/2007/PartnerControls"/>
    <xsd:element name="Aanmaakdatumnetwerkschijf" ma:index="18" nillable="true" ma:displayName="Aanmaakdatum netwerkschijf" ma:format="DateOnly" ma:internalName="Aanmaakdatumnetwerkschijf">
      <xsd:simpleType>
        <xsd:restriction base="dms:DateTime"/>
      </xsd:simpleType>
    </xsd:element>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lcf76f155ced4ddcb4097134ff3c332f" ma:index="24" nillable="true" ma:taxonomy="true" ma:internalName="lcf76f155ced4ddcb4097134ff3c332f" ma:taxonomyFieldName="MediaServiceImageTags" ma:displayName="Afbeeldingtags" ma:readOnly="false" ma:fieldId="{5cf76f15-5ced-4ddc-b409-7134ff3c332f}" ma:taxonomyMulti="true" ma:sspId="89d0c47f-9ba2-410c-a82e-9ea1b8612082" ma:termSetId="09814cd3-568e-fe90-9814-8d621ff8fb84" ma:anchorId="fba54fb3-c3e1-fe81-a776-ca4b69148c4d" ma:open="true" ma:isKeyword="false">
      <xsd:complexType>
        <xsd:sequence>
          <xsd:element ref="pc:Terms" minOccurs="0" maxOccurs="1"/>
        </xsd:sequence>
      </xsd:complexType>
    </xsd:element>
    <xsd:element name="MediaServiceOCR" ma:index="25" nillable="true" ma:displayName="Extracted Text" ma:internalName="MediaServiceOCR" ma:readOnly="true">
      <xsd:simpleType>
        <xsd:restriction base="dms:Note">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3C8944-688F-41AD-A284-CEC5245B7339}">
  <ds:schemaRefs>
    <ds:schemaRef ds:uri="http://schemas.microsoft.com/sharepoint/events"/>
  </ds:schemaRefs>
</ds:datastoreItem>
</file>

<file path=customXml/itemProps2.xml><?xml version="1.0" encoding="utf-8"?>
<ds:datastoreItem xmlns:ds="http://schemas.openxmlformats.org/officeDocument/2006/customXml" ds:itemID="{B8B2EFFA-13E3-4C18-9E6C-310C5ADF00CE}">
  <ds:schemaRefs>
    <ds:schemaRef ds:uri="http://schemas.microsoft.com/office/2006/metadata/properties"/>
    <ds:schemaRef ds:uri="http://schemas.microsoft.com/office/infopath/2007/PartnerControls"/>
    <ds:schemaRef ds:uri="c826db86-e127-42b5-bfc4-359f57b6a0f7"/>
    <ds:schemaRef ds:uri="2bc485f1-11a9-4c93-af2d-8637bc94d96f"/>
  </ds:schemaRefs>
</ds:datastoreItem>
</file>

<file path=customXml/itemProps3.xml><?xml version="1.0" encoding="utf-8"?>
<ds:datastoreItem xmlns:ds="http://schemas.openxmlformats.org/officeDocument/2006/customXml" ds:itemID="{C2E1FBEC-C7F7-4822-B69A-A83B91E312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26db86-e127-42b5-bfc4-359f57b6a0f7"/>
    <ds:schemaRef ds:uri="2bc485f1-11a9-4c93-af2d-8637bc94d9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E6CA51E-C7D9-45D4-BCF5-0CD549DD026F}">
  <ds:schemaRefs>
    <ds:schemaRef ds:uri="http://schemas.microsoft.com/sharepoint/v3/contenttype/forms"/>
  </ds:schemaRefs>
</ds:datastoreItem>
</file>

<file path=customXml/itemProps5.xml><?xml version="1.0" encoding="utf-8"?>
<ds:datastoreItem xmlns:ds="http://schemas.openxmlformats.org/officeDocument/2006/customXml" ds:itemID="{17A5F242-CA3D-4470-B603-DD038FC720CA}">
  <ds:schemaRefs>
    <ds:schemaRef ds:uri="http://schemas.openxmlformats.org/officeDocument/2006/bibliography"/>
  </ds:schemaRefs>
</ds:datastoreItem>
</file>

<file path=docMetadata/LabelInfo.xml><?xml version="1.0" encoding="utf-8"?>
<clbl:labelList xmlns:clbl="http://schemas.microsoft.com/office/2020/mipLabelMetadata">
  <clbl:label id="{1dc689e5-76cc-4023-9527-774ea793bdda}" enabled="1" method="Privileged" siteId="{bb21996b-af22-4520-b45e-5f15513a4949}" removed="0"/>
</clbl:labelList>
</file>

<file path=docProps/app.xml><?xml version="1.0" encoding="utf-8"?>
<Properties xmlns="http://schemas.openxmlformats.org/officeDocument/2006/extended-properties" xmlns:vt="http://schemas.openxmlformats.org/officeDocument/2006/docPropsVTypes">
  <Template>Leeg formulier staand.dotx</Template>
  <TotalTime>1</TotalTime>
  <Pages>3</Pages>
  <Words>690</Words>
  <Characters>3798</Characters>
  <Application>Microsoft Office Word</Application>
  <DocSecurity>0</DocSecurity>
  <Lines>31</Lines>
  <Paragraphs>8</Paragraphs>
  <ScaleCrop>false</ScaleCrop>
  <Company>Gemeente Horst aan de Maas</Company>
  <LinksUpToDate>false</LinksUpToDate>
  <CharactersWithSpaces>4480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Titel_document</dc:title>
  <dc:subject/>
  <dc:creator>Mascha van der Hek</dc:creator>
  <cp:keywords/>
  <dc:description/>
  <cp:lastModifiedBy>Wil Peters</cp:lastModifiedBy>
  <cp:revision>2</cp:revision>
  <cp:lastPrinted>2023-05-01T12:38:00Z</cp:lastPrinted>
  <dcterms:created xsi:type="dcterms:W3CDTF">2026-08-19T13:38:00Z</dcterms:created>
  <dcterms:modified xsi:type="dcterms:W3CDTF">2026-08-19T13:38:00Z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s-case.case_id">
    <vt:lpwstr/>
  </property>
  <property fmtid="{D5CDD505-2E9C-101B-9397-08002B2CF9AE}" pid="3" name="ws-ps_ob.object_type">
    <vt:lpwstr>E</vt:lpwstr>
  </property>
  <property fmtid="{D5CDD505-2E9C-101B-9397-08002B2CF9AE}" pid="4" name="ws-ps_ob.object_id">
    <vt:lpwstr>SO.00020123</vt:lpwstr>
  </property>
  <property fmtid="{D5CDD505-2E9C-101B-9397-08002B2CF9AE}" pid="5" name="ws-ps_ds.dsrt_id">
    <vt:lpwstr>WDstrt</vt:lpwstr>
  </property>
  <property fmtid="{D5CDD505-2E9C-101B-9397-08002B2CF9AE}" pid="6" name="FileDescription">
    <vt:lpwstr>Aanbestedingsleidraad</vt:lpwstr>
  </property>
  <property fmtid="{D5CDD505-2E9C-101B-9397-08002B2CF9AE}" pid="7" name="datum">
    <vt:lpwstr>14/02/2020</vt:lpwstr>
  </property>
  <property fmtid="{D5CDD505-2E9C-101B-9397-08002B2CF9AE}" pid="8" name="ContentTypeId">
    <vt:lpwstr>0x010100A3BDE127B2F7F04CB8B82E0FE45505A8</vt:lpwstr>
  </property>
  <property fmtid="{D5CDD505-2E9C-101B-9397-08002B2CF9AE}" pid="9" name="MediaServiceImageTags">
    <vt:lpwstr/>
  </property>
  <property fmtid="{D5CDD505-2E9C-101B-9397-08002B2CF9AE}" pid="10" name="MSIP_Label_1dc689e5-76cc-4023-9527-774ea793bdda_ActionId">
    <vt:lpwstr>de69ad6e-405d-4738-9fe3-06754d4b5fff</vt:lpwstr>
  </property>
  <property fmtid="{D5CDD505-2E9C-101B-9397-08002B2CF9AE}" pid="11" name="MSIP_Label_1dc689e5-76cc-4023-9527-774ea793bdda_Name">
    <vt:lpwstr>Behandelaarsvertrouwelijk</vt:lpwstr>
  </property>
  <property fmtid="{D5CDD505-2E9C-101B-9397-08002B2CF9AE}" pid="12" name="MSIP_Label_1dc689e5-76cc-4023-9527-774ea793bdda_SetDate">
    <vt:lpwstr>2026-01-16T20:03:11Z</vt:lpwstr>
  </property>
  <property fmtid="{D5CDD505-2E9C-101B-9397-08002B2CF9AE}" pid="13" name="MSIP_Label_1dc689e5-76cc-4023-9527-774ea793bdda_SiteId">
    <vt:lpwstr>bb21996b-af22-4520-b45e-5f15513a4949</vt:lpwstr>
  </property>
  <property fmtid="{D5CDD505-2E9C-101B-9397-08002B2CF9AE}" pid="14" name="MSIP_Label_1dc689e5-76cc-4023-9527-774ea793bdda_Enabled">
    <vt:lpwstr>True</vt:lpwstr>
  </property>
  <property fmtid="{D5CDD505-2E9C-101B-9397-08002B2CF9AE}" pid="15" name="CORSA_GUID">
    <vt:lpwstr>ee3ccc22-9687-b683-bd14-a7dc74bf0891</vt:lpwstr>
  </property>
  <property fmtid="{D5CDD505-2E9C-101B-9397-08002B2CF9AE}" pid="16" name="CORSA_OBJECTTYPE">
    <vt:lpwstr>S</vt:lpwstr>
  </property>
  <property fmtid="{D5CDD505-2E9C-101B-9397-08002B2CF9AE}" pid="17" name="CORSA_OBJECTID">
    <vt:lpwstr>24-0026265</vt:lpwstr>
  </property>
  <property fmtid="{D5CDD505-2E9C-101B-9397-08002B2CF9AE}" pid="18" name="CORSA_VERSION">
    <vt:lpwstr>3</vt:lpwstr>
  </property>
  <property fmtid="{D5CDD505-2E9C-101B-9397-08002B2CF9AE}" pid="19" name="Organisatieonderdeel">
    <vt:lpwstr>1;#Advies en Ondersteuning|6941f050-86bb-4b79-a1be-4bccc74386c2</vt:lpwstr>
  </property>
  <property fmtid="{D5CDD505-2E9C-101B-9397-08002B2CF9AE}" pid="20" name="_dlc_DocIdItemGuid">
    <vt:lpwstr>67141a3c-b573-4fc1-b898-c25d231997bf</vt:lpwstr>
  </property>
  <property fmtid="{D5CDD505-2E9C-101B-9397-08002B2CF9AE}" pid="21" name="Informatiecategorie">
    <vt:lpwstr>5;#Proces|8a548a35-57c3-410a-ac86-ebed1cece4e7</vt:lpwstr>
  </property>
  <property fmtid="{D5CDD505-2E9C-101B-9397-08002B2CF9AE}" pid="22" name="Archiefvormer">
    <vt:lpwstr>2;#Gemeente Horst aan de Maas|18260d2d-7198-4e54-9238-248adc35f208</vt:lpwstr>
  </property>
  <property fmtid="{D5CDD505-2E9C-101B-9397-08002B2CF9AE}" pid="23" name="MSIP_Label_1dc689e5-76cc-4023-9527-774ea793bdda_Removed">
    <vt:lpwstr>False</vt:lpwstr>
  </property>
  <property fmtid="{D5CDD505-2E9C-101B-9397-08002B2CF9AE}" pid="24" name="MSIP_Label_1dc689e5-76cc-4023-9527-774ea793bdda_Extended_MSFT_Method">
    <vt:lpwstr>Standard</vt:lpwstr>
  </property>
  <property fmtid="{D5CDD505-2E9C-101B-9397-08002B2CF9AE}" pid="25" name="Sensitivity">
    <vt:lpwstr>Behandelaarsvertrouwelijk</vt:lpwstr>
  </property>
</Properties>
</file>