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72035" w14:textId="77777777" w:rsidR="00AD5BD5" w:rsidRDefault="0064320C">
      <w:pPr>
        <w:jc w:val="right"/>
        <w:rPr>
          <w:b/>
          <w:sz w:val="17"/>
          <w:szCs w:val="17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D8878E2" wp14:editId="79973E41">
            <wp:simplePos x="0" y="0"/>
            <wp:positionH relativeFrom="margin">
              <wp:posOffset>-1989455</wp:posOffset>
            </wp:positionH>
            <wp:positionV relativeFrom="paragraph">
              <wp:posOffset>-942975</wp:posOffset>
            </wp:positionV>
            <wp:extent cx="17560290" cy="9794240"/>
            <wp:effectExtent l="0" t="0" r="3810" b="0"/>
            <wp:wrapNone/>
            <wp:docPr id="1017153745" name="Afbeelding 1" descr="Afbeelding met persoon, Achterverlichting, licht, vasthoud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Afbeelding met persoon, Achterverlichting, licht, vasthouden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0290" cy="9794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50C73C9B" wp14:editId="066CDC68">
            <wp:simplePos x="0" y="0"/>
            <wp:positionH relativeFrom="column">
              <wp:posOffset>3868518</wp:posOffset>
            </wp:positionH>
            <wp:positionV relativeFrom="paragraph">
              <wp:posOffset>-355600</wp:posOffset>
            </wp:positionV>
            <wp:extent cx="2281286" cy="899740"/>
            <wp:effectExtent l="0" t="0" r="5080" b="0"/>
            <wp:wrapNone/>
            <wp:docPr id="793413510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413510" name="Afbeelding 79341351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1286" cy="899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CB51EB" w14:textId="77777777" w:rsidR="00E34C4A" w:rsidRPr="0031673F" w:rsidRDefault="00E34C4A" w:rsidP="00E34C4A">
      <w:pPr>
        <w:tabs>
          <w:tab w:val="left" w:pos="1823"/>
        </w:tabs>
        <w:spacing w:after="0" w:line="280" w:lineRule="atLeast"/>
        <w:rPr>
          <w:sz w:val="20"/>
          <w:szCs w:val="20"/>
        </w:rPr>
      </w:pPr>
    </w:p>
    <w:p w14:paraId="261274D9" w14:textId="77777777" w:rsidR="00E34C4A" w:rsidRPr="0031673F" w:rsidRDefault="00E34C4A" w:rsidP="00E34C4A">
      <w:pPr>
        <w:spacing w:after="0" w:line="280" w:lineRule="atLeast"/>
        <w:rPr>
          <w:sz w:val="20"/>
          <w:szCs w:val="20"/>
        </w:rPr>
      </w:pPr>
      <w:bookmarkStart w:id="0" w:name="adres1"/>
      <w:bookmarkEnd w:id="0"/>
    </w:p>
    <w:p w14:paraId="2D195F75" w14:textId="77777777" w:rsidR="00E34C4A" w:rsidRPr="0031673F" w:rsidRDefault="00E34C4A" w:rsidP="00E34C4A">
      <w:pPr>
        <w:spacing w:after="0" w:line="280" w:lineRule="atLeast"/>
        <w:rPr>
          <w:sz w:val="20"/>
          <w:szCs w:val="20"/>
        </w:rPr>
      </w:pPr>
      <w:bookmarkStart w:id="1" w:name="adres2"/>
      <w:bookmarkEnd w:id="1"/>
    </w:p>
    <w:p w14:paraId="416FCEF1" w14:textId="77777777" w:rsidR="00E34C4A" w:rsidRPr="0031673F" w:rsidRDefault="00E34C4A" w:rsidP="00E34C4A">
      <w:pPr>
        <w:spacing w:after="0" w:line="280" w:lineRule="atLeast"/>
        <w:rPr>
          <w:sz w:val="20"/>
          <w:szCs w:val="20"/>
        </w:rPr>
      </w:pPr>
      <w:bookmarkStart w:id="2" w:name="adres3"/>
      <w:bookmarkEnd w:id="2"/>
    </w:p>
    <w:p w14:paraId="7962B94E" w14:textId="77777777" w:rsidR="00E34C4A" w:rsidRPr="0031673F" w:rsidRDefault="00E34C4A" w:rsidP="00E34C4A">
      <w:pPr>
        <w:spacing w:after="0" w:line="280" w:lineRule="atLeast"/>
        <w:rPr>
          <w:sz w:val="20"/>
          <w:szCs w:val="20"/>
        </w:rPr>
      </w:pPr>
      <w:bookmarkStart w:id="3" w:name="adres4"/>
      <w:bookmarkEnd w:id="3"/>
    </w:p>
    <w:p w14:paraId="5B6BE9A8" w14:textId="77777777" w:rsidR="00E34C4A" w:rsidRPr="0031673F" w:rsidRDefault="00E34C4A" w:rsidP="00E34C4A">
      <w:pPr>
        <w:spacing w:after="0" w:line="280" w:lineRule="atLeast"/>
        <w:rPr>
          <w:sz w:val="20"/>
          <w:szCs w:val="20"/>
        </w:rPr>
      </w:pPr>
      <w:bookmarkStart w:id="4" w:name="adres5"/>
      <w:bookmarkEnd w:id="4"/>
    </w:p>
    <w:p w14:paraId="55EFC9D7" w14:textId="77777777" w:rsidR="00E34C4A" w:rsidRPr="0031673F" w:rsidRDefault="00E34C4A" w:rsidP="00E34C4A">
      <w:pPr>
        <w:tabs>
          <w:tab w:val="left" w:pos="5115"/>
        </w:tabs>
        <w:spacing w:after="0" w:line="280" w:lineRule="atLeast"/>
        <w:rPr>
          <w:sz w:val="20"/>
          <w:szCs w:val="20"/>
        </w:rPr>
      </w:pPr>
      <w:r>
        <w:rPr>
          <w:sz w:val="20"/>
          <w:szCs w:val="20"/>
        </w:rPr>
        <w:tab/>
      </w:r>
    </w:p>
    <w:p w14:paraId="6B1F27F3" w14:textId="77777777" w:rsidR="00E34C4A" w:rsidRPr="0031673F" w:rsidRDefault="00E34C4A" w:rsidP="00E34C4A">
      <w:pPr>
        <w:spacing w:after="0" w:line="280" w:lineRule="atLeast"/>
        <w:rPr>
          <w:sz w:val="20"/>
          <w:szCs w:val="20"/>
        </w:rPr>
      </w:pPr>
    </w:p>
    <w:p w14:paraId="254C963B" w14:textId="77777777" w:rsidR="00E34C4A" w:rsidRPr="0031673F" w:rsidRDefault="00E34C4A" w:rsidP="00E34C4A">
      <w:pPr>
        <w:spacing w:after="0" w:line="280" w:lineRule="atLeast"/>
        <w:rPr>
          <w:sz w:val="20"/>
          <w:szCs w:val="20"/>
        </w:rPr>
      </w:pPr>
    </w:p>
    <w:p w14:paraId="062C2024" w14:textId="77777777" w:rsidR="00E34C4A" w:rsidRPr="0031673F" w:rsidRDefault="00E34C4A" w:rsidP="00E34C4A">
      <w:pPr>
        <w:spacing w:after="0" w:line="280" w:lineRule="atLeast"/>
        <w:rPr>
          <w:sz w:val="20"/>
          <w:szCs w:val="20"/>
        </w:rPr>
      </w:pPr>
      <w:bookmarkStart w:id="5" w:name="Aanhef"/>
      <w:bookmarkEnd w:id="5"/>
    </w:p>
    <w:p w14:paraId="65D9BC39" w14:textId="77777777" w:rsidR="00E34C4A" w:rsidRPr="0031673F" w:rsidRDefault="00E34C4A" w:rsidP="00E34C4A">
      <w:pPr>
        <w:spacing w:after="0" w:line="280" w:lineRule="atLeast"/>
        <w:rPr>
          <w:sz w:val="20"/>
          <w:szCs w:val="20"/>
        </w:rPr>
      </w:pPr>
    </w:p>
    <w:p w14:paraId="6D16CAEB" w14:textId="77777777" w:rsidR="00E34C4A" w:rsidRDefault="00E34C4A" w:rsidP="00E34C4A">
      <w:pPr>
        <w:spacing w:after="0" w:line="280" w:lineRule="atLeast"/>
        <w:rPr>
          <w:sz w:val="20"/>
          <w:szCs w:val="20"/>
        </w:rPr>
      </w:pPr>
      <w:bookmarkStart w:id="6" w:name="begin"/>
      <w:bookmarkEnd w:id="6"/>
    </w:p>
    <w:p w14:paraId="1E738F03" w14:textId="77777777" w:rsidR="007A27F3" w:rsidRDefault="007A27F3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95029F2" wp14:editId="5CDADEC8">
                <wp:simplePos x="0" y="0"/>
                <wp:positionH relativeFrom="column">
                  <wp:posOffset>-1547495</wp:posOffset>
                </wp:positionH>
                <wp:positionV relativeFrom="paragraph">
                  <wp:posOffset>2666365</wp:posOffset>
                </wp:positionV>
                <wp:extent cx="6424295" cy="2683510"/>
                <wp:effectExtent l="0" t="0" r="0" b="2540"/>
                <wp:wrapNone/>
                <wp:docPr id="1824834884" name="Groe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4295" cy="2683510"/>
                          <a:chOff x="0" y="-23752"/>
                          <a:chExt cx="6424550" cy="2683823"/>
                        </a:xfrm>
                      </wpg:grpSpPr>
                      <wps:wsp>
                        <wps:cNvPr id="727924403" name="Rechthoek: afgeronde diagonale hoeken 2"/>
                        <wps:cNvSpPr/>
                        <wps:spPr>
                          <a:xfrm>
                            <a:off x="0" y="-23752"/>
                            <a:ext cx="6424550" cy="2683823"/>
                          </a:xfrm>
                          <a:prstGeom prst="round2DiagRect">
                            <a:avLst/>
                          </a:prstGeom>
                          <a:solidFill>
                            <a:srgbClr val="B7312C"/>
                          </a:solidFill>
                          <a:ln w="127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kstvak 8"/>
                        <wps:cNvSpPr txBox="1"/>
                        <wps:spPr>
                          <a:xfrm>
                            <a:off x="716465" y="463137"/>
                            <a:ext cx="5205977" cy="59376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B11E1E3" w14:textId="1B859020" w:rsidR="007A27F3" w:rsidRPr="009D722B" w:rsidRDefault="00837759" w:rsidP="007A27F3">
                              <w:pPr>
                                <w:pStyle w:val="Titel"/>
                                <w:rPr>
                                  <w:color w:val="FFFFFF"/>
                                </w:rPr>
                              </w:pPr>
                              <w:r w:rsidRPr="00837759">
                                <w:rPr>
                                  <w:color w:val="FFFFFF"/>
                                  <w:lang w:bidi="nl-NL"/>
                                </w:rPr>
                                <w:t xml:space="preserve">BIJLAGE </w:t>
                              </w:r>
                              <w:r w:rsidR="00022FAE">
                                <w:rPr>
                                  <w:color w:val="FFFFFF"/>
                                  <w:lang w:bidi="nl-NL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kstvak 3"/>
                        <wps:cNvSpPr txBox="1"/>
                        <wps:spPr>
                          <a:xfrm>
                            <a:off x="760021" y="935857"/>
                            <a:ext cx="5138670" cy="55814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56A57C9" w14:textId="10634E21" w:rsidR="007A27F3" w:rsidRPr="00587301" w:rsidRDefault="00277D52" w:rsidP="004B3F05">
                              <w:pPr>
                                <w:pStyle w:val="Ondertitel"/>
                                <w:rPr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eastAsiaTheme="minorHAnsi" w:cs="Arial"/>
                                  <w:color w:val="FFFFFF" w:themeColor="background1"/>
                                  <w:sz w:val="36"/>
                                  <w:szCs w:val="36"/>
                                </w:rPr>
                                <w:t>Inschrijfformulier en Akkoordverklaring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0818976" name="Tekstvak 490818976"/>
                        <wps:cNvSpPr txBox="1"/>
                        <wps:spPr>
                          <a:xfrm>
                            <a:off x="783772" y="1584257"/>
                            <a:ext cx="5138670" cy="95261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44C4306" w14:textId="77777777" w:rsidR="000B50C3" w:rsidRDefault="000B50C3" w:rsidP="000B50C3">
                              <w:pPr>
                                <w:tabs>
                                  <w:tab w:val="left" w:pos="924"/>
                                </w:tabs>
                                <w:spacing w:after="0" w:line="276" w:lineRule="auto"/>
                                <w:ind w:left="851" w:hanging="851"/>
                                <w:rPr>
                                  <w:sz w:val="20"/>
                                  <w:szCs w:val="20"/>
                                  <w:lang w:bidi="nl-NL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bidi="nl-NL"/>
                                </w:rPr>
                                <w:t>Ref::</w:t>
                              </w:r>
                              <w:r>
                                <w:rPr>
                                  <w:sz w:val="20"/>
                                  <w:szCs w:val="20"/>
                                  <w:lang w:bidi="nl-NL"/>
                                </w:rPr>
                                <w:tab/>
                                <w:t>Mobiliteitskaarten</w:t>
                              </w:r>
                            </w:p>
                            <w:p w14:paraId="0CB412D4" w14:textId="77777777" w:rsidR="000B50C3" w:rsidRDefault="000B50C3" w:rsidP="000B50C3">
                              <w:pPr>
                                <w:tabs>
                                  <w:tab w:val="left" w:pos="924"/>
                                </w:tabs>
                                <w:spacing w:after="0" w:line="276" w:lineRule="auto"/>
                                <w:ind w:left="851" w:hanging="851"/>
                                <w:rPr>
                                  <w:sz w:val="20"/>
                                  <w:szCs w:val="20"/>
                                  <w:lang w:bidi="nl-NL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bidi="nl-NL"/>
                                </w:rPr>
                                <w:t xml:space="preserve">Nummer: </w:t>
                              </w:r>
                              <w:r w:rsidRPr="004F4CA1">
                                <w:rPr>
                                  <w:sz w:val="20"/>
                                  <w:szCs w:val="20"/>
                                  <w:lang w:bidi="nl-NL"/>
                                </w:rPr>
                                <w:t>Z/26/012918</w:t>
                              </w:r>
                            </w:p>
                            <w:p w14:paraId="7342F3BA" w14:textId="77777777" w:rsidR="000B50C3" w:rsidRPr="00837759" w:rsidRDefault="000B50C3" w:rsidP="000B50C3">
                              <w:pPr>
                                <w:tabs>
                                  <w:tab w:val="left" w:pos="924"/>
                                </w:tabs>
                                <w:spacing w:after="0" w:line="276" w:lineRule="auto"/>
                                <w:ind w:left="851" w:hanging="851"/>
                                <w:rPr>
                                  <w:rFonts w:ascii="Arial" w:eastAsia="Times New Roman" w:hAnsi="Arial" w:cs="Arial"/>
                                  <w:bCs/>
                                  <w:sz w:val="20"/>
                                  <w:szCs w:val="20"/>
                                  <w:lang w:eastAsia="nl-NL"/>
                                </w:rPr>
                              </w:pPr>
                              <w:r w:rsidRPr="00837759">
                                <w:rPr>
                                  <w:sz w:val="20"/>
                                  <w:szCs w:val="20"/>
                                  <w:lang w:bidi="nl-NL"/>
                                </w:rPr>
                                <w:t>Uitgave</w:t>
                              </w:r>
                              <w:r>
                                <w:rPr>
                                  <w:sz w:val="20"/>
                                  <w:szCs w:val="20"/>
                                  <w:lang w:bidi="nl-NL"/>
                                </w:rPr>
                                <w:t>:</w:t>
                              </w:r>
                              <w:r>
                                <w:rPr>
                                  <w:sz w:val="20"/>
                                  <w:szCs w:val="20"/>
                                  <w:lang w:bidi="nl-NL"/>
                                </w:rPr>
                                <w:tab/>
                              </w:r>
                              <w:r w:rsidRPr="00837759">
                                <w:rPr>
                                  <w:rFonts w:ascii="Arial" w:eastAsia="Times New Roman" w:hAnsi="Arial" w:cs="Arial"/>
                                  <w:bCs/>
                                  <w:sz w:val="20"/>
                                  <w:szCs w:val="20"/>
                                  <w:lang w:eastAsia="nl-NL"/>
                                </w:rPr>
                                <w:t xml:space="preserve">Hecht | </w:t>
                              </w: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0"/>
                                  <w:szCs w:val="20"/>
                                  <w:lang w:eastAsia="nl-NL"/>
                                </w:rPr>
                                <w:t>COD HR</w:t>
                              </w:r>
                              <w:r w:rsidRPr="00837759">
                                <w:rPr>
                                  <w:rFonts w:ascii="Arial" w:eastAsia="Times New Roman" w:hAnsi="Arial" w:cs="Arial"/>
                                  <w:bCs/>
                                  <w:sz w:val="20"/>
                                  <w:szCs w:val="20"/>
                                  <w:lang w:eastAsia="nl-NL"/>
                                </w:rPr>
                                <w:t xml:space="preserve"> en Inkoop</w:t>
                              </w:r>
                            </w:p>
                            <w:p w14:paraId="6A8D26EC" w14:textId="67BF21C6" w:rsidR="000B50C3" w:rsidRPr="00837759" w:rsidRDefault="000B50C3" w:rsidP="000B50C3">
                              <w:pPr>
                                <w:pStyle w:val="Ondertitel"/>
                                <w:spacing w:after="0"/>
                                <w:ind w:left="851" w:hanging="851"/>
                                <w:rPr>
                                  <w:color w:val="auto"/>
                                  <w:sz w:val="20"/>
                                  <w:szCs w:val="20"/>
                                </w:rPr>
                              </w:pPr>
                              <w:r w:rsidRPr="00837759">
                                <w:rPr>
                                  <w:color w:val="auto"/>
                                  <w:sz w:val="20"/>
                                  <w:szCs w:val="20"/>
                                  <w:lang w:bidi="nl-NL"/>
                                </w:rPr>
                                <w:t>Datum</w:t>
                              </w:r>
                              <w:r>
                                <w:rPr>
                                  <w:color w:val="auto"/>
                                  <w:sz w:val="20"/>
                                  <w:szCs w:val="20"/>
                                  <w:lang w:bidi="nl-NL"/>
                                </w:rPr>
                                <w:t>:</w:t>
                              </w:r>
                              <w:r>
                                <w:rPr>
                                  <w:color w:val="auto"/>
                                  <w:sz w:val="20"/>
                                  <w:szCs w:val="20"/>
                                  <w:lang w:bidi="nl-NL"/>
                                </w:rPr>
                                <w:tab/>
                              </w:r>
                              <w:r w:rsidRPr="00837759">
                                <w:rPr>
                                  <w:color w:val="auto"/>
                                  <w:sz w:val="20"/>
                                  <w:szCs w:val="20"/>
                                  <w:lang w:bidi="nl-NL"/>
                                </w:rPr>
                                <w:fldChar w:fldCharType="begin"/>
                              </w:r>
                              <w:r w:rsidRPr="00837759">
                                <w:rPr>
                                  <w:color w:val="auto"/>
                                  <w:sz w:val="20"/>
                                  <w:szCs w:val="20"/>
                                  <w:lang w:bidi="nl-NL"/>
                                </w:rPr>
                                <w:instrText xml:space="preserve"> TIME \@ "d MMMM yyyy" </w:instrText>
                              </w:r>
                              <w:r w:rsidRPr="00837759">
                                <w:rPr>
                                  <w:color w:val="auto"/>
                                  <w:sz w:val="20"/>
                                  <w:szCs w:val="20"/>
                                  <w:lang w:bidi="nl-NL"/>
                                </w:rPr>
                                <w:fldChar w:fldCharType="separate"/>
                              </w:r>
                              <w:r w:rsidR="000472F6">
                                <w:rPr>
                                  <w:noProof/>
                                  <w:color w:val="auto"/>
                                  <w:sz w:val="20"/>
                                  <w:szCs w:val="20"/>
                                  <w:lang w:bidi="nl-NL"/>
                                </w:rPr>
                                <w:t>14 augustus 2026</w:t>
                              </w:r>
                              <w:r w:rsidRPr="00837759">
                                <w:rPr>
                                  <w:color w:val="auto"/>
                                  <w:sz w:val="20"/>
                                  <w:szCs w:val="20"/>
                                  <w:lang w:bidi="nl-NL"/>
                                </w:rPr>
                                <w:fldChar w:fldCharType="end"/>
                              </w:r>
                            </w:p>
                            <w:p w14:paraId="09168856" w14:textId="7E7B1E74" w:rsidR="007A27F3" w:rsidRPr="00837759" w:rsidRDefault="007A27F3" w:rsidP="00837759">
                              <w:pPr>
                                <w:pStyle w:val="Ondertitel"/>
                                <w:spacing w:after="0"/>
                                <w:ind w:left="851" w:hanging="851"/>
                                <w:rPr>
                                  <w:color w:val="auto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5029F2" id="Groep 2" o:spid="_x0000_s1026" style="position:absolute;margin-left:-121.85pt;margin-top:209.95pt;width:505.85pt;height:211.3pt;z-index:251659264;mso-width-relative:margin;mso-height-relative:margin" coordorigin=",-237" coordsize="64245,2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">
                <v:shape id="Rechthoek: afgeronde diagonale hoeken 2" o:spid="_x0000_s1027" style="position:absolute;top:-237;width:64245;height:26837;visibility:visible;mso-wrap-style:square;v-text-anchor:middle" coordsize="6424550,2683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" path="m447313,l6424550,r,l6424550,2236510v,247044,-200269,447313,-447313,447313l,2683823r,l,447313c,200269,200269,,447313,xe" fillcolor="#b7312c" stroked="f" strokeweight="1pt">
                  <v:path arrowok="t" o:connecttype="custom" o:connectlocs="447313,0;6424550,0;6424550,0;6424550,2236510;5977237,2683823;0,2683823;0,2683823;0,447313;447313,0" o:connectangles="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8" o:spid="_x0000_s1028" type="#_x0000_t202" style="position:absolute;left:7164;top:4631;width:52060;height:5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<v:textbox>
                    <w:txbxContent>
                      <w:p w14:paraId="4B11E1E3" w14:textId="1B859020" w:rsidR="007A27F3" w:rsidRPr="009D722B" w:rsidRDefault="00837759" w:rsidP="007A27F3">
                        <w:pPr>
                          <w:pStyle w:val="Titel"/>
                          <w:rPr>
                            <w:color w:val="FFFFFF"/>
                          </w:rPr>
                        </w:pPr>
                        <w:r w:rsidRPr="00837759">
                          <w:rPr>
                            <w:color w:val="FFFFFF"/>
                            <w:lang w:bidi="nl-NL"/>
                          </w:rPr>
                          <w:t xml:space="preserve">BIJLAGE </w:t>
                        </w:r>
                        <w:r w:rsidR="00022FAE">
                          <w:rPr>
                            <w:color w:val="FFFFFF"/>
                            <w:lang w:bidi="nl-NL"/>
                          </w:rPr>
                          <w:t>6</w:t>
                        </w:r>
                      </w:p>
                    </w:txbxContent>
                  </v:textbox>
                </v:shape>
                <v:shape id="Tekstvak 3" o:spid="_x0000_s1029" type="#_x0000_t202" style="position:absolute;left:7600;top:9358;width:51386;height:5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<v:textbox>
                    <w:txbxContent>
                      <w:p w14:paraId="756A57C9" w14:textId="10634E21" w:rsidR="007A27F3" w:rsidRPr="00587301" w:rsidRDefault="00277D52" w:rsidP="004B3F05">
                        <w:pPr>
                          <w:pStyle w:val="Ondertitel"/>
                          <w:rPr>
                            <w:b/>
                            <w:bCs/>
                            <w:color w:val="FFFFFF"/>
                            <w:sz w:val="36"/>
                            <w:szCs w:val="36"/>
                          </w:rPr>
                        </w:pPr>
                        <w:r>
                          <w:rPr>
                            <w:rFonts w:eastAsiaTheme="minorHAnsi" w:cs="Arial"/>
                            <w:color w:val="FFFFFF" w:themeColor="background1"/>
                            <w:sz w:val="36"/>
                            <w:szCs w:val="36"/>
                          </w:rPr>
                          <w:t>Inschrijfformulier en Akkoordverklaring</w:t>
                        </w:r>
                      </w:p>
                    </w:txbxContent>
                  </v:textbox>
                </v:shape>
                <v:shape id="Tekstvak 490818976" o:spid="_x0000_s1030" type="#_x0000_t202" style="position:absolute;left:7837;top:15842;width:51387;height:9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" filled="f" stroked="f" strokeweight=".5pt">
                  <v:textbox>
                    <w:txbxContent>
                      <w:p w14:paraId="544C4306" w14:textId="77777777" w:rsidR="000B50C3" w:rsidRDefault="000B50C3" w:rsidP="000B50C3">
                        <w:pPr>
                          <w:tabs>
                            <w:tab w:val="left" w:pos="924"/>
                          </w:tabs>
                          <w:spacing w:after="0" w:line="276" w:lineRule="auto"/>
                          <w:ind w:left="851" w:hanging="851"/>
                          <w:rPr>
                            <w:sz w:val="20"/>
                            <w:szCs w:val="20"/>
                            <w:lang w:bidi="nl-NL"/>
                          </w:rPr>
                        </w:pPr>
                        <w:r>
                          <w:rPr>
                            <w:sz w:val="20"/>
                            <w:szCs w:val="20"/>
                            <w:lang w:bidi="nl-NL"/>
                          </w:rPr>
                          <w:t>Ref::</w:t>
                        </w:r>
                        <w:r>
                          <w:rPr>
                            <w:sz w:val="20"/>
                            <w:szCs w:val="20"/>
                            <w:lang w:bidi="nl-NL"/>
                          </w:rPr>
                          <w:tab/>
                          <w:t>Mobiliteitskaarten</w:t>
                        </w:r>
                      </w:p>
                      <w:p w14:paraId="0CB412D4" w14:textId="77777777" w:rsidR="000B50C3" w:rsidRDefault="000B50C3" w:rsidP="000B50C3">
                        <w:pPr>
                          <w:tabs>
                            <w:tab w:val="left" w:pos="924"/>
                          </w:tabs>
                          <w:spacing w:after="0" w:line="276" w:lineRule="auto"/>
                          <w:ind w:left="851" w:hanging="851"/>
                          <w:rPr>
                            <w:sz w:val="20"/>
                            <w:szCs w:val="20"/>
                            <w:lang w:bidi="nl-NL"/>
                          </w:rPr>
                        </w:pPr>
                        <w:r>
                          <w:rPr>
                            <w:sz w:val="20"/>
                            <w:szCs w:val="20"/>
                            <w:lang w:bidi="nl-NL"/>
                          </w:rPr>
                          <w:t xml:space="preserve">Nummer: </w:t>
                        </w:r>
                        <w:r w:rsidRPr="004F4CA1">
                          <w:rPr>
                            <w:sz w:val="20"/>
                            <w:szCs w:val="20"/>
                            <w:lang w:bidi="nl-NL"/>
                          </w:rPr>
                          <w:t>Z/26/012918</w:t>
                        </w:r>
                      </w:p>
                      <w:p w14:paraId="7342F3BA" w14:textId="77777777" w:rsidR="000B50C3" w:rsidRPr="00837759" w:rsidRDefault="000B50C3" w:rsidP="000B50C3">
                        <w:pPr>
                          <w:tabs>
                            <w:tab w:val="left" w:pos="924"/>
                          </w:tabs>
                          <w:spacing w:after="0" w:line="276" w:lineRule="auto"/>
                          <w:ind w:left="851" w:hanging="851"/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nl-NL"/>
                          </w:rPr>
                        </w:pPr>
                        <w:r w:rsidRPr="00837759">
                          <w:rPr>
                            <w:sz w:val="20"/>
                            <w:szCs w:val="20"/>
                            <w:lang w:bidi="nl-NL"/>
                          </w:rPr>
                          <w:t>Uitgave</w:t>
                        </w:r>
                        <w:r>
                          <w:rPr>
                            <w:sz w:val="20"/>
                            <w:szCs w:val="20"/>
                            <w:lang w:bidi="nl-NL"/>
                          </w:rPr>
                          <w:t>:</w:t>
                        </w:r>
                        <w:r>
                          <w:rPr>
                            <w:sz w:val="20"/>
                            <w:szCs w:val="20"/>
                            <w:lang w:bidi="nl-NL"/>
                          </w:rPr>
                          <w:tab/>
                        </w:r>
                        <w:r w:rsidRPr="00837759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nl-NL"/>
                          </w:rPr>
                          <w:t xml:space="preserve">Hecht | </w:t>
                        </w:r>
                        <w:r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nl-NL"/>
                          </w:rPr>
                          <w:t>COD HR</w:t>
                        </w:r>
                        <w:r w:rsidRPr="00837759">
                          <w:rPr>
                            <w:rFonts w:ascii="Arial" w:eastAsia="Times New Roman" w:hAnsi="Arial" w:cs="Arial"/>
                            <w:bCs/>
                            <w:sz w:val="20"/>
                            <w:szCs w:val="20"/>
                            <w:lang w:eastAsia="nl-NL"/>
                          </w:rPr>
                          <w:t xml:space="preserve"> en Inkoop</w:t>
                        </w:r>
                      </w:p>
                      <w:p w14:paraId="6A8D26EC" w14:textId="67BF21C6" w:rsidR="000B50C3" w:rsidRPr="00837759" w:rsidRDefault="000B50C3" w:rsidP="000B50C3">
                        <w:pPr>
                          <w:pStyle w:val="Ondertitel"/>
                          <w:spacing w:after="0"/>
                          <w:ind w:left="851" w:hanging="851"/>
                          <w:rPr>
                            <w:color w:val="auto"/>
                            <w:sz w:val="20"/>
                            <w:szCs w:val="20"/>
                          </w:rPr>
                        </w:pPr>
                        <w:r w:rsidRPr="00837759">
                          <w:rPr>
                            <w:color w:val="auto"/>
                            <w:sz w:val="20"/>
                            <w:szCs w:val="20"/>
                            <w:lang w:bidi="nl-NL"/>
                          </w:rPr>
                          <w:t>Datum</w:t>
                        </w:r>
                        <w:r>
                          <w:rPr>
                            <w:color w:val="auto"/>
                            <w:sz w:val="20"/>
                            <w:szCs w:val="20"/>
                            <w:lang w:bidi="nl-NL"/>
                          </w:rPr>
                          <w:t>:</w:t>
                        </w:r>
                        <w:r>
                          <w:rPr>
                            <w:color w:val="auto"/>
                            <w:sz w:val="20"/>
                            <w:szCs w:val="20"/>
                            <w:lang w:bidi="nl-NL"/>
                          </w:rPr>
                          <w:tab/>
                        </w:r>
                        <w:r w:rsidRPr="00837759">
                          <w:rPr>
                            <w:color w:val="auto"/>
                            <w:sz w:val="20"/>
                            <w:szCs w:val="20"/>
                            <w:lang w:bidi="nl-NL"/>
                          </w:rPr>
                          <w:fldChar w:fldCharType="begin"/>
                        </w:r>
                        <w:r w:rsidRPr="00837759">
                          <w:rPr>
                            <w:color w:val="auto"/>
                            <w:sz w:val="20"/>
                            <w:szCs w:val="20"/>
                            <w:lang w:bidi="nl-NL"/>
                          </w:rPr>
                          <w:instrText xml:space="preserve"> TIME \@ "d MMMM yyyy" </w:instrText>
                        </w:r>
                        <w:r w:rsidRPr="00837759">
                          <w:rPr>
                            <w:color w:val="auto"/>
                            <w:sz w:val="20"/>
                            <w:szCs w:val="20"/>
                            <w:lang w:bidi="nl-NL"/>
                          </w:rPr>
                          <w:fldChar w:fldCharType="separate"/>
                        </w:r>
                        <w:r w:rsidR="000472F6">
                          <w:rPr>
                            <w:noProof/>
                            <w:color w:val="auto"/>
                            <w:sz w:val="20"/>
                            <w:szCs w:val="20"/>
                            <w:lang w:bidi="nl-NL"/>
                          </w:rPr>
                          <w:t>14 augustus 2026</w:t>
                        </w:r>
                        <w:r w:rsidRPr="00837759">
                          <w:rPr>
                            <w:color w:val="auto"/>
                            <w:sz w:val="20"/>
                            <w:szCs w:val="20"/>
                            <w:lang w:bidi="nl-NL"/>
                          </w:rPr>
                          <w:fldChar w:fldCharType="end"/>
                        </w:r>
                      </w:p>
                      <w:p w14:paraId="09168856" w14:textId="7E7B1E74" w:rsidR="007A27F3" w:rsidRPr="00837759" w:rsidRDefault="007A27F3" w:rsidP="00837759">
                        <w:pPr>
                          <w:pStyle w:val="Ondertitel"/>
                          <w:spacing w:after="0"/>
                          <w:ind w:left="851" w:hanging="851"/>
                          <w:rPr>
                            <w:color w:val="auto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0"/>
          <w:szCs w:val="20"/>
        </w:rPr>
        <w:br w:type="page"/>
      </w:r>
    </w:p>
    <w:p w14:paraId="299D833A" w14:textId="0F164BA5" w:rsidR="0056745C" w:rsidRPr="00DB495A" w:rsidRDefault="0056745C" w:rsidP="0056745C">
      <w:pPr>
        <w:spacing w:after="0" w:line="280" w:lineRule="atLeast"/>
        <w:rPr>
          <w:rFonts w:ascii="Arial" w:eastAsia="Calibri" w:hAnsi="Arial" w:cs="Arial"/>
          <w:b/>
          <w:bCs/>
          <w:sz w:val="20"/>
          <w:szCs w:val="20"/>
          <w:lang w:eastAsia="nl-NL"/>
        </w:rPr>
      </w:pPr>
      <w:bookmarkStart w:id="7" w:name="_Toc463256655"/>
      <w:r w:rsidRPr="00DB495A">
        <w:rPr>
          <w:rFonts w:ascii="Arial" w:eastAsia="Calibri" w:hAnsi="Arial" w:cs="Arial"/>
          <w:b/>
          <w:bCs/>
          <w:sz w:val="20"/>
          <w:szCs w:val="20"/>
          <w:lang w:eastAsia="nl-NL"/>
        </w:rPr>
        <w:lastRenderedPageBreak/>
        <w:t xml:space="preserve">Bijlage </w:t>
      </w:r>
      <w:r w:rsidR="00022FAE">
        <w:rPr>
          <w:rFonts w:ascii="Arial" w:eastAsia="Calibri" w:hAnsi="Arial" w:cs="Arial"/>
          <w:b/>
          <w:bCs/>
          <w:sz w:val="20"/>
          <w:szCs w:val="20"/>
          <w:lang w:eastAsia="nl-NL"/>
        </w:rPr>
        <w:t>6</w:t>
      </w:r>
      <w:r w:rsidR="00697DB0">
        <w:rPr>
          <w:rFonts w:ascii="Arial" w:eastAsia="Calibri" w:hAnsi="Arial" w:cs="Arial"/>
          <w:b/>
          <w:bCs/>
          <w:sz w:val="20"/>
          <w:szCs w:val="20"/>
          <w:lang w:eastAsia="nl-NL"/>
        </w:rPr>
        <w:t xml:space="preserve"> - </w:t>
      </w:r>
      <w:r w:rsidRPr="00DB495A">
        <w:rPr>
          <w:rFonts w:ascii="Arial" w:eastAsia="Calibri" w:hAnsi="Arial" w:cs="Arial"/>
          <w:b/>
          <w:bCs/>
          <w:sz w:val="20"/>
          <w:szCs w:val="20"/>
          <w:lang w:eastAsia="nl-NL"/>
        </w:rPr>
        <w:t>Inschrijfformulier</w:t>
      </w:r>
      <w:bookmarkEnd w:id="7"/>
      <w:r w:rsidRPr="00DB495A">
        <w:rPr>
          <w:rFonts w:ascii="Arial" w:eastAsia="Calibri" w:hAnsi="Arial" w:cs="Arial"/>
          <w:b/>
          <w:bCs/>
          <w:sz w:val="20"/>
          <w:szCs w:val="20"/>
          <w:lang w:eastAsia="nl-NL"/>
        </w:rPr>
        <w:t xml:space="preserve"> en </w:t>
      </w:r>
      <w:r w:rsidR="00697DB0">
        <w:rPr>
          <w:rFonts w:ascii="Arial" w:eastAsia="Calibri" w:hAnsi="Arial" w:cs="Arial"/>
          <w:b/>
          <w:bCs/>
          <w:sz w:val="20"/>
          <w:szCs w:val="20"/>
          <w:lang w:eastAsia="nl-NL"/>
        </w:rPr>
        <w:t>A</w:t>
      </w:r>
      <w:r w:rsidRPr="00DB495A">
        <w:rPr>
          <w:rFonts w:ascii="Arial" w:eastAsia="Calibri" w:hAnsi="Arial" w:cs="Arial"/>
          <w:b/>
          <w:bCs/>
          <w:sz w:val="20"/>
          <w:szCs w:val="20"/>
          <w:lang w:eastAsia="nl-NL"/>
        </w:rPr>
        <w:t>kkoordverklaring</w:t>
      </w:r>
    </w:p>
    <w:p w14:paraId="1ABFFEEC" w14:textId="77777777" w:rsidR="0056745C" w:rsidRPr="00DB495A" w:rsidRDefault="0056745C" w:rsidP="0056745C">
      <w:pPr>
        <w:spacing w:after="0" w:line="280" w:lineRule="atLeast"/>
        <w:rPr>
          <w:rFonts w:ascii="Arial" w:eastAsia="Calibri" w:hAnsi="Arial" w:cs="Arial"/>
          <w:b/>
          <w:bCs/>
          <w:sz w:val="20"/>
          <w:szCs w:val="20"/>
          <w:lang w:eastAsia="nl-NL"/>
        </w:rPr>
      </w:pPr>
    </w:p>
    <w:tbl>
      <w:tblPr>
        <w:tblW w:w="8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97"/>
        <w:gridCol w:w="4498"/>
      </w:tblGrid>
      <w:tr w:rsidR="0056745C" w:rsidRPr="00DB495A" w14:paraId="51409E75" w14:textId="77777777" w:rsidTr="00CE58D3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2A355B6" w14:textId="77777777" w:rsidR="0056745C" w:rsidRPr="00DB495A" w:rsidRDefault="0056745C" w:rsidP="0056745C">
            <w:pPr>
              <w:spacing w:after="0" w:line="480" w:lineRule="auto"/>
              <w:rPr>
                <w:rFonts w:ascii="Arial" w:eastAsia="Calibri" w:hAnsi="Arial" w:cs="Arial"/>
                <w:bCs/>
                <w:sz w:val="20"/>
                <w:szCs w:val="20"/>
                <w:lang w:eastAsia="nl-NL"/>
              </w:rPr>
            </w:pPr>
            <w:r w:rsidRPr="00DB495A">
              <w:rPr>
                <w:rFonts w:ascii="Arial" w:eastAsia="Calibri" w:hAnsi="Arial" w:cs="Arial"/>
                <w:sz w:val="20"/>
                <w:szCs w:val="20"/>
                <w:lang w:eastAsia="nl-NL"/>
              </w:rPr>
              <w:t>Volledige bedrijfsnaam/handelsnaam</w:t>
            </w:r>
          </w:p>
        </w:tc>
        <w:tc>
          <w:tcPr>
            <w:tcW w:w="4498" w:type="dxa"/>
            <w:vAlign w:val="center"/>
          </w:tcPr>
          <w:p w14:paraId="5F1C06E0" w14:textId="77777777" w:rsidR="0056745C" w:rsidRPr="00DB495A" w:rsidRDefault="0056745C" w:rsidP="00CE58D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val="nl"/>
              </w:rPr>
            </w:pPr>
          </w:p>
        </w:tc>
      </w:tr>
      <w:tr w:rsidR="0056745C" w:rsidRPr="00DB495A" w14:paraId="27561FDF" w14:textId="77777777" w:rsidTr="00CE58D3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70BDB9A" w14:textId="77777777" w:rsidR="0056745C" w:rsidRPr="00DB495A" w:rsidRDefault="0056745C" w:rsidP="0056745C">
            <w:pPr>
              <w:spacing w:after="0" w:line="48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nl-NL"/>
              </w:rPr>
            </w:pPr>
            <w:r w:rsidRPr="00DB495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Rechtsvorm</w:t>
            </w:r>
          </w:p>
        </w:tc>
        <w:tc>
          <w:tcPr>
            <w:tcW w:w="4498" w:type="dxa"/>
            <w:vAlign w:val="center"/>
          </w:tcPr>
          <w:p w14:paraId="5CF46867" w14:textId="77777777" w:rsidR="0056745C" w:rsidRPr="00DB495A" w:rsidRDefault="0056745C" w:rsidP="00CE58D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val="nl"/>
              </w:rPr>
            </w:pPr>
          </w:p>
        </w:tc>
      </w:tr>
      <w:tr w:rsidR="0056745C" w:rsidRPr="00DB495A" w14:paraId="2CDE396E" w14:textId="77777777" w:rsidTr="00CE58D3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E11696E" w14:textId="77777777" w:rsidR="0056745C" w:rsidRPr="00DB495A" w:rsidRDefault="0056745C" w:rsidP="0056745C">
            <w:pPr>
              <w:spacing w:after="0" w:line="480" w:lineRule="auto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DB495A">
              <w:rPr>
                <w:rFonts w:ascii="Arial" w:eastAsia="Calibri" w:hAnsi="Arial" w:cs="Arial"/>
                <w:sz w:val="20"/>
                <w:szCs w:val="20"/>
                <w:lang w:eastAsia="nl-NL"/>
              </w:rPr>
              <w:t>Vestigingsadres</w:t>
            </w:r>
          </w:p>
        </w:tc>
        <w:tc>
          <w:tcPr>
            <w:tcW w:w="4498" w:type="dxa"/>
            <w:vAlign w:val="center"/>
          </w:tcPr>
          <w:p w14:paraId="6D067C5F" w14:textId="77777777" w:rsidR="0056745C" w:rsidRPr="00DB495A" w:rsidRDefault="0056745C" w:rsidP="00CE58D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val="nl"/>
              </w:rPr>
            </w:pPr>
          </w:p>
        </w:tc>
      </w:tr>
      <w:tr w:rsidR="0056745C" w:rsidRPr="00DB495A" w14:paraId="2F9F1FB4" w14:textId="77777777" w:rsidTr="00CE58D3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44E009C" w14:textId="77777777" w:rsidR="0056745C" w:rsidRPr="00DB495A" w:rsidRDefault="0056745C" w:rsidP="0056745C">
            <w:pPr>
              <w:spacing w:after="0" w:line="480" w:lineRule="auto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DB495A">
              <w:rPr>
                <w:rFonts w:ascii="Arial" w:eastAsia="Calibri" w:hAnsi="Arial" w:cs="Arial"/>
                <w:sz w:val="20"/>
                <w:szCs w:val="20"/>
                <w:lang w:eastAsia="nl-NL"/>
              </w:rPr>
              <w:t>KvK-nummer</w:t>
            </w:r>
          </w:p>
        </w:tc>
        <w:tc>
          <w:tcPr>
            <w:tcW w:w="4498" w:type="dxa"/>
            <w:vAlign w:val="center"/>
          </w:tcPr>
          <w:p w14:paraId="1F7A3DBC" w14:textId="77777777" w:rsidR="0056745C" w:rsidRPr="00DB495A" w:rsidRDefault="0056745C" w:rsidP="00CE58D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val="nl"/>
              </w:rPr>
            </w:pPr>
          </w:p>
        </w:tc>
      </w:tr>
      <w:tr w:rsidR="0056745C" w:rsidRPr="00DB495A" w14:paraId="778CF583" w14:textId="77777777" w:rsidTr="00CE58D3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68FFE08" w14:textId="77777777" w:rsidR="0056745C" w:rsidRPr="00DB495A" w:rsidRDefault="0056745C" w:rsidP="0056745C">
            <w:pPr>
              <w:spacing w:after="0" w:line="480" w:lineRule="auto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DB495A">
              <w:rPr>
                <w:rFonts w:ascii="Arial" w:eastAsia="Calibri" w:hAnsi="Arial" w:cs="Arial"/>
                <w:sz w:val="20"/>
                <w:szCs w:val="20"/>
                <w:lang w:eastAsia="nl-NL"/>
              </w:rPr>
              <w:t>Postcode en vestigingsadres</w:t>
            </w:r>
          </w:p>
        </w:tc>
        <w:tc>
          <w:tcPr>
            <w:tcW w:w="4498" w:type="dxa"/>
            <w:vAlign w:val="center"/>
          </w:tcPr>
          <w:p w14:paraId="5D1130E0" w14:textId="77777777" w:rsidR="0056745C" w:rsidRPr="00DB495A" w:rsidRDefault="0056745C" w:rsidP="00CE58D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val="nl"/>
              </w:rPr>
            </w:pPr>
          </w:p>
        </w:tc>
      </w:tr>
      <w:tr w:rsidR="0056745C" w:rsidRPr="00DB495A" w14:paraId="7F2A52CA" w14:textId="77777777" w:rsidTr="00CE58D3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5B39142" w14:textId="77777777" w:rsidR="0056745C" w:rsidRPr="00DB495A" w:rsidRDefault="0056745C" w:rsidP="0056745C">
            <w:pPr>
              <w:spacing w:after="0" w:line="480" w:lineRule="auto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DB495A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Postcode en correspondentieadres </w:t>
            </w:r>
          </w:p>
        </w:tc>
        <w:tc>
          <w:tcPr>
            <w:tcW w:w="4498" w:type="dxa"/>
            <w:vAlign w:val="center"/>
          </w:tcPr>
          <w:p w14:paraId="04D875C2" w14:textId="77777777" w:rsidR="0056745C" w:rsidRPr="00DB495A" w:rsidRDefault="0056745C" w:rsidP="00CE58D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56745C" w:rsidRPr="00DB495A" w14:paraId="4DA4BE67" w14:textId="77777777" w:rsidTr="00CE58D3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5B6FBE2" w14:textId="77777777" w:rsidR="0056745C" w:rsidRPr="00DB495A" w:rsidRDefault="0056745C" w:rsidP="0056745C">
            <w:pPr>
              <w:spacing w:after="0" w:line="480" w:lineRule="auto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DB495A">
              <w:rPr>
                <w:rFonts w:ascii="Arial" w:eastAsia="Calibri" w:hAnsi="Arial" w:cs="Arial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4498" w:type="dxa"/>
            <w:vAlign w:val="center"/>
          </w:tcPr>
          <w:p w14:paraId="27E9C12E" w14:textId="77777777" w:rsidR="0056745C" w:rsidRPr="00DB495A" w:rsidRDefault="0056745C" w:rsidP="00CE58D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val="nl"/>
              </w:rPr>
            </w:pPr>
          </w:p>
        </w:tc>
      </w:tr>
      <w:tr w:rsidR="0056745C" w:rsidRPr="00DB495A" w14:paraId="342CCE7B" w14:textId="77777777" w:rsidTr="00CE58D3">
        <w:trPr>
          <w:cantSplit/>
          <w:trHeight w:val="170"/>
        </w:trPr>
        <w:tc>
          <w:tcPr>
            <w:tcW w:w="449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4295434" w14:textId="77777777" w:rsidR="0056745C" w:rsidRPr="00DB495A" w:rsidRDefault="0056745C" w:rsidP="0056745C">
            <w:pPr>
              <w:spacing w:after="0" w:line="480" w:lineRule="auto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DB495A">
              <w:rPr>
                <w:rFonts w:ascii="Arial" w:eastAsia="Calibri" w:hAnsi="Arial" w:cs="Arial"/>
                <w:sz w:val="20"/>
                <w:szCs w:val="20"/>
                <w:lang w:eastAsia="nl-NL"/>
              </w:rPr>
              <w:t>Mailadres</w:t>
            </w:r>
          </w:p>
        </w:tc>
        <w:tc>
          <w:tcPr>
            <w:tcW w:w="4498" w:type="dxa"/>
            <w:vAlign w:val="center"/>
          </w:tcPr>
          <w:p w14:paraId="0090201E" w14:textId="77777777" w:rsidR="0056745C" w:rsidRPr="00DB495A" w:rsidRDefault="0056745C" w:rsidP="00CE58D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val="nl"/>
              </w:rPr>
            </w:pPr>
          </w:p>
        </w:tc>
      </w:tr>
    </w:tbl>
    <w:p w14:paraId="35FA0546" w14:textId="77777777" w:rsidR="0056745C" w:rsidRPr="00DB495A" w:rsidRDefault="0056745C" w:rsidP="0056745C">
      <w:pPr>
        <w:spacing w:after="0" w:line="280" w:lineRule="atLeast"/>
        <w:rPr>
          <w:rFonts w:ascii="Arial" w:eastAsia="Calibri" w:hAnsi="Arial" w:cs="Arial"/>
          <w:b/>
          <w:bCs/>
          <w:sz w:val="20"/>
          <w:szCs w:val="20"/>
          <w:lang w:eastAsia="nl-NL"/>
        </w:rPr>
      </w:pPr>
    </w:p>
    <w:p w14:paraId="53A9236F" w14:textId="77777777" w:rsidR="0056745C" w:rsidRPr="00DB495A" w:rsidRDefault="0056745C" w:rsidP="0056745C">
      <w:pPr>
        <w:spacing w:after="0" w:line="280" w:lineRule="atLeast"/>
        <w:rPr>
          <w:rFonts w:ascii="Arial" w:eastAsia="Times New Roman" w:hAnsi="Arial" w:cs="Arial"/>
          <w:sz w:val="20"/>
          <w:szCs w:val="20"/>
          <w:lang w:eastAsia="nl-NL"/>
        </w:rPr>
      </w:pPr>
      <w:r w:rsidRPr="00DB495A">
        <w:rPr>
          <w:rFonts w:ascii="Arial" w:eastAsia="Times New Roman" w:hAnsi="Arial" w:cs="Arial"/>
          <w:sz w:val="20"/>
          <w:szCs w:val="20"/>
          <w:lang w:eastAsia="nl-NL"/>
        </w:rPr>
        <w:t>Inschrijver verklaart dat:</w:t>
      </w:r>
    </w:p>
    <w:p w14:paraId="1AC1491F" w14:textId="77777777" w:rsidR="0056745C" w:rsidRPr="00DB495A" w:rsidRDefault="0056745C" w:rsidP="0056745C">
      <w:pPr>
        <w:keepNext/>
        <w:spacing w:after="0" w:line="280" w:lineRule="atLeast"/>
        <w:ind w:left="113" w:hanging="113"/>
        <w:outlineLvl w:val="4"/>
        <w:rPr>
          <w:rFonts w:ascii="Arial" w:eastAsia="Times New Roman" w:hAnsi="Arial" w:cs="Arial"/>
          <w:b/>
          <w:i/>
          <w:iCs/>
          <w:sz w:val="20"/>
          <w:szCs w:val="20"/>
          <w:lang w:eastAsia="nl-NL"/>
        </w:rPr>
      </w:pPr>
      <w:r w:rsidRPr="00DB495A">
        <w:rPr>
          <w:rFonts w:ascii="Arial" w:eastAsia="Times New Roman" w:hAnsi="Arial" w:cs="Arial"/>
          <w:b/>
          <w:i/>
          <w:iCs/>
          <w:sz w:val="20"/>
          <w:szCs w:val="20"/>
          <w:lang w:eastAsia="nl-NL"/>
        </w:rPr>
        <w:t>met betrekking tot geheimhouding/publiciteit</w:t>
      </w:r>
    </w:p>
    <w:p w14:paraId="041EDE0B" w14:textId="36FD5C37" w:rsidR="0056745C" w:rsidRPr="00DB495A" w:rsidRDefault="0056745C" w:rsidP="0056745C">
      <w:pPr>
        <w:numPr>
          <w:ilvl w:val="0"/>
          <w:numId w:val="6"/>
        </w:numPr>
        <w:spacing w:after="0" w:line="240" w:lineRule="auto"/>
        <w:rPr>
          <w:rFonts w:ascii="Arial" w:eastAsia="Calibri" w:hAnsi="Arial" w:cs="Arial"/>
          <w:sz w:val="20"/>
          <w:szCs w:val="24"/>
          <w:lang w:eastAsia="nl-NL"/>
        </w:rPr>
      </w:pPr>
      <w:r w:rsidRPr="00DB495A">
        <w:rPr>
          <w:rFonts w:ascii="Arial" w:eastAsia="Calibri" w:hAnsi="Arial" w:cs="Arial"/>
          <w:sz w:val="20"/>
          <w:szCs w:val="24"/>
          <w:lang w:eastAsia="nl-NL"/>
        </w:rPr>
        <w:t xml:space="preserve">geen enkele informatie </w:t>
      </w:r>
      <w:r w:rsidR="008A0694">
        <w:rPr>
          <w:rFonts w:ascii="Arial" w:eastAsia="Calibri" w:hAnsi="Arial" w:cs="Arial"/>
          <w:sz w:val="20"/>
          <w:szCs w:val="24"/>
          <w:lang w:eastAsia="nl-NL"/>
        </w:rPr>
        <w:t>die</w:t>
      </w:r>
      <w:r w:rsidRPr="00DB495A">
        <w:rPr>
          <w:rFonts w:ascii="Arial" w:eastAsia="Calibri" w:hAnsi="Arial" w:cs="Arial"/>
          <w:sz w:val="20"/>
          <w:szCs w:val="24"/>
          <w:lang w:eastAsia="nl-NL"/>
        </w:rPr>
        <w:t xml:space="preserve"> in het kader van deze Aanbesteding beschikbaar komt, aan derden ter beschikking wordt gesteld;</w:t>
      </w:r>
    </w:p>
    <w:p w14:paraId="2F38ECD1" w14:textId="77777777" w:rsidR="0056745C" w:rsidRPr="00DB495A" w:rsidRDefault="0056745C" w:rsidP="0056745C">
      <w:pPr>
        <w:numPr>
          <w:ilvl w:val="0"/>
          <w:numId w:val="6"/>
        </w:numPr>
        <w:spacing w:after="0" w:line="240" w:lineRule="auto"/>
        <w:rPr>
          <w:rFonts w:ascii="Arial" w:eastAsia="Calibri" w:hAnsi="Arial" w:cs="Arial"/>
          <w:sz w:val="20"/>
          <w:szCs w:val="24"/>
          <w:lang w:eastAsia="nl-NL"/>
        </w:rPr>
      </w:pPr>
      <w:r w:rsidRPr="00DB495A">
        <w:rPr>
          <w:rFonts w:ascii="Arial" w:eastAsia="Calibri" w:hAnsi="Arial" w:cs="Arial"/>
          <w:sz w:val="20"/>
          <w:szCs w:val="24"/>
          <w:lang w:eastAsia="nl-NL"/>
        </w:rPr>
        <w:t>geen publiciteit aan deze Aanbesteding of een mogelijke gunning zal worden gegeven, anders dan na schriftelijke toestemming van de Aanbestedende dienst.</w:t>
      </w:r>
    </w:p>
    <w:p w14:paraId="35E1D6D5" w14:textId="77777777" w:rsidR="0056745C" w:rsidRPr="00DB495A" w:rsidRDefault="0056745C" w:rsidP="0056745C">
      <w:pPr>
        <w:spacing w:after="0" w:line="280" w:lineRule="atLeast"/>
        <w:ind w:left="510"/>
        <w:rPr>
          <w:rFonts w:ascii="Arial" w:eastAsia="Times New Roman" w:hAnsi="Arial" w:cs="Arial"/>
          <w:sz w:val="20"/>
          <w:szCs w:val="20"/>
          <w:lang w:eastAsia="nl-NL"/>
        </w:rPr>
      </w:pPr>
    </w:p>
    <w:p w14:paraId="33FB791B" w14:textId="77777777" w:rsidR="0056745C" w:rsidRPr="00DB495A" w:rsidRDefault="0056745C" w:rsidP="0056745C">
      <w:pPr>
        <w:keepNext/>
        <w:spacing w:after="0" w:line="280" w:lineRule="atLeast"/>
        <w:ind w:left="113" w:hanging="113"/>
        <w:outlineLvl w:val="4"/>
        <w:rPr>
          <w:rFonts w:ascii="Arial" w:eastAsia="Times New Roman" w:hAnsi="Arial" w:cs="Arial"/>
          <w:b/>
          <w:i/>
          <w:iCs/>
          <w:sz w:val="20"/>
          <w:szCs w:val="20"/>
          <w:lang w:eastAsia="nl-NL"/>
        </w:rPr>
      </w:pPr>
      <w:r w:rsidRPr="00DB495A">
        <w:rPr>
          <w:rFonts w:ascii="Arial" w:eastAsia="Times New Roman" w:hAnsi="Arial" w:cs="Arial"/>
          <w:b/>
          <w:i/>
          <w:iCs/>
          <w:sz w:val="20"/>
          <w:szCs w:val="20"/>
          <w:lang w:eastAsia="nl-NL"/>
        </w:rPr>
        <w:t>met betrekking tot voorbehoud/juistheid</w:t>
      </w:r>
    </w:p>
    <w:p w14:paraId="5161BE79" w14:textId="179B00EA" w:rsidR="0056745C" w:rsidRPr="00DB495A" w:rsidRDefault="0056745C" w:rsidP="0056745C">
      <w:pPr>
        <w:numPr>
          <w:ilvl w:val="0"/>
          <w:numId w:val="6"/>
        </w:numPr>
        <w:spacing w:after="0" w:line="240" w:lineRule="auto"/>
        <w:rPr>
          <w:rFonts w:ascii="Arial" w:eastAsia="Calibri" w:hAnsi="Arial" w:cs="Arial"/>
          <w:sz w:val="20"/>
          <w:szCs w:val="24"/>
          <w:lang w:eastAsia="nl-NL"/>
        </w:rPr>
      </w:pPr>
      <w:r w:rsidRPr="00DB495A">
        <w:rPr>
          <w:rFonts w:ascii="Arial" w:eastAsia="Calibri" w:hAnsi="Arial" w:cs="Arial"/>
          <w:sz w:val="20"/>
          <w:szCs w:val="24"/>
          <w:lang w:eastAsia="nl-NL"/>
        </w:rPr>
        <w:t xml:space="preserve">hij ermee akkoord gaat dat de Aanbestedende dienst zich het recht voorbehoudt om in een latere fase alsnog te verzoeken binnen </w:t>
      </w:r>
      <w:r w:rsidR="000472F6">
        <w:rPr>
          <w:rFonts w:ascii="Arial" w:eastAsia="Calibri" w:hAnsi="Arial" w:cs="Arial"/>
          <w:sz w:val="20"/>
          <w:szCs w:val="24"/>
          <w:lang w:eastAsia="nl-NL"/>
        </w:rPr>
        <w:t>zeven</w:t>
      </w:r>
      <w:r w:rsidRPr="00DB495A">
        <w:rPr>
          <w:rFonts w:ascii="Arial" w:eastAsia="Calibri" w:hAnsi="Arial" w:cs="Arial"/>
          <w:sz w:val="20"/>
          <w:szCs w:val="24"/>
          <w:lang w:eastAsia="nl-NL"/>
        </w:rPr>
        <w:t xml:space="preserve"> (</w:t>
      </w:r>
      <w:r w:rsidR="000472F6">
        <w:rPr>
          <w:rFonts w:ascii="Arial" w:eastAsia="Calibri" w:hAnsi="Arial" w:cs="Arial"/>
          <w:sz w:val="20"/>
          <w:szCs w:val="24"/>
          <w:lang w:eastAsia="nl-NL"/>
        </w:rPr>
        <w:t>7</w:t>
      </w:r>
      <w:r w:rsidRPr="00DB495A">
        <w:rPr>
          <w:rFonts w:ascii="Arial" w:eastAsia="Calibri" w:hAnsi="Arial" w:cs="Arial"/>
          <w:sz w:val="20"/>
          <w:szCs w:val="24"/>
          <w:lang w:eastAsia="nl-NL"/>
        </w:rPr>
        <w:t xml:space="preserve">) dagen officiële bewijsstukken/verklaringen te overleggen. Indien deze bewijsstukken niet overeenkomen met hetgeen in deze Inschrijving of in het Uniform Europees Aanbestedingsdocument (Bijlage </w:t>
      </w:r>
      <w:r w:rsidR="00060EE1">
        <w:rPr>
          <w:rFonts w:ascii="Arial" w:eastAsia="Calibri" w:hAnsi="Arial" w:cs="Arial"/>
          <w:sz w:val="20"/>
          <w:szCs w:val="24"/>
          <w:lang w:eastAsia="nl-NL"/>
        </w:rPr>
        <w:t>12</w:t>
      </w:r>
      <w:r w:rsidRPr="00DB495A">
        <w:rPr>
          <w:rFonts w:ascii="Arial" w:eastAsia="Calibri" w:hAnsi="Arial" w:cs="Arial"/>
          <w:sz w:val="20"/>
          <w:szCs w:val="24"/>
          <w:lang w:eastAsia="nl-NL"/>
        </w:rPr>
        <w:t>) is geschreven en/of verklaart, komt ondergetekende niet in aanmerking voor gunning zonder enig recht op vergoeding van welke kosten dan ook;</w:t>
      </w:r>
    </w:p>
    <w:p w14:paraId="2DD5149B" w14:textId="77777777" w:rsidR="0056745C" w:rsidRPr="00DB495A" w:rsidRDefault="0056745C" w:rsidP="0056745C">
      <w:pPr>
        <w:numPr>
          <w:ilvl w:val="0"/>
          <w:numId w:val="6"/>
        </w:numPr>
        <w:spacing w:after="0" w:line="240" w:lineRule="auto"/>
        <w:rPr>
          <w:rFonts w:ascii="Arial" w:eastAsia="Calibri" w:hAnsi="Arial" w:cs="Arial"/>
          <w:sz w:val="20"/>
          <w:szCs w:val="24"/>
          <w:lang w:eastAsia="nl-NL"/>
        </w:rPr>
      </w:pPr>
      <w:r w:rsidRPr="00DB495A">
        <w:rPr>
          <w:rFonts w:ascii="Arial" w:eastAsia="Calibri" w:hAnsi="Arial" w:cs="Arial"/>
          <w:sz w:val="20"/>
          <w:szCs w:val="24"/>
          <w:lang w:eastAsia="nl-NL"/>
        </w:rPr>
        <w:t>hij verklaart dat de door hem geleverde informatie juist en volledig is;</w:t>
      </w:r>
    </w:p>
    <w:p w14:paraId="62844052" w14:textId="77777777" w:rsidR="0056745C" w:rsidRPr="00DB495A" w:rsidRDefault="0056745C" w:rsidP="0056745C">
      <w:pPr>
        <w:numPr>
          <w:ilvl w:val="0"/>
          <w:numId w:val="6"/>
        </w:numPr>
        <w:spacing w:after="0" w:line="240" w:lineRule="auto"/>
        <w:rPr>
          <w:rFonts w:ascii="Arial" w:eastAsia="Calibri" w:hAnsi="Arial" w:cs="Arial"/>
          <w:sz w:val="20"/>
          <w:szCs w:val="24"/>
          <w:lang w:eastAsia="nl-NL"/>
        </w:rPr>
      </w:pPr>
      <w:r w:rsidRPr="00DB495A">
        <w:rPr>
          <w:rFonts w:ascii="Arial" w:eastAsia="Calibri" w:hAnsi="Arial" w:cs="Arial"/>
          <w:sz w:val="20"/>
          <w:szCs w:val="24"/>
          <w:lang w:eastAsia="nl-NL"/>
        </w:rPr>
        <w:t xml:space="preserve">hij akkoord gaat met alle in de Beschrijvend Document vastgestelde eisen en (vorm)voorschriften en de eisen in het Programma van Eisen (Bijlage </w:t>
      </w:r>
      <w:r>
        <w:rPr>
          <w:rFonts w:ascii="Arial" w:eastAsia="Calibri" w:hAnsi="Arial" w:cs="Arial"/>
          <w:sz w:val="20"/>
          <w:szCs w:val="24"/>
          <w:lang w:eastAsia="nl-NL"/>
        </w:rPr>
        <w:t>4</w:t>
      </w:r>
      <w:r w:rsidRPr="00DB495A">
        <w:rPr>
          <w:rFonts w:ascii="Arial" w:eastAsia="Calibri" w:hAnsi="Arial" w:cs="Arial"/>
          <w:sz w:val="20"/>
          <w:szCs w:val="24"/>
          <w:lang w:eastAsia="nl-NL"/>
        </w:rPr>
        <w:t>);</w:t>
      </w:r>
    </w:p>
    <w:p w14:paraId="06A4649B" w14:textId="22874FEA" w:rsidR="0056745C" w:rsidRPr="00DB495A" w:rsidRDefault="0056745C" w:rsidP="0056745C">
      <w:pPr>
        <w:numPr>
          <w:ilvl w:val="0"/>
          <w:numId w:val="6"/>
        </w:numPr>
        <w:spacing w:after="0" w:line="240" w:lineRule="auto"/>
        <w:rPr>
          <w:rFonts w:ascii="Arial" w:eastAsia="Calibri" w:hAnsi="Arial" w:cs="Arial"/>
          <w:sz w:val="20"/>
          <w:szCs w:val="24"/>
          <w:lang w:eastAsia="nl-NL"/>
        </w:rPr>
      </w:pPr>
      <w:r w:rsidRPr="00DB495A">
        <w:rPr>
          <w:rFonts w:ascii="Arial" w:eastAsia="Calibri" w:hAnsi="Arial" w:cs="Arial"/>
          <w:sz w:val="20"/>
          <w:szCs w:val="24"/>
          <w:lang w:eastAsia="nl-NL"/>
        </w:rPr>
        <w:t xml:space="preserve">hij akkoord gaat met de bij het Beschrijvend Document gevoegde </w:t>
      </w:r>
      <w:r>
        <w:rPr>
          <w:rFonts w:ascii="Arial" w:eastAsia="Calibri" w:hAnsi="Arial" w:cs="Arial"/>
          <w:sz w:val="20"/>
          <w:szCs w:val="24"/>
          <w:lang w:eastAsia="nl-NL"/>
        </w:rPr>
        <w:t>model o</w:t>
      </w:r>
      <w:r w:rsidRPr="00DB495A">
        <w:rPr>
          <w:rFonts w:ascii="Arial" w:eastAsia="Calibri" w:hAnsi="Arial" w:cs="Arial"/>
          <w:sz w:val="20"/>
          <w:szCs w:val="24"/>
          <w:lang w:eastAsia="nl-NL"/>
        </w:rPr>
        <w:t xml:space="preserve">vereenkomst (Bijlage </w:t>
      </w:r>
      <w:r w:rsidR="0016439A">
        <w:rPr>
          <w:rFonts w:ascii="Arial" w:eastAsia="Calibri" w:hAnsi="Arial" w:cs="Arial"/>
          <w:sz w:val="20"/>
          <w:szCs w:val="24"/>
          <w:lang w:eastAsia="nl-NL"/>
        </w:rPr>
        <w:t>5</w:t>
      </w:r>
      <w:r w:rsidRPr="00DB495A">
        <w:rPr>
          <w:rFonts w:ascii="Arial" w:eastAsia="Calibri" w:hAnsi="Arial" w:cs="Arial"/>
          <w:sz w:val="20"/>
          <w:szCs w:val="24"/>
          <w:lang w:eastAsia="nl-NL"/>
        </w:rPr>
        <w:t xml:space="preserve">), </w:t>
      </w:r>
      <w:r>
        <w:rPr>
          <w:rFonts w:ascii="Arial" w:eastAsia="Calibri" w:hAnsi="Arial" w:cs="Arial"/>
          <w:sz w:val="20"/>
          <w:szCs w:val="24"/>
          <w:lang w:eastAsia="nl-NL"/>
        </w:rPr>
        <w:t xml:space="preserve">Algemene inkoopvoorwaarden </w:t>
      </w:r>
      <w:r w:rsidR="0016439A">
        <w:rPr>
          <w:rFonts w:ascii="Arial" w:eastAsia="Calibri" w:hAnsi="Arial" w:cs="Arial"/>
          <w:sz w:val="20"/>
          <w:szCs w:val="24"/>
          <w:lang w:eastAsia="nl-NL"/>
        </w:rPr>
        <w:t>Hecht v2.0</w:t>
      </w:r>
      <w:r w:rsidR="00AA7EA2">
        <w:rPr>
          <w:rFonts w:ascii="Arial" w:eastAsia="Calibri" w:hAnsi="Arial" w:cs="Arial"/>
          <w:sz w:val="20"/>
          <w:szCs w:val="24"/>
          <w:lang w:eastAsia="nl-NL"/>
        </w:rPr>
        <w:t xml:space="preserve"> </w:t>
      </w:r>
      <w:r w:rsidRPr="00DB495A">
        <w:rPr>
          <w:rFonts w:ascii="Arial" w:eastAsia="Calibri" w:hAnsi="Arial" w:cs="Arial"/>
          <w:sz w:val="20"/>
          <w:szCs w:val="24"/>
          <w:lang w:eastAsia="nl-NL"/>
        </w:rPr>
        <w:t xml:space="preserve">(Bijlage </w:t>
      </w:r>
      <w:r w:rsidR="00AA7EA2">
        <w:rPr>
          <w:rFonts w:ascii="Arial" w:eastAsia="Calibri" w:hAnsi="Arial" w:cs="Arial"/>
          <w:sz w:val="20"/>
          <w:szCs w:val="24"/>
          <w:lang w:eastAsia="nl-NL"/>
        </w:rPr>
        <w:t>3</w:t>
      </w:r>
      <w:r w:rsidRPr="00DB495A">
        <w:rPr>
          <w:rFonts w:ascii="Arial" w:eastAsia="Calibri" w:hAnsi="Arial" w:cs="Arial"/>
          <w:sz w:val="20"/>
          <w:szCs w:val="24"/>
          <w:lang w:eastAsia="nl-NL"/>
        </w:rPr>
        <w:t>) en alle eventuele aanpassingen op deze documenten naar aanleiding van de Nota(’s) van Inlichtingen.</w:t>
      </w:r>
    </w:p>
    <w:p w14:paraId="6BB4477A" w14:textId="77777777" w:rsidR="0056745C" w:rsidRPr="00DB495A" w:rsidRDefault="0056745C" w:rsidP="0056745C">
      <w:pPr>
        <w:spacing w:after="0" w:line="276" w:lineRule="auto"/>
        <w:ind w:left="510"/>
        <w:rPr>
          <w:rFonts w:ascii="Arial" w:eastAsia="Times New Roman" w:hAnsi="Arial" w:cs="Arial"/>
          <w:b/>
          <w:i/>
          <w:iCs/>
          <w:sz w:val="20"/>
          <w:szCs w:val="20"/>
          <w:lang w:eastAsia="nl-NL"/>
        </w:rPr>
      </w:pPr>
    </w:p>
    <w:p w14:paraId="7E2703DC" w14:textId="77777777" w:rsidR="0056745C" w:rsidRPr="00DB495A" w:rsidRDefault="0056745C" w:rsidP="0056745C">
      <w:pPr>
        <w:spacing w:after="0" w:line="280" w:lineRule="atLeast"/>
        <w:rPr>
          <w:rFonts w:ascii="Arial" w:eastAsia="Calibri" w:hAnsi="Arial" w:cs="Arial"/>
          <w:b/>
          <w:bCs/>
          <w:sz w:val="20"/>
          <w:szCs w:val="20"/>
          <w:lang w:eastAsia="nl-NL"/>
        </w:rPr>
      </w:pPr>
      <w:r w:rsidRPr="00DB495A">
        <w:rPr>
          <w:rFonts w:ascii="Arial" w:eastAsia="Calibri" w:hAnsi="Arial" w:cs="Arial"/>
          <w:b/>
          <w:bCs/>
          <w:sz w:val="20"/>
          <w:szCs w:val="20"/>
          <w:lang w:eastAsia="nl-NL"/>
        </w:rPr>
        <w:t>Aldus verklaard en ondertekend</w:t>
      </w:r>
    </w:p>
    <w:p w14:paraId="39CC0888" w14:textId="77777777" w:rsidR="0056745C" w:rsidRPr="00DB495A" w:rsidRDefault="0056745C" w:rsidP="0056745C">
      <w:pPr>
        <w:spacing w:after="0" w:line="280" w:lineRule="atLeast"/>
        <w:rPr>
          <w:rFonts w:ascii="Arial" w:eastAsia="Calibri" w:hAnsi="Arial" w:cs="Arial"/>
          <w:sz w:val="20"/>
          <w:szCs w:val="20"/>
          <w:lang w:eastAsia="nl-NL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56745C" w:rsidRPr="00DB495A" w14:paraId="26655F46" w14:textId="77777777" w:rsidTr="00AA7EA2">
        <w:trPr>
          <w:trHeight w:val="450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E5867D" w14:textId="1DDA9FB5" w:rsidR="0056745C" w:rsidRPr="00AA7EA2" w:rsidRDefault="0056745C" w:rsidP="008A0694">
            <w:pPr>
              <w:spacing w:line="360" w:lineRule="auto"/>
              <w:rPr>
                <w:rFonts w:ascii="Arial" w:hAnsi="Arial" w:cs="Arial"/>
                <w:b/>
                <w:bCs/>
                <w:lang w:eastAsia="nl-NL"/>
              </w:rPr>
            </w:pPr>
            <w:r w:rsidRPr="00DB495A">
              <w:rPr>
                <w:rFonts w:ascii="Arial" w:hAnsi="Arial" w:cs="Arial"/>
                <w:b/>
                <w:bCs/>
                <w:lang w:eastAsia="nl-NL"/>
              </w:rPr>
              <w:t>Rechtsgeldige ondertekening Inschrijver</w:t>
            </w:r>
          </w:p>
        </w:tc>
      </w:tr>
      <w:tr w:rsidR="0056745C" w:rsidRPr="00DB495A" w14:paraId="71EEB7AF" w14:textId="77777777" w:rsidTr="00CE58D3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A04CF8E" w14:textId="77777777" w:rsidR="0056745C" w:rsidRPr="00DB495A" w:rsidRDefault="0056745C" w:rsidP="008A0694">
            <w:pPr>
              <w:spacing w:line="360" w:lineRule="auto"/>
              <w:rPr>
                <w:rFonts w:ascii="Arial" w:eastAsia="Calibri" w:hAnsi="Arial" w:cs="Arial"/>
                <w:lang w:eastAsia="nl-NL"/>
              </w:rPr>
            </w:pPr>
            <w:r w:rsidRPr="00DB495A">
              <w:rPr>
                <w:rFonts w:ascii="Arial" w:eastAsia="Calibri" w:hAnsi="Arial" w:cs="Arial"/>
                <w:lang w:eastAsia="nl-NL"/>
              </w:rPr>
              <w:t>Bedrijfsnaam Inschrijver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4D3B" w14:textId="77777777" w:rsidR="0056745C" w:rsidRPr="00DB495A" w:rsidRDefault="0056745C" w:rsidP="00CE58D3">
            <w:pPr>
              <w:rPr>
                <w:rFonts w:ascii="Arial" w:hAnsi="Arial" w:cs="Arial"/>
                <w:lang w:eastAsia="nl-NL"/>
              </w:rPr>
            </w:pPr>
          </w:p>
        </w:tc>
      </w:tr>
      <w:tr w:rsidR="0056745C" w:rsidRPr="00DB495A" w14:paraId="72EE3335" w14:textId="77777777" w:rsidTr="00CE58D3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E0999F3" w14:textId="77777777" w:rsidR="0056745C" w:rsidRPr="00DB495A" w:rsidRDefault="0056745C" w:rsidP="008A0694">
            <w:pPr>
              <w:spacing w:line="360" w:lineRule="auto"/>
              <w:rPr>
                <w:rFonts w:ascii="Arial" w:eastAsia="Calibri" w:hAnsi="Arial" w:cs="Arial"/>
                <w:lang w:eastAsia="nl-NL"/>
              </w:rPr>
            </w:pPr>
            <w:r w:rsidRPr="00DB495A">
              <w:rPr>
                <w:rFonts w:ascii="Arial" w:eastAsia="Calibri" w:hAnsi="Arial" w:cs="Arial"/>
                <w:lang w:eastAsia="nl-NL"/>
              </w:rPr>
              <w:t>Naam rechtsgeldige vertegenwoordiger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F658" w14:textId="77777777" w:rsidR="0056745C" w:rsidRPr="00DB495A" w:rsidRDefault="0056745C" w:rsidP="00CE58D3">
            <w:pPr>
              <w:rPr>
                <w:rFonts w:ascii="Arial" w:hAnsi="Arial" w:cs="Arial"/>
                <w:lang w:eastAsia="nl-NL"/>
              </w:rPr>
            </w:pPr>
          </w:p>
        </w:tc>
      </w:tr>
      <w:tr w:rsidR="0056745C" w:rsidRPr="00DB495A" w14:paraId="1002B863" w14:textId="77777777" w:rsidTr="00CE58D3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72F5CA9" w14:textId="77777777" w:rsidR="0056745C" w:rsidRPr="00DB495A" w:rsidRDefault="0056745C" w:rsidP="008A0694">
            <w:pPr>
              <w:spacing w:line="360" w:lineRule="auto"/>
              <w:rPr>
                <w:rFonts w:ascii="Arial" w:eastAsia="Calibri" w:hAnsi="Arial" w:cs="Arial"/>
                <w:lang w:eastAsia="nl-NL"/>
              </w:rPr>
            </w:pPr>
            <w:r w:rsidRPr="00DB495A">
              <w:rPr>
                <w:rFonts w:ascii="Arial" w:eastAsia="Calibri" w:hAnsi="Arial" w:cs="Arial"/>
                <w:lang w:eastAsia="nl-NL"/>
              </w:rPr>
              <w:t>Functie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8DB2" w14:textId="77777777" w:rsidR="0056745C" w:rsidRPr="00DB495A" w:rsidRDefault="0056745C" w:rsidP="00CE58D3">
            <w:pPr>
              <w:rPr>
                <w:rFonts w:ascii="Arial" w:hAnsi="Arial" w:cs="Arial"/>
                <w:lang w:eastAsia="nl-NL"/>
              </w:rPr>
            </w:pPr>
          </w:p>
        </w:tc>
      </w:tr>
      <w:tr w:rsidR="0056745C" w:rsidRPr="00DB495A" w14:paraId="75D8FDDB" w14:textId="77777777" w:rsidTr="00CE58D3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36875D2" w14:textId="77777777" w:rsidR="0056745C" w:rsidRPr="00DB495A" w:rsidRDefault="0056745C" w:rsidP="008A0694">
            <w:pPr>
              <w:spacing w:line="360" w:lineRule="auto"/>
              <w:rPr>
                <w:rFonts w:ascii="Arial" w:eastAsia="Calibri" w:hAnsi="Arial" w:cs="Arial"/>
                <w:lang w:eastAsia="nl-NL"/>
              </w:rPr>
            </w:pPr>
            <w:r w:rsidRPr="00DB495A">
              <w:rPr>
                <w:rFonts w:ascii="Arial" w:eastAsia="Calibri" w:hAnsi="Arial" w:cs="Arial"/>
                <w:lang w:eastAsia="nl-NL"/>
              </w:rPr>
              <w:t>Plaats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DA8B" w14:textId="77777777" w:rsidR="0056745C" w:rsidRPr="00DB495A" w:rsidRDefault="0056745C" w:rsidP="00CE58D3">
            <w:pPr>
              <w:rPr>
                <w:rFonts w:ascii="Arial" w:hAnsi="Arial" w:cs="Arial"/>
                <w:lang w:eastAsia="nl-NL"/>
              </w:rPr>
            </w:pPr>
          </w:p>
        </w:tc>
      </w:tr>
      <w:tr w:rsidR="0056745C" w:rsidRPr="00DB495A" w14:paraId="15023D2C" w14:textId="77777777" w:rsidTr="00CE58D3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08FA1F6" w14:textId="77777777" w:rsidR="0056745C" w:rsidRPr="00DB495A" w:rsidRDefault="0056745C" w:rsidP="008A0694">
            <w:pPr>
              <w:spacing w:line="360" w:lineRule="auto"/>
              <w:rPr>
                <w:rFonts w:ascii="Arial" w:eastAsia="Calibri" w:hAnsi="Arial" w:cs="Arial"/>
                <w:lang w:eastAsia="nl-NL"/>
              </w:rPr>
            </w:pPr>
            <w:r w:rsidRPr="00DB495A">
              <w:rPr>
                <w:rFonts w:ascii="Arial" w:eastAsia="Calibri" w:hAnsi="Arial" w:cs="Arial"/>
                <w:lang w:eastAsia="nl-NL"/>
              </w:rPr>
              <w:t>Datum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2752" w14:textId="77777777" w:rsidR="0056745C" w:rsidRPr="00DB495A" w:rsidRDefault="0056745C" w:rsidP="00CE58D3">
            <w:pPr>
              <w:rPr>
                <w:rFonts w:ascii="Arial" w:hAnsi="Arial" w:cs="Arial"/>
                <w:lang w:eastAsia="nl-NL"/>
              </w:rPr>
            </w:pPr>
          </w:p>
        </w:tc>
      </w:tr>
      <w:tr w:rsidR="0056745C" w:rsidRPr="00DB495A" w14:paraId="45E5A006" w14:textId="77777777" w:rsidTr="00AA7EA2">
        <w:trPr>
          <w:trHeight w:val="67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1F1864C" w14:textId="77777777" w:rsidR="0056745C" w:rsidRPr="00DB495A" w:rsidRDefault="0056745C" w:rsidP="008A0694">
            <w:pPr>
              <w:spacing w:line="360" w:lineRule="auto"/>
              <w:rPr>
                <w:rFonts w:ascii="Arial" w:eastAsia="Calibri" w:hAnsi="Arial" w:cs="Arial"/>
                <w:lang w:eastAsia="nl-NL"/>
              </w:rPr>
            </w:pPr>
            <w:r w:rsidRPr="00DB495A">
              <w:rPr>
                <w:rFonts w:ascii="Arial" w:eastAsia="Calibri" w:hAnsi="Arial" w:cs="Arial"/>
                <w:lang w:eastAsia="nl-NL"/>
              </w:rPr>
              <w:t>Rechtsgeldige ondertekening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C5C2" w14:textId="77777777" w:rsidR="0056745C" w:rsidRPr="00DB495A" w:rsidRDefault="0056745C" w:rsidP="00CE58D3">
            <w:pPr>
              <w:rPr>
                <w:rFonts w:ascii="Arial" w:hAnsi="Arial" w:cs="Arial"/>
                <w:lang w:eastAsia="nl-NL"/>
              </w:rPr>
            </w:pPr>
          </w:p>
          <w:p w14:paraId="66E48D80" w14:textId="77777777" w:rsidR="0056745C" w:rsidRPr="00DB495A" w:rsidRDefault="0056745C" w:rsidP="00CE58D3">
            <w:pPr>
              <w:rPr>
                <w:rFonts w:ascii="Arial" w:hAnsi="Arial" w:cs="Arial"/>
                <w:lang w:eastAsia="nl-NL"/>
              </w:rPr>
            </w:pPr>
          </w:p>
          <w:p w14:paraId="6915423C" w14:textId="77777777" w:rsidR="0056745C" w:rsidRPr="00DB495A" w:rsidRDefault="0056745C" w:rsidP="00CE58D3">
            <w:pPr>
              <w:rPr>
                <w:rFonts w:ascii="Arial" w:hAnsi="Arial" w:cs="Arial"/>
                <w:lang w:eastAsia="nl-NL"/>
              </w:rPr>
            </w:pPr>
          </w:p>
          <w:p w14:paraId="6F9AF6B9" w14:textId="77777777" w:rsidR="0056745C" w:rsidRPr="00DB495A" w:rsidRDefault="0056745C" w:rsidP="00CE58D3">
            <w:pPr>
              <w:rPr>
                <w:rFonts w:ascii="Arial" w:hAnsi="Arial" w:cs="Arial"/>
                <w:lang w:eastAsia="nl-NL"/>
              </w:rPr>
            </w:pPr>
          </w:p>
          <w:p w14:paraId="26F80BDF" w14:textId="77777777" w:rsidR="0056745C" w:rsidRPr="00DB495A" w:rsidRDefault="0056745C" w:rsidP="00CE58D3">
            <w:pPr>
              <w:rPr>
                <w:rFonts w:ascii="Arial" w:hAnsi="Arial" w:cs="Arial"/>
                <w:lang w:eastAsia="nl-NL"/>
              </w:rPr>
            </w:pPr>
          </w:p>
          <w:p w14:paraId="14EC3CCF" w14:textId="77777777" w:rsidR="0056745C" w:rsidRPr="00DB495A" w:rsidRDefault="0056745C" w:rsidP="00CE58D3">
            <w:pPr>
              <w:rPr>
                <w:rFonts w:ascii="Arial" w:hAnsi="Arial" w:cs="Arial"/>
                <w:lang w:eastAsia="nl-NL"/>
              </w:rPr>
            </w:pPr>
          </w:p>
        </w:tc>
      </w:tr>
    </w:tbl>
    <w:p w14:paraId="2360D617" w14:textId="77777777" w:rsidR="009A73B0" w:rsidRDefault="009A73B0" w:rsidP="0056745C">
      <w:pPr>
        <w:pStyle w:val="Default"/>
        <w:rPr>
          <w:sz w:val="20"/>
          <w:szCs w:val="20"/>
        </w:rPr>
      </w:pPr>
    </w:p>
    <w:sectPr w:rsidR="009A73B0" w:rsidSect="009874F2">
      <w:headerReference w:type="default" r:id="rId13"/>
      <w:footerReference w:type="default" r:id="rId14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20BE1" w14:textId="77777777" w:rsidR="00CB5CCD" w:rsidRDefault="00CB5CCD" w:rsidP="009874F2">
      <w:pPr>
        <w:spacing w:after="0" w:line="240" w:lineRule="auto"/>
      </w:pPr>
      <w:r>
        <w:separator/>
      </w:r>
    </w:p>
  </w:endnote>
  <w:endnote w:type="continuationSeparator" w:id="0">
    <w:p w14:paraId="59E277D8" w14:textId="77777777" w:rsidR="00CB5CCD" w:rsidRDefault="00CB5CCD" w:rsidP="00987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5EAB6" w14:textId="77777777" w:rsidR="000C600D" w:rsidRDefault="000C600D" w:rsidP="000C600D">
    <w:pPr>
      <w:pStyle w:val="Voettekst"/>
      <w:jc w:val="right"/>
    </w:pPr>
    <w:r>
      <w:rPr>
        <w:color w:val="807570"/>
        <w:sz w:val="17"/>
        <w:szCs w:val="17"/>
      </w:rPr>
      <w:tab/>
    </w:r>
    <w:r>
      <w:rPr>
        <w:color w:val="807570"/>
        <w:sz w:val="17"/>
        <w:szCs w:val="17"/>
      </w:rPr>
      <w:tab/>
      <w:t xml:space="preserve">  </w:t>
    </w:r>
    <w:r>
      <w:t xml:space="preserve"> </w:t>
    </w:r>
    <w:r>
      <w:rPr>
        <w:noProof/>
        <w:lang w:eastAsia="nl-NL"/>
      </w:rPr>
      <w:t xml:space="preserve">  </w:t>
    </w:r>
    <w:r w:rsidRPr="00E24239">
      <w:rPr>
        <w:noProof/>
        <w:lang w:eastAsia="nl-NL"/>
      </w:rPr>
      <w:drawing>
        <wp:inline distT="0" distB="0" distL="0" distR="0" wp14:anchorId="43C55A12" wp14:editId="051D2B46">
          <wp:extent cx="1306192" cy="162316"/>
          <wp:effectExtent l="0" t="0" r="0" b="9525"/>
          <wp:docPr id="1" name="Afbeelding 1" descr="\\hvrdog04.rdoghm.local\Users$\bergmanl\FolderRedir\Documents\communicatie\Drukwerk\logo en payoff\• PAY-OFF\JPG\HECHT Pay-off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hvrdog04.rdoghm.local\Users$\bergmanl\FolderRedir\Documents\communicatie\Drukwerk\logo en payoff\• PAY-OFF\JPG\HECHT Pay-off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89746" cy="1726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F5A3B48" w14:textId="77777777" w:rsidR="00E24239" w:rsidRPr="000C600D" w:rsidRDefault="00E24239" w:rsidP="000C600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999E5" w14:textId="77777777" w:rsidR="00CB5CCD" w:rsidRDefault="00CB5CCD" w:rsidP="009874F2">
      <w:pPr>
        <w:spacing w:after="0" w:line="240" w:lineRule="auto"/>
      </w:pPr>
      <w:r>
        <w:separator/>
      </w:r>
    </w:p>
  </w:footnote>
  <w:footnote w:type="continuationSeparator" w:id="0">
    <w:p w14:paraId="2CFFAF0A" w14:textId="77777777" w:rsidR="00CB5CCD" w:rsidRDefault="00CB5CCD" w:rsidP="00987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42C73" w14:textId="77777777" w:rsidR="007A27F3" w:rsidRDefault="005C497F" w:rsidP="007A27F3">
    <w:pPr>
      <w:pStyle w:val="Koptekst"/>
      <w:tabs>
        <w:tab w:val="clear" w:pos="4536"/>
        <w:tab w:val="left" w:pos="7616"/>
      </w:tabs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7F01E182" wp14:editId="06353F2D">
          <wp:simplePos x="0" y="0"/>
          <wp:positionH relativeFrom="column">
            <wp:posOffset>4776897</wp:posOffset>
          </wp:positionH>
          <wp:positionV relativeFrom="page">
            <wp:posOffset>243840</wp:posOffset>
          </wp:positionV>
          <wp:extent cx="981305" cy="386974"/>
          <wp:effectExtent l="0" t="0" r="0" b="0"/>
          <wp:wrapNone/>
          <wp:docPr id="74" name="Afbeelding 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ECHT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1305" cy="3869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27F3">
      <w:tab/>
    </w:r>
    <w:r w:rsidR="007A27F3">
      <w:tab/>
    </w:r>
  </w:p>
  <w:p w14:paraId="291A258D" w14:textId="77777777" w:rsidR="009874F2" w:rsidRDefault="009874F2">
    <w:pPr>
      <w:pStyle w:val="Koptekst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536D"/>
    <w:multiLevelType w:val="hybridMultilevel"/>
    <w:tmpl w:val="9502016C"/>
    <w:lvl w:ilvl="0" w:tplc="0413000F">
      <w:start w:val="1"/>
      <w:numFmt w:val="decimal"/>
      <w:lvlText w:val="%1."/>
      <w:lvlJc w:val="left"/>
      <w:pPr>
        <w:ind w:left="473" w:hanging="360"/>
      </w:pPr>
    </w:lvl>
    <w:lvl w:ilvl="1" w:tplc="04130019" w:tentative="1">
      <w:start w:val="1"/>
      <w:numFmt w:val="lowerLetter"/>
      <w:lvlText w:val="%2."/>
      <w:lvlJc w:val="left"/>
      <w:pPr>
        <w:ind w:left="1193" w:hanging="360"/>
      </w:pPr>
    </w:lvl>
    <w:lvl w:ilvl="2" w:tplc="0413001B" w:tentative="1">
      <w:start w:val="1"/>
      <w:numFmt w:val="lowerRoman"/>
      <w:lvlText w:val="%3."/>
      <w:lvlJc w:val="right"/>
      <w:pPr>
        <w:ind w:left="1913" w:hanging="180"/>
      </w:pPr>
    </w:lvl>
    <w:lvl w:ilvl="3" w:tplc="0413000F" w:tentative="1">
      <w:start w:val="1"/>
      <w:numFmt w:val="decimal"/>
      <w:lvlText w:val="%4."/>
      <w:lvlJc w:val="left"/>
      <w:pPr>
        <w:ind w:left="2633" w:hanging="360"/>
      </w:pPr>
    </w:lvl>
    <w:lvl w:ilvl="4" w:tplc="04130019" w:tentative="1">
      <w:start w:val="1"/>
      <w:numFmt w:val="lowerLetter"/>
      <w:lvlText w:val="%5."/>
      <w:lvlJc w:val="left"/>
      <w:pPr>
        <w:ind w:left="3353" w:hanging="360"/>
      </w:pPr>
    </w:lvl>
    <w:lvl w:ilvl="5" w:tplc="0413001B" w:tentative="1">
      <w:start w:val="1"/>
      <w:numFmt w:val="lowerRoman"/>
      <w:lvlText w:val="%6."/>
      <w:lvlJc w:val="right"/>
      <w:pPr>
        <w:ind w:left="4073" w:hanging="180"/>
      </w:pPr>
    </w:lvl>
    <w:lvl w:ilvl="6" w:tplc="0413000F" w:tentative="1">
      <w:start w:val="1"/>
      <w:numFmt w:val="decimal"/>
      <w:lvlText w:val="%7."/>
      <w:lvlJc w:val="left"/>
      <w:pPr>
        <w:ind w:left="4793" w:hanging="360"/>
      </w:pPr>
    </w:lvl>
    <w:lvl w:ilvl="7" w:tplc="04130019" w:tentative="1">
      <w:start w:val="1"/>
      <w:numFmt w:val="lowerLetter"/>
      <w:lvlText w:val="%8."/>
      <w:lvlJc w:val="left"/>
      <w:pPr>
        <w:ind w:left="5513" w:hanging="360"/>
      </w:pPr>
    </w:lvl>
    <w:lvl w:ilvl="8" w:tplc="0413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02BB6995"/>
    <w:multiLevelType w:val="multilevel"/>
    <w:tmpl w:val="8B5E1EF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2902AF"/>
    <w:multiLevelType w:val="multilevel"/>
    <w:tmpl w:val="2B52505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DA74F1"/>
    <w:multiLevelType w:val="multilevel"/>
    <w:tmpl w:val="0FF81EB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150D9E"/>
    <w:multiLevelType w:val="multilevel"/>
    <w:tmpl w:val="2DCE9FAE"/>
    <w:lvl w:ilvl="0">
      <w:start w:val="1"/>
      <w:numFmt w:val="decimal"/>
      <w:lvlText w:val="%1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8" w:hanging="7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4C94A1B"/>
    <w:multiLevelType w:val="multilevel"/>
    <w:tmpl w:val="691CF2E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8454456">
    <w:abstractNumId w:val="4"/>
  </w:num>
  <w:num w:numId="2" w16cid:durableId="712967691">
    <w:abstractNumId w:val="5"/>
  </w:num>
  <w:num w:numId="3" w16cid:durableId="1871259487">
    <w:abstractNumId w:val="1"/>
  </w:num>
  <w:num w:numId="4" w16cid:durableId="1245068880">
    <w:abstractNumId w:val="2"/>
  </w:num>
  <w:num w:numId="5" w16cid:durableId="2093424529">
    <w:abstractNumId w:val="3"/>
  </w:num>
  <w:num w:numId="6" w16cid:durableId="1600869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759"/>
    <w:rsid w:val="00022FAE"/>
    <w:rsid w:val="000472F6"/>
    <w:rsid w:val="00060EE1"/>
    <w:rsid w:val="000B50C3"/>
    <w:rsid w:val="000C600D"/>
    <w:rsid w:val="00151987"/>
    <w:rsid w:val="0016439A"/>
    <w:rsid w:val="001B28B6"/>
    <w:rsid w:val="001E23DA"/>
    <w:rsid w:val="001E743D"/>
    <w:rsid w:val="00223926"/>
    <w:rsid w:val="00224BDA"/>
    <w:rsid w:val="00271F2B"/>
    <w:rsid w:val="00277D52"/>
    <w:rsid w:val="00327F31"/>
    <w:rsid w:val="00337E46"/>
    <w:rsid w:val="00341712"/>
    <w:rsid w:val="003B564B"/>
    <w:rsid w:val="00431073"/>
    <w:rsid w:val="004A6221"/>
    <w:rsid w:val="004B3F05"/>
    <w:rsid w:val="004C108B"/>
    <w:rsid w:val="004D00D2"/>
    <w:rsid w:val="004E279D"/>
    <w:rsid w:val="005204F9"/>
    <w:rsid w:val="005311D4"/>
    <w:rsid w:val="0056745C"/>
    <w:rsid w:val="00572727"/>
    <w:rsid w:val="005835BE"/>
    <w:rsid w:val="00587301"/>
    <w:rsid w:val="005C497F"/>
    <w:rsid w:val="005D2170"/>
    <w:rsid w:val="005E7198"/>
    <w:rsid w:val="006156FB"/>
    <w:rsid w:val="0064320C"/>
    <w:rsid w:val="00687637"/>
    <w:rsid w:val="00697DB0"/>
    <w:rsid w:val="006B5647"/>
    <w:rsid w:val="006B7873"/>
    <w:rsid w:val="006F0FC8"/>
    <w:rsid w:val="0074722D"/>
    <w:rsid w:val="00776718"/>
    <w:rsid w:val="007A27F3"/>
    <w:rsid w:val="007B31C7"/>
    <w:rsid w:val="007F243D"/>
    <w:rsid w:val="00822394"/>
    <w:rsid w:val="00837759"/>
    <w:rsid w:val="008A0694"/>
    <w:rsid w:val="009874F2"/>
    <w:rsid w:val="009A73B0"/>
    <w:rsid w:val="00A27A60"/>
    <w:rsid w:val="00A64BEE"/>
    <w:rsid w:val="00A66A38"/>
    <w:rsid w:val="00AA6237"/>
    <w:rsid w:val="00AA7EA2"/>
    <w:rsid w:val="00AD5BD5"/>
    <w:rsid w:val="00AE2083"/>
    <w:rsid w:val="00AE22C3"/>
    <w:rsid w:val="00B47B7C"/>
    <w:rsid w:val="00BE3013"/>
    <w:rsid w:val="00C177D6"/>
    <w:rsid w:val="00C22DE2"/>
    <w:rsid w:val="00C56F61"/>
    <w:rsid w:val="00CB5CCD"/>
    <w:rsid w:val="00CD7F46"/>
    <w:rsid w:val="00D37FA6"/>
    <w:rsid w:val="00DA064A"/>
    <w:rsid w:val="00DF630C"/>
    <w:rsid w:val="00E2181B"/>
    <w:rsid w:val="00E24239"/>
    <w:rsid w:val="00E34C4A"/>
    <w:rsid w:val="00F25C4B"/>
    <w:rsid w:val="00F8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E2EB8A"/>
  <w15:chartTrackingRefBased/>
  <w15:docId w15:val="{5DAC103F-3815-4709-96E5-41A12CC40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F630C"/>
  </w:style>
  <w:style w:type="paragraph" w:styleId="Kop1">
    <w:name w:val="heading 1"/>
    <w:basedOn w:val="Standaard"/>
    <w:next w:val="Standaard"/>
    <w:link w:val="Kop1Char"/>
    <w:uiPriority w:val="9"/>
    <w:qFormat/>
    <w:rsid w:val="005835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bCs/>
      <w:color w:val="89242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B56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bCs/>
      <w:color w:val="892421" w:themeColor="accent1" w:themeShade="BF"/>
      <w:sz w:val="26"/>
      <w:szCs w:val="26"/>
    </w:rPr>
  </w:style>
  <w:style w:type="paragraph" w:styleId="Kop3">
    <w:name w:val="heading 3"/>
    <w:basedOn w:val="Geenafstand"/>
    <w:next w:val="Standaard"/>
    <w:link w:val="Kop3Char"/>
    <w:uiPriority w:val="9"/>
    <w:unhideWhenUsed/>
    <w:qFormat/>
    <w:rsid w:val="006B5647"/>
    <w:pPr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874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74F2"/>
  </w:style>
  <w:style w:type="paragraph" w:styleId="Voettekst">
    <w:name w:val="footer"/>
    <w:basedOn w:val="Standaard"/>
    <w:link w:val="VoettekstChar"/>
    <w:uiPriority w:val="99"/>
    <w:unhideWhenUsed/>
    <w:rsid w:val="009874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74F2"/>
  </w:style>
  <w:style w:type="paragraph" w:styleId="Titel">
    <w:name w:val="Title"/>
    <w:basedOn w:val="Standaard"/>
    <w:next w:val="Standaard"/>
    <w:link w:val="TitelChar"/>
    <w:uiPriority w:val="10"/>
    <w:qFormat/>
    <w:rsid w:val="007A27F3"/>
    <w:pPr>
      <w:spacing w:after="0" w:line="204" w:lineRule="auto"/>
      <w:contextualSpacing/>
    </w:pPr>
    <w:rPr>
      <w:rFonts w:ascii="Arial" w:eastAsia="SimHei" w:hAnsi="Arial" w:cs="Times New Roman"/>
      <w:caps/>
      <w:color w:val="D4D1CF"/>
      <w:spacing w:val="-15"/>
      <w:sz w:val="72"/>
      <w:szCs w:val="72"/>
    </w:rPr>
  </w:style>
  <w:style w:type="character" w:customStyle="1" w:styleId="TitelChar">
    <w:name w:val="Titel Char"/>
    <w:basedOn w:val="Standaardalinea-lettertype"/>
    <w:link w:val="Titel"/>
    <w:uiPriority w:val="10"/>
    <w:rsid w:val="007A27F3"/>
    <w:rPr>
      <w:rFonts w:ascii="Arial" w:eastAsia="SimHei" w:hAnsi="Arial" w:cs="Times New Roman"/>
      <w:caps/>
      <w:color w:val="D4D1CF"/>
      <w:spacing w:val="-15"/>
      <w:sz w:val="72"/>
      <w:szCs w:val="7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A27F3"/>
    <w:pPr>
      <w:numPr>
        <w:ilvl w:val="1"/>
      </w:numPr>
      <w:spacing w:after="240" w:line="240" w:lineRule="auto"/>
    </w:pPr>
    <w:rPr>
      <w:rFonts w:ascii="Arial" w:eastAsia="SimHei" w:hAnsi="Arial" w:cs="Times New Roman"/>
      <w:color w:val="B7312C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A27F3"/>
    <w:rPr>
      <w:rFonts w:ascii="Arial" w:eastAsia="SimHei" w:hAnsi="Arial" w:cs="Times New Roman"/>
      <w:color w:val="B7312C"/>
      <w:sz w:val="28"/>
      <w:szCs w:val="28"/>
    </w:rPr>
  </w:style>
  <w:style w:type="character" w:customStyle="1" w:styleId="Kop1Char">
    <w:name w:val="Kop 1 Char"/>
    <w:basedOn w:val="Standaardalinea-lettertype"/>
    <w:link w:val="Kop1"/>
    <w:uiPriority w:val="9"/>
    <w:rsid w:val="005835BE"/>
    <w:rPr>
      <w:rFonts w:asciiTheme="majorHAnsi" w:eastAsiaTheme="majorEastAsia" w:hAnsiTheme="majorHAnsi" w:cstheme="majorBidi"/>
      <w:b/>
      <w:bCs/>
      <w:color w:val="892421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9A73B0"/>
    <w:pPr>
      <w:outlineLvl w:val="9"/>
    </w:pPr>
    <w:rPr>
      <w:lang w:eastAsia="nl-NL"/>
    </w:rPr>
  </w:style>
  <w:style w:type="paragraph" w:styleId="Geenafstand">
    <w:name w:val="No Spacing"/>
    <w:uiPriority w:val="1"/>
    <w:qFormat/>
    <w:rsid w:val="006B5647"/>
    <w:pPr>
      <w:spacing w:after="0" w:line="240" w:lineRule="auto"/>
    </w:pPr>
    <w:rPr>
      <w:b/>
      <w:bCs/>
      <w:color w:val="554740" w:themeColor="accent2"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6B5647"/>
    <w:rPr>
      <w:rFonts w:asciiTheme="majorHAnsi" w:eastAsiaTheme="majorEastAsia" w:hAnsiTheme="majorHAnsi" w:cstheme="majorBidi"/>
      <w:b/>
      <w:bCs/>
      <w:color w:val="892421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B5647"/>
    <w:rPr>
      <w:b/>
      <w:bCs/>
      <w:color w:val="554740" w:themeColor="accent2"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unhideWhenUsed/>
    <w:rsid w:val="006B5647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6B5647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6B5647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6B5647"/>
    <w:rPr>
      <w:color w:val="B7312C" w:themeColor="hyperlink"/>
      <w:u w:val="single"/>
    </w:rPr>
  </w:style>
  <w:style w:type="paragraph" w:styleId="Lijstalinea">
    <w:name w:val="List Paragraph"/>
    <w:basedOn w:val="Standaard"/>
    <w:uiPriority w:val="34"/>
    <w:qFormat/>
    <w:rsid w:val="00837759"/>
    <w:pPr>
      <w:ind w:left="720"/>
      <w:contextualSpacing/>
    </w:pPr>
  </w:style>
  <w:style w:type="table" w:styleId="Tabelraster">
    <w:name w:val="Table Grid"/>
    <w:basedOn w:val="Standaardtabel"/>
    <w:uiPriority w:val="59"/>
    <w:rsid w:val="001E743D"/>
    <w:pPr>
      <w:spacing w:after="0" w:line="240" w:lineRule="auto"/>
    </w:pPr>
    <w:rPr>
      <w:rFonts w:ascii="Cambria" w:eastAsia="MS Mincho" w:hAnsi="Cambria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E74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uisstijl\Hecht\Rapport%20Hecht%20-%20digitaal.dotm" TargetMode="External"/></Relationships>
</file>

<file path=word/theme/theme1.xml><?xml version="1.0" encoding="utf-8"?>
<a:theme xmlns:a="http://schemas.openxmlformats.org/drawingml/2006/main" name="Thema Hecht">
  <a:themeElements>
    <a:clrScheme name="Hecht">
      <a:dk1>
        <a:sysClr val="windowText" lastClr="000000"/>
      </a:dk1>
      <a:lt1>
        <a:sysClr val="window" lastClr="FFFFFF"/>
      </a:lt1>
      <a:dk2>
        <a:srgbClr val="D4D1CF"/>
      </a:dk2>
      <a:lt2>
        <a:srgbClr val="AAA39F"/>
      </a:lt2>
      <a:accent1>
        <a:srgbClr val="B7312C"/>
      </a:accent1>
      <a:accent2>
        <a:srgbClr val="554740"/>
      </a:accent2>
      <a:accent3>
        <a:srgbClr val="000000"/>
      </a:accent3>
      <a:accent4>
        <a:srgbClr val="AAA39F"/>
      </a:accent4>
      <a:accent5>
        <a:srgbClr val="D4D1CF"/>
      </a:accent5>
      <a:accent6>
        <a:srgbClr val="554740"/>
      </a:accent6>
      <a:hlink>
        <a:srgbClr val="B7312C"/>
      </a:hlink>
      <a:folHlink>
        <a:srgbClr val="B7312C"/>
      </a:folHlink>
    </a:clrScheme>
    <a:fontScheme name="Aangepast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Berlij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0000"/>
                <a:lumMod val="11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6000"/>
                <a:shade val="100000"/>
                <a:hueMod val="270000"/>
                <a:satMod val="200000"/>
                <a:lumMod val="128000"/>
              </a:schemeClr>
            </a:gs>
            <a:gs pos="50000">
              <a:schemeClr val="phClr">
                <a:shade val="100000"/>
                <a:hueMod val="100000"/>
                <a:satMod val="110000"/>
                <a:lumMod val="130000"/>
              </a:schemeClr>
            </a:gs>
            <a:gs pos="100000">
              <a:schemeClr val="phClr">
                <a:shade val="78000"/>
                <a:hueMod val="44000"/>
                <a:satMod val="200000"/>
                <a:lumMod val="69000"/>
              </a:schemeClr>
            </a:gs>
          </a:gsLst>
          <a:lin ang="252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erlin" id="{7B5DBA9E-B069-418E-9360-A61BDD0615A4}" vid="{C0CBE056-4EF4-4D92-969E-947779DA7AA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E2F5F8F2D4EA429BD18D74DA532F3E" ma:contentTypeVersion="13" ma:contentTypeDescription="Een nieuw document maken." ma:contentTypeScope="" ma:versionID="0ed18f029aa486e105be27959bfd2159">
  <xsd:schema xmlns:xsd="http://www.w3.org/2001/XMLSchema" xmlns:xs="http://www.w3.org/2001/XMLSchema" xmlns:p="http://schemas.microsoft.com/office/2006/metadata/properties" xmlns:ns2="06bbaa95-03bb-40cc-b1aa-4a242be16eb2" xmlns:ns3="21163061-0bd7-4e3d-aae1-6a2c336ca93c" targetNamespace="http://schemas.microsoft.com/office/2006/metadata/properties" ma:root="true" ma:fieldsID="f2dcbc18142d7814a538c311c847d756" ns2:_="" ns3:_="">
    <xsd:import namespace="06bbaa95-03bb-40cc-b1aa-4a242be16eb2"/>
    <xsd:import namespace="21163061-0bd7-4e3d-aae1-6a2c336ca9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baa95-03bb-40cc-b1aa-4a242be16e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211e19ed-a88c-42a0-9c10-1c243d44d4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163061-0bd7-4e3d-aae1-6a2c336ca93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13b9258-26bc-4298-851c-f24feec22ac7}" ma:internalName="TaxCatchAll" ma:showField="CatchAllData" ma:web="21163061-0bd7-4e3d-aae1-6a2c336ca9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163061-0bd7-4e3d-aae1-6a2c336ca93c" xsi:nil="true"/>
    <lcf76f155ced4ddcb4097134ff3c332f xmlns="06bbaa95-03bb-40cc-b1aa-4a242be16eb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76F6CB3-A73B-4B64-A243-6BAA187094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AB7899-1CBB-47B2-A140-A586B442CC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B61F02-B18B-4038-A3BD-91F2CED53B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bbaa95-03bb-40cc-b1aa-4a242be16eb2"/>
    <ds:schemaRef ds:uri="21163061-0bd7-4e3d-aae1-6a2c336ca9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E41C6EC-2F5E-48F3-BED1-75C004FEF3AC}">
  <ds:schemaRefs>
    <ds:schemaRef ds:uri="http://schemas.microsoft.com/office/2006/metadata/properties"/>
    <ds:schemaRef ds:uri="http://schemas.microsoft.com/office/infopath/2007/PartnerControls"/>
    <ds:schemaRef ds:uri="21163061-0bd7-4e3d-aae1-6a2c336ca93c"/>
    <ds:schemaRef ds:uri="06bbaa95-03bb-40cc-b1aa-4a242be16eb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Hecht - digitaal</Template>
  <TotalTime>5</TotalTime>
  <Pages>2</Pages>
  <Words>274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RDOG Hollands Midden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Michiel Rap</dc:creator>
  <cp:keywords/>
  <dc:description/>
  <cp:lastModifiedBy>Michiel Rap</cp:lastModifiedBy>
  <cp:revision>11</cp:revision>
  <dcterms:created xsi:type="dcterms:W3CDTF">2026-08-13T08:18:00Z</dcterms:created>
  <dcterms:modified xsi:type="dcterms:W3CDTF">2026-08-14T09:41:00Z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0x01010055E2F5F8F2D4EA429BD18D74DA532F3E</vt:lpwstr>
  </property>
  <property fmtid="{D5CDD505-2E9C-101B-9397-08002B2CF9AE}" pid="3" name="MediaServiceImageTags">
    <vt:lpwstr/>
  </property>
</Properties>
</file>