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2035" w14:textId="77777777" w:rsidR="00AD5BD5" w:rsidRDefault="0064320C">
      <w:pPr>
        <w:jc w:val="right"/>
        <w:rPr>
          <w:b/>
          <w:sz w:val="17"/>
          <w:szCs w:val="17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D8878E2" wp14:editId="79973E41">
            <wp:simplePos x="0" y="0"/>
            <wp:positionH relativeFrom="margin">
              <wp:posOffset>-1989455</wp:posOffset>
            </wp:positionH>
            <wp:positionV relativeFrom="paragraph">
              <wp:posOffset>-942975</wp:posOffset>
            </wp:positionV>
            <wp:extent cx="17560290" cy="9794240"/>
            <wp:effectExtent l="0" t="0" r="3810" b="0"/>
            <wp:wrapNone/>
            <wp:docPr id="1017153745" name="Afbeelding 1" descr="Afbeelding met persoon, Achterverlichting, licht, vasthou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persoon, Achterverlichting, licht, vasthoud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0290" cy="979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0C73C9B" wp14:editId="066CDC68">
            <wp:simplePos x="0" y="0"/>
            <wp:positionH relativeFrom="column">
              <wp:posOffset>3868518</wp:posOffset>
            </wp:positionH>
            <wp:positionV relativeFrom="paragraph">
              <wp:posOffset>-355600</wp:posOffset>
            </wp:positionV>
            <wp:extent cx="2281286" cy="899740"/>
            <wp:effectExtent l="0" t="0" r="5080" b="0"/>
            <wp:wrapNone/>
            <wp:docPr id="79341351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13510" name="Afbeelding 7934135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286" cy="89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B51EB" w14:textId="77777777" w:rsidR="00E34C4A" w:rsidRPr="0031673F" w:rsidRDefault="00E34C4A" w:rsidP="00E34C4A">
      <w:pPr>
        <w:tabs>
          <w:tab w:val="left" w:pos="1823"/>
        </w:tabs>
        <w:spacing w:after="0" w:line="280" w:lineRule="atLeast"/>
        <w:rPr>
          <w:sz w:val="20"/>
          <w:szCs w:val="20"/>
        </w:rPr>
      </w:pPr>
    </w:p>
    <w:p w14:paraId="261274D9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0" w:name="adres1"/>
      <w:bookmarkEnd w:id="0"/>
    </w:p>
    <w:p w14:paraId="2D195F75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1" w:name="adres2"/>
      <w:bookmarkEnd w:id="1"/>
    </w:p>
    <w:p w14:paraId="416FCEF1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2" w:name="adres3"/>
      <w:bookmarkEnd w:id="2"/>
    </w:p>
    <w:p w14:paraId="7962B94E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3" w:name="adres4"/>
      <w:bookmarkEnd w:id="3"/>
    </w:p>
    <w:p w14:paraId="5B6BE9A8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4" w:name="adres5"/>
      <w:bookmarkEnd w:id="4"/>
    </w:p>
    <w:p w14:paraId="55EFC9D7" w14:textId="77777777" w:rsidR="00E34C4A" w:rsidRPr="0031673F" w:rsidRDefault="00E34C4A" w:rsidP="00E34C4A">
      <w:pPr>
        <w:tabs>
          <w:tab w:val="left" w:pos="5115"/>
        </w:tabs>
        <w:spacing w:after="0" w:line="280" w:lineRule="atLeas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B1F27F3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</w:p>
    <w:p w14:paraId="254C963B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</w:p>
    <w:p w14:paraId="062C2024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5" w:name="Aanhef"/>
      <w:bookmarkEnd w:id="5"/>
    </w:p>
    <w:p w14:paraId="65D9BC39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</w:p>
    <w:p w14:paraId="6D16CAEB" w14:textId="77777777" w:rsidR="00E34C4A" w:rsidRDefault="00E34C4A" w:rsidP="00E34C4A">
      <w:pPr>
        <w:spacing w:after="0" w:line="280" w:lineRule="atLeast"/>
        <w:rPr>
          <w:sz w:val="20"/>
          <w:szCs w:val="20"/>
        </w:rPr>
      </w:pPr>
      <w:bookmarkStart w:id="6" w:name="begin"/>
      <w:bookmarkEnd w:id="6"/>
    </w:p>
    <w:p w14:paraId="1E738F03" w14:textId="77777777" w:rsidR="007A27F3" w:rsidRDefault="007A27F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5029F2" wp14:editId="5CDADEC8">
                <wp:simplePos x="0" y="0"/>
                <wp:positionH relativeFrom="column">
                  <wp:posOffset>-1547495</wp:posOffset>
                </wp:positionH>
                <wp:positionV relativeFrom="paragraph">
                  <wp:posOffset>2666365</wp:posOffset>
                </wp:positionV>
                <wp:extent cx="6424295" cy="2683510"/>
                <wp:effectExtent l="0" t="0" r="0" b="2540"/>
                <wp:wrapNone/>
                <wp:docPr id="1824834884" name="Groe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4295" cy="2683510"/>
                          <a:chOff x="0" y="-23752"/>
                          <a:chExt cx="6424550" cy="2683823"/>
                        </a:xfrm>
                      </wpg:grpSpPr>
                      <wps:wsp>
                        <wps:cNvPr id="727924403" name="Rechthoek: afgeronde diagonale hoeken 2"/>
                        <wps:cNvSpPr/>
                        <wps:spPr>
                          <a:xfrm>
                            <a:off x="0" y="-23752"/>
                            <a:ext cx="6424550" cy="2683823"/>
                          </a:xfrm>
                          <a:prstGeom prst="round2DiagRect">
                            <a:avLst/>
                          </a:prstGeom>
                          <a:solidFill>
                            <a:srgbClr val="B7312C"/>
                          </a:solidFill>
                          <a:ln w="127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kstvak 8"/>
                        <wps:cNvSpPr txBox="1"/>
                        <wps:spPr>
                          <a:xfrm>
                            <a:off x="716465" y="463137"/>
                            <a:ext cx="5205977" cy="5937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11E1E3" w14:textId="19EC2E84" w:rsidR="007A27F3" w:rsidRPr="009D722B" w:rsidRDefault="00837759" w:rsidP="007A27F3">
                              <w:pPr>
                                <w:pStyle w:val="Titel"/>
                                <w:rPr>
                                  <w:color w:val="FFFFFF"/>
                                </w:rPr>
                              </w:pPr>
                              <w:r w:rsidRPr="00837759">
                                <w:rPr>
                                  <w:color w:val="FFFFFF"/>
                                  <w:lang w:bidi="nl-NL"/>
                                </w:rPr>
                                <w:t xml:space="preserve">BIJLAGE </w:t>
                              </w:r>
                              <w:r w:rsidR="001B28B6">
                                <w:rPr>
                                  <w:color w:val="FFFFFF"/>
                                  <w:lang w:bidi="nl-NL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kstvak 3"/>
                        <wps:cNvSpPr txBox="1"/>
                        <wps:spPr>
                          <a:xfrm>
                            <a:off x="760021" y="935857"/>
                            <a:ext cx="5138670" cy="558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6A57C9" w14:textId="1F1351F4" w:rsidR="007A27F3" w:rsidRPr="00587301" w:rsidRDefault="00AA6237" w:rsidP="004B3F05">
                              <w:pPr>
                                <w:pStyle w:val="Ondertitel"/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Theme="minorHAnsi" w:cs="Arial"/>
                                  <w:color w:val="FFFFFF" w:themeColor="background1"/>
                                  <w:sz w:val="36"/>
                                  <w:szCs w:val="36"/>
                                </w:rPr>
                                <w:t>Formulier voor Referenties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818976" name="Tekstvak 490818976"/>
                        <wps:cNvSpPr txBox="1"/>
                        <wps:spPr>
                          <a:xfrm>
                            <a:off x="783772" y="1584257"/>
                            <a:ext cx="5138670" cy="9526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4C4306" w14:textId="77777777" w:rsidR="000B50C3" w:rsidRDefault="000B50C3" w:rsidP="000B50C3">
                              <w:pPr>
                                <w:tabs>
                                  <w:tab w:val="left" w:pos="924"/>
                                </w:tabs>
                                <w:spacing w:after="0" w:line="276" w:lineRule="auto"/>
                                <w:ind w:left="851" w:hanging="851"/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>Ref::</w:t>
                              </w: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ab/>
                                <w:t>Mobiliteitskaarten</w:t>
                              </w:r>
                            </w:p>
                            <w:p w14:paraId="0CB412D4" w14:textId="77777777" w:rsidR="000B50C3" w:rsidRDefault="000B50C3" w:rsidP="000B50C3">
                              <w:pPr>
                                <w:tabs>
                                  <w:tab w:val="left" w:pos="924"/>
                                </w:tabs>
                                <w:spacing w:after="0" w:line="276" w:lineRule="auto"/>
                                <w:ind w:left="851" w:hanging="851"/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 xml:space="preserve">Nummer: </w:t>
                              </w:r>
                              <w:r w:rsidRPr="004F4CA1"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>Z/26/012918</w:t>
                              </w:r>
                            </w:p>
                            <w:p w14:paraId="7342F3BA" w14:textId="77777777" w:rsidR="000B50C3" w:rsidRPr="00837759" w:rsidRDefault="000B50C3" w:rsidP="000B50C3">
                              <w:pPr>
                                <w:tabs>
                                  <w:tab w:val="left" w:pos="924"/>
                                </w:tabs>
                                <w:spacing w:after="0" w:line="276" w:lineRule="auto"/>
                                <w:ind w:left="851" w:hanging="851"/>
                                <w:rPr>
                                  <w:rFonts w:ascii="Arial" w:eastAsia="Times New Roman" w:hAnsi="Arial" w:cs="Arial"/>
                                  <w:bCs/>
                                  <w:sz w:val="20"/>
                                  <w:szCs w:val="20"/>
                                  <w:lang w:eastAsia="nl-NL"/>
                                </w:rPr>
                              </w:pPr>
                              <w:r w:rsidRPr="00837759"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>Uitgave</w:t>
                              </w: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ab/>
                              </w:r>
                              <w:r w:rsidRPr="00837759">
                                <w:rPr>
                                  <w:rFonts w:ascii="Arial" w:eastAsia="Times New Roman" w:hAnsi="Arial" w:cs="Arial"/>
                                  <w:bCs/>
                                  <w:sz w:val="20"/>
                                  <w:szCs w:val="20"/>
                                  <w:lang w:eastAsia="nl-NL"/>
                                </w:rPr>
                                <w:t xml:space="preserve">Hecht | </w:t>
                              </w: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0"/>
                                  <w:szCs w:val="20"/>
                                  <w:lang w:eastAsia="nl-NL"/>
                                </w:rPr>
                                <w:t>COD HR</w:t>
                              </w:r>
                              <w:r w:rsidRPr="00837759">
                                <w:rPr>
                                  <w:rFonts w:ascii="Arial" w:eastAsia="Times New Roman" w:hAnsi="Arial" w:cs="Arial"/>
                                  <w:bCs/>
                                  <w:sz w:val="20"/>
                                  <w:szCs w:val="20"/>
                                  <w:lang w:eastAsia="nl-NL"/>
                                </w:rPr>
                                <w:t xml:space="preserve"> en Inkoop</w:t>
                              </w:r>
                            </w:p>
                            <w:p w14:paraId="6A8D26EC" w14:textId="68680013" w:rsidR="000B50C3" w:rsidRPr="00837759" w:rsidRDefault="000B50C3" w:rsidP="000B50C3">
                              <w:pPr>
                                <w:pStyle w:val="Ondertitel"/>
                                <w:spacing w:after="0"/>
                                <w:ind w:left="851" w:hanging="851"/>
                                <w:rPr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t>Datum</w:t>
                              </w:r>
                              <w:r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t>:</w:t>
                              </w:r>
                              <w:r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tab/>
                              </w: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fldChar w:fldCharType="begin"/>
                              </w: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instrText xml:space="preserve"> TIME \@ "d MMMM yyyy" </w:instrText>
                              </w: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fldChar w:fldCharType="separate"/>
                              </w:r>
                              <w:r w:rsidR="00133C37">
                                <w:rPr>
                                  <w:noProof/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t>14 augustus 2026</w:t>
                              </w: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fldChar w:fldCharType="end"/>
                              </w:r>
                            </w:p>
                            <w:p w14:paraId="09168856" w14:textId="7E7B1E74" w:rsidR="007A27F3" w:rsidRPr="00837759" w:rsidRDefault="007A27F3" w:rsidP="00837759">
                              <w:pPr>
                                <w:pStyle w:val="Ondertitel"/>
                                <w:spacing w:after="0"/>
                                <w:ind w:left="851" w:hanging="851"/>
                                <w:rPr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029F2" id="Groep 2" o:spid="_x0000_s1026" style="position:absolute;margin-left:-121.85pt;margin-top:209.95pt;width:505.85pt;height:211.3pt;z-index:251659264;mso-width-relative:margin;mso-height-relative:margin" coordorigin=",-237" coordsize="64245,2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">
                <v:shape id="Rechthoek: afgeronde diagonale hoeken 2" o:spid="_x0000_s1027" style="position:absolute;top:-237;width:64245;height:26837;visibility:visible;mso-wrap-style:square;v-text-anchor:middle" coordsize="6424550,268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" path="m447313,l6424550,r,l6424550,2236510v,247044,-200269,447313,-447313,447313l,2683823r,l,447313c,200269,200269,,447313,xe" fillcolor="#b7312c" stroked="f" strokeweight="1pt">
                  <v:path arrowok="t" o:connecttype="custom" o:connectlocs="447313,0;6424550,0;6424550,0;6424550,2236510;5977237,2683823;0,2683823;0,2683823;0,447313;447313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8" o:spid="_x0000_s1028" type="#_x0000_t202" style="position:absolute;left:7164;top:4631;width:52060;height: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4B11E1E3" w14:textId="19EC2E84" w:rsidR="007A27F3" w:rsidRPr="009D722B" w:rsidRDefault="00837759" w:rsidP="007A27F3">
                        <w:pPr>
                          <w:pStyle w:val="Titel"/>
                          <w:rPr>
                            <w:color w:val="FFFFFF"/>
                          </w:rPr>
                        </w:pPr>
                        <w:r w:rsidRPr="00837759">
                          <w:rPr>
                            <w:color w:val="FFFFFF"/>
                            <w:lang w:bidi="nl-NL"/>
                          </w:rPr>
                          <w:t xml:space="preserve">BIJLAGE </w:t>
                        </w:r>
                        <w:r w:rsidR="001B28B6">
                          <w:rPr>
                            <w:color w:val="FFFFFF"/>
                            <w:lang w:bidi="nl-NL"/>
                          </w:rPr>
                          <w:t>7</w:t>
                        </w:r>
                      </w:p>
                    </w:txbxContent>
                  </v:textbox>
                </v:shape>
                <v:shape id="Tekstvak 3" o:spid="_x0000_s1029" type="#_x0000_t202" style="position:absolute;left:7600;top:9358;width:51386;height:5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56A57C9" w14:textId="1F1351F4" w:rsidR="007A27F3" w:rsidRPr="00587301" w:rsidRDefault="00AA6237" w:rsidP="004B3F05">
                        <w:pPr>
                          <w:pStyle w:val="Ondertitel"/>
                          <w:rPr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Theme="minorHAnsi" w:cs="Arial"/>
                            <w:color w:val="FFFFFF" w:themeColor="background1"/>
                            <w:sz w:val="36"/>
                            <w:szCs w:val="36"/>
                          </w:rPr>
                          <w:t>Formulier voor Referenties</w:t>
                        </w:r>
                      </w:p>
                    </w:txbxContent>
                  </v:textbox>
                </v:shape>
                <v:shape id="Tekstvak 490818976" o:spid="_x0000_s1030" type="#_x0000_t202" style="position:absolute;left:7837;top:15842;width:51387;height:9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" filled="f" stroked="f" strokeweight=".5pt">
                  <v:textbox>
                    <w:txbxContent>
                      <w:p w14:paraId="544C4306" w14:textId="77777777" w:rsidR="000B50C3" w:rsidRDefault="000B50C3" w:rsidP="000B50C3">
                        <w:pPr>
                          <w:tabs>
                            <w:tab w:val="left" w:pos="924"/>
                          </w:tabs>
                          <w:spacing w:after="0" w:line="276" w:lineRule="auto"/>
                          <w:ind w:left="851" w:hanging="851"/>
                          <w:rPr>
                            <w:sz w:val="20"/>
                            <w:szCs w:val="20"/>
                            <w:lang w:bidi="nl-NL"/>
                          </w:rPr>
                        </w:pP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>Ref::</w:t>
                        </w: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ab/>
                          <w:t>Mobiliteitskaarten</w:t>
                        </w:r>
                      </w:p>
                      <w:p w14:paraId="0CB412D4" w14:textId="77777777" w:rsidR="000B50C3" w:rsidRDefault="000B50C3" w:rsidP="000B50C3">
                        <w:pPr>
                          <w:tabs>
                            <w:tab w:val="left" w:pos="924"/>
                          </w:tabs>
                          <w:spacing w:after="0" w:line="276" w:lineRule="auto"/>
                          <w:ind w:left="851" w:hanging="851"/>
                          <w:rPr>
                            <w:sz w:val="20"/>
                            <w:szCs w:val="20"/>
                            <w:lang w:bidi="nl-NL"/>
                          </w:rPr>
                        </w:pP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 xml:space="preserve">Nummer: </w:t>
                        </w:r>
                        <w:r w:rsidRPr="004F4CA1">
                          <w:rPr>
                            <w:sz w:val="20"/>
                            <w:szCs w:val="20"/>
                            <w:lang w:bidi="nl-NL"/>
                          </w:rPr>
                          <w:t>Z/26/012918</w:t>
                        </w:r>
                      </w:p>
                      <w:p w14:paraId="7342F3BA" w14:textId="77777777" w:rsidR="000B50C3" w:rsidRPr="00837759" w:rsidRDefault="000B50C3" w:rsidP="000B50C3">
                        <w:pPr>
                          <w:tabs>
                            <w:tab w:val="left" w:pos="924"/>
                          </w:tabs>
                          <w:spacing w:after="0" w:line="276" w:lineRule="auto"/>
                          <w:ind w:left="851" w:hanging="851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</w:pPr>
                        <w:r w:rsidRPr="00837759">
                          <w:rPr>
                            <w:sz w:val="20"/>
                            <w:szCs w:val="20"/>
                            <w:lang w:bidi="nl-NL"/>
                          </w:rPr>
                          <w:t>Uitgave</w:t>
                        </w: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>:</w:t>
                        </w: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ab/>
                        </w:r>
                        <w:r w:rsidRPr="00837759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 xml:space="preserve">Hecht | </w:t>
                        </w: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>COD HR</w:t>
                        </w:r>
                        <w:r w:rsidRPr="00837759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 xml:space="preserve"> en Inkoop</w:t>
                        </w:r>
                      </w:p>
                      <w:p w14:paraId="6A8D26EC" w14:textId="68680013" w:rsidR="000B50C3" w:rsidRPr="00837759" w:rsidRDefault="000B50C3" w:rsidP="000B50C3">
                        <w:pPr>
                          <w:pStyle w:val="Ondertitel"/>
                          <w:spacing w:after="0"/>
                          <w:ind w:left="851" w:hanging="851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t>Datum</w:t>
                        </w:r>
                        <w:r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t>:</w:t>
                        </w:r>
                        <w:r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tab/>
                        </w: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fldChar w:fldCharType="begin"/>
                        </w: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instrText xml:space="preserve"> TIME \@ "d MMMM yyyy" </w:instrText>
                        </w: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fldChar w:fldCharType="separate"/>
                        </w:r>
                        <w:r w:rsidR="00133C37">
                          <w:rPr>
                            <w:noProof/>
                            <w:color w:val="auto"/>
                            <w:sz w:val="20"/>
                            <w:szCs w:val="20"/>
                            <w:lang w:bidi="nl-NL"/>
                          </w:rPr>
                          <w:t>14 augustus 2026</w:t>
                        </w: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fldChar w:fldCharType="end"/>
                        </w:r>
                      </w:p>
                      <w:p w14:paraId="09168856" w14:textId="7E7B1E74" w:rsidR="007A27F3" w:rsidRPr="00837759" w:rsidRDefault="007A27F3" w:rsidP="00837759">
                        <w:pPr>
                          <w:pStyle w:val="Ondertitel"/>
                          <w:spacing w:after="0"/>
                          <w:ind w:left="851" w:hanging="851"/>
                          <w:rPr>
                            <w:color w:val="aut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0"/>
          <w:szCs w:val="20"/>
        </w:rPr>
        <w:br w:type="page"/>
      </w:r>
    </w:p>
    <w:p w14:paraId="5260043F" w14:textId="77777777" w:rsidR="001E743D" w:rsidRPr="00D438D6" w:rsidRDefault="001E743D" w:rsidP="001E743D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D438D6">
        <w:rPr>
          <w:rFonts w:ascii="Arial" w:hAnsi="Arial" w:cs="Arial"/>
          <w:b/>
          <w:bCs/>
          <w:sz w:val="23"/>
          <w:szCs w:val="23"/>
        </w:rPr>
        <w:lastRenderedPageBreak/>
        <w:t xml:space="preserve">Kerncompetentie </w:t>
      </w:r>
      <w:r>
        <w:rPr>
          <w:rFonts w:ascii="Arial" w:hAnsi="Arial" w:cs="Arial"/>
          <w:b/>
          <w:bCs/>
          <w:sz w:val="23"/>
          <w:szCs w:val="23"/>
        </w:rPr>
        <w:t>technische bekwaamheid</w:t>
      </w:r>
    </w:p>
    <w:p w14:paraId="488FD188" w14:textId="77777777" w:rsidR="001E743D" w:rsidRPr="00D438D6" w:rsidRDefault="001E743D" w:rsidP="001E743D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506636C8" w14:textId="77777777" w:rsidR="001E743D" w:rsidRPr="00D438D6" w:rsidRDefault="001E743D" w:rsidP="001E743D">
      <w:pPr>
        <w:pStyle w:val="Default"/>
        <w:rPr>
          <w:rFonts w:ascii="Arial" w:hAnsi="Arial" w:cs="Arial"/>
          <w:sz w:val="20"/>
          <w:szCs w:val="20"/>
        </w:rPr>
      </w:pPr>
      <w:r w:rsidRPr="00D438D6">
        <w:rPr>
          <w:rFonts w:ascii="Arial" w:hAnsi="Arial" w:cs="Arial"/>
          <w:sz w:val="20"/>
          <w:szCs w:val="20"/>
        </w:rPr>
        <w:t xml:space="preserve">Inschrijver dient gebruik te maken van onderstaande </w:t>
      </w:r>
      <w:r>
        <w:rPr>
          <w:rFonts w:ascii="Arial" w:hAnsi="Arial" w:cs="Arial"/>
          <w:sz w:val="20"/>
          <w:szCs w:val="20"/>
        </w:rPr>
        <w:t>formulier</w:t>
      </w:r>
      <w:r w:rsidRPr="00D438D6">
        <w:rPr>
          <w:rFonts w:ascii="Arial" w:hAnsi="Arial" w:cs="Arial"/>
          <w:sz w:val="20"/>
          <w:szCs w:val="20"/>
        </w:rPr>
        <w:t xml:space="preserve"> voor het indienen van </w:t>
      </w:r>
      <w:r>
        <w:rPr>
          <w:rFonts w:ascii="Arial" w:hAnsi="Arial" w:cs="Arial"/>
          <w:sz w:val="20"/>
          <w:szCs w:val="20"/>
        </w:rPr>
        <w:t xml:space="preserve">de </w:t>
      </w:r>
      <w:r w:rsidRPr="00D438D6">
        <w:rPr>
          <w:rFonts w:ascii="Arial" w:hAnsi="Arial" w:cs="Arial"/>
          <w:sz w:val="20"/>
          <w:szCs w:val="20"/>
        </w:rPr>
        <w:t>referentie.</w:t>
      </w:r>
    </w:p>
    <w:p w14:paraId="7C507177" w14:textId="77777777" w:rsidR="001E743D" w:rsidRPr="00D438D6" w:rsidRDefault="001E743D" w:rsidP="001E743D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sz w:val="20"/>
          <w:szCs w:val="26"/>
          <w:lang w:eastAsia="nl-NL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561"/>
        <w:gridCol w:w="3113"/>
        <w:gridCol w:w="2684"/>
        <w:gridCol w:w="2684"/>
      </w:tblGrid>
      <w:tr w:rsidR="001E743D" w:rsidRPr="00D438D6" w14:paraId="575F043E" w14:textId="77777777" w:rsidTr="002F4C01">
        <w:trPr>
          <w:trHeight w:val="464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1DE821" w14:textId="77777777" w:rsidR="001E743D" w:rsidRPr="00D438D6" w:rsidRDefault="001E743D" w:rsidP="002F4C01">
            <w:pPr>
              <w:tabs>
                <w:tab w:val="left" w:pos="3055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b/>
                <w:bCs/>
                <w:szCs w:val="26"/>
                <w:lang w:eastAsia="nl-NL"/>
              </w:rPr>
            </w:pPr>
            <w:r w:rsidRPr="00D438D6">
              <w:rPr>
                <w:rFonts w:ascii="Arial" w:eastAsia="Times New Roman" w:hAnsi="Arial" w:cs="Arial"/>
                <w:b/>
                <w:bCs/>
                <w:szCs w:val="26"/>
                <w:lang w:eastAsia="nl-NL"/>
              </w:rPr>
              <w:t>Gegevens opdracht gevende instantie of onderneming</w:t>
            </w:r>
          </w:p>
        </w:tc>
      </w:tr>
      <w:tr w:rsidR="001E743D" w:rsidRPr="00D438D6" w14:paraId="17C1ADF9" w14:textId="77777777" w:rsidTr="002F4C01">
        <w:trPr>
          <w:trHeight w:val="967"/>
        </w:trPr>
        <w:tc>
          <w:tcPr>
            <w:tcW w:w="561" w:type="dxa"/>
            <w:tcBorders>
              <w:top w:val="single" w:sz="12" w:space="0" w:color="auto"/>
            </w:tcBorders>
            <w:vAlign w:val="center"/>
          </w:tcPr>
          <w:p w14:paraId="73329896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149911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Betrekking op kerncompetentie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technische bekwaamheid</w:t>
            </w: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:</w:t>
            </w:r>
          </w:p>
        </w:tc>
        <w:tc>
          <w:tcPr>
            <w:tcW w:w="5368" w:type="dxa"/>
            <w:gridSpan w:val="2"/>
            <w:tcBorders>
              <w:top w:val="single" w:sz="12" w:space="0" w:color="auto"/>
            </w:tcBorders>
            <w:vAlign w:val="center"/>
          </w:tcPr>
          <w:p w14:paraId="6C4114A3" w14:textId="7461EE37" w:rsidR="001E743D" w:rsidRPr="00776718" w:rsidRDefault="00776718" w:rsidP="00776718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6718">
              <w:rPr>
                <w:rFonts w:asciiTheme="majorHAnsi" w:hAnsiTheme="majorHAnsi" w:cstheme="majorHAnsi"/>
                <w:sz w:val="16"/>
                <w:szCs w:val="16"/>
              </w:rPr>
              <w:t xml:space="preserve">KC 1: “Inschrijver heeft ervaring met de eenmalige levering en het beheer van minimaal </w:t>
            </w:r>
            <w:r w:rsidR="00AA52A4">
              <w:rPr>
                <w:rFonts w:asciiTheme="majorHAnsi" w:hAnsiTheme="majorHAnsi" w:cstheme="majorHAnsi"/>
                <w:sz w:val="16"/>
                <w:szCs w:val="16"/>
              </w:rPr>
              <w:t>200</w:t>
            </w:r>
            <w:r w:rsidRPr="00776718">
              <w:rPr>
                <w:rFonts w:asciiTheme="majorHAnsi" w:hAnsiTheme="majorHAnsi" w:cstheme="majorHAnsi"/>
                <w:sz w:val="16"/>
                <w:szCs w:val="16"/>
              </w:rPr>
              <w:t xml:space="preserve"> mobiliteitskaarten”</w:t>
            </w:r>
            <w:r w:rsidR="000B6267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  <w:tr w:rsidR="001E743D" w:rsidRPr="00D438D6" w14:paraId="311DD149" w14:textId="77777777" w:rsidTr="002F4C01">
        <w:tc>
          <w:tcPr>
            <w:tcW w:w="561" w:type="dxa"/>
            <w:vMerge w:val="restart"/>
          </w:tcPr>
          <w:p w14:paraId="7C3BED90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1)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2215B1CA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Naam opdracht gevende instantie of onderneming</w:t>
            </w:r>
          </w:p>
        </w:tc>
        <w:tc>
          <w:tcPr>
            <w:tcW w:w="5368" w:type="dxa"/>
            <w:gridSpan w:val="2"/>
            <w:vAlign w:val="center"/>
          </w:tcPr>
          <w:p w14:paraId="35524B41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5A1F0304" w14:textId="77777777" w:rsidTr="002F4C01">
        <w:tc>
          <w:tcPr>
            <w:tcW w:w="561" w:type="dxa"/>
            <w:vMerge/>
          </w:tcPr>
          <w:p w14:paraId="5FF29ABC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7927077E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Adres</w:t>
            </w:r>
          </w:p>
        </w:tc>
        <w:tc>
          <w:tcPr>
            <w:tcW w:w="5368" w:type="dxa"/>
            <w:gridSpan w:val="2"/>
            <w:vAlign w:val="center"/>
          </w:tcPr>
          <w:p w14:paraId="69576DDF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0EAE4A92" w14:textId="77777777" w:rsidTr="002F4C01">
        <w:tc>
          <w:tcPr>
            <w:tcW w:w="561" w:type="dxa"/>
            <w:vMerge/>
          </w:tcPr>
          <w:p w14:paraId="72C385B8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51EDD8CE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Postcode en plaatsnaam</w:t>
            </w:r>
          </w:p>
        </w:tc>
        <w:tc>
          <w:tcPr>
            <w:tcW w:w="5368" w:type="dxa"/>
            <w:gridSpan w:val="2"/>
            <w:vAlign w:val="center"/>
          </w:tcPr>
          <w:p w14:paraId="2CA34582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29D1B929" w14:textId="77777777" w:rsidTr="002F4C01">
        <w:tc>
          <w:tcPr>
            <w:tcW w:w="561" w:type="dxa"/>
            <w:vMerge w:val="restart"/>
          </w:tcPr>
          <w:p w14:paraId="4F6F7B4F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2)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02DA6F5A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Naam contactpersoon opdracht gevende instantie of onderneming</w:t>
            </w:r>
          </w:p>
        </w:tc>
        <w:tc>
          <w:tcPr>
            <w:tcW w:w="5368" w:type="dxa"/>
            <w:gridSpan w:val="2"/>
            <w:vAlign w:val="center"/>
          </w:tcPr>
          <w:p w14:paraId="10EE8785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6219EB81" w14:textId="77777777" w:rsidTr="002F4C01">
        <w:tc>
          <w:tcPr>
            <w:tcW w:w="561" w:type="dxa"/>
            <w:vMerge/>
            <w:vAlign w:val="center"/>
          </w:tcPr>
          <w:p w14:paraId="6DB91B14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7150CF84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Functie</w:t>
            </w:r>
          </w:p>
        </w:tc>
        <w:tc>
          <w:tcPr>
            <w:tcW w:w="5368" w:type="dxa"/>
            <w:gridSpan w:val="2"/>
            <w:vAlign w:val="center"/>
          </w:tcPr>
          <w:p w14:paraId="4435E188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52FA4E67" w14:textId="77777777" w:rsidTr="002F4C01">
        <w:tc>
          <w:tcPr>
            <w:tcW w:w="561" w:type="dxa"/>
            <w:vMerge/>
            <w:vAlign w:val="center"/>
          </w:tcPr>
          <w:p w14:paraId="176CB08C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BDA7ED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Telefoonnummer</w:t>
            </w:r>
          </w:p>
        </w:tc>
        <w:tc>
          <w:tcPr>
            <w:tcW w:w="5368" w:type="dxa"/>
            <w:gridSpan w:val="2"/>
            <w:vAlign w:val="center"/>
          </w:tcPr>
          <w:p w14:paraId="69E00A5C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4B0B726A" w14:textId="77777777" w:rsidTr="002F4C01">
        <w:tc>
          <w:tcPr>
            <w:tcW w:w="561" w:type="dxa"/>
            <w:vMerge/>
            <w:vAlign w:val="center"/>
          </w:tcPr>
          <w:p w14:paraId="679E9D3B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4B02DC24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E-mailadres</w:t>
            </w:r>
          </w:p>
        </w:tc>
        <w:tc>
          <w:tcPr>
            <w:tcW w:w="5368" w:type="dxa"/>
            <w:gridSpan w:val="2"/>
            <w:vAlign w:val="center"/>
          </w:tcPr>
          <w:p w14:paraId="47C426A5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15715EE6" w14:textId="77777777" w:rsidTr="002F4C01">
        <w:tc>
          <w:tcPr>
            <w:tcW w:w="561" w:type="dxa"/>
            <w:vMerge/>
            <w:tcBorders>
              <w:bottom w:val="single" w:sz="12" w:space="0" w:color="auto"/>
            </w:tcBorders>
            <w:vAlign w:val="center"/>
          </w:tcPr>
          <w:p w14:paraId="11312A9F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3CCEA2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Branche/aard referentie</w:t>
            </w:r>
          </w:p>
        </w:tc>
        <w:tc>
          <w:tcPr>
            <w:tcW w:w="5368" w:type="dxa"/>
            <w:gridSpan w:val="2"/>
            <w:tcBorders>
              <w:bottom w:val="single" w:sz="12" w:space="0" w:color="auto"/>
            </w:tcBorders>
            <w:vAlign w:val="center"/>
          </w:tcPr>
          <w:p w14:paraId="05CFF186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2848B711" w14:textId="77777777" w:rsidTr="002F4C01">
        <w:trPr>
          <w:trHeight w:val="420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526064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D438D6">
              <w:rPr>
                <w:rFonts w:ascii="Arial" w:eastAsia="Times New Roman" w:hAnsi="Arial" w:cs="Arial"/>
                <w:b/>
                <w:bCs/>
                <w:lang w:eastAsia="nl-NL"/>
              </w:rPr>
              <w:t>Projectgegevens</w:t>
            </w:r>
          </w:p>
        </w:tc>
      </w:tr>
      <w:tr w:rsidR="001E743D" w:rsidRPr="00D438D6" w14:paraId="77666D3A" w14:textId="77777777" w:rsidTr="002F4C01">
        <w:tc>
          <w:tcPr>
            <w:tcW w:w="561" w:type="dxa"/>
            <w:vMerge w:val="restart"/>
            <w:tcBorders>
              <w:top w:val="single" w:sz="12" w:space="0" w:color="auto"/>
            </w:tcBorders>
          </w:tcPr>
          <w:p w14:paraId="08A3DFBF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3)</w:t>
            </w:r>
          </w:p>
        </w:tc>
        <w:tc>
          <w:tcPr>
            <w:tcW w:w="311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CB4A54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Projectduur</w:t>
            </w:r>
          </w:p>
        </w:tc>
        <w:tc>
          <w:tcPr>
            <w:tcW w:w="5368" w:type="dxa"/>
            <w:gridSpan w:val="2"/>
            <w:tcBorders>
              <w:top w:val="single" w:sz="12" w:space="0" w:color="auto"/>
            </w:tcBorders>
            <w:vAlign w:val="center"/>
          </w:tcPr>
          <w:p w14:paraId="3EEF24E0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41C805C8" w14:textId="77777777" w:rsidTr="002F4C01">
        <w:tc>
          <w:tcPr>
            <w:tcW w:w="561" w:type="dxa"/>
            <w:vMerge/>
          </w:tcPr>
          <w:p w14:paraId="2F7951B1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5C3FC472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Start- en einddatum project</w:t>
            </w:r>
          </w:p>
        </w:tc>
        <w:tc>
          <w:tcPr>
            <w:tcW w:w="2684" w:type="dxa"/>
            <w:vAlign w:val="center"/>
          </w:tcPr>
          <w:p w14:paraId="15603EC1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Van:</w:t>
            </w:r>
          </w:p>
        </w:tc>
        <w:tc>
          <w:tcPr>
            <w:tcW w:w="2684" w:type="dxa"/>
            <w:vAlign w:val="center"/>
          </w:tcPr>
          <w:p w14:paraId="285436D3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Tot:</w:t>
            </w:r>
          </w:p>
        </w:tc>
      </w:tr>
      <w:tr w:rsidR="001E743D" w:rsidRPr="00D438D6" w14:paraId="6E5FC247" w14:textId="77777777" w:rsidTr="002F4C01">
        <w:tc>
          <w:tcPr>
            <w:tcW w:w="561" w:type="dxa"/>
            <w:vMerge/>
          </w:tcPr>
          <w:p w14:paraId="3192AE49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6334FE2F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Reden beëindiging</w:t>
            </w:r>
          </w:p>
        </w:tc>
        <w:tc>
          <w:tcPr>
            <w:tcW w:w="5368" w:type="dxa"/>
            <w:gridSpan w:val="2"/>
            <w:vAlign w:val="center"/>
          </w:tcPr>
          <w:p w14:paraId="03083ED9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392E092F" w14:textId="77777777" w:rsidTr="002F4C01">
        <w:tc>
          <w:tcPr>
            <w:tcW w:w="561" w:type="dxa"/>
            <w:vMerge w:val="restart"/>
          </w:tcPr>
          <w:p w14:paraId="6AAD0784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4)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0B064F1D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Contractwaarde van de gehele opdracht</w:t>
            </w:r>
          </w:p>
        </w:tc>
        <w:tc>
          <w:tcPr>
            <w:tcW w:w="5368" w:type="dxa"/>
            <w:gridSpan w:val="2"/>
            <w:vAlign w:val="center"/>
          </w:tcPr>
          <w:p w14:paraId="0C15BE31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€</w:t>
            </w:r>
          </w:p>
        </w:tc>
      </w:tr>
      <w:tr w:rsidR="001E743D" w:rsidRPr="00D438D6" w14:paraId="00691ED1" w14:textId="77777777" w:rsidTr="002F4C01">
        <w:tc>
          <w:tcPr>
            <w:tcW w:w="561" w:type="dxa"/>
            <w:vMerge/>
          </w:tcPr>
          <w:p w14:paraId="3623306F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7F05DC6D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Omzetbedrag per jaar</w:t>
            </w:r>
          </w:p>
        </w:tc>
        <w:tc>
          <w:tcPr>
            <w:tcW w:w="5368" w:type="dxa"/>
            <w:gridSpan w:val="2"/>
            <w:vAlign w:val="center"/>
          </w:tcPr>
          <w:p w14:paraId="1EE63417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€</w:t>
            </w:r>
          </w:p>
        </w:tc>
      </w:tr>
      <w:tr w:rsidR="001E743D" w:rsidRPr="00D438D6" w14:paraId="7DA96039" w14:textId="77777777" w:rsidTr="002F4C01">
        <w:tc>
          <w:tcPr>
            <w:tcW w:w="561" w:type="dxa"/>
            <w:vMerge/>
          </w:tcPr>
          <w:p w14:paraId="5BCFDDD7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507E5780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Opdracht zelfstandig uitgevoerd? </w:t>
            </w:r>
          </w:p>
          <w:p w14:paraId="19EF9BEC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Indien ja, ga verder naar 5</w:t>
            </w:r>
          </w:p>
        </w:tc>
        <w:tc>
          <w:tcPr>
            <w:tcW w:w="2684" w:type="dxa"/>
            <w:vAlign w:val="center"/>
          </w:tcPr>
          <w:p w14:paraId="183D7F15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ja</w:t>
            </w:r>
          </w:p>
        </w:tc>
        <w:tc>
          <w:tcPr>
            <w:tcW w:w="2684" w:type="dxa"/>
            <w:vAlign w:val="center"/>
          </w:tcPr>
          <w:p w14:paraId="0A411403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nee</w:t>
            </w:r>
          </w:p>
        </w:tc>
      </w:tr>
      <w:tr w:rsidR="001E743D" w:rsidRPr="00D438D6" w14:paraId="04857C03" w14:textId="77777777" w:rsidTr="002F4C01">
        <w:tc>
          <w:tcPr>
            <w:tcW w:w="561" w:type="dxa"/>
            <w:vMerge/>
          </w:tcPr>
          <w:p w14:paraId="65DD6031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vMerge w:val="restart"/>
            <w:shd w:val="clear" w:color="auto" w:fill="F2F2F2" w:themeFill="background1" w:themeFillShade="F2"/>
          </w:tcPr>
          <w:p w14:paraId="78C030CF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14:paraId="001D5C74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Met</w:t>
            </w: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onderaannemers? </w:t>
            </w:r>
          </w:p>
          <w:p w14:paraId="01708D4F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Indien ja, opgave van onderaannemers en hun aandeel in de opdracht</w:t>
            </w:r>
          </w:p>
        </w:tc>
        <w:tc>
          <w:tcPr>
            <w:tcW w:w="2684" w:type="dxa"/>
            <w:vAlign w:val="center"/>
          </w:tcPr>
          <w:p w14:paraId="55E9C7E5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ja</w:t>
            </w:r>
          </w:p>
        </w:tc>
        <w:tc>
          <w:tcPr>
            <w:tcW w:w="2684" w:type="dxa"/>
            <w:vAlign w:val="center"/>
          </w:tcPr>
          <w:p w14:paraId="04A68D40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nee</w:t>
            </w:r>
          </w:p>
        </w:tc>
      </w:tr>
      <w:tr w:rsidR="001E743D" w:rsidRPr="00D438D6" w14:paraId="22DE088C" w14:textId="77777777" w:rsidTr="002F4C01">
        <w:trPr>
          <w:trHeight w:val="1282"/>
        </w:trPr>
        <w:tc>
          <w:tcPr>
            <w:tcW w:w="561" w:type="dxa"/>
            <w:vMerge/>
          </w:tcPr>
          <w:p w14:paraId="0FF33591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vMerge/>
            <w:shd w:val="clear" w:color="auto" w:fill="F2F2F2" w:themeFill="background1" w:themeFillShade="F2"/>
          </w:tcPr>
          <w:p w14:paraId="005AB12E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5368" w:type="dxa"/>
            <w:gridSpan w:val="2"/>
            <w:vAlign w:val="center"/>
          </w:tcPr>
          <w:p w14:paraId="324BD959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1E743D" w:rsidRPr="00D438D6" w14:paraId="5D10B136" w14:textId="77777777" w:rsidTr="002F4C01">
        <w:tc>
          <w:tcPr>
            <w:tcW w:w="561" w:type="dxa"/>
            <w:vMerge/>
          </w:tcPr>
          <w:p w14:paraId="3AFAA339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vMerge w:val="restart"/>
            <w:shd w:val="clear" w:color="auto" w:fill="F2F2F2" w:themeFill="background1" w:themeFillShade="F2"/>
          </w:tcPr>
          <w:p w14:paraId="3C549CAC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14:paraId="150B3998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  <w:t>Als</w:t>
            </w: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onderaannemer?</w:t>
            </w:r>
          </w:p>
          <w:p w14:paraId="6AAD3E27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Indien ja, opgave van hoofdaannemer en hun aandeel in de opdracht</w:t>
            </w:r>
          </w:p>
        </w:tc>
        <w:tc>
          <w:tcPr>
            <w:tcW w:w="2684" w:type="dxa"/>
            <w:vAlign w:val="center"/>
          </w:tcPr>
          <w:p w14:paraId="13365861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ja</w:t>
            </w:r>
          </w:p>
        </w:tc>
        <w:tc>
          <w:tcPr>
            <w:tcW w:w="2684" w:type="dxa"/>
            <w:vAlign w:val="center"/>
          </w:tcPr>
          <w:p w14:paraId="26E93E88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nee</w:t>
            </w:r>
          </w:p>
        </w:tc>
      </w:tr>
      <w:tr w:rsidR="001E743D" w:rsidRPr="00D438D6" w14:paraId="7DAE632A" w14:textId="77777777" w:rsidTr="002F4C01">
        <w:trPr>
          <w:trHeight w:val="1290"/>
        </w:trPr>
        <w:tc>
          <w:tcPr>
            <w:tcW w:w="561" w:type="dxa"/>
            <w:vMerge/>
          </w:tcPr>
          <w:p w14:paraId="646B3B3B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vMerge/>
            <w:shd w:val="clear" w:color="auto" w:fill="F2F2F2" w:themeFill="background1" w:themeFillShade="F2"/>
            <w:vAlign w:val="center"/>
          </w:tcPr>
          <w:p w14:paraId="00CC45BE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5368" w:type="dxa"/>
            <w:gridSpan w:val="2"/>
            <w:vAlign w:val="center"/>
          </w:tcPr>
          <w:p w14:paraId="379C2E70" w14:textId="77777777" w:rsidR="001E743D" w:rsidRPr="00D438D6" w:rsidRDefault="001E743D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5C6786" w:rsidRPr="00D438D6" w14:paraId="4EBC7E39" w14:textId="77777777" w:rsidTr="008538DD">
        <w:trPr>
          <w:trHeight w:val="238"/>
        </w:trPr>
        <w:tc>
          <w:tcPr>
            <w:tcW w:w="561" w:type="dxa"/>
            <w:vMerge w:val="restart"/>
          </w:tcPr>
          <w:p w14:paraId="53DC3DAE" w14:textId="1065177C" w:rsidR="005C6786" w:rsidRPr="00D438D6" w:rsidRDefault="005C6786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5)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43371753" w14:textId="378DA559" w:rsidR="005C6786" w:rsidRPr="00D438D6" w:rsidRDefault="005C6786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Aantal geleverde kaarten</w:t>
            </w:r>
          </w:p>
        </w:tc>
        <w:tc>
          <w:tcPr>
            <w:tcW w:w="5368" w:type="dxa"/>
            <w:gridSpan w:val="2"/>
            <w:vAlign w:val="center"/>
          </w:tcPr>
          <w:p w14:paraId="3386A032" w14:textId="77777777" w:rsidR="005C6786" w:rsidRPr="00D438D6" w:rsidRDefault="005C6786" w:rsidP="002F4C01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</w:tr>
      <w:tr w:rsidR="005C6786" w:rsidRPr="00D438D6" w14:paraId="71C2B539" w14:textId="77777777" w:rsidTr="005C6786">
        <w:trPr>
          <w:trHeight w:val="3517"/>
        </w:trPr>
        <w:tc>
          <w:tcPr>
            <w:tcW w:w="561" w:type="dxa"/>
            <w:vMerge/>
          </w:tcPr>
          <w:p w14:paraId="261F3DD1" w14:textId="66BD8A07" w:rsidR="005C6786" w:rsidRPr="00D438D6" w:rsidRDefault="005C6786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3113" w:type="dxa"/>
            <w:shd w:val="clear" w:color="auto" w:fill="F2F2F2" w:themeFill="background1" w:themeFillShade="F2"/>
          </w:tcPr>
          <w:p w14:paraId="179342A3" w14:textId="10C22B03" w:rsidR="005C6786" w:rsidRPr="00D438D6" w:rsidRDefault="005C6786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Omschrijving aard van opdracht</w:t>
            </w:r>
          </w:p>
        </w:tc>
        <w:tc>
          <w:tcPr>
            <w:tcW w:w="5368" w:type="dxa"/>
            <w:gridSpan w:val="2"/>
          </w:tcPr>
          <w:p w14:paraId="0770142D" w14:textId="77777777" w:rsidR="005C6786" w:rsidRPr="00D438D6" w:rsidRDefault="005C6786" w:rsidP="002F4C01">
            <w:pPr>
              <w:autoSpaceDE w:val="0"/>
              <w:autoSpaceDN w:val="0"/>
              <w:adjustRightInd w:val="0"/>
              <w:spacing w:line="312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D438D6">
              <w:rPr>
                <w:rFonts w:ascii="Arial" w:eastAsia="Times New Roman" w:hAnsi="Arial" w:cs="Arial"/>
                <w:color w:val="D9D9D9" w:themeColor="background1" w:themeShade="D9"/>
                <w:sz w:val="16"/>
                <w:szCs w:val="16"/>
                <w:lang w:eastAsia="nl-NL"/>
              </w:rPr>
              <w:t>[Inschrijver dient hier de referentie te beschrijven]</w:t>
            </w:r>
          </w:p>
        </w:tc>
      </w:tr>
    </w:tbl>
    <w:p w14:paraId="4217BAAA" w14:textId="77777777" w:rsidR="009A73B0" w:rsidRDefault="009A73B0" w:rsidP="00E34C4A">
      <w:pPr>
        <w:spacing w:after="0" w:line="280" w:lineRule="atLeast"/>
        <w:rPr>
          <w:sz w:val="20"/>
          <w:szCs w:val="20"/>
        </w:rPr>
      </w:pPr>
    </w:p>
    <w:p w14:paraId="2360D617" w14:textId="77777777" w:rsidR="009A73B0" w:rsidRDefault="009A73B0" w:rsidP="00E34C4A">
      <w:pPr>
        <w:spacing w:after="0" w:line="280" w:lineRule="atLeast"/>
        <w:rPr>
          <w:sz w:val="20"/>
          <w:szCs w:val="20"/>
        </w:rPr>
      </w:pPr>
    </w:p>
    <w:sectPr w:rsidR="009A73B0" w:rsidSect="009874F2">
      <w:headerReference w:type="default" r:id="rId13"/>
      <w:footerReference w:type="defaul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0BA53" w14:textId="77777777" w:rsidR="009F74B2" w:rsidRDefault="009F74B2" w:rsidP="009874F2">
      <w:pPr>
        <w:spacing w:after="0" w:line="240" w:lineRule="auto"/>
      </w:pPr>
      <w:r>
        <w:separator/>
      </w:r>
    </w:p>
  </w:endnote>
  <w:endnote w:type="continuationSeparator" w:id="0">
    <w:p w14:paraId="3804AAE2" w14:textId="77777777" w:rsidR="009F74B2" w:rsidRDefault="009F74B2" w:rsidP="00987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EAB6" w14:textId="77777777" w:rsidR="000C600D" w:rsidRDefault="000C600D" w:rsidP="000C600D">
    <w:pPr>
      <w:pStyle w:val="Voettekst"/>
      <w:jc w:val="right"/>
    </w:pPr>
    <w:r>
      <w:rPr>
        <w:color w:val="807570"/>
        <w:sz w:val="17"/>
        <w:szCs w:val="17"/>
      </w:rPr>
      <w:tab/>
    </w:r>
    <w:r>
      <w:rPr>
        <w:color w:val="807570"/>
        <w:sz w:val="17"/>
        <w:szCs w:val="17"/>
      </w:rPr>
      <w:tab/>
      <w:t xml:space="preserve">  </w:t>
    </w:r>
    <w:r>
      <w:t xml:space="preserve"> </w:t>
    </w:r>
    <w:r>
      <w:rPr>
        <w:noProof/>
        <w:lang w:eastAsia="nl-NL"/>
      </w:rPr>
      <w:t xml:space="preserve">  </w:t>
    </w:r>
    <w:r w:rsidRPr="00E24239">
      <w:rPr>
        <w:noProof/>
        <w:lang w:eastAsia="nl-NL"/>
      </w:rPr>
      <w:drawing>
        <wp:inline distT="0" distB="0" distL="0" distR="0" wp14:anchorId="43C55A12" wp14:editId="051D2B46">
          <wp:extent cx="1306192" cy="162316"/>
          <wp:effectExtent l="0" t="0" r="0" b="9525"/>
          <wp:docPr id="1" name="Afbeelding 1" descr="\\hvrdog04.rdoghm.local\Users$\bergmanl\FolderRedir\Documents\communicatie\Drukwerk\logo en payoff\• PAY-OFF\JPG\HECHT Pay-off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vrdog04.rdoghm.local\Users$\bergmanl\FolderRedir\Documents\communicatie\Drukwerk\logo en payoff\• PAY-OFF\JPG\HECHT Pay-off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9746" cy="172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5A3B48" w14:textId="77777777" w:rsidR="00E24239" w:rsidRPr="000C600D" w:rsidRDefault="00E24239" w:rsidP="000C6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056C" w14:textId="77777777" w:rsidR="009F74B2" w:rsidRDefault="009F74B2" w:rsidP="009874F2">
      <w:pPr>
        <w:spacing w:after="0" w:line="240" w:lineRule="auto"/>
      </w:pPr>
      <w:r>
        <w:separator/>
      </w:r>
    </w:p>
  </w:footnote>
  <w:footnote w:type="continuationSeparator" w:id="0">
    <w:p w14:paraId="17749708" w14:textId="77777777" w:rsidR="009F74B2" w:rsidRDefault="009F74B2" w:rsidP="00987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2C73" w14:textId="77777777" w:rsidR="007A27F3" w:rsidRDefault="005C497F" w:rsidP="007A27F3">
    <w:pPr>
      <w:pStyle w:val="Koptekst"/>
      <w:tabs>
        <w:tab w:val="clear" w:pos="4536"/>
        <w:tab w:val="left" w:pos="7616"/>
      </w:tabs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F01E182" wp14:editId="06353F2D">
          <wp:simplePos x="0" y="0"/>
          <wp:positionH relativeFrom="column">
            <wp:posOffset>4776897</wp:posOffset>
          </wp:positionH>
          <wp:positionV relativeFrom="page">
            <wp:posOffset>243840</wp:posOffset>
          </wp:positionV>
          <wp:extent cx="981305" cy="386974"/>
          <wp:effectExtent l="0" t="0" r="0" b="0"/>
          <wp:wrapNone/>
          <wp:docPr id="74" name="Afbeelding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CHT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05" cy="386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27F3">
      <w:tab/>
    </w:r>
    <w:r w:rsidR="007A27F3">
      <w:tab/>
    </w:r>
  </w:p>
  <w:p w14:paraId="291A258D" w14:textId="77777777" w:rsidR="009874F2" w:rsidRDefault="009874F2">
    <w:pPr>
      <w:pStyle w:val="Kopteks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6995"/>
    <w:multiLevelType w:val="multilevel"/>
    <w:tmpl w:val="8B5E1E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902AF"/>
    <w:multiLevelType w:val="multilevel"/>
    <w:tmpl w:val="2B52505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DA74F1"/>
    <w:multiLevelType w:val="multilevel"/>
    <w:tmpl w:val="0FF81EB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50D9E"/>
    <w:multiLevelType w:val="multilevel"/>
    <w:tmpl w:val="2DCE9FAE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4C94A1B"/>
    <w:multiLevelType w:val="multilevel"/>
    <w:tmpl w:val="691CF2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454456">
    <w:abstractNumId w:val="3"/>
  </w:num>
  <w:num w:numId="2" w16cid:durableId="712967691">
    <w:abstractNumId w:val="4"/>
  </w:num>
  <w:num w:numId="3" w16cid:durableId="1871259487">
    <w:abstractNumId w:val="0"/>
  </w:num>
  <w:num w:numId="4" w16cid:durableId="1245068880">
    <w:abstractNumId w:val="1"/>
  </w:num>
  <w:num w:numId="5" w16cid:durableId="2093424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59"/>
    <w:rsid w:val="000B50C3"/>
    <w:rsid w:val="000B6267"/>
    <w:rsid w:val="000C600D"/>
    <w:rsid w:val="00133C37"/>
    <w:rsid w:val="00151987"/>
    <w:rsid w:val="001B28B6"/>
    <w:rsid w:val="001E23DA"/>
    <w:rsid w:val="001E743D"/>
    <w:rsid w:val="00223926"/>
    <w:rsid w:val="00224BDA"/>
    <w:rsid w:val="00271F2B"/>
    <w:rsid w:val="00327F31"/>
    <w:rsid w:val="00337E46"/>
    <w:rsid w:val="00341712"/>
    <w:rsid w:val="003B564B"/>
    <w:rsid w:val="00431073"/>
    <w:rsid w:val="004A6221"/>
    <w:rsid w:val="004B3F05"/>
    <w:rsid w:val="004C108B"/>
    <w:rsid w:val="004D00D2"/>
    <w:rsid w:val="005204F9"/>
    <w:rsid w:val="005311D4"/>
    <w:rsid w:val="00572727"/>
    <w:rsid w:val="005835BE"/>
    <w:rsid w:val="00587301"/>
    <w:rsid w:val="005C497F"/>
    <w:rsid w:val="005C6786"/>
    <w:rsid w:val="005D2170"/>
    <w:rsid w:val="005E7198"/>
    <w:rsid w:val="006156FB"/>
    <w:rsid w:val="0064320C"/>
    <w:rsid w:val="006B5647"/>
    <w:rsid w:val="006B7873"/>
    <w:rsid w:val="006F0FC8"/>
    <w:rsid w:val="0074722D"/>
    <w:rsid w:val="00776718"/>
    <w:rsid w:val="007A27F3"/>
    <w:rsid w:val="007B31C7"/>
    <w:rsid w:val="007F243D"/>
    <w:rsid w:val="00822394"/>
    <w:rsid w:val="00837759"/>
    <w:rsid w:val="008538DD"/>
    <w:rsid w:val="009874F2"/>
    <w:rsid w:val="009A73B0"/>
    <w:rsid w:val="009F74B2"/>
    <w:rsid w:val="00A27A60"/>
    <w:rsid w:val="00A64BEE"/>
    <w:rsid w:val="00A66A38"/>
    <w:rsid w:val="00AA52A4"/>
    <w:rsid w:val="00AA6237"/>
    <w:rsid w:val="00AD5BD5"/>
    <w:rsid w:val="00AE2083"/>
    <w:rsid w:val="00AE22C3"/>
    <w:rsid w:val="00B47B7C"/>
    <w:rsid w:val="00BE3013"/>
    <w:rsid w:val="00C177D6"/>
    <w:rsid w:val="00C22DE2"/>
    <w:rsid w:val="00CD7F46"/>
    <w:rsid w:val="00D37FA6"/>
    <w:rsid w:val="00DF630C"/>
    <w:rsid w:val="00E2181B"/>
    <w:rsid w:val="00E24239"/>
    <w:rsid w:val="00E34C4A"/>
    <w:rsid w:val="00F25C4B"/>
    <w:rsid w:val="00F8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2EB8A"/>
  <w15:chartTrackingRefBased/>
  <w15:docId w15:val="{5DAC103F-3815-4709-96E5-41A12CC4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630C"/>
  </w:style>
  <w:style w:type="paragraph" w:styleId="Kop1">
    <w:name w:val="heading 1"/>
    <w:basedOn w:val="Standaard"/>
    <w:next w:val="Standaard"/>
    <w:link w:val="Kop1Char"/>
    <w:uiPriority w:val="9"/>
    <w:qFormat/>
    <w:rsid w:val="005835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89242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56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color w:val="892421" w:themeColor="accent1" w:themeShade="BF"/>
      <w:sz w:val="26"/>
      <w:szCs w:val="26"/>
    </w:rPr>
  </w:style>
  <w:style w:type="paragraph" w:styleId="Kop3">
    <w:name w:val="heading 3"/>
    <w:basedOn w:val="Geenafstand"/>
    <w:next w:val="Standaard"/>
    <w:link w:val="Kop3Char"/>
    <w:uiPriority w:val="9"/>
    <w:unhideWhenUsed/>
    <w:qFormat/>
    <w:rsid w:val="006B5647"/>
    <w:pPr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87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74F2"/>
  </w:style>
  <w:style w:type="paragraph" w:styleId="Voettekst">
    <w:name w:val="footer"/>
    <w:basedOn w:val="Standaard"/>
    <w:link w:val="VoettekstChar"/>
    <w:uiPriority w:val="99"/>
    <w:unhideWhenUsed/>
    <w:rsid w:val="00987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74F2"/>
  </w:style>
  <w:style w:type="paragraph" w:styleId="Titel">
    <w:name w:val="Title"/>
    <w:basedOn w:val="Standaard"/>
    <w:next w:val="Standaard"/>
    <w:link w:val="TitelChar"/>
    <w:uiPriority w:val="10"/>
    <w:qFormat/>
    <w:rsid w:val="007A27F3"/>
    <w:pPr>
      <w:spacing w:after="0" w:line="204" w:lineRule="auto"/>
      <w:contextualSpacing/>
    </w:pPr>
    <w:rPr>
      <w:rFonts w:ascii="Arial" w:eastAsia="SimHei" w:hAnsi="Arial" w:cs="Times New Roman"/>
      <w:caps/>
      <w:color w:val="D4D1CF"/>
      <w:spacing w:val="-15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7A27F3"/>
    <w:rPr>
      <w:rFonts w:ascii="Arial" w:eastAsia="SimHei" w:hAnsi="Arial" w:cs="Times New Roman"/>
      <w:caps/>
      <w:color w:val="D4D1CF"/>
      <w:spacing w:val="-15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27F3"/>
    <w:pPr>
      <w:numPr>
        <w:ilvl w:val="1"/>
      </w:numPr>
      <w:spacing w:after="240" w:line="240" w:lineRule="auto"/>
    </w:pPr>
    <w:rPr>
      <w:rFonts w:ascii="Arial" w:eastAsia="SimHei" w:hAnsi="Arial" w:cs="Times New Roman"/>
      <w:color w:val="B7312C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27F3"/>
    <w:rPr>
      <w:rFonts w:ascii="Arial" w:eastAsia="SimHei" w:hAnsi="Arial" w:cs="Times New Roman"/>
      <w:color w:val="B7312C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5835BE"/>
    <w:rPr>
      <w:rFonts w:asciiTheme="majorHAnsi" w:eastAsiaTheme="majorEastAsia" w:hAnsiTheme="majorHAnsi" w:cstheme="majorBidi"/>
      <w:b/>
      <w:bCs/>
      <w:color w:val="89242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A73B0"/>
    <w:pPr>
      <w:outlineLvl w:val="9"/>
    </w:pPr>
    <w:rPr>
      <w:lang w:eastAsia="nl-NL"/>
    </w:rPr>
  </w:style>
  <w:style w:type="paragraph" w:styleId="Geenafstand">
    <w:name w:val="No Spacing"/>
    <w:uiPriority w:val="1"/>
    <w:qFormat/>
    <w:rsid w:val="006B5647"/>
    <w:pPr>
      <w:spacing w:after="0" w:line="240" w:lineRule="auto"/>
    </w:pPr>
    <w:rPr>
      <w:b/>
      <w:bCs/>
      <w:color w:val="554740" w:themeColor="accen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6B5647"/>
    <w:rPr>
      <w:rFonts w:asciiTheme="majorHAnsi" w:eastAsiaTheme="majorEastAsia" w:hAnsiTheme="majorHAnsi" w:cstheme="majorBidi"/>
      <w:b/>
      <w:bCs/>
      <w:color w:val="89242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B5647"/>
    <w:rPr>
      <w:b/>
      <w:bCs/>
      <w:color w:val="554740" w:themeColor="accent2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6B564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B5647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B5647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6B5647"/>
    <w:rPr>
      <w:color w:val="B7312C" w:themeColor="hyperlink"/>
      <w:u w:val="single"/>
    </w:rPr>
  </w:style>
  <w:style w:type="paragraph" w:styleId="Lijstalinea">
    <w:name w:val="List Paragraph"/>
    <w:basedOn w:val="Standaard"/>
    <w:uiPriority w:val="34"/>
    <w:qFormat/>
    <w:rsid w:val="00837759"/>
    <w:pPr>
      <w:ind w:left="720"/>
      <w:contextualSpacing/>
    </w:pPr>
  </w:style>
  <w:style w:type="table" w:styleId="Tabelraster">
    <w:name w:val="Table Grid"/>
    <w:basedOn w:val="Standaardtabel"/>
    <w:uiPriority w:val="59"/>
    <w:rsid w:val="001E743D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74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Hecht\Rapport%20Hecht%20-%20digitaal.dotm" TargetMode="External"/></Relationships>
</file>

<file path=word/theme/theme1.xml><?xml version="1.0" encoding="utf-8"?>
<a:theme xmlns:a="http://schemas.openxmlformats.org/drawingml/2006/main" name="Thema Hecht">
  <a:themeElements>
    <a:clrScheme name="Hecht">
      <a:dk1>
        <a:sysClr val="windowText" lastClr="000000"/>
      </a:dk1>
      <a:lt1>
        <a:sysClr val="window" lastClr="FFFFFF"/>
      </a:lt1>
      <a:dk2>
        <a:srgbClr val="D4D1CF"/>
      </a:dk2>
      <a:lt2>
        <a:srgbClr val="AAA39F"/>
      </a:lt2>
      <a:accent1>
        <a:srgbClr val="B7312C"/>
      </a:accent1>
      <a:accent2>
        <a:srgbClr val="554740"/>
      </a:accent2>
      <a:accent3>
        <a:srgbClr val="000000"/>
      </a:accent3>
      <a:accent4>
        <a:srgbClr val="AAA39F"/>
      </a:accent4>
      <a:accent5>
        <a:srgbClr val="D4D1CF"/>
      </a:accent5>
      <a:accent6>
        <a:srgbClr val="554740"/>
      </a:accent6>
      <a:hlink>
        <a:srgbClr val="B7312C"/>
      </a:hlink>
      <a:folHlink>
        <a:srgbClr val="B7312C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Berlij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2F5F8F2D4EA429BD18D74DA532F3E" ma:contentTypeVersion="13" ma:contentTypeDescription="Een nieuw document maken." ma:contentTypeScope="" ma:versionID="0ed18f029aa486e105be27959bfd2159">
  <xsd:schema xmlns:xsd="http://www.w3.org/2001/XMLSchema" xmlns:xs="http://www.w3.org/2001/XMLSchema" xmlns:p="http://schemas.microsoft.com/office/2006/metadata/properties" xmlns:ns2="06bbaa95-03bb-40cc-b1aa-4a242be16eb2" xmlns:ns3="21163061-0bd7-4e3d-aae1-6a2c336ca93c" targetNamespace="http://schemas.microsoft.com/office/2006/metadata/properties" ma:root="true" ma:fieldsID="f2dcbc18142d7814a538c311c847d756" ns2:_="" ns3:_="">
    <xsd:import namespace="06bbaa95-03bb-40cc-b1aa-4a242be16eb2"/>
    <xsd:import namespace="21163061-0bd7-4e3d-aae1-6a2c336ca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baa95-03bb-40cc-b1aa-4a242be16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63061-0bd7-4e3d-aae1-6a2c336ca9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3b9258-26bc-4298-851c-f24feec22ac7}" ma:internalName="TaxCatchAll" ma:showField="CatchAllData" ma:web="21163061-0bd7-4e3d-aae1-6a2c336ca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163061-0bd7-4e3d-aae1-6a2c336ca93c" xsi:nil="true"/>
    <lcf76f155ced4ddcb4097134ff3c332f xmlns="06bbaa95-03bb-40cc-b1aa-4a242be16eb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61F02-B18B-4038-A3BD-91F2CED53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baa95-03bb-40cc-b1aa-4a242be16eb2"/>
    <ds:schemaRef ds:uri="21163061-0bd7-4e3d-aae1-6a2c336ca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1C6EC-2F5E-48F3-BED1-75C004FEF3AC}">
  <ds:schemaRefs>
    <ds:schemaRef ds:uri="http://schemas.microsoft.com/office/2006/metadata/properties"/>
    <ds:schemaRef ds:uri="http://schemas.microsoft.com/office/infopath/2007/PartnerControls"/>
    <ds:schemaRef ds:uri="21163061-0bd7-4e3d-aae1-6a2c336ca93c"/>
    <ds:schemaRef ds:uri="06bbaa95-03bb-40cc-b1aa-4a242be16eb2"/>
  </ds:schemaRefs>
</ds:datastoreItem>
</file>

<file path=customXml/itemProps3.xml><?xml version="1.0" encoding="utf-8"?>
<ds:datastoreItem xmlns:ds="http://schemas.openxmlformats.org/officeDocument/2006/customXml" ds:itemID="{476F6CB3-A73B-4B64-A243-6BAA187094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AB7899-1CBB-47B2-A140-A586B442CC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Hecht - digitaal</Template>
  <TotalTime>6</TotalTime>
  <Pages>3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RDOG Hollands Midden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Rap</dc:creator>
  <cp:keywords/>
  <dc:description/>
  <cp:lastModifiedBy>Michiel Rap</cp:lastModifiedBy>
  <cp:revision>13</cp:revision>
  <dcterms:created xsi:type="dcterms:W3CDTF">2026-08-12T10:46:00Z</dcterms:created>
  <dcterms:modified xsi:type="dcterms:W3CDTF">2026-08-14T10:47:00Z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0x01010055E2F5F8F2D4EA429BD18D74DA532F3E</vt:lpwstr>
  </property>
  <property fmtid="{D5CDD505-2E9C-101B-9397-08002B2CF9AE}" pid="3" name="MediaServiceImageTags">
    <vt:lpwstr/>
  </property>
</Properties>
</file>