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3" w:type="dxa"/>
        <w:tblInd w:w="70" w:type="dxa"/>
        <w:tblLayout w:type="fixed"/>
        <w:tblCellMar>
          <w:left w:w="70" w:type="dxa"/>
          <w:right w:w="70" w:type="dxa"/>
        </w:tblCellMar>
        <w:tblLook w:val="0000" w:firstRow="0" w:lastRow="0" w:firstColumn="0" w:lastColumn="0" w:noHBand="0" w:noVBand="0"/>
      </w:tblPr>
      <w:tblGrid>
        <w:gridCol w:w="2336"/>
        <w:gridCol w:w="2414"/>
        <w:gridCol w:w="1557"/>
        <w:gridCol w:w="3436"/>
      </w:tblGrid>
      <w:tr w:rsidR="00164373" w:rsidRPr="00276D47" w14:paraId="5B88BFCD" w14:textId="77777777" w:rsidTr="003F37B3">
        <w:trPr>
          <w:cantSplit/>
          <w:trHeight w:hRule="exact" w:val="1560"/>
        </w:trPr>
        <w:tc>
          <w:tcPr>
            <w:tcW w:w="6307" w:type="dxa"/>
            <w:gridSpan w:val="3"/>
          </w:tcPr>
          <w:p w14:paraId="5B88BFCB" w14:textId="77777777" w:rsidR="00164373" w:rsidRPr="00276D47" w:rsidRDefault="00164373"/>
        </w:tc>
        <w:tc>
          <w:tcPr>
            <w:tcW w:w="3436" w:type="dxa"/>
            <w:vMerge w:val="restart"/>
          </w:tcPr>
          <w:p w14:paraId="5B88BFCC" w14:textId="77777777" w:rsidR="00164373" w:rsidRPr="00276D47" w:rsidRDefault="00164373"/>
        </w:tc>
      </w:tr>
      <w:tr w:rsidR="004B068D" w:rsidRPr="00276D47" w14:paraId="5B88BFD0" w14:textId="77777777" w:rsidTr="003F37B3">
        <w:trPr>
          <w:cantSplit/>
        </w:trPr>
        <w:tc>
          <w:tcPr>
            <w:tcW w:w="6307" w:type="dxa"/>
            <w:gridSpan w:val="3"/>
          </w:tcPr>
          <w:p w14:paraId="5B88BFCE" w14:textId="3D1BA186" w:rsidR="004B068D" w:rsidRPr="005A47E7" w:rsidRDefault="005A47E7" w:rsidP="00822179">
            <w:pPr>
              <w:rPr>
                <w:highlight w:val="yellow"/>
              </w:rPr>
            </w:pPr>
            <w:r w:rsidRPr="005A47E7">
              <w:rPr>
                <w:highlight w:val="yellow"/>
              </w:rPr>
              <w:t>Leverancier</w:t>
            </w:r>
          </w:p>
        </w:tc>
        <w:tc>
          <w:tcPr>
            <w:tcW w:w="3436" w:type="dxa"/>
            <w:vMerge/>
          </w:tcPr>
          <w:p w14:paraId="5B88BFCF" w14:textId="77777777" w:rsidR="004B068D" w:rsidRPr="00276D47" w:rsidRDefault="004B068D" w:rsidP="004B068D"/>
        </w:tc>
      </w:tr>
      <w:tr w:rsidR="004B068D" w:rsidRPr="00276D47" w14:paraId="5B88BFD3" w14:textId="77777777" w:rsidTr="005A47E7">
        <w:trPr>
          <w:cantSplit/>
          <w:trHeight w:val="161"/>
        </w:trPr>
        <w:tc>
          <w:tcPr>
            <w:tcW w:w="6307" w:type="dxa"/>
            <w:gridSpan w:val="3"/>
          </w:tcPr>
          <w:p w14:paraId="5B88BFD1" w14:textId="7F090E94" w:rsidR="004B068D" w:rsidRPr="005A47E7" w:rsidRDefault="005A47E7" w:rsidP="00BC2068">
            <w:pPr>
              <w:rPr>
                <w:highlight w:val="yellow"/>
              </w:rPr>
            </w:pPr>
            <w:r w:rsidRPr="005A47E7">
              <w:rPr>
                <w:highlight w:val="yellow"/>
              </w:rPr>
              <w:t>Contactpersoon</w:t>
            </w:r>
          </w:p>
        </w:tc>
        <w:tc>
          <w:tcPr>
            <w:tcW w:w="3436" w:type="dxa"/>
            <w:vMerge/>
          </w:tcPr>
          <w:p w14:paraId="5B88BFD2" w14:textId="77777777" w:rsidR="004B068D" w:rsidRPr="00276D47" w:rsidRDefault="004B068D" w:rsidP="004B068D"/>
        </w:tc>
      </w:tr>
      <w:tr w:rsidR="004B068D" w:rsidRPr="00276D47" w14:paraId="5B88BFD6" w14:textId="77777777" w:rsidTr="003F37B3">
        <w:trPr>
          <w:cantSplit/>
        </w:trPr>
        <w:tc>
          <w:tcPr>
            <w:tcW w:w="6307" w:type="dxa"/>
            <w:gridSpan w:val="3"/>
          </w:tcPr>
          <w:p w14:paraId="5B88BFD4" w14:textId="0D42BCA4" w:rsidR="004B068D" w:rsidRPr="005A47E7" w:rsidRDefault="005A47E7" w:rsidP="00822179">
            <w:pPr>
              <w:rPr>
                <w:highlight w:val="yellow"/>
              </w:rPr>
            </w:pPr>
            <w:r w:rsidRPr="005A47E7">
              <w:rPr>
                <w:highlight w:val="yellow"/>
              </w:rPr>
              <w:t>Adres</w:t>
            </w:r>
          </w:p>
        </w:tc>
        <w:tc>
          <w:tcPr>
            <w:tcW w:w="3436" w:type="dxa"/>
            <w:vMerge/>
          </w:tcPr>
          <w:p w14:paraId="5B88BFD5" w14:textId="77777777" w:rsidR="004B068D" w:rsidRPr="00276D47" w:rsidRDefault="004B068D" w:rsidP="004B068D"/>
        </w:tc>
      </w:tr>
      <w:tr w:rsidR="00641C62" w:rsidRPr="00276D47" w14:paraId="5B88BFD9" w14:textId="77777777" w:rsidTr="003F37B3">
        <w:trPr>
          <w:cantSplit/>
        </w:trPr>
        <w:tc>
          <w:tcPr>
            <w:tcW w:w="6307" w:type="dxa"/>
            <w:gridSpan w:val="3"/>
          </w:tcPr>
          <w:p w14:paraId="5B88BFD7" w14:textId="28F7F171" w:rsidR="00641C62" w:rsidRPr="005A47E7" w:rsidRDefault="005A47E7" w:rsidP="006B48EB">
            <w:pPr>
              <w:rPr>
                <w:highlight w:val="yellow"/>
              </w:rPr>
            </w:pPr>
            <w:bookmarkStart w:id="0" w:name="BlwPostcode"/>
            <w:bookmarkEnd w:id="0"/>
            <w:r w:rsidRPr="005A47E7">
              <w:rPr>
                <w:highlight w:val="yellow"/>
              </w:rPr>
              <w:t>Postcode Plaats</w:t>
            </w:r>
            <w:r w:rsidR="00641C62" w:rsidRPr="005A47E7">
              <w:rPr>
                <w:highlight w:val="yellow"/>
              </w:rPr>
              <w:t xml:space="preserve"> </w:t>
            </w:r>
            <w:r w:rsidR="00D74FC7" w:rsidRPr="005A47E7">
              <w:rPr>
                <w:highlight w:val="yellow"/>
              </w:rPr>
              <w:t xml:space="preserve"> </w:t>
            </w:r>
          </w:p>
        </w:tc>
        <w:tc>
          <w:tcPr>
            <w:tcW w:w="3436" w:type="dxa"/>
            <w:vMerge/>
          </w:tcPr>
          <w:p w14:paraId="5B88BFD8" w14:textId="77777777" w:rsidR="00641C62" w:rsidRPr="00276D47" w:rsidRDefault="00641C62" w:rsidP="004B068D"/>
        </w:tc>
      </w:tr>
      <w:tr w:rsidR="004B068D" w:rsidRPr="00276D47" w14:paraId="5B88BFDC" w14:textId="77777777" w:rsidTr="003F37B3">
        <w:trPr>
          <w:cantSplit/>
        </w:trPr>
        <w:tc>
          <w:tcPr>
            <w:tcW w:w="6307" w:type="dxa"/>
            <w:gridSpan w:val="3"/>
          </w:tcPr>
          <w:p w14:paraId="5B88BFDA" w14:textId="77777777" w:rsidR="004B068D" w:rsidRPr="00276D47" w:rsidRDefault="004B068D" w:rsidP="004B068D"/>
        </w:tc>
        <w:tc>
          <w:tcPr>
            <w:tcW w:w="3436" w:type="dxa"/>
            <w:vMerge/>
          </w:tcPr>
          <w:p w14:paraId="5B88BFDB" w14:textId="77777777" w:rsidR="004B068D" w:rsidRPr="00276D47" w:rsidRDefault="004B068D" w:rsidP="004B068D"/>
        </w:tc>
      </w:tr>
      <w:tr w:rsidR="004B068D" w:rsidRPr="00276D47" w14:paraId="5B88BFDF" w14:textId="77777777" w:rsidTr="003F37B3">
        <w:trPr>
          <w:cantSplit/>
        </w:trPr>
        <w:tc>
          <w:tcPr>
            <w:tcW w:w="6307" w:type="dxa"/>
            <w:gridSpan w:val="3"/>
          </w:tcPr>
          <w:p w14:paraId="5B88BFDD" w14:textId="77777777" w:rsidR="004B068D" w:rsidRPr="00276D47" w:rsidRDefault="004B068D" w:rsidP="004B068D"/>
        </w:tc>
        <w:tc>
          <w:tcPr>
            <w:tcW w:w="3436" w:type="dxa"/>
            <w:vMerge/>
          </w:tcPr>
          <w:p w14:paraId="5B88BFDE" w14:textId="77777777" w:rsidR="004B068D" w:rsidRPr="00276D47" w:rsidRDefault="004B068D" w:rsidP="004B068D"/>
        </w:tc>
      </w:tr>
      <w:tr w:rsidR="004B068D" w:rsidRPr="00276D47" w14:paraId="5B88BFE2" w14:textId="77777777" w:rsidTr="003F37B3">
        <w:trPr>
          <w:cantSplit/>
        </w:trPr>
        <w:tc>
          <w:tcPr>
            <w:tcW w:w="6307" w:type="dxa"/>
            <w:gridSpan w:val="3"/>
          </w:tcPr>
          <w:p w14:paraId="5B88BFE0" w14:textId="77777777" w:rsidR="004B068D" w:rsidRPr="00276D47" w:rsidRDefault="004B068D" w:rsidP="004B068D"/>
        </w:tc>
        <w:tc>
          <w:tcPr>
            <w:tcW w:w="3436" w:type="dxa"/>
            <w:vMerge/>
          </w:tcPr>
          <w:p w14:paraId="5B88BFE1" w14:textId="77777777" w:rsidR="004B068D" w:rsidRPr="00276D47" w:rsidRDefault="004B068D" w:rsidP="004B068D"/>
        </w:tc>
      </w:tr>
      <w:tr w:rsidR="004B068D" w:rsidRPr="00276D47" w14:paraId="5B88BFE7" w14:textId="77777777" w:rsidTr="00F536C6">
        <w:tc>
          <w:tcPr>
            <w:tcW w:w="2336" w:type="dxa"/>
          </w:tcPr>
          <w:p w14:paraId="5B88BFE3" w14:textId="77777777" w:rsidR="004B068D" w:rsidRPr="00276D47" w:rsidRDefault="004B068D" w:rsidP="004B068D">
            <w:pPr>
              <w:spacing w:before="600"/>
              <w:rPr>
                <w:sz w:val="18"/>
              </w:rPr>
            </w:pPr>
            <w:r w:rsidRPr="00276D47">
              <w:rPr>
                <w:sz w:val="18"/>
              </w:rPr>
              <w:t>Datum:</w:t>
            </w:r>
          </w:p>
        </w:tc>
        <w:tc>
          <w:tcPr>
            <w:tcW w:w="2414" w:type="dxa"/>
          </w:tcPr>
          <w:p w14:paraId="5B88BFE4" w14:textId="77777777" w:rsidR="004B068D" w:rsidRPr="00276D47" w:rsidRDefault="004B068D" w:rsidP="004B068D">
            <w:pPr>
              <w:spacing w:before="600"/>
              <w:rPr>
                <w:sz w:val="18"/>
              </w:rPr>
            </w:pPr>
            <w:r w:rsidRPr="00276D47">
              <w:rPr>
                <w:sz w:val="18"/>
              </w:rPr>
              <w:t>Uw kenmerk:</w:t>
            </w:r>
          </w:p>
        </w:tc>
        <w:tc>
          <w:tcPr>
            <w:tcW w:w="1557" w:type="dxa"/>
          </w:tcPr>
          <w:p w14:paraId="5B88BFE5" w14:textId="77777777" w:rsidR="004B068D" w:rsidRPr="00276D47" w:rsidRDefault="004B068D" w:rsidP="004B068D">
            <w:pPr>
              <w:spacing w:before="600"/>
              <w:rPr>
                <w:sz w:val="18"/>
              </w:rPr>
            </w:pPr>
            <w:r w:rsidRPr="00276D47">
              <w:rPr>
                <w:sz w:val="18"/>
              </w:rPr>
              <w:t>Ons kenmerk:</w:t>
            </w:r>
          </w:p>
        </w:tc>
        <w:tc>
          <w:tcPr>
            <w:tcW w:w="3436" w:type="dxa"/>
          </w:tcPr>
          <w:p w14:paraId="5B88BFE6" w14:textId="77777777" w:rsidR="004B068D" w:rsidRPr="00276D47" w:rsidRDefault="004B068D" w:rsidP="004B068D">
            <w:pPr>
              <w:spacing w:before="600"/>
              <w:rPr>
                <w:sz w:val="18"/>
              </w:rPr>
            </w:pPr>
            <w:r w:rsidRPr="00276D47">
              <w:rPr>
                <w:sz w:val="18"/>
              </w:rPr>
              <w:t>Behandeld door:</w:t>
            </w:r>
          </w:p>
        </w:tc>
      </w:tr>
      <w:tr w:rsidR="004B068D" w:rsidRPr="00276D47" w14:paraId="5B88BFEC" w14:textId="77777777" w:rsidTr="00F536C6">
        <w:tc>
          <w:tcPr>
            <w:tcW w:w="2336" w:type="dxa"/>
          </w:tcPr>
          <w:p w14:paraId="5B88BFE8" w14:textId="17A6432F" w:rsidR="00D74FC7" w:rsidRPr="00276D47" w:rsidRDefault="009F5BFA" w:rsidP="004B068D">
            <w:r w:rsidRPr="009F5BFA">
              <w:rPr>
                <w:highlight w:val="yellow"/>
              </w:rPr>
              <w:t>20 november 2026</w:t>
            </w:r>
          </w:p>
        </w:tc>
        <w:tc>
          <w:tcPr>
            <w:tcW w:w="2414" w:type="dxa"/>
          </w:tcPr>
          <w:p w14:paraId="5B88BFE9" w14:textId="2F581ED1" w:rsidR="004B068D" w:rsidRPr="00276D47" w:rsidRDefault="00D47A81" w:rsidP="00092A21">
            <w:pPr>
              <w:rPr>
                <w:lang w:val="en-US"/>
              </w:rPr>
            </w:pPr>
            <w:r w:rsidRPr="00276D47">
              <w:rPr>
                <w:lang w:val="en-US"/>
              </w:rPr>
              <w:t xml:space="preserve"> </w:t>
            </w:r>
            <w:r w:rsidR="004B068D" w:rsidRPr="00276D47">
              <w:fldChar w:fldCharType="begin"/>
            </w:r>
            <w:r w:rsidR="004B068D" w:rsidRPr="00276D47">
              <w:rPr>
                <w:lang w:val="en-US"/>
              </w:rPr>
              <w:instrText xml:space="preserve"> DOCPROPERTY  UwKenmerk  \* MERGEFORMAT </w:instrText>
            </w:r>
            <w:r w:rsidR="004B068D" w:rsidRPr="00276D47">
              <w:fldChar w:fldCharType="end"/>
            </w:r>
          </w:p>
        </w:tc>
        <w:tc>
          <w:tcPr>
            <w:tcW w:w="1557" w:type="dxa"/>
          </w:tcPr>
          <w:p w14:paraId="5B88BFEA" w14:textId="72BB5957" w:rsidR="00D74FC7" w:rsidRPr="00276D47" w:rsidRDefault="005A47E7" w:rsidP="00071D87">
            <w:r w:rsidRPr="005A47E7">
              <w:rPr>
                <w:highlight w:val="yellow"/>
              </w:rPr>
              <w:t>…</w:t>
            </w:r>
          </w:p>
        </w:tc>
        <w:tc>
          <w:tcPr>
            <w:tcW w:w="3436" w:type="dxa"/>
          </w:tcPr>
          <w:p w14:paraId="5B88BFEB" w14:textId="5124682B" w:rsidR="004B068D" w:rsidRPr="00276D47" w:rsidRDefault="009F5BFA" w:rsidP="004B068D">
            <w:r>
              <w:t>Rachel Jagdewsing</w:t>
            </w:r>
          </w:p>
        </w:tc>
      </w:tr>
      <w:tr w:rsidR="000F1B73" w:rsidRPr="00276D47" w14:paraId="5B88BFEE" w14:textId="77777777" w:rsidTr="000F1B73">
        <w:trPr>
          <w:cantSplit/>
          <w:trHeight w:val="478"/>
        </w:trPr>
        <w:tc>
          <w:tcPr>
            <w:tcW w:w="9743" w:type="dxa"/>
            <w:gridSpan w:val="4"/>
          </w:tcPr>
          <w:p w14:paraId="5B88BFED" w14:textId="77777777" w:rsidR="000F1B73" w:rsidRPr="00276D47" w:rsidRDefault="000F1B73" w:rsidP="00156D7A">
            <w:pPr>
              <w:rPr>
                <w:sz w:val="18"/>
              </w:rPr>
            </w:pPr>
          </w:p>
        </w:tc>
      </w:tr>
      <w:tr w:rsidR="004B068D" w:rsidRPr="00276D47" w14:paraId="5B88BFF0" w14:textId="77777777" w:rsidTr="003F37B3">
        <w:trPr>
          <w:cantSplit/>
        </w:trPr>
        <w:tc>
          <w:tcPr>
            <w:tcW w:w="9743" w:type="dxa"/>
            <w:gridSpan w:val="4"/>
          </w:tcPr>
          <w:p w14:paraId="5B88BFEF" w14:textId="77777777" w:rsidR="004B068D" w:rsidRPr="00276D47" w:rsidRDefault="004B068D" w:rsidP="00156D7A">
            <w:r w:rsidRPr="00276D47">
              <w:rPr>
                <w:sz w:val="18"/>
              </w:rPr>
              <w:t>Onderwerp:</w:t>
            </w:r>
          </w:p>
        </w:tc>
      </w:tr>
      <w:tr w:rsidR="004B068D" w:rsidRPr="00276D47" w14:paraId="5B88BFF2" w14:textId="77777777" w:rsidTr="003F37B3">
        <w:trPr>
          <w:cantSplit/>
        </w:trPr>
        <w:tc>
          <w:tcPr>
            <w:tcW w:w="9743" w:type="dxa"/>
            <w:gridSpan w:val="4"/>
          </w:tcPr>
          <w:p w14:paraId="5B88BFF1" w14:textId="0362DA10" w:rsidR="004B068D" w:rsidRPr="00276D47" w:rsidRDefault="009F5BFA" w:rsidP="00F87D60">
            <w:bookmarkStart w:id="1" w:name="BlwOnderwerp"/>
            <w:bookmarkEnd w:id="1"/>
            <w:r>
              <w:t>Overeenkomst schoonmaak &amp; glasbewassing</w:t>
            </w:r>
            <w:r w:rsidR="004B068D" w:rsidRPr="00276D47">
              <w:fldChar w:fldCharType="begin"/>
            </w:r>
            <w:r w:rsidR="004B068D" w:rsidRPr="00276D47">
              <w:instrText xml:space="preserve"> DOCPROPERTY  Onderwerp  \* MERGEFORMAT </w:instrText>
            </w:r>
            <w:r w:rsidR="004B068D" w:rsidRPr="00276D47">
              <w:fldChar w:fldCharType="end"/>
            </w:r>
          </w:p>
        </w:tc>
      </w:tr>
    </w:tbl>
    <w:p w14:paraId="6E8B70B3" w14:textId="64743C74" w:rsidR="001E3BF4" w:rsidRPr="001E3BF4" w:rsidRDefault="00FD719D" w:rsidP="001E3BF4">
      <w:pPr>
        <w:ind w:left="57"/>
        <w:rPr>
          <w:b/>
          <w:bCs/>
        </w:rPr>
      </w:pPr>
      <w:r>
        <w:br/>
      </w:r>
      <w:r w:rsidR="00F5396C" w:rsidRPr="00276D47">
        <w:t xml:space="preserve"> </w:t>
      </w:r>
      <w:r w:rsidR="001E3BF4" w:rsidRPr="001E3BF4">
        <w:rPr>
          <w:b/>
          <w:bCs/>
        </w:rPr>
        <w:t xml:space="preserve">De ondergetekenden: </w:t>
      </w:r>
    </w:p>
    <w:p w14:paraId="2DC84EAB" w14:textId="631CEA68" w:rsidR="001E3BF4" w:rsidRPr="001E3BF4" w:rsidRDefault="001E3BF4" w:rsidP="001E3BF4">
      <w:pPr>
        <w:ind w:left="57"/>
      </w:pPr>
      <w:r>
        <w:br/>
      </w:r>
      <w:r w:rsidRPr="001E3BF4">
        <w:rPr>
          <w:highlight w:val="yellow"/>
        </w:rPr>
        <w:t>Leverancier</w:t>
      </w:r>
    </w:p>
    <w:p w14:paraId="787EB163" w14:textId="00F9F4C8" w:rsidR="001E3BF4" w:rsidRPr="001E3BF4" w:rsidRDefault="001E3BF4" w:rsidP="001E3BF4">
      <w:pPr>
        <w:ind w:left="57"/>
      </w:pPr>
      <w:r w:rsidRPr="001E3BF4">
        <w:t xml:space="preserve">statutair gevestigd te </w:t>
      </w:r>
      <w:r w:rsidRPr="00A65119">
        <w:rPr>
          <w:highlight w:val="yellow"/>
        </w:rPr>
        <w:t>… (</w:t>
      </w:r>
      <w:r w:rsidR="00A65119" w:rsidRPr="00A65119">
        <w:rPr>
          <w:highlight w:val="yellow"/>
        </w:rPr>
        <w:t>p</w:t>
      </w:r>
      <w:r w:rsidRPr="00A65119">
        <w:rPr>
          <w:highlight w:val="yellow"/>
        </w:rPr>
        <w:t>laats)</w:t>
      </w:r>
      <w:r w:rsidRPr="001E3BF4">
        <w:t xml:space="preserve"> en kantoorhoudende te </w:t>
      </w:r>
      <w:r w:rsidR="00A65119" w:rsidRPr="00A65119">
        <w:rPr>
          <w:highlight w:val="yellow"/>
        </w:rPr>
        <w:t>… (adres)</w:t>
      </w:r>
      <w:r w:rsidRPr="001E3BF4">
        <w:t xml:space="preserve"> </w:t>
      </w:r>
    </w:p>
    <w:p w14:paraId="2F6816CE" w14:textId="590FFED0" w:rsidR="001E3BF4" w:rsidRPr="001E3BF4" w:rsidRDefault="001E3BF4" w:rsidP="001E3BF4">
      <w:pPr>
        <w:ind w:left="57"/>
      </w:pPr>
      <w:r w:rsidRPr="001E3BF4">
        <w:t xml:space="preserve">rechtsgeldig vertegenwoordigd door </w:t>
      </w:r>
      <w:r w:rsidR="00A65119" w:rsidRPr="00A65119">
        <w:rPr>
          <w:highlight w:val="yellow"/>
        </w:rPr>
        <w:t>… (contactpersoon)</w:t>
      </w:r>
    </w:p>
    <w:p w14:paraId="473FAFC8" w14:textId="77777777" w:rsidR="001E3BF4" w:rsidRPr="001E3BF4" w:rsidRDefault="001E3BF4" w:rsidP="001E3BF4">
      <w:pPr>
        <w:ind w:left="57"/>
      </w:pPr>
      <w:r w:rsidRPr="001E3BF4">
        <w:t>hierna te noemen</w:t>
      </w:r>
      <w:r w:rsidRPr="001E3BF4">
        <w:rPr>
          <w:b/>
          <w:bCs/>
        </w:rPr>
        <w:t xml:space="preserve"> </w:t>
      </w:r>
      <w:r w:rsidRPr="001E3BF4">
        <w:t xml:space="preserve">Opdrachtnemer </w:t>
      </w:r>
    </w:p>
    <w:p w14:paraId="7147686A" w14:textId="77777777" w:rsidR="001E3BF4" w:rsidRPr="001E3BF4" w:rsidRDefault="001E3BF4" w:rsidP="001E3BF4">
      <w:pPr>
        <w:ind w:left="57"/>
      </w:pPr>
      <w:r w:rsidRPr="001E3BF4">
        <w:t xml:space="preserve"> </w:t>
      </w:r>
    </w:p>
    <w:p w14:paraId="5B7DA5C3" w14:textId="77777777" w:rsidR="001E3BF4" w:rsidRPr="001E3BF4" w:rsidRDefault="001E3BF4" w:rsidP="001E3BF4">
      <w:pPr>
        <w:ind w:left="57"/>
      </w:pPr>
      <w:r w:rsidRPr="001E3BF4">
        <w:t xml:space="preserve">en </w:t>
      </w:r>
    </w:p>
    <w:p w14:paraId="7E4D2265" w14:textId="77777777" w:rsidR="001E3BF4" w:rsidRPr="001E3BF4" w:rsidRDefault="001E3BF4" w:rsidP="001E3BF4">
      <w:pPr>
        <w:ind w:left="57"/>
      </w:pPr>
      <w:r w:rsidRPr="001E3BF4">
        <w:t xml:space="preserve"> </w:t>
      </w:r>
    </w:p>
    <w:p w14:paraId="702D86DB" w14:textId="77777777" w:rsidR="001E3BF4" w:rsidRPr="001E3BF4" w:rsidRDefault="001E3BF4" w:rsidP="001E3BF4">
      <w:pPr>
        <w:ind w:left="57"/>
      </w:pPr>
      <w:r w:rsidRPr="001E3BF4">
        <w:t xml:space="preserve">N.V. Juva </w:t>
      </w:r>
    </w:p>
    <w:p w14:paraId="1D9B7DAA" w14:textId="77777777" w:rsidR="001E3BF4" w:rsidRPr="001E3BF4" w:rsidRDefault="001E3BF4" w:rsidP="001E3BF4">
      <w:pPr>
        <w:ind w:left="57"/>
      </w:pPr>
      <w:r w:rsidRPr="001E3BF4">
        <w:t xml:space="preserve">statutair gevestigd te Poeldijk en kantoorhoudende te Nieuweweg 1 </w:t>
      </w:r>
    </w:p>
    <w:p w14:paraId="7130B134" w14:textId="77777777" w:rsidR="001E3BF4" w:rsidRPr="001E3BF4" w:rsidRDefault="001E3BF4" w:rsidP="001E3BF4">
      <w:pPr>
        <w:ind w:left="57"/>
      </w:pPr>
      <w:r w:rsidRPr="001E3BF4">
        <w:t xml:space="preserve">rechtsgeldig vertegenwoordigd door de heer F.P. Binnekamp, algemeen directeur </w:t>
      </w:r>
    </w:p>
    <w:p w14:paraId="740B1EE9" w14:textId="77777777" w:rsidR="001E3BF4" w:rsidRPr="001E3BF4" w:rsidRDefault="001E3BF4" w:rsidP="001E3BF4">
      <w:pPr>
        <w:ind w:left="57"/>
      </w:pPr>
      <w:r w:rsidRPr="001E3BF4">
        <w:t xml:space="preserve">hierna te noemen Opdrachtgever </w:t>
      </w:r>
    </w:p>
    <w:p w14:paraId="48499396" w14:textId="1D494CFD" w:rsidR="001E3BF4" w:rsidRPr="001E3BF4" w:rsidRDefault="001E3BF4" w:rsidP="00A65119">
      <w:pPr>
        <w:ind w:left="57"/>
      </w:pPr>
      <w:r w:rsidRPr="001E3BF4">
        <w:t xml:space="preserve"> </w:t>
      </w:r>
      <w:r w:rsidR="00C356CB">
        <w:br/>
      </w:r>
    </w:p>
    <w:p w14:paraId="49AFAA2C" w14:textId="77777777" w:rsidR="001E3BF4" w:rsidRPr="001E3BF4" w:rsidRDefault="001E3BF4" w:rsidP="001E3BF4">
      <w:pPr>
        <w:ind w:left="57"/>
      </w:pPr>
      <w:r w:rsidRPr="001E3BF4">
        <w:rPr>
          <w:b/>
          <w:bCs/>
        </w:rPr>
        <w:t>Overwegende dat:</w:t>
      </w:r>
      <w:r w:rsidRPr="001E3BF4">
        <w:t xml:space="preserve"> </w:t>
      </w:r>
    </w:p>
    <w:p w14:paraId="368AAAA7" w14:textId="5B896395" w:rsidR="001E3BF4" w:rsidRPr="001E3BF4" w:rsidRDefault="001E3BF4" w:rsidP="00C356CB">
      <w:pPr>
        <w:ind w:left="57"/>
      </w:pPr>
      <w:r w:rsidRPr="001E3BF4">
        <w:t xml:space="preserve">- Opdrachtgever behoefte heeft aan een leverancier voor </w:t>
      </w:r>
      <w:r w:rsidR="00C356CB">
        <w:t>uit uitvoeren van schoonmaakwerkzaamheden en glasbewa</w:t>
      </w:r>
      <w:r w:rsidR="00891514">
        <w:t>s</w:t>
      </w:r>
      <w:r w:rsidR="00C356CB">
        <w:t>sing van het kantoorgebouw;</w:t>
      </w:r>
    </w:p>
    <w:p w14:paraId="00C18DD5" w14:textId="61728459" w:rsidR="00C356CB" w:rsidRPr="001E3BF4" w:rsidRDefault="001E3BF4" w:rsidP="00C356CB">
      <w:pPr>
        <w:ind w:left="57"/>
      </w:pPr>
      <w:r w:rsidRPr="001E3BF4">
        <w:t xml:space="preserve">- Opdrachtgever dit middels een </w:t>
      </w:r>
      <w:r w:rsidR="00C356CB">
        <w:t>Europese openbare</w:t>
      </w:r>
      <w:r w:rsidRPr="001E3BF4">
        <w:t xml:space="preserve"> aanbesteding </w:t>
      </w:r>
    </w:p>
    <w:p w14:paraId="1C6ACA98" w14:textId="778BEC84" w:rsidR="001E3BF4" w:rsidRPr="001E3BF4" w:rsidRDefault="001E3BF4" w:rsidP="001E3BF4">
      <w:pPr>
        <w:ind w:left="57"/>
      </w:pPr>
      <w:r w:rsidRPr="001E3BF4">
        <w:t>met kenmerk TN</w:t>
      </w:r>
      <w:r w:rsidR="008602CB">
        <w:t>582289</w:t>
      </w:r>
      <w:r w:rsidRPr="001E3BF4">
        <w:t xml:space="preserve"> kenbaar gemaakt heeft; </w:t>
      </w:r>
    </w:p>
    <w:p w14:paraId="47EAF51F" w14:textId="61B28BBE" w:rsidR="001E3BF4" w:rsidRPr="001E3BF4" w:rsidRDefault="001E3BF4" w:rsidP="001E3BF4">
      <w:pPr>
        <w:ind w:left="57"/>
      </w:pPr>
      <w:r w:rsidRPr="001E3BF4">
        <w:t xml:space="preserve">- Opdrachtnemer op </w:t>
      </w:r>
      <w:r w:rsidR="008602CB">
        <w:t>2 oktober</w:t>
      </w:r>
      <w:r w:rsidRPr="001E3BF4">
        <w:t xml:space="preserve"> 2026 een inschrijving heeft ingediend;  </w:t>
      </w:r>
    </w:p>
    <w:p w14:paraId="1BCA8BAE" w14:textId="77777777" w:rsidR="001E3BF4" w:rsidRPr="001E3BF4" w:rsidRDefault="001E3BF4" w:rsidP="001E3BF4">
      <w:pPr>
        <w:ind w:left="57"/>
      </w:pPr>
      <w:r w:rsidRPr="001E3BF4">
        <w:t xml:space="preserve">- Opdrachtnemer voldoet aan alle door opdrachtgever gestelde eisen en zijn inschrijving op </w:t>
      </w:r>
    </w:p>
    <w:p w14:paraId="445D5319" w14:textId="77777777" w:rsidR="001E3BF4" w:rsidRPr="001E3BF4" w:rsidRDefault="001E3BF4" w:rsidP="001E3BF4">
      <w:pPr>
        <w:ind w:left="57"/>
      </w:pPr>
      <w:r w:rsidRPr="001E3BF4">
        <w:t>basis van het gehanteerde gunningscriterium als de inschrijving met de beste prijs-</w:t>
      </w:r>
    </w:p>
    <w:p w14:paraId="4B49CB76" w14:textId="77777777" w:rsidR="001E3BF4" w:rsidRPr="001E3BF4" w:rsidRDefault="001E3BF4" w:rsidP="001E3BF4">
      <w:pPr>
        <w:ind w:left="57"/>
      </w:pPr>
      <w:r w:rsidRPr="001E3BF4">
        <w:t xml:space="preserve">kwaliteitsverhouding is aangemerkt;  </w:t>
      </w:r>
    </w:p>
    <w:p w14:paraId="690F3E7D" w14:textId="77777777" w:rsidR="001E3BF4" w:rsidRPr="001E3BF4" w:rsidRDefault="001E3BF4" w:rsidP="001E3BF4">
      <w:pPr>
        <w:ind w:left="57"/>
      </w:pPr>
      <w:r w:rsidRPr="001E3BF4">
        <w:t xml:space="preserve">- Partijen de randvoorwaarden waaronder de opdracht wordt uitgevoerd wensen vast te </w:t>
      </w:r>
    </w:p>
    <w:p w14:paraId="08DD2C56" w14:textId="77777777" w:rsidR="001E3BF4" w:rsidRPr="001E3BF4" w:rsidRDefault="001E3BF4" w:rsidP="001E3BF4">
      <w:pPr>
        <w:ind w:left="57"/>
      </w:pPr>
      <w:r w:rsidRPr="001E3BF4">
        <w:t xml:space="preserve">leggen in deze overeenkomst.  </w:t>
      </w:r>
    </w:p>
    <w:p w14:paraId="27FA9A70" w14:textId="201B4DC5" w:rsidR="001E3BF4" w:rsidRPr="001E3BF4" w:rsidRDefault="001E3BF4" w:rsidP="001E3BF4">
      <w:pPr>
        <w:ind w:left="57"/>
      </w:pPr>
      <w:r w:rsidRPr="001E3BF4">
        <w:t xml:space="preserve"> </w:t>
      </w:r>
      <w:r w:rsidR="00C356CB">
        <w:br/>
      </w:r>
    </w:p>
    <w:p w14:paraId="5B88BFF6" w14:textId="649C3AF1" w:rsidR="00786D49" w:rsidRDefault="001E3BF4" w:rsidP="00C356CB">
      <w:pPr>
        <w:ind w:left="57"/>
      </w:pPr>
      <w:r w:rsidRPr="001E3BF4">
        <w:rPr>
          <w:b/>
          <w:bCs/>
        </w:rPr>
        <w:t xml:space="preserve">Verklaren te zijn overeengekomen als volgt: </w:t>
      </w:r>
    </w:p>
    <w:p w14:paraId="5B88BFF8" w14:textId="4CE25FC2" w:rsidR="003F72E7" w:rsidRPr="00276D47" w:rsidRDefault="003F72E7" w:rsidP="003F72E7">
      <w:pPr>
        <w:numPr>
          <w:ilvl w:val="0"/>
          <w:numId w:val="4"/>
        </w:numPr>
        <w:ind w:left="142"/>
        <w:rPr>
          <w:b/>
          <w:u w:val="single"/>
        </w:rPr>
      </w:pPr>
      <w:r w:rsidRPr="00276D47">
        <w:lastRenderedPageBreak/>
        <w:t xml:space="preserve"> </w:t>
      </w:r>
      <w:r w:rsidR="005529A3">
        <w:rPr>
          <w:b/>
          <w:u w:val="single"/>
        </w:rPr>
        <w:t>Inhoud van de overeenkomst</w:t>
      </w:r>
    </w:p>
    <w:p w14:paraId="5B88BFF9" w14:textId="77777777" w:rsidR="003F72E7" w:rsidRPr="00276D47" w:rsidRDefault="003F72E7" w:rsidP="003F72E7">
      <w:pPr>
        <w:ind w:left="142"/>
      </w:pPr>
    </w:p>
    <w:p w14:paraId="5B88BFFA" w14:textId="56AF6B2C" w:rsidR="003F72E7" w:rsidRPr="00276D47" w:rsidRDefault="003F72E7" w:rsidP="003F72E7">
      <w:pPr>
        <w:numPr>
          <w:ilvl w:val="1"/>
          <w:numId w:val="4"/>
        </w:numPr>
        <w:ind w:left="142"/>
      </w:pPr>
      <w:r w:rsidRPr="00276D47">
        <w:t xml:space="preserve">Opdrachtgever verleent hierbij opdracht aan opdrachtnemer tot uitvoering van </w:t>
      </w:r>
      <w:r w:rsidR="005529A3">
        <w:t>de</w:t>
      </w:r>
      <w:r w:rsidRPr="00276D47">
        <w:t xml:space="preserve"> in Artikel </w:t>
      </w:r>
      <w:r w:rsidR="00D83763">
        <w:t xml:space="preserve">3 </w:t>
      </w:r>
      <w:r w:rsidRPr="00276D47">
        <w:t>nader omschreven werk</w:t>
      </w:r>
      <w:r w:rsidR="005529A3">
        <w:t>zaamheden</w:t>
      </w:r>
      <w:r w:rsidRPr="00276D47">
        <w:t>.</w:t>
      </w:r>
    </w:p>
    <w:p w14:paraId="5B88BFFB" w14:textId="77777777" w:rsidR="001D5D7F" w:rsidRPr="00276D47" w:rsidRDefault="001D5D7F" w:rsidP="001D5D7F">
      <w:pPr>
        <w:ind w:left="142"/>
      </w:pPr>
    </w:p>
    <w:p w14:paraId="5B88BFFE" w14:textId="3E8AF47C" w:rsidR="003F72E7" w:rsidRPr="0046503E" w:rsidRDefault="003F72E7" w:rsidP="0046503E">
      <w:pPr>
        <w:numPr>
          <w:ilvl w:val="1"/>
          <w:numId w:val="4"/>
        </w:numPr>
        <w:ind w:left="142"/>
      </w:pPr>
      <w:r w:rsidRPr="00276D47">
        <w:t>Daartoe zal opdrachtnemer bi</w:t>
      </w:r>
      <w:r w:rsidR="00C90AE4" w:rsidRPr="00276D47">
        <w:t xml:space="preserve">nnen de in artikel </w:t>
      </w:r>
      <w:r w:rsidR="00D83763">
        <w:t>2</w:t>
      </w:r>
      <w:r w:rsidRPr="00276D47">
        <w:t xml:space="preserve"> gegeven uitvoeringstermijn </w:t>
      </w:r>
      <w:r w:rsidR="0073040A">
        <w:t>de</w:t>
      </w:r>
      <w:r w:rsidRPr="00276D47">
        <w:t xml:space="preserve"> werk</w:t>
      </w:r>
      <w:r w:rsidR="0073040A">
        <w:t>zaamheden</w:t>
      </w:r>
      <w:r w:rsidRPr="00276D47">
        <w:t xml:space="preserve"> uitvoeren, volgens de in deze overeenkomst neergelegde voorwaarden, tegen betaling door de opdrachtgever van de in</w:t>
      </w:r>
      <w:r w:rsidR="00852A7A" w:rsidRPr="00276D47">
        <w:t xml:space="preserve"> deze overeenkomst omschreven opdracht</w:t>
      </w:r>
      <w:r w:rsidRPr="00276D47">
        <w:t>som, een en ander behoudens op te dragen meer of minder werk.</w:t>
      </w:r>
    </w:p>
    <w:p w14:paraId="5B88BFFF" w14:textId="77777777" w:rsidR="003F72E7" w:rsidRPr="00276D47" w:rsidRDefault="003F72E7" w:rsidP="003F72E7">
      <w:pPr>
        <w:ind w:left="142"/>
        <w:rPr>
          <w:u w:val="single"/>
        </w:rPr>
      </w:pPr>
    </w:p>
    <w:p w14:paraId="5B88C000" w14:textId="77777777" w:rsidR="0069328F" w:rsidRPr="00276D47" w:rsidRDefault="0069328F" w:rsidP="00C90AE4">
      <w:pPr>
        <w:numPr>
          <w:ilvl w:val="1"/>
          <w:numId w:val="5"/>
        </w:numPr>
        <w:ind w:left="142"/>
      </w:pPr>
      <w:r w:rsidRPr="00276D47">
        <w:t>Deze overeenkomst bestaat uit de onderstaande documenten welke integraal onderdeel hiervan uitmaken in de aangegeven volgorde van belangrijkheid:</w:t>
      </w:r>
    </w:p>
    <w:p w14:paraId="5B88C004" w14:textId="279D89FF" w:rsidR="0069328F" w:rsidRDefault="00CC3ED6" w:rsidP="004D2030">
      <w:pPr>
        <w:pStyle w:val="Lijstalinea"/>
        <w:numPr>
          <w:ilvl w:val="0"/>
          <w:numId w:val="11"/>
        </w:numPr>
        <w:shd w:val="clear" w:color="auto" w:fill="FFFFFF"/>
        <w:spacing w:line="235" w:lineRule="exact"/>
      </w:pPr>
      <w:r w:rsidRPr="00CC3ED6">
        <w:t>Deze Overeenkomst;</w:t>
      </w:r>
    </w:p>
    <w:p w14:paraId="2E7776CC" w14:textId="19D05BA0" w:rsidR="00CC3ED6" w:rsidRDefault="00AA25B7" w:rsidP="004D2030">
      <w:pPr>
        <w:pStyle w:val="Lijstalinea"/>
        <w:numPr>
          <w:ilvl w:val="0"/>
          <w:numId w:val="11"/>
        </w:numPr>
        <w:shd w:val="clear" w:color="auto" w:fill="FFFFFF"/>
        <w:spacing w:line="235" w:lineRule="exact"/>
      </w:pPr>
      <w:r w:rsidRPr="00F3466D">
        <w:t xml:space="preserve">Nota van </w:t>
      </w:r>
      <w:r w:rsidR="00DB40CA">
        <w:t>I</w:t>
      </w:r>
      <w:r w:rsidRPr="00F3466D">
        <w:t>nlichtingen</w:t>
      </w:r>
      <w:r w:rsidR="00DB40CA">
        <w:t>;</w:t>
      </w:r>
    </w:p>
    <w:p w14:paraId="7BD331A4" w14:textId="79E4E6B5" w:rsidR="001E0462" w:rsidRDefault="00DB40CA" w:rsidP="004D2030">
      <w:pPr>
        <w:pStyle w:val="Lijstalinea"/>
        <w:numPr>
          <w:ilvl w:val="0"/>
          <w:numId w:val="11"/>
        </w:numPr>
        <w:shd w:val="clear" w:color="auto" w:fill="FFFFFF"/>
        <w:spacing w:line="235" w:lineRule="exact"/>
      </w:pPr>
      <w:r>
        <w:t>Programma van Eisen</w:t>
      </w:r>
      <w:r w:rsidR="0012539D">
        <w:t xml:space="preserve">/ </w:t>
      </w:r>
      <w:r w:rsidR="00DD027A">
        <w:t>W</w:t>
      </w:r>
      <w:r w:rsidR="0012539D">
        <w:t xml:space="preserve">erkprogramma’s/ </w:t>
      </w:r>
      <w:r w:rsidR="00DD027A">
        <w:t>Opleverniveaus</w:t>
      </w:r>
      <w:r w:rsidR="00D248EC">
        <w:t>;</w:t>
      </w:r>
    </w:p>
    <w:p w14:paraId="31C98173" w14:textId="77777777" w:rsidR="001E0462" w:rsidRDefault="001E0462" w:rsidP="004D2030">
      <w:pPr>
        <w:pStyle w:val="Lijstalinea"/>
        <w:numPr>
          <w:ilvl w:val="0"/>
          <w:numId w:val="11"/>
        </w:numPr>
        <w:shd w:val="clear" w:color="auto" w:fill="FFFFFF"/>
        <w:spacing w:line="235" w:lineRule="exact"/>
      </w:pPr>
      <w:r w:rsidRPr="00F3466D">
        <w:t>Uniforme Inkoopvoorwaarden voor diensten N.V. Juva, versie juli 2017;</w:t>
      </w:r>
    </w:p>
    <w:p w14:paraId="559166B1" w14:textId="0EB72236" w:rsidR="004E4096" w:rsidRPr="004E4096" w:rsidRDefault="003D0371" w:rsidP="00AF69FD">
      <w:pPr>
        <w:pStyle w:val="Lijstalinea"/>
        <w:numPr>
          <w:ilvl w:val="0"/>
          <w:numId w:val="11"/>
        </w:numPr>
        <w:shd w:val="clear" w:color="auto" w:fill="FFFFFF"/>
        <w:spacing w:line="235" w:lineRule="exact"/>
      </w:pPr>
      <w:r w:rsidRPr="00F3466D">
        <w:t>Inschrijving Opdrachtnemer.</w:t>
      </w:r>
      <w:r w:rsidR="004E4096">
        <w:br/>
      </w:r>
    </w:p>
    <w:p w14:paraId="527B4EAD" w14:textId="00EFF7E1" w:rsidR="00DB40CA" w:rsidRPr="00276D47" w:rsidRDefault="004E4096" w:rsidP="004E4096">
      <w:pPr>
        <w:shd w:val="clear" w:color="auto" w:fill="FFFFFF"/>
        <w:spacing w:line="235" w:lineRule="exact"/>
        <w:ind w:left="142"/>
      </w:pPr>
      <w:r w:rsidRPr="004E4096">
        <w:t xml:space="preserve">Algemene voorwaarden van Opdrachtnemer zijn niet van toepassing op deze Overeenkomst en worden derhalve nadrukkelijk van de hand gewezen. </w:t>
      </w:r>
      <w:r w:rsidR="00DB40CA">
        <w:br/>
      </w:r>
    </w:p>
    <w:p w14:paraId="100685F7" w14:textId="65C8FD83" w:rsidR="00E76985" w:rsidRPr="00E76985" w:rsidRDefault="00E76985" w:rsidP="00E76985">
      <w:pPr>
        <w:numPr>
          <w:ilvl w:val="1"/>
          <w:numId w:val="5"/>
        </w:numPr>
        <w:tabs>
          <w:tab w:val="clear" w:pos="1021"/>
        </w:tabs>
        <w:ind w:left="142" w:hanging="993"/>
      </w:pPr>
      <w:r>
        <w:t>De</w:t>
      </w:r>
      <w:r w:rsidRPr="00E76985">
        <w:t xml:space="preserve"> omvang van de opdracht betreft één (1) kantoorgebouw te Poeldijk (Gemeente Westland)</w:t>
      </w:r>
    </w:p>
    <w:p w14:paraId="648EB570" w14:textId="77777777" w:rsidR="00D83763" w:rsidRDefault="00E76985" w:rsidP="00E76985">
      <w:pPr>
        <w:ind w:left="142"/>
      </w:pPr>
      <w:r w:rsidRPr="00E76985">
        <w:t>met in totaal +/-6.037 m² vloeroppervlakte en +/- 9.222 m² oppervlakte glasbewassing. Aan de inschatting van de omvang kunnen geen rechten worden ontleend.</w:t>
      </w:r>
      <w:r>
        <w:br/>
      </w:r>
      <w:r>
        <w:br/>
      </w:r>
      <w:r w:rsidR="00663B31" w:rsidRPr="00276D47">
        <w:t>Opdrachtgever behoudt zich het recht voor de omvang</w:t>
      </w:r>
      <w:r w:rsidR="00663B31">
        <w:t xml:space="preserve"> </w:t>
      </w:r>
      <w:r w:rsidR="00663B31" w:rsidRPr="00276D47">
        <w:t xml:space="preserve">van het </w:t>
      </w:r>
      <w:r w:rsidR="00663B31">
        <w:t>programma van eisen</w:t>
      </w:r>
      <w:r w:rsidR="00663B31" w:rsidRPr="00276D47">
        <w:t xml:space="preserve"> gedurende</w:t>
      </w:r>
      <w:r w:rsidR="00663B31">
        <w:t xml:space="preserve"> de</w:t>
      </w:r>
      <w:r w:rsidR="00663B31" w:rsidRPr="00276D47">
        <w:t xml:space="preserve"> looptijd te wijzigen.</w:t>
      </w:r>
      <w:r>
        <w:t xml:space="preserve"> </w:t>
      </w:r>
    </w:p>
    <w:p w14:paraId="392D3AB8" w14:textId="77777777" w:rsidR="00D83763" w:rsidRDefault="00D83763" w:rsidP="00E76985">
      <w:pPr>
        <w:ind w:left="142"/>
      </w:pPr>
    </w:p>
    <w:p w14:paraId="17327C37" w14:textId="77777777" w:rsidR="00D83763" w:rsidRPr="00276D47" w:rsidRDefault="00D83763" w:rsidP="00D83763">
      <w:pPr>
        <w:pStyle w:val="Kop1"/>
        <w:numPr>
          <w:ilvl w:val="0"/>
          <w:numId w:val="4"/>
        </w:numPr>
        <w:ind w:left="142"/>
        <w:rPr>
          <w:b/>
        </w:rPr>
      </w:pPr>
      <w:r w:rsidRPr="00276D47">
        <w:rPr>
          <w:b/>
          <w:u w:val="none"/>
        </w:rPr>
        <w:t xml:space="preserve">   </w:t>
      </w:r>
      <w:r w:rsidRPr="00276D47">
        <w:rPr>
          <w:b/>
        </w:rPr>
        <w:t>Duur van de overeenkomst</w:t>
      </w:r>
    </w:p>
    <w:p w14:paraId="06D3F585" w14:textId="77777777" w:rsidR="00D83763" w:rsidRPr="00276D47" w:rsidRDefault="00D83763" w:rsidP="00D83763">
      <w:pPr>
        <w:ind w:left="142"/>
      </w:pPr>
    </w:p>
    <w:p w14:paraId="0C7E90E3" w14:textId="4BBA3185" w:rsidR="00D83763" w:rsidRPr="00175C89" w:rsidRDefault="00D83763" w:rsidP="00D83763">
      <w:pPr>
        <w:numPr>
          <w:ilvl w:val="1"/>
          <w:numId w:val="4"/>
        </w:numPr>
        <w:ind w:left="142"/>
      </w:pPr>
      <w:r w:rsidRPr="00175C89">
        <w:t xml:space="preserve">De Overeenkomst wordt gesloten voor een initiële periode van </w:t>
      </w:r>
      <w:r w:rsidR="00B47EE1">
        <w:t>zevenen</w:t>
      </w:r>
      <w:r w:rsidRPr="00175C89">
        <w:t>veertig (4</w:t>
      </w:r>
      <w:r w:rsidR="008A3190">
        <w:t>7</w:t>
      </w:r>
      <w:r w:rsidRPr="00175C89">
        <w:t xml:space="preserve">) maanden ingaande op </w:t>
      </w:r>
      <w:r w:rsidRPr="001C30CA">
        <w:t xml:space="preserve">1 </w:t>
      </w:r>
      <w:r w:rsidR="00715B1C">
        <w:t xml:space="preserve">februari </w:t>
      </w:r>
      <w:r w:rsidRPr="001C30CA">
        <w:t>2027</w:t>
      </w:r>
      <w:r>
        <w:t xml:space="preserve"> </w:t>
      </w:r>
      <w:r w:rsidRPr="00175C89">
        <w:t xml:space="preserve">en derhalve eindigend op </w:t>
      </w:r>
      <w:r>
        <w:t xml:space="preserve">31 </w:t>
      </w:r>
      <w:r w:rsidR="008A3190">
        <w:t>december</w:t>
      </w:r>
      <w:r>
        <w:t xml:space="preserve"> 203</w:t>
      </w:r>
      <w:r w:rsidR="008A3190">
        <w:t>0</w:t>
      </w:r>
      <w:r>
        <w:t>.</w:t>
      </w:r>
      <w:r>
        <w:br/>
      </w:r>
    </w:p>
    <w:p w14:paraId="7639A78D" w14:textId="1CDDB08E" w:rsidR="00F26B0B" w:rsidRDefault="00D83763" w:rsidP="00F26B0B">
      <w:pPr>
        <w:numPr>
          <w:ilvl w:val="1"/>
          <w:numId w:val="4"/>
        </w:numPr>
        <w:ind w:left="142"/>
      </w:pPr>
      <w:r w:rsidRPr="00175C89">
        <w:t xml:space="preserve">De Overeenkomst kan door Opdrachtgever maximaal </w:t>
      </w:r>
      <w:r>
        <w:t>twee</w:t>
      </w:r>
      <w:r w:rsidRPr="00175C89">
        <w:t xml:space="preserve"> (</w:t>
      </w:r>
      <w:r>
        <w:t>2</w:t>
      </w:r>
      <w:r w:rsidRPr="00175C89">
        <w:t>) maal met tw</w:t>
      </w:r>
      <w:r>
        <w:t>ee</w:t>
      </w:r>
      <w:r w:rsidRPr="00175C89">
        <w:t xml:space="preserve"> (2) </w:t>
      </w:r>
      <w:r>
        <w:t xml:space="preserve">jaar </w:t>
      </w:r>
      <w:r w:rsidRPr="00175C89">
        <w:t xml:space="preserve">worden verlengd, derhalve tot en met 31 </w:t>
      </w:r>
      <w:r>
        <w:t>december</w:t>
      </w:r>
      <w:r w:rsidRPr="00175C89">
        <w:t xml:space="preserve"> 203</w:t>
      </w:r>
      <w:r>
        <w:t>4</w:t>
      </w:r>
      <w:r w:rsidRPr="00175C89">
        <w:t xml:space="preserve">. Per laatstgenoemde datum is deze Overeenkomst zonder schriftelijke aankondiging van rechtswege geëindigd. </w:t>
      </w:r>
      <w:r w:rsidR="00F26B0B">
        <w:br/>
      </w:r>
    </w:p>
    <w:p w14:paraId="5B88C005" w14:textId="7238559F" w:rsidR="00814CE6" w:rsidRPr="00276D47" w:rsidRDefault="00D83763" w:rsidP="00F26B0B">
      <w:pPr>
        <w:numPr>
          <w:ilvl w:val="1"/>
          <w:numId w:val="4"/>
        </w:numPr>
        <w:ind w:left="142"/>
      </w:pPr>
      <w:r>
        <w:t>Uiterlijk drie (3) maanden voor het einde van de initiële afloopdatum van de Overeenkomst treden Opdrachtgever en Opdrachtnemer in overleg over de optionele verlenging.</w:t>
      </w:r>
      <w:r w:rsidR="008602CB">
        <w:br/>
      </w:r>
    </w:p>
    <w:p w14:paraId="5B88C006" w14:textId="77777777" w:rsidR="00616EBF" w:rsidRPr="00276D47" w:rsidRDefault="00616EBF" w:rsidP="00616EBF">
      <w:pPr>
        <w:numPr>
          <w:ilvl w:val="0"/>
          <w:numId w:val="5"/>
        </w:numPr>
        <w:ind w:left="142"/>
        <w:rPr>
          <w:b/>
          <w:u w:val="single"/>
        </w:rPr>
      </w:pPr>
      <w:r w:rsidRPr="00276D47">
        <w:rPr>
          <w:b/>
          <w:u w:val="single"/>
        </w:rPr>
        <w:t>De werkzaamheden</w:t>
      </w:r>
    </w:p>
    <w:p w14:paraId="5B88C007" w14:textId="77777777" w:rsidR="00616EBF" w:rsidRPr="00276D47" w:rsidRDefault="00616EBF" w:rsidP="00616EBF">
      <w:pPr>
        <w:ind w:left="142"/>
        <w:rPr>
          <w:u w:val="single"/>
        </w:rPr>
      </w:pPr>
    </w:p>
    <w:p w14:paraId="68D05DBD" w14:textId="79F255B4" w:rsidR="00915924" w:rsidRPr="00915924" w:rsidRDefault="001D5D7F" w:rsidP="00915924">
      <w:pPr>
        <w:numPr>
          <w:ilvl w:val="1"/>
          <w:numId w:val="4"/>
        </w:numPr>
        <w:shd w:val="clear" w:color="auto" w:fill="FFFFFF"/>
        <w:spacing w:line="235" w:lineRule="exact"/>
        <w:ind w:left="142"/>
      </w:pPr>
      <w:r w:rsidRPr="00276D47">
        <w:t xml:space="preserve">Opdrachtgever geeft opdracht aan </w:t>
      </w:r>
      <w:r w:rsidR="00891514">
        <w:t>O</w:t>
      </w:r>
      <w:r w:rsidRPr="00276D47">
        <w:t xml:space="preserve">pdrachtnemer tot het </w:t>
      </w:r>
      <w:r w:rsidR="00891514">
        <w:t>uitvoeren van schoonmaakwerkzaamheden en glasbewassing van het kantoorgebouw van Opdrachtgever</w:t>
      </w:r>
      <w:r w:rsidR="001F448D">
        <w:t xml:space="preserve"> conform het programma van eisen, de werkprogramma’s en </w:t>
      </w:r>
      <w:r w:rsidR="00DF0BC5">
        <w:t xml:space="preserve">de </w:t>
      </w:r>
      <w:r w:rsidR="001F448D">
        <w:t>opleverniveaus.</w:t>
      </w:r>
      <w:r w:rsidR="00915924">
        <w:br/>
      </w:r>
      <w:r w:rsidR="00915924">
        <w:br/>
      </w:r>
      <w:r w:rsidR="00915924" w:rsidRPr="00915924">
        <w:t>Onder de scope van de opdracht valt in ieder geval, maar niet uitsluitend, het volgende:</w:t>
      </w:r>
    </w:p>
    <w:p w14:paraId="1CA8FA72" w14:textId="19CC1B4D" w:rsidR="00915924" w:rsidRPr="00915924" w:rsidRDefault="006033CC" w:rsidP="006033CC">
      <w:pPr>
        <w:shd w:val="clear" w:color="auto" w:fill="FFFFFF"/>
        <w:spacing w:line="235" w:lineRule="exact"/>
        <w:ind w:left="142"/>
      </w:pPr>
      <w:r>
        <w:t xml:space="preserve">- </w:t>
      </w:r>
      <w:r w:rsidR="00915924" w:rsidRPr="00915924">
        <w:t>Reguliere dagelijkse schoonmaakwerkzaamheden op basis van inspanningsgerichte</w:t>
      </w:r>
    </w:p>
    <w:p w14:paraId="199CB8A4" w14:textId="77777777" w:rsidR="00915924" w:rsidRPr="00915924" w:rsidRDefault="00915924" w:rsidP="006033CC">
      <w:pPr>
        <w:shd w:val="clear" w:color="auto" w:fill="FFFFFF"/>
        <w:spacing w:line="235" w:lineRule="exact"/>
        <w:ind w:left="142"/>
      </w:pPr>
      <w:r w:rsidRPr="00915924">
        <w:t>schoonmaak;</w:t>
      </w:r>
    </w:p>
    <w:p w14:paraId="2C641B29" w14:textId="40246BB4" w:rsidR="00915924" w:rsidRPr="00915924" w:rsidRDefault="009376B1" w:rsidP="006033CC">
      <w:pPr>
        <w:shd w:val="clear" w:color="auto" w:fill="FFFFFF"/>
        <w:spacing w:line="235" w:lineRule="exact"/>
        <w:ind w:left="142"/>
      </w:pPr>
      <w:r>
        <w:t>-</w:t>
      </w:r>
      <w:r w:rsidR="00915924" w:rsidRPr="00915924">
        <w:t xml:space="preserve"> Periodiek onderhoud;</w:t>
      </w:r>
    </w:p>
    <w:p w14:paraId="1772B47C" w14:textId="73A1F3B1" w:rsidR="00915924" w:rsidRPr="00915924" w:rsidRDefault="009376B1" w:rsidP="006033CC">
      <w:pPr>
        <w:shd w:val="clear" w:color="auto" w:fill="FFFFFF"/>
        <w:spacing w:line="235" w:lineRule="exact"/>
        <w:ind w:left="142"/>
      </w:pPr>
      <w:r>
        <w:t>-</w:t>
      </w:r>
      <w:r w:rsidR="00915924" w:rsidRPr="00915924">
        <w:t xml:space="preserve"> Regiewerkzaamheden;</w:t>
      </w:r>
    </w:p>
    <w:p w14:paraId="54C73CB7" w14:textId="0114D808" w:rsidR="00C7555D" w:rsidRPr="00304595" w:rsidRDefault="009376B1" w:rsidP="009B4CEB">
      <w:pPr>
        <w:ind w:left="142"/>
        <w:rPr>
          <w:rFonts w:cs="Arial"/>
          <w:color w:val="FF0000"/>
        </w:rPr>
      </w:pPr>
      <w:r>
        <w:t>-</w:t>
      </w:r>
      <w:r w:rsidR="00915924" w:rsidRPr="00915924">
        <w:t xml:space="preserve"> Glasbewassing.</w:t>
      </w:r>
      <w:r w:rsidR="00C7555D">
        <w:br/>
      </w:r>
      <w:r w:rsidR="00C7555D">
        <w:br/>
      </w:r>
      <w:r w:rsidR="00C7555D">
        <w:rPr>
          <w:rFonts w:cs="Arial"/>
        </w:rPr>
        <w:lastRenderedPageBreak/>
        <w:t xml:space="preserve">Onder </w:t>
      </w:r>
      <w:r w:rsidR="009B4CEB">
        <w:rPr>
          <w:rFonts w:cs="Arial"/>
        </w:rPr>
        <w:t>‘</w:t>
      </w:r>
      <w:r w:rsidR="00C7555D">
        <w:rPr>
          <w:rFonts w:cs="Arial"/>
        </w:rPr>
        <w:t>schoonmaak</w:t>
      </w:r>
      <w:r w:rsidR="009B4CEB">
        <w:rPr>
          <w:rFonts w:cs="Arial"/>
        </w:rPr>
        <w:t>werkzaamheden’</w:t>
      </w:r>
      <w:r w:rsidR="00C7555D">
        <w:rPr>
          <w:rFonts w:cs="Arial"/>
        </w:rPr>
        <w:t xml:space="preserve"> wordt verstaan het verwijderen van vuil en andere elementen die </w:t>
      </w:r>
      <w:r w:rsidR="00C7555D" w:rsidRPr="00304595">
        <w:rPr>
          <w:rFonts w:cs="Arial"/>
        </w:rPr>
        <w:t xml:space="preserve">storend zijn voor mens en dier, materiaal en/of omgeving. </w:t>
      </w:r>
    </w:p>
    <w:p w14:paraId="7A711F0E" w14:textId="5DAE8DE0" w:rsidR="00C7555D" w:rsidRPr="000B10DB" w:rsidRDefault="00C7555D" w:rsidP="00D8573F">
      <w:pPr>
        <w:ind w:firstLine="142"/>
        <w:rPr>
          <w:rFonts w:cs="Arial"/>
        </w:rPr>
      </w:pPr>
      <w:r w:rsidRPr="00304595">
        <w:rPr>
          <w:rFonts w:cs="Arial"/>
        </w:rPr>
        <w:t>Bij de uitvoering van d</w:t>
      </w:r>
      <w:r w:rsidRPr="000B10DB">
        <w:rPr>
          <w:rFonts w:cs="Arial"/>
        </w:rPr>
        <w:t>eze Opdracht is sprake van een inspanningsgerichte</w:t>
      </w:r>
      <w:r>
        <w:rPr>
          <w:rFonts w:cs="Arial"/>
        </w:rPr>
        <w:t xml:space="preserve"> overeenkomst</w:t>
      </w:r>
      <w:r w:rsidRPr="000B10DB">
        <w:rPr>
          <w:rFonts w:cs="Arial"/>
        </w:rPr>
        <w:t xml:space="preserve">: </w:t>
      </w:r>
    </w:p>
    <w:p w14:paraId="546C8804" w14:textId="73D20279" w:rsidR="00D8573F" w:rsidRDefault="00C7555D" w:rsidP="00D8573F">
      <w:pPr>
        <w:ind w:left="142"/>
      </w:pPr>
      <w:r w:rsidRPr="00C7555D">
        <w:rPr>
          <w:rFonts w:cs="Arial"/>
        </w:rPr>
        <w:t>Bij deze vorm is het werkprogramma leidend. Hierin geeft de opdrachtgever per type ruimte duidelijk aan welke werkzaamheden uitgevoerd moeten worden en hoe vaak. De nadruk ligt op de uitvoering van vastgestelde taken volgens een vaste frequentie</w:t>
      </w:r>
      <w:r>
        <w:rPr>
          <w:rFonts w:cs="Arial"/>
        </w:rPr>
        <w:t>.</w:t>
      </w:r>
      <w:r>
        <w:rPr>
          <w:rFonts w:cs="Arial"/>
        </w:rPr>
        <w:br/>
      </w:r>
      <w:r>
        <w:rPr>
          <w:rFonts w:cs="Arial"/>
        </w:rPr>
        <w:br/>
      </w:r>
      <w:r w:rsidR="00D8573F" w:rsidRPr="00C11FE0">
        <w:t xml:space="preserve">Onder </w:t>
      </w:r>
      <w:r w:rsidR="009B4CEB">
        <w:t>‘</w:t>
      </w:r>
      <w:r w:rsidR="00D8573F" w:rsidRPr="00C11FE0">
        <w:t>glasbewassing</w:t>
      </w:r>
      <w:r w:rsidR="009B4CEB">
        <w:t>’</w:t>
      </w:r>
      <w:r w:rsidR="00D8573F" w:rsidRPr="00C11FE0">
        <w:t xml:space="preserve"> wordt</w:t>
      </w:r>
      <w:r w:rsidR="00D8573F" w:rsidRPr="00726BC9">
        <w:t xml:space="preserve"> verstaan: het reinigen van het glas en de directe omlijsting (tot maximaal sponsbreedte</w:t>
      </w:r>
      <w:r w:rsidR="00D8573F">
        <w:t xml:space="preserve"> (200-250mm)</w:t>
      </w:r>
      <w:r w:rsidR="00D8573F" w:rsidRPr="00726BC9">
        <w:t>), met behulp van geschikte methodes en reinigingsmiddelen.</w:t>
      </w:r>
      <w:r w:rsidR="00D8573F">
        <w:t xml:space="preserve"> </w:t>
      </w:r>
      <w:r w:rsidR="00D8573F" w:rsidRPr="00726BC9">
        <w:t xml:space="preserve">Met </w:t>
      </w:r>
      <w:r w:rsidR="00D8573F" w:rsidRPr="00260F5C">
        <w:t xml:space="preserve">omlijsting </w:t>
      </w:r>
      <w:r w:rsidR="00D8573F" w:rsidRPr="00726BC9">
        <w:t xml:space="preserve">wordt bedoeld: het geheel </w:t>
      </w:r>
      <w:r w:rsidR="00D8573F">
        <w:t>waarin</w:t>
      </w:r>
      <w:r w:rsidR="00D8573F" w:rsidRPr="00726BC9">
        <w:t xml:space="preserve"> kozijnen, ramen, sponningen en deuren </w:t>
      </w:r>
      <w:r w:rsidR="00D8573F">
        <w:t>zijn gevat</w:t>
      </w:r>
      <w:r w:rsidR="00D8573F" w:rsidRPr="00726BC9">
        <w:t xml:space="preserve">. </w:t>
      </w:r>
      <w:r w:rsidR="00D83763">
        <w:br/>
      </w:r>
    </w:p>
    <w:p w14:paraId="7B53986E" w14:textId="77777777" w:rsidR="003447BC" w:rsidRPr="003447BC" w:rsidRDefault="003447BC" w:rsidP="003447BC">
      <w:pPr>
        <w:numPr>
          <w:ilvl w:val="1"/>
          <w:numId w:val="4"/>
        </w:numPr>
        <w:ind w:left="142"/>
      </w:pPr>
      <w:r w:rsidRPr="003447BC">
        <w:t>Extra opdrachten kunnen alleen verstrekt worden door de daartoe bevoegde personen van Opdrachtgever middels een opdracht per e-mail. Voorwaarde voor een extra opdracht is dat de werkzaamheden niet voorzien konden worden bij het aangaan van de Overeenkomst en geen structureel karakter hebben.</w:t>
      </w:r>
    </w:p>
    <w:p w14:paraId="510BA780" w14:textId="77777777" w:rsidR="003447BC" w:rsidRPr="003447BC" w:rsidRDefault="003447BC" w:rsidP="003447BC">
      <w:pPr>
        <w:ind w:left="142"/>
      </w:pPr>
    </w:p>
    <w:p w14:paraId="3109BE09" w14:textId="5C47686B" w:rsidR="003447BC" w:rsidRPr="003447BC" w:rsidRDefault="003447BC" w:rsidP="003447BC">
      <w:pPr>
        <w:ind w:left="142"/>
      </w:pPr>
      <w:r w:rsidRPr="003447BC">
        <w:t xml:space="preserve">Onder </w:t>
      </w:r>
      <w:r w:rsidR="00691888">
        <w:t>‘</w:t>
      </w:r>
      <w:r w:rsidRPr="003447BC">
        <w:t>extra opdrachten</w:t>
      </w:r>
      <w:r w:rsidR="00691888">
        <w:t>’</w:t>
      </w:r>
      <w:r w:rsidRPr="003447BC">
        <w:t xml:space="preserve"> wordt verstaan</w:t>
      </w:r>
      <w:r w:rsidR="00691888">
        <w:t xml:space="preserve"> </w:t>
      </w:r>
      <w:r w:rsidRPr="003447BC">
        <w:t>alle extra opdrachten/ klantwensen die niet tot de standaard dienstverlening behoren. Afroepwerkzaamheden waarvoor een raming of indicatief aantal is afgegeven. Opdrachtnemer ontvangt van de Opdrachtgever een schriftelijke aanvraag/offerteverzoek met duidelijke specificaties, zoals: aard van de werkzaamheden, locatie, uitvoeringsmoment, benodigde oppervlakte, enzovoorts.</w:t>
      </w:r>
    </w:p>
    <w:p w14:paraId="5DCC1B6F" w14:textId="795D1ECE" w:rsidR="003447BC" w:rsidRPr="003447BC" w:rsidRDefault="003447BC" w:rsidP="003447BC">
      <w:pPr>
        <w:ind w:left="142"/>
      </w:pPr>
      <w:r w:rsidRPr="003447BC">
        <w:t>Binnen vijf werkdagen (of eerder bij spoedgevallen) dient Opdrachtnemer een schriftelijke offerte of bevestiging te leveren met specificatie van tijdsbesteding per eenheid, totaal benodigde tijd, en inzet van middelen.</w:t>
      </w:r>
      <w:r w:rsidR="00A65463">
        <w:br/>
      </w:r>
    </w:p>
    <w:p w14:paraId="34B92C3C" w14:textId="7112CD5B" w:rsidR="00AB10C9" w:rsidRPr="00276D47" w:rsidRDefault="003447BC" w:rsidP="00A65463">
      <w:pPr>
        <w:ind w:left="142"/>
      </w:pPr>
      <w:r w:rsidRPr="003447BC">
        <w:t>Voor calamiteiten geldt dat er géén offerte vooraf hoeft te worden overlegd; achteraf worden de werkelijk bestede uren berekend. In overleg kan worden besloten om dergelijke werkzaamheden ten koste te laten gaan van reguliere contracttaken.</w:t>
      </w:r>
      <w:r>
        <w:br/>
      </w:r>
    </w:p>
    <w:p w14:paraId="5B88C00C" w14:textId="77777777" w:rsidR="00852A7A" w:rsidRPr="00276D47" w:rsidRDefault="001D5D7F" w:rsidP="00852A7A">
      <w:pPr>
        <w:numPr>
          <w:ilvl w:val="0"/>
          <w:numId w:val="4"/>
        </w:numPr>
        <w:ind w:left="142"/>
        <w:rPr>
          <w:b/>
        </w:rPr>
      </w:pPr>
      <w:r w:rsidRPr="00276D47">
        <w:rPr>
          <w:b/>
          <w:u w:val="single"/>
        </w:rPr>
        <w:t>Personeel van opdrachtnemer</w:t>
      </w:r>
    </w:p>
    <w:p w14:paraId="5B88C00D" w14:textId="77777777" w:rsidR="00852A7A" w:rsidRPr="00276D47" w:rsidRDefault="00852A7A" w:rsidP="00852A7A">
      <w:pPr>
        <w:ind w:left="142"/>
      </w:pPr>
    </w:p>
    <w:p w14:paraId="5B88C00E" w14:textId="37FFE83A" w:rsidR="00852A7A" w:rsidRPr="00276D47" w:rsidRDefault="001D5D7F" w:rsidP="00852A7A">
      <w:pPr>
        <w:numPr>
          <w:ilvl w:val="1"/>
          <w:numId w:val="4"/>
        </w:numPr>
        <w:ind w:left="142"/>
      </w:pPr>
      <w:r w:rsidRPr="00276D47">
        <w:t xml:space="preserve">De </w:t>
      </w:r>
      <w:r w:rsidRPr="00276D47">
        <w:rPr>
          <w:iCs/>
        </w:rPr>
        <w:t>Opdrachtnemer</w:t>
      </w:r>
      <w:r w:rsidRPr="00276D47">
        <w:t xml:space="preserve"> zal eigen personeel tewerkstellen dat volgens de in Nederland geldende sociale wetten verzekerd dient te zijn en waarvoor loonbelasting ingehouden zal worden. Indien buiten medeweten van de </w:t>
      </w:r>
      <w:r w:rsidRPr="00276D47">
        <w:rPr>
          <w:iCs/>
        </w:rPr>
        <w:t>Opdrachtgever</w:t>
      </w:r>
      <w:r w:rsidRPr="00276D47">
        <w:t xml:space="preserve"> hiervan wordt afgeweken, is de opdrachtnemer volledig aansprakelijk voor de gevolgen daarvan en heeft de </w:t>
      </w:r>
      <w:r w:rsidRPr="00276D47">
        <w:rPr>
          <w:iCs/>
        </w:rPr>
        <w:t>Opdrachtgever</w:t>
      </w:r>
      <w:r w:rsidRPr="00276D47">
        <w:t xml:space="preserve"> het recht alle haars inziens noodzakelijke maatregelen te treffen, waaronder mee inbegrepen het weigeren van toegang tot en/ of het verwijderen van haar terreinen van zulk personeel.</w:t>
      </w:r>
    </w:p>
    <w:p w14:paraId="5B88C00F" w14:textId="77777777" w:rsidR="001D5D7F" w:rsidRPr="00276D47" w:rsidRDefault="001D5D7F" w:rsidP="001D5D7F">
      <w:pPr>
        <w:ind w:left="142"/>
      </w:pPr>
    </w:p>
    <w:p w14:paraId="5B88C010" w14:textId="6F7CD60E" w:rsidR="001D5D7F" w:rsidRPr="00276D47" w:rsidRDefault="001D5D7F" w:rsidP="00852A7A">
      <w:pPr>
        <w:numPr>
          <w:ilvl w:val="1"/>
          <w:numId w:val="4"/>
        </w:numPr>
        <w:ind w:left="142"/>
      </w:pPr>
      <w:r w:rsidRPr="00276D47">
        <w:t xml:space="preserve">De </w:t>
      </w:r>
      <w:r w:rsidRPr="00276D47">
        <w:rPr>
          <w:iCs/>
        </w:rPr>
        <w:t xml:space="preserve">Opdrachtnemer </w:t>
      </w:r>
      <w:r w:rsidRPr="00276D47">
        <w:t xml:space="preserve">is verplicht de </w:t>
      </w:r>
      <w:r w:rsidRPr="00276D47">
        <w:rPr>
          <w:iCs/>
        </w:rPr>
        <w:t>Opdrachtgever</w:t>
      </w:r>
      <w:r w:rsidRPr="00276D47">
        <w:t xml:space="preserve"> desgevraagd de namen en/of een verklaring van goed gedrag op te geven van personeelsleden van hemzelf en van de onderaannemers, die op het terrein werkzaam zullen zijn en ervoor zorg te dragen dat al die personeelsleden (ook die van de onderaannemers) zich bij het betreden van het terrein legitimeren op de door de </w:t>
      </w:r>
      <w:r w:rsidRPr="00276D47">
        <w:rPr>
          <w:iCs/>
        </w:rPr>
        <w:t>Opdrachtgever</w:t>
      </w:r>
      <w:r w:rsidRPr="00276D47">
        <w:t xml:space="preserve"> aangegeven wijze. De </w:t>
      </w:r>
      <w:r w:rsidRPr="00276D47">
        <w:rPr>
          <w:iCs/>
        </w:rPr>
        <w:t xml:space="preserve">Opdrachtgever </w:t>
      </w:r>
      <w:r w:rsidRPr="00276D47">
        <w:t>is gerechtigd om de toegang tot het terrein te ontzeggen aan ieder wiens naam niet door de aannemer (desgevraagd) is opgegeven of die zich niet op de voorgeschreven wijze legitimeert.</w:t>
      </w:r>
    </w:p>
    <w:p w14:paraId="5B88C011" w14:textId="77777777" w:rsidR="001D5D7F" w:rsidRPr="00276D47" w:rsidRDefault="001D5D7F" w:rsidP="001D5D7F"/>
    <w:p w14:paraId="5B88C012" w14:textId="77777777" w:rsidR="001D5D7F" w:rsidRPr="00276D47" w:rsidRDefault="001D5D7F" w:rsidP="00852A7A">
      <w:pPr>
        <w:numPr>
          <w:ilvl w:val="1"/>
          <w:numId w:val="4"/>
        </w:numPr>
        <w:ind w:left="142"/>
      </w:pPr>
      <w:r w:rsidRPr="00276D47">
        <w:t xml:space="preserve">De </w:t>
      </w:r>
      <w:r w:rsidRPr="00276D47">
        <w:rPr>
          <w:iCs/>
        </w:rPr>
        <w:t>Opdrachtgever</w:t>
      </w:r>
      <w:r w:rsidRPr="00276D47">
        <w:t xml:space="preserve"> kan de </w:t>
      </w:r>
      <w:r w:rsidRPr="00276D47">
        <w:rPr>
          <w:iCs/>
        </w:rPr>
        <w:t>Opdrachtnemer</w:t>
      </w:r>
      <w:r w:rsidRPr="00276D47">
        <w:t xml:space="preserve"> verbieden voor het uitvoeren van het werk gebruik te maken van bepaalde onderaannemers of personen.</w:t>
      </w:r>
    </w:p>
    <w:p w14:paraId="5B88C013" w14:textId="77777777" w:rsidR="00852A7A" w:rsidRDefault="00852A7A" w:rsidP="00852A7A">
      <w:pPr>
        <w:ind w:left="142"/>
      </w:pPr>
    </w:p>
    <w:p w14:paraId="02109989" w14:textId="77777777" w:rsidR="00691888" w:rsidRDefault="00691888" w:rsidP="00852A7A">
      <w:pPr>
        <w:ind w:left="142"/>
      </w:pPr>
    </w:p>
    <w:p w14:paraId="6A9A618F" w14:textId="77777777" w:rsidR="00691888" w:rsidRPr="00276D47" w:rsidRDefault="00691888" w:rsidP="00852A7A">
      <w:pPr>
        <w:ind w:left="142"/>
      </w:pPr>
    </w:p>
    <w:p w14:paraId="5B88C014" w14:textId="77777777" w:rsidR="00852A7A" w:rsidRPr="00276D47" w:rsidRDefault="00026858" w:rsidP="00852A7A">
      <w:pPr>
        <w:numPr>
          <w:ilvl w:val="0"/>
          <w:numId w:val="4"/>
        </w:numPr>
        <w:ind w:left="142"/>
        <w:rPr>
          <w:b/>
          <w:u w:val="single"/>
        </w:rPr>
      </w:pPr>
      <w:r w:rsidRPr="00276D47">
        <w:rPr>
          <w:b/>
          <w:u w:val="single"/>
        </w:rPr>
        <w:lastRenderedPageBreak/>
        <w:t>Tarieven</w:t>
      </w:r>
    </w:p>
    <w:p w14:paraId="5B88C015" w14:textId="77777777" w:rsidR="00852A7A" w:rsidRPr="00276D47" w:rsidRDefault="00852A7A" w:rsidP="00852A7A">
      <w:pPr>
        <w:ind w:left="142"/>
      </w:pPr>
    </w:p>
    <w:p w14:paraId="472AB750" w14:textId="71104138" w:rsidR="00826EAC" w:rsidRPr="00826EAC" w:rsidRDefault="00852A7A" w:rsidP="00826EAC">
      <w:pPr>
        <w:numPr>
          <w:ilvl w:val="1"/>
          <w:numId w:val="4"/>
        </w:numPr>
        <w:ind w:left="142"/>
      </w:pPr>
      <w:r w:rsidRPr="00276D47">
        <w:t xml:space="preserve">De </w:t>
      </w:r>
      <w:r w:rsidR="00826EAC" w:rsidRPr="00826EAC">
        <w:t xml:space="preserve">door Inschrijver aangeboden tarieven zijn bindend tot </w:t>
      </w:r>
      <w:r w:rsidR="00826EAC" w:rsidRPr="006877E9">
        <w:t>1 januari 2028</w:t>
      </w:r>
      <w:r w:rsidR="00826EAC" w:rsidRPr="00826EAC">
        <w:t>. Deze datum markeert het einde van de zogeheten ‘vaste prijs periode’. Eventuele verwachte kostenstijgingen tot dit moment dienen in het aangeboden tarief te zijn verwerkt.</w:t>
      </w:r>
    </w:p>
    <w:p w14:paraId="4CC762E9" w14:textId="77777777" w:rsidR="00826EAC" w:rsidRPr="00826EAC" w:rsidRDefault="00826EAC" w:rsidP="00826EAC">
      <w:pPr>
        <w:ind w:left="142"/>
      </w:pPr>
    </w:p>
    <w:p w14:paraId="182A5F3C" w14:textId="77777777" w:rsidR="00826EAC" w:rsidRPr="00826EAC" w:rsidRDefault="00826EAC" w:rsidP="00826EAC">
      <w:pPr>
        <w:ind w:left="142"/>
      </w:pPr>
      <w:r w:rsidRPr="00826EAC">
        <w:t>Uitzondering hierop betreft eventuele optredende effecten op de CAO loonkosten die op moment van Inschrijving niet bekend kunnen zijn en veroorzaakt worden door:</w:t>
      </w:r>
    </w:p>
    <w:p w14:paraId="2C944B6D" w14:textId="77777777" w:rsidR="00826EAC" w:rsidRPr="00826EAC" w:rsidRDefault="00826EAC" w:rsidP="00826EAC">
      <w:pPr>
        <w:numPr>
          <w:ilvl w:val="0"/>
          <w:numId w:val="8"/>
        </w:numPr>
      </w:pPr>
      <w:r w:rsidRPr="00826EAC">
        <w:t>wijzigingen in de CAO loonkosten (nieuwe en/of aanvulling op huidige CAO Schoonmaak), en/of</w:t>
      </w:r>
    </w:p>
    <w:p w14:paraId="501E6B24" w14:textId="77777777" w:rsidR="00826EAC" w:rsidRPr="00826EAC" w:rsidRDefault="00826EAC" w:rsidP="00826EAC">
      <w:pPr>
        <w:numPr>
          <w:ilvl w:val="0"/>
          <w:numId w:val="8"/>
        </w:numPr>
      </w:pPr>
      <w:r w:rsidRPr="00826EAC">
        <w:t>wettelijke algemene loonregelingen.</w:t>
      </w:r>
    </w:p>
    <w:p w14:paraId="3A01160D" w14:textId="77777777" w:rsidR="00826EAC" w:rsidRPr="00826EAC" w:rsidRDefault="00826EAC" w:rsidP="00826EAC">
      <w:pPr>
        <w:ind w:left="142"/>
      </w:pPr>
    </w:p>
    <w:p w14:paraId="56B7BF9F" w14:textId="77777777" w:rsidR="00826EAC" w:rsidRPr="00826EAC" w:rsidRDefault="00826EAC" w:rsidP="00826EAC">
      <w:pPr>
        <w:ind w:left="142"/>
      </w:pPr>
      <w:r w:rsidRPr="00826EAC">
        <w:t xml:space="preserve">Dergelijke optredende effecten op de CAO loonkosten mogen worden doorberekend via een indexering gerelateerd aan betreffende mutatie van de </w:t>
      </w:r>
      <w:r w:rsidRPr="00826EAC">
        <w:rPr>
          <w:u w:val="single"/>
        </w:rPr>
        <w:t>loonkosten</w:t>
      </w:r>
    </w:p>
    <w:p w14:paraId="623F1ADD" w14:textId="77777777" w:rsidR="00826EAC" w:rsidRPr="00826EAC" w:rsidRDefault="00826EAC" w:rsidP="00826EAC">
      <w:pPr>
        <w:ind w:left="142"/>
      </w:pPr>
    </w:p>
    <w:p w14:paraId="5B88C017" w14:textId="52A89970" w:rsidR="00852A7A" w:rsidRPr="00276D47" w:rsidRDefault="00826EAC" w:rsidP="001D5D7F">
      <w:pPr>
        <w:ind w:left="142"/>
      </w:pPr>
      <w:r w:rsidRPr="00826EAC">
        <w:t>De tarieven dienen te zijn gebaseerd op het gemiddelde aantal werkbare dagen, zoals opgenomen in PRI01 “Inschrijvingsdocument”, tabblad ‘Werkelijk werkbare dagen’.</w:t>
      </w:r>
    </w:p>
    <w:p w14:paraId="5B88C018" w14:textId="77777777" w:rsidR="001D5D7F" w:rsidRPr="00276D47" w:rsidRDefault="001D5D7F" w:rsidP="001D5D7F">
      <w:pPr>
        <w:ind w:left="142"/>
      </w:pPr>
    </w:p>
    <w:p w14:paraId="49328A02" w14:textId="51100B8D" w:rsidR="008647B0" w:rsidRDefault="00852A7A" w:rsidP="008647B0">
      <w:pPr>
        <w:numPr>
          <w:ilvl w:val="1"/>
          <w:numId w:val="4"/>
        </w:numPr>
        <w:ind w:left="142"/>
      </w:pPr>
      <w:r w:rsidRPr="00276D47">
        <w:t>Factur</w:t>
      </w:r>
      <w:r w:rsidR="00120BB3">
        <w:t>atie geschiedt maandelijk</w:t>
      </w:r>
      <w:r w:rsidR="001C4471">
        <w:t>s</w:t>
      </w:r>
      <w:r w:rsidR="00120BB3">
        <w:t xml:space="preserve"> achteraf. Opdrachtnemer dient een digitale gespecifieerde verzamelfactuur te versturen naar: </w:t>
      </w:r>
      <w:hyperlink r:id="rId11" w:history="1">
        <w:r w:rsidR="00120BB3" w:rsidRPr="00852E0F">
          <w:rPr>
            <w:rStyle w:val="Hyperlink"/>
          </w:rPr>
          <w:t>notabox@juva.nl</w:t>
        </w:r>
      </w:hyperlink>
      <w:r w:rsidR="00120BB3">
        <w:t xml:space="preserve"> </w:t>
      </w:r>
      <w:r w:rsidR="001C4471">
        <w:br/>
      </w:r>
      <w:r w:rsidR="004B4FC7">
        <w:br/>
      </w:r>
      <w:r w:rsidR="001C4471">
        <w:t>Opdrachtgever hanteert een betalingstermijn van dertig (30) kalenderdagen na goedgekeurde factuur.</w:t>
      </w:r>
      <w:r w:rsidR="008647B0">
        <w:br/>
      </w:r>
    </w:p>
    <w:p w14:paraId="43473BAE" w14:textId="06536ABD" w:rsidR="008647B0" w:rsidRPr="008647B0" w:rsidRDefault="008647B0" w:rsidP="008647B0">
      <w:pPr>
        <w:numPr>
          <w:ilvl w:val="1"/>
          <w:numId w:val="4"/>
        </w:numPr>
        <w:ind w:left="142"/>
      </w:pPr>
      <w:r w:rsidRPr="008647B0">
        <w:rPr>
          <w:rFonts w:cs="Arial"/>
        </w:rPr>
        <w:t>Na afloop van de vaste prijs periode heeft de Opdrachtnemer het recht om jaarlijks een voorstel tot aanpassing van de tarieven in te dienen. Dit voorstel dient ten minste twee maanden voor het einde van de vaste prijs periode schriftelijk en onderbouwd aan de Opdrachtgever te worden voorgelegd.</w:t>
      </w:r>
    </w:p>
    <w:p w14:paraId="1EC94E44" w14:textId="77777777" w:rsidR="008647B0" w:rsidRDefault="008647B0" w:rsidP="008647B0">
      <w:pPr>
        <w:rPr>
          <w:rFonts w:cs="Arial"/>
          <w:b/>
          <w:bCs/>
        </w:rPr>
      </w:pPr>
    </w:p>
    <w:p w14:paraId="2BCC4831" w14:textId="77777777" w:rsidR="008647B0" w:rsidRDefault="008647B0" w:rsidP="008647B0">
      <w:pPr>
        <w:ind w:left="142"/>
        <w:rPr>
          <w:rFonts w:cs="Arial"/>
        </w:rPr>
      </w:pPr>
      <w:r w:rsidRPr="007F1285">
        <w:rPr>
          <w:rFonts w:cs="Arial"/>
        </w:rPr>
        <w:t>Het is niet toegestaan om eerder verkeerd ingeschatte kosten (met uitzondering van cao- en wettelijke loonwijzigingen) alsnog via indexering te corrigeren.</w:t>
      </w:r>
    </w:p>
    <w:p w14:paraId="022F764A" w14:textId="77777777" w:rsidR="00E22392" w:rsidRDefault="00E22392" w:rsidP="008B1E18">
      <w:pPr>
        <w:ind w:left="142"/>
      </w:pPr>
    </w:p>
    <w:p w14:paraId="169A04C9" w14:textId="4325C53D" w:rsidR="008B1E18" w:rsidRPr="00A35714" w:rsidRDefault="008B1E18" w:rsidP="00E22392">
      <w:r w:rsidRPr="00A35714">
        <w:t xml:space="preserve">Grondslag </w:t>
      </w:r>
    </w:p>
    <w:p w14:paraId="2DB656C2" w14:textId="77777777" w:rsidR="008B1E18" w:rsidRPr="00A35714" w:rsidRDefault="008B1E18" w:rsidP="008B1E18">
      <w:pPr>
        <w:ind w:firstLine="142"/>
        <w:rPr>
          <w:rFonts w:cs="Arial"/>
        </w:rPr>
      </w:pPr>
      <w:r w:rsidRPr="00A35714">
        <w:rPr>
          <w:rFonts w:cs="Arial"/>
        </w:rPr>
        <w:t>Een indexeringsvoorstel mag uitsluitend gebaseerd zijn op:</w:t>
      </w:r>
    </w:p>
    <w:p w14:paraId="472B0BBF" w14:textId="77777777" w:rsidR="008B1E18" w:rsidRPr="00A35714" w:rsidRDefault="008B1E18" w:rsidP="008B1E18">
      <w:pPr>
        <w:pStyle w:val="Lijstalinea"/>
        <w:numPr>
          <w:ilvl w:val="1"/>
          <w:numId w:val="9"/>
        </w:numPr>
        <w:suppressAutoHyphens/>
        <w:autoSpaceDN w:val="0"/>
        <w:rPr>
          <w:rFonts w:cs="Arial"/>
        </w:rPr>
      </w:pPr>
      <w:r w:rsidRPr="00A35714">
        <w:rPr>
          <w:rFonts w:cs="Arial"/>
          <w:u w:val="single"/>
        </w:rPr>
        <w:t>Loonkosten:</w:t>
      </w:r>
      <w:r w:rsidRPr="00A35714">
        <w:rPr>
          <w:rFonts w:cs="Arial"/>
        </w:rPr>
        <w:t xml:space="preserve"> wijzigingen als gevolg van de meest recente cao en/of wettelijke regelingen. </w:t>
      </w:r>
    </w:p>
    <w:p w14:paraId="54CD50A6" w14:textId="77777777" w:rsidR="00A35714" w:rsidRPr="00A35714" w:rsidRDefault="008B1E18" w:rsidP="00A35714">
      <w:pPr>
        <w:pStyle w:val="Lijstalinea"/>
        <w:numPr>
          <w:ilvl w:val="1"/>
          <w:numId w:val="9"/>
        </w:numPr>
        <w:suppressAutoHyphens/>
        <w:autoSpaceDN w:val="0"/>
        <w:rPr>
          <w:rFonts w:cs="Arial"/>
        </w:rPr>
      </w:pPr>
      <w:r w:rsidRPr="00A35714">
        <w:rPr>
          <w:rFonts w:cs="Arial"/>
          <w:u w:val="single"/>
        </w:rPr>
        <w:t>Overige directe en indirecte kosten:</w:t>
      </w:r>
      <w:r w:rsidRPr="00A35714">
        <w:rPr>
          <w:rFonts w:cs="Arial"/>
        </w:rPr>
        <w:t xml:space="preserve"> gebaseerd op kostenstijgingen met een maximum van een maximale prijsindex conform het CBS prijsindexcijfer DPI 812 ‘reiniging’</w:t>
      </w:r>
      <w:r w:rsidR="00A35714" w:rsidRPr="00A35714">
        <w:rPr>
          <w:rFonts w:cs="Arial"/>
        </w:rPr>
        <w:br/>
      </w:r>
    </w:p>
    <w:p w14:paraId="5E378474" w14:textId="3F1F776D" w:rsidR="008B1E18" w:rsidRPr="00A35714" w:rsidRDefault="00A35714" w:rsidP="00A35714">
      <w:pPr>
        <w:suppressAutoHyphens/>
        <w:autoSpaceDN w:val="0"/>
        <w:rPr>
          <w:rFonts w:cs="Arial"/>
        </w:rPr>
      </w:pPr>
      <w:r w:rsidRPr="00A35714">
        <w:t xml:space="preserve">  </w:t>
      </w:r>
      <w:r w:rsidR="008B1E18" w:rsidRPr="00A35714">
        <w:t xml:space="preserve">Moment van prijsindexering en looptijd </w:t>
      </w:r>
    </w:p>
    <w:p w14:paraId="12E13348" w14:textId="77777777" w:rsidR="008B1E18" w:rsidRPr="00A35714" w:rsidRDefault="008B1E18" w:rsidP="008B1E18">
      <w:pPr>
        <w:pStyle w:val="Lijstalinea"/>
        <w:numPr>
          <w:ilvl w:val="0"/>
          <w:numId w:val="10"/>
        </w:numPr>
        <w:suppressAutoHyphens/>
        <w:autoSpaceDN w:val="0"/>
        <w:rPr>
          <w:rFonts w:cs="Arial"/>
        </w:rPr>
      </w:pPr>
      <w:r w:rsidRPr="00A35714">
        <w:rPr>
          <w:rFonts w:cs="Arial"/>
          <w:u w:val="single"/>
        </w:rPr>
        <w:t>Component a (loonkosten):</w:t>
      </w:r>
      <w:r w:rsidRPr="00A35714">
        <w:rPr>
          <w:rFonts w:cs="Arial"/>
        </w:rPr>
        <w:t xml:space="preserve"> wordt aangepast op het moment dat de cao of wet wijzigt. De nieuwe tarieven gelden tot een volgende wijziging. Ook een verlaging moet worden doorgevoerd.</w:t>
      </w:r>
    </w:p>
    <w:p w14:paraId="6478FC2A" w14:textId="77777777" w:rsidR="008B1E18" w:rsidRPr="00A35714" w:rsidRDefault="008B1E18" w:rsidP="008B1E18">
      <w:pPr>
        <w:numPr>
          <w:ilvl w:val="0"/>
          <w:numId w:val="10"/>
        </w:numPr>
        <w:suppressAutoHyphens/>
        <w:autoSpaceDN w:val="0"/>
        <w:rPr>
          <w:rFonts w:cs="Arial"/>
        </w:rPr>
      </w:pPr>
      <w:r w:rsidRPr="00A35714">
        <w:rPr>
          <w:rFonts w:cs="Arial"/>
          <w:u w:val="single"/>
        </w:rPr>
        <w:t>Component b (overige kosten):</w:t>
      </w:r>
      <w:r w:rsidRPr="00A35714">
        <w:rPr>
          <w:rFonts w:cs="Arial"/>
        </w:rPr>
        <w:t xml:space="preserve"> wordt jaarlijks herzien bij het indexatiemoment.</w:t>
      </w:r>
    </w:p>
    <w:p w14:paraId="106EBB24" w14:textId="77777777" w:rsidR="008B1E18" w:rsidRPr="00A35714" w:rsidRDefault="008B1E18" w:rsidP="008B1E18"/>
    <w:p w14:paraId="030E0C6E" w14:textId="5D94789B" w:rsidR="008B1E18" w:rsidRPr="00A35714" w:rsidRDefault="00A35714" w:rsidP="008B1E18">
      <w:pPr>
        <w:ind w:left="142" w:hanging="142"/>
      </w:pPr>
      <w:r w:rsidRPr="00A35714">
        <w:t xml:space="preserve">  </w:t>
      </w:r>
      <w:r w:rsidR="008B1E18" w:rsidRPr="00A35714">
        <w:t xml:space="preserve">Onderbouwing </w:t>
      </w:r>
    </w:p>
    <w:p w14:paraId="4CFF7BDA" w14:textId="7FBE7234" w:rsidR="008B1E18" w:rsidRDefault="008B1E18" w:rsidP="00A35714">
      <w:pPr>
        <w:ind w:left="142"/>
        <w:rPr>
          <w:rFonts w:cs="Arial"/>
        </w:rPr>
      </w:pPr>
      <w:r w:rsidRPr="00A35714">
        <w:rPr>
          <w:rFonts w:cs="Arial"/>
        </w:rPr>
        <w:t>Een eventueel prijsaanpassingsvoorstel moet gespecificeerd zijn naar de componenten die deze wijziging noodzakelijk</w:t>
      </w:r>
      <w:r>
        <w:rPr>
          <w:rFonts w:cs="Arial"/>
        </w:rPr>
        <w:t xml:space="preserve"> maken. Dit geldt voor zowel component a als b. In de gehanteerde componenten mag geen andere wijziging worden aangebracht dan wijzigingen in de CAO of wettelijke aanpassingen. </w:t>
      </w:r>
      <w:r w:rsidR="003449CD">
        <w:rPr>
          <w:rFonts w:cs="Arial"/>
        </w:rPr>
        <w:br/>
      </w:r>
    </w:p>
    <w:p w14:paraId="5B88C020" w14:textId="4CFD250A" w:rsidR="002333A9" w:rsidRPr="00276D47" w:rsidRDefault="008B1E18" w:rsidP="00AB10C9">
      <w:pPr>
        <w:ind w:left="142"/>
      </w:pPr>
      <w:r>
        <w:rPr>
          <w:rFonts w:cs="Arial"/>
        </w:rPr>
        <w:lastRenderedPageBreak/>
        <w:t>Van de Opdrachtnemer wordt verwacht dat zij Opdrachtgever gedurende de Overeenkomst informeert over kostenontwikkeling, afnamepatronen, budgetbewaking en de beschikbare middelen om de omvang van afname van de dienstverlening te sturen om zodoende de aanneemsom te beheersen</w:t>
      </w:r>
      <w:r w:rsidR="00A35714">
        <w:rPr>
          <w:rFonts w:cs="Arial"/>
        </w:rPr>
        <w:t>.</w:t>
      </w:r>
      <w:r w:rsidR="007862D9">
        <w:br/>
      </w:r>
    </w:p>
    <w:p w14:paraId="5B88C021" w14:textId="08D7ABE6" w:rsidR="00E8579E" w:rsidRPr="00276D47" w:rsidRDefault="0072754A" w:rsidP="00E8579E">
      <w:pPr>
        <w:numPr>
          <w:ilvl w:val="0"/>
          <w:numId w:val="4"/>
        </w:numPr>
        <w:ind w:left="142"/>
        <w:rPr>
          <w:b/>
        </w:rPr>
      </w:pPr>
      <w:r>
        <w:rPr>
          <w:b/>
          <w:u w:val="single"/>
        </w:rPr>
        <w:t>Communicatie</w:t>
      </w:r>
    </w:p>
    <w:p w14:paraId="5B88C022" w14:textId="77777777" w:rsidR="00E8579E" w:rsidRPr="00276D47" w:rsidRDefault="00E8579E" w:rsidP="00E8579E">
      <w:pPr>
        <w:ind w:left="142"/>
      </w:pPr>
    </w:p>
    <w:p w14:paraId="5B88C023" w14:textId="3EE2D73C" w:rsidR="00E8579E" w:rsidRPr="004D6B1A" w:rsidRDefault="004D6B1A" w:rsidP="00E8579E">
      <w:pPr>
        <w:numPr>
          <w:ilvl w:val="1"/>
          <w:numId w:val="4"/>
        </w:numPr>
        <w:ind w:left="142"/>
      </w:pPr>
      <w:r>
        <w:t>Uitvoering van de werkzaamheden geschiedt i</w:t>
      </w:r>
      <w:r w:rsidR="00E8579E" w:rsidRPr="00276D47">
        <w:t xml:space="preserve">n overleg met </w:t>
      </w:r>
      <w:r w:rsidR="00A35714">
        <w:t>mevrouw Marlies Heuchemer</w:t>
      </w:r>
      <w:r w:rsidR="00E8579E" w:rsidRPr="00276D47">
        <w:t xml:space="preserve"> van ons bedrijf</w:t>
      </w:r>
      <w:r w:rsidR="00A35714">
        <w:t>.</w:t>
      </w:r>
      <w:r>
        <w:t xml:space="preserve"> </w:t>
      </w:r>
      <w:r w:rsidR="00FA6C09" w:rsidRPr="004D6B1A">
        <w:t xml:space="preserve">Tel: +31682067685 | E-mail: </w:t>
      </w:r>
      <w:hyperlink r:id="rId12" w:history="1">
        <w:r w:rsidR="00FA6C09" w:rsidRPr="004D6B1A">
          <w:rPr>
            <w:rStyle w:val="Hyperlink"/>
          </w:rPr>
          <w:t>Marlies.Heuchemer@juva.nl</w:t>
        </w:r>
      </w:hyperlink>
      <w:r w:rsidR="00AB10C9" w:rsidRPr="00AB10C9">
        <w:t>.</w:t>
      </w:r>
      <w:r w:rsidR="00A35714" w:rsidRPr="00AB10C9">
        <w:br/>
      </w:r>
    </w:p>
    <w:p w14:paraId="5B88C024" w14:textId="0CF93DF5" w:rsidR="00E8579E" w:rsidRDefault="00E8579E" w:rsidP="00ED177F">
      <w:pPr>
        <w:numPr>
          <w:ilvl w:val="1"/>
          <w:numId w:val="4"/>
        </w:numPr>
        <w:ind w:left="142"/>
        <w:rPr>
          <w:rStyle w:val="ft"/>
          <w:rFonts w:cs="Arial"/>
        </w:rPr>
      </w:pPr>
      <w:r w:rsidRPr="00276D47">
        <w:rPr>
          <w:rStyle w:val="ft"/>
          <w:rFonts w:cs="Arial"/>
        </w:rPr>
        <w:t xml:space="preserve">De </w:t>
      </w:r>
      <w:r w:rsidRPr="00276D47">
        <w:rPr>
          <w:rStyle w:val="ft"/>
          <w:rFonts w:cs="Arial"/>
          <w:bCs/>
          <w:color w:val="000000"/>
        </w:rPr>
        <w:t>werkzaamheden</w:t>
      </w:r>
      <w:r w:rsidRPr="00276D47">
        <w:rPr>
          <w:rStyle w:val="ft"/>
          <w:rFonts w:cs="Arial"/>
        </w:rPr>
        <w:t xml:space="preserve"> die </w:t>
      </w:r>
      <w:r w:rsidR="00FA6C09">
        <w:rPr>
          <w:rStyle w:val="ft"/>
          <w:rFonts w:cs="Arial"/>
        </w:rPr>
        <w:t>Opdrachtnemer</w:t>
      </w:r>
      <w:r w:rsidRPr="00276D47">
        <w:rPr>
          <w:rStyle w:val="ft"/>
          <w:rFonts w:cs="Arial"/>
        </w:rPr>
        <w:t xml:space="preserve"> uitvoert vallen </w:t>
      </w:r>
      <w:r w:rsidRPr="00276D47">
        <w:rPr>
          <w:rStyle w:val="ft"/>
          <w:rFonts w:cs="Arial"/>
          <w:bCs/>
          <w:color w:val="000000"/>
        </w:rPr>
        <w:t>onder</w:t>
      </w:r>
      <w:r w:rsidRPr="00276D47">
        <w:rPr>
          <w:rStyle w:val="ft"/>
          <w:rFonts w:cs="Arial"/>
        </w:rPr>
        <w:t xml:space="preserve"> </w:t>
      </w:r>
      <w:r w:rsidRPr="00276D47">
        <w:rPr>
          <w:rStyle w:val="ft"/>
          <w:rFonts w:cs="Arial"/>
          <w:bCs/>
          <w:color w:val="000000"/>
        </w:rPr>
        <w:t>regie</w:t>
      </w:r>
      <w:r w:rsidRPr="00276D47">
        <w:rPr>
          <w:rStyle w:val="ft"/>
          <w:rFonts w:cs="Arial"/>
        </w:rPr>
        <w:t xml:space="preserve"> van N.V. Juva</w:t>
      </w:r>
      <w:r w:rsidR="00FA6C09">
        <w:rPr>
          <w:rStyle w:val="ft"/>
          <w:rFonts w:cs="Arial"/>
        </w:rPr>
        <w:t>.</w:t>
      </w:r>
      <w:r w:rsidR="0072754A">
        <w:rPr>
          <w:rStyle w:val="ft"/>
          <w:rFonts w:cs="Arial"/>
        </w:rPr>
        <w:br/>
      </w:r>
    </w:p>
    <w:p w14:paraId="5BE73810" w14:textId="303276BD" w:rsidR="006F4B51" w:rsidRPr="006F4B51" w:rsidRDefault="0072754A" w:rsidP="006F4B51">
      <w:pPr>
        <w:numPr>
          <w:ilvl w:val="1"/>
          <w:numId w:val="4"/>
        </w:numPr>
        <w:tabs>
          <w:tab w:val="clear" w:pos="1021"/>
          <w:tab w:val="left" w:pos="1045"/>
        </w:tabs>
        <w:ind w:left="142"/>
        <w:rPr>
          <w:rFonts w:cs="Arial"/>
        </w:rPr>
      </w:pPr>
      <w:r w:rsidRPr="00276D47">
        <w:rPr>
          <w:noProof/>
        </w:rPr>
        <w:t>Opdrachtnemer beschikt binnen haar organisatie over één aanspreekpunt, die de belangen van opdrachtgever behartigd en de algehele voortgang bewaakt.</w:t>
      </w:r>
      <w:r w:rsidR="006F4B51">
        <w:rPr>
          <w:noProof/>
        </w:rPr>
        <w:br/>
      </w:r>
    </w:p>
    <w:p w14:paraId="63F9C41B" w14:textId="7FE53DAF" w:rsidR="009C3515" w:rsidRPr="009C3515" w:rsidRDefault="006F4B51" w:rsidP="009C3515">
      <w:pPr>
        <w:numPr>
          <w:ilvl w:val="1"/>
          <w:numId w:val="4"/>
        </w:numPr>
        <w:tabs>
          <w:tab w:val="clear" w:pos="1021"/>
          <w:tab w:val="left" w:pos="1045"/>
        </w:tabs>
        <w:ind w:left="142"/>
        <w:rPr>
          <w:rFonts w:cs="Arial"/>
        </w:rPr>
      </w:pPr>
      <w:r w:rsidRPr="00393545">
        <w:t>Goede communicatie tussen Opdrachtgever en Opdrachtnemer is belangrijk. Daarom wordt er een vaste overlegstructuur ingericht</w:t>
      </w:r>
      <w:r w:rsidR="003A0893">
        <w:t xml:space="preserve">. </w:t>
      </w:r>
      <w:r w:rsidR="003A0893" w:rsidRPr="003A0893">
        <w:t>De Opdrachtnemer stemt de data en tijdstippen van overleggen af met de contactpersoon van de Opdrachtgever. Vervolgens informeert de Opdrachtnemer de deelnemers schriftelijk.</w:t>
      </w:r>
      <w:r w:rsidR="009C3515">
        <w:br/>
      </w:r>
    </w:p>
    <w:p w14:paraId="760A0F66" w14:textId="639DB6AA" w:rsidR="009C3515" w:rsidRPr="00E443AF" w:rsidRDefault="009C3515" w:rsidP="009C3515">
      <w:pPr>
        <w:numPr>
          <w:ilvl w:val="1"/>
          <w:numId w:val="4"/>
        </w:numPr>
        <w:tabs>
          <w:tab w:val="clear" w:pos="1021"/>
          <w:tab w:val="left" w:pos="1045"/>
        </w:tabs>
        <w:ind w:left="142"/>
        <w:rPr>
          <w:rFonts w:cs="Arial"/>
        </w:rPr>
      </w:pPr>
      <w:r w:rsidRPr="00C853E6">
        <w:t>Voor dagelijkse communicatie tussen de medewerkers van Opdrachtgever en Opdrachtnemer wordt een digitaal logboek of app gebruikt. De Opdrachtnemer stelt dit kosteloos beschikbaar.</w:t>
      </w:r>
      <w:r w:rsidR="008E3B41">
        <w:br/>
      </w:r>
      <w:r w:rsidR="008E3B41" w:rsidRPr="00C853E6">
        <w:t>In dit logboek worden bijzonderheden genoteerd die afwijken van het normale proces, zoals technische of bouwkundige gebreken. Ook meldingen over vervuiling of verstoringen worden hier vermeld. Deze worden direct, of uiterlijk bij aanvang van de volgende schoonmaakdag, opgelost en afgemeld</w:t>
      </w:r>
      <w:r w:rsidR="00E443AF">
        <w:t>.</w:t>
      </w:r>
    </w:p>
    <w:p w14:paraId="2C30B508" w14:textId="77777777" w:rsidR="00E443AF" w:rsidRPr="008E3B41" w:rsidRDefault="00E443AF" w:rsidP="00E443AF">
      <w:pPr>
        <w:tabs>
          <w:tab w:val="left" w:pos="1045"/>
        </w:tabs>
        <w:ind w:left="142"/>
        <w:rPr>
          <w:rFonts w:cs="Arial"/>
        </w:rPr>
      </w:pPr>
    </w:p>
    <w:p w14:paraId="462DD60A" w14:textId="5F0F0AF5" w:rsidR="008E3B41" w:rsidRDefault="00E443AF" w:rsidP="009C3515">
      <w:pPr>
        <w:numPr>
          <w:ilvl w:val="1"/>
          <w:numId w:val="4"/>
        </w:numPr>
        <w:tabs>
          <w:tab w:val="clear" w:pos="1021"/>
          <w:tab w:val="left" w:pos="1045"/>
        </w:tabs>
        <w:ind w:left="142"/>
        <w:rPr>
          <w:rFonts w:cs="Arial"/>
        </w:rPr>
      </w:pPr>
      <w:r w:rsidRPr="00E443AF">
        <w:rPr>
          <w:rFonts w:cs="Arial"/>
        </w:rPr>
        <w:t>De Opdrachtnemer stelt een objectboek beschikbaar, digitaal of op papier. Hierin staat alle informatie die nodig is voor een goede uitvoering van de werkzaamheden.</w:t>
      </w:r>
    </w:p>
    <w:p w14:paraId="5AFC3301" w14:textId="77777777" w:rsidR="00EF5ABB" w:rsidRDefault="00EF5ABB" w:rsidP="00EF5ABB">
      <w:pPr>
        <w:pStyle w:val="Lijstalinea"/>
        <w:rPr>
          <w:rFonts w:cs="Arial"/>
        </w:rPr>
      </w:pPr>
    </w:p>
    <w:p w14:paraId="43DE0D6F" w14:textId="33747099" w:rsidR="00EF5ABB" w:rsidRPr="00276D47" w:rsidRDefault="00EF5ABB" w:rsidP="00EF5ABB">
      <w:pPr>
        <w:numPr>
          <w:ilvl w:val="0"/>
          <w:numId w:val="4"/>
        </w:numPr>
        <w:rPr>
          <w:b/>
        </w:rPr>
      </w:pPr>
      <w:r>
        <w:rPr>
          <w:b/>
          <w:u w:val="single"/>
        </w:rPr>
        <w:t>Contractbeheer</w:t>
      </w:r>
    </w:p>
    <w:p w14:paraId="38B631F1" w14:textId="77777777" w:rsidR="00EF5ABB" w:rsidRPr="00276D47" w:rsidRDefault="00EF5ABB" w:rsidP="00EF5ABB">
      <w:pPr>
        <w:ind w:left="142"/>
      </w:pPr>
    </w:p>
    <w:p w14:paraId="40A6C37E" w14:textId="77777777" w:rsidR="00EF5ABB" w:rsidRPr="00DA69F2" w:rsidRDefault="00EF5ABB" w:rsidP="00EF5ABB">
      <w:pPr>
        <w:numPr>
          <w:ilvl w:val="1"/>
          <w:numId w:val="4"/>
        </w:numPr>
        <w:tabs>
          <w:tab w:val="clear" w:pos="1021"/>
          <w:tab w:val="left" w:pos="1045"/>
        </w:tabs>
        <w:ind w:left="142"/>
        <w:rPr>
          <w:noProof/>
        </w:rPr>
      </w:pPr>
      <w:r w:rsidRPr="00DA69F2">
        <w:rPr>
          <w:noProof/>
        </w:rPr>
        <w:t xml:space="preserve">Voor de uitvoering van het contractbeheer is door de Opdrachtgever een contractbeheerder aangesteld. Deze is verantwoordelijk voor het bijhouden en beheren van: </w:t>
      </w:r>
    </w:p>
    <w:p w14:paraId="58A6838D" w14:textId="77777777" w:rsidR="00EF5ABB" w:rsidRPr="00DA69F2" w:rsidRDefault="00EF5ABB" w:rsidP="00EF5ABB">
      <w:pPr>
        <w:tabs>
          <w:tab w:val="left" w:pos="1045"/>
        </w:tabs>
        <w:ind w:left="142"/>
        <w:rPr>
          <w:noProof/>
        </w:rPr>
      </w:pPr>
      <w:r w:rsidRPr="00DA69F2">
        <w:rPr>
          <w:noProof/>
        </w:rPr>
        <w:t>ruimtestaten van gebouwen (digitaal en per kwartaal);</w:t>
      </w:r>
    </w:p>
    <w:p w14:paraId="07119CB5" w14:textId="77777777" w:rsidR="00EF5ABB" w:rsidRPr="00DA69F2" w:rsidRDefault="00EF5ABB" w:rsidP="00EF5ABB">
      <w:pPr>
        <w:tabs>
          <w:tab w:val="left" w:pos="1045"/>
        </w:tabs>
        <w:ind w:left="142"/>
        <w:rPr>
          <w:noProof/>
        </w:rPr>
      </w:pPr>
      <w:r>
        <w:rPr>
          <w:noProof/>
        </w:rPr>
        <w:t xml:space="preserve">- </w:t>
      </w:r>
      <w:r w:rsidRPr="00DA69F2">
        <w:rPr>
          <w:noProof/>
        </w:rPr>
        <w:t>adres- en contactgegevens van gebouwen;</w:t>
      </w:r>
    </w:p>
    <w:p w14:paraId="49B56F1F" w14:textId="77777777" w:rsidR="00EF5ABB" w:rsidRPr="00DA69F2" w:rsidRDefault="00EF5ABB" w:rsidP="00EF5ABB">
      <w:pPr>
        <w:tabs>
          <w:tab w:val="left" w:pos="1045"/>
        </w:tabs>
        <w:ind w:left="142"/>
        <w:rPr>
          <w:noProof/>
        </w:rPr>
      </w:pPr>
      <w:r>
        <w:rPr>
          <w:noProof/>
        </w:rPr>
        <w:t xml:space="preserve">- </w:t>
      </w:r>
      <w:r w:rsidRPr="00DA69F2">
        <w:rPr>
          <w:noProof/>
        </w:rPr>
        <w:t>contactgegevens van de Opdrachtnemer;</w:t>
      </w:r>
    </w:p>
    <w:p w14:paraId="5074C7E9" w14:textId="77777777" w:rsidR="00EF5ABB" w:rsidRPr="00DA69F2" w:rsidRDefault="00EF5ABB" w:rsidP="00EF5ABB">
      <w:pPr>
        <w:tabs>
          <w:tab w:val="left" w:pos="1045"/>
        </w:tabs>
        <w:ind w:left="142"/>
        <w:rPr>
          <w:noProof/>
        </w:rPr>
      </w:pPr>
      <w:r>
        <w:rPr>
          <w:noProof/>
        </w:rPr>
        <w:t xml:space="preserve">- </w:t>
      </w:r>
      <w:r w:rsidRPr="00DA69F2">
        <w:rPr>
          <w:noProof/>
        </w:rPr>
        <w:t>(indicatieve) schoonmaakwerkprogramma's en opleverstaat;</w:t>
      </w:r>
    </w:p>
    <w:p w14:paraId="2B2612B5" w14:textId="77777777" w:rsidR="00EF5ABB" w:rsidRPr="00DA69F2" w:rsidRDefault="00EF5ABB" w:rsidP="00EF5ABB">
      <w:pPr>
        <w:tabs>
          <w:tab w:val="left" w:pos="1045"/>
        </w:tabs>
        <w:ind w:left="142"/>
        <w:rPr>
          <w:noProof/>
        </w:rPr>
      </w:pPr>
      <w:r>
        <w:rPr>
          <w:noProof/>
        </w:rPr>
        <w:t xml:space="preserve">- </w:t>
      </w:r>
      <w:r w:rsidRPr="00DA69F2">
        <w:rPr>
          <w:noProof/>
        </w:rPr>
        <w:t>onderhoudsstaat vloerenboek;</w:t>
      </w:r>
    </w:p>
    <w:p w14:paraId="6EA87428" w14:textId="77777777" w:rsidR="00EF5ABB" w:rsidRPr="00DA69F2" w:rsidRDefault="00EF5ABB" w:rsidP="00EF5ABB">
      <w:pPr>
        <w:tabs>
          <w:tab w:val="left" w:pos="1045"/>
        </w:tabs>
        <w:ind w:left="142"/>
        <w:rPr>
          <w:noProof/>
        </w:rPr>
      </w:pPr>
      <w:r>
        <w:rPr>
          <w:noProof/>
        </w:rPr>
        <w:t xml:space="preserve">- </w:t>
      </w:r>
      <w:r w:rsidRPr="00DA69F2">
        <w:rPr>
          <w:noProof/>
        </w:rPr>
        <w:t>calculatieoverzichten van de Opdrachtnemer;</w:t>
      </w:r>
    </w:p>
    <w:p w14:paraId="4F7D0A88" w14:textId="77777777" w:rsidR="00EF5ABB" w:rsidRPr="00DA69F2" w:rsidRDefault="00EF5ABB" w:rsidP="00EF5ABB">
      <w:pPr>
        <w:tabs>
          <w:tab w:val="left" w:pos="1045"/>
        </w:tabs>
        <w:ind w:left="142"/>
        <w:rPr>
          <w:noProof/>
        </w:rPr>
      </w:pPr>
      <w:r>
        <w:rPr>
          <w:noProof/>
        </w:rPr>
        <w:t xml:space="preserve">- </w:t>
      </w:r>
      <w:r w:rsidRPr="00DA69F2">
        <w:rPr>
          <w:noProof/>
        </w:rPr>
        <w:t>afstemmen van wijzigingen met de Opdrachtnemer en toezien op juiste administratieve afhandeling;</w:t>
      </w:r>
    </w:p>
    <w:p w14:paraId="0B09E1BF" w14:textId="77777777" w:rsidR="00EF5ABB" w:rsidRPr="00DA69F2" w:rsidRDefault="00EF5ABB" w:rsidP="00EF5ABB">
      <w:pPr>
        <w:tabs>
          <w:tab w:val="left" w:pos="1045"/>
        </w:tabs>
        <w:ind w:left="142"/>
        <w:rPr>
          <w:noProof/>
        </w:rPr>
      </w:pPr>
      <w:r>
        <w:rPr>
          <w:noProof/>
        </w:rPr>
        <w:t xml:space="preserve">- </w:t>
      </w:r>
      <w:r w:rsidRPr="00DA69F2">
        <w:rPr>
          <w:noProof/>
        </w:rPr>
        <w:t>contractgegevens op objectniveau;</w:t>
      </w:r>
    </w:p>
    <w:p w14:paraId="152603CD" w14:textId="77777777" w:rsidR="00EF5ABB" w:rsidRPr="00DA69F2" w:rsidRDefault="00EF5ABB" w:rsidP="00EF5ABB">
      <w:pPr>
        <w:tabs>
          <w:tab w:val="left" w:pos="1045"/>
        </w:tabs>
        <w:ind w:left="142"/>
        <w:rPr>
          <w:noProof/>
        </w:rPr>
      </w:pPr>
      <w:r>
        <w:rPr>
          <w:noProof/>
        </w:rPr>
        <w:t xml:space="preserve">- </w:t>
      </w:r>
      <w:r w:rsidRPr="00DA69F2">
        <w:rPr>
          <w:noProof/>
        </w:rPr>
        <w:t>verrekening mutatiebeheer (per kwartaal);</w:t>
      </w:r>
    </w:p>
    <w:p w14:paraId="6E6C97C7" w14:textId="77777777" w:rsidR="00EF5ABB" w:rsidRPr="00DA69F2" w:rsidRDefault="00EF5ABB" w:rsidP="00EF5ABB">
      <w:pPr>
        <w:tabs>
          <w:tab w:val="left" w:pos="1045"/>
        </w:tabs>
        <w:ind w:left="142"/>
        <w:rPr>
          <w:noProof/>
        </w:rPr>
      </w:pPr>
      <w:r>
        <w:rPr>
          <w:noProof/>
        </w:rPr>
        <w:t xml:space="preserve">- </w:t>
      </w:r>
      <w:r w:rsidRPr="00DA69F2">
        <w:rPr>
          <w:noProof/>
        </w:rPr>
        <w:t>jaarlijks advies over de te begroten kosten;</w:t>
      </w:r>
    </w:p>
    <w:p w14:paraId="570791FF" w14:textId="77777777" w:rsidR="00EF5ABB" w:rsidRPr="00DA69F2" w:rsidRDefault="00EF5ABB" w:rsidP="00EF5ABB">
      <w:pPr>
        <w:tabs>
          <w:tab w:val="left" w:pos="1045"/>
        </w:tabs>
        <w:ind w:left="142"/>
        <w:rPr>
          <w:noProof/>
        </w:rPr>
      </w:pPr>
      <w:r>
        <w:rPr>
          <w:noProof/>
        </w:rPr>
        <w:t xml:space="preserve">- </w:t>
      </w:r>
      <w:r w:rsidRPr="00DA69F2">
        <w:rPr>
          <w:noProof/>
        </w:rPr>
        <w:t>jaarlijks beoordelen van prijsaanpassingen van de Opdrachtnemer en toezien op de juiste administratieve afhandeling.</w:t>
      </w:r>
    </w:p>
    <w:p w14:paraId="38100E2A" w14:textId="77777777" w:rsidR="00EF5ABB" w:rsidRDefault="00EF5ABB" w:rsidP="00EF5ABB">
      <w:pPr>
        <w:tabs>
          <w:tab w:val="left" w:pos="1045"/>
        </w:tabs>
        <w:ind w:left="142"/>
        <w:rPr>
          <w:rFonts w:cs="Arial"/>
        </w:rPr>
      </w:pPr>
    </w:p>
    <w:p w14:paraId="4E0DACA3" w14:textId="77777777" w:rsidR="00EF5ABB" w:rsidRDefault="00EF5ABB" w:rsidP="00EF5ABB">
      <w:pPr>
        <w:tabs>
          <w:tab w:val="left" w:pos="1045"/>
        </w:tabs>
        <w:ind w:left="142"/>
        <w:rPr>
          <w:rFonts w:cs="Arial"/>
        </w:rPr>
      </w:pPr>
    </w:p>
    <w:p w14:paraId="37400636" w14:textId="77777777" w:rsidR="00EF5ABB" w:rsidRDefault="00EF5ABB" w:rsidP="00EF5ABB">
      <w:pPr>
        <w:tabs>
          <w:tab w:val="left" w:pos="1045"/>
        </w:tabs>
        <w:ind w:left="142"/>
        <w:rPr>
          <w:rFonts w:cs="Arial"/>
        </w:rPr>
      </w:pPr>
    </w:p>
    <w:p w14:paraId="2DD395EF" w14:textId="77777777" w:rsidR="00EF5ABB" w:rsidRPr="009C3515" w:rsidRDefault="00EF5ABB" w:rsidP="00EF5ABB">
      <w:pPr>
        <w:tabs>
          <w:tab w:val="left" w:pos="1045"/>
        </w:tabs>
        <w:ind w:left="142"/>
        <w:rPr>
          <w:rFonts w:cs="Arial"/>
        </w:rPr>
      </w:pPr>
    </w:p>
    <w:p w14:paraId="5B88C025" w14:textId="347591E4" w:rsidR="00E8579E" w:rsidRPr="006F4B51" w:rsidRDefault="00E8579E" w:rsidP="00E443AF">
      <w:pPr>
        <w:tabs>
          <w:tab w:val="left" w:pos="1045"/>
        </w:tabs>
        <w:ind w:left="-879"/>
        <w:rPr>
          <w:rStyle w:val="ft"/>
          <w:rFonts w:cs="Arial"/>
        </w:rPr>
      </w:pPr>
    </w:p>
    <w:p w14:paraId="5B88C026" w14:textId="77777777" w:rsidR="00E8579E" w:rsidRPr="00276D47" w:rsidRDefault="002333A9" w:rsidP="00EF5ABB">
      <w:pPr>
        <w:numPr>
          <w:ilvl w:val="0"/>
          <w:numId w:val="4"/>
        </w:numPr>
        <w:ind w:left="142"/>
        <w:rPr>
          <w:rStyle w:val="ft"/>
          <w:rFonts w:cs="Arial"/>
          <w:b/>
        </w:rPr>
      </w:pPr>
      <w:r w:rsidRPr="00276D47">
        <w:rPr>
          <w:rStyle w:val="ft"/>
          <w:rFonts w:cs="Arial"/>
          <w:b/>
          <w:u w:val="single"/>
        </w:rPr>
        <w:lastRenderedPageBreak/>
        <w:t>Onderaannemers/-leveranciers</w:t>
      </w:r>
    </w:p>
    <w:p w14:paraId="5B88C027" w14:textId="77777777" w:rsidR="00E8579E" w:rsidRPr="00276D47" w:rsidRDefault="00E8579E" w:rsidP="00E8579E">
      <w:pPr>
        <w:ind w:left="142"/>
        <w:rPr>
          <w:rStyle w:val="ft"/>
          <w:rFonts w:cs="Arial"/>
        </w:rPr>
      </w:pPr>
    </w:p>
    <w:p w14:paraId="5B88C028" w14:textId="6E15C236" w:rsidR="002333A9" w:rsidRPr="00276D47" w:rsidRDefault="002333A9" w:rsidP="00EF5ABB">
      <w:pPr>
        <w:numPr>
          <w:ilvl w:val="1"/>
          <w:numId w:val="4"/>
        </w:numPr>
        <w:ind w:left="142"/>
        <w:rPr>
          <w:rFonts w:cs="Arial"/>
        </w:rPr>
      </w:pPr>
      <w:r w:rsidRPr="00276D47">
        <w:t xml:space="preserve">Het is de </w:t>
      </w:r>
      <w:r w:rsidRPr="00276D47">
        <w:rPr>
          <w:iCs/>
        </w:rPr>
        <w:t>Opdrachtnemer</w:t>
      </w:r>
      <w:r w:rsidRPr="00276D47">
        <w:t xml:space="preserve"> niet geoorloofd het werk of een gedeelte daarvan in onder- aanneming te laten uitvoeren, zonder voorafgaande schriftelijke goedkeuring van de </w:t>
      </w:r>
      <w:r w:rsidRPr="00276D47">
        <w:rPr>
          <w:iCs/>
        </w:rPr>
        <w:t>Opdrachtgever</w:t>
      </w:r>
      <w:r w:rsidRPr="00276D47">
        <w:t xml:space="preserve">; de </w:t>
      </w:r>
      <w:r w:rsidRPr="00276D47">
        <w:rPr>
          <w:iCs/>
        </w:rPr>
        <w:t>Opdrachtgever</w:t>
      </w:r>
      <w:r w:rsidRPr="00276D47">
        <w:t xml:space="preserve"> kan aan een dergelijke goedkeuring voorwaarden verbinden.</w:t>
      </w:r>
    </w:p>
    <w:p w14:paraId="5B88C029" w14:textId="77777777" w:rsidR="002333A9" w:rsidRPr="00276D47" w:rsidRDefault="002333A9" w:rsidP="002333A9">
      <w:pPr>
        <w:ind w:left="142"/>
        <w:rPr>
          <w:rFonts w:cs="Arial"/>
        </w:rPr>
      </w:pPr>
    </w:p>
    <w:p w14:paraId="5B88C02A" w14:textId="77777777" w:rsidR="002333A9" w:rsidRPr="00276D47" w:rsidRDefault="002333A9" w:rsidP="00EF5ABB">
      <w:pPr>
        <w:numPr>
          <w:ilvl w:val="1"/>
          <w:numId w:val="4"/>
        </w:numPr>
        <w:ind w:left="142"/>
        <w:rPr>
          <w:rFonts w:cs="Arial"/>
        </w:rPr>
      </w:pPr>
      <w:r w:rsidRPr="00276D47">
        <w:rPr>
          <w:rStyle w:val="ft"/>
          <w:rFonts w:cs="Arial"/>
        </w:rPr>
        <w:t xml:space="preserve">De opdrachtnemer </w:t>
      </w:r>
      <w:r w:rsidRPr="00276D47">
        <w:t xml:space="preserve">zal bij zijn prijsopgave een lijst opstellen van alle onderaannemers met gedetailleerd vermelding van werkzaamheden waarmee hij ze belast. De </w:t>
      </w:r>
      <w:r w:rsidRPr="00276D47">
        <w:rPr>
          <w:iCs/>
        </w:rPr>
        <w:t>Opdrachtgever</w:t>
      </w:r>
      <w:r w:rsidRPr="00276D47">
        <w:t xml:space="preserve"> heeft het recht onderaannemers te weigeren, die volgens haar niet voldoen aan de door haar gestelde vereisten.</w:t>
      </w:r>
    </w:p>
    <w:p w14:paraId="5B88C02B" w14:textId="77777777" w:rsidR="002333A9" w:rsidRPr="00276D47" w:rsidRDefault="002333A9" w:rsidP="002333A9">
      <w:pPr>
        <w:rPr>
          <w:rFonts w:cs="Arial"/>
        </w:rPr>
      </w:pPr>
    </w:p>
    <w:p w14:paraId="5B88C02C" w14:textId="53C89351" w:rsidR="002333A9" w:rsidRPr="00276D47" w:rsidRDefault="002333A9" w:rsidP="00EF5ABB">
      <w:pPr>
        <w:numPr>
          <w:ilvl w:val="1"/>
          <w:numId w:val="4"/>
        </w:numPr>
        <w:ind w:left="142"/>
        <w:rPr>
          <w:rFonts w:cs="Arial"/>
        </w:rPr>
      </w:pPr>
      <w:r w:rsidRPr="00276D47">
        <w:t xml:space="preserve">De </w:t>
      </w:r>
      <w:r w:rsidRPr="00276D47">
        <w:rPr>
          <w:iCs/>
        </w:rPr>
        <w:t>Opdrachtnemer</w:t>
      </w:r>
      <w:r w:rsidRPr="00276D47">
        <w:t xml:space="preserve"> is gehouden wanneer de </w:t>
      </w:r>
      <w:r w:rsidRPr="00276D47">
        <w:rPr>
          <w:iCs/>
        </w:rPr>
        <w:t>Opdrachtgever</w:t>
      </w:r>
      <w:r w:rsidRPr="00276D47">
        <w:t xml:space="preserve"> hier uitdrukkelijk om verzoekt gedeelten van het werk in onder aanneming te laten uitvoeren.</w:t>
      </w:r>
    </w:p>
    <w:p w14:paraId="5B88C02D" w14:textId="77777777" w:rsidR="002333A9" w:rsidRPr="00276D47" w:rsidRDefault="002333A9" w:rsidP="002333A9">
      <w:pPr>
        <w:pStyle w:val="Lijstalinea"/>
        <w:rPr>
          <w:rStyle w:val="ft"/>
          <w:rFonts w:cs="Arial"/>
        </w:rPr>
      </w:pPr>
    </w:p>
    <w:p w14:paraId="5B88C02E" w14:textId="77777777" w:rsidR="002333A9" w:rsidRPr="00276D47" w:rsidRDefault="002333A9" w:rsidP="00EF5ABB">
      <w:pPr>
        <w:numPr>
          <w:ilvl w:val="1"/>
          <w:numId w:val="4"/>
        </w:numPr>
        <w:ind w:left="142"/>
        <w:rPr>
          <w:rFonts w:cs="Arial"/>
        </w:rPr>
      </w:pPr>
      <w:r w:rsidRPr="00276D47">
        <w:rPr>
          <w:iCs/>
        </w:rPr>
        <w:t>Opdrachtnemer</w:t>
      </w:r>
      <w:r w:rsidRPr="00276D47">
        <w:t xml:space="preserve"> zal zijn onderaannemers alle nodige inlichtingen verstrekken betreffende het       contract opdat de werkzaamheden, aan hen toevertrouwd, goed uitgevoerd worden en in het bijzonder ter nakoming van alle voorwaarden in verband met de uitvoering van het werk.</w:t>
      </w:r>
    </w:p>
    <w:p w14:paraId="5B88C02F" w14:textId="77777777" w:rsidR="002333A9" w:rsidRPr="00276D47" w:rsidRDefault="002333A9" w:rsidP="002333A9">
      <w:pPr>
        <w:pStyle w:val="Lijstalinea"/>
        <w:rPr>
          <w:rStyle w:val="ft"/>
          <w:rFonts w:cs="Arial"/>
        </w:rPr>
      </w:pPr>
    </w:p>
    <w:p w14:paraId="5B88C030" w14:textId="50C87473" w:rsidR="002333A9" w:rsidRPr="00276D47" w:rsidRDefault="002333A9" w:rsidP="00EF5ABB">
      <w:pPr>
        <w:numPr>
          <w:ilvl w:val="1"/>
          <w:numId w:val="4"/>
        </w:numPr>
        <w:ind w:left="142"/>
        <w:rPr>
          <w:rFonts w:cs="Arial"/>
        </w:rPr>
      </w:pPr>
      <w:r w:rsidRPr="00276D47">
        <w:t xml:space="preserve">In de contracten met zijn onderaannemers zal de </w:t>
      </w:r>
      <w:r w:rsidRPr="00276D47">
        <w:rPr>
          <w:iCs/>
        </w:rPr>
        <w:t>Opdrachtnemer</w:t>
      </w:r>
      <w:r w:rsidRPr="00276D47">
        <w:t xml:space="preserve"> de inhoud van artikel 6.1. uit deze voorwaarden opnemen en er tevens zorg voor dragen dat de voornoemde onderaannemers deze bepaling eveneens opnemen in contracten met hun onderaannemers.</w:t>
      </w:r>
    </w:p>
    <w:p w14:paraId="5B88C032" w14:textId="77777777" w:rsidR="002333A9" w:rsidRPr="00276D47" w:rsidRDefault="002333A9" w:rsidP="00EF5ABB">
      <w:pPr>
        <w:numPr>
          <w:ilvl w:val="1"/>
          <w:numId w:val="4"/>
        </w:numPr>
        <w:ind w:left="142"/>
        <w:rPr>
          <w:rStyle w:val="ft"/>
          <w:rFonts w:cs="Arial"/>
        </w:rPr>
      </w:pPr>
      <w:r w:rsidRPr="00276D47">
        <w:t xml:space="preserve">Geen enkele bepaling van het contract zal een contractuele verhouding tot stand brengen tussen de </w:t>
      </w:r>
      <w:r w:rsidRPr="00276D47">
        <w:rPr>
          <w:iCs/>
        </w:rPr>
        <w:t>Opdrachtgever</w:t>
      </w:r>
      <w:r w:rsidRPr="00276D47">
        <w:t xml:space="preserve"> en de onderaannemers.</w:t>
      </w:r>
    </w:p>
    <w:p w14:paraId="5B88C033" w14:textId="77777777" w:rsidR="001D5D7F" w:rsidRPr="00276D47" w:rsidRDefault="001D5D7F" w:rsidP="001D5D7F">
      <w:pPr>
        <w:ind w:left="142"/>
        <w:rPr>
          <w:rStyle w:val="ft"/>
          <w:rFonts w:cs="Arial"/>
        </w:rPr>
      </w:pPr>
    </w:p>
    <w:p w14:paraId="5B88C03A" w14:textId="0AEB33F8" w:rsidR="008120F3" w:rsidRPr="00F26B0B" w:rsidRDefault="008D3774" w:rsidP="00EF5ABB">
      <w:pPr>
        <w:pStyle w:val="Kop1"/>
        <w:numPr>
          <w:ilvl w:val="0"/>
          <w:numId w:val="4"/>
        </w:numPr>
        <w:ind w:left="142"/>
        <w:rPr>
          <w:b/>
        </w:rPr>
      </w:pPr>
      <w:r w:rsidRPr="00276D47">
        <w:rPr>
          <w:b/>
          <w:u w:val="none"/>
        </w:rPr>
        <w:t xml:space="preserve">   </w:t>
      </w:r>
      <w:r w:rsidR="00C90AE4" w:rsidRPr="00F26B0B">
        <w:rPr>
          <w:b/>
        </w:rPr>
        <w:t>Kwaliteitsmetingen</w:t>
      </w:r>
    </w:p>
    <w:p w14:paraId="5B88C03B" w14:textId="77777777" w:rsidR="001842B3" w:rsidRPr="00276D47" w:rsidRDefault="001842B3" w:rsidP="001842B3">
      <w:pPr>
        <w:ind w:left="142"/>
      </w:pPr>
    </w:p>
    <w:p w14:paraId="7D1E23B4" w14:textId="71C4DA50" w:rsidR="003449CD" w:rsidRDefault="00C90AE4" w:rsidP="00EF5ABB">
      <w:pPr>
        <w:numPr>
          <w:ilvl w:val="1"/>
          <w:numId w:val="4"/>
        </w:numPr>
        <w:ind w:left="142"/>
      </w:pPr>
      <w:r w:rsidRPr="00E443AF">
        <w:rPr>
          <w:iCs/>
        </w:rPr>
        <w:t>Twee keer per jaar zal er een kwaliteitsmeting plaatsvinden door een onafhankelijke instantie</w:t>
      </w:r>
      <w:r w:rsidRPr="00276D47">
        <w:t>. Voor de inspanningsgerichte schoonmaak zal er een VSR-meting plaatsvinden. Voor de resultaatgerichte schoonmaak zal er een periodieke resultaatmeting (PRM) plaatsvinden. Opdrachtnemer conformeert zich aan deze kwaliteitsmetingen.</w:t>
      </w:r>
    </w:p>
    <w:p w14:paraId="45E4F285" w14:textId="77777777" w:rsidR="003449CD" w:rsidRPr="00276D47" w:rsidRDefault="003449CD" w:rsidP="003449CD"/>
    <w:p w14:paraId="5B88C03E" w14:textId="77777777" w:rsidR="008120F3" w:rsidRPr="00276D47" w:rsidRDefault="001842B3" w:rsidP="00EF5ABB">
      <w:pPr>
        <w:numPr>
          <w:ilvl w:val="0"/>
          <w:numId w:val="4"/>
        </w:numPr>
        <w:ind w:left="142"/>
        <w:rPr>
          <w:b/>
        </w:rPr>
      </w:pPr>
      <w:r w:rsidRPr="00276D47">
        <w:t xml:space="preserve">   </w:t>
      </w:r>
      <w:r w:rsidR="00C90AE4" w:rsidRPr="00276D47">
        <w:rPr>
          <w:b/>
          <w:u w:val="single"/>
        </w:rPr>
        <w:t>Boetebeding</w:t>
      </w:r>
    </w:p>
    <w:p w14:paraId="5B88C03F" w14:textId="77777777" w:rsidR="001842B3" w:rsidRPr="00276D47" w:rsidRDefault="001842B3" w:rsidP="001842B3">
      <w:pPr>
        <w:ind w:left="142"/>
      </w:pPr>
    </w:p>
    <w:p w14:paraId="71FFF51B" w14:textId="6D9109F6" w:rsidR="000D3D91" w:rsidRPr="000D3D91" w:rsidRDefault="000D3D91" w:rsidP="00EF5ABB">
      <w:pPr>
        <w:numPr>
          <w:ilvl w:val="1"/>
          <w:numId w:val="4"/>
        </w:numPr>
        <w:ind w:left="142"/>
      </w:pPr>
      <w:r w:rsidRPr="000D3D91">
        <w:t xml:space="preserve">Indien het resultaat van deze meting niet voldoet aan de overeengekomen kwaliteitsnorm(en), wordt de latende Opdrachtnemer hierover geïnformeerd. De latende Opdrachtnemer dient dan vóór uitvoering hermeting de kwaliteit van de werkzaamheden op het overeengekomen peil te hebben gebracht. Eventueel uit de hermeting voortvloeiende kosten (inclusief herstelkosten) zijn voor rekening van latende Opdrachtnemer.  </w:t>
      </w:r>
      <w:r w:rsidR="002677D5">
        <w:br/>
      </w:r>
      <w:r w:rsidR="002677D5">
        <w:br/>
        <w:t>De berekening van het boetebeding is weergegeven op de volgende afbeelding:</w:t>
      </w:r>
      <w:r>
        <w:br/>
      </w:r>
      <w:r>
        <w:lastRenderedPageBreak/>
        <w:br/>
      </w:r>
      <w:r w:rsidR="00942C3B" w:rsidRPr="00942C3B">
        <w:rPr>
          <w:noProof/>
        </w:rPr>
        <w:drawing>
          <wp:inline distT="0" distB="0" distL="0" distR="0" wp14:anchorId="6F198BA9" wp14:editId="22F9EEB6">
            <wp:extent cx="5759450" cy="3228975"/>
            <wp:effectExtent l="0" t="0" r="0" b="9525"/>
            <wp:docPr id="15493782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78268" name=""/>
                    <pic:cNvPicPr/>
                  </pic:nvPicPr>
                  <pic:blipFill>
                    <a:blip r:embed="rId13"/>
                    <a:stretch>
                      <a:fillRect/>
                    </a:stretch>
                  </pic:blipFill>
                  <pic:spPr>
                    <a:xfrm>
                      <a:off x="0" y="0"/>
                      <a:ext cx="5759450" cy="3228975"/>
                    </a:xfrm>
                    <a:prstGeom prst="rect">
                      <a:avLst/>
                    </a:prstGeom>
                  </pic:spPr>
                </pic:pic>
              </a:graphicData>
            </a:graphic>
          </wp:inline>
        </w:drawing>
      </w:r>
    </w:p>
    <w:p w14:paraId="5B88C040" w14:textId="3798D169" w:rsidR="008120F3" w:rsidRPr="00276D47" w:rsidRDefault="008120F3" w:rsidP="000D3D91">
      <w:pPr>
        <w:ind w:left="-879"/>
      </w:pPr>
    </w:p>
    <w:p w14:paraId="5B88C042" w14:textId="77777777" w:rsidR="008120F3" w:rsidRPr="00276D47" w:rsidRDefault="001842B3" w:rsidP="00EF5ABB">
      <w:pPr>
        <w:numPr>
          <w:ilvl w:val="0"/>
          <w:numId w:val="4"/>
        </w:numPr>
        <w:ind w:left="142"/>
        <w:rPr>
          <w:b/>
        </w:rPr>
      </w:pPr>
      <w:r w:rsidRPr="00276D47">
        <w:t xml:space="preserve">   </w:t>
      </w:r>
      <w:r w:rsidR="00C90AE4" w:rsidRPr="00276D47">
        <w:rPr>
          <w:b/>
          <w:u w:val="single"/>
        </w:rPr>
        <w:t>Ontbindende voorwaarden</w:t>
      </w:r>
    </w:p>
    <w:p w14:paraId="5B88C043" w14:textId="77777777" w:rsidR="001842B3" w:rsidRPr="00276D47" w:rsidRDefault="001842B3" w:rsidP="001842B3">
      <w:pPr>
        <w:ind w:left="142"/>
      </w:pPr>
    </w:p>
    <w:p w14:paraId="5B88C044" w14:textId="42E73764" w:rsidR="008120F3" w:rsidRDefault="00C90AE4" w:rsidP="00EF5ABB">
      <w:pPr>
        <w:numPr>
          <w:ilvl w:val="1"/>
          <w:numId w:val="4"/>
        </w:numPr>
        <w:ind w:left="142"/>
      </w:pPr>
      <w:r w:rsidRPr="00276D47">
        <w:t xml:space="preserve">De </w:t>
      </w:r>
      <w:r w:rsidRPr="00276D47">
        <w:rPr>
          <w:iCs/>
        </w:rPr>
        <w:t>Opdrachtgever</w:t>
      </w:r>
      <w:r w:rsidRPr="00276D47">
        <w:t xml:space="preserve"> is gerechtigd de overeenkomst te ontbinden indien het resultaat van de samenwerking niet tot tevredenheid leidt bij </w:t>
      </w:r>
      <w:r w:rsidRPr="00276D47">
        <w:rPr>
          <w:iCs/>
        </w:rPr>
        <w:t>Opdrachtgever</w:t>
      </w:r>
      <w:r w:rsidRPr="00276D47">
        <w:t xml:space="preserve">. </w:t>
      </w:r>
      <w:r w:rsidRPr="00276D47">
        <w:rPr>
          <w:iCs/>
        </w:rPr>
        <w:t>Opdrachtnemer</w:t>
      </w:r>
      <w:r w:rsidRPr="00276D47">
        <w:t xml:space="preserve"> heeft hiertoe tenminste 1 keer een aangetekend schrijven ontvangen en is hierbij in staat gesteld om haar inbreng hierop af te stemmen.</w:t>
      </w:r>
      <w:r w:rsidR="00247D58">
        <w:br/>
      </w:r>
    </w:p>
    <w:p w14:paraId="494A4FE1" w14:textId="57F7122B" w:rsidR="00247D58" w:rsidRPr="00276D47" w:rsidRDefault="001D02E5" w:rsidP="00EF5ABB">
      <w:pPr>
        <w:numPr>
          <w:ilvl w:val="1"/>
          <w:numId w:val="4"/>
        </w:numPr>
        <w:ind w:left="142"/>
      </w:pPr>
      <w:r w:rsidRPr="001D02E5">
        <w:t>Indien sprake is van veranderde omstandigheden waardoor de opdracht niet meer uitvoerbaar is, dan wel dat de in de (nadere) Overeenkomst genoemde doelstellingen eerder zijn bereikt, kan de (nadere) Overeenkomst, zonder verdere kosten, tussentijds worden beëindigd, rekening houdend met een opzegtermijn van twee weken.</w:t>
      </w:r>
    </w:p>
    <w:p w14:paraId="5B88C04B" w14:textId="7474DC9C" w:rsidR="001D5D7F" w:rsidRPr="003C6B36" w:rsidRDefault="001D5D7F" w:rsidP="00EF5ABB">
      <w:pPr>
        <w:tabs>
          <w:tab w:val="left" w:pos="1045"/>
        </w:tabs>
        <w:rPr>
          <w:noProof/>
          <w:color w:val="0000FF"/>
          <w:u w:val="single"/>
        </w:rPr>
      </w:pPr>
    </w:p>
    <w:p w14:paraId="5B88C04C" w14:textId="77777777" w:rsidR="001842B3" w:rsidRPr="00276D47" w:rsidRDefault="001842B3" w:rsidP="00EF5ABB">
      <w:pPr>
        <w:numPr>
          <w:ilvl w:val="0"/>
          <w:numId w:val="4"/>
        </w:numPr>
        <w:ind w:left="142"/>
        <w:rPr>
          <w:b/>
          <w:u w:val="single"/>
        </w:rPr>
      </w:pPr>
      <w:r w:rsidRPr="00276D47">
        <w:t xml:space="preserve">   </w:t>
      </w:r>
      <w:r w:rsidR="00C90AE4" w:rsidRPr="00276D47">
        <w:rPr>
          <w:b/>
          <w:u w:val="single"/>
        </w:rPr>
        <w:t>Geheimhouding</w:t>
      </w:r>
    </w:p>
    <w:p w14:paraId="5B88C04D" w14:textId="77777777" w:rsidR="001842B3" w:rsidRPr="00276D47" w:rsidRDefault="001842B3" w:rsidP="001842B3">
      <w:pPr>
        <w:ind w:left="142"/>
      </w:pPr>
    </w:p>
    <w:p w14:paraId="04C684CE" w14:textId="4EE1942C" w:rsidR="002B6B03" w:rsidRDefault="00C90AE4" w:rsidP="00EF5ABB">
      <w:pPr>
        <w:numPr>
          <w:ilvl w:val="1"/>
          <w:numId w:val="4"/>
        </w:numPr>
        <w:ind w:left="142"/>
      </w:pPr>
      <w:r w:rsidRPr="00276D47">
        <w:t xml:space="preserve">Opdrachtnemer en medewerkers van Opdrachtnemer garanderen zowel gezamenlijk als afzonderlijk dat zij gedurende de duur van deze overeenkomst en na het eindigen c.q. beëindigen van deze overeenkomst tegenover derden geheimhouding zullen betrachten met betrekking tot vertrouwelijke gegevens betreffende kennis omtrent de bedrijfsaangelegenheden van de </w:t>
      </w:r>
      <w:r w:rsidRPr="00276D47">
        <w:rPr>
          <w:iCs/>
        </w:rPr>
        <w:t>Opdrachtgever</w:t>
      </w:r>
      <w:r w:rsidRPr="00276D47">
        <w:t>.</w:t>
      </w:r>
      <w:r w:rsidR="002B6B03">
        <w:br/>
      </w:r>
    </w:p>
    <w:p w14:paraId="5B88C04E" w14:textId="25DCDD8F" w:rsidR="001842B3" w:rsidRPr="00276D47" w:rsidRDefault="002C52B7" w:rsidP="005E7220">
      <w:pPr>
        <w:numPr>
          <w:ilvl w:val="1"/>
          <w:numId w:val="4"/>
        </w:numPr>
        <w:ind w:left="142"/>
      </w:pPr>
      <w:r>
        <w:t xml:space="preserve">Uitzondering op artikel 18.3 van de </w:t>
      </w:r>
      <w:r w:rsidR="00240853" w:rsidRPr="00240853">
        <w:t>Uniforme Inkoopvoorwaarden voor diensten N.V. Juva, versie juli 2017</w:t>
      </w:r>
      <w:r w:rsidR="00240853">
        <w:t>:</w:t>
      </w:r>
      <w:r w:rsidR="004F774F">
        <w:t xml:space="preserve"> </w:t>
      </w:r>
      <w:r w:rsidR="00240853" w:rsidRPr="00240853">
        <w:t>Opdrachtgever is bereid om het boetebedrag te halveren naar €25.000 per overtreding en €250 per dag dat een overtreding voort duurt.</w:t>
      </w:r>
    </w:p>
    <w:p w14:paraId="5B88C04F" w14:textId="77777777" w:rsidR="001842B3" w:rsidRPr="00276D47" w:rsidRDefault="001842B3" w:rsidP="001842B3">
      <w:pPr>
        <w:ind w:left="142"/>
      </w:pPr>
    </w:p>
    <w:p w14:paraId="5B88C050" w14:textId="77777777" w:rsidR="001842B3" w:rsidRPr="00276D47" w:rsidRDefault="001842B3" w:rsidP="00EF5ABB">
      <w:pPr>
        <w:numPr>
          <w:ilvl w:val="0"/>
          <w:numId w:val="4"/>
        </w:numPr>
        <w:ind w:left="142"/>
        <w:rPr>
          <w:b/>
          <w:u w:val="single"/>
        </w:rPr>
      </w:pPr>
      <w:r w:rsidRPr="00276D47">
        <w:t xml:space="preserve">   </w:t>
      </w:r>
      <w:r w:rsidR="00C90AE4" w:rsidRPr="00276D47">
        <w:rPr>
          <w:b/>
          <w:u w:val="single"/>
        </w:rPr>
        <w:t>Aansprakelijkheid</w:t>
      </w:r>
    </w:p>
    <w:p w14:paraId="5B88C051" w14:textId="77777777" w:rsidR="001842B3" w:rsidRPr="00276D47" w:rsidRDefault="001842B3" w:rsidP="001842B3">
      <w:pPr>
        <w:ind w:left="142"/>
      </w:pPr>
    </w:p>
    <w:p w14:paraId="5B88C052" w14:textId="49B6B5CE" w:rsidR="001842B3" w:rsidRDefault="00C90AE4" w:rsidP="00EF5ABB">
      <w:pPr>
        <w:numPr>
          <w:ilvl w:val="1"/>
          <w:numId w:val="4"/>
        </w:numPr>
        <w:ind w:left="142"/>
      </w:pPr>
      <w:r w:rsidRPr="00276D47">
        <w:t xml:space="preserve">De medewerkers van de opdrachtnemer zijn tijdens hun werkzaamheden ten kantore van </w:t>
      </w:r>
      <w:r w:rsidRPr="00276D47">
        <w:rPr>
          <w:iCs/>
        </w:rPr>
        <w:t>Opdrachtgever</w:t>
      </w:r>
      <w:r w:rsidRPr="00276D47">
        <w:t xml:space="preserve"> aansprakelijk voor alle </w:t>
      </w:r>
      <w:r w:rsidR="00EE3DE4">
        <w:t xml:space="preserve">directe </w:t>
      </w:r>
      <w:r w:rsidRPr="00276D47">
        <w:t>schade</w:t>
      </w:r>
      <w:r w:rsidR="00EE3DE4">
        <w:t>s</w:t>
      </w:r>
      <w:r w:rsidR="00A93456">
        <w:t>,</w:t>
      </w:r>
      <w:r w:rsidRPr="00276D47">
        <w:t xml:space="preserve"> door hun toedoen, aan eigendommen van </w:t>
      </w:r>
      <w:r w:rsidRPr="00276D47">
        <w:rPr>
          <w:iCs/>
        </w:rPr>
        <w:t>Opdrachtgever</w:t>
      </w:r>
      <w:r w:rsidRPr="00276D47">
        <w:t xml:space="preserve"> of de medewerkers van </w:t>
      </w:r>
      <w:r w:rsidRPr="00276D47">
        <w:rPr>
          <w:iCs/>
        </w:rPr>
        <w:t>Opdrachtgever</w:t>
      </w:r>
      <w:r w:rsidRPr="00276D47">
        <w:t>.</w:t>
      </w:r>
    </w:p>
    <w:p w14:paraId="420E00CA" w14:textId="311CAA6B" w:rsidR="00EE3DE4" w:rsidRPr="00276D47" w:rsidRDefault="00BC25E9" w:rsidP="00EF5ABB">
      <w:pPr>
        <w:numPr>
          <w:ilvl w:val="1"/>
          <w:numId w:val="4"/>
        </w:numPr>
        <w:ind w:left="142"/>
      </w:pPr>
      <w:r>
        <w:lastRenderedPageBreak/>
        <w:t>I</w:t>
      </w:r>
      <w:r w:rsidR="00426261" w:rsidRPr="00426261">
        <w:t>ndirecte schade wordt uitgesloten. Onder indirecte schade wordt verstaan: handelsverlies, gederfde winst, gemiste besparingen en/of schade door bedrijfsstagnatie.</w:t>
      </w:r>
    </w:p>
    <w:p w14:paraId="5B88C053" w14:textId="77777777" w:rsidR="001842B3" w:rsidRPr="00276D47" w:rsidRDefault="001842B3" w:rsidP="001842B3">
      <w:pPr>
        <w:ind w:left="142"/>
      </w:pPr>
    </w:p>
    <w:p w14:paraId="5B88C054" w14:textId="77777777" w:rsidR="001842B3" w:rsidRPr="00276D47" w:rsidRDefault="001842B3" w:rsidP="00EF5ABB">
      <w:pPr>
        <w:numPr>
          <w:ilvl w:val="0"/>
          <w:numId w:val="4"/>
        </w:numPr>
        <w:ind w:left="142"/>
        <w:rPr>
          <w:b/>
        </w:rPr>
      </w:pPr>
      <w:r w:rsidRPr="00276D47">
        <w:t xml:space="preserve">   </w:t>
      </w:r>
      <w:r w:rsidR="00875EF4" w:rsidRPr="00276D47">
        <w:rPr>
          <w:b/>
          <w:u w:val="single"/>
        </w:rPr>
        <w:t>Algemeen</w:t>
      </w:r>
      <w:r w:rsidRPr="00276D47">
        <w:rPr>
          <w:b/>
          <w:u w:val="single"/>
        </w:rPr>
        <w:br/>
      </w:r>
    </w:p>
    <w:p w14:paraId="5B88C055" w14:textId="77777777" w:rsidR="00875EF4" w:rsidRPr="00276D47" w:rsidRDefault="00875EF4" w:rsidP="00EF5ABB">
      <w:pPr>
        <w:numPr>
          <w:ilvl w:val="1"/>
          <w:numId w:val="4"/>
        </w:numPr>
        <w:ind w:left="142"/>
      </w:pPr>
      <w:r w:rsidRPr="00276D47">
        <w:t xml:space="preserve">Iedere wijziging in of aanvulling op deze overeenkomst dient, wil zij geldig zijn tussen partijen, schriftelijk te worden vastgelegd en door daartoe bevoegde personen te worden ondertekend. </w:t>
      </w:r>
    </w:p>
    <w:p w14:paraId="5B88C056" w14:textId="77777777" w:rsidR="00875EF4" w:rsidRPr="00276D47" w:rsidRDefault="00875EF4" w:rsidP="00875EF4">
      <w:pPr>
        <w:ind w:left="142"/>
      </w:pPr>
    </w:p>
    <w:p w14:paraId="5B88C057" w14:textId="77777777" w:rsidR="00875EF4" w:rsidRPr="00276D47" w:rsidRDefault="00875EF4" w:rsidP="00EF5ABB">
      <w:pPr>
        <w:numPr>
          <w:ilvl w:val="1"/>
          <w:numId w:val="4"/>
        </w:numPr>
        <w:ind w:left="142"/>
      </w:pPr>
      <w:r w:rsidRPr="00276D47">
        <w:t xml:space="preserve">Partijen vrijwaren elkaar voor alle vorderingen van derden jegens de ene partij die uit hoofde van deze overeenkomst voor rekening en risico van de andere partij zijn. </w:t>
      </w:r>
    </w:p>
    <w:p w14:paraId="5B88C058" w14:textId="77777777" w:rsidR="00875EF4" w:rsidRPr="00276D47" w:rsidRDefault="00875EF4" w:rsidP="00875EF4">
      <w:pPr>
        <w:pStyle w:val="Lijstalinea"/>
      </w:pPr>
    </w:p>
    <w:p w14:paraId="5B88C05A" w14:textId="6423551F" w:rsidR="00875EF4" w:rsidRPr="00276D47" w:rsidRDefault="00875EF4" w:rsidP="00EF5ABB">
      <w:pPr>
        <w:numPr>
          <w:ilvl w:val="1"/>
          <w:numId w:val="4"/>
        </w:numPr>
        <w:ind w:left="142"/>
      </w:pPr>
      <w:r w:rsidRPr="00276D47">
        <w:t xml:space="preserve">Op deze overeenkomst is uitsluitend Nederlands recht van toepassing. </w:t>
      </w:r>
      <w:r w:rsidR="001A764E">
        <w:br/>
      </w:r>
    </w:p>
    <w:p w14:paraId="5B88C05B" w14:textId="77777777" w:rsidR="00875EF4" w:rsidRPr="00276D47" w:rsidRDefault="00875EF4" w:rsidP="00EF5ABB">
      <w:pPr>
        <w:numPr>
          <w:ilvl w:val="1"/>
          <w:numId w:val="4"/>
        </w:numPr>
        <w:ind w:left="142"/>
      </w:pPr>
      <w:r w:rsidRPr="00276D47">
        <w:t xml:space="preserve">Indien één of meer bepalingen uit deze overeenkomst onverbindend zijn of onverbindend worden, blijven de overige bepalingen van kracht. Partijen verplichten zich om de niet verbindende bepalingen te vervangen door bepalingen die wél verbindend zijn en die zo min mogelijk, gelet op het doel en de strekking van deze overeenkomst, afwijken van de niet verbindende bepalingen. </w:t>
      </w:r>
    </w:p>
    <w:p w14:paraId="5B88C065" w14:textId="74E483ED" w:rsidR="00542F02" w:rsidRPr="00276D47" w:rsidRDefault="00834DE0" w:rsidP="007B7E0F">
      <w:pPr>
        <w:tabs>
          <w:tab w:val="left" w:pos="284"/>
        </w:tabs>
      </w:pPr>
      <w:bookmarkStart w:id="2" w:name="BlwAdres1"/>
      <w:bookmarkStart w:id="3" w:name="BlwNaam"/>
      <w:bookmarkStart w:id="4" w:name="Bouwsteen"/>
      <w:bookmarkEnd w:id="2"/>
      <w:bookmarkEnd w:id="3"/>
      <w:bookmarkEnd w:id="4"/>
      <w:r>
        <w:br/>
      </w:r>
    </w:p>
    <w:tbl>
      <w:tblPr>
        <w:tblW w:w="7372" w:type="dxa"/>
        <w:tblInd w:w="70" w:type="dxa"/>
        <w:tblLayout w:type="fixed"/>
        <w:tblCellMar>
          <w:left w:w="70" w:type="dxa"/>
          <w:right w:w="70" w:type="dxa"/>
        </w:tblCellMar>
        <w:tblLook w:val="04A0" w:firstRow="1" w:lastRow="0" w:firstColumn="1" w:lastColumn="0" w:noHBand="0" w:noVBand="1"/>
      </w:tblPr>
      <w:tblGrid>
        <w:gridCol w:w="3686"/>
        <w:gridCol w:w="3686"/>
      </w:tblGrid>
      <w:tr w:rsidR="00834DE0" w:rsidRPr="00276D47" w14:paraId="5B88C067" w14:textId="2C031C32" w:rsidTr="00834DE0">
        <w:trPr>
          <w:trHeight w:val="240"/>
        </w:trPr>
        <w:tc>
          <w:tcPr>
            <w:tcW w:w="3686" w:type="dxa"/>
            <w:hideMark/>
          </w:tcPr>
          <w:p w14:paraId="5B88C066" w14:textId="45CABC29" w:rsidR="00834DE0" w:rsidRPr="00276D47" w:rsidRDefault="00834DE0">
            <w:r>
              <w:t>Namens Opdrachtgever</w:t>
            </w:r>
          </w:p>
        </w:tc>
        <w:tc>
          <w:tcPr>
            <w:tcW w:w="3686" w:type="dxa"/>
          </w:tcPr>
          <w:p w14:paraId="0E5D691B" w14:textId="222E22D8" w:rsidR="00834DE0" w:rsidRDefault="00834DE0">
            <w:r>
              <w:t>Namens Opdrachtnemer</w:t>
            </w:r>
          </w:p>
        </w:tc>
      </w:tr>
      <w:tr w:rsidR="00834DE0" w:rsidRPr="00276D47" w14:paraId="5B88C06A" w14:textId="65F01ED3" w:rsidTr="00834DE0">
        <w:tc>
          <w:tcPr>
            <w:tcW w:w="3686" w:type="dxa"/>
          </w:tcPr>
          <w:p w14:paraId="5B88C068" w14:textId="08F40597" w:rsidR="00834DE0" w:rsidRPr="00276D47" w:rsidRDefault="00834DE0">
            <w:r w:rsidRPr="00276D47">
              <w:t>N.V. JUVA</w:t>
            </w:r>
            <w:r>
              <w:br/>
            </w:r>
            <w:r>
              <w:br/>
            </w:r>
          </w:p>
          <w:p w14:paraId="5B88C069" w14:textId="77777777" w:rsidR="00834DE0" w:rsidRPr="00276D47" w:rsidRDefault="00834DE0">
            <w:bookmarkStart w:id="5" w:name="Hand1"/>
            <w:bookmarkStart w:id="6" w:name="Ondertekening1"/>
            <w:bookmarkEnd w:id="5"/>
            <w:bookmarkEnd w:id="6"/>
          </w:p>
        </w:tc>
        <w:tc>
          <w:tcPr>
            <w:tcW w:w="3686" w:type="dxa"/>
          </w:tcPr>
          <w:p w14:paraId="47DB750B" w14:textId="5B6CEDBA" w:rsidR="00834DE0" w:rsidRPr="00276D47" w:rsidRDefault="00F10E9D">
            <w:r w:rsidRPr="00F10E9D">
              <w:rPr>
                <w:highlight w:val="yellow"/>
              </w:rPr>
              <w:t>Leverancier</w:t>
            </w:r>
          </w:p>
        </w:tc>
      </w:tr>
      <w:tr w:rsidR="00834DE0" w:rsidRPr="00276D47" w14:paraId="5B88C06C" w14:textId="49DCD118" w:rsidTr="00834DE0">
        <w:trPr>
          <w:trHeight w:val="240"/>
        </w:trPr>
        <w:tc>
          <w:tcPr>
            <w:tcW w:w="3686" w:type="dxa"/>
            <w:hideMark/>
          </w:tcPr>
          <w:p w14:paraId="5B88C06B" w14:textId="77777777" w:rsidR="00834DE0" w:rsidRPr="00276D47" w:rsidRDefault="00834DE0">
            <w:r w:rsidRPr="00276D47">
              <w:t>ing. M.N.P. Müller</w:t>
            </w:r>
          </w:p>
        </w:tc>
        <w:tc>
          <w:tcPr>
            <w:tcW w:w="3686" w:type="dxa"/>
          </w:tcPr>
          <w:p w14:paraId="374E5FA2" w14:textId="416A6603" w:rsidR="00834DE0" w:rsidRPr="00276D47" w:rsidRDefault="00F10E9D">
            <w:r w:rsidRPr="00F10E9D">
              <w:rPr>
                <w:highlight w:val="yellow"/>
              </w:rPr>
              <w:t>Contactpersoon</w:t>
            </w:r>
          </w:p>
        </w:tc>
      </w:tr>
      <w:tr w:rsidR="00834DE0" w:rsidRPr="00276D47" w14:paraId="5B88C06E" w14:textId="1F862199" w:rsidTr="00834DE0">
        <w:trPr>
          <w:trHeight w:val="240"/>
        </w:trPr>
        <w:tc>
          <w:tcPr>
            <w:tcW w:w="3686" w:type="dxa"/>
            <w:hideMark/>
          </w:tcPr>
          <w:p w14:paraId="5B88C06D" w14:textId="77777777" w:rsidR="00834DE0" w:rsidRPr="00276D47" w:rsidRDefault="00834DE0">
            <w:r w:rsidRPr="00276D47">
              <w:t>hoofd logistiek &amp; facilitaire zaken</w:t>
            </w:r>
          </w:p>
        </w:tc>
        <w:tc>
          <w:tcPr>
            <w:tcW w:w="3686" w:type="dxa"/>
          </w:tcPr>
          <w:p w14:paraId="77C3B2CF" w14:textId="25F81826" w:rsidR="00834DE0" w:rsidRPr="00276D47" w:rsidRDefault="00F10E9D">
            <w:r w:rsidRPr="00F10E9D">
              <w:rPr>
                <w:highlight w:val="yellow"/>
              </w:rPr>
              <w:t>Functie</w:t>
            </w:r>
          </w:p>
        </w:tc>
      </w:tr>
    </w:tbl>
    <w:p w14:paraId="5B88C06F" w14:textId="77777777" w:rsidR="001842B3" w:rsidRPr="00276D47" w:rsidRDefault="001842B3" w:rsidP="001842B3"/>
    <w:sectPr w:rsidR="001842B3" w:rsidRPr="00276D47" w:rsidSect="00247ED6">
      <w:headerReference w:type="default" r:id="rId14"/>
      <w:headerReference w:type="first" r:id="rId15"/>
      <w:footerReference w:type="first" r:id="rId16"/>
      <w:type w:val="continuous"/>
      <w:pgSz w:w="11906" w:h="16838" w:code="9"/>
      <w:pgMar w:top="1418" w:right="1418" w:bottom="2268" w:left="1418" w:header="709" w:footer="34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31A54" w14:textId="77777777" w:rsidR="00F900B7" w:rsidRDefault="00F900B7">
      <w:r>
        <w:separator/>
      </w:r>
    </w:p>
  </w:endnote>
  <w:endnote w:type="continuationSeparator" w:id="0">
    <w:p w14:paraId="3DB68FA7" w14:textId="77777777" w:rsidR="00F900B7" w:rsidRDefault="00F90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C07C" w14:textId="77777777" w:rsidR="006267DE" w:rsidRDefault="006267DE" w:rsidP="00B80C94">
    <w:pPr>
      <w:pStyle w:val="Voettekst"/>
      <w:ind w:left="57"/>
      <w:rPr>
        <w:rFonts w:ascii="Arial" w:hAnsi="Arial" w:cs="Arial"/>
        <w:b/>
        <w:color w:val="303585"/>
        <w:sz w:val="14"/>
        <w:szCs w:val="14"/>
      </w:rPr>
    </w:pPr>
  </w:p>
  <w:p w14:paraId="5B88C07D" w14:textId="77777777" w:rsidR="006267DE" w:rsidRDefault="006267DE" w:rsidP="00B80C94">
    <w:pPr>
      <w:pStyle w:val="Voettekst"/>
      <w:ind w:left="57"/>
      <w:rPr>
        <w:rFonts w:ascii="Arial" w:hAnsi="Arial" w:cs="Arial"/>
        <w:b/>
        <w:color w:val="303585"/>
        <w:sz w:val="14"/>
        <w:szCs w:val="14"/>
      </w:rPr>
    </w:pPr>
  </w:p>
  <w:p w14:paraId="5B88C07E" w14:textId="77777777" w:rsidR="006267DE" w:rsidRDefault="006267DE" w:rsidP="00B80C94">
    <w:pPr>
      <w:pStyle w:val="Voettekst"/>
      <w:ind w:left="57"/>
      <w:rPr>
        <w:rFonts w:ascii="Arial" w:hAnsi="Arial" w:cs="Arial"/>
        <w:b/>
        <w:color w:val="303585"/>
        <w:sz w:val="14"/>
        <w:szCs w:val="14"/>
      </w:rPr>
    </w:pPr>
  </w:p>
  <w:p w14:paraId="5B88C07F" w14:textId="77777777" w:rsidR="006267DE" w:rsidRDefault="006267DE" w:rsidP="00B80C94">
    <w:pPr>
      <w:pStyle w:val="Voettekst"/>
      <w:ind w:left="57"/>
      <w:rPr>
        <w:rFonts w:ascii="Arial" w:hAnsi="Arial" w:cs="Arial"/>
        <w:b/>
        <w:color w:val="303585"/>
        <w:sz w:val="14"/>
        <w:szCs w:val="14"/>
      </w:rPr>
    </w:pPr>
  </w:p>
  <w:p w14:paraId="5B88C080" w14:textId="77777777" w:rsidR="00B80C94" w:rsidRPr="003E2DA8" w:rsidRDefault="00B80C94" w:rsidP="00B80C94">
    <w:pPr>
      <w:pStyle w:val="Voettekst"/>
      <w:ind w:left="57"/>
      <w:rPr>
        <w:rFonts w:ascii="Arial" w:hAnsi="Arial" w:cs="Arial"/>
        <w:b/>
        <w:color w:val="303585"/>
        <w:sz w:val="14"/>
        <w:szCs w:val="14"/>
      </w:rPr>
    </w:pPr>
    <w:r w:rsidRPr="003E2DA8">
      <w:rPr>
        <w:rFonts w:ascii="Arial" w:hAnsi="Arial" w:cs="Arial"/>
        <w:b/>
        <w:color w:val="303585"/>
        <w:sz w:val="14"/>
        <w:szCs w:val="14"/>
      </w:rPr>
      <w:t>N.V. Juva</w:t>
    </w:r>
  </w:p>
  <w:p w14:paraId="5B88C081" w14:textId="77777777" w:rsidR="00B80C94" w:rsidRPr="003E2DA8" w:rsidRDefault="00B80C94" w:rsidP="00B80C94">
    <w:pPr>
      <w:pStyle w:val="Voettekst"/>
      <w:tabs>
        <w:tab w:val="clear" w:pos="4536"/>
        <w:tab w:val="clear" w:pos="9072"/>
        <w:tab w:val="left" w:pos="2211"/>
        <w:tab w:val="left" w:pos="2438"/>
        <w:tab w:val="left" w:pos="4196"/>
        <w:tab w:val="left" w:pos="4706"/>
      </w:tabs>
      <w:ind w:left="57"/>
      <w:rPr>
        <w:rFonts w:ascii="Arial" w:hAnsi="Arial" w:cs="Arial"/>
        <w:color w:val="303585"/>
        <w:sz w:val="14"/>
        <w:szCs w:val="14"/>
      </w:rPr>
    </w:pPr>
    <w:r w:rsidRPr="003E2DA8">
      <w:rPr>
        <w:rFonts w:ascii="Arial" w:hAnsi="Arial" w:cs="Arial"/>
        <w:color w:val="303585"/>
        <w:sz w:val="14"/>
        <w:szCs w:val="14"/>
      </w:rPr>
      <w:t>Bezoekadres:</w:t>
    </w:r>
    <w:r w:rsidRPr="003E2DA8">
      <w:rPr>
        <w:rFonts w:ascii="Arial" w:hAnsi="Arial" w:cs="Arial"/>
        <w:color w:val="303585"/>
        <w:sz w:val="14"/>
        <w:szCs w:val="14"/>
      </w:rPr>
      <w:tab/>
    </w:r>
    <w:r w:rsidRPr="00B24785">
      <w:rPr>
        <w:rFonts w:ascii="Arial" w:hAnsi="Arial" w:cs="Arial"/>
        <w:b/>
        <w:color w:val="303585"/>
        <w:sz w:val="14"/>
        <w:szCs w:val="14"/>
      </w:rPr>
      <w:t>T</w:t>
    </w:r>
    <w:r w:rsidRPr="003E2DA8">
      <w:rPr>
        <w:rFonts w:ascii="Arial" w:hAnsi="Arial" w:cs="Arial"/>
        <w:color w:val="303585"/>
        <w:sz w:val="14"/>
        <w:szCs w:val="14"/>
      </w:rPr>
      <w:tab/>
    </w:r>
    <w:r>
      <w:rPr>
        <w:rFonts w:ascii="Arial" w:hAnsi="Arial" w:cs="Arial"/>
        <w:color w:val="303585"/>
        <w:sz w:val="14"/>
        <w:szCs w:val="14"/>
      </w:rPr>
      <w:t>085-00 28 200</w:t>
    </w:r>
    <w:r w:rsidRPr="003E2DA8">
      <w:rPr>
        <w:rFonts w:ascii="Arial" w:hAnsi="Arial" w:cs="Arial"/>
        <w:color w:val="303585"/>
        <w:sz w:val="14"/>
        <w:szCs w:val="14"/>
      </w:rPr>
      <w:tab/>
    </w:r>
    <w:r w:rsidRPr="00B24785">
      <w:rPr>
        <w:rFonts w:ascii="Arial" w:hAnsi="Arial" w:cs="Arial"/>
        <w:b/>
        <w:color w:val="303585"/>
        <w:sz w:val="14"/>
        <w:szCs w:val="14"/>
      </w:rPr>
      <w:t>KvK</w:t>
    </w:r>
    <w:r w:rsidRPr="003E2DA8">
      <w:rPr>
        <w:rFonts w:ascii="Arial" w:hAnsi="Arial" w:cs="Arial"/>
        <w:color w:val="303585"/>
        <w:sz w:val="14"/>
        <w:szCs w:val="14"/>
      </w:rPr>
      <w:tab/>
      <w:t>27225354</w:t>
    </w:r>
    <w:r w:rsidRPr="003E2DA8">
      <w:rPr>
        <w:rFonts w:ascii="Arial" w:hAnsi="Arial" w:cs="Arial"/>
        <w:color w:val="303585"/>
        <w:sz w:val="14"/>
        <w:szCs w:val="14"/>
      </w:rPr>
      <w:tab/>
    </w:r>
  </w:p>
  <w:p w14:paraId="5B88C082" w14:textId="77777777" w:rsidR="00B80C94" w:rsidRDefault="00B80C94" w:rsidP="00B80C94">
    <w:pPr>
      <w:pStyle w:val="Voettekst"/>
      <w:tabs>
        <w:tab w:val="clear" w:pos="4536"/>
        <w:tab w:val="clear" w:pos="9072"/>
        <w:tab w:val="left" w:pos="2211"/>
        <w:tab w:val="left" w:pos="2438"/>
        <w:tab w:val="left" w:pos="4196"/>
        <w:tab w:val="left" w:pos="4706"/>
      </w:tabs>
      <w:ind w:left="57"/>
      <w:rPr>
        <w:rFonts w:ascii="Arial" w:hAnsi="Arial" w:cs="Arial"/>
        <w:color w:val="303585"/>
        <w:sz w:val="14"/>
        <w:szCs w:val="14"/>
      </w:rPr>
    </w:pPr>
    <w:r w:rsidRPr="003E2DA8">
      <w:rPr>
        <w:rFonts w:ascii="Arial" w:hAnsi="Arial" w:cs="Arial"/>
        <w:color w:val="303585"/>
        <w:sz w:val="14"/>
        <w:szCs w:val="14"/>
      </w:rPr>
      <w:t>Nieuweweg 1, Poeldijk</w:t>
    </w:r>
    <w:r w:rsidRPr="003E2DA8">
      <w:rPr>
        <w:rFonts w:ascii="Arial" w:hAnsi="Arial" w:cs="Arial"/>
        <w:color w:val="303585"/>
        <w:sz w:val="14"/>
        <w:szCs w:val="14"/>
      </w:rPr>
      <w:tab/>
    </w:r>
    <w:r w:rsidRPr="00B24785">
      <w:rPr>
        <w:rFonts w:ascii="Arial" w:hAnsi="Arial" w:cs="Arial"/>
        <w:b/>
        <w:color w:val="303585"/>
        <w:sz w:val="14"/>
        <w:szCs w:val="14"/>
      </w:rPr>
      <w:t>E</w:t>
    </w:r>
    <w:r w:rsidRPr="003E2DA8">
      <w:rPr>
        <w:rFonts w:ascii="Arial" w:hAnsi="Arial" w:cs="Arial"/>
        <w:color w:val="303585"/>
        <w:sz w:val="14"/>
        <w:szCs w:val="14"/>
      </w:rPr>
      <w:tab/>
      <w:t>info@</w:t>
    </w:r>
    <w:r>
      <w:rPr>
        <w:rFonts w:ascii="Arial" w:hAnsi="Arial" w:cs="Arial"/>
        <w:color w:val="303585"/>
        <w:sz w:val="14"/>
        <w:szCs w:val="14"/>
      </w:rPr>
      <w:t>juva.nl</w:t>
    </w:r>
    <w:r w:rsidRPr="003E2DA8">
      <w:rPr>
        <w:rFonts w:ascii="Arial" w:hAnsi="Arial" w:cs="Arial"/>
        <w:color w:val="303585"/>
        <w:sz w:val="14"/>
        <w:szCs w:val="14"/>
      </w:rPr>
      <w:tab/>
    </w:r>
    <w:r w:rsidRPr="00B24785">
      <w:rPr>
        <w:rFonts w:ascii="Arial" w:hAnsi="Arial" w:cs="Arial"/>
        <w:b/>
        <w:color w:val="303585"/>
        <w:sz w:val="14"/>
        <w:szCs w:val="14"/>
      </w:rPr>
      <w:t>BTW</w:t>
    </w:r>
    <w:r w:rsidRPr="003E2DA8">
      <w:rPr>
        <w:rFonts w:ascii="Arial" w:hAnsi="Arial" w:cs="Arial"/>
        <w:color w:val="303585"/>
        <w:sz w:val="14"/>
        <w:szCs w:val="14"/>
      </w:rPr>
      <w:tab/>
      <w:t>NL007756458B01</w:t>
    </w:r>
  </w:p>
  <w:p w14:paraId="5B88C083" w14:textId="77777777" w:rsidR="00B80C94" w:rsidRDefault="00B80C94" w:rsidP="00B80C94">
    <w:pPr>
      <w:pStyle w:val="Voettekst"/>
      <w:tabs>
        <w:tab w:val="clear" w:pos="4536"/>
        <w:tab w:val="clear" w:pos="9072"/>
        <w:tab w:val="left" w:pos="2211"/>
        <w:tab w:val="left" w:pos="2438"/>
        <w:tab w:val="left" w:pos="4196"/>
        <w:tab w:val="left" w:pos="4706"/>
      </w:tabs>
      <w:ind w:left="57"/>
      <w:rPr>
        <w:rFonts w:ascii="Arial" w:hAnsi="Arial" w:cs="Arial"/>
        <w:color w:val="303585"/>
        <w:sz w:val="14"/>
        <w:szCs w:val="14"/>
      </w:rPr>
    </w:pPr>
    <w:r w:rsidRPr="003E2DA8">
      <w:rPr>
        <w:rFonts w:ascii="Arial" w:hAnsi="Arial" w:cs="Arial"/>
        <w:color w:val="303585"/>
        <w:sz w:val="14"/>
        <w:szCs w:val="14"/>
      </w:rPr>
      <w:t>Correspondentieadres:</w:t>
    </w:r>
    <w:r>
      <w:rPr>
        <w:rFonts w:ascii="Arial" w:hAnsi="Arial" w:cs="Arial"/>
        <w:color w:val="303585"/>
        <w:sz w:val="14"/>
        <w:szCs w:val="14"/>
      </w:rPr>
      <w:tab/>
    </w:r>
    <w:r w:rsidRPr="00B24785">
      <w:rPr>
        <w:rFonts w:ascii="Arial" w:hAnsi="Arial" w:cs="Arial"/>
        <w:b/>
        <w:color w:val="303585"/>
        <w:sz w:val="14"/>
        <w:szCs w:val="14"/>
      </w:rPr>
      <w:t>I</w:t>
    </w:r>
    <w:r>
      <w:rPr>
        <w:rFonts w:ascii="Arial" w:hAnsi="Arial" w:cs="Arial"/>
        <w:color w:val="303585"/>
        <w:sz w:val="14"/>
        <w:szCs w:val="14"/>
      </w:rPr>
      <w:tab/>
      <w:t>www.juva.nl</w:t>
    </w:r>
    <w:r>
      <w:rPr>
        <w:rFonts w:ascii="Arial" w:hAnsi="Arial" w:cs="Arial"/>
        <w:color w:val="303585"/>
        <w:sz w:val="14"/>
        <w:szCs w:val="14"/>
      </w:rPr>
      <w:tab/>
    </w:r>
    <w:r w:rsidRPr="00B24785">
      <w:rPr>
        <w:rFonts w:ascii="Arial" w:hAnsi="Arial" w:cs="Arial"/>
        <w:b/>
        <w:color w:val="303585"/>
        <w:sz w:val="14"/>
        <w:szCs w:val="14"/>
      </w:rPr>
      <w:t>IBAN</w:t>
    </w:r>
    <w:r>
      <w:rPr>
        <w:rFonts w:ascii="Arial" w:hAnsi="Arial" w:cs="Arial"/>
        <w:color w:val="303585"/>
        <w:sz w:val="14"/>
        <w:szCs w:val="14"/>
      </w:rPr>
      <w:tab/>
    </w:r>
    <w:r w:rsidRPr="003E2DA8">
      <w:rPr>
        <w:rFonts w:ascii="Arial" w:hAnsi="Arial" w:cs="Arial"/>
        <w:color w:val="303585"/>
        <w:sz w:val="14"/>
        <w:szCs w:val="14"/>
      </w:rPr>
      <w:t>NL11 RABO 0127 7882 39</w:t>
    </w:r>
    <w:r w:rsidRPr="003E2DA8">
      <w:rPr>
        <w:rFonts w:ascii="Arial" w:hAnsi="Arial" w:cs="Arial"/>
        <w:color w:val="303585"/>
        <w:sz w:val="14"/>
        <w:szCs w:val="14"/>
      </w:rPr>
      <w:tab/>
    </w:r>
  </w:p>
  <w:p w14:paraId="5B88C084" w14:textId="77777777" w:rsidR="00B80C94" w:rsidRPr="003E2DA8" w:rsidRDefault="00B80C94" w:rsidP="00B80C94">
    <w:pPr>
      <w:pStyle w:val="Voettekst"/>
      <w:tabs>
        <w:tab w:val="clear" w:pos="4536"/>
        <w:tab w:val="clear" w:pos="9072"/>
        <w:tab w:val="left" w:pos="2211"/>
        <w:tab w:val="left" w:pos="2438"/>
        <w:tab w:val="left" w:pos="4196"/>
        <w:tab w:val="left" w:pos="4706"/>
      </w:tabs>
      <w:ind w:left="57"/>
      <w:rPr>
        <w:rFonts w:ascii="Arial" w:hAnsi="Arial" w:cs="Arial"/>
        <w:color w:val="303585"/>
        <w:sz w:val="14"/>
        <w:szCs w:val="14"/>
      </w:rPr>
    </w:pPr>
    <w:r w:rsidRPr="003E2DA8">
      <w:rPr>
        <w:rFonts w:ascii="Arial" w:hAnsi="Arial" w:cs="Arial"/>
        <w:color w:val="303585"/>
        <w:sz w:val="14"/>
        <w:szCs w:val="14"/>
      </w:rPr>
      <w:t>Postbus 1, 2685 ZG Poeldijk</w:t>
    </w:r>
    <w:r w:rsidRPr="003E2DA8">
      <w:rPr>
        <w:rFonts w:ascii="Arial" w:hAnsi="Arial" w:cs="Arial"/>
        <w:color w:val="303585"/>
        <w:sz w:val="14"/>
        <w:szCs w:val="14"/>
      </w:rPr>
      <w:tab/>
    </w:r>
    <w:r w:rsidRPr="003E2DA8">
      <w:rPr>
        <w:rFonts w:ascii="Arial" w:hAnsi="Arial" w:cs="Arial"/>
        <w:color w:val="303585"/>
        <w:sz w:val="14"/>
        <w:szCs w:val="14"/>
      </w:rPr>
      <w:tab/>
    </w:r>
    <w:r>
      <w:rPr>
        <w:rFonts w:ascii="Arial" w:hAnsi="Arial" w:cs="Arial"/>
        <w:color w:val="303585"/>
        <w:sz w:val="14"/>
        <w:szCs w:val="14"/>
      </w:rPr>
      <w:tab/>
    </w:r>
    <w:r w:rsidRPr="00B24785">
      <w:rPr>
        <w:rFonts w:ascii="Arial" w:hAnsi="Arial" w:cs="Arial"/>
        <w:b/>
        <w:color w:val="303585"/>
        <w:sz w:val="14"/>
        <w:szCs w:val="14"/>
      </w:rPr>
      <w:t>BIC</w:t>
    </w:r>
    <w:r>
      <w:rPr>
        <w:rFonts w:ascii="Arial" w:hAnsi="Arial" w:cs="Arial"/>
        <w:color w:val="303585"/>
        <w:sz w:val="14"/>
        <w:szCs w:val="14"/>
      </w:rPr>
      <w:tab/>
    </w:r>
    <w:r w:rsidRPr="00487C70">
      <w:rPr>
        <w:rFonts w:ascii="Arial" w:hAnsi="Arial" w:cs="Arial"/>
        <w:color w:val="303585"/>
        <w:sz w:val="14"/>
        <w:szCs w:val="14"/>
      </w:rPr>
      <w:t>RABONL2U</w:t>
    </w:r>
    <w:r w:rsidRPr="003E2DA8">
      <w:rPr>
        <w:rFonts w:ascii="Arial" w:hAnsi="Arial" w:cs="Arial"/>
        <w:color w:val="303585"/>
        <w:sz w:val="14"/>
        <w:szCs w:val="14"/>
      </w:rPr>
      <w:tab/>
    </w:r>
  </w:p>
  <w:p w14:paraId="5B88C085" w14:textId="77777777" w:rsidR="00B80C94" w:rsidRPr="003E2DA8" w:rsidRDefault="00B80C94" w:rsidP="00B80C94">
    <w:pPr>
      <w:pStyle w:val="Voettekst"/>
      <w:tabs>
        <w:tab w:val="left" w:pos="2127"/>
        <w:tab w:val="left" w:pos="2552"/>
        <w:tab w:val="left" w:pos="4253"/>
        <w:tab w:val="left" w:pos="4962"/>
      </w:tabs>
      <w:ind w:left="57"/>
      <w:rPr>
        <w:rFonts w:ascii="Arial" w:hAnsi="Arial" w:cs="Arial"/>
        <w:color w:val="303585"/>
        <w:sz w:val="14"/>
        <w:szCs w:val="14"/>
      </w:rPr>
    </w:pPr>
  </w:p>
  <w:p w14:paraId="5B88C086" w14:textId="77777777" w:rsidR="00B80C94" w:rsidRDefault="00B80C94" w:rsidP="00B80C94">
    <w:pPr>
      <w:pStyle w:val="Voettekst"/>
      <w:ind w:left="57"/>
      <w:rPr>
        <w:rFonts w:ascii="Arial" w:hAnsi="Arial" w:cs="Arial"/>
        <w:color w:val="303585"/>
        <w:sz w:val="12"/>
        <w:szCs w:val="12"/>
      </w:rPr>
    </w:pPr>
    <w:r w:rsidRPr="00487C70">
      <w:rPr>
        <w:rFonts w:ascii="Arial" w:hAnsi="Arial" w:cs="Arial"/>
        <w:color w:val="303585"/>
        <w:sz w:val="12"/>
        <w:szCs w:val="12"/>
      </w:rPr>
      <w:t xml:space="preserve">Op al onze overeenkomsten, leveringen en diensten zijn onze algemene voorwaarden van toepassing als gedeponeerd bij de Kamer van Koophandel te Den Haag </w:t>
    </w:r>
  </w:p>
  <w:p w14:paraId="5B88C087" w14:textId="77777777" w:rsidR="00164373" w:rsidRPr="00B80C94" w:rsidRDefault="00B80C94" w:rsidP="00B80C94">
    <w:pPr>
      <w:pStyle w:val="Voettekst"/>
      <w:ind w:left="57"/>
      <w:rPr>
        <w:rFonts w:ascii="Arial" w:hAnsi="Arial" w:cs="Arial"/>
        <w:color w:val="303585"/>
        <w:sz w:val="12"/>
        <w:szCs w:val="12"/>
      </w:rPr>
    </w:pPr>
    <w:r w:rsidRPr="00487C70">
      <w:rPr>
        <w:rFonts w:ascii="Arial" w:hAnsi="Arial" w:cs="Arial"/>
        <w:color w:val="303585"/>
        <w:sz w:val="12"/>
        <w:szCs w:val="12"/>
      </w:rPr>
      <w:t xml:space="preserve">onder dossiernummer 27225354. Deze voorwaarden worden op verzoek kosteloos toegezonden per e-mail.  </w:t>
    </w:r>
    <w:r w:rsidR="00236824">
      <w:rPr>
        <w:noProof/>
      </w:rPr>
      <w:drawing>
        <wp:anchor distT="0" distB="0" distL="114300" distR="114300" simplePos="0" relativeHeight="251658752" behindDoc="1" locked="0" layoutInCell="1" allowOverlap="1" wp14:anchorId="5B88C095" wp14:editId="5B88C096">
          <wp:simplePos x="0" y="0"/>
          <wp:positionH relativeFrom="column">
            <wp:posOffset>-6350</wp:posOffset>
          </wp:positionH>
          <wp:positionV relativeFrom="paragraph">
            <wp:posOffset>10306050</wp:posOffset>
          </wp:positionV>
          <wp:extent cx="7571740" cy="40957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236824">
      <w:rPr>
        <w:noProof/>
      </w:rPr>
      <w:drawing>
        <wp:anchor distT="0" distB="0" distL="114300" distR="114300" simplePos="0" relativeHeight="251657728" behindDoc="1" locked="0" layoutInCell="1" allowOverlap="1" wp14:anchorId="5B88C097" wp14:editId="5B88C098">
          <wp:simplePos x="0" y="0"/>
          <wp:positionH relativeFrom="column">
            <wp:posOffset>-6350</wp:posOffset>
          </wp:positionH>
          <wp:positionV relativeFrom="paragraph">
            <wp:posOffset>10306050</wp:posOffset>
          </wp:positionV>
          <wp:extent cx="7571740" cy="4095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409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88C088" w14:textId="77777777" w:rsidR="00164373" w:rsidRDefault="00164373" w:rsidP="00B80C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67633" w14:textId="77777777" w:rsidR="00F900B7" w:rsidRDefault="00F900B7">
      <w:r>
        <w:separator/>
      </w:r>
    </w:p>
  </w:footnote>
  <w:footnote w:type="continuationSeparator" w:id="0">
    <w:p w14:paraId="41940507" w14:textId="77777777" w:rsidR="00F900B7" w:rsidRDefault="00F90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CellMar>
        <w:left w:w="0" w:type="dxa"/>
        <w:right w:w="0" w:type="dxa"/>
      </w:tblCellMar>
      <w:tblLook w:val="0000" w:firstRow="0" w:lastRow="0" w:firstColumn="0" w:lastColumn="0" w:noHBand="0" w:noVBand="0"/>
    </w:tblPr>
    <w:tblGrid>
      <w:gridCol w:w="1418"/>
      <w:gridCol w:w="7654"/>
    </w:tblGrid>
    <w:tr w:rsidR="00164373" w:rsidRPr="000A1CE6" w14:paraId="5B88C076" w14:textId="77777777" w:rsidTr="00B80C94">
      <w:tc>
        <w:tcPr>
          <w:tcW w:w="1418" w:type="dxa"/>
          <w:vAlign w:val="bottom"/>
        </w:tcPr>
        <w:p w14:paraId="5B88C074" w14:textId="77777777" w:rsidR="000A1CE6" w:rsidRPr="000A1CE6" w:rsidRDefault="000A1CE6" w:rsidP="004E7AE4">
          <w:pPr>
            <w:pStyle w:val="Koptekst"/>
            <w:ind w:left="113"/>
          </w:pPr>
          <w:r w:rsidRPr="000A1CE6">
            <w:t>Opdracht</w:t>
          </w:r>
        </w:p>
      </w:tc>
      <w:tc>
        <w:tcPr>
          <w:tcW w:w="7654" w:type="dxa"/>
          <w:vAlign w:val="bottom"/>
        </w:tcPr>
        <w:p w14:paraId="5B88C075" w14:textId="3B108585" w:rsidR="00164373" w:rsidRPr="000A1CE6" w:rsidRDefault="000A1CE6" w:rsidP="005F1FFB">
          <w:pPr>
            <w:pStyle w:val="Koptekst"/>
          </w:pPr>
          <w:r w:rsidRPr="000A1CE6">
            <w:t xml:space="preserve">: </w:t>
          </w:r>
          <w:r w:rsidR="005A47E7" w:rsidRPr="005A47E7">
            <w:rPr>
              <w:highlight w:val="yellow"/>
            </w:rPr>
            <w:t>Leverancier</w:t>
          </w:r>
        </w:p>
      </w:tc>
    </w:tr>
    <w:tr w:rsidR="00B80C94" w:rsidRPr="000A1CE6" w14:paraId="5B88C079" w14:textId="77777777" w:rsidTr="00B80C94">
      <w:tc>
        <w:tcPr>
          <w:tcW w:w="1418" w:type="dxa"/>
          <w:vAlign w:val="bottom"/>
        </w:tcPr>
        <w:p w14:paraId="5B88C077" w14:textId="77777777" w:rsidR="00B80C94" w:rsidRPr="000A1CE6" w:rsidRDefault="00B80C94" w:rsidP="004E7AE4">
          <w:pPr>
            <w:pStyle w:val="Koptekst"/>
            <w:ind w:left="113"/>
          </w:pPr>
          <w:r w:rsidRPr="000A1CE6">
            <w:t>Kenmerk</w:t>
          </w:r>
        </w:p>
      </w:tc>
      <w:tc>
        <w:tcPr>
          <w:tcW w:w="7654" w:type="dxa"/>
          <w:vAlign w:val="bottom"/>
        </w:tcPr>
        <w:p w14:paraId="5B88C078" w14:textId="15E82023" w:rsidR="00B80C94" w:rsidRPr="000A1CE6" w:rsidRDefault="00B80C94" w:rsidP="005F1FFB">
          <w:pPr>
            <w:pStyle w:val="Koptekst"/>
          </w:pPr>
          <w:r>
            <w:t>:</w:t>
          </w:r>
          <w:r w:rsidR="005A47E7">
            <w:t xml:space="preserve"> </w:t>
          </w:r>
          <w:r w:rsidR="005A47E7" w:rsidRPr="005A47E7">
            <w:rPr>
              <w:highlight w:val="yellow"/>
            </w:rPr>
            <w:t>…</w:t>
          </w:r>
        </w:p>
      </w:tc>
    </w:tr>
  </w:tbl>
  <w:p w14:paraId="5B88C07A" w14:textId="77777777" w:rsidR="00164373" w:rsidRDefault="00247ED6">
    <w:pPr>
      <w:pStyle w:val="Koptekst"/>
    </w:pPr>
    <w:r>
      <w:rPr>
        <w:noProof/>
      </w:rPr>
      <w:drawing>
        <wp:anchor distT="0" distB="0" distL="114300" distR="114300" simplePos="0" relativeHeight="251662848" behindDoc="1" locked="1" layoutInCell="1" allowOverlap="1" wp14:anchorId="5B88C089" wp14:editId="5B88C08A">
          <wp:simplePos x="0" y="0"/>
          <wp:positionH relativeFrom="column">
            <wp:posOffset>-76200</wp:posOffset>
          </wp:positionH>
          <wp:positionV relativeFrom="page">
            <wp:posOffset>518795</wp:posOffset>
          </wp:positionV>
          <wp:extent cx="6400165" cy="88011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165" cy="88011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C07B" w14:textId="77777777" w:rsidR="00164373" w:rsidRDefault="00236824">
    <w:pPr>
      <w:pStyle w:val="Koptekst"/>
    </w:pPr>
    <w:r>
      <w:rPr>
        <w:noProof/>
      </w:rPr>
      <w:drawing>
        <wp:anchor distT="0" distB="0" distL="114300" distR="114300" simplePos="0" relativeHeight="251660800" behindDoc="1" locked="0" layoutInCell="1" allowOverlap="1" wp14:anchorId="5B88C08B" wp14:editId="5B88C08C">
          <wp:simplePos x="0" y="0"/>
          <wp:positionH relativeFrom="column">
            <wp:posOffset>4257040</wp:posOffset>
          </wp:positionH>
          <wp:positionV relativeFrom="paragraph">
            <wp:posOffset>123825</wp:posOffset>
          </wp:positionV>
          <wp:extent cx="1714500" cy="5429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54292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776" behindDoc="1" locked="1" layoutInCell="1" allowOverlap="1" wp14:anchorId="5B88C08D" wp14:editId="5B88C08E">
          <wp:simplePos x="0" y="0"/>
          <wp:positionH relativeFrom="column">
            <wp:posOffset>-40640</wp:posOffset>
          </wp:positionH>
          <wp:positionV relativeFrom="page">
            <wp:posOffset>459740</wp:posOffset>
          </wp:positionV>
          <wp:extent cx="6400165" cy="8801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88011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5680" behindDoc="0" locked="0" layoutInCell="0" allowOverlap="1" wp14:anchorId="5B88C08F" wp14:editId="5B88C090">
              <wp:simplePos x="0" y="0"/>
              <wp:positionH relativeFrom="column">
                <wp:posOffset>3945890</wp:posOffset>
              </wp:positionH>
              <wp:positionV relativeFrom="paragraph">
                <wp:posOffset>720090</wp:posOffset>
              </wp:positionV>
              <wp:extent cx="2334260" cy="1847850"/>
              <wp:effectExtent l="0" t="0" r="0" b="0"/>
              <wp:wrapNone/>
              <wp:docPr id="3" name="Picture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4260" cy="1847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8C099" w14:textId="77777777" w:rsidR="00164373" w:rsidRDefault="00164373">
                          <w:pPr>
                            <w:tabs>
                              <w:tab w:val="left" w:pos="993"/>
                            </w:tabs>
                            <w:rPr>
                              <w:sz w:val="18"/>
                            </w:rPr>
                          </w:pPr>
                          <w:r>
                            <w:rPr>
                              <w:sz w:val="18"/>
                            </w:rPr>
                            <w:t>Westland Infra Netbeheer B.V.</w:t>
                          </w:r>
                        </w:p>
                        <w:p w14:paraId="5B88C09A" w14:textId="77777777" w:rsidR="00164373" w:rsidRDefault="00164373">
                          <w:pPr>
                            <w:tabs>
                              <w:tab w:val="left" w:pos="993"/>
                            </w:tabs>
                            <w:rPr>
                              <w:sz w:val="18"/>
                            </w:rPr>
                          </w:pPr>
                          <w:r>
                            <w:rPr>
                              <w:sz w:val="18"/>
                            </w:rPr>
                            <w:t>Nieuweweg 1</w:t>
                          </w:r>
                        </w:p>
                        <w:p w14:paraId="5B88C09B" w14:textId="77777777" w:rsidR="00164373" w:rsidRDefault="00164373">
                          <w:pPr>
                            <w:tabs>
                              <w:tab w:val="left" w:pos="993"/>
                            </w:tabs>
                            <w:rPr>
                              <w:sz w:val="18"/>
                            </w:rPr>
                          </w:pPr>
                          <w:r>
                            <w:rPr>
                              <w:sz w:val="18"/>
                            </w:rPr>
                            <w:t>P.o. box 1</w:t>
                          </w:r>
                        </w:p>
                        <w:p w14:paraId="5B88C09C" w14:textId="77777777" w:rsidR="00164373" w:rsidRDefault="00164373">
                          <w:pPr>
                            <w:tabs>
                              <w:tab w:val="left" w:pos="993"/>
                            </w:tabs>
                            <w:rPr>
                              <w:sz w:val="18"/>
                            </w:rPr>
                          </w:pPr>
                          <w:r>
                            <w:rPr>
                              <w:sz w:val="18"/>
                            </w:rPr>
                            <w:t>2685 ZG POELDIJK</w:t>
                          </w:r>
                        </w:p>
                        <w:p w14:paraId="5B88C09D" w14:textId="77777777" w:rsidR="00164373" w:rsidRDefault="00164373">
                          <w:pPr>
                            <w:tabs>
                              <w:tab w:val="left" w:pos="993"/>
                            </w:tabs>
                            <w:rPr>
                              <w:sz w:val="18"/>
                              <w:lang w:val="en-GB"/>
                            </w:rPr>
                          </w:pPr>
                          <w:r>
                            <w:rPr>
                              <w:sz w:val="18"/>
                              <w:lang w:val="en-GB"/>
                            </w:rPr>
                            <w:t xml:space="preserve">The </w:t>
                          </w:r>
                          <w:smartTag w:uri="urn:schemas-microsoft-com:office:smarttags" w:element="place">
                            <w:smartTag w:uri="urn:schemas-microsoft-com:office:smarttags" w:element="country-region">
                              <w:r>
                                <w:rPr>
                                  <w:sz w:val="18"/>
                                  <w:lang w:val="en-GB"/>
                                </w:rPr>
                                <w:t>Netherlands</w:t>
                              </w:r>
                            </w:smartTag>
                          </w:smartTag>
                        </w:p>
                        <w:p w14:paraId="5B88C09E" w14:textId="77777777" w:rsidR="00164373" w:rsidRDefault="00164373">
                          <w:pPr>
                            <w:tabs>
                              <w:tab w:val="left" w:pos="426"/>
                            </w:tabs>
                            <w:rPr>
                              <w:sz w:val="18"/>
                              <w:lang w:val="en-GB"/>
                            </w:rPr>
                          </w:pPr>
                          <w:r>
                            <w:rPr>
                              <w:sz w:val="18"/>
                              <w:lang w:val="en-GB"/>
                            </w:rPr>
                            <w:t>T</w:t>
                          </w:r>
                          <w:r>
                            <w:rPr>
                              <w:sz w:val="18"/>
                              <w:lang w:val="en-GB"/>
                            </w:rPr>
                            <w:tab/>
                            <w:t>+31 174 236 236</w:t>
                          </w:r>
                        </w:p>
                        <w:p w14:paraId="5B88C09F" w14:textId="77777777" w:rsidR="00164373" w:rsidRDefault="00164373">
                          <w:pPr>
                            <w:tabs>
                              <w:tab w:val="left" w:pos="426"/>
                            </w:tabs>
                            <w:rPr>
                              <w:sz w:val="18"/>
                              <w:lang w:val="en-GB"/>
                            </w:rPr>
                          </w:pPr>
                          <w:r>
                            <w:rPr>
                              <w:sz w:val="18"/>
                              <w:lang w:val="en-GB"/>
                            </w:rPr>
                            <w:t>F</w:t>
                          </w:r>
                          <w:r>
                            <w:rPr>
                              <w:sz w:val="18"/>
                              <w:lang w:val="en-GB"/>
                            </w:rPr>
                            <w:tab/>
                            <w:t>+31 174 236 700</w:t>
                          </w:r>
                        </w:p>
                        <w:p w14:paraId="5B88C0A0" w14:textId="77777777" w:rsidR="00164373" w:rsidRDefault="00164373">
                          <w:pPr>
                            <w:tabs>
                              <w:tab w:val="left" w:pos="426"/>
                            </w:tabs>
                            <w:rPr>
                              <w:sz w:val="18"/>
                              <w:lang w:val="en-GB"/>
                            </w:rPr>
                          </w:pPr>
                          <w:r>
                            <w:rPr>
                              <w:sz w:val="18"/>
                              <w:lang w:val="en-GB"/>
                            </w:rPr>
                            <w:t>E</w:t>
                          </w:r>
                          <w:r>
                            <w:rPr>
                              <w:sz w:val="18"/>
                              <w:lang w:val="en-GB"/>
                            </w:rPr>
                            <w:tab/>
                            <w:t>info@westlandinfra.nl</w:t>
                          </w:r>
                        </w:p>
                        <w:p w14:paraId="5B88C0A1" w14:textId="77777777" w:rsidR="00164373" w:rsidRDefault="00164373">
                          <w:pPr>
                            <w:tabs>
                              <w:tab w:val="left" w:pos="426"/>
                            </w:tabs>
                            <w:rPr>
                              <w:sz w:val="18"/>
                              <w:lang w:val="en-GB"/>
                            </w:rPr>
                          </w:pPr>
                          <w:r>
                            <w:rPr>
                              <w:sz w:val="18"/>
                              <w:lang w:val="en-GB"/>
                            </w:rPr>
                            <w:t>I</w:t>
                          </w:r>
                          <w:r>
                            <w:rPr>
                              <w:sz w:val="18"/>
                              <w:lang w:val="en-GB"/>
                            </w:rPr>
                            <w:tab/>
                            <w:t>www.westlandinfra.nl</w:t>
                          </w:r>
                        </w:p>
                        <w:p w14:paraId="5B88C0A2" w14:textId="77777777" w:rsidR="00164373" w:rsidRDefault="00164373">
                          <w:pPr>
                            <w:tabs>
                              <w:tab w:val="left" w:pos="993"/>
                            </w:tabs>
                            <w:rPr>
                              <w:sz w:val="18"/>
                              <w:lang w:val="en-GB"/>
                            </w:rPr>
                          </w:pPr>
                          <w:r>
                            <w:rPr>
                              <w:sz w:val="18"/>
                              <w:lang w:val="en-GB"/>
                            </w:rPr>
                            <w:t>Rabobank 12.77.88.239</w:t>
                          </w:r>
                        </w:p>
                        <w:p w14:paraId="5B88C0A3" w14:textId="77777777" w:rsidR="00164373" w:rsidRDefault="00164373">
                          <w:pPr>
                            <w:tabs>
                              <w:tab w:val="left" w:pos="993"/>
                            </w:tabs>
                            <w:rPr>
                              <w:sz w:val="18"/>
                            </w:rPr>
                          </w:pPr>
                          <w:r>
                            <w:rPr>
                              <w:sz w:val="18"/>
                            </w:rPr>
                            <w:t>K.v.K. Den Haag 27.17.66.88</w:t>
                          </w:r>
                        </w:p>
                        <w:p w14:paraId="5B88C0A4" w14:textId="77777777" w:rsidR="00164373" w:rsidRDefault="00164373">
                          <w:pPr>
                            <w:tabs>
                              <w:tab w:val="left" w:pos="993"/>
                            </w:tabs>
                            <w:rPr>
                              <w:sz w:val="18"/>
                            </w:rPr>
                          </w:pPr>
                          <w:r>
                            <w:rPr>
                              <w:sz w:val="18"/>
                            </w:rPr>
                            <w:t>V.A.T. NL8077.18.749.B.01</w:t>
                          </w:r>
                          <w:r>
                            <w:rPr>
                              <w:sz w:val="18"/>
                            </w:rPr>
                            <w:fldChar w:fldCharType="begin"/>
                          </w:r>
                          <w:r>
                            <w:rPr>
                              <w:sz w:val="18"/>
                            </w:rPr>
                            <w:instrText xml:space="preserve"> DOCPROPERTY "BTWnummer" \* MERGEFORMAT </w:instrText>
                          </w:r>
                          <w:r>
                            <w:rPr>
                              <w:sz w:val="18"/>
                            </w:rPr>
                            <w:fldChar w:fldCharType="end"/>
                          </w:r>
                        </w:p>
                        <w:p w14:paraId="5B88C0A5" w14:textId="77777777" w:rsidR="00164373" w:rsidRDefault="00164373">
                          <w:pPr>
                            <w:tabs>
                              <w:tab w:val="left" w:pos="993"/>
                            </w:tabs>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8C08F" id="_x0000_t202" coordsize="21600,21600" o:spt="202" path="m,l,21600r21600,l21600,xe">
              <v:stroke joinstyle="miter"/>
              <v:path gradientshapeok="t" o:connecttype="rect"/>
            </v:shapetype>
            <v:shape id="Picture 3" o:spid="_x0000_s1026" type="#_x0000_t202" style="position:absolute;margin-left:310.7pt;margin-top:56.7pt;width:183.8pt;height:145.5pt;z-index:2516556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2WK9QEAAMsDAAAOAAAAZHJzL2Uyb0RvYy54bWysU8tu2zAQvBfoPxC817IcJ3EF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" o:allowincell="f" stroked="f">
              <v:textbox>
                <w:txbxContent>
                  <w:p w14:paraId="5B88C099" w14:textId="77777777" w:rsidR="00164373" w:rsidRDefault="00164373">
                    <w:pPr>
                      <w:tabs>
                        <w:tab w:val="left" w:pos="993"/>
                      </w:tabs>
                      <w:rPr>
                        <w:sz w:val="18"/>
                      </w:rPr>
                    </w:pPr>
                    <w:r>
                      <w:rPr>
                        <w:sz w:val="18"/>
                      </w:rPr>
                      <w:t>Westland Infra Netbeheer B.V.</w:t>
                    </w:r>
                  </w:p>
                  <w:p w14:paraId="5B88C09A" w14:textId="77777777" w:rsidR="00164373" w:rsidRDefault="00164373">
                    <w:pPr>
                      <w:tabs>
                        <w:tab w:val="left" w:pos="993"/>
                      </w:tabs>
                      <w:rPr>
                        <w:sz w:val="18"/>
                      </w:rPr>
                    </w:pPr>
                    <w:r>
                      <w:rPr>
                        <w:sz w:val="18"/>
                      </w:rPr>
                      <w:t>Nieuweweg 1</w:t>
                    </w:r>
                  </w:p>
                  <w:p w14:paraId="5B88C09B" w14:textId="77777777" w:rsidR="00164373" w:rsidRDefault="00164373">
                    <w:pPr>
                      <w:tabs>
                        <w:tab w:val="left" w:pos="993"/>
                      </w:tabs>
                      <w:rPr>
                        <w:sz w:val="18"/>
                      </w:rPr>
                    </w:pPr>
                    <w:r>
                      <w:rPr>
                        <w:sz w:val="18"/>
                      </w:rPr>
                      <w:t>P.o. box 1</w:t>
                    </w:r>
                  </w:p>
                  <w:p w14:paraId="5B88C09C" w14:textId="77777777" w:rsidR="00164373" w:rsidRDefault="00164373">
                    <w:pPr>
                      <w:tabs>
                        <w:tab w:val="left" w:pos="993"/>
                      </w:tabs>
                      <w:rPr>
                        <w:sz w:val="18"/>
                      </w:rPr>
                    </w:pPr>
                    <w:r>
                      <w:rPr>
                        <w:sz w:val="18"/>
                      </w:rPr>
                      <w:t>2685 ZG POELDIJK</w:t>
                    </w:r>
                  </w:p>
                  <w:p w14:paraId="5B88C09D" w14:textId="77777777" w:rsidR="00164373" w:rsidRDefault="00164373">
                    <w:pPr>
                      <w:tabs>
                        <w:tab w:val="left" w:pos="993"/>
                      </w:tabs>
                      <w:rPr>
                        <w:sz w:val="18"/>
                        <w:lang w:val="en-GB"/>
                      </w:rPr>
                    </w:pPr>
                    <w:r>
                      <w:rPr>
                        <w:sz w:val="18"/>
                        <w:lang w:val="en-GB"/>
                      </w:rPr>
                      <w:t xml:space="preserve">The </w:t>
                    </w:r>
                    <w:smartTag w:uri="urn:schemas-microsoft-com:office:smarttags" w:element="country-region">
                      <w:smartTag w:uri="urn:schemas-microsoft-com:office:smarttags" w:element="place">
                        <w:r>
                          <w:rPr>
                            <w:sz w:val="18"/>
                            <w:lang w:val="en-GB"/>
                          </w:rPr>
                          <w:t>Netherlands</w:t>
                        </w:r>
                      </w:smartTag>
                    </w:smartTag>
                  </w:p>
                  <w:p w14:paraId="5B88C09E" w14:textId="77777777" w:rsidR="00164373" w:rsidRDefault="00164373">
                    <w:pPr>
                      <w:tabs>
                        <w:tab w:val="left" w:pos="426"/>
                      </w:tabs>
                      <w:rPr>
                        <w:sz w:val="18"/>
                        <w:lang w:val="en-GB"/>
                      </w:rPr>
                    </w:pPr>
                    <w:r>
                      <w:rPr>
                        <w:sz w:val="18"/>
                        <w:lang w:val="en-GB"/>
                      </w:rPr>
                      <w:t>T</w:t>
                    </w:r>
                    <w:r>
                      <w:rPr>
                        <w:sz w:val="18"/>
                        <w:lang w:val="en-GB"/>
                      </w:rPr>
                      <w:tab/>
                      <w:t>+31 174 236 236</w:t>
                    </w:r>
                  </w:p>
                  <w:p w14:paraId="5B88C09F" w14:textId="77777777" w:rsidR="00164373" w:rsidRDefault="00164373">
                    <w:pPr>
                      <w:tabs>
                        <w:tab w:val="left" w:pos="426"/>
                      </w:tabs>
                      <w:rPr>
                        <w:sz w:val="18"/>
                        <w:lang w:val="en-GB"/>
                      </w:rPr>
                    </w:pPr>
                    <w:r>
                      <w:rPr>
                        <w:sz w:val="18"/>
                        <w:lang w:val="en-GB"/>
                      </w:rPr>
                      <w:t>F</w:t>
                    </w:r>
                    <w:r>
                      <w:rPr>
                        <w:sz w:val="18"/>
                        <w:lang w:val="en-GB"/>
                      </w:rPr>
                      <w:tab/>
                      <w:t>+31 174 236 700</w:t>
                    </w:r>
                  </w:p>
                  <w:p w14:paraId="5B88C0A0" w14:textId="77777777" w:rsidR="00164373" w:rsidRDefault="00164373">
                    <w:pPr>
                      <w:tabs>
                        <w:tab w:val="left" w:pos="426"/>
                      </w:tabs>
                      <w:rPr>
                        <w:sz w:val="18"/>
                        <w:lang w:val="en-GB"/>
                      </w:rPr>
                    </w:pPr>
                    <w:r>
                      <w:rPr>
                        <w:sz w:val="18"/>
                        <w:lang w:val="en-GB"/>
                      </w:rPr>
                      <w:t>E</w:t>
                    </w:r>
                    <w:r>
                      <w:rPr>
                        <w:sz w:val="18"/>
                        <w:lang w:val="en-GB"/>
                      </w:rPr>
                      <w:tab/>
                      <w:t>info@westlandinfra.nl</w:t>
                    </w:r>
                  </w:p>
                  <w:p w14:paraId="5B88C0A1" w14:textId="77777777" w:rsidR="00164373" w:rsidRDefault="00164373">
                    <w:pPr>
                      <w:tabs>
                        <w:tab w:val="left" w:pos="426"/>
                      </w:tabs>
                      <w:rPr>
                        <w:sz w:val="18"/>
                        <w:lang w:val="en-GB"/>
                      </w:rPr>
                    </w:pPr>
                    <w:r>
                      <w:rPr>
                        <w:sz w:val="18"/>
                        <w:lang w:val="en-GB"/>
                      </w:rPr>
                      <w:t>I</w:t>
                    </w:r>
                    <w:r>
                      <w:rPr>
                        <w:sz w:val="18"/>
                        <w:lang w:val="en-GB"/>
                      </w:rPr>
                      <w:tab/>
                      <w:t>www.westlandinfra.nl</w:t>
                    </w:r>
                  </w:p>
                  <w:p w14:paraId="5B88C0A2" w14:textId="77777777" w:rsidR="00164373" w:rsidRDefault="00164373">
                    <w:pPr>
                      <w:tabs>
                        <w:tab w:val="left" w:pos="993"/>
                      </w:tabs>
                      <w:rPr>
                        <w:sz w:val="18"/>
                        <w:lang w:val="en-GB"/>
                      </w:rPr>
                    </w:pPr>
                    <w:r>
                      <w:rPr>
                        <w:sz w:val="18"/>
                        <w:lang w:val="en-GB"/>
                      </w:rPr>
                      <w:t>Rabobank 12.77.88.239</w:t>
                    </w:r>
                  </w:p>
                  <w:p w14:paraId="5B88C0A3" w14:textId="77777777" w:rsidR="00164373" w:rsidRDefault="00164373">
                    <w:pPr>
                      <w:tabs>
                        <w:tab w:val="left" w:pos="993"/>
                      </w:tabs>
                      <w:rPr>
                        <w:sz w:val="18"/>
                      </w:rPr>
                    </w:pPr>
                    <w:r>
                      <w:rPr>
                        <w:sz w:val="18"/>
                      </w:rPr>
                      <w:t>K.v.K. Den Haag 27.17.66.88</w:t>
                    </w:r>
                  </w:p>
                  <w:p w14:paraId="5B88C0A4" w14:textId="77777777" w:rsidR="00164373" w:rsidRDefault="00164373">
                    <w:pPr>
                      <w:tabs>
                        <w:tab w:val="left" w:pos="993"/>
                      </w:tabs>
                      <w:rPr>
                        <w:sz w:val="18"/>
                      </w:rPr>
                    </w:pPr>
                    <w:r>
                      <w:rPr>
                        <w:sz w:val="18"/>
                      </w:rPr>
                      <w:t>V.A.T. NL8077.18.749.B.01</w:t>
                    </w:r>
                    <w:r>
                      <w:rPr>
                        <w:sz w:val="18"/>
                      </w:rPr>
                      <w:fldChar w:fldCharType="begin"/>
                    </w:r>
                    <w:r>
                      <w:rPr>
                        <w:sz w:val="18"/>
                      </w:rPr>
                      <w:instrText xml:space="preserve"> DOCPROPERTY "BTWnummer" \* MERGEFORMAT </w:instrText>
                    </w:r>
                    <w:r>
                      <w:rPr>
                        <w:sz w:val="18"/>
                      </w:rPr>
                      <w:fldChar w:fldCharType="end"/>
                    </w:r>
                  </w:p>
                  <w:p w14:paraId="5B88C0A5" w14:textId="77777777" w:rsidR="00164373" w:rsidRDefault="00164373">
                    <w:pPr>
                      <w:tabs>
                        <w:tab w:val="left" w:pos="993"/>
                      </w:tabs>
                      <w:rPr>
                        <w:sz w:val="18"/>
                      </w:rPr>
                    </w:pPr>
                  </w:p>
                </w:txbxContent>
              </v:textbox>
            </v:shape>
          </w:pict>
        </mc:Fallback>
      </mc:AlternateContent>
    </w:r>
    <w:r>
      <w:rPr>
        <w:noProof/>
      </w:rPr>
      <mc:AlternateContent>
        <mc:Choice Requires="wps">
          <w:drawing>
            <wp:anchor distT="0" distB="0" distL="114300" distR="114300" simplePos="0" relativeHeight="251654656" behindDoc="0" locked="0" layoutInCell="0" allowOverlap="1" wp14:anchorId="5B88C091" wp14:editId="5B88C092">
              <wp:simplePos x="0" y="0"/>
              <wp:positionH relativeFrom="column">
                <wp:posOffset>3945890</wp:posOffset>
              </wp:positionH>
              <wp:positionV relativeFrom="paragraph">
                <wp:posOffset>738505</wp:posOffset>
              </wp:positionV>
              <wp:extent cx="2334260" cy="1737360"/>
              <wp:effectExtent l="0" t="0" r="0" b="0"/>
              <wp:wrapNone/>
              <wp:docPr id="4" name="Picture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4260" cy="1737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8C0A6" w14:textId="77777777" w:rsidR="00164373" w:rsidRDefault="00164373">
                          <w:pPr>
                            <w:tabs>
                              <w:tab w:val="left" w:pos="993"/>
                            </w:tabs>
                            <w:rPr>
                              <w:sz w:val="18"/>
                            </w:rPr>
                          </w:pPr>
                          <w:r>
                            <w:rPr>
                              <w:sz w:val="18"/>
                            </w:rPr>
                            <w:t>Westland Infra Netbeheer B.V.</w:t>
                          </w:r>
                        </w:p>
                        <w:p w14:paraId="5B88C0A7" w14:textId="77777777" w:rsidR="00164373" w:rsidRDefault="00164373">
                          <w:pPr>
                            <w:tabs>
                              <w:tab w:val="left" w:pos="993"/>
                            </w:tabs>
                            <w:rPr>
                              <w:sz w:val="18"/>
                            </w:rPr>
                          </w:pPr>
                          <w:r>
                            <w:rPr>
                              <w:sz w:val="18"/>
                            </w:rPr>
                            <w:t>Nieuweweg 1</w:t>
                          </w:r>
                        </w:p>
                        <w:p w14:paraId="5B88C0A8" w14:textId="77777777" w:rsidR="00164373" w:rsidRDefault="00164373">
                          <w:pPr>
                            <w:tabs>
                              <w:tab w:val="left" w:pos="993"/>
                            </w:tabs>
                            <w:rPr>
                              <w:sz w:val="18"/>
                            </w:rPr>
                          </w:pPr>
                          <w:r>
                            <w:rPr>
                              <w:sz w:val="18"/>
                            </w:rPr>
                            <w:t>Postfach 1</w:t>
                          </w:r>
                        </w:p>
                        <w:p w14:paraId="5B88C0A9" w14:textId="77777777" w:rsidR="00164373" w:rsidRDefault="00164373">
                          <w:pPr>
                            <w:tabs>
                              <w:tab w:val="left" w:pos="993"/>
                            </w:tabs>
                            <w:rPr>
                              <w:sz w:val="18"/>
                            </w:rPr>
                          </w:pPr>
                          <w:r>
                            <w:rPr>
                              <w:sz w:val="18"/>
                            </w:rPr>
                            <w:t>2685 ZG POELDIJK</w:t>
                          </w:r>
                        </w:p>
                        <w:p w14:paraId="5B88C0AA" w14:textId="77777777" w:rsidR="00164373" w:rsidRDefault="00164373">
                          <w:pPr>
                            <w:tabs>
                              <w:tab w:val="left" w:pos="993"/>
                            </w:tabs>
                            <w:rPr>
                              <w:sz w:val="18"/>
                            </w:rPr>
                          </w:pPr>
                          <w:r>
                            <w:rPr>
                              <w:sz w:val="18"/>
                            </w:rPr>
                            <w:t>Die Niederlande</w:t>
                          </w:r>
                        </w:p>
                        <w:p w14:paraId="5B88C0AB" w14:textId="77777777" w:rsidR="00164373" w:rsidRDefault="00164373">
                          <w:pPr>
                            <w:tabs>
                              <w:tab w:val="left" w:pos="426"/>
                            </w:tabs>
                            <w:rPr>
                              <w:sz w:val="18"/>
                              <w:lang w:val="en-GB"/>
                            </w:rPr>
                          </w:pPr>
                          <w:r>
                            <w:rPr>
                              <w:sz w:val="18"/>
                              <w:lang w:val="en-GB"/>
                            </w:rPr>
                            <w:t>T</w:t>
                          </w:r>
                          <w:r>
                            <w:rPr>
                              <w:sz w:val="18"/>
                              <w:lang w:val="en-GB"/>
                            </w:rPr>
                            <w:tab/>
                            <w:t>+31 174-236236</w:t>
                          </w:r>
                        </w:p>
                        <w:p w14:paraId="5B88C0AC" w14:textId="77777777" w:rsidR="00164373" w:rsidRDefault="00164373">
                          <w:pPr>
                            <w:tabs>
                              <w:tab w:val="left" w:pos="426"/>
                            </w:tabs>
                            <w:rPr>
                              <w:sz w:val="18"/>
                              <w:lang w:val="en-GB"/>
                            </w:rPr>
                          </w:pPr>
                          <w:r>
                            <w:rPr>
                              <w:sz w:val="18"/>
                              <w:lang w:val="en-GB"/>
                            </w:rPr>
                            <w:t>F</w:t>
                          </w:r>
                          <w:r>
                            <w:rPr>
                              <w:sz w:val="18"/>
                              <w:lang w:val="en-GB"/>
                            </w:rPr>
                            <w:tab/>
                            <w:t>+31 174-236700</w:t>
                          </w:r>
                        </w:p>
                        <w:p w14:paraId="5B88C0AD" w14:textId="77777777" w:rsidR="00164373" w:rsidRDefault="00164373">
                          <w:pPr>
                            <w:tabs>
                              <w:tab w:val="left" w:pos="426"/>
                            </w:tabs>
                            <w:rPr>
                              <w:sz w:val="18"/>
                              <w:lang w:val="en-GB"/>
                            </w:rPr>
                          </w:pPr>
                          <w:r>
                            <w:rPr>
                              <w:sz w:val="18"/>
                              <w:lang w:val="en-GB"/>
                            </w:rPr>
                            <w:t>E</w:t>
                          </w:r>
                          <w:r>
                            <w:rPr>
                              <w:sz w:val="18"/>
                              <w:lang w:val="en-GB"/>
                            </w:rPr>
                            <w:tab/>
                            <w:t>info@westlandinfra.nl</w:t>
                          </w:r>
                        </w:p>
                        <w:p w14:paraId="5B88C0AE" w14:textId="77777777" w:rsidR="00164373" w:rsidRDefault="00164373">
                          <w:pPr>
                            <w:tabs>
                              <w:tab w:val="left" w:pos="426"/>
                            </w:tabs>
                            <w:rPr>
                              <w:sz w:val="18"/>
                              <w:lang w:val="en-GB"/>
                            </w:rPr>
                          </w:pPr>
                          <w:r>
                            <w:rPr>
                              <w:sz w:val="18"/>
                              <w:lang w:val="en-GB"/>
                            </w:rPr>
                            <w:t>I</w:t>
                          </w:r>
                          <w:r>
                            <w:rPr>
                              <w:sz w:val="18"/>
                              <w:lang w:val="en-GB"/>
                            </w:rPr>
                            <w:tab/>
                            <w:t>www.westlandinfra.nl</w:t>
                          </w:r>
                        </w:p>
                        <w:p w14:paraId="5B88C0AF" w14:textId="77777777" w:rsidR="00164373" w:rsidRDefault="00164373">
                          <w:pPr>
                            <w:tabs>
                              <w:tab w:val="left" w:pos="993"/>
                            </w:tabs>
                            <w:rPr>
                              <w:sz w:val="18"/>
                              <w:lang w:val="en-GB"/>
                            </w:rPr>
                          </w:pPr>
                          <w:r>
                            <w:rPr>
                              <w:sz w:val="18"/>
                              <w:lang w:val="en-GB"/>
                            </w:rPr>
                            <w:t>Rabobank 12.77.88.239</w:t>
                          </w:r>
                        </w:p>
                        <w:p w14:paraId="5B88C0B0" w14:textId="77777777" w:rsidR="00164373" w:rsidRDefault="00164373">
                          <w:pPr>
                            <w:tabs>
                              <w:tab w:val="left" w:pos="993"/>
                            </w:tabs>
                            <w:rPr>
                              <w:sz w:val="18"/>
                            </w:rPr>
                          </w:pPr>
                          <w:r>
                            <w:rPr>
                              <w:sz w:val="18"/>
                            </w:rPr>
                            <w:t>K.v.K. Den Haag 27.17.66.88</w:t>
                          </w:r>
                        </w:p>
                        <w:p w14:paraId="5B88C0B1" w14:textId="77777777" w:rsidR="00164373" w:rsidRDefault="00164373">
                          <w:pPr>
                            <w:tabs>
                              <w:tab w:val="left" w:pos="993"/>
                            </w:tabs>
                            <w:rPr>
                              <w:sz w:val="18"/>
                            </w:rPr>
                          </w:pPr>
                          <w:r>
                            <w:rPr>
                              <w:sz w:val="18"/>
                            </w:rPr>
                            <w:t>M.W.S.t. NL8077.18.749.B.01</w:t>
                          </w:r>
                          <w:r>
                            <w:rPr>
                              <w:sz w:val="18"/>
                            </w:rPr>
                            <w:fldChar w:fldCharType="begin"/>
                          </w:r>
                          <w:r>
                            <w:rPr>
                              <w:sz w:val="18"/>
                            </w:rPr>
                            <w:instrText xml:space="preserve"> DOCPROPERTY "BTWnummer" \* MERGEFORMAT </w:instrText>
                          </w:r>
                          <w:r>
                            <w:rPr>
                              <w:sz w:val="18"/>
                            </w:rPr>
                            <w:fldChar w:fldCharType="end"/>
                          </w:r>
                        </w:p>
                        <w:p w14:paraId="5B88C0B2" w14:textId="77777777" w:rsidR="00164373" w:rsidRDefault="00164373">
                          <w:pPr>
                            <w:tabs>
                              <w:tab w:val="left" w:pos="993"/>
                            </w:tabs>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8C091" id="Picture 4" o:spid="_x0000_s1027" type="#_x0000_t202" style="position:absolute;margin-left:310.7pt;margin-top:58.15pt;width:183.8pt;height:136.8pt;z-index:2516546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" o:allowincell="f" stroked="f">
              <v:textbox>
                <w:txbxContent>
                  <w:p w14:paraId="5B88C0A6" w14:textId="77777777" w:rsidR="00164373" w:rsidRDefault="00164373">
                    <w:pPr>
                      <w:tabs>
                        <w:tab w:val="left" w:pos="993"/>
                      </w:tabs>
                      <w:rPr>
                        <w:sz w:val="18"/>
                      </w:rPr>
                    </w:pPr>
                    <w:r>
                      <w:rPr>
                        <w:sz w:val="18"/>
                      </w:rPr>
                      <w:t>Westland Infra Netbeheer B.V.</w:t>
                    </w:r>
                  </w:p>
                  <w:p w14:paraId="5B88C0A7" w14:textId="77777777" w:rsidR="00164373" w:rsidRDefault="00164373">
                    <w:pPr>
                      <w:tabs>
                        <w:tab w:val="left" w:pos="993"/>
                      </w:tabs>
                      <w:rPr>
                        <w:sz w:val="18"/>
                      </w:rPr>
                    </w:pPr>
                    <w:r>
                      <w:rPr>
                        <w:sz w:val="18"/>
                      </w:rPr>
                      <w:t>Nieuweweg 1</w:t>
                    </w:r>
                  </w:p>
                  <w:p w14:paraId="5B88C0A8" w14:textId="77777777" w:rsidR="00164373" w:rsidRDefault="00164373">
                    <w:pPr>
                      <w:tabs>
                        <w:tab w:val="left" w:pos="993"/>
                      </w:tabs>
                      <w:rPr>
                        <w:sz w:val="18"/>
                      </w:rPr>
                    </w:pPr>
                    <w:r>
                      <w:rPr>
                        <w:sz w:val="18"/>
                      </w:rPr>
                      <w:t>Postfach 1</w:t>
                    </w:r>
                  </w:p>
                  <w:p w14:paraId="5B88C0A9" w14:textId="77777777" w:rsidR="00164373" w:rsidRDefault="00164373">
                    <w:pPr>
                      <w:tabs>
                        <w:tab w:val="left" w:pos="993"/>
                      </w:tabs>
                      <w:rPr>
                        <w:sz w:val="18"/>
                      </w:rPr>
                    </w:pPr>
                    <w:r>
                      <w:rPr>
                        <w:sz w:val="18"/>
                      </w:rPr>
                      <w:t>2685 ZG POELDIJK</w:t>
                    </w:r>
                  </w:p>
                  <w:p w14:paraId="5B88C0AA" w14:textId="77777777" w:rsidR="00164373" w:rsidRDefault="00164373">
                    <w:pPr>
                      <w:tabs>
                        <w:tab w:val="left" w:pos="993"/>
                      </w:tabs>
                      <w:rPr>
                        <w:sz w:val="18"/>
                      </w:rPr>
                    </w:pPr>
                    <w:r>
                      <w:rPr>
                        <w:sz w:val="18"/>
                      </w:rPr>
                      <w:t>Die Niederlande</w:t>
                    </w:r>
                  </w:p>
                  <w:p w14:paraId="5B88C0AB" w14:textId="77777777" w:rsidR="00164373" w:rsidRDefault="00164373">
                    <w:pPr>
                      <w:tabs>
                        <w:tab w:val="left" w:pos="426"/>
                      </w:tabs>
                      <w:rPr>
                        <w:sz w:val="18"/>
                        <w:lang w:val="en-GB"/>
                      </w:rPr>
                    </w:pPr>
                    <w:r>
                      <w:rPr>
                        <w:sz w:val="18"/>
                        <w:lang w:val="en-GB"/>
                      </w:rPr>
                      <w:t>T</w:t>
                    </w:r>
                    <w:r>
                      <w:rPr>
                        <w:sz w:val="18"/>
                        <w:lang w:val="en-GB"/>
                      </w:rPr>
                      <w:tab/>
                      <w:t>+31 174-236236</w:t>
                    </w:r>
                  </w:p>
                  <w:p w14:paraId="5B88C0AC" w14:textId="77777777" w:rsidR="00164373" w:rsidRDefault="00164373">
                    <w:pPr>
                      <w:tabs>
                        <w:tab w:val="left" w:pos="426"/>
                      </w:tabs>
                      <w:rPr>
                        <w:sz w:val="18"/>
                        <w:lang w:val="en-GB"/>
                      </w:rPr>
                    </w:pPr>
                    <w:r>
                      <w:rPr>
                        <w:sz w:val="18"/>
                        <w:lang w:val="en-GB"/>
                      </w:rPr>
                      <w:t>F</w:t>
                    </w:r>
                    <w:r>
                      <w:rPr>
                        <w:sz w:val="18"/>
                        <w:lang w:val="en-GB"/>
                      </w:rPr>
                      <w:tab/>
                      <w:t>+31 174-236700</w:t>
                    </w:r>
                  </w:p>
                  <w:p w14:paraId="5B88C0AD" w14:textId="77777777" w:rsidR="00164373" w:rsidRDefault="00164373">
                    <w:pPr>
                      <w:tabs>
                        <w:tab w:val="left" w:pos="426"/>
                      </w:tabs>
                      <w:rPr>
                        <w:sz w:val="18"/>
                        <w:lang w:val="en-GB"/>
                      </w:rPr>
                    </w:pPr>
                    <w:r>
                      <w:rPr>
                        <w:sz w:val="18"/>
                        <w:lang w:val="en-GB"/>
                      </w:rPr>
                      <w:t>E</w:t>
                    </w:r>
                    <w:r>
                      <w:rPr>
                        <w:sz w:val="18"/>
                        <w:lang w:val="en-GB"/>
                      </w:rPr>
                      <w:tab/>
                      <w:t>info@westlandinfra.nl</w:t>
                    </w:r>
                  </w:p>
                  <w:p w14:paraId="5B88C0AE" w14:textId="77777777" w:rsidR="00164373" w:rsidRDefault="00164373">
                    <w:pPr>
                      <w:tabs>
                        <w:tab w:val="left" w:pos="426"/>
                      </w:tabs>
                      <w:rPr>
                        <w:sz w:val="18"/>
                        <w:lang w:val="en-GB"/>
                      </w:rPr>
                    </w:pPr>
                    <w:r>
                      <w:rPr>
                        <w:sz w:val="18"/>
                        <w:lang w:val="en-GB"/>
                      </w:rPr>
                      <w:t>I</w:t>
                    </w:r>
                    <w:r>
                      <w:rPr>
                        <w:sz w:val="18"/>
                        <w:lang w:val="en-GB"/>
                      </w:rPr>
                      <w:tab/>
                      <w:t>www.westlandinfra.nl</w:t>
                    </w:r>
                  </w:p>
                  <w:p w14:paraId="5B88C0AF" w14:textId="77777777" w:rsidR="00164373" w:rsidRDefault="00164373">
                    <w:pPr>
                      <w:tabs>
                        <w:tab w:val="left" w:pos="993"/>
                      </w:tabs>
                      <w:rPr>
                        <w:sz w:val="18"/>
                        <w:lang w:val="en-GB"/>
                      </w:rPr>
                    </w:pPr>
                    <w:r>
                      <w:rPr>
                        <w:sz w:val="18"/>
                        <w:lang w:val="en-GB"/>
                      </w:rPr>
                      <w:t>Rabobank 12.77.88.239</w:t>
                    </w:r>
                  </w:p>
                  <w:p w14:paraId="5B88C0B0" w14:textId="77777777" w:rsidR="00164373" w:rsidRDefault="00164373">
                    <w:pPr>
                      <w:tabs>
                        <w:tab w:val="left" w:pos="993"/>
                      </w:tabs>
                      <w:rPr>
                        <w:sz w:val="18"/>
                      </w:rPr>
                    </w:pPr>
                    <w:r>
                      <w:rPr>
                        <w:sz w:val="18"/>
                      </w:rPr>
                      <w:t>K.v.K. Den Haag 27.17.66.88</w:t>
                    </w:r>
                  </w:p>
                  <w:p w14:paraId="5B88C0B1" w14:textId="77777777" w:rsidR="00164373" w:rsidRDefault="00164373">
                    <w:pPr>
                      <w:tabs>
                        <w:tab w:val="left" w:pos="993"/>
                      </w:tabs>
                      <w:rPr>
                        <w:sz w:val="18"/>
                      </w:rPr>
                    </w:pPr>
                    <w:r>
                      <w:rPr>
                        <w:sz w:val="18"/>
                      </w:rPr>
                      <w:t>M.W.S.t. NL8077.18.749.B.01</w:t>
                    </w:r>
                    <w:r>
                      <w:rPr>
                        <w:sz w:val="18"/>
                      </w:rPr>
                      <w:fldChar w:fldCharType="begin"/>
                    </w:r>
                    <w:r>
                      <w:rPr>
                        <w:sz w:val="18"/>
                      </w:rPr>
                      <w:instrText xml:space="preserve"> DOCPROPERTY "BTWnummer" \* MERGEFORMAT </w:instrText>
                    </w:r>
                    <w:r>
                      <w:rPr>
                        <w:sz w:val="18"/>
                      </w:rPr>
                      <w:fldChar w:fldCharType="end"/>
                    </w:r>
                  </w:p>
                  <w:p w14:paraId="5B88C0B2" w14:textId="77777777" w:rsidR="00164373" w:rsidRDefault="00164373">
                    <w:pPr>
                      <w:tabs>
                        <w:tab w:val="left" w:pos="993"/>
                      </w:tabs>
                      <w:rPr>
                        <w:sz w:val="18"/>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5B88C093" wp14:editId="5B88C094">
              <wp:simplePos x="0" y="0"/>
              <wp:positionH relativeFrom="column">
                <wp:posOffset>3945890</wp:posOffset>
              </wp:positionH>
              <wp:positionV relativeFrom="paragraph">
                <wp:posOffset>720090</wp:posOffset>
              </wp:positionV>
              <wp:extent cx="2334260" cy="2434590"/>
              <wp:effectExtent l="0" t="0" r="0" b="0"/>
              <wp:wrapNone/>
              <wp:docPr id="5" name="Picture 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4260" cy="2434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8C0B3" w14:textId="77777777" w:rsidR="00164373" w:rsidRDefault="00164373">
                          <w:pPr>
                            <w:tabs>
                              <w:tab w:val="left" w:pos="993"/>
                            </w:tabs>
                            <w:rPr>
                              <w:sz w:val="18"/>
                            </w:rPr>
                          </w:pPr>
                          <w:r>
                            <w:rPr>
                              <w:sz w:val="18"/>
                            </w:rPr>
                            <w:t>Nieuweweg 1</w:t>
                          </w:r>
                        </w:p>
                        <w:p w14:paraId="5B88C0B4" w14:textId="77777777" w:rsidR="00164373" w:rsidRDefault="00164373">
                          <w:pPr>
                            <w:tabs>
                              <w:tab w:val="left" w:pos="993"/>
                            </w:tabs>
                            <w:rPr>
                              <w:sz w:val="18"/>
                            </w:rPr>
                          </w:pPr>
                          <w:r>
                            <w:rPr>
                              <w:sz w:val="18"/>
                            </w:rPr>
                            <w:t>Postbus 1</w:t>
                          </w:r>
                        </w:p>
                        <w:p w14:paraId="5B88C0B5" w14:textId="77777777" w:rsidR="00164373" w:rsidRDefault="00164373">
                          <w:pPr>
                            <w:tabs>
                              <w:tab w:val="left" w:pos="993"/>
                            </w:tabs>
                            <w:rPr>
                              <w:sz w:val="18"/>
                            </w:rPr>
                          </w:pPr>
                          <w:r>
                            <w:rPr>
                              <w:sz w:val="18"/>
                            </w:rPr>
                            <w:t>2685 ZG POELDIJK</w:t>
                          </w:r>
                        </w:p>
                        <w:p w14:paraId="5B88C0B6" w14:textId="77777777" w:rsidR="00164373" w:rsidRDefault="00164373">
                          <w:pPr>
                            <w:tabs>
                              <w:tab w:val="left" w:pos="426"/>
                            </w:tabs>
                            <w:rPr>
                              <w:sz w:val="18"/>
                            </w:rPr>
                          </w:pPr>
                          <w:r>
                            <w:rPr>
                              <w:sz w:val="18"/>
                            </w:rPr>
                            <w:t>T</w:t>
                          </w:r>
                          <w:r>
                            <w:rPr>
                              <w:sz w:val="18"/>
                            </w:rPr>
                            <w:tab/>
                            <w:t xml:space="preserve">(0174) 236 </w:t>
                          </w:r>
                          <w:r>
                            <w:rPr>
                              <w:sz w:val="18"/>
                            </w:rPr>
                            <w:fldChar w:fldCharType="begin"/>
                          </w:r>
                          <w:r>
                            <w:rPr>
                              <w:sz w:val="18"/>
                            </w:rPr>
                            <w:instrText xml:space="preserve"> DOCPROPERTY "Telefoon" \* MERGEFORMAT </w:instrText>
                          </w:r>
                          <w:r>
                            <w:rPr>
                              <w:sz w:val="18"/>
                            </w:rPr>
                            <w:fldChar w:fldCharType="separate"/>
                          </w:r>
                          <w:r w:rsidR="00236824">
                            <w:rPr>
                              <w:sz w:val="18"/>
                            </w:rPr>
                            <w:t>236</w:t>
                          </w:r>
                          <w:r>
                            <w:rPr>
                              <w:sz w:val="18"/>
                            </w:rPr>
                            <w:fldChar w:fldCharType="end"/>
                          </w:r>
                        </w:p>
                        <w:p w14:paraId="5B88C0B7" w14:textId="77777777" w:rsidR="00164373" w:rsidRDefault="00164373">
                          <w:pPr>
                            <w:tabs>
                              <w:tab w:val="left" w:pos="426"/>
                            </w:tabs>
                            <w:rPr>
                              <w:sz w:val="18"/>
                              <w:lang w:val="en-GB"/>
                            </w:rPr>
                          </w:pPr>
                          <w:r>
                            <w:rPr>
                              <w:sz w:val="18"/>
                              <w:lang w:val="en-GB"/>
                            </w:rPr>
                            <w:t>F</w:t>
                          </w:r>
                          <w:r>
                            <w:rPr>
                              <w:sz w:val="18"/>
                              <w:lang w:val="en-GB"/>
                            </w:rPr>
                            <w:tab/>
                            <w:t xml:space="preserve">(0174) 236 </w:t>
                          </w:r>
                          <w:r>
                            <w:rPr>
                              <w:sz w:val="18"/>
                            </w:rPr>
                            <w:fldChar w:fldCharType="begin"/>
                          </w:r>
                          <w:r>
                            <w:rPr>
                              <w:sz w:val="18"/>
                              <w:lang w:val="en-GB"/>
                            </w:rPr>
                            <w:instrText xml:space="preserve"> DOCPROPERTY "Fax" \* MERGEFORMAT </w:instrText>
                          </w:r>
                          <w:r>
                            <w:rPr>
                              <w:sz w:val="18"/>
                            </w:rPr>
                            <w:fldChar w:fldCharType="separate"/>
                          </w:r>
                          <w:r w:rsidR="00236824">
                            <w:rPr>
                              <w:sz w:val="18"/>
                              <w:lang w:val="en-GB"/>
                            </w:rPr>
                            <w:t>700</w:t>
                          </w:r>
                          <w:r>
                            <w:rPr>
                              <w:sz w:val="18"/>
                            </w:rPr>
                            <w:fldChar w:fldCharType="end"/>
                          </w:r>
                        </w:p>
                        <w:p w14:paraId="5B88C0B8" w14:textId="77777777" w:rsidR="00164373" w:rsidRDefault="00164373">
                          <w:pPr>
                            <w:tabs>
                              <w:tab w:val="left" w:pos="426"/>
                            </w:tabs>
                            <w:rPr>
                              <w:sz w:val="18"/>
                              <w:lang w:val="en-GB"/>
                            </w:rPr>
                          </w:pPr>
                          <w:r>
                            <w:rPr>
                              <w:sz w:val="18"/>
                              <w:lang w:val="en-GB"/>
                            </w:rPr>
                            <w:t>E</w:t>
                          </w:r>
                          <w:r>
                            <w:rPr>
                              <w:sz w:val="18"/>
                              <w:lang w:val="en-GB"/>
                            </w:rPr>
                            <w:tab/>
                            <w:t>info@westlandinfra.nl</w:t>
                          </w:r>
                        </w:p>
                        <w:p w14:paraId="5B88C0B9" w14:textId="77777777" w:rsidR="00164373" w:rsidRDefault="00164373">
                          <w:pPr>
                            <w:tabs>
                              <w:tab w:val="left" w:pos="426"/>
                            </w:tabs>
                            <w:rPr>
                              <w:sz w:val="18"/>
                              <w:lang w:val="en-GB"/>
                            </w:rPr>
                          </w:pPr>
                          <w:r>
                            <w:rPr>
                              <w:sz w:val="18"/>
                              <w:lang w:val="en-GB"/>
                            </w:rPr>
                            <w:t>I</w:t>
                          </w:r>
                          <w:r>
                            <w:rPr>
                              <w:sz w:val="18"/>
                              <w:lang w:val="en-GB"/>
                            </w:rPr>
                            <w:tab/>
                            <w:t>www.westlandinfra.nl</w:t>
                          </w:r>
                        </w:p>
                        <w:p w14:paraId="5B88C0BA" w14:textId="77777777" w:rsidR="00164373" w:rsidRDefault="00164373">
                          <w:pPr>
                            <w:tabs>
                              <w:tab w:val="left" w:pos="993"/>
                            </w:tabs>
                            <w:rPr>
                              <w:sz w:val="18"/>
                            </w:rPr>
                          </w:pPr>
                          <w:r>
                            <w:rPr>
                              <w:sz w:val="18"/>
                            </w:rPr>
                            <w:t>Rabobank 12.77.88.239</w:t>
                          </w:r>
                        </w:p>
                        <w:p w14:paraId="5B88C0BB" w14:textId="77777777" w:rsidR="00164373" w:rsidRDefault="00164373">
                          <w:pPr>
                            <w:tabs>
                              <w:tab w:val="left" w:pos="993"/>
                            </w:tabs>
                            <w:rPr>
                              <w:sz w:val="18"/>
                            </w:rPr>
                          </w:pPr>
                          <w:r>
                            <w:rPr>
                              <w:sz w:val="18"/>
                            </w:rPr>
                            <w:t>K.v.K. Haaglanden 27 17 66 87</w:t>
                          </w:r>
                        </w:p>
                        <w:p w14:paraId="5B88C0BC" w14:textId="77777777" w:rsidR="00164373" w:rsidRDefault="00164373">
                          <w:pPr>
                            <w:tabs>
                              <w:tab w:val="left" w:pos="993"/>
                            </w:tabs>
                            <w:rPr>
                              <w:sz w:val="18"/>
                            </w:rPr>
                          </w:pPr>
                          <w:r>
                            <w:rPr>
                              <w:sz w:val="18"/>
                            </w:rPr>
                            <w:fldChar w:fldCharType="begin"/>
                          </w:r>
                          <w:r>
                            <w:rPr>
                              <w:sz w:val="18"/>
                            </w:rPr>
                            <w:instrText xml:space="preserve"> DOCPROPERTY "BTWnummer" \* MERGEFORMAT </w:instrText>
                          </w:r>
                          <w:r>
                            <w:rPr>
                              <w:sz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8C093" id="Picture 5" o:spid="_x0000_s1028" type="#_x0000_t202" style="position:absolute;margin-left:310.7pt;margin-top:56.7pt;width:183.8pt;height:191.7pt;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" o:allowincell="f" stroked="f">
              <v:textbox>
                <w:txbxContent>
                  <w:p w14:paraId="5B88C0B3" w14:textId="77777777" w:rsidR="00164373" w:rsidRDefault="00164373">
                    <w:pPr>
                      <w:tabs>
                        <w:tab w:val="left" w:pos="993"/>
                      </w:tabs>
                      <w:rPr>
                        <w:sz w:val="18"/>
                      </w:rPr>
                    </w:pPr>
                    <w:r>
                      <w:rPr>
                        <w:sz w:val="18"/>
                      </w:rPr>
                      <w:t>Nieuweweg 1</w:t>
                    </w:r>
                  </w:p>
                  <w:p w14:paraId="5B88C0B4" w14:textId="77777777" w:rsidR="00164373" w:rsidRDefault="00164373">
                    <w:pPr>
                      <w:tabs>
                        <w:tab w:val="left" w:pos="993"/>
                      </w:tabs>
                      <w:rPr>
                        <w:sz w:val="18"/>
                      </w:rPr>
                    </w:pPr>
                    <w:r>
                      <w:rPr>
                        <w:sz w:val="18"/>
                      </w:rPr>
                      <w:t>Postbus 1</w:t>
                    </w:r>
                  </w:p>
                  <w:p w14:paraId="5B88C0B5" w14:textId="77777777" w:rsidR="00164373" w:rsidRDefault="00164373">
                    <w:pPr>
                      <w:tabs>
                        <w:tab w:val="left" w:pos="993"/>
                      </w:tabs>
                      <w:rPr>
                        <w:sz w:val="18"/>
                      </w:rPr>
                    </w:pPr>
                    <w:r>
                      <w:rPr>
                        <w:sz w:val="18"/>
                      </w:rPr>
                      <w:t>2685 ZG POELDIJK</w:t>
                    </w:r>
                  </w:p>
                  <w:p w14:paraId="5B88C0B6" w14:textId="77777777" w:rsidR="00164373" w:rsidRDefault="00164373">
                    <w:pPr>
                      <w:tabs>
                        <w:tab w:val="left" w:pos="426"/>
                      </w:tabs>
                      <w:rPr>
                        <w:sz w:val="18"/>
                      </w:rPr>
                    </w:pPr>
                    <w:r>
                      <w:rPr>
                        <w:sz w:val="18"/>
                      </w:rPr>
                      <w:t>T</w:t>
                    </w:r>
                    <w:r>
                      <w:rPr>
                        <w:sz w:val="18"/>
                      </w:rPr>
                      <w:tab/>
                      <w:t xml:space="preserve">(0174) 236 </w:t>
                    </w:r>
                    <w:r>
                      <w:rPr>
                        <w:sz w:val="18"/>
                      </w:rPr>
                      <w:fldChar w:fldCharType="begin"/>
                    </w:r>
                    <w:r>
                      <w:rPr>
                        <w:sz w:val="18"/>
                      </w:rPr>
                      <w:instrText xml:space="preserve"> DOCPROPERTY "Telefoon" \* MERGEFORMAT </w:instrText>
                    </w:r>
                    <w:r>
                      <w:rPr>
                        <w:sz w:val="18"/>
                      </w:rPr>
                      <w:fldChar w:fldCharType="separate"/>
                    </w:r>
                    <w:r w:rsidR="00236824">
                      <w:rPr>
                        <w:sz w:val="18"/>
                      </w:rPr>
                      <w:t>236</w:t>
                    </w:r>
                    <w:r>
                      <w:rPr>
                        <w:sz w:val="18"/>
                      </w:rPr>
                      <w:fldChar w:fldCharType="end"/>
                    </w:r>
                  </w:p>
                  <w:p w14:paraId="5B88C0B7" w14:textId="77777777" w:rsidR="00164373" w:rsidRDefault="00164373">
                    <w:pPr>
                      <w:tabs>
                        <w:tab w:val="left" w:pos="426"/>
                      </w:tabs>
                      <w:rPr>
                        <w:sz w:val="18"/>
                        <w:lang w:val="en-GB"/>
                      </w:rPr>
                    </w:pPr>
                    <w:r>
                      <w:rPr>
                        <w:sz w:val="18"/>
                        <w:lang w:val="en-GB"/>
                      </w:rPr>
                      <w:t>F</w:t>
                    </w:r>
                    <w:r>
                      <w:rPr>
                        <w:sz w:val="18"/>
                        <w:lang w:val="en-GB"/>
                      </w:rPr>
                      <w:tab/>
                      <w:t xml:space="preserve">(0174) 236 </w:t>
                    </w:r>
                    <w:r>
                      <w:rPr>
                        <w:sz w:val="18"/>
                      </w:rPr>
                      <w:fldChar w:fldCharType="begin"/>
                    </w:r>
                    <w:r>
                      <w:rPr>
                        <w:sz w:val="18"/>
                        <w:lang w:val="en-GB"/>
                      </w:rPr>
                      <w:instrText xml:space="preserve"> DOCPROPERTY "Fax" \* MERGEFORMAT </w:instrText>
                    </w:r>
                    <w:r>
                      <w:rPr>
                        <w:sz w:val="18"/>
                      </w:rPr>
                      <w:fldChar w:fldCharType="separate"/>
                    </w:r>
                    <w:r w:rsidR="00236824">
                      <w:rPr>
                        <w:sz w:val="18"/>
                        <w:lang w:val="en-GB"/>
                      </w:rPr>
                      <w:t>700</w:t>
                    </w:r>
                    <w:r>
                      <w:rPr>
                        <w:sz w:val="18"/>
                      </w:rPr>
                      <w:fldChar w:fldCharType="end"/>
                    </w:r>
                  </w:p>
                  <w:p w14:paraId="5B88C0B8" w14:textId="77777777" w:rsidR="00164373" w:rsidRDefault="00164373">
                    <w:pPr>
                      <w:tabs>
                        <w:tab w:val="left" w:pos="426"/>
                      </w:tabs>
                      <w:rPr>
                        <w:sz w:val="18"/>
                        <w:lang w:val="en-GB"/>
                      </w:rPr>
                    </w:pPr>
                    <w:r>
                      <w:rPr>
                        <w:sz w:val="18"/>
                        <w:lang w:val="en-GB"/>
                      </w:rPr>
                      <w:t>E</w:t>
                    </w:r>
                    <w:r>
                      <w:rPr>
                        <w:sz w:val="18"/>
                        <w:lang w:val="en-GB"/>
                      </w:rPr>
                      <w:tab/>
                      <w:t>info@westlandinfra.nl</w:t>
                    </w:r>
                  </w:p>
                  <w:p w14:paraId="5B88C0B9" w14:textId="77777777" w:rsidR="00164373" w:rsidRDefault="00164373">
                    <w:pPr>
                      <w:tabs>
                        <w:tab w:val="left" w:pos="426"/>
                      </w:tabs>
                      <w:rPr>
                        <w:sz w:val="18"/>
                        <w:lang w:val="en-GB"/>
                      </w:rPr>
                    </w:pPr>
                    <w:r>
                      <w:rPr>
                        <w:sz w:val="18"/>
                        <w:lang w:val="en-GB"/>
                      </w:rPr>
                      <w:t>I</w:t>
                    </w:r>
                    <w:r>
                      <w:rPr>
                        <w:sz w:val="18"/>
                        <w:lang w:val="en-GB"/>
                      </w:rPr>
                      <w:tab/>
                      <w:t>www.westlandinfra.nl</w:t>
                    </w:r>
                  </w:p>
                  <w:p w14:paraId="5B88C0BA" w14:textId="77777777" w:rsidR="00164373" w:rsidRDefault="00164373">
                    <w:pPr>
                      <w:tabs>
                        <w:tab w:val="left" w:pos="993"/>
                      </w:tabs>
                      <w:rPr>
                        <w:sz w:val="18"/>
                      </w:rPr>
                    </w:pPr>
                    <w:r>
                      <w:rPr>
                        <w:sz w:val="18"/>
                      </w:rPr>
                      <w:t>Rabobank 12.77.88.239</w:t>
                    </w:r>
                  </w:p>
                  <w:p w14:paraId="5B88C0BB" w14:textId="77777777" w:rsidR="00164373" w:rsidRDefault="00164373">
                    <w:pPr>
                      <w:tabs>
                        <w:tab w:val="left" w:pos="993"/>
                      </w:tabs>
                      <w:rPr>
                        <w:sz w:val="18"/>
                      </w:rPr>
                    </w:pPr>
                    <w:r>
                      <w:rPr>
                        <w:sz w:val="18"/>
                      </w:rPr>
                      <w:t>K.v.K. Haaglanden 27 17 66 87</w:t>
                    </w:r>
                  </w:p>
                  <w:p w14:paraId="5B88C0BC" w14:textId="77777777" w:rsidR="00164373" w:rsidRDefault="00164373">
                    <w:pPr>
                      <w:tabs>
                        <w:tab w:val="left" w:pos="993"/>
                      </w:tabs>
                      <w:rPr>
                        <w:sz w:val="18"/>
                      </w:rPr>
                    </w:pPr>
                    <w:r>
                      <w:rPr>
                        <w:sz w:val="18"/>
                      </w:rPr>
                      <w:fldChar w:fldCharType="begin"/>
                    </w:r>
                    <w:r>
                      <w:rPr>
                        <w:sz w:val="18"/>
                      </w:rPr>
                      <w:instrText xml:space="preserve"> DOCPROPERTY "BTWnummer" \* MERGEFORMAT </w:instrText>
                    </w:r>
                    <w:r>
                      <w:rPr>
                        <w:sz w:val="18"/>
                      </w:rPr>
                      <w:fldChar w:fldCharType="end"/>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2C0"/>
    <w:multiLevelType w:val="hybridMultilevel"/>
    <w:tmpl w:val="3AECEA00"/>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1" w15:restartNumberingAfterBreak="0">
    <w:nsid w:val="104851F3"/>
    <w:multiLevelType w:val="hybridMultilevel"/>
    <w:tmpl w:val="94B0CA94"/>
    <w:lvl w:ilvl="0" w:tplc="F2BE058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7730E2"/>
    <w:multiLevelType w:val="hybridMultilevel"/>
    <w:tmpl w:val="2ACE8C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41711C"/>
    <w:multiLevelType w:val="multilevel"/>
    <w:tmpl w:val="E2905AFC"/>
    <w:lvl w:ilvl="0">
      <w:start w:val="1"/>
      <w:numFmt w:val="lowerLetter"/>
      <w:lvlText w:val="%1."/>
      <w:lvlJc w:val="left"/>
      <w:pPr>
        <w:ind w:left="858" w:hanging="432"/>
      </w:pPr>
      <w:rPr>
        <w:rFonts w:ascii="Arial" w:eastAsia="Times New Roman" w:hAnsi="Arial" w:cs="Arial"/>
        <w:b w:val="0"/>
        <w:bC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37B7C27"/>
    <w:multiLevelType w:val="hybridMultilevel"/>
    <w:tmpl w:val="5562F2A0"/>
    <w:lvl w:ilvl="0" w:tplc="04130019">
      <w:start w:val="1"/>
      <w:numFmt w:val="lowerLetter"/>
      <w:lvlText w:val="%1."/>
      <w:lvlJc w:val="left"/>
      <w:pPr>
        <w:ind w:left="720" w:hanging="360"/>
      </w:pPr>
    </w:lvl>
    <w:lvl w:ilvl="1" w:tplc="04130019">
      <w:start w:val="1"/>
      <w:numFmt w:val="lowerLetter"/>
      <w:lvlText w:val="%2."/>
      <w:lvlJc w:val="left"/>
      <w:pPr>
        <w:ind w:left="786"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5870CBF"/>
    <w:multiLevelType w:val="hybridMultilevel"/>
    <w:tmpl w:val="37D420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BC70DD"/>
    <w:multiLevelType w:val="multilevel"/>
    <w:tmpl w:val="E94E1DA6"/>
    <w:lvl w:ilvl="0">
      <w:start w:val="1"/>
      <w:numFmt w:val="bullet"/>
      <w:lvlText w:val=""/>
      <w:lvlJc w:val="left"/>
      <w:pPr>
        <w:ind w:left="360" w:hanging="360"/>
      </w:pPr>
      <w:rPr>
        <w:rFonts w:ascii="Symbol" w:hAnsi="Symbol"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291C5485"/>
    <w:multiLevelType w:val="multilevel"/>
    <w:tmpl w:val="83A2881C"/>
    <w:lvl w:ilvl="0">
      <w:start w:val="14"/>
      <w:numFmt w:val="decimal"/>
      <w:lvlText w:val="%1"/>
      <w:lvlJc w:val="left"/>
      <w:pPr>
        <w:tabs>
          <w:tab w:val="num" w:pos="615"/>
        </w:tabs>
        <w:ind w:left="615" w:hanging="615"/>
      </w:pPr>
      <w:rPr>
        <w:rFonts w:hint="default"/>
      </w:rPr>
    </w:lvl>
    <w:lvl w:ilvl="1">
      <w:start w:val="2"/>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BF3462E"/>
    <w:multiLevelType w:val="hybridMultilevel"/>
    <w:tmpl w:val="3CE475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1C920C1"/>
    <w:multiLevelType w:val="hybridMultilevel"/>
    <w:tmpl w:val="6570F6A6"/>
    <w:lvl w:ilvl="0" w:tplc="04130017">
      <w:start w:val="1"/>
      <w:numFmt w:val="lowerLetter"/>
      <w:lvlText w:val="%1)"/>
      <w:lvlJc w:val="left"/>
      <w:pPr>
        <w:ind w:left="862" w:hanging="360"/>
      </w:pPr>
    </w:lvl>
    <w:lvl w:ilvl="1" w:tplc="04130019" w:tentative="1">
      <w:start w:val="1"/>
      <w:numFmt w:val="lowerLetter"/>
      <w:lvlText w:val="%2."/>
      <w:lvlJc w:val="left"/>
      <w:pPr>
        <w:ind w:left="1582" w:hanging="360"/>
      </w:pPr>
    </w:lvl>
    <w:lvl w:ilvl="2" w:tplc="0413001B" w:tentative="1">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10" w15:restartNumberingAfterBreak="0">
    <w:nsid w:val="52A14394"/>
    <w:multiLevelType w:val="singleLevel"/>
    <w:tmpl w:val="78A4BD90"/>
    <w:lvl w:ilvl="0">
      <w:start w:val="1"/>
      <w:numFmt w:val="lowerLetter"/>
      <w:lvlText w:val="%1."/>
      <w:lvlJc w:val="left"/>
      <w:pPr>
        <w:tabs>
          <w:tab w:val="num" w:pos="360"/>
        </w:tabs>
        <w:ind w:left="360" w:hanging="360"/>
      </w:pPr>
      <w:rPr>
        <w:rFonts w:hint="default"/>
      </w:rPr>
    </w:lvl>
  </w:abstractNum>
  <w:abstractNum w:abstractNumId="11" w15:restartNumberingAfterBreak="0">
    <w:nsid w:val="5E16364B"/>
    <w:multiLevelType w:val="multilevel"/>
    <w:tmpl w:val="28442CC6"/>
    <w:lvl w:ilvl="0">
      <w:start w:val="1"/>
      <w:numFmt w:val="decimal"/>
      <w:lvlText w:val="Artikel %1"/>
      <w:lvlJc w:val="left"/>
      <w:pPr>
        <w:tabs>
          <w:tab w:val="num" w:pos="1080"/>
        </w:tabs>
        <w:ind w:left="0" w:firstLine="0"/>
      </w:pPr>
    </w:lvl>
    <w:lvl w:ilvl="1">
      <w:start w:val="1"/>
      <w:numFmt w:val="decimal"/>
      <w:lvlText w:val="%1.%2"/>
      <w:lvlJc w:val="left"/>
      <w:pPr>
        <w:tabs>
          <w:tab w:val="num" w:pos="1021"/>
        </w:tabs>
        <w:ind w:left="1021" w:hanging="1021"/>
      </w:pPr>
      <w:rPr>
        <w:color w:val="000000"/>
      </w:rPr>
    </w:lvl>
    <w:lvl w:ilvl="2">
      <w:start w:val="1"/>
      <w:numFmt w:val="bullet"/>
      <w:lvlText w:val=""/>
      <w:lvlJc w:val="left"/>
      <w:pPr>
        <w:tabs>
          <w:tab w:val="num" w:pos="1644"/>
        </w:tabs>
        <w:ind w:left="1644" w:hanging="623"/>
      </w:pPr>
      <w:rPr>
        <w:rFonts w:ascii="Symbol" w:hAnsi="Symbol" w:hint="default"/>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E4D7526"/>
    <w:multiLevelType w:val="hybridMultilevel"/>
    <w:tmpl w:val="2A242B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1391581"/>
    <w:multiLevelType w:val="singleLevel"/>
    <w:tmpl w:val="3012A64A"/>
    <w:lvl w:ilvl="0">
      <w:numFmt w:val="bullet"/>
      <w:lvlText w:val="-"/>
      <w:lvlJc w:val="left"/>
      <w:pPr>
        <w:tabs>
          <w:tab w:val="num" w:pos="1353"/>
        </w:tabs>
        <w:ind w:left="1353" w:hanging="360"/>
      </w:pPr>
      <w:rPr>
        <w:rFonts w:ascii="Times New Roman" w:hAnsi="Times New Roman" w:cs="Times New Roman" w:hint="default"/>
      </w:rPr>
    </w:lvl>
  </w:abstractNum>
  <w:abstractNum w:abstractNumId="14" w15:restartNumberingAfterBreak="0">
    <w:nsid w:val="7735026D"/>
    <w:multiLevelType w:val="multilevel"/>
    <w:tmpl w:val="28442CC6"/>
    <w:lvl w:ilvl="0">
      <w:start w:val="1"/>
      <w:numFmt w:val="decimal"/>
      <w:lvlText w:val="Artikel %1"/>
      <w:lvlJc w:val="left"/>
      <w:pPr>
        <w:tabs>
          <w:tab w:val="num" w:pos="1080"/>
        </w:tabs>
        <w:ind w:left="0" w:firstLine="0"/>
      </w:pPr>
    </w:lvl>
    <w:lvl w:ilvl="1">
      <w:start w:val="1"/>
      <w:numFmt w:val="decimal"/>
      <w:lvlText w:val="%1.%2"/>
      <w:lvlJc w:val="left"/>
      <w:pPr>
        <w:tabs>
          <w:tab w:val="num" w:pos="1021"/>
        </w:tabs>
        <w:ind w:left="1021" w:hanging="1021"/>
      </w:pPr>
      <w:rPr>
        <w:color w:val="000000"/>
      </w:rPr>
    </w:lvl>
    <w:lvl w:ilvl="2">
      <w:start w:val="1"/>
      <w:numFmt w:val="bullet"/>
      <w:lvlText w:val=""/>
      <w:lvlJc w:val="left"/>
      <w:pPr>
        <w:tabs>
          <w:tab w:val="num" w:pos="1644"/>
        </w:tabs>
        <w:ind w:left="1644" w:hanging="623"/>
      </w:pPr>
      <w:rPr>
        <w:rFonts w:ascii="Symbol" w:hAnsi="Symbol" w:hint="default"/>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386678365">
    <w:abstractNumId w:val="10"/>
  </w:num>
  <w:num w:numId="2" w16cid:durableId="1293174861">
    <w:abstractNumId w:val="12"/>
  </w:num>
  <w:num w:numId="3" w16cid:durableId="846139019">
    <w:abstractNumId w:val="1"/>
  </w:num>
  <w:num w:numId="4" w16cid:durableId="2407203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0142323">
    <w:abstractNumId w:val="14"/>
  </w:num>
  <w:num w:numId="6" w16cid:durableId="1278944916">
    <w:abstractNumId w:val="13"/>
  </w:num>
  <w:num w:numId="7" w16cid:durableId="129253981">
    <w:abstractNumId w:val="7"/>
  </w:num>
  <w:num w:numId="8" w16cid:durableId="950665492">
    <w:abstractNumId w:val="6"/>
  </w:num>
  <w:num w:numId="9" w16cid:durableId="1756130004">
    <w:abstractNumId w:val="4"/>
  </w:num>
  <w:num w:numId="10" w16cid:durableId="302849738">
    <w:abstractNumId w:val="3"/>
  </w:num>
  <w:num w:numId="11" w16cid:durableId="30619502">
    <w:abstractNumId w:val="9"/>
  </w:num>
  <w:num w:numId="12" w16cid:durableId="56705688">
    <w:abstractNumId w:val="0"/>
  </w:num>
  <w:num w:numId="13" w16cid:durableId="1120762545">
    <w:abstractNumId w:val="8"/>
  </w:num>
  <w:num w:numId="14" w16cid:durableId="1909341878">
    <w:abstractNumId w:val="2"/>
  </w:num>
  <w:num w:numId="15" w16cid:durableId="1354959695">
    <w:abstractNumId w:val="5"/>
  </w:num>
  <w:num w:numId="16" w16cid:durableId="521012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fillcolor="white" stroke="f">
      <v:fill color="white"/>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V" w:val="Infrastructuur"/>
    <w:docVar w:name="Taal" w:val="NL"/>
  </w:docVars>
  <w:rsids>
    <w:rsidRoot w:val="00236824"/>
    <w:rsid w:val="000046B2"/>
    <w:rsid w:val="00004CA0"/>
    <w:rsid w:val="00010304"/>
    <w:rsid w:val="00015753"/>
    <w:rsid w:val="00015E79"/>
    <w:rsid w:val="000173A8"/>
    <w:rsid w:val="00025075"/>
    <w:rsid w:val="000258F1"/>
    <w:rsid w:val="00026858"/>
    <w:rsid w:val="00030051"/>
    <w:rsid w:val="00031525"/>
    <w:rsid w:val="0005157D"/>
    <w:rsid w:val="00063653"/>
    <w:rsid w:val="000660EF"/>
    <w:rsid w:val="00071D87"/>
    <w:rsid w:val="000744D0"/>
    <w:rsid w:val="00074CC8"/>
    <w:rsid w:val="00086341"/>
    <w:rsid w:val="00092A21"/>
    <w:rsid w:val="00096BF0"/>
    <w:rsid w:val="00097C66"/>
    <w:rsid w:val="00097CE6"/>
    <w:rsid w:val="000A143C"/>
    <w:rsid w:val="000A1CE6"/>
    <w:rsid w:val="000A617E"/>
    <w:rsid w:val="000C1C1B"/>
    <w:rsid w:val="000D2E1D"/>
    <w:rsid w:val="000D3D91"/>
    <w:rsid w:val="000D736A"/>
    <w:rsid w:val="000F1B73"/>
    <w:rsid w:val="000F2524"/>
    <w:rsid w:val="0010273C"/>
    <w:rsid w:val="00116066"/>
    <w:rsid w:val="0011712B"/>
    <w:rsid w:val="00120BB3"/>
    <w:rsid w:val="0012298A"/>
    <w:rsid w:val="00123542"/>
    <w:rsid w:val="0012539D"/>
    <w:rsid w:val="0012610F"/>
    <w:rsid w:val="0013160A"/>
    <w:rsid w:val="00134D2A"/>
    <w:rsid w:val="0013578C"/>
    <w:rsid w:val="001423E5"/>
    <w:rsid w:val="00145E2B"/>
    <w:rsid w:val="00154680"/>
    <w:rsid w:val="00156D7A"/>
    <w:rsid w:val="00161874"/>
    <w:rsid w:val="001637D3"/>
    <w:rsid w:val="00164373"/>
    <w:rsid w:val="001665B8"/>
    <w:rsid w:val="00166A6C"/>
    <w:rsid w:val="00167662"/>
    <w:rsid w:val="00174385"/>
    <w:rsid w:val="00175BEA"/>
    <w:rsid w:val="00175C89"/>
    <w:rsid w:val="001842B3"/>
    <w:rsid w:val="001843D1"/>
    <w:rsid w:val="0018753C"/>
    <w:rsid w:val="00187B26"/>
    <w:rsid w:val="00197952"/>
    <w:rsid w:val="001A764E"/>
    <w:rsid w:val="001B2DE5"/>
    <w:rsid w:val="001B7EDE"/>
    <w:rsid w:val="001B7EEA"/>
    <w:rsid w:val="001C4471"/>
    <w:rsid w:val="001D02E5"/>
    <w:rsid w:val="001D0691"/>
    <w:rsid w:val="001D3180"/>
    <w:rsid w:val="001D5D7F"/>
    <w:rsid w:val="001D65C6"/>
    <w:rsid w:val="001E0462"/>
    <w:rsid w:val="001E3BF4"/>
    <w:rsid w:val="001E40E0"/>
    <w:rsid w:val="001E5C34"/>
    <w:rsid w:val="001F1CB0"/>
    <w:rsid w:val="001F29A8"/>
    <w:rsid w:val="001F448D"/>
    <w:rsid w:val="00205EA9"/>
    <w:rsid w:val="00213334"/>
    <w:rsid w:val="00213D4D"/>
    <w:rsid w:val="00213F6D"/>
    <w:rsid w:val="002151D1"/>
    <w:rsid w:val="00220AD4"/>
    <w:rsid w:val="002333A9"/>
    <w:rsid w:val="002343F9"/>
    <w:rsid w:val="00236824"/>
    <w:rsid w:val="00240853"/>
    <w:rsid w:val="0024326F"/>
    <w:rsid w:val="00247D58"/>
    <w:rsid w:val="00247ED6"/>
    <w:rsid w:val="002522EA"/>
    <w:rsid w:val="00253122"/>
    <w:rsid w:val="00253E09"/>
    <w:rsid w:val="00255850"/>
    <w:rsid w:val="00260177"/>
    <w:rsid w:val="002605C5"/>
    <w:rsid w:val="00263235"/>
    <w:rsid w:val="00264E9E"/>
    <w:rsid w:val="002677D5"/>
    <w:rsid w:val="00271503"/>
    <w:rsid w:val="00276D47"/>
    <w:rsid w:val="00281ED7"/>
    <w:rsid w:val="00282D0E"/>
    <w:rsid w:val="00284BBE"/>
    <w:rsid w:val="002863AB"/>
    <w:rsid w:val="0029386A"/>
    <w:rsid w:val="00293B50"/>
    <w:rsid w:val="00297EDD"/>
    <w:rsid w:val="002A2749"/>
    <w:rsid w:val="002A3DEA"/>
    <w:rsid w:val="002B1598"/>
    <w:rsid w:val="002B53B1"/>
    <w:rsid w:val="002B6B03"/>
    <w:rsid w:val="002C0326"/>
    <w:rsid w:val="002C52B7"/>
    <w:rsid w:val="002D2F5C"/>
    <w:rsid w:val="002F2BB0"/>
    <w:rsid w:val="002F7326"/>
    <w:rsid w:val="003000CC"/>
    <w:rsid w:val="00306510"/>
    <w:rsid w:val="00306CCC"/>
    <w:rsid w:val="00313676"/>
    <w:rsid w:val="00314EA6"/>
    <w:rsid w:val="003319D8"/>
    <w:rsid w:val="00334ECF"/>
    <w:rsid w:val="003411D8"/>
    <w:rsid w:val="00343E23"/>
    <w:rsid w:val="003447BC"/>
    <w:rsid w:val="003449CD"/>
    <w:rsid w:val="00353D8E"/>
    <w:rsid w:val="00366C99"/>
    <w:rsid w:val="00367F95"/>
    <w:rsid w:val="00381176"/>
    <w:rsid w:val="003930B7"/>
    <w:rsid w:val="003A0893"/>
    <w:rsid w:val="003A49EF"/>
    <w:rsid w:val="003A4CA1"/>
    <w:rsid w:val="003B2A78"/>
    <w:rsid w:val="003B2EB1"/>
    <w:rsid w:val="003B508C"/>
    <w:rsid w:val="003C6B36"/>
    <w:rsid w:val="003D0371"/>
    <w:rsid w:val="003E7F58"/>
    <w:rsid w:val="003F00FF"/>
    <w:rsid w:val="003F0A58"/>
    <w:rsid w:val="003F37B3"/>
    <w:rsid w:val="003F72E7"/>
    <w:rsid w:val="004028E5"/>
    <w:rsid w:val="00403C8C"/>
    <w:rsid w:val="004108B1"/>
    <w:rsid w:val="00411E06"/>
    <w:rsid w:val="00413C6F"/>
    <w:rsid w:val="00426261"/>
    <w:rsid w:val="00434FB3"/>
    <w:rsid w:val="004360A2"/>
    <w:rsid w:val="00437161"/>
    <w:rsid w:val="00440BC0"/>
    <w:rsid w:val="00445411"/>
    <w:rsid w:val="00446C5A"/>
    <w:rsid w:val="00447F5D"/>
    <w:rsid w:val="0045259E"/>
    <w:rsid w:val="004566E7"/>
    <w:rsid w:val="00464BAC"/>
    <w:rsid w:val="0046503E"/>
    <w:rsid w:val="00493718"/>
    <w:rsid w:val="004B068D"/>
    <w:rsid w:val="004B255E"/>
    <w:rsid w:val="004B2B6F"/>
    <w:rsid w:val="004B4FC7"/>
    <w:rsid w:val="004C23DA"/>
    <w:rsid w:val="004C25AD"/>
    <w:rsid w:val="004C7FB7"/>
    <w:rsid w:val="004D0496"/>
    <w:rsid w:val="004D05B0"/>
    <w:rsid w:val="004D2030"/>
    <w:rsid w:val="004D4A8C"/>
    <w:rsid w:val="004D607A"/>
    <w:rsid w:val="004D6B1A"/>
    <w:rsid w:val="004E1659"/>
    <w:rsid w:val="004E1C3F"/>
    <w:rsid w:val="004E4064"/>
    <w:rsid w:val="004E4096"/>
    <w:rsid w:val="004E7AE4"/>
    <w:rsid w:val="004F774F"/>
    <w:rsid w:val="0051068C"/>
    <w:rsid w:val="0051421B"/>
    <w:rsid w:val="00514BDC"/>
    <w:rsid w:val="00522C70"/>
    <w:rsid w:val="00542F02"/>
    <w:rsid w:val="005453C8"/>
    <w:rsid w:val="005529A3"/>
    <w:rsid w:val="00556274"/>
    <w:rsid w:val="00565CB5"/>
    <w:rsid w:val="005662B3"/>
    <w:rsid w:val="00574385"/>
    <w:rsid w:val="005833E2"/>
    <w:rsid w:val="005A1CD6"/>
    <w:rsid w:val="005A47E7"/>
    <w:rsid w:val="005B025D"/>
    <w:rsid w:val="005B156C"/>
    <w:rsid w:val="005C083B"/>
    <w:rsid w:val="005C08E4"/>
    <w:rsid w:val="005C4EA5"/>
    <w:rsid w:val="005D2E5A"/>
    <w:rsid w:val="005D5246"/>
    <w:rsid w:val="005D6DE6"/>
    <w:rsid w:val="005E52E6"/>
    <w:rsid w:val="005E6DA7"/>
    <w:rsid w:val="005F1FFB"/>
    <w:rsid w:val="005F5AC3"/>
    <w:rsid w:val="006033CC"/>
    <w:rsid w:val="006079A3"/>
    <w:rsid w:val="006104E7"/>
    <w:rsid w:val="00616EBF"/>
    <w:rsid w:val="00617A12"/>
    <w:rsid w:val="00623889"/>
    <w:rsid w:val="006267DE"/>
    <w:rsid w:val="006270FE"/>
    <w:rsid w:val="00631820"/>
    <w:rsid w:val="006341EF"/>
    <w:rsid w:val="00637360"/>
    <w:rsid w:val="00641C62"/>
    <w:rsid w:val="006442E8"/>
    <w:rsid w:val="0064607D"/>
    <w:rsid w:val="00654396"/>
    <w:rsid w:val="00655C2C"/>
    <w:rsid w:val="00660591"/>
    <w:rsid w:val="00661627"/>
    <w:rsid w:val="00663B31"/>
    <w:rsid w:val="00663EF4"/>
    <w:rsid w:val="006657D4"/>
    <w:rsid w:val="006675F3"/>
    <w:rsid w:val="006718F9"/>
    <w:rsid w:val="00681A22"/>
    <w:rsid w:val="00683A41"/>
    <w:rsid w:val="006843EF"/>
    <w:rsid w:val="00685FCA"/>
    <w:rsid w:val="00686D8D"/>
    <w:rsid w:val="006877E9"/>
    <w:rsid w:val="00691888"/>
    <w:rsid w:val="0069328F"/>
    <w:rsid w:val="00693D81"/>
    <w:rsid w:val="006A2B90"/>
    <w:rsid w:val="006B350D"/>
    <w:rsid w:val="006B41AD"/>
    <w:rsid w:val="006B48EB"/>
    <w:rsid w:val="006D0081"/>
    <w:rsid w:val="006D3E59"/>
    <w:rsid w:val="006E3AB2"/>
    <w:rsid w:val="006F0041"/>
    <w:rsid w:val="006F249E"/>
    <w:rsid w:val="006F4B51"/>
    <w:rsid w:val="00704FC8"/>
    <w:rsid w:val="00715B1C"/>
    <w:rsid w:val="007169F1"/>
    <w:rsid w:val="007213BB"/>
    <w:rsid w:val="007227B1"/>
    <w:rsid w:val="00722A43"/>
    <w:rsid w:val="0072754A"/>
    <w:rsid w:val="0073040A"/>
    <w:rsid w:val="007331BC"/>
    <w:rsid w:val="007403C8"/>
    <w:rsid w:val="00742E56"/>
    <w:rsid w:val="00746E19"/>
    <w:rsid w:val="0074700D"/>
    <w:rsid w:val="00751ADB"/>
    <w:rsid w:val="00753FD9"/>
    <w:rsid w:val="007543F4"/>
    <w:rsid w:val="00764206"/>
    <w:rsid w:val="007666B5"/>
    <w:rsid w:val="00767138"/>
    <w:rsid w:val="00773B60"/>
    <w:rsid w:val="007862D9"/>
    <w:rsid w:val="00786D49"/>
    <w:rsid w:val="00790E53"/>
    <w:rsid w:val="007A0238"/>
    <w:rsid w:val="007A271E"/>
    <w:rsid w:val="007A69D6"/>
    <w:rsid w:val="007B7E0F"/>
    <w:rsid w:val="007B7FED"/>
    <w:rsid w:val="007C2189"/>
    <w:rsid w:val="007C2FCC"/>
    <w:rsid w:val="007C5704"/>
    <w:rsid w:val="007C62C7"/>
    <w:rsid w:val="007C63D8"/>
    <w:rsid w:val="007D4219"/>
    <w:rsid w:val="007E2425"/>
    <w:rsid w:val="007E42EB"/>
    <w:rsid w:val="007E57C0"/>
    <w:rsid w:val="007F1FF2"/>
    <w:rsid w:val="00810A36"/>
    <w:rsid w:val="00811861"/>
    <w:rsid w:val="00811E5E"/>
    <w:rsid w:val="008120F3"/>
    <w:rsid w:val="00813650"/>
    <w:rsid w:val="00814CE6"/>
    <w:rsid w:val="00822179"/>
    <w:rsid w:val="00825FB8"/>
    <w:rsid w:val="00826EAC"/>
    <w:rsid w:val="008315B0"/>
    <w:rsid w:val="00834DE0"/>
    <w:rsid w:val="008501E8"/>
    <w:rsid w:val="00851CD2"/>
    <w:rsid w:val="00852A7A"/>
    <w:rsid w:val="0085315D"/>
    <w:rsid w:val="008553EE"/>
    <w:rsid w:val="00857FC3"/>
    <w:rsid w:val="008602CB"/>
    <w:rsid w:val="00862A0B"/>
    <w:rsid w:val="008647B0"/>
    <w:rsid w:val="00874D79"/>
    <w:rsid w:val="00875EF4"/>
    <w:rsid w:val="008771B4"/>
    <w:rsid w:val="00881887"/>
    <w:rsid w:val="00881BEE"/>
    <w:rsid w:val="008872A9"/>
    <w:rsid w:val="00891514"/>
    <w:rsid w:val="00891536"/>
    <w:rsid w:val="008941D2"/>
    <w:rsid w:val="00894804"/>
    <w:rsid w:val="00895773"/>
    <w:rsid w:val="0089704F"/>
    <w:rsid w:val="008A3190"/>
    <w:rsid w:val="008A52DA"/>
    <w:rsid w:val="008B1E18"/>
    <w:rsid w:val="008B2DA8"/>
    <w:rsid w:val="008C4B43"/>
    <w:rsid w:val="008D1C2A"/>
    <w:rsid w:val="008D3774"/>
    <w:rsid w:val="008D4AE3"/>
    <w:rsid w:val="008D5EEF"/>
    <w:rsid w:val="008D799E"/>
    <w:rsid w:val="008E3B41"/>
    <w:rsid w:val="008E43C9"/>
    <w:rsid w:val="008E4D83"/>
    <w:rsid w:val="008E7D43"/>
    <w:rsid w:val="008F5233"/>
    <w:rsid w:val="00900D66"/>
    <w:rsid w:val="00915924"/>
    <w:rsid w:val="00916D69"/>
    <w:rsid w:val="00924C26"/>
    <w:rsid w:val="009263BE"/>
    <w:rsid w:val="009376B1"/>
    <w:rsid w:val="00942C3B"/>
    <w:rsid w:val="00951B19"/>
    <w:rsid w:val="009529C0"/>
    <w:rsid w:val="0096216A"/>
    <w:rsid w:val="00966349"/>
    <w:rsid w:val="00971622"/>
    <w:rsid w:val="009735EB"/>
    <w:rsid w:val="009864A0"/>
    <w:rsid w:val="009941BB"/>
    <w:rsid w:val="009A7700"/>
    <w:rsid w:val="009B2AF5"/>
    <w:rsid w:val="009B4CEB"/>
    <w:rsid w:val="009C0118"/>
    <w:rsid w:val="009C3515"/>
    <w:rsid w:val="009C4561"/>
    <w:rsid w:val="009D0556"/>
    <w:rsid w:val="009D3293"/>
    <w:rsid w:val="009D422C"/>
    <w:rsid w:val="009E2BB4"/>
    <w:rsid w:val="009E7F7A"/>
    <w:rsid w:val="009F5BFA"/>
    <w:rsid w:val="00A27149"/>
    <w:rsid w:val="00A27C88"/>
    <w:rsid w:val="00A30D25"/>
    <w:rsid w:val="00A32BA0"/>
    <w:rsid w:val="00A33723"/>
    <w:rsid w:val="00A35714"/>
    <w:rsid w:val="00A45122"/>
    <w:rsid w:val="00A459F5"/>
    <w:rsid w:val="00A45B43"/>
    <w:rsid w:val="00A56A0C"/>
    <w:rsid w:val="00A574B8"/>
    <w:rsid w:val="00A65119"/>
    <w:rsid w:val="00A65463"/>
    <w:rsid w:val="00A7066A"/>
    <w:rsid w:val="00A714F5"/>
    <w:rsid w:val="00A73C90"/>
    <w:rsid w:val="00A84668"/>
    <w:rsid w:val="00A853DF"/>
    <w:rsid w:val="00A85488"/>
    <w:rsid w:val="00A85E1E"/>
    <w:rsid w:val="00A879C1"/>
    <w:rsid w:val="00A90A36"/>
    <w:rsid w:val="00A9195A"/>
    <w:rsid w:val="00A93456"/>
    <w:rsid w:val="00AA25B7"/>
    <w:rsid w:val="00AB10C9"/>
    <w:rsid w:val="00AB2636"/>
    <w:rsid w:val="00AB79BF"/>
    <w:rsid w:val="00AC04A5"/>
    <w:rsid w:val="00AD49FD"/>
    <w:rsid w:val="00AE5C78"/>
    <w:rsid w:val="00AE67C7"/>
    <w:rsid w:val="00AF3E8F"/>
    <w:rsid w:val="00AF6656"/>
    <w:rsid w:val="00B06C34"/>
    <w:rsid w:val="00B24656"/>
    <w:rsid w:val="00B25ACE"/>
    <w:rsid w:val="00B32714"/>
    <w:rsid w:val="00B35CED"/>
    <w:rsid w:val="00B402AD"/>
    <w:rsid w:val="00B47ECA"/>
    <w:rsid w:val="00B47EE1"/>
    <w:rsid w:val="00B53068"/>
    <w:rsid w:val="00B53AC5"/>
    <w:rsid w:val="00B6174B"/>
    <w:rsid w:val="00B62172"/>
    <w:rsid w:val="00B66174"/>
    <w:rsid w:val="00B73CCB"/>
    <w:rsid w:val="00B76A39"/>
    <w:rsid w:val="00B803D1"/>
    <w:rsid w:val="00B80C94"/>
    <w:rsid w:val="00B828D3"/>
    <w:rsid w:val="00B84D5A"/>
    <w:rsid w:val="00B96172"/>
    <w:rsid w:val="00B97DEB"/>
    <w:rsid w:val="00BA4197"/>
    <w:rsid w:val="00BA54D6"/>
    <w:rsid w:val="00BA7DD8"/>
    <w:rsid w:val="00BB2293"/>
    <w:rsid w:val="00BB3081"/>
    <w:rsid w:val="00BC2068"/>
    <w:rsid w:val="00BC25E9"/>
    <w:rsid w:val="00BC45F7"/>
    <w:rsid w:val="00BC713E"/>
    <w:rsid w:val="00BC76A3"/>
    <w:rsid w:val="00BE36E4"/>
    <w:rsid w:val="00BF7707"/>
    <w:rsid w:val="00C01C21"/>
    <w:rsid w:val="00C1209D"/>
    <w:rsid w:val="00C123F9"/>
    <w:rsid w:val="00C14ADD"/>
    <w:rsid w:val="00C16633"/>
    <w:rsid w:val="00C166DC"/>
    <w:rsid w:val="00C169EC"/>
    <w:rsid w:val="00C216F8"/>
    <w:rsid w:val="00C356CB"/>
    <w:rsid w:val="00C41A2A"/>
    <w:rsid w:val="00C63D7B"/>
    <w:rsid w:val="00C71590"/>
    <w:rsid w:val="00C7327F"/>
    <w:rsid w:val="00C7555D"/>
    <w:rsid w:val="00C76990"/>
    <w:rsid w:val="00C8177A"/>
    <w:rsid w:val="00C833A4"/>
    <w:rsid w:val="00C87179"/>
    <w:rsid w:val="00C90AE4"/>
    <w:rsid w:val="00C9379F"/>
    <w:rsid w:val="00C93D3C"/>
    <w:rsid w:val="00C94D6C"/>
    <w:rsid w:val="00C9724D"/>
    <w:rsid w:val="00CA4923"/>
    <w:rsid w:val="00CA4C5B"/>
    <w:rsid w:val="00CA57B8"/>
    <w:rsid w:val="00CB07C6"/>
    <w:rsid w:val="00CB214E"/>
    <w:rsid w:val="00CB6407"/>
    <w:rsid w:val="00CC1BDA"/>
    <w:rsid w:val="00CC3ED6"/>
    <w:rsid w:val="00CD1557"/>
    <w:rsid w:val="00CE3BD1"/>
    <w:rsid w:val="00CE5D99"/>
    <w:rsid w:val="00CE7933"/>
    <w:rsid w:val="00CF06EF"/>
    <w:rsid w:val="00D00087"/>
    <w:rsid w:val="00D011BA"/>
    <w:rsid w:val="00D07FF1"/>
    <w:rsid w:val="00D10ECA"/>
    <w:rsid w:val="00D22008"/>
    <w:rsid w:val="00D248EC"/>
    <w:rsid w:val="00D30812"/>
    <w:rsid w:val="00D3281B"/>
    <w:rsid w:val="00D33E68"/>
    <w:rsid w:val="00D34979"/>
    <w:rsid w:val="00D34D7E"/>
    <w:rsid w:val="00D47729"/>
    <w:rsid w:val="00D47A81"/>
    <w:rsid w:val="00D50885"/>
    <w:rsid w:val="00D5699D"/>
    <w:rsid w:val="00D619C8"/>
    <w:rsid w:val="00D711CA"/>
    <w:rsid w:val="00D71EE4"/>
    <w:rsid w:val="00D74FC7"/>
    <w:rsid w:val="00D816E3"/>
    <w:rsid w:val="00D83763"/>
    <w:rsid w:val="00D8573F"/>
    <w:rsid w:val="00D930CF"/>
    <w:rsid w:val="00D95410"/>
    <w:rsid w:val="00DA69F2"/>
    <w:rsid w:val="00DB23B7"/>
    <w:rsid w:val="00DB40CA"/>
    <w:rsid w:val="00DD027A"/>
    <w:rsid w:val="00DD1807"/>
    <w:rsid w:val="00DD57D0"/>
    <w:rsid w:val="00DE3FB9"/>
    <w:rsid w:val="00DE566A"/>
    <w:rsid w:val="00DE732A"/>
    <w:rsid w:val="00DF0BC5"/>
    <w:rsid w:val="00DF2330"/>
    <w:rsid w:val="00DF2CFC"/>
    <w:rsid w:val="00DF338B"/>
    <w:rsid w:val="00E046D3"/>
    <w:rsid w:val="00E05044"/>
    <w:rsid w:val="00E0506A"/>
    <w:rsid w:val="00E05FC8"/>
    <w:rsid w:val="00E12927"/>
    <w:rsid w:val="00E20352"/>
    <w:rsid w:val="00E22392"/>
    <w:rsid w:val="00E23C3D"/>
    <w:rsid w:val="00E33E59"/>
    <w:rsid w:val="00E443AF"/>
    <w:rsid w:val="00E5072F"/>
    <w:rsid w:val="00E62E86"/>
    <w:rsid w:val="00E63D20"/>
    <w:rsid w:val="00E67298"/>
    <w:rsid w:val="00E762C0"/>
    <w:rsid w:val="00E76985"/>
    <w:rsid w:val="00E8579E"/>
    <w:rsid w:val="00E8650A"/>
    <w:rsid w:val="00E86C53"/>
    <w:rsid w:val="00EA3456"/>
    <w:rsid w:val="00EC4F13"/>
    <w:rsid w:val="00EC4FD2"/>
    <w:rsid w:val="00ED76F0"/>
    <w:rsid w:val="00EE11C6"/>
    <w:rsid w:val="00EE14FF"/>
    <w:rsid w:val="00EE3DE4"/>
    <w:rsid w:val="00EF07F2"/>
    <w:rsid w:val="00EF1392"/>
    <w:rsid w:val="00EF4DB6"/>
    <w:rsid w:val="00EF5ABB"/>
    <w:rsid w:val="00F10E9D"/>
    <w:rsid w:val="00F13F73"/>
    <w:rsid w:val="00F26B0B"/>
    <w:rsid w:val="00F311CE"/>
    <w:rsid w:val="00F3273D"/>
    <w:rsid w:val="00F508B0"/>
    <w:rsid w:val="00F536C6"/>
    <w:rsid w:val="00F5396C"/>
    <w:rsid w:val="00F55F95"/>
    <w:rsid w:val="00F578A2"/>
    <w:rsid w:val="00F61A69"/>
    <w:rsid w:val="00F67F89"/>
    <w:rsid w:val="00F80D0E"/>
    <w:rsid w:val="00F80D83"/>
    <w:rsid w:val="00F87D60"/>
    <w:rsid w:val="00F900B7"/>
    <w:rsid w:val="00F95033"/>
    <w:rsid w:val="00F954A3"/>
    <w:rsid w:val="00FA018F"/>
    <w:rsid w:val="00FA418D"/>
    <w:rsid w:val="00FA52F3"/>
    <w:rsid w:val="00FA6C09"/>
    <w:rsid w:val="00FB1A98"/>
    <w:rsid w:val="00FB4464"/>
    <w:rsid w:val="00FB79B2"/>
    <w:rsid w:val="00FD71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fillcolor="white" stroke="f">
      <v:fill color="white"/>
      <v:stroke on="f"/>
    </o:shapedefaults>
    <o:shapelayout v:ext="edit">
      <o:idmap v:ext="edit" data="2"/>
    </o:shapelayout>
  </w:shapeDefaults>
  <w:decimalSymbol w:val=","/>
  <w:listSeparator w:val=";"/>
  <w14:docId w14:val="5B88BFCB"/>
  <w15:chartTrackingRefBased/>
  <w15:docId w15:val="{9E57785A-2EA9-479F-B7CC-536E0036F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23C3D"/>
    <w:rPr>
      <w:rFonts w:ascii="Univers" w:hAnsi="Univers"/>
    </w:rPr>
  </w:style>
  <w:style w:type="paragraph" w:styleId="Kop1">
    <w:name w:val="heading 1"/>
    <w:basedOn w:val="Standaard"/>
    <w:next w:val="Standaard"/>
    <w:link w:val="Kop1Char"/>
    <w:qFormat/>
    <w:rsid w:val="008D3774"/>
    <w:pPr>
      <w:keepNext/>
      <w:outlineLvl w:val="0"/>
    </w:pPr>
    <w:rPr>
      <w:u w:val="single"/>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Hyperlink">
    <w:name w:val="Hyperlink"/>
    <w:rsid w:val="00253E09"/>
    <w:rPr>
      <w:color w:val="0000FF"/>
      <w:u w:val="single"/>
    </w:rPr>
  </w:style>
  <w:style w:type="paragraph" w:styleId="Ballontekst">
    <w:name w:val="Balloon Text"/>
    <w:basedOn w:val="Standaard"/>
    <w:link w:val="BallontekstChar"/>
    <w:rsid w:val="007E2425"/>
    <w:rPr>
      <w:rFonts w:ascii="Tahoma" w:hAnsi="Tahoma"/>
      <w:sz w:val="16"/>
      <w:szCs w:val="16"/>
      <w:lang w:val="x-none" w:eastAsia="x-none"/>
    </w:rPr>
  </w:style>
  <w:style w:type="character" w:customStyle="1" w:styleId="BallontekstChar">
    <w:name w:val="Ballontekst Char"/>
    <w:link w:val="Ballontekst"/>
    <w:rsid w:val="007E2425"/>
    <w:rPr>
      <w:rFonts w:ascii="Tahoma" w:hAnsi="Tahoma" w:cs="Tahoma"/>
      <w:sz w:val="16"/>
      <w:szCs w:val="16"/>
    </w:rPr>
  </w:style>
  <w:style w:type="character" w:customStyle="1" w:styleId="VoettekstChar">
    <w:name w:val="Voettekst Char"/>
    <w:link w:val="Voettekst"/>
    <w:uiPriority w:val="99"/>
    <w:rsid w:val="00B80C94"/>
    <w:rPr>
      <w:rFonts w:ascii="Univers" w:hAnsi="Univers"/>
    </w:rPr>
  </w:style>
  <w:style w:type="character" w:styleId="Tekstvantijdelijkeaanduiding">
    <w:name w:val="Placeholder Text"/>
    <w:basedOn w:val="Standaardalinea-lettertype"/>
    <w:uiPriority w:val="99"/>
    <w:semiHidden/>
    <w:rsid w:val="00BC2068"/>
    <w:rPr>
      <w:color w:val="808080"/>
    </w:rPr>
  </w:style>
  <w:style w:type="paragraph" w:styleId="Lijstalinea">
    <w:name w:val="List Paragraph"/>
    <w:basedOn w:val="Standaard"/>
    <w:qFormat/>
    <w:rsid w:val="00D47A81"/>
    <w:pPr>
      <w:ind w:left="720"/>
      <w:contextualSpacing/>
    </w:pPr>
  </w:style>
  <w:style w:type="table" w:styleId="Tabelraster">
    <w:name w:val="Table Grid"/>
    <w:basedOn w:val="Standaardtabel"/>
    <w:uiPriority w:val="39"/>
    <w:rsid w:val="006D3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
    <w:name w:val="ft"/>
    <w:rsid w:val="00E8579E"/>
  </w:style>
  <w:style w:type="character" w:customStyle="1" w:styleId="Kop1Char">
    <w:name w:val="Kop 1 Char"/>
    <w:basedOn w:val="Standaardalinea-lettertype"/>
    <w:link w:val="Kop1"/>
    <w:rsid w:val="008D3774"/>
    <w:rPr>
      <w:rFonts w:ascii="Univers" w:hAnsi="Univers"/>
      <w:u w:val="single"/>
      <w:lang w:eastAsia="en-US"/>
    </w:rPr>
  </w:style>
  <w:style w:type="paragraph" w:styleId="Plattetekst">
    <w:name w:val="Body Text"/>
    <w:basedOn w:val="Standaard"/>
    <w:link w:val="PlattetekstChar"/>
    <w:unhideWhenUsed/>
    <w:rsid w:val="002333A9"/>
    <w:pPr>
      <w:ind w:left="705" w:hanging="705"/>
    </w:pPr>
    <w:rPr>
      <w:rFonts w:ascii="Times New Roman" w:hAnsi="Times New Roman"/>
      <w:sz w:val="22"/>
    </w:rPr>
  </w:style>
  <w:style w:type="character" w:customStyle="1" w:styleId="PlattetekstChar">
    <w:name w:val="Platte tekst Char"/>
    <w:basedOn w:val="Standaardalinea-lettertype"/>
    <w:link w:val="Plattetekst"/>
    <w:rsid w:val="002333A9"/>
    <w:rPr>
      <w:sz w:val="22"/>
    </w:rPr>
  </w:style>
  <w:style w:type="character" w:styleId="Onopgelostemelding">
    <w:name w:val="Unresolved Mention"/>
    <w:basedOn w:val="Standaardalinea-lettertype"/>
    <w:uiPriority w:val="99"/>
    <w:semiHidden/>
    <w:unhideWhenUsed/>
    <w:rsid w:val="00120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78446">
      <w:bodyDiv w:val="1"/>
      <w:marLeft w:val="0"/>
      <w:marRight w:val="0"/>
      <w:marTop w:val="0"/>
      <w:marBottom w:val="0"/>
      <w:divBdr>
        <w:top w:val="none" w:sz="0" w:space="0" w:color="auto"/>
        <w:left w:val="none" w:sz="0" w:space="0" w:color="auto"/>
        <w:bottom w:val="none" w:sz="0" w:space="0" w:color="auto"/>
        <w:right w:val="none" w:sz="0" w:space="0" w:color="auto"/>
      </w:divBdr>
    </w:div>
    <w:div w:id="239756586">
      <w:bodyDiv w:val="1"/>
      <w:marLeft w:val="0"/>
      <w:marRight w:val="0"/>
      <w:marTop w:val="0"/>
      <w:marBottom w:val="0"/>
      <w:divBdr>
        <w:top w:val="none" w:sz="0" w:space="0" w:color="auto"/>
        <w:left w:val="none" w:sz="0" w:space="0" w:color="auto"/>
        <w:bottom w:val="none" w:sz="0" w:space="0" w:color="auto"/>
        <w:right w:val="none" w:sz="0" w:space="0" w:color="auto"/>
      </w:divBdr>
    </w:div>
    <w:div w:id="536235029">
      <w:bodyDiv w:val="1"/>
      <w:marLeft w:val="0"/>
      <w:marRight w:val="0"/>
      <w:marTop w:val="0"/>
      <w:marBottom w:val="0"/>
      <w:divBdr>
        <w:top w:val="none" w:sz="0" w:space="0" w:color="auto"/>
        <w:left w:val="none" w:sz="0" w:space="0" w:color="auto"/>
        <w:bottom w:val="none" w:sz="0" w:space="0" w:color="auto"/>
        <w:right w:val="none" w:sz="0" w:space="0" w:color="auto"/>
      </w:divBdr>
    </w:div>
    <w:div w:id="551844212">
      <w:bodyDiv w:val="1"/>
      <w:marLeft w:val="0"/>
      <w:marRight w:val="0"/>
      <w:marTop w:val="0"/>
      <w:marBottom w:val="0"/>
      <w:divBdr>
        <w:top w:val="none" w:sz="0" w:space="0" w:color="auto"/>
        <w:left w:val="none" w:sz="0" w:space="0" w:color="auto"/>
        <w:bottom w:val="none" w:sz="0" w:space="0" w:color="auto"/>
        <w:right w:val="none" w:sz="0" w:space="0" w:color="auto"/>
      </w:divBdr>
    </w:div>
    <w:div w:id="679546413">
      <w:bodyDiv w:val="1"/>
      <w:marLeft w:val="0"/>
      <w:marRight w:val="0"/>
      <w:marTop w:val="0"/>
      <w:marBottom w:val="0"/>
      <w:divBdr>
        <w:top w:val="none" w:sz="0" w:space="0" w:color="auto"/>
        <w:left w:val="none" w:sz="0" w:space="0" w:color="auto"/>
        <w:bottom w:val="none" w:sz="0" w:space="0" w:color="auto"/>
        <w:right w:val="none" w:sz="0" w:space="0" w:color="auto"/>
      </w:divBdr>
    </w:div>
    <w:div w:id="861820213">
      <w:bodyDiv w:val="1"/>
      <w:marLeft w:val="0"/>
      <w:marRight w:val="0"/>
      <w:marTop w:val="0"/>
      <w:marBottom w:val="0"/>
      <w:divBdr>
        <w:top w:val="none" w:sz="0" w:space="0" w:color="auto"/>
        <w:left w:val="none" w:sz="0" w:space="0" w:color="auto"/>
        <w:bottom w:val="none" w:sz="0" w:space="0" w:color="auto"/>
        <w:right w:val="none" w:sz="0" w:space="0" w:color="auto"/>
      </w:divBdr>
    </w:div>
    <w:div w:id="999193170">
      <w:bodyDiv w:val="1"/>
      <w:marLeft w:val="0"/>
      <w:marRight w:val="0"/>
      <w:marTop w:val="0"/>
      <w:marBottom w:val="0"/>
      <w:divBdr>
        <w:top w:val="none" w:sz="0" w:space="0" w:color="auto"/>
        <w:left w:val="none" w:sz="0" w:space="0" w:color="auto"/>
        <w:bottom w:val="none" w:sz="0" w:space="0" w:color="auto"/>
        <w:right w:val="none" w:sz="0" w:space="0" w:color="auto"/>
      </w:divBdr>
    </w:div>
    <w:div w:id="1207331648">
      <w:bodyDiv w:val="1"/>
      <w:marLeft w:val="0"/>
      <w:marRight w:val="0"/>
      <w:marTop w:val="0"/>
      <w:marBottom w:val="0"/>
      <w:divBdr>
        <w:top w:val="none" w:sz="0" w:space="0" w:color="auto"/>
        <w:left w:val="none" w:sz="0" w:space="0" w:color="auto"/>
        <w:bottom w:val="none" w:sz="0" w:space="0" w:color="auto"/>
        <w:right w:val="none" w:sz="0" w:space="0" w:color="auto"/>
      </w:divBdr>
    </w:div>
    <w:div w:id="1289163483">
      <w:bodyDiv w:val="1"/>
      <w:marLeft w:val="0"/>
      <w:marRight w:val="0"/>
      <w:marTop w:val="0"/>
      <w:marBottom w:val="0"/>
      <w:divBdr>
        <w:top w:val="none" w:sz="0" w:space="0" w:color="auto"/>
        <w:left w:val="none" w:sz="0" w:space="0" w:color="auto"/>
        <w:bottom w:val="none" w:sz="0" w:space="0" w:color="auto"/>
        <w:right w:val="none" w:sz="0" w:space="0" w:color="auto"/>
      </w:divBdr>
    </w:div>
    <w:div w:id="1443190522">
      <w:bodyDiv w:val="1"/>
      <w:marLeft w:val="0"/>
      <w:marRight w:val="0"/>
      <w:marTop w:val="0"/>
      <w:marBottom w:val="0"/>
      <w:divBdr>
        <w:top w:val="none" w:sz="0" w:space="0" w:color="auto"/>
        <w:left w:val="none" w:sz="0" w:space="0" w:color="auto"/>
        <w:bottom w:val="none" w:sz="0" w:space="0" w:color="auto"/>
        <w:right w:val="none" w:sz="0" w:space="0" w:color="auto"/>
      </w:divBdr>
    </w:div>
    <w:div w:id="1445034623">
      <w:bodyDiv w:val="1"/>
      <w:marLeft w:val="0"/>
      <w:marRight w:val="0"/>
      <w:marTop w:val="0"/>
      <w:marBottom w:val="0"/>
      <w:divBdr>
        <w:top w:val="none" w:sz="0" w:space="0" w:color="auto"/>
        <w:left w:val="none" w:sz="0" w:space="0" w:color="auto"/>
        <w:bottom w:val="none" w:sz="0" w:space="0" w:color="auto"/>
        <w:right w:val="none" w:sz="0" w:space="0" w:color="auto"/>
      </w:divBdr>
    </w:div>
    <w:div w:id="1639606071">
      <w:bodyDiv w:val="1"/>
      <w:marLeft w:val="0"/>
      <w:marRight w:val="0"/>
      <w:marTop w:val="0"/>
      <w:marBottom w:val="0"/>
      <w:divBdr>
        <w:top w:val="none" w:sz="0" w:space="0" w:color="auto"/>
        <w:left w:val="none" w:sz="0" w:space="0" w:color="auto"/>
        <w:bottom w:val="none" w:sz="0" w:space="0" w:color="auto"/>
        <w:right w:val="none" w:sz="0" w:space="0" w:color="auto"/>
      </w:divBdr>
    </w:div>
    <w:div w:id="1760298154">
      <w:bodyDiv w:val="1"/>
      <w:marLeft w:val="0"/>
      <w:marRight w:val="0"/>
      <w:marTop w:val="0"/>
      <w:marBottom w:val="0"/>
      <w:divBdr>
        <w:top w:val="none" w:sz="0" w:space="0" w:color="auto"/>
        <w:left w:val="none" w:sz="0" w:space="0" w:color="auto"/>
        <w:bottom w:val="none" w:sz="0" w:space="0" w:color="auto"/>
        <w:right w:val="none" w:sz="0" w:space="0" w:color="auto"/>
      </w:divBdr>
    </w:div>
    <w:div w:id="2050301641">
      <w:bodyDiv w:val="1"/>
      <w:marLeft w:val="0"/>
      <w:marRight w:val="0"/>
      <w:marTop w:val="0"/>
      <w:marBottom w:val="0"/>
      <w:divBdr>
        <w:top w:val="none" w:sz="0" w:space="0" w:color="auto"/>
        <w:left w:val="none" w:sz="0" w:space="0" w:color="auto"/>
        <w:bottom w:val="none" w:sz="0" w:space="0" w:color="auto"/>
        <w:right w:val="none" w:sz="0" w:space="0" w:color="auto"/>
      </w:divBdr>
    </w:div>
    <w:div w:id="213648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lies.Heuchemer@juva.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otabox@juva.n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an.boxtel\AppData\Local\Microsoft\Windows\INetCache\Content.Outlook\LFG71WHU\I-ORDER%20inpu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42425a8-59d7-4047-938f-ecd43ad22f48" xsi:nil="true"/>
    <lcf76f155ced4ddcb4097134ff3c332f xmlns="4f64249a-8ecc-413b-b0c6-56e6744ea5c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FE81C462BBDA4893158FAE120D6C5D" ma:contentTypeVersion="18" ma:contentTypeDescription="Een nieuw document maken." ma:contentTypeScope="" ma:versionID="d71444a4a9fd21747428da88a29da8c0">
  <xsd:schema xmlns:xsd="http://www.w3.org/2001/XMLSchema" xmlns:xs="http://www.w3.org/2001/XMLSchema" xmlns:p="http://schemas.microsoft.com/office/2006/metadata/properties" xmlns:ns2="4f64249a-8ecc-413b-b0c6-56e6744ea5c2" xmlns:ns3="f42425a8-59d7-4047-938f-ecd43ad22f48" targetNamespace="http://schemas.microsoft.com/office/2006/metadata/properties" ma:root="true" ma:fieldsID="909d4fb7bd7ed0d8283442f344bb1790" ns2:_="" ns3:_="">
    <xsd:import namespace="4f64249a-8ecc-413b-b0c6-56e6744ea5c2"/>
    <xsd:import namespace="f42425a8-59d7-4047-938f-ecd43ad22f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4249a-8ecc-413b-b0c6-56e6744ea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db525fe-0a0a-4e92-805c-edaf83f7c9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2425a8-59d7-4047-938f-ecd43ad22f4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be0309-53a0-4769-bf19-3657940a0ac9}" ma:internalName="TaxCatchAll" ma:showField="CatchAllData" ma:web="f42425a8-59d7-4047-938f-ecd43ad22f4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45FD9C-C715-452D-845A-9F28D29DDDC3}">
  <ds:schemaRefs>
    <ds:schemaRef ds:uri="http://schemas.openxmlformats.org/officeDocument/2006/bibliography"/>
  </ds:schemaRefs>
</ds:datastoreItem>
</file>

<file path=customXml/itemProps2.xml><?xml version="1.0" encoding="utf-8"?>
<ds:datastoreItem xmlns:ds="http://schemas.openxmlformats.org/officeDocument/2006/customXml" ds:itemID="{3A99EF0B-40F6-4C7D-BBF4-C6A6EF1BB1C4}">
  <ds:schemaRefs>
    <ds:schemaRef ds:uri="http://schemas.microsoft.com/office/2006/metadata/properties"/>
    <ds:schemaRef ds:uri="http://schemas.microsoft.com/office/infopath/2007/PartnerControls"/>
    <ds:schemaRef ds:uri="f42425a8-59d7-4047-938f-ecd43ad22f48"/>
    <ds:schemaRef ds:uri="4f64249a-8ecc-413b-b0c6-56e6744ea5c2"/>
  </ds:schemaRefs>
</ds:datastoreItem>
</file>

<file path=customXml/itemProps3.xml><?xml version="1.0" encoding="utf-8"?>
<ds:datastoreItem xmlns:ds="http://schemas.openxmlformats.org/officeDocument/2006/customXml" ds:itemID="{DA286961-301F-4610-801F-F5EED09F1530}">
  <ds:schemaRefs>
    <ds:schemaRef ds:uri="http://schemas.microsoft.com/sharepoint/v3/contenttype/forms"/>
  </ds:schemaRefs>
</ds:datastoreItem>
</file>

<file path=customXml/itemProps4.xml><?xml version="1.0" encoding="utf-8"?>
<ds:datastoreItem xmlns:ds="http://schemas.openxmlformats.org/officeDocument/2006/customXml" ds:itemID="{56D64EF4-481F-4FCC-B716-948A82156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4249a-8ecc-413b-b0c6-56e6744ea5c2"/>
    <ds:schemaRef ds:uri="f42425a8-59d7-4047-938f-ecd43ad22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I-ORDER input</Template>
  <TotalTime>107</TotalTime>
  <Pages>8</Pages>
  <Words>2312</Words>
  <Characters>14619</Characters>
  <Application>Microsoft Office Word</Application>
  <DocSecurity>0</DocSecurity>
  <Lines>374</Lines>
  <Paragraphs>161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Whitley van der Linde</dc:creator>
  <cp:keywords/>
  <dc:description>Gemaakt door de Microsoft Dynamics NAV-rapportengine.</dc:description>
  <cp:lastModifiedBy>Rachel Jagdewsing</cp:lastModifiedBy>
  <cp:revision>93</cp:revision>
  <cp:lastPrinted>2016-01-22T13:43:00Z</cp:lastPrinted>
  <dcterms:created xsi:type="dcterms:W3CDTF">2026-09-11T07:50:00Z</dcterms:created>
  <dcterms:modified xsi:type="dcterms:W3CDTF">2026-09-14T14:03:00Z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lefoon">
    <vt:lpwstr>236</vt:lpwstr>
  </property>
  <property fmtid="{D5CDD505-2E9C-101B-9397-08002B2CF9AE}" pid="3" name="Fax">
    <vt:lpwstr>700</vt:lpwstr>
  </property>
  <property fmtid="{D5CDD505-2E9C-101B-9397-08002B2CF9AE}" pid="4" name="BTWnummer">
    <vt:lpwstr/>
  </property>
  <property fmtid="{D5CDD505-2E9C-101B-9397-08002B2CF9AE}" pid="5" name="Datum">
    <vt:lpwstr>22-01-16</vt:lpwstr>
  </property>
  <property fmtid="{D5CDD505-2E9C-101B-9397-08002B2CF9AE}" pid="6" name="uwkenmerk">
    <vt:lpwstr/>
  </property>
  <property fmtid="{D5CDD505-2E9C-101B-9397-08002B2CF9AE}" pid="7" name="onskenmerk">
    <vt:lpwstr/>
  </property>
  <property fmtid="{D5CDD505-2E9C-101B-9397-08002B2CF9AE}" pid="8" name="onderwerp">
    <vt:lpwstr/>
  </property>
  <property fmtid="{D5CDD505-2E9C-101B-9397-08002B2CF9AE}" pid="9" name="behandelddoor">
    <vt:lpwstr>navo1</vt:lpwstr>
  </property>
  <property fmtid="{D5CDD505-2E9C-101B-9397-08002B2CF9AE}" pid="10" name="poststuknummer">
    <vt:lpwstr> </vt:lpwstr>
  </property>
  <property fmtid="{D5CDD505-2E9C-101B-9397-08002B2CF9AE}" pid="11" name="Auteurnaam">
    <vt:lpwstr> </vt:lpwstr>
  </property>
  <property fmtid="{D5CDD505-2E9C-101B-9397-08002B2CF9AE}" pid="12" name="Stuksoort">
    <vt:lpwstr>UIT/I</vt:lpwstr>
  </property>
  <property fmtid="{D5CDD505-2E9C-101B-9397-08002B2CF9AE}" pid="13" name="Relatiesoort">
    <vt:lpwstr>H</vt:lpwstr>
  </property>
  <property fmtid="{D5CDD505-2E9C-101B-9397-08002B2CF9AE}" pid="14" name="RelatieID">
    <vt:lpwstr> </vt:lpwstr>
  </property>
  <property fmtid="{D5CDD505-2E9C-101B-9397-08002B2CF9AE}" pid="15" name="Naam">
    <vt:lpwstr/>
  </property>
  <property fmtid="{D5CDD505-2E9C-101B-9397-08002B2CF9AE}" pid="16" name="Naam2">
    <vt:lpwstr/>
  </property>
  <property fmtid="{D5CDD505-2E9C-101B-9397-08002B2CF9AE}" pid="17" name="Adres">
    <vt:lpwstr/>
  </property>
  <property fmtid="{D5CDD505-2E9C-101B-9397-08002B2CF9AE}" pid="18" name="Postcode">
    <vt:lpwstr/>
  </property>
  <property fmtid="{D5CDD505-2E9C-101B-9397-08002B2CF9AE}" pid="19" name="Plaats">
    <vt:lpwstr/>
  </property>
  <property fmtid="{D5CDD505-2E9C-101B-9397-08002B2CF9AE}" pid="20" name="Aanhef">
    <vt:lpwstr>Geachte mevrouw/heer</vt:lpwstr>
  </property>
  <property fmtid="{D5CDD505-2E9C-101B-9397-08002B2CF9AE}" pid="21" name="Aanhefnaam">
    <vt:lpwstr/>
  </property>
  <property fmtid="{D5CDD505-2E9C-101B-9397-08002B2CF9AE}" pid="22" name="standaard_beh_door">
    <vt:lpwstr> </vt:lpwstr>
  </property>
  <property fmtid="{D5CDD505-2E9C-101B-9397-08002B2CF9AE}" pid="23" name="ContentTypeId">
    <vt:lpwstr>0x01010095FE81C462BBDA4893158FAE120D6C5D</vt:lpwstr>
  </property>
  <property fmtid="{D5CDD505-2E9C-101B-9397-08002B2CF9AE}" pid="24" name="MediaServiceImageTags">
    <vt:lpwstr/>
  </property>
  <property fmtid="{D5CDD505-2E9C-101B-9397-08002B2CF9AE}" pid="25" name="docLang">
    <vt:lpwstr>nl</vt:lpwstr>
  </property>
</Properties>
</file>