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3" w:type="dxa"/>
        <w:tblInd w:w="70" w:type="dxa"/>
        <w:tblLayout w:type="fixed"/>
        <w:tblCellMar>
          <w:left w:w="70" w:type="dxa"/>
          <w:right w:w="70" w:type="dxa"/>
        </w:tblCellMar>
        <w:tblLook w:val="0000" w:firstRow="0" w:lastRow="0" w:firstColumn="0" w:lastColumn="0" w:noHBand="0" w:noVBand="0"/>
      </w:tblPr>
      <w:tblGrid>
        <w:gridCol w:w="2336"/>
        <w:gridCol w:w="2414"/>
        <w:gridCol w:w="1557"/>
        <w:gridCol w:w="3436"/>
      </w:tblGrid>
      <w:tr w:rsidR="00164373" w:rsidRPr="00276D47" w14:paraId="5B88BFCD" w14:textId="77777777" w:rsidTr="003F37B3">
        <w:trPr>
          <w:cantSplit/>
          <w:trHeight w:hRule="exact" w:val="1560"/>
        </w:trPr>
        <w:tc>
          <w:tcPr>
            <w:tcW w:w="6307" w:type="dxa"/>
            <w:gridSpan w:val="3"/>
          </w:tcPr>
          <w:p w14:paraId="5B88BFCB" w14:textId="77777777" w:rsidR="00164373" w:rsidRPr="00276D47" w:rsidRDefault="00164373"/>
        </w:tc>
        <w:tc>
          <w:tcPr>
            <w:tcW w:w="3436" w:type="dxa"/>
            <w:vMerge w:val="restart"/>
          </w:tcPr>
          <w:p w14:paraId="5B88BFCC" w14:textId="77777777" w:rsidR="00164373" w:rsidRPr="00276D47" w:rsidRDefault="00164373"/>
        </w:tc>
      </w:tr>
      <w:tr w:rsidR="004B068D" w:rsidRPr="00276D47" w14:paraId="5B88BFD0" w14:textId="77777777" w:rsidTr="003F37B3">
        <w:trPr>
          <w:cantSplit/>
        </w:trPr>
        <w:tc>
          <w:tcPr>
            <w:tcW w:w="6307" w:type="dxa"/>
            <w:gridSpan w:val="3"/>
          </w:tcPr>
          <w:p w14:paraId="5B88BFCE" w14:textId="3D1BA186" w:rsidR="004B068D" w:rsidRPr="005A47E7" w:rsidRDefault="005A47E7" w:rsidP="00822179">
            <w:pPr>
              <w:rPr>
                <w:highlight w:val="yellow"/>
              </w:rPr>
            </w:pPr>
            <w:r w:rsidRPr="005A47E7">
              <w:rPr>
                <w:highlight w:val="yellow"/>
              </w:rPr>
              <w:t>Leverancier</w:t>
            </w:r>
          </w:p>
        </w:tc>
        <w:tc>
          <w:tcPr>
            <w:tcW w:w="3436" w:type="dxa"/>
            <w:vMerge/>
          </w:tcPr>
          <w:p w14:paraId="5B88BFCF" w14:textId="77777777" w:rsidR="004B068D" w:rsidRPr="00276D47" w:rsidRDefault="004B068D" w:rsidP="004B068D"/>
        </w:tc>
      </w:tr>
      <w:tr w:rsidR="004B068D" w:rsidRPr="00276D47" w14:paraId="5B88BFD3" w14:textId="77777777" w:rsidTr="005A47E7">
        <w:trPr>
          <w:cantSplit/>
          <w:trHeight w:val="161"/>
        </w:trPr>
        <w:tc>
          <w:tcPr>
            <w:tcW w:w="6307" w:type="dxa"/>
            <w:gridSpan w:val="3"/>
          </w:tcPr>
          <w:p w14:paraId="5B88BFD1" w14:textId="7F090E94" w:rsidR="004B068D" w:rsidRPr="005A47E7" w:rsidRDefault="005A47E7" w:rsidP="00BC2068">
            <w:pPr>
              <w:rPr>
                <w:highlight w:val="yellow"/>
              </w:rPr>
            </w:pPr>
            <w:r w:rsidRPr="005A47E7">
              <w:rPr>
                <w:highlight w:val="yellow"/>
              </w:rPr>
              <w:t>Contactpersoon</w:t>
            </w:r>
          </w:p>
        </w:tc>
        <w:tc>
          <w:tcPr>
            <w:tcW w:w="3436" w:type="dxa"/>
            <w:vMerge/>
          </w:tcPr>
          <w:p w14:paraId="5B88BFD2" w14:textId="77777777" w:rsidR="004B068D" w:rsidRPr="00276D47" w:rsidRDefault="004B068D" w:rsidP="004B068D"/>
        </w:tc>
      </w:tr>
      <w:tr w:rsidR="004B068D" w:rsidRPr="00276D47" w14:paraId="5B88BFD6" w14:textId="77777777" w:rsidTr="003F37B3">
        <w:trPr>
          <w:cantSplit/>
        </w:trPr>
        <w:tc>
          <w:tcPr>
            <w:tcW w:w="6307" w:type="dxa"/>
            <w:gridSpan w:val="3"/>
          </w:tcPr>
          <w:p w14:paraId="5B88BFD4" w14:textId="0D42BCA4" w:rsidR="004B068D" w:rsidRPr="005A47E7" w:rsidRDefault="005A47E7" w:rsidP="00822179">
            <w:pPr>
              <w:rPr>
                <w:highlight w:val="yellow"/>
              </w:rPr>
            </w:pPr>
            <w:r w:rsidRPr="005A47E7">
              <w:rPr>
                <w:highlight w:val="yellow"/>
              </w:rPr>
              <w:t>Adres</w:t>
            </w:r>
          </w:p>
        </w:tc>
        <w:tc>
          <w:tcPr>
            <w:tcW w:w="3436" w:type="dxa"/>
            <w:vMerge/>
          </w:tcPr>
          <w:p w14:paraId="5B88BFD5" w14:textId="77777777" w:rsidR="004B068D" w:rsidRPr="00276D47" w:rsidRDefault="004B068D" w:rsidP="004B068D"/>
        </w:tc>
      </w:tr>
      <w:tr w:rsidR="00641C62" w:rsidRPr="00276D47" w14:paraId="5B88BFD9" w14:textId="77777777" w:rsidTr="003F37B3">
        <w:trPr>
          <w:cantSplit/>
        </w:trPr>
        <w:tc>
          <w:tcPr>
            <w:tcW w:w="6307" w:type="dxa"/>
            <w:gridSpan w:val="3"/>
          </w:tcPr>
          <w:p w14:paraId="5B88BFD7" w14:textId="28F7F171" w:rsidR="00641C62" w:rsidRPr="005A47E7" w:rsidRDefault="005A47E7" w:rsidP="006B48EB">
            <w:pPr>
              <w:rPr>
                <w:highlight w:val="yellow"/>
              </w:rPr>
            </w:pPr>
            <w:bookmarkStart w:id="0" w:name="BlwPostcode"/>
            <w:bookmarkEnd w:id="0"/>
            <w:r w:rsidRPr="005A47E7">
              <w:rPr>
                <w:highlight w:val="yellow"/>
              </w:rPr>
              <w:t>Postcode Plaats</w:t>
            </w:r>
            <w:r w:rsidR="00641C62" w:rsidRPr="005A47E7">
              <w:rPr>
                <w:highlight w:val="yellow"/>
              </w:rPr>
              <w:t xml:space="preserve"> </w:t>
            </w:r>
            <w:r w:rsidR="00D74FC7" w:rsidRPr="005A47E7">
              <w:rPr>
                <w:highlight w:val="yellow"/>
              </w:rPr>
              <w:t xml:space="preserve"> </w:t>
            </w:r>
          </w:p>
        </w:tc>
        <w:tc>
          <w:tcPr>
            <w:tcW w:w="3436" w:type="dxa"/>
            <w:vMerge/>
          </w:tcPr>
          <w:p w14:paraId="5B88BFD8" w14:textId="77777777" w:rsidR="00641C62" w:rsidRPr="00276D47" w:rsidRDefault="00641C62" w:rsidP="004B068D"/>
        </w:tc>
      </w:tr>
      <w:tr w:rsidR="004B068D" w:rsidRPr="00276D47" w14:paraId="5B88BFDC" w14:textId="77777777" w:rsidTr="003F37B3">
        <w:trPr>
          <w:cantSplit/>
        </w:trPr>
        <w:tc>
          <w:tcPr>
            <w:tcW w:w="6307" w:type="dxa"/>
            <w:gridSpan w:val="3"/>
          </w:tcPr>
          <w:p w14:paraId="5B88BFDA" w14:textId="77777777" w:rsidR="004B068D" w:rsidRPr="00276D47" w:rsidRDefault="004B068D" w:rsidP="004B068D"/>
        </w:tc>
        <w:tc>
          <w:tcPr>
            <w:tcW w:w="3436" w:type="dxa"/>
            <w:vMerge/>
          </w:tcPr>
          <w:p w14:paraId="5B88BFDB" w14:textId="77777777" w:rsidR="004B068D" w:rsidRPr="00276D47" w:rsidRDefault="004B068D" w:rsidP="004B068D"/>
        </w:tc>
      </w:tr>
      <w:tr w:rsidR="004B068D" w:rsidRPr="00276D47" w14:paraId="5B88BFDF" w14:textId="77777777" w:rsidTr="003F37B3">
        <w:trPr>
          <w:cantSplit/>
        </w:trPr>
        <w:tc>
          <w:tcPr>
            <w:tcW w:w="6307" w:type="dxa"/>
            <w:gridSpan w:val="3"/>
          </w:tcPr>
          <w:p w14:paraId="5B88BFDD" w14:textId="77777777" w:rsidR="004B068D" w:rsidRPr="00276D47" w:rsidRDefault="004B068D" w:rsidP="004B068D"/>
        </w:tc>
        <w:tc>
          <w:tcPr>
            <w:tcW w:w="3436" w:type="dxa"/>
            <w:vMerge/>
          </w:tcPr>
          <w:p w14:paraId="5B88BFDE" w14:textId="77777777" w:rsidR="004B068D" w:rsidRPr="00276D47" w:rsidRDefault="004B068D" w:rsidP="004B068D"/>
        </w:tc>
      </w:tr>
      <w:tr w:rsidR="004B068D" w:rsidRPr="00276D47" w14:paraId="5B88BFE2" w14:textId="77777777" w:rsidTr="003F37B3">
        <w:trPr>
          <w:cantSplit/>
        </w:trPr>
        <w:tc>
          <w:tcPr>
            <w:tcW w:w="6307" w:type="dxa"/>
            <w:gridSpan w:val="3"/>
          </w:tcPr>
          <w:p w14:paraId="5B88BFE0" w14:textId="77777777" w:rsidR="004B068D" w:rsidRPr="00276D47" w:rsidRDefault="004B068D" w:rsidP="004B068D"/>
        </w:tc>
        <w:tc>
          <w:tcPr>
            <w:tcW w:w="3436" w:type="dxa"/>
            <w:vMerge/>
          </w:tcPr>
          <w:p w14:paraId="5B88BFE1" w14:textId="77777777" w:rsidR="004B068D" w:rsidRPr="00276D47" w:rsidRDefault="004B068D" w:rsidP="004B068D"/>
        </w:tc>
      </w:tr>
      <w:tr w:rsidR="004B068D" w:rsidRPr="00276D47" w14:paraId="5B88BFE7" w14:textId="77777777" w:rsidTr="00F536C6">
        <w:tc>
          <w:tcPr>
            <w:tcW w:w="2336" w:type="dxa"/>
          </w:tcPr>
          <w:p w14:paraId="5B88BFE3" w14:textId="77777777" w:rsidR="004B068D" w:rsidRPr="00276D47" w:rsidRDefault="004B068D" w:rsidP="004B068D">
            <w:pPr>
              <w:spacing w:before="600"/>
              <w:rPr>
                <w:sz w:val="18"/>
              </w:rPr>
            </w:pPr>
            <w:r w:rsidRPr="00276D47">
              <w:rPr>
                <w:sz w:val="18"/>
              </w:rPr>
              <w:t>Datum:</w:t>
            </w:r>
          </w:p>
        </w:tc>
        <w:tc>
          <w:tcPr>
            <w:tcW w:w="2414" w:type="dxa"/>
          </w:tcPr>
          <w:p w14:paraId="5B88BFE4" w14:textId="77777777" w:rsidR="004B068D" w:rsidRPr="00276D47" w:rsidRDefault="004B068D" w:rsidP="004B068D">
            <w:pPr>
              <w:spacing w:before="600"/>
              <w:rPr>
                <w:sz w:val="18"/>
              </w:rPr>
            </w:pPr>
            <w:r w:rsidRPr="00276D47">
              <w:rPr>
                <w:sz w:val="18"/>
              </w:rPr>
              <w:t>Uw kenmerk:</w:t>
            </w:r>
          </w:p>
        </w:tc>
        <w:tc>
          <w:tcPr>
            <w:tcW w:w="1557" w:type="dxa"/>
          </w:tcPr>
          <w:p w14:paraId="5B88BFE5" w14:textId="77777777" w:rsidR="004B068D" w:rsidRPr="00276D47" w:rsidRDefault="004B068D" w:rsidP="004B068D">
            <w:pPr>
              <w:spacing w:before="600"/>
              <w:rPr>
                <w:sz w:val="18"/>
              </w:rPr>
            </w:pPr>
            <w:r w:rsidRPr="00276D47">
              <w:rPr>
                <w:sz w:val="18"/>
              </w:rPr>
              <w:t>Ons kenmerk:</w:t>
            </w:r>
          </w:p>
        </w:tc>
        <w:tc>
          <w:tcPr>
            <w:tcW w:w="3436" w:type="dxa"/>
          </w:tcPr>
          <w:p w14:paraId="5B88BFE6" w14:textId="77777777" w:rsidR="004B068D" w:rsidRPr="00276D47" w:rsidRDefault="004B068D" w:rsidP="004B068D">
            <w:pPr>
              <w:spacing w:before="600"/>
              <w:rPr>
                <w:sz w:val="18"/>
              </w:rPr>
            </w:pPr>
            <w:r w:rsidRPr="00276D47">
              <w:rPr>
                <w:sz w:val="18"/>
              </w:rPr>
              <w:t>Behandeld door:</w:t>
            </w:r>
          </w:p>
        </w:tc>
      </w:tr>
      <w:tr w:rsidR="004B068D" w:rsidRPr="00276D47" w14:paraId="5B88BFEC" w14:textId="77777777" w:rsidTr="00F536C6">
        <w:tc>
          <w:tcPr>
            <w:tcW w:w="2336" w:type="dxa"/>
          </w:tcPr>
          <w:p w14:paraId="5B88BFE8" w14:textId="17A6432F" w:rsidR="00D74FC7" w:rsidRPr="00276D47" w:rsidRDefault="009F5BFA" w:rsidP="004B068D">
            <w:r w:rsidRPr="009F5BFA">
              <w:rPr>
                <w:highlight w:val="yellow"/>
              </w:rPr>
              <w:t>20 november 2026</w:t>
            </w:r>
          </w:p>
        </w:tc>
        <w:tc>
          <w:tcPr>
            <w:tcW w:w="2414" w:type="dxa"/>
          </w:tcPr>
          <w:p w14:paraId="5B88BFE9" w14:textId="2F581ED1" w:rsidR="004B068D" w:rsidRPr="00276D47" w:rsidRDefault="00D47A81" w:rsidP="00092A21">
            <w:pPr>
              <w:rPr>
                <w:lang w:val="en-US"/>
              </w:rPr>
            </w:pPr>
            <w:r w:rsidRPr="00276D47">
              <w:rPr>
                <w:lang w:val="en-US"/>
              </w:rPr>
              <w:t xml:space="preserve"> </w:t>
            </w:r>
            <w:r w:rsidR="004B068D" w:rsidRPr="00276D47">
              <w:fldChar w:fldCharType="begin"/>
            </w:r>
            <w:r w:rsidR="004B068D" w:rsidRPr="00276D47">
              <w:rPr>
                <w:lang w:val="en-US"/>
              </w:rPr>
              <w:instrText xml:space="preserve"> DOCPROPERTY  UwKenmerk  \* MERGEFORMAT </w:instrText>
            </w:r>
            <w:r w:rsidR="004B068D" w:rsidRPr="00276D47">
              <w:fldChar w:fldCharType="end"/>
            </w:r>
          </w:p>
        </w:tc>
        <w:tc>
          <w:tcPr>
            <w:tcW w:w="1557" w:type="dxa"/>
          </w:tcPr>
          <w:p w14:paraId="5B88BFEA" w14:textId="72BB5957" w:rsidR="00D74FC7" w:rsidRPr="00276D47" w:rsidRDefault="005A47E7" w:rsidP="00071D87">
            <w:r w:rsidRPr="005A47E7">
              <w:rPr>
                <w:highlight w:val="yellow"/>
              </w:rPr>
              <w:t>…</w:t>
            </w:r>
          </w:p>
        </w:tc>
        <w:tc>
          <w:tcPr>
            <w:tcW w:w="3436" w:type="dxa"/>
          </w:tcPr>
          <w:p w14:paraId="5B88BFEB" w14:textId="5124682B" w:rsidR="004B068D" w:rsidRPr="00276D47" w:rsidRDefault="009F5BFA" w:rsidP="004B068D">
            <w:r>
              <w:t>Rachel Jagdewsing</w:t>
            </w:r>
          </w:p>
        </w:tc>
      </w:tr>
      <w:tr w:rsidR="000F1B73" w:rsidRPr="00276D47" w14:paraId="5B88BFEE" w14:textId="77777777" w:rsidTr="000F1B73">
        <w:trPr>
          <w:cantSplit/>
          <w:trHeight w:val="478"/>
        </w:trPr>
        <w:tc>
          <w:tcPr>
            <w:tcW w:w="9743" w:type="dxa"/>
            <w:gridSpan w:val="4"/>
          </w:tcPr>
          <w:p w14:paraId="5B88BFED" w14:textId="77777777" w:rsidR="000F1B73" w:rsidRPr="00276D47" w:rsidRDefault="000F1B73" w:rsidP="00156D7A">
            <w:pPr>
              <w:rPr>
                <w:sz w:val="18"/>
              </w:rPr>
            </w:pPr>
          </w:p>
        </w:tc>
      </w:tr>
      <w:tr w:rsidR="004B068D" w:rsidRPr="00276D47" w14:paraId="5B88BFF0" w14:textId="77777777" w:rsidTr="003F37B3">
        <w:trPr>
          <w:cantSplit/>
        </w:trPr>
        <w:tc>
          <w:tcPr>
            <w:tcW w:w="9743" w:type="dxa"/>
            <w:gridSpan w:val="4"/>
          </w:tcPr>
          <w:p w14:paraId="5B88BFEF" w14:textId="77777777" w:rsidR="004B068D" w:rsidRPr="00276D47" w:rsidRDefault="004B068D" w:rsidP="00156D7A">
            <w:r w:rsidRPr="00276D47">
              <w:rPr>
                <w:sz w:val="18"/>
              </w:rPr>
              <w:t>Onderwerp:</w:t>
            </w:r>
          </w:p>
        </w:tc>
      </w:tr>
      <w:tr w:rsidR="004B068D" w:rsidRPr="00276D47" w14:paraId="5B88BFF2" w14:textId="77777777" w:rsidTr="003F37B3">
        <w:trPr>
          <w:cantSplit/>
        </w:trPr>
        <w:tc>
          <w:tcPr>
            <w:tcW w:w="9743" w:type="dxa"/>
            <w:gridSpan w:val="4"/>
          </w:tcPr>
          <w:p w14:paraId="5B88BFF1" w14:textId="0362DA10" w:rsidR="004B068D" w:rsidRPr="00276D47" w:rsidRDefault="009F5BFA" w:rsidP="00F87D60">
            <w:bookmarkStart w:id="1" w:name="BlwOnderwerp"/>
            <w:bookmarkEnd w:id="1"/>
            <w:r>
              <w:t>Overeenkomst schoonmaak &amp; glasbewassing</w:t>
            </w:r>
            <w:r w:rsidR="004B068D" w:rsidRPr="00276D47">
              <w:fldChar w:fldCharType="begin"/>
            </w:r>
            <w:r w:rsidR="004B068D" w:rsidRPr="00276D47">
              <w:instrText xml:space="preserve"> DOCPROPERTY  Onderwerp  \* MERGEFORMAT </w:instrText>
            </w:r>
            <w:r w:rsidR="004B068D" w:rsidRPr="00276D47">
              <w:fldChar w:fldCharType="end"/>
            </w:r>
          </w:p>
        </w:tc>
      </w:tr>
    </w:tbl>
    <w:p w14:paraId="6E8B70B3" w14:textId="64743C74" w:rsidR="001E3BF4" w:rsidRPr="001E3BF4" w:rsidRDefault="00FD719D" w:rsidP="001E3BF4">
      <w:pPr>
        <w:ind w:left="57"/>
        <w:rPr>
          <w:b/>
          <w:bCs/>
        </w:rPr>
      </w:pPr>
      <w:r>
        <w:br/>
      </w:r>
      <w:r w:rsidR="00F5396C" w:rsidRPr="00276D47">
        <w:t xml:space="preserve"> </w:t>
      </w:r>
      <w:r w:rsidR="001E3BF4" w:rsidRPr="001E3BF4">
        <w:rPr>
          <w:b/>
          <w:bCs/>
        </w:rPr>
        <w:t xml:space="preserve">De ondergetekenden: </w:t>
      </w:r>
    </w:p>
    <w:p w14:paraId="2DC84EAB" w14:textId="631CEA68" w:rsidR="001E3BF4" w:rsidRPr="001E3BF4" w:rsidRDefault="001E3BF4" w:rsidP="001E3BF4">
      <w:pPr>
        <w:ind w:left="57"/>
      </w:pPr>
      <w:r>
        <w:br/>
      </w:r>
      <w:r w:rsidRPr="001E3BF4">
        <w:rPr>
          <w:highlight w:val="yellow"/>
        </w:rPr>
        <w:t>Leverancier</w:t>
      </w:r>
    </w:p>
    <w:p w14:paraId="787EB163" w14:textId="00F9F4C8" w:rsidR="001E3BF4" w:rsidRPr="001E3BF4" w:rsidRDefault="001E3BF4" w:rsidP="001E3BF4">
      <w:pPr>
        <w:ind w:left="57"/>
      </w:pPr>
      <w:proofErr w:type="gramStart"/>
      <w:r w:rsidRPr="001E3BF4">
        <w:t>statutair</w:t>
      </w:r>
      <w:proofErr w:type="gramEnd"/>
      <w:r w:rsidRPr="001E3BF4">
        <w:t xml:space="preserve"> gevestigd te </w:t>
      </w:r>
      <w:r w:rsidRPr="00A65119">
        <w:rPr>
          <w:highlight w:val="yellow"/>
        </w:rPr>
        <w:t>… (</w:t>
      </w:r>
      <w:r w:rsidR="00A65119" w:rsidRPr="00A65119">
        <w:rPr>
          <w:highlight w:val="yellow"/>
        </w:rPr>
        <w:t>p</w:t>
      </w:r>
      <w:r w:rsidRPr="00A65119">
        <w:rPr>
          <w:highlight w:val="yellow"/>
        </w:rPr>
        <w:t>laats)</w:t>
      </w:r>
      <w:r w:rsidRPr="001E3BF4">
        <w:t xml:space="preserve"> en kantoorhoudende te </w:t>
      </w:r>
      <w:r w:rsidR="00A65119" w:rsidRPr="00A65119">
        <w:rPr>
          <w:highlight w:val="yellow"/>
        </w:rPr>
        <w:t>… (adres)</w:t>
      </w:r>
      <w:r w:rsidRPr="001E3BF4">
        <w:t xml:space="preserve"> </w:t>
      </w:r>
    </w:p>
    <w:p w14:paraId="2F6816CE" w14:textId="590FFED0" w:rsidR="001E3BF4" w:rsidRPr="001E3BF4" w:rsidRDefault="001E3BF4" w:rsidP="001E3BF4">
      <w:pPr>
        <w:ind w:left="57"/>
      </w:pPr>
      <w:proofErr w:type="gramStart"/>
      <w:r w:rsidRPr="001E3BF4">
        <w:t>rechtsgeldig</w:t>
      </w:r>
      <w:proofErr w:type="gramEnd"/>
      <w:r w:rsidRPr="001E3BF4">
        <w:t xml:space="preserve"> vertegenwoordigd door </w:t>
      </w:r>
      <w:r w:rsidR="00A65119" w:rsidRPr="00A65119">
        <w:rPr>
          <w:highlight w:val="yellow"/>
        </w:rPr>
        <w:t>… (contactpersoon)</w:t>
      </w:r>
    </w:p>
    <w:p w14:paraId="473FAFC8" w14:textId="77777777" w:rsidR="001E3BF4" w:rsidRPr="001E3BF4" w:rsidRDefault="001E3BF4" w:rsidP="001E3BF4">
      <w:pPr>
        <w:ind w:left="57"/>
      </w:pPr>
      <w:proofErr w:type="gramStart"/>
      <w:r w:rsidRPr="001E3BF4">
        <w:t>hierna</w:t>
      </w:r>
      <w:proofErr w:type="gramEnd"/>
      <w:r w:rsidRPr="001E3BF4">
        <w:t xml:space="preserve"> te noemen</w:t>
      </w:r>
      <w:r w:rsidRPr="001E3BF4">
        <w:rPr>
          <w:b/>
          <w:bCs/>
        </w:rPr>
        <w:t xml:space="preserve"> </w:t>
      </w:r>
      <w:r w:rsidRPr="001E3BF4">
        <w:t xml:space="preserve">Opdrachtnemer </w:t>
      </w:r>
    </w:p>
    <w:p w14:paraId="7147686A" w14:textId="77777777" w:rsidR="001E3BF4" w:rsidRPr="001E3BF4" w:rsidRDefault="001E3BF4" w:rsidP="001E3BF4">
      <w:pPr>
        <w:ind w:left="57"/>
      </w:pPr>
      <w:r w:rsidRPr="001E3BF4">
        <w:t xml:space="preserve"> </w:t>
      </w:r>
    </w:p>
    <w:p w14:paraId="5B7DA5C3" w14:textId="77777777" w:rsidR="001E3BF4" w:rsidRPr="001E3BF4" w:rsidRDefault="001E3BF4" w:rsidP="001E3BF4">
      <w:pPr>
        <w:ind w:left="57"/>
      </w:pPr>
      <w:proofErr w:type="gramStart"/>
      <w:r w:rsidRPr="001E3BF4">
        <w:t>en</w:t>
      </w:r>
      <w:proofErr w:type="gramEnd"/>
      <w:r w:rsidRPr="001E3BF4">
        <w:t xml:space="preserve"> </w:t>
      </w:r>
    </w:p>
    <w:p w14:paraId="7E4D2265" w14:textId="77777777" w:rsidR="001E3BF4" w:rsidRPr="001E3BF4" w:rsidRDefault="001E3BF4" w:rsidP="001E3BF4">
      <w:pPr>
        <w:ind w:left="57"/>
      </w:pPr>
      <w:r w:rsidRPr="001E3BF4">
        <w:t xml:space="preserve"> </w:t>
      </w:r>
    </w:p>
    <w:p w14:paraId="702D86DB" w14:textId="77777777" w:rsidR="001E3BF4" w:rsidRPr="001E3BF4" w:rsidRDefault="001E3BF4" w:rsidP="001E3BF4">
      <w:pPr>
        <w:ind w:left="57"/>
      </w:pPr>
      <w:r w:rsidRPr="001E3BF4">
        <w:t xml:space="preserve">N.V. Juva </w:t>
      </w:r>
    </w:p>
    <w:p w14:paraId="1D9B7DAA" w14:textId="77777777" w:rsidR="001E3BF4" w:rsidRPr="001E3BF4" w:rsidRDefault="001E3BF4" w:rsidP="001E3BF4">
      <w:pPr>
        <w:ind w:left="57"/>
      </w:pPr>
      <w:proofErr w:type="gramStart"/>
      <w:r w:rsidRPr="001E3BF4">
        <w:t>statutair</w:t>
      </w:r>
      <w:proofErr w:type="gramEnd"/>
      <w:r w:rsidRPr="001E3BF4">
        <w:t xml:space="preserve"> gevestigd te Poeldijk en kantoorhoudende te Nieuweweg 1 </w:t>
      </w:r>
    </w:p>
    <w:p w14:paraId="7130B134" w14:textId="77777777" w:rsidR="001E3BF4" w:rsidRPr="001E3BF4" w:rsidRDefault="001E3BF4" w:rsidP="001E3BF4">
      <w:pPr>
        <w:ind w:left="57"/>
      </w:pPr>
      <w:proofErr w:type="gramStart"/>
      <w:r w:rsidRPr="001E3BF4">
        <w:t>rechtsgeldig</w:t>
      </w:r>
      <w:proofErr w:type="gramEnd"/>
      <w:r w:rsidRPr="001E3BF4">
        <w:t xml:space="preserve"> vertegenwoordigd door de heer F.P. Binnekamp, algemeen directeur </w:t>
      </w:r>
    </w:p>
    <w:p w14:paraId="740B1EE9" w14:textId="77777777" w:rsidR="001E3BF4" w:rsidRPr="001E3BF4" w:rsidRDefault="001E3BF4" w:rsidP="001E3BF4">
      <w:pPr>
        <w:ind w:left="57"/>
      </w:pPr>
      <w:proofErr w:type="gramStart"/>
      <w:r w:rsidRPr="001E3BF4">
        <w:t>hierna</w:t>
      </w:r>
      <w:proofErr w:type="gramEnd"/>
      <w:r w:rsidRPr="001E3BF4">
        <w:t xml:space="preserve"> te noemen Opdrachtgever </w:t>
      </w:r>
    </w:p>
    <w:p w14:paraId="48499396" w14:textId="1D494CFD" w:rsidR="001E3BF4" w:rsidRPr="001E3BF4" w:rsidRDefault="001E3BF4" w:rsidP="00A65119">
      <w:pPr>
        <w:ind w:left="57"/>
      </w:pPr>
      <w:r w:rsidRPr="001E3BF4">
        <w:t xml:space="preserve"> </w:t>
      </w:r>
      <w:r w:rsidR="00C356CB">
        <w:br/>
      </w:r>
    </w:p>
    <w:p w14:paraId="49AFAA2C" w14:textId="77777777" w:rsidR="001E3BF4" w:rsidRPr="001E3BF4" w:rsidRDefault="001E3BF4" w:rsidP="001E3BF4">
      <w:pPr>
        <w:ind w:left="57"/>
      </w:pPr>
      <w:r w:rsidRPr="001E3BF4">
        <w:rPr>
          <w:b/>
          <w:bCs/>
        </w:rPr>
        <w:t>Overwegende dat:</w:t>
      </w:r>
      <w:r w:rsidRPr="001E3BF4">
        <w:t xml:space="preserve"> </w:t>
      </w:r>
    </w:p>
    <w:p w14:paraId="368AAAA7" w14:textId="5B896395" w:rsidR="001E3BF4" w:rsidRPr="001E3BF4" w:rsidRDefault="001E3BF4" w:rsidP="00C356CB">
      <w:pPr>
        <w:ind w:left="57"/>
      </w:pPr>
      <w:r w:rsidRPr="001E3BF4">
        <w:t xml:space="preserve">- Opdrachtgever behoefte heeft aan een leverancier voor </w:t>
      </w:r>
      <w:r w:rsidR="00C356CB">
        <w:t>uit uitvoeren van schoonmaakwerkzaamheden en glasbewa</w:t>
      </w:r>
      <w:r w:rsidR="00891514">
        <w:t>s</w:t>
      </w:r>
      <w:r w:rsidR="00C356CB">
        <w:t>sing van het kantoorgebouw;</w:t>
      </w:r>
    </w:p>
    <w:p w14:paraId="00C18DD5" w14:textId="61728459" w:rsidR="00C356CB" w:rsidRPr="001E3BF4" w:rsidRDefault="001E3BF4" w:rsidP="00C356CB">
      <w:pPr>
        <w:ind w:left="57"/>
      </w:pPr>
      <w:r w:rsidRPr="001E3BF4">
        <w:t xml:space="preserve">- Opdrachtgever dit </w:t>
      </w:r>
      <w:proofErr w:type="gramStart"/>
      <w:r w:rsidRPr="001E3BF4">
        <w:t>middels</w:t>
      </w:r>
      <w:proofErr w:type="gramEnd"/>
      <w:r w:rsidRPr="001E3BF4">
        <w:t xml:space="preserve"> een </w:t>
      </w:r>
      <w:r w:rsidR="00C356CB">
        <w:t>Europese openbare</w:t>
      </w:r>
      <w:r w:rsidRPr="001E3BF4">
        <w:t xml:space="preserve"> aanbesteding </w:t>
      </w:r>
    </w:p>
    <w:p w14:paraId="1C6ACA98" w14:textId="778BEC84" w:rsidR="001E3BF4" w:rsidRPr="001E3BF4" w:rsidRDefault="001E3BF4" w:rsidP="001E3BF4">
      <w:pPr>
        <w:ind w:left="57"/>
      </w:pPr>
      <w:proofErr w:type="gramStart"/>
      <w:r w:rsidRPr="001E3BF4">
        <w:t>met</w:t>
      </w:r>
      <w:proofErr w:type="gramEnd"/>
      <w:r w:rsidRPr="001E3BF4">
        <w:t xml:space="preserve"> kenmerk TN</w:t>
      </w:r>
      <w:r w:rsidR="008602CB">
        <w:t>582289</w:t>
      </w:r>
      <w:r w:rsidRPr="001E3BF4">
        <w:t xml:space="preserve"> kenbaar gemaakt heeft; </w:t>
      </w:r>
    </w:p>
    <w:p w14:paraId="47EAF51F" w14:textId="61B28BBE" w:rsidR="001E3BF4" w:rsidRPr="001E3BF4" w:rsidRDefault="001E3BF4" w:rsidP="001E3BF4">
      <w:pPr>
        <w:ind w:left="57"/>
      </w:pPr>
      <w:r w:rsidRPr="001E3BF4">
        <w:t xml:space="preserve">- Opdrachtnemer op </w:t>
      </w:r>
      <w:r w:rsidR="008602CB">
        <w:t>2 oktober</w:t>
      </w:r>
      <w:r w:rsidRPr="001E3BF4">
        <w:t xml:space="preserve"> 2026 een inschrijving heeft ingediend;  </w:t>
      </w:r>
    </w:p>
    <w:p w14:paraId="1BCA8BAE" w14:textId="77777777" w:rsidR="001E3BF4" w:rsidRPr="001E3BF4" w:rsidRDefault="001E3BF4" w:rsidP="001E3BF4">
      <w:pPr>
        <w:ind w:left="57"/>
      </w:pPr>
      <w:r w:rsidRPr="001E3BF4">
        <w:t xml:space="preserve">- Opdrachtnemer voldoet aan alle door opdrachtgever gestelde eisen en zijn inschrijving op </w:t>
      </w:r>
    </w:p>
    <w:p w14:paraId="445D5319" w14:textId="77777777" w:rsidR="001E3BF4" w:rsidRPr="001E3BF4" w:rsidRDefault="001E3BF4" w:rsidP="001E3BF4">
      <w:pPr>
        <w:ind w:left="57"/>
      </w:pPr>
      <w:proofErr w:type="gramStart"/>
      <w:r w:rsidRPr="001E3BF4">
        <w:t>basis</w:t>
      </w:r>
      <w:proofErr w:type="gramEnd"/>
      <w:r w:rsidRPr="001E3BF4">
        <w:t xml:space="preserve"> van het gehanteerde gunningscriterium als de inschrijving met de beste prijs-</w:t>
      </w:r>
    </w:p>
    <w:p w14:paraId="4B49CB76" w14:textId="77777777" w:rsidR="001E3BF4" w:rsidRPr="001E3BF4" w:rsidRDefault="001E3BF4" w:rsidP="001E3BF4">
      <w:pPr>
        <w:ind w:left="57"/>
      </w:pPr>
      <w:proofErr w:type="gramStart"/>
      <w:r w:rsidRPr="001E3BF4">
        <w:t>kwaliteitsverhouding</w:t>
      </w:r>
      <w:proofErr w:type="gramEnd"/>
      <w:r w:rsidRPr="001E3BF4">
        <w:t xml:space="preserve"> is aangemerkt;  </w:t>
      </w:r>
    </w:p>
    <w:p w14:paraId="690F3E7D" w14:textId="77777777" w:rsidR="001E3BF4" w:rsidRPr="001E3BF4" w:rsidRDefault="001E3BF4" w:rsidP="001E3BF4">
      <w:pPr>
        <w:ind w:left="57"/>
      </w:pPr>
      <w:r w:rsidRPr="001E3BF4">
        <w:t xml:space="preserve">- Partijen de randvoorwaarden waaronder de opdracht wordt uitgevoerd wensen vast te </w:t>
      </w:r>
    </w:p>
    <w:p w14:paraId="08DD2C56" w14:textId="77777777" w:rsidR="001E3BF4" w:rsidRPr="001E3BF4" w:rsidRDefault="001E3BF4" w:rsidP="001E3BF4">
      <w:pPr>
        <w:ind w:left="57"/>
      </w:pPr>
      <w:proofErr w:type="gramStart"/>
      <w:r w:rsidRPr="001E3BF4">
        <w:t>leggen</w:t>
      </w:r>
      <w:proofErr w:type="gramEnd"/>
      <w:r w:rsidRPr="001E3BF4">
        <w:t xml:space="preserve"> in deze overeenkomst.  </w:t>
      </w:r>
    </w:p>
    <w:p w14:paraId="27FA9A70" w14:textId="201B4DC5" w:rsidR="001E3BF4" w:rsidRPr="001E3BF4" w:rsidRDefault="001E3BF4" w:rsidP="001E3BF4">
      <w:pPr>
        <w:ind w:left="57"/>
      </w:pPr>
      <w:r w:rsidRPr="001E3BF4">
        <w:t xml:space="preserve"> </w:t>
      </w:r>
      <w:r w:rsidR="00C356CB">
        <w:br/>
      </w:r>
    </w:p>
    <w:p w14:paraId="5B88BFF6" w14:textId="649C3AF1" w:rsidR="00786D49" w:rsidRDefault="001E3BF4" w:rsidP="00C356CB">
      <w:pPr>
        <w:ind w:left="57"/>
      </w:pPr>
      <w:r w:rsidRPr="001E3BF4">
        <w:rPr>
          <w:b/>
          <w:bCs/>
        </w:rPr>
        <w:t xml:space="preserve">Verklaren te zijn overeengekomen als volgt: </w:t>
      </w:r>
    </w:p>
    <w:p w14:paraId="5B88BFF8" w14:textId="77777777" w:rsidR="003F72E7" w:rsidRPr="00276D47" w:rsidRDefault="003F72E7" w:rsidP="003F72E7">
      <w:pPr>
        <w:numPr>
          <w:ilvl w:val="0"/>
          <w:numId w:val="4"/>
        </w:numPr>
        <w:ind w:left="142"/>
        <w:rPr>
          <w:b/>
          <w:u w:val="single"/>
        </w:rPr>
      </w:pPr>
      <w:r w:rsidRPr="00276D47">
        <w:lastRenderedPageBreak/>
        <w:t xml:space="preserve"> </w:t>
      </w:r>
      <w:r w:rsidR="001D5D7F" w:rsidRPr="00276D47">
        <w:rPr>
          <w:b/>
          <w:u w:val="single"/>
        </w:rPr>
        <w:t>Aanneming van werk</w:t>
      </w:r>
    </w:p>
    <w:p w14:paraId="5B88BFF9" w14:textId="77777777" w:rsidR="003F72E7" w:rsidRPr="00276D47" w:rsidRDefault="003F72E7" w:rsidP="003F72E7">
      <w:pPr>
        <w:ind w:left="142"/>
      </w:pPr>
    </w:p>
    <w:p w14:paraId="5B88BFFA" w14:textId="77777777" w:rsidR="003F72E7" w:rsidRPr="00276D47" w:rsidRDefault="003F72E7" w:rsidP="003F72E7">
      <w:pPr>
        <w:numPr>
          <w:ilvl w:val="1"/>
          <w:numId w:val="4"/>
        </w:numPr>
        <w:ind w:left="142"/>
      </w:pPr>
      <w:r w:rsidRPr="00276D47">
        <w:t>Opdrachtgever verleent hierbij opdracht aan opdrachtnemer tot uitvoering van het in Artikel 3 nader omschreven werk.</w:t>
      </w:r>
    </w:p>
    <w:p w14:paraId="5B88BFFB" w14:textId="77777777" w:rsidR="001D5D7F" w:rsidRPr="00276D47" w:rsidRDefault="001D5D7F" w:rsidP="001D5D7F">
      <w:pPr>
        <w:ind w:left="142"/>
      </w:pPr>
    </w:p>
    <w:p w14:paraId="5B88BFFC" w14:textId="77777777" w:rsidR="003F72E7" w:rsidRPr="00276D47" w:rsidRDefault="003F72E7" w:rsidP="003F72E7">
      <w:pPr>
        <w:numPr>
          <w:ilvl w:val="1"/>
          <w:numId w:val="4"/>
        </w:numPr>
        <w:ind w:left="142"/>
      </w:pPr>
      <w:r w:rsidRPr="00276D47">
        <w:t>Daartoe zal opdrachtnemer bi</w:t>
      </w:r>
      <w:r w:rsidR="00C90AE4" w:rsidRPr="00276D47">
        <w:t>nnen de in artikel 9</w:t>
      </w:r>
      <w:r w:rsidRPr="00276D47">
        <w:t xml:space="preserve"> gegeven uitvoeringstermijn het werk uitvoeren, volgens de in deze overeenkomst neergelegde voorwaarden, tegen betaling door de opdrachtgever van de in</w:t>
      </w:r>
      <w:r w:rsidR="00852A7A" w:rsidRPr="00276D47">
        <w:t xml:space="preserve"> deze overeenkomst omschreven opdracht</w:t>
      </w:r>
      <w:r w:rsidRPr="00276D47">
        <w:t xml:space="preserve">som, een en ander </w:t>
      </w:r>
      <w:proofErr w:type="gramStart"/>
      <w:r w:rsidRPr="00276D47">
        <w:t>behoudens</w:t>
      </w:r>
      <w:proofErr w:type="gramEnd"/>
      <w:r w:rsidRPr="00276D47">
        <w:t xml:space="preserve"> op te dragen meer of minder werk.</w:t>
      </w:r>
    </w:p>
    <w:p w14:paraId="5B88BFFD" w14:textId="77777777" w:rsidR="003F72E7" w:rsidRPr="00276D47" w:rsidRDefault="003F72E7" w:rsidP="003F72E7">
      <w:pPr>
        <w:ind w:left="1021"/>
      </w:pPr>
    </w:p>
    <w:p w14:paraId="5B88BFFE" w14:textId="77777777" w:rsidR="003F72E7" w:rsidRPr="00276D47" w:rsidRDefault="0069328F" w:rsidP="003F72E7">
      <w:pPr>
        <w:numPr>
          <w:ilvl w:val="0"/>
          <w:numId w:val="5"/>
        </w:numPr>
        <w:ind w:left="142"/>
        <w:rPr>
          <w:b/>
          <w:u w:val="single"/>
        </w:rPr>
      </w:pPr>
      <w:r w:rsidRPr="00276D47">
        <w:rPr>
          <w:b/>
          <w:u w:val="single"/>
        </w:rPr>
        <w:t>Overeenkomst</w:t>
      </w:r>
    </w:p>
    <w:p w14:paraId="5B88BFFF" w14:textId="77777777" w:rsidR="003F72E7" w:rsidRPr="00276D47" w:rsidRDefault="003F72E7" w:rsidP="003F72E7">
      <w:pPr>
        <w:ind w:left="142"/>
        <w:rPr>
          <w:u w:val="single"/>
        </w:rPr>
      </w:pPr>
    </w:p>
    <w:p w14:paraId="5B88C000" w14:textId="77777777" w:rsidR="0069328F" w:rsidRPr="00276D47" w:rsidRDefault="0069328F" w:rsidP="00C90AE4">
      <w:pPr>
        <w:numPr>
          <w:ilvl w:val="1"/>
          <w:numId w:val="5"/>
        </w:numPr>
        <w:ind w:left="142"/>
      </w:pPr>
      <w:r w:rsidRPr="00276D47">
        <w:t>Deze overeenkomst bestaat uit de onderstaande documenten welke integraal onderdeel hiervan uitmaken in de aangegeven volgorde van belangrijkheid:</w:t>
      </w:r>
    </w:p>
    <w:p w14:paraId="5B88C001" w14:textId="2D4690C9" w:rsidR="0069328F" w:rsidRPr="00276D47" w:rsidRDefault="0069328F" w:rsidP="0069328F">
      <w:pPr>
        <w:numPr>
          <w:ilvl w:val="2"/>
          <w:numId w:val="5"/>
        </w:numPr>
      </w:pPr>
      <w:r w:rsidRPr="00276D47">
        <w:t>Deze Overeenkomst</w:t>
      </w:r>
      <w:r w:rsidR="00891514">
        <w:t>;</w:t>
      </w:r>
    </w:p>
    <w:p w14:paraId="5B88C002" w14:textId="6FDAEB62" w:rsidR="0069328F" w:rsidRPr="00276D47" w:rsidRDefault="0069328F" w:rsidP="0069328F">
      <w:pPr>
        <w:numPr>
          <w:ilvl w:val="2"/>
          <w:numId w:val="5"/>
        </w:numPr>
      </w:pPr>
      <w:r w:rsidRPr="00276D47">
        <w:t xml:space="preserve">Uniforme Inkoopvoorwaarden voor diensten van N.V. Juva </w:t>
      </w:r>
      <w:r w:rsidR="00306510">
        <w:t xml:space="preserve">1 </w:t>
      </w:r>
      <w:r w:rsidRPr="00276D47">
        <w:t>juli 2017</w:t>
      </w:r>
      <w:r w:rsidR="00891514">
        <w:t>;</w:t>
      </w:r>
    </w:p>
    <w:p w14:paraId="5B88C003" w14:textId="3C85085C" w:rsidR="0069328F" w:rsidRPr="00276D47" w:rsidRDefault="0069328F" w:rsidP="0069328F">
      <w:pPr>
        <w:numPr>
          <w:ilvl w:val="2"/>
          <w:numId w:val="5"/>
        </w:numPr>
      </w:pPr>
      <w:r w:rsidRPr="00276D47">
        <w:t xml:space="preserve">Het </w:t>
      </w:r>
      <w:r w:rsidR="00891514">
        <w:t>Programma van Eisen.</w:t>
      </w:r>
    </w:p>
    <w:p w14:paraId="5B88C004" w14:textId="77777777" w:rsidR="0069328F" w:rsidRPr="00276D47" w:rsidRDefault="0069328F" w:rsidP="0069328F">
      <w:pPr>
        <w:shd w:val="clear" w:color="auto" w:fill="FFFFFF"/>
        <w:spacing w:line="235" w:lineRule="exact"/>
        <w:ind w:left="142"/>
      </w:pPr>
    </w:p>
    <w:p w14:paraId="5B88C005" w14:textId="56B7B69E" w:rsidR="00814CE6" w:rsidRPr="00276D47" w:rsidRDefault="0069328F" w:rsidP="0069328F">
      <w:pPr>
        <w:numPr>
          <w:ilvl w:val="1"/>
          <w:numId w:val="5"/>
        </w:numPr>
        <w:tabs>
          <w:tab w:val="clear" w:pos="1021"/>
        </w:tabs>
        <w:ind w:left="284" w:hanging="1135"/>
      </w:pPr>
      <w:r w:rsidRPr="00276D47">
        <w:t>Opdrachtgever behoudt zich het recht voor de omvang van het bestek gedurende looptijd te wijzigen.</w:t>
      </w:r>
      <w:r w:rsidR="008602CB">
        <w:br/>
      </w:r>
    </w:p>
    <w:p w14:paraId="5B88C006" w14:textId="77777777" w:rsidR="00616EBF" w:rsidRPr="00276D47" w:rsidRDefault="00616EBF" w:rsidP="00616EBF">
      <w:pPr>
        <w:numPr>
          <w:ilvl w:val="0"/>
          <w:numId w:val="5"/>
        </w:numPr>
        <w:ind w:left="142"/>
        <w:rPr>
          <w:b/>
          <w:u w:val="single"/>
        </w:rPr>
      </w:pPr>
      <w:r w:rsidRPr="00276D47">
        <w:rPr>
          <w:b/>
          <w:u w:val="single"/>
        </w:rPr>
        <w:t>De werkzaamheden</w:t>
      </w:r>
    </w:p>
    <w:p w14:paraId="5B88C007" w14:textId="77777777" w:rsidR="00616EBF" w:rsidRPr="00276D47" w:rsidRDefault="00616EBF" w:rsidP="00616EBF">
      <w:pPr>
        <w:ind w:left="142"/>
        <w:rPr>
          <w:u w:val="single"/>
        </w:rPr>
      </w:pPr>
    </w:p>
    <w:p w14:paraId="5B88C009" w14:textId="1682762D" w:rsidR="00616EBF" w:rsidRPr="00276D47" w:rsidRDefault="001D5D7F" w:rsidP="00245587">
      <w:pPr>
        <w:numPr>
          <w:ilvl w:val="1"/>
          <w:numId w:val="4"/>
        </w:numPr>
        <w:shd w:val="clear" w:color="auto" w:fill="FFFFFF"/>
        <w:spacing w:line="235" w:lineRule="exact"/>
        <w:ind w:left="142"/>
      </w:pPr>
      <w:r w:rsidRPr="00276D47">
        <w:t xml:space="preserve">Opdrachtgever geeft opdracht aan </w:t>
      </w:r>
      <w:r w:rsidR="00891514">
        <w:t>O</w:t>
      </w:r>
      <w:r w:rsidRPr="00276D47">
        <w:t xml:space="preserve">pdrachtnemer tot het </w:t>
      </w:r>
      <w:r w:rsidR="00891514">
        <w:t>uitvoeren van schoonmaakwerkzaamheden en glasbewassing van het kantoorgebouw van Opdrachtgever.</w:t>
      </w:r>
      <w:r w:rsidR="00891514">
        <w:br/>
      </w:r>
    </w:p>
    <w:p w14:paraId="5B88C00A" w14:textId="77777777" w:rsidR="00852A7A" w:rsidRPr="00276D47" w:rsidRDefault="00852A7A" w:rsidP="00852A7A">
      <w:pPr>
        <w:numPr>
          <w:ilvl w:val="1"/>
          <w:numId w:val="4"/>
        </w:numPr>
        <w:ind w:left="142"/>
      </w:pPr>
      <w:r w:rsidRPr="00276D47">
        <w:t>Opdrachtnemer heeft zich, voor zover hem daartoe gelet op zijn vakmanschap en bekendheid met de plaatselijke omstandigheden redelijkerwijs de tijd en de mogelijkheden beschikbaar waren, op de hoogte gesteld van de hem door de opdrachtgever gestelde gegevens. Opdrachtnemer heeft zich ervan overtuigd dat hij een zo compleet mogelijk beeld heeft verworven van de voor de uitvoering van het werk van belang zijnde omstandigheden en van het werkterrein, en de invloed daarop van weer en bodemgesteldheid daaronder begrepen. De aannemer vrijwaart opdrachtgever voor claims die voortvloeien uit of samenhangen met de feitelijke situatie van het werkterrein.</w:t>
      </w:r>
    </w:p>
    <w:p w14:paraId="5B88C00B" w14:textId="77777777" w:rsidR="00852A7A" w:rsidRPr="00276D47" w:rsidRDefault="00852A7A" w:rsidP="00852A7A">
      <w:pPr>
        <w:ind w:left="142"/>
      </w:pPr>
    </w:p>
    <w:p w14:paraId="5B88C00C" w14:textId="77777777" w:rsidR="00852A7A" w:rsidRPr="00276D47" w:rsidRDefault="001D5D7F" w:rsidP="00852A7A">
      <w:pPr>
        <w:numPr>
          <w:ilvl w:val="0"/>
          <w:numId w:val="4"/>
        </w:numPr>
        <w:ind w:left="142"/>
        <w:rPr>
          <w:b/>
        </w:rPr>
      </w:pPr>
      <w:r w:rsidRPr="00276D47">
        <w:rPr>
          <w:b/>
          <w:u w:val="single"/>
        </w:rPr>
        <w:t>Personeel van opdrachtnemer</w:t>
      </w:r>
    </w:p>
    <w:p w14:paraId="5B88C00D" w14:textId="77777777" w:rsidR="00852A7A" w:rsidRPr="00276D47" w:rsidRDefault="00852A7A" w:rsidP="00852A7A">
      <w:pPr>
        <w:ind w:left="142"/>
      </w:pPr>
    </w:p>
    <w:p w14:paraId="5B88C00E" w14:textId="37FFE83A" w:rsidR="00852A7A" w:rsidRPr="00276D47" w:rsidRDefault="001D5D7F" w:rsidP="00852A7A">
      <w:pPr>
        <w:numPr>
          <w:ilvl w:val="1"/>
          <w:numId w:val="4"/>
        </w:numPr>
        <w:ind w:left="142"/>
      </w:pPr>
      <w:r w:rsidRPr="00276D47">
        <w:t xml:space="preserve">De </w:t>
      </w:r>
      <w:r w:rsidRPr="00276D47">
        <w:rPr>
          <w:iCs/>
        </w:rPr>
        <w:t>Opdrachtnemer</w:t>
      </w:r>
      <w:r w:rsidRPr="00276D47">
        <w:t xml:space="preserve"> zal eigen personeel tewerkstellen dat volgens de in Nederland geldende sociale wetten verzekerd dient te zijn en waarvoor loonbelasting ingehouden zal worden. </w:t>
      </w:r>
      <w:proofErr w:type="gramStart"/>
      <w:r w:rsidRPr="00276D47">
        <w:t>Indien</w:t>
      </w:r>
      <w:proofErr w:type="gramEnd"/>
      <w:r w:rsidRPr="00276D47">
        <w:t xml:space="preserve"> buiten medeweten van de </w:t>
      </w:r>
      <w:r w:rsidRPr="00276D47">
        <w:rPr>
          <w:iCs/>
        </w:rPr>
        <w:t>Opdrachtgever</w:t>
      </w:r>
      <w:r w:rsidRPr="00276D47">
        <w:t xml:space="preserve"> hiervan wordt afgeweken, is de opdrachtnemer volledig aansprakelijk voor de gevolgen daarvan en heeft de </w:t>
      </w:r>
      <w:r w:rsidRPr="00276D47">
        <w:rPr>
          <w:iCs/>
        </w:rPr>
        <w:t>Opdrachtgever</w:t>
      </w:r>
      <w:r w:rsidRPr="00276D47">
        <w:t xml:space="preserve"> het recht alle haars inziens noodzakelijke maatregelen te treffen, waaronder mee inbegrepen het weigeren van toegang tot en/ of het verwijderen van haar terreinen van zulk personeel.</w:t>
      </w:r>
    </w:p>
    <w:p w14:paraId="5B88C00F" w14:textId="77777777" w:rsidR="001D5D7F" w:rsidRPr="00276D47" w:rsidRDefault="001D5D7F" w:rsidP="001D5D7F">
      <w:pPr>
        <w:ind w:left="142"/>
      </w:pPr>
    </w:p>
    <w:p w14:paraId="5B88C010" w14:textId="6F7CD60E" w:rsidR="001D5D7F" w:rsidRPr="00276D47" w:rsidRDefault="001D5D7F" w:rsidP="00852A7A">
      <w:pPr>
        <w:numPr>
          <w:ilvl w:val="1"/>
          <w:numId w:val="4"/>
        </w:numPr>
        <w:ind w:left="142"/>
      </w:pPr>
      <w:r w:rsidRPr="00276D47">
        <w:t xml:space="preserve">De </w:t>
      </w:r>
      <w:r w:rsidRPr="00276D47">
        <w:rPr>
          <w:iCs/>
        </w:rPr>
        <w:t xml:space="preserve">Opdrachtnemer </w:t>
      </w:r>
      <w:r w:rsidRPr="00276D47">
        <w:t xml:space="preserve">is verplicht de </w:t>
      </w:r>
      <w:r w:rsidRPr="00276D47">
        <w:rPr>
          <w:iCs/>
        </w:rPr>
        <w:t>Opdrachtgever</w:t>
      </w:r>
      <w:r w:rsidRPr="00276D47">
        <w:t xml:space="preserve"> desgevraagd de namen en/of een verklaring van goed gedrag op te geven van personeelsleden van hemzelf en van de onderaannemers, die op het terrein werkzaam zullen zijn en ervoor zorg te dragen dat al die personeelsleden (ook die van de onderaannemers) zich bij het betreden van het terrein legitimeren op de door de </w:t>
      </w:r>
      <w:r w:rsidRPr="00276D47">
        <w:rPr>
          <w:iCs/>
        </w:rPr>
        <w:t>Opdrachtgever</w:t>
      </w:r>
      <w:r w:rsidRPr="00276D47">
        <w:t xml:space="preserve"> aangegeven wijze. De </w:t>
      </w:r>
      <w:r w:rsidRPr="00276D47">
        <w:rPr>
          <w:iCs/>
        </w:rPr>
        <w:t xml:space="preserve">Opdrachtgever </w:t>
      </w:r>
      <w:r w:rsidRPr="00276D47">
        <w:t>is gerechtigd om de toegang tot het terrein te ontzeggen aan ieder wiens naam niet door de aannemer (desgevraagd) is opgegeven of die zich niet op de voorgeschreven wijze legitimeert.</w:t>
      </w:r>
    </w:p>
    <w:p w14:paraId="5B88C011" w14:textId="77777777" w:rsidR="001D5D7F" w:rsidRPr="00276D47" w:rsidRDefault="001D5D7F" w:rsidP="001D5D7F"/>
    <w:p w14:paraId="5B88C012" w14:textId="77777777" w:rsidR="001D5D7F" w:rsidRPr="00276D47" w:rsidRDefault="001D5D7F" w:rsidP="00852A7A">
      <w:pPr>
        <w:numPr>
          <w:ilvl w:val="1"/>
          <w:numId w:val="4"/>
        </w:numPr>
        <w:ind w:left="142"/>
      </w:pPr>
      <w:r w:rsidRPr="00276D47">
        <w:lastRenderedPageBreak/>
        <w:t xml:space="preserve">De </w:t>
      </w:r>
      <w:r w:rsidRPr="00276D47">
        <w:rPr>
          <w:iCs/>
        </w:rPr>
        <w:t>Opdrachtgever</w:t>
      </w:r>
      <w:r w:rsidRPr="00276D47">
        <w:t xml:space="preserve"> kan de </w:t>
      </w:r>
      <w:r w:rsidRPr="00276D47">
        <w:rPr>
          <w:iCs/>
        </w:rPr>
        <w:t>Opdrachtnemer</w:t>
      </w:r>
      <w:r w:rsidRPr="00276D47">
        <w:t xml:space="preserve"> verbieden voor het uitvoeren van het werk gebruik te maken van bepaalde onderaannemers of personen.</w:t>
      </w:r>
    </w:p>
    <w:p w14:paraId="5B88C013" w14:textId="77777777" w:rsidR="00852A7A" w:rsidRPr="00276D47" w:rsidRDefault="00852A7A" w:rsidP="00852A7A">
      <w:pPr>
        <w:ind w:left="142"/>
      </w:pPr>
    </w:p>
    <w:p w14:paraId="5B88C014" w14:textId="77777777" w:rsidR="00852A7A" w:rsidRPr="00276D47" w:rsidRDefault="00026858" w:rsidP="00852A7A">
      <w:pPr>
        <w:numPr>
          <w:ilvl w:val="0"/>
          <w:numId w:val="4"/>
        </w:numPr>
        <w:ind w:left="142"/>
        <w:rPr>
          <w:b/>
          <w:u w:val="single"/>
        </w:rPr>
      </w:pPr>
      <w:r w:rsidRPr="00276D47">
        <w:rPr>
          <w:b/>
          <w:u w:val="single"/>
        </w:rPr>
        <w:t>Tarieven</w:t>
      </w:r>
    </w:p>
    <w:p w14:paraId="5B88C015" w14:textId="77777777" w:rsidR="00852A7A" w:rsidRPr="00276D47" w:rsidRDefault="00852A7A" w:rsidP="00852A7A">
      <w:pPr>
        <w:ind w:left="142"/>
      </w:pPr>
    </w:p>
    <w:p w14:paraId="472AB750" w14:textId="71104138" w:rsidR="00826EAC" w:rsidRPr="00826EAC" w:rsidRDefault="00852A7A" w:rsidP="00826EAC">
      <w:pPr>
        <w:numPr>
          <w:ilvl w:val="1"/>
          <w:numId w:val="4"/>
        </w:numPr>
        <w:ind w:left="142"/>
      </w:pPr>
      <w:r w:rsidRPr="00276D47">
        <w:t xml:space="preserve">De </w:t>
      </w:r>
      <w:r w:rsidR="00826EAC" w:rsidRPr="00826EAC">
        <w:t xml:space="preserve">door Inschrijver aangeboden tarieven zijn bindend tot </w:t>
      </w:r>
      <w:r w:rsidR="00826EAC" w:rsidRPr="006877E9">
        <w:t>1 januari 2028</w:t>
      </w:r>
      <w:r w:rsidR="00826EAC" w:rsidRPr="00826EAC">
        <w:t>. Deze datum markeert het einde van de zogeheten ‘vaste prijs periode’. Eventuele verwachte kostenstijgingen tot dit moment dienen in het aangeboden tarief te zijn verwerkt.</w:t>
      </w:r>
    </w:p>
    <w:p w14:paraId="4CC762E9" w14:textId="77777777" w:rsidR="00826EAC" w:rsidRPr="00826EAC" w:rsidRDefault="00826EAC" w:rsidP="00826EAC">
      <w:pPr>
        <w:ind w:left="142"/>
      </w:pPr>
    </w:p>
    <w:p w14:paraId="182A5F3C" w14:textId="77777777" w:rsidR="00826EAC" w:rsidRPr="00826EAC" w:rsidRDefault="00826EAC" w:rsidP="00826EAC">
      <w:pPr>
        <w:ind w:left="142"/>
      </w:pPr>
      <w:r w:rsidRPr="00826EAC">
        <w:t xml:space="preserve">Uitzondering hierop betreft eventuele optredende effecten op de </w:t>
      </w:r>
      <w:proofErr w:type="gramStart"/>
      <w:r w:rsidRPr="00826EAC">
        <w:t>CAO loonkosten</w:t>
      </w:r>
      <w:proofErr w:type="gramEnd"/>
      <w:r w:rsidRPr="00826EAC">
        <w:t xml:space="preserve"> die op moment van Inschrijving niet bekend kunnen zijn en veroorzaakt worden door:</w:t>
      </w:r>
    </w:p>
    <w:p w14:paraId="2C944B6D" w14:textId="77777777" w:rsidR="00826EAC" w:rsidRPr="00826EAC" w:rsidRDefault="00826EAC" w:rsidP="00826EAC">
      <w:pPr>
        <w:numPr>
          <w:ilvl w:val="0"/>
          <w:numId w:val="8"/>
        </w:numPr>
      </w:pPr>
      <w:proofErr w:type="gramStart"/>
      <w:r w:rsidRPr="00826EAC">
        <w:t>wijzigingen</w:t>
      </w:r>
      <w:proofErr w:type="gramEnd"/>
      <w:r w:rsidRPr="00826EAC">
        <w:t xml:space="preserve"> in de </w:t>
      </w:r>
      <w:proofErr w:type="gramStart"/>
      <w:r w:rsidRPr="00826EAC">
        <w:t>CAO loonkosten</w:t>
      </w:r>
      <w:proofErr w:type="gramEnd"/>
      <w:r w:rsidRPr="00826EAC">
        <w:t xml:space="preserve"> (nieuwe en/of aanvulling op huidige CAO Schoonmaak), en/of</w:t>
      </w:r>
    </w:p>
    <w:p w14:paraId="501E6B24" w14:textId="77777777" w:rsidR="00826EAC" w:rsidRPr="00826EAC" w:rsidRDefault="00826EAC" w:rsidP="00826EAC">
      <w:pPr>
        <w:numPr>
          <w:ilvl w:val="0"/>
          <w:numId w:val="8"/>
        </w:numPr>
      </w:pPr>
      <w:proofErr w:type="gramStart"/>
      <w:r w:rsidRPr="00826EAC">
        <w:t>wettelijke</w:t>
      </w:r>
      <w:proofErr w:type="gramEnd"/>
      <w:r w:rsidRPr="00826EAC">
        <w:t xml:space="preserve"> algemene loonregelingen.</w:t>
      </w:r>
    </w:p>
    <w:p w14:paraId="3A01160D" w14:textId="77777777" w:rsidR="00826EAC" w:rsidRPr="00826EAC" w:rsidRDefault="00826EAC" w:rsidP="00826EAC">
      <w:pPr>
        <w:ind w:left="142"/>
      </w:pPr>
    </w:p>
    <w:p w14:paraId="56B7BF9F" w14:textId="77777777" w:rsidR="00826EAC" w:rsidRPr="00826EAC" w:rsidRDefault="00826EAC" w:rsidP="00826EAC">
      <w:pPr>
        <w:ind w:left="142"/>
      </w:pPr>
      <w:r w:rsidRPr="00826EAC">
        <w:t xml:space="preserve">Dergelijke optredende effecten op de </w:t>
      </w:r>
      <w:proofErr w:type="gramStart"/>
      <w:r w:rsidRPr="00826EAC">
        <w:t>CAO loonkosten</w:t>
      </w:r>
      <w:proofErr w:type="gramEnd"/>
      <w:r w:rsidRPr="00826EAC">
        <w:t xml:space="preserve"> mogen worden doorberekend via een indexering gerelateerd aan betreffende mutatie van de </w:t>
      </w:r>
      <w:r w:rsidRPr="00826EAC">
        <w:rPr>
          <w:u w:val="single"/>
        </w:rPr>
        <w:t>loonkosten</w:t>
      </w:r>
    </w:p>
    <w:p w14:paraId="623F1ADD" w14:textId="77777777" w:rsidR="00826EAC" w:rsidRPr="00826EAC" w:rsidRDefault="00826EAC" w:rsidP="00826EAC">
      <w:pPr>
        <w:ind w:left="142"/>
      </w:pPr>
    </w:p>
    <w:p w14:paraId="5B88C017" w14:textId="52A89970" w:rsidR="00852A7A" w:rsidRPr="00276D47" w:rsidRDefault="00826EAC" w:rsidP="001D5D7F">
      <w:pPr>
        <w:ind w:left="142"/>
      </w:pPr>
      <w:r w:rsidRPr="00826EAC">
        <w:t>De tarieven dienen te zijn gebaseerd op het gemiddelde aantal werkbare dagen, zoals opgenomen in PRI01 “Inschrijvingsdocument”, tabblad ‘Werkelijk werkbare dagen’.</w:t>
      </w:r>
    </w:p>
    <w:p w14:paraId="5B88C018" w14:textId="77777777" w:rsidR="001D5D7F" w:rsidRPr="00276D47" w:rsidRDefault="001D5D7F" w:rsidP="001D5D7F">
      <w:pPr>
        <w:ind w:left="142"/>
      </w:pPr>
    </w:p>
    <w:p w14:paraId="49328A02" w14:textId="32E55528" w:rsidR="008647B0" w:rsidRDefault="00852A7A" w:rsidP="008647B0">
      <w:pPr>
        <w:numPr>
          <w:ilvl w:val="1"/>
          <w:numId w:val="4"/>
        </w:numPr>
        <w:ind w:left="142"/>
      </w:pPr>
      <w:r w:rsidRPr="00276D47">
        <w:t>Factur</w:t>
      </w:r>
      <w:r w:rsidR="00120BB3">
        <w:t>atie geschiedt maandelijk</w:t>
      </w:r>
      <w:r w:rsidR="001C4471">
        <w:t>s</w:t>
      </w:r>
      <w:r w:rsidR="00120BB3">
        <w:t xml:space="preserve"> achteraf. Opdrachtnemer dient een digitale gespecifieerde verzamelfactuur te versturen naar: </w:t>
      </w:r>
      <w:hyperlink r:id="rId11" w:history="1">
        <w:r w:rsidR="00120BB3" w:rsidRPr="00852E0F">
          <w:rPr>
            <w:rStyle w:val="Hyperlink"/>
          </w:rPr>
          <w:t>notabox@juva.nl</w:t>
        </w:r>
      </w:hyperlink>
      <w:r w:rsidR="00120BB3">
        <w:t xml:space="preserve"> </w:t>
      </w:r>
      <w:r w:rsidR="001C4471">
        <w:br/>
        <w:t>Opdrachtgever hanteert een betalingstermijn van dertig (30) kalenderdagen na goedgekeurde factuur.</w:t>
      </w:r>
      <w:r w:rsidR="008647B0">
        <w:br/>
      </w:r>
    </w:p>
    <w:p w14:paraId="43473BAE" w14:textId="06536ABD" w:rsidR="008647B0" w:rsidRPr="008647B0" w:rsidRDefault="008647B0" w:rsidP="008647B0">
      <w:pPr>
        <w:numPr>
          <w:ilvl w:val="1"/>
          <w:numId w:val="4"/>
        </w:numPr>
        <w:ind w:left="142"/>
      </w:pPr>
      <w:r w:rsidRPr="008647B0">
        <w:rPr>
          <w:rFonts w:cs="Arial"/>
        </w:rPr>
        <w:t>Na afloop van de vaste prijs periode heeft de Opdrachtnemer het recht om jaarlijks een voorstel tot aanpassing van de tarieven in te dienen. Dit voorstel dient ten minste twee maanden voor het einde van de vaste prijs periode schriftelijk en onderbouwd aan de Opdrachtgever te worden voorgelegd.</w:t>
      </w:r>
    </w:p>
    <w:p w14:paraId="1EC94E44" w14:textId="77777777" w:rsidR="008647B0" w:rsidRDefault="008647B0" w:rsidP="008647B0">
      <w:pPr>
        <w:rPr>
          <w:rFonts w:cs="Arial"/>
          <w:b/>
          <w:bCs/>
        </w:rPr>
      </w:pPr>
    </w:p>
    <w:p w14:paraId="2BCC4831" w14:textId="77777777" w:rsidR="008647B0" w:rsidRDefault="008647B0" w:rsidP="008647B0">
      <w:pPr>
        <w:ind w:left="142"/>
        <w:rPr>
          <w:rFonts w:cs="Arial"/>
        </w:rPr>
      </w:pPr>
      <w:r w:rsidRPr="007F1285">
        <w:rPr>
          <w:rFonts w:cs="Arial"/>
        </w:rPr>
        <w:t>Het is niet toegestaan om eerder verkeerd ingeschatte kosten (met uitzondering van cao- en wettelijke loonwijzigingen) alsnog via indexering te corrigeren.</w:t>
      </w:r>
    </w:p>
    <w:p w14:paraId="169A04C9" w14:textId="48376C48" w:rsidR="008B1E18" w:rsidRPr="00A35714" w:rsidRDefault="008B1E18" w:rsidP="008B1E18">
      <w:pPr>
        <w:ind w:left="142"/>
      </w:pPr>
      <w:r>
        <w:rPr>
          <w:b/>
          <w:bCs/>
        </w:rPr>
        <w:br/>
      </w:r>
      <w:r w:rsidRPr="00A35714">
        <w:t xml:space="preserve">Grondslag </w:t>
      </w:r>
    </w:p>
    <w:p w14:paraId="2DB656C2" w14:textId="77777777" w:rsidR="008B1E18" w:rsidRPr="00A35714" w:rsidRDefault="008B1E18" w:rsidP="008B1E18">
      <w:pPr>
        <w:ind w:firstLine="142"/>
        <w:rPr>
          <w:rFonts w:cs="Arial"/>
        </w:rPr>
      </w:pPr>
      <w:r w:rsidRPr="00A35714">
        <w:rPr>
          <w:rFonts w:cs="Arial"/>
        </w:rPr>
        <w:t>Een indexeringsvoorstel mag uitsluitend gebaseerd zijn op:</w:t>
      </w:r>
    </w:p>
    <w:p w14:paraId="472B0BBF" w14:textId="77777777" w:rsidR="008B1E18" w:rsidRPr="00A35714" w:rsidRDefault="008B1E18" w:rsidP="008B1E18">
      <w:pPr>
        <w:pStyle w:val="Lijstalinea"/>
        <w:numPr>
          <w:ilvl w:val="1"/>
          <w:numId w:val="9"/>
        </w:numPr>
        <w:suppressAutoHyphens/>
        <w:autoSpaceDN w:val="0"/>
        <w:rPr>
          <w:rFonts w:cs="Arial"/>
        </w:rPr>
      </w:pPr>
      <w:r w:rsidRPr="00A35714">
        <w:rPr>
          <w:rFonts w:cs="Arial"/>
          <w:u w:val="single"/>
        </w:rPr>
        <w:t>Loonkosten:</w:t>
      </w:r>
      <w:r w:rsidRPr="00A35714">
        <w:rPr>
          <w:rFonts w:cs="Arial"/>
        </w:rPr>
        <w:t xml:space="preserve"> wijzigingen als gevolg van de meest recente cao en/of wettelijke regelingen. </w:t>
      </w:r>
    </w:p>
    <w:p w14:paraId="54CD50A6" w14:textId="77777777" w:rsidR="00A35714" w:rsidRPr="00A35714" w:rsidRDefault="008B1E18" w:rsidP="00A35714">
      <w:pPr>
        <w:pStyle w:val="Lijstalinea"/>
        <w:numPr>
          <w:ilvl w:val="1"/>
          <w:numId w:val="9"/>
        </w:numPr>
        <w:suppressAutoHyphens/>
        <w:autoSpaceDN w:val="0"/>
        <w:rPr>
          <w:rFonts w:cs="Arial"/>
        </w:rPr>
      </w:pPr>
      <w:r w:rsidRPr="00A35714">
        <w:rPr>
          <w:rFonts w:cs="Arial"/>
          <w:u w:val="single"/>
        </w:rPr>
        <w:t>Overige directe en indirecte kosten:</w:t>
      </w:r>
      <w:r w:rsidRPr="00A35714">
        <w:rPr>
          <w:rFonts w:cs="Arial"/>
        </w:rPr>
        <w:t xml:space="preserve"> gebaseerd op kostenstijgingen met een maximum van een maximale prijsindex </w:t>
      </w:r>
      <w:proofErr w:type="gramStart"/>
      <w:r w:rsidRPr="00A35714">
        <w:rPr>
          <w:rFonts w:cs="Arial"/>
        </w:rPr>
        <w:t>conform</w:t>
      </w:r>
      <w:proofErr w:type="gramEnd"/>
      <w:r w:rsidRPr="00A35714">
        <w:rPr>
          <w:rFonts w:cs="Arial"/>
        </w:rPr>
        <w:t xml:space="preserve"> het </w:t>
      </w:r>
      <w:proofErr w:type="gramStart"/>
      <w:r w:rsidRPr="00A35714">
        <w:rPr>
          <w:rFonts w:cs="Arial"/>
        </w:rPr>
        <w:t>CBS prijsindexcijfer</w:t>
      </w:r>
      <w:proofErr w:type="gramEnd"/>
      <w:r w:rsidRPr="00A35714">
        <w:rPr>
          <w:rFonts w:cs="Arial"/>
        </w:rPr>
        <w:t xml:space="preserve"> DPI 812 ‘reiniging’</w:t>
      </w:r>
      <w:r w:rsidR="00A35714" w:rsidRPr="00A35714">
        <w:rPr>
          <w:rFonts w:cs="Arial"/>
        </w:rPr>
        <w:br/>
      </w:r>
    </w:p>
    <w:p w14:paraId="5E378474" w14:textId="3F1F776D" w:rsidR="008B1E18" w:rsidRPr="00A35714" w:rsidRDefault="00A35714" w:rsidP="00A35714">
      <w:pPr>
        <w:suppressAutoHyphens/>
        <w:autoSpaceDN w:val="0"/>
        <w:rPr>
          <w:rFonts w:cs="Arial"/>
        </w:rPr>
      </w:pPr>
      <w:r w:rsidRPr="00A35714">
        <w:t xml:space="preserve">  </w:t>
      </w:r>
      <w:r w:rsidR="008B1E18" w:rsidRPr="00A35714">
        <w:t xml:space="preserve">Moment van prijsindexering en looptijd </w:t>
      </w:r>
    </w:p>
    <w:p w14:paraId="12E13348" w14:textId="77777777" w:rsidR="008B1E18" w:rsidRPr="00A35714" w:rsidRDefault="008B1E18" w:rsidP="008B1E18">
      <w:pPr>
        <w:pStyle w:val="Lijstalinea"/>
        <w:numPr>
          <w:ilvl w:val="0"/>
          <w:numId w:val="10"/>
        </w:numPr>
        <w:suppressAutoHyphens/>
        <w:autoSpaceDN w:val="0"/>
        <w:rPr>
          <w:rFonts w:cs="Arial"/>
        </w:rPr>
      </w:pPr>
      <w:r w:rsidRPr="00A35714">
        <w:rPr>
          <w:rFonts w:cs="Arial"/>
          <w:u w:val="single"/>
        </w:rPr>
        <w:t>Component a (loonkosten):</w:t>
      </w:r>
      <w:r w:rsidRPr="00A35714">
        <w:rPr>
          <w:rFonts w:cs="Arial"/>
        </w:rPr>
        <w:t xml:space="preserve"> wordt aangepast op het moment dat de cao of wet wijzigt. De nieuwe tarieven gelden tot een volgende wijziging. Ook een verlaging moet worden doorgevoerd.</w:t>
      </w:r>
    </w:p>
    <w:p w14:paraId="6478FC2A" w14:textId="77777777" w:rsidR="008B1E18" w:rsidRPr="00A35714" w:rsidRDefault="008B1E18" w:rsidP="008B1E18">
      <w:pPr>
        <w:numPr>
          <w:ilvl w:val="0"/>
          <w:numId w:val="10"/>
        </w:numPr>
        <w:suppressAutoHyphens/>
        <w:autoSpaceDN w:val="0"/>
        <w:rPr>
          <w:rFonts w:cs="Arial"/>
        </w:rPr>
      </w:pPr>
      <w:r w:rsidRPr="00A35714">
        <w:rPr>
          <w:rFonts w:cs="Arial"/>
          <w:u w:val="single"/>
        </w:rPr>
        <w:t>Component b (overige kosten):</w:t>
      </w:r>
      <w:r w:rsidRPr="00A35714">
        <w:rPr>
          <w:rFonts w:cs="Arial"/>
        </w:rPr>
        <w:t xml:space="preserve"> wordt jaarlijks herzien bij het indexatiemoment.</w:t>
      </w:r>
    </w:p>
    <w:p w14:paraId="106EBB24" w14:textId="77777777" w:rsidR="008B1E18" w:rsidRPr="00A35714" w:rsidRDefault="008B1E18" w:rsidP="008B1E18"/>
    <w:p w14:paraId="030E0C6E" w14:textId="5D94789B" w:rsidR="008B1E18" w:rsidRPr="00A35714" w:rsidRDefault="00A35714" w:rsidP="008B1E18">
      <w:pPr>
        <w:ind w:left="142" w:hanging="142"/>
      </w:pPr>
      <w:r w:rsidRPr="00A35714">
        <w:t xml:space="preserve">  </w:t>
      </w:r>
      <w:r w:rsidR="008B1E18" w:rsidRPr="00A35714">
        <w:t xml:space="preserve">Onderbouwing </w:t>
      </w:r>
    </w:p>
    <w:p w14:paraId="4CFF7BDA" w14:textId="77777777" w:rsidR="008B1E18" w:rsidRDefault="008B1E18" w:rsidP="00A35714">
      <w:pPr>
        <w:ind w:left="142"/>
        <w:rPr>
          <w:rFonts w:cs="Arial"/>
        </w:rPr>
      </w:pPr>
      <w:r w:rsidRPr="00A35714">
        <w:rPr>
          <w:rFonts w:cs="Arial"/>
        </w:rPr>
        <w:t>Een eventueel prijsaanpassingsvoorstel moet gespecificeerd zijn naar de componenten die deze wijziging noodzakelijk</w:t>
      </w:r>
      <w:r>
        <w:rPr>
          <w:rFonts w:cs="Arial"/>
        </w:rPr>
        <w:t xml:space="preserve"> maken. Dit geldt voor zowel component a als b. In de gehanteerde componenten mag geen andere wijziging worden aangebracht dan wijzigingen in de CAO of wettelijke aanpassingen. </w:t>
      </w:r>
    </w:p>
    <w:p w14:paraId="5B88C01B" w14:textId="2F79967D" w:rsidR="001D5D7F" w:rsidRPr="00276D47" w:rsidRDefault="008B1E18" w:rsidP="008B1E18">
      <w:pPr>
        <w:ind w:left="142"/>
      </w:pPr>
      <w:r>
        <w:rPr>
          <w:rFonts w:cs="Arial"/>
        </w:rPr>
        <w:lastRenderedPageBreak/>
        <w:t>Van de Opdrachtnemer wordt verwacht dat zij Opdrachtgever gedurende de Overeenkomst informeert over kostenontwikkeling, afnamepatronen, budgetbewaking en de beschikbare middelen om de omvang van afname van de dienstverlening te sturen om zodoende de aanneemsom te beheersen</w:t>
      </w:r>
      <w:r w:rsidR="00A35714">
        <w:rPr>
          <w:rFonts w:cs="Arial"/>
        </w:rPr>
        <w:t>.</w:t>
      </w:r>
    </w:p>
    <w:p w14:paraId="5B88C01C" w14:textId="77777777" w:rsidR="00A879C1" w:rsidRPr="00276D47" w:rsidRDefault="00A879C1" w:rsidP="00A879C1">
      <w:pPr>
        <w:ind w:left="142"/>
      </w:pPr>
    </w:p>
    <w:p w14:paraId="5B88C01D" w14:textId="77777777" w:rsidR="00A879C1" w:rsidRPr="00276D47" w:rsidRDefault="00A879C1" w:rsidP="00A879C1">
      <w:pPr>
        <w:numPr>
          <w:ilvl w:val="0"/>
          <w:numId w:val="4"/>
        </w:numPr>
        <w:ind w:left="142"/>
        <w:rPr>
          <w:b/>
        </w:rPr>
      </w:pPr>
      <w:r w:rsidRPr="00276D47">
        <w:rPr>
          <w:b/>
          <w:u w:val="single"/>
        </w:rPr>
        <w:t>Meer en minderwerk</w:t>
      </w:r>
    </w:p>
    <w:p w14:paraId="5B88C01E" w14:textId="77777777" w:rsidR="00E8579E" w:rsidRPr="00276D47" w:rsidRDefault="00E8579E" w:rsidP="00E8579E">
      <w:pPr>
        <w:ind w:left="142"/>
      </w:pPr>
    </w:p>
    <w:p w14:paraId="5B88C020" w14:textId="1A05B074" w:rsidR="002333A9" w:rsidRPr="00276D47" w:rsidRDefault="00A879C1" w:rsidP="00193DE8">
      <w:pPr>
        <w:numPr>
          <w:ilvl w:val="1"/>
          <w:numId w:val="4"/>
        </w:numPr>
        <w:ind w:left="142"/>
      </w:pPr>
      <w:r w:rsidRPr="00276D47">
        <w:t>Bestek wijzigingen kunnen slechts door de opdrachtgever worden opgedragen. Deze opdrachten dienen schriftelijk te geschieden. In plaats van een schriftelijke opdracht kan een opdracht tijdens de bouwvergadering als bedoeld in volstaan.</w:t>
      </w:r>
      <w:r w:rsidR="007862D9">
        <w:br/>
      </w:r>
    </w:p>
    <w:p w14:paraId="5B88C021" w14:textId="77777777" w:rsidR="00E8579E" w:rsidRPr="00276D47" w:rsidRDefault="00E8579E" w:rsidP="00E8579E">
      <w:pPr>
        <w:numPr>
          <w:ilvl w:val="0"/>
          <w:numId w:val="4"/>
        </w:numPr>
        <w:ind w:left="142"/>
        <w:rPr>
          <w:b/>
        </w:rPr>
      </w:pPr>
      <w:r w:rsidRPr="00276D47">
        <w:rPr>
          <w:b/>
          <w:u w:val="single"/>
        </w:rPr>
        <w:t>Uitvoering</w:t>
      </w:r>
    </w:p>
    <w:p w14:paraId="5B88C022" w14:textId="77777777" w:rsidR="00E8579E" w:rsidRPr="00276D47" w:rsidRDefault="00E8579E" w:rsidP="00E8579E">
      <w:pPr>
        <w:ind w:left="142"/>
      </w:pPr>
    </w:p>
    <w:p w14:paraId="5B88C023" w14:textId="1440BCA0" w:rsidR="00E8579E" w:rsidRPr="004D6B1A" w:rsidRDefault="004D6B1A" w:rsidP="00E8579E">
      <w:pPr>
        <w:numPr>
          <w:ilvl w:val="1"/>
          <w:numId w:val="4"/>
        </w:numPr>
        <w:ind w:left="142"/>
      </w:pPr>
      <w:r>
        <w:t>Uitvoering van de werkzaamheden geschiedt i</w:t>
      </w:r>
      <w:r w:rsidR="00E8579E" w:rsidRPr="00276D47">
        <w:t xml:space="preserve">n overleg met </w:t>
      </w:r>
      <w:r w:rsidR="00A35714">
        <w:t>mevrouw Marlies Heuchemer</w:t>
      </w:r>
      <w:r w:rsidR="00E8579E" w:rsidRPr="00276D47">
        <w:t xml:space="preserve"> van ons bedrijf</w:t>
      </w:r>
      <w:r w:rsidR="00A35714">
        <w:t>.</w:t>
      </w:r>
      <w:r>
        <w:t xml:space="preserve"> </w:t>
      </w:r>
      <w:r w:rsidR="00FA6C09" w:rsidRPr="004D6B1A">
        <w:t xml:space="preserve">Tel: </w:t>
      </w:r>
      <w:r w:rsidR="00FA6C09" w:rsidRPr="004D6B1A">
        <w:t>+31682067685</w:t>
      </w:r>
      <w:r w:rsidR="00FA6C09" w:rsidRPr="004D6B1A">
        <w:t xml:space="preserve"> | E-mail: </w:t>
      </w:r>
      <w:hyperlink r:id="rId12" w:history="1">
        <w:r w:rsidR="00FA6C09" w:rsidRPr="004D6B1A">
          <w:rPr>
            <w:rStyle w:val="Hyperlink"/>
          </w:rPr>
          <w:t>Marlies.Heuchemer@juva.nl</w:t>
        </w:r>
      </w:hyperlink>
      <w:r w:rsidR="00A35714" w:rsidRPr="004D6B1A">
        <w:br/>
      </w:r>
    </w:p>
    <w:p w14:paraId="5B88C024" w14:textId="3BAD909D" w:rsidR="00E8579E" w:rsidRPr="00276D47" w:rsidRDefault="00E8579E" w:rsidP="00ED177F">
      <w:pPr>
        <w:numPr>
          <w:ilvl w:val="1"/>
          <w:numId w:val="4"/>
        </w:numPr>
        <w:ind w:left="142"/>
        <w:rPr>
          <w:rStyle w:val="ft"/>
          <w:rFonts w:cs="Arial"/>
        </w:rPr>
      </w:pPr>
      <w:r w:rsidRPr="00276D47">
        <w:rPr>
          <w:rStyle w:val="ft"/>
          <w:rFonts w:cs="Arial"/>
        </w:rPr>
        <w:t xml:space="preserve">De </w:t>
      </w:r>
      <w:r w:rsidRPr="00276D47">
        <w:rPr>
          <w:rStyle w:val="ft"/>
          <w:rFonts w:cs="Arial"/>
          <w:bCs/>
          <w:color w:val="000000"/>
        </w:rPr>
        <w:t>werkzaamheden</w:t>
      </w:r>
      <w:r w:rsidRPr="00276D47">
        <w:rPr>
          <w:rStyle w:val="ft"/>
          <w:rFonts w:cs="Arial"/>
        </w:rPr>
        <w:t xml:space="preserve"> die </w:t>
      </w:r>
      <w:r w:rsidR="00FA6C09">
        <w:rPr>
          <w:rStyle w:val="ft"/>
          <w:rFonts w:cs="Arial"/>
        </w:rPr>
        <w:t>Opdrachtnemer</w:t>
      </w:r>
      <w:r w:rsidRPr="00276D47">
        <w:rPr>
          <w:rStyle w:val="ft"/>
          <w:rFonts w:cs="Arial"/>
        </w:rPr>
        <w:t xml:space="preserve"> uitvoert vallen </w:t>
      </w:r>
      <w:r w:rsidRPr="00276D47">
        <w:rPr>
          <w:rStyle w:val="ft"/>
          <w:rFonts w:cs="Arial"/>
          <w:bCs/>
          <w:color w:val="000000"/>
        </w:rPr>
        <w:t>onder</w:t>
      </w:r>
      <w:r w:rsidRPr="00276D47">
        <w:rPr>
          <w:rStyle w:val="ft"/>
          <w:rFonts w:cs="Arial"/>
        </w:rPr>
        <w:t xml:space="preserve"> </w:t>
      </w:r>
      <w:r w:rsidRPr="00276D47">
        <w:rPr>
          <w:rStyle w:val="ft"/>
          <w:rFonts w:cs="Arial"/>
          <w:bCs/>
          <w:color w:val="000000"/>
        </w:rPr>
        <w:t>regie</w:t>
      </w:r>
      <w:r w:rsidRPr="00276D47">
        <w:rPr>
          <w:rStyle w:val="ft"/>
          <w:rFonts w:cs="Arial"/>
        </w:rPr>
        <w:t xml:space="preserve"> van N.V. Juva</w:t>
      </w:r>
      <w:r w:rsidR="00FA6C09">
        <w:rPr>
          <w:rStyle w:val="ft"/>
          <w:rFonts w:cs="Arial"/>
        </w:rPr>
        <w:t>.</w:t>
      </w:r>
    </w:p>
    <w:p w14:paraId="5B88C025" w14:textId="77777777" w:rsidR="00E8579E" w:rsidRPr="00276D47" w:rsidRDefault="00E8579E" w:rsidP="00E8579E">
      <w:pPr>
        <w:ind w:left="142"/>
        <w:rPr>
          <w:rStyle w:val="ft"/>
          <w:rFonts w:cs="Arial"/>
        </w:rPr>
      </w:pPr>
    </w:p>
    <w:p w14:paraId="5B88C026" w14:textId="77777777" w:rsidR="00E8579E" w:rsidRPr="00276D47" w:rsidRDefault="002333A9" w:rsidP="00E8579E">
      <w:pPr>
        <w:numPr>
          <w:ilvl w:val="0"/>
          <w:numId w:val="4"/>
        </w:numPr>
        <w:ind w:left="142"/>
        <w:rPr>
          <w:rStyle w:val="ft"/>
          <w:rFonts w:cs="Arial"/>
          <w:b/>
        </w:rPr>
      </w:pPr>
      <w:r w:rsidRPr="00276D47">
        <w:rPr>
          <w:rStyle w:val="ft"/>
          <w:rFonts w:cs="Arial"/>
          <w:b/>
          <w:u w:val="single"/>
        </w:rPr>
        <w:t>Onderaannemers/-leveranciers</w:t>
      </w:r>
    </w:p>
    <w:p w14:paraId="5B88C027" w14:textId="77777777" w:rsidR="00E8579E" w:rsidRPr="00276D47" w:rsidRDefault="00E8579E" w:rsidP="00E8579E">
      <w:pPr>
        <w:ind w:left="142"/>
        <w:rPr>
          <w:rStyle w:val="ft"/>
          <w:rFonts w:cs="Arial"/>
        </w:rPr>
      </w:pPr>
    </w:p>
    <w:p w14:paraId="5B88C028" w14:textId="6E15C236" w:rsidR="002333A9" w:rsidRPr="00276D47" w:rsidRDefault="002333A9" w:rsidP="002333A9">
      <w:pPr>
        <w:numPr>
          <w:ilvl w:val="1"/>
          <w:numId w:val="4"/>
        </w:numPr>
        <w:ind w:left="142"/>
        <w:rPr>
          <w:rFonts w:cs="Arial"/>
        </w:rPr>
      </w:pPr>
      <w:r w:rsidRPr="00276D47">
        <w:t xml:space="preserve">Het is de </w:t>
      </w:r>
      <w:r w:rsidRPr="00276D47">
        <w:rPr>
          <w:iCs/>
        </w:rPr>
        <w:t>Opdrachtnemer</w:t>
      </w:r>
      <w:r w:rsidRPr="00276D47">
        <w:t xml:space="preserve"> niet geoorloofd het werk of een gedeelte daarvan in onder- aanneming te laten uitvoeren, zonder voorafgaande schriftelijke goedkeuring van de </w:t>
      </w:r>
      <w:r w:rsidRPr="00276D47">
        <w:rPr>
          <w:iCs/>
        </w:rPr>
        <w:t>Opdrachtgever</w:t>
      </w:r>
      <w:r w:rsidRPr="00276D47">
        <w:t xml:space="preserve">; de </w:t>
      </w:r>
      <w:r w:rsidRPr="00276D47">
        <w:rPr>
          <w:iCs/>
        </w:rPr>
        <w:t>Opdrachtgever</w:t>
      </w:r>
      <w:r w:rsidRPr="00276D47">
        <w:t xml:space="preserve"> kan aan een dergelijke goedkeuring voorwaarden verbinden.</w:t>
      </w:r>
    </w:p>
    <w:p w14:paraId="5B88C029" w14:textId="77777777" w:rsidR="002333A9" w:rsidRPr="00276D47" w:rsidRDefault="002333A9" w:rsidP="002333A9">
      <w:pPr>
        <w:ind w:left="142"/>
        <w:rPr>
          <w:rFonts w:cs="Arial"/>
        </w:rPr>
      </w:pPr>
    </w:p>
    <w:p w14:paraId="5B88C02A" w14:textId="77777777" w:rsidR="002333A9" w:rsidRPr="00276D47" w:rsidRDefault="002333A9" w:rsidP="0006360E">
      <w:pPr>
        <w:numPr>
          <w:ilvl w:val="1"/>
          <w:numId w:val="4"/>
        </w:numPr>
        <w:ind w:left="142"/>
        <w:rPr>
          <w:rFonts w:cs="Arial"/>
        </w:rPr>
      </w:pPr>
      <w:r w:rsidRPr="00276D47">
        <w:rPr>
          <w:rStyle w:val="ft"/>
          <w:rFonts w:cs="Arial"/>
        </w:rPr>
        <w:t xml:space="preserve">De opdrachtnemer </w:t>
      </w:r>
      <w:r w:rsidRPr="00276D47">
        <w:t xml:space="preserve">zal bij zijn prijsopgave een lijst opstellen van alle onderaannemers met gedetailleerd vermelding van werkzaamheden waarmee hij ze belast. De </w:t>
      </w:r>
      <w:r w:rsidRPr="00276D47">
        <w:rPr>
          <w:iCs/>
        </w:rPr>
        <w:t>Opdrachtgever</w:t>
      </w:r>
      <w:r w:rsidRPr="00276D47">
        <w:t xml:space="preserve"> heeft het recht onderaannemers te weigeren, die volgens haar niet voldoen aan de door haar gestelde vereisten.</w:t>
      </w:r>
    </w:p>
    <w:p w14:paraId="5B88C02B" w14:textId="77777777" w:rsidR="002333A9" w:rsidRPr="00276D47" w:rsidRDefault="002333A9" w:rsidP="002333A9">
      <w:pPr>
        <w:rPr>
          <w:rFonts w:cs="Arial"/>
        </w:rPr>
      </w:pPr>
    </w:p>
    <w:p w14:paraId="5B88C02C" w14:textId="53C89351" w:rsidR="002333A9" w:rsidRPr="00276D47" w:rsidRDefault="002333A9" w:rsidP="00906BAA">
      <w:pPr>
        <w:numPr>
          <w:ilvl w:val="1"/>
          <w:numId w:val="4"/>
        </w:numPr>
        <w:ind w:left="142"/>
        <w:rPr>
          <w:rFonts w:cs="Arial"/>
        </w:rPr>
      </w:pPr>
      <w:r w:rsidRPr="00276D47">
        <w:t xml:space="preserve">De </w:t>
      </w:r>
      <w:r w:rsidRPr="00276D47">
        <w:rPr>
          <w:iCs/>
        </w:rPr>
        <w:t>Opdrachtnemer</w:t>
      </w:r>
      <w:r w:rsidRPr="00276D47">
        <w:t xml:space="preserve"> is gehouden wanneer de </w:t>
      </w:r>
      <w:r w:rsidRPr="00276D47">
        <w:rPr>
          <w:iCs/>
        </w:rPr>
        <w:t>Opdrachtgever</w:t>
      </w:r>
      <w:r w:rsidRPr="00276D47">
        <w:t xml:space="preserve"> hier uitdrukkelijk om verzoekt gedeelten van het werk in onder aanneming te laten uitvoeren.</w:t>
      </w:r>
    </w:p>
    <w:p w14:paraId="5B88C02D" w14:textId="77777777" w:rsidR="002333A9" w:rsidRPr="00276D47" w:rsidRDefault="002333A9" w:rsidP="002333A9">
      <w:pPr>
        <w:pStyle w:val="Lijstalinea"/>
        <w:rPr>
          <w:rStyle w:val="ft"/>
          <w:rFonts w:cs="Arial"/>
        </w:rPr>
      </w:pPr>
    </w:p>
    <w:p w14:paraId="5B88C02E" w14:textId="77777777" w:rsidR="002333A9" w:rsidRPr="00276D47" w:rsidRDefault="002333A9" w:rsidP="00906BAA">
      <w:pPr>
        <w:numPr>
          <w:ilvl w:val="1"/>
          <w:numId w:val="4"/>
        </w:numPr>
        <w:ind w:left="142"/>
        <w:rPr>
          <w:rFonts w:cs="Arial"/>
        </w:rPr>
      </w:pPr>
      <w:r w:rsidRPr="00276D47">
        <w:rPr>
          <w:iCs/>
        </w:rPr>
        <w:t>Opdrachtnemer</w:t>
      </w:r>
      <w:r w:rsidRPr="00276D47">
        <w:t xml:space="preserve"> zal zijn onderaannemers alle nodige inlichtingen verstrekken </w:t>
      </w:r>
      <w:proofErr w:type="gramStart"/>
      <w:r w:rsidRPr="00276D47">
        <w:t>betreffende</w:t>
      </w:r>
      <w:proofErr w:type="gramEnd"/>
      <w:r w:rsidRPr="00276D47">
        <w:t xml:space="preserve"> het       contract opdat de werkzaamheden, aan hen toevertrouwd, goed uitgevoerd worden en in het bijzonder ter nakoming van alle voorwaarden in verband met de uitvoering van het werk.</w:t>
      </w:r>
    </w:p>
    <w:p w14:paraId="5B88C02F" w14:textId="77777777" w:rsidR="002333A9" w:rsidRPr="00276D47" w:rsidRDefault="002333A9" w:rsidP="002333A9">
      <w:pPr>
        <w:pStyle w:val="Lijstalinea"/>
        <w:rPr>
          <w:rStyle w:val="ft"/>
          <w:rFonts w:cs="Arial"/>
        </w:rPr>
      </w:pPr>
    </w:p>
    <w:p w14:paraId="5B88C030" w14:textId="50C87473" w:rsidR="002333A9" w:rsidRPr="00276D47" w:rsidRDefault="002333A9" w:rsidP="00906BAA">
      <w:pPr>
        <w:numPr>
          <w:ilvl w:val="1"/>
          <w:numId w:val="4"/>
        </w:numPr>
        <w:ind w:left="142"/>
        <w:rPr>
          <w:rFonts w:cs="Arial"/>
        </w:rPr>
      </w:pPr>
      <w:r w:rsidRPr="00276D47">
        <w:t xml:space="preserve">In de contracten met zijn onderaannemers zal de </w:t>
      </w:r>
      <w:r w:rsidRPr="00276D47">
        <w:rPr>
          <w:iCs/>
        </w:rPr>
        <w:t>Opdrachtnemer</w:t>
      </w:r>
      <w:r w:rsidRPr="00276D47">
        <w:t xml:space="preserve"> de inhoud van artikel 6.1. </w:t>
      </w:r>
      <w:proofErr w:type="gramStart"/>
      <w:r w:rsidRPr="00276D47">
        <w:t>uit</w:t>
      </w:r>
      <w:proofErr w:type="gramEnd"/>
      <w:r w:rsidRPr="00276D47">
        <w:t xml:space="preserve"> deze voorwaarden opnemen en er </w:t>
      </w:r>
      <w:proofErr w:type="gramStart"/>
      <w:r w:rsidRPr="00276D47">
        <w:t>tevens</w:t>
      </w:r>
      <w:proofErr w:type="gramEnd"/>
      <w:r w:rsidRPr="00276D47">
        <w:t xml:space="preserve"> zorg voor dragen dat de voornoemde onderaannemers deze bepaling eveneens opnemen in contracten met hun onderaannemers.</w:t>
      </w:r>
    </w:p>
    <w:p w14:paraId="5B88C031" w14:textId="77777777" w:rsidR="002333A9" w:rsidRPr="00276D47" w:rsidRDefault="002333A9" w:rsidP="002333A9">
      <w:pPr>
        <w:pStyle w:val="Lijstalinea"/>
        <w:rPr>
          <w:rStyle w:val="ft"/>
          <w:rFonts w:cs="Arial"/>
        </w:rPr>
      </w:pPr>
    </w:p>
    <w:p w14:paraId="5B88C032" w14:textId="77777777" w:rsidR="002333A9" w:rsidRPr="00276D47" w:rsidRDefault="002333A9" w:rsidP="00906BAA">
      <w:pPr>
        <w:numPr>
          <w:ilvl w:val="1"/>
          <w:numId w:val="4"/>
        </w:numPr>
        <w:ind w:left="142"/>
        <w:rPr>
          <w:rStyle w:val="ft"/>
          <w:rFonts w:cs="Arial"/>
        </w:rPr>
      </w:pPr>
      <w:r w:rsidRPr="00276D47">
        <w:t xml:space="preserve">Geen enkele bepaling van het contract zal een contractuele verhouding tot stand brengen tussen de </w:t>
      </w:r>
      <w:r w:rsidRPr="00276D47">
        <w:rPr>
          <w:iCs/>
        </w:rPr>
        <w:t>Opdrachtgever</w:t>
      </w:r>
      <w:r w:rsidRPr="00276D47">
        <w:t xml:space="preserve"> en de onderaannemers.</w:t>
      </w:r>
    </w:p>
    <w:p w14:paraId="5B88C033" w14:textId="77777777" w:rsidR="001D5D7F" w:rsidRPr="00276D47" w:rsidRDefault="001D5D7F" w:rsidP="001D5D7F">
      <w:pPr>
        <w:ind w:left="142"/>
        <w:rPr>
          <w:rStyle w:val="ft"/>
          <w:rFonts w:cs="Arial"/>
        </w:rPr>
      </w:pPr>
    </w:p>
    <w:p w14:paraId="5B88C034" w14:textId="77777777" w:rsidR="008D3774" w:rsidRPr="00276D47" w:rsidRDefault="008D3774" w:rsidP="008D3774">
      <w:pPr>
        <w:pStyle w:val="Kop1"/>
        <w:numPr>
          <w:ilvl w:val="0"/>
          <w:numId w:val="4"/>
        </w:numPr>
        <w:ind w:left="142"/>
        <w:rPr>
          <w:b/>
        </w:rPr>
      </w:pPr>
      <w:r w:rsidRPr="00276D47">
        <w:rPr>
          <w:b/>
          <w:u w:val="none"/>
        </w:rPr>
        <w:t xml:space="preserve">   </w:t>
      </w:r>
      <w:r w:rsidR="001D5D7F" w:rsidRPr="00276D47">
        <w:rPr>
          <w:b/>
        </w:rPr>
        <w:t>Duur van de overeenkomst</w:t>
      </w:r>
    </w:p>
    <w:p w14:paraId="5B88C035" w14:textId="77777777" w:rsidR="008D3774" w:rsidRPr="00276D47" w:rsidRDefault="008D3774" w:rsidP="008D3774">
      <w:pPr>
        <w:ind w:left="142"/>
      </w:pPr>
    </w:p>
    <w:p w14:paraId="5B88C036" w14:textId="1612443E" w:rsidR="008D3774" w:rsidRPr="00276D47" w:rsidRDefault="003A49EF" w:rsidP="00904863">
      <w:pPr>
        <w:numPr>
          <w:ilvl w:val="1"/>
          <w:numId w:val="4"/>
        </w:numPr>
        <w:ind w:left="142"/>
      </w:pPr>
      <w:r w:rsidRPr="001C30CA">
        <w:t xml:space="preserve">De Overeenkomst heeft een maximale initiële looptijd van acht (8) jaar, bestaande uit een vaste periode van vier (4) jaar. Na deze periode heeft de </w:t>
      </w:r>
      <w:r>
        <w:t xml:space="preserve">Aanbestedende dienst </w:t>
      </w:r>
      <w:r w:rsidRPr="001C30CA">
        <w:t>de mogelijkheid om de Overeenkomst maximaal tweemaal met twee (2) jaar te verlengen.</w:t>
      </w:r>
      <w:r>
        <w:t xml:space="preserve"> </w:t>
      </w:r>
      <w:r w:rsidRPr="001C30CA">
        <w:t xml:space="preserve">De </w:t>
      </w:r>
      <w:r w:rsidR="00B97DEB">
        <w:t>ingangsdatum van de Overeenkomst is</w:t>
      </w:r>
      <w:r w:rsidRPr="001C30CA">
        <w:t xml:space="preserve"> 1 januari 2027</w:t>
      </w:r>
      <w:r w:rsidR="00B97DEB">
        <w:t xml:space="preserve"> en de einddatum is </w:t>
      </w:r>
      <w:r w:rsidR="00825FB8">
        <w:t>31 december 2030</w:t>
      </w:r>
      <w:r w:rsidRPr="001C30CA">
        <w:t>.</w:t>
      </w:r>
      <w:r>
        <w:br/>
      </w:r>
    </w:p>
    <w:p w14:paraId="5B88C037" w14:textId="77777777" w:rsidR="00C90AE4" w:rsidRPr="00276D47" w:rsidRDefault="00C90AE4" w:rsidP="00C90AE4">
      <w:pPr>
        <w:ind w:left="142"/>
      </w:pPr>
    </w:p>
    <w:p w14:paraId="5B88C03A" w14:textId="77777777" w:rsidR="008120F3" w:rsidRPr="00276D47" w:rsidRDefault="001842B3" w:rsidP="001842B3">
      <w:pPr>
        <w:numPr>
          <w:ilvl w:val="0"/>
          <w:numId w:val="4"/>
        </w:numPr>
        <w:ind w:left="142"/>
        <w:rPr>
          <w:b/>
        </w:rPr>
      </w:pPr>
      <w:r w:rsidRPr="00276D47">
        <w:lastRenderedPageBreak/>
        <w:t xml:space="preserve">   </w:t>
      </w:r>
      <w:r w:rsidR="00C90AE4" w:rsidRPr="00276D47">
        <w:rPr>
          <w:b/>
          <w:u w:val="single"/>
        </w:rPr>
        <w:t>Kwaliteitsmetingen</w:t>
      </w:r>
    </w:p>
    <w:p w14:paraId="5B88C03B" w14:textId="77777777" w:rsidR="001842B3" w:rsidRPr="00276D47" w:rsidRDefault="001842B3" w:rsidP="001842B3">
      <w:pPr>
        <w:ind w:left="142"/>
      </w:pPr>
    </w:p>
    <w:p w14:paraId="5B88C03D" w14:textId="2A39EEEA" w:rsidR="00875EF4" w:rsidRPr="00276D47" w:rsidRDefault="00C90AE4" w:rsidP="00E07125">
      <w:pPr>
        <w:numPr>
          <w:ilvl w:val="1"/>
          <w:numId w:val="4"/>
        </w:numPr>
        <w:ind w:left="142"/>
      </w:pPr>
      <w:r w:rsidRPr="001A764E">
        <w:rPr>
          <w:iCs/>
        </w:rPr>
        <w:t>Twee keer per jaar zal er een kwaliteitsmeting plaatsvinden door een onafhankelijke instantie</w:t>
      </w:r>
      <w:r w:rsidRPr="00276D47">
        <w:t>. Voor de inspanningsgerichte schoonmaak zal er een VSR-meting plaatsvinden. Voor de resultaatgerichte schoonmaak zal er een periodieke resultaatmeting (PRM) plaatsvinden. Opdrachtnemer conformeert zich aan deze kwaliteitsmetingen.</w:t>
      </w:r>
      <w:r w:rsidR="001A764E">
        <w:br/>
      </w:r>
    </w:p>
    <w:p w14:paraId="5B88C03E" w14:textId="77777777" w:rsidR="008120F3" w:rsidRPr="00276D47" w:rsidRDefault="001842B3" w:rsidP="001842B3">
      <w:pPr>
        <w:numPr>
          <w:ilvl w:val="0"/>
          <w:numId w:val="4"/>
        </w:numPr>
        <w:ind w:left="142"/>
        <w:rPr>
          <w:b/>
        </w:rPr>
      </w:pPr>
      <w:r w:rsidRPr="00276D47">
        <w:t xml:space="preserve">   </w:t>
      </w:r>
      <w:r w:rsidR="00C90AE4" w:rsidRPr="00276D47">
        <w:rPr>
          <w:b/>
          <w:u w:val="single"/>
        </w:rPr>
        <w:t>Boetebeding</w:t>
      </w:r>
    </w:p>
    <w:p w14:paraId="5B88C03F" w14:textId="77777777" w:rsidR="001842B3" w:rsidRPr="00276D47" w:rsidRDefault="001842B3" w:rsidP="001842B3">
      <w:pPr>
        <w:ind w:left="142"/>
      </w:pPr>
    </w:p>
    <w:p w14:paraId="5B88C040" w14:textId="77777777" w:rsidR="008120F3" w:rsidRPr="00276D47" w:rsidRDefault="00C90AE4" w:rsidP="001842B3">
      <w:pPr>
        <w:numPr>
          <w:ilvl w:val="1"/>
          <w:numId w:val="4"/>
        </w:numPr>
        <w:ind w:left="142"/>
      </w:pPr>
      <w:proofErr w:type="gramStart"/>
      <w:r w:rsidRPr="00276D47">
        <w:t>Indien</w:t>
      </w:r>
      <w:proofErr w:type="gramEnd"/>
      <w:r w:rsidRPr="00276D47">
        <w:t xml:space="preserve"> de resultaten van de externe kwaliteitsmetingen negatief afwijkend scoren kan er door de </w:t>
      </w:r>
      <w:r w:rsidRPr="00276D47">
        <w:rPr>
          <w:iCs/>
        </w:rPr>
        <w:t>Opdrachtgever</w:t>
      </w:r>
      <w:r w:rsidRPr="00276D47">
        <w:t xml:space="preserve"> aanspraak gemaakt worden op het boetebeding. Na de eerste negatief afwijkende score (bij meting) wordt </w:t>
      </w:r>
      <w:r w:rsidRPr="00276D47">
        <w:rPr>
          <w:iCs/>
        </w:rPr>
        <w:t>Opdrachtnemer</w:t>
      </w:r>
      <w:r w:rsidRPr="00276D47">
        <w:t xml:space="preserve"> in de gelegenheid gesteld om binnen een week de onvolkomenheden te herstellen. De her- controle zal na een week onaangekondigd steekproefsgewijs worden uitgevoerd. De kosten voor de her- controle zijn voor rekening van leverancier. Wordt er bij de her- controle ook weer afwijkend gescoord op die onderdelen dan zal 10% van het (maand)factuurbedrag worden ingehouden. Bij elke opeenvolgende onvoldoende score zal de boete volgens een staffel van 10% van de totale maandfactuur verhoogd worden.</w:t>
      </w:r>
    </w:p>
    <w:p w14:paraId="5B88C041" w14:textId="77777777" w:rsidR="001842B3" w:rsidRPr="00276D47" w:rsidRDefault="001842B3" w:rsidP="001842B3">
      <w:pPr>
        <w:ind w:left="142"/>
      </w:pPr>
    </w:p>
    <w:p w14:paraId="5B88C042" w14:textId="77777777" w:rsidR="008120F3" w:rsidRPr="00276D47" w:rsidRDefault="001842B3" w:rsidP="001842B3">
      <w:pPr>
        <w:numPr>
          <w:ilvl w:val="0"/>
          <w:numId w:val="4"/>
        </w:numPr>
        <w:ind w:left="142"/>
        <w:rPr>
          <w:b/>
        </w:rPr>
      </w:pPr>
      <w:r w:rsidRPr="00276D47">
        <w:t xml:space="preserve">   </w:t>
      </w:r>
      <w:r w:rsidR="00C90AE4" w:rsidRPr="00276D47">
        <w:rPr>
          <w:b/>
          <w:u w:val="single"/>
        </w:rPr>
        <w:t>Ontbindende voorwaarden</w:t>
      </w:r>
    </w:p>
    <w:p w14:paraId="5B88C043" w14:textId="77777777" w:rsidR="001842B3" w:rsidRPr="00276D47" w:rsidRDefault="001842B3" w:rsidP="001842B3">
      <w:pPr>
        <w:ind w:left="142"/>
      </w:pPr>
    </w:p>
    <w:p w14:paraId="5B88C044" w14:textId="742F9080" w:rsidR="008120F3" w:rsidRPr="00276D47" w:rsidRDefault="00C90AE4" w:rsidP="001842B3">
      <w:pPr>
        <w:numPr>
          <w:ilvl w:val="1"/>
          <w:numId w:val="4"/>
        </w:numPr>
        <w:ind w:left="142"/>
      </w:pPr>
      <w:r w:rsidRPr="00276D47">
        <w:t xml:space="preserve">De </w:t>
      </w:r>
      <w:r w:rsidRPr="00276D47">
        <w:rPr>
          <w:iCs/>
        </w:rPr>
        <w:t>Opdrachtgever</w:t>
      </w:r>
      <w:r w:rsidRPr="00276D47">
        <w:t xml:space="preserve"> is gerechtigd de overeenkomst te ontbinden </w:t>
      </w:r>
      <w:proofErr w:type="gramStart"/>
      <w:r w:rsidRPr="00276D47">
        <w:t>indien</w:t>
      </w:r>
      <w:proofErr w:type="gramEnd"/>
      <w:r w:rsidRPr="00276D47">
        <w:t xml:space="preserve"> het resultaat van de samenwerking niet tot tevredenheid leidt bij </w:t>
      </w:r>
      <w:r w:rsidRPr="00276D47">
        <w:rPr>
          <w:iCs/>
        </w:rPr>
        <w:t>Opdrachtgever</w:t>
      </w:r>
      <w:r w:rsidRPr="00276D47">
        <w:t xml:space="preserve">. </w:t>
      </w:r>
      <w:r w:rsidRPr="00276D47">
        <w:rPr>
          <w:iCs/>
        </w:rPr>
        <w:t>Opdrachtnemer</w:t>
      </w:r>
      <w:r w:rsidRPr="00276D47">
        <w:t xml:space="preserve"> heeft hiertoe tenminste 1 keer een aangetekend schrijven ontvangen en is hierbij in staat gesteld om haar inbreng hierop af te stemmen.</w:t>
      </w:r>
    </w:p>
    <w:p w14:paraId="5B88C045" w14:textId="77777777" w:rsidR="001842B3" w:rsidRPr="00276D47" w:rsidRDefault="001842B3" w:rsidP="001842B3">
      <w:pPr>
        <w:ind w:left="142"/>
      </w:pPr>
    </w:p>
    <w:p w14:paraId="5B88C046" w14:textId="77777777" w:rsidR="001842B3" w:rsidRPr="00276D47" w:rsidRDefault="001842B3" w:rsidP="001842B3">
      <w:pPr>
        <w:numPr>
          <w:ilvl w:val="0"/>
          <w:numId w:val="4"/>
        </w:numPr>
        <w:ind w:left="142"/>
        <w:rPr>
          <w:b/>
        </w:rPr>
      </w:pPr>
      <w:r w:rsidRPr="00276D47">
        <w:t xml:space="preserve">   </w:t>
      </w:r>
      <w:r w:rsidR="001D5D7F" w:rsidRPr="00276D47">
        <w:rPr>
          <w:b/>
          <w:u w:val="single"/>
        </w:rPr>
        <w:t>Communicatie en rapportage</w:t>
      </w:r>
    </w:p>
    <w:p w14:paraId="5B88C047" w14:textId="77777777" w:rsidR="001842B3" w:rsidRPr="00276D47" w:rsidRDefault="001842B3" w:rsidP="001842B3">
      <w:pPr>
        <w:ind w:left="142"/>
      </w:pPr>
    </w:p>
    <w:p w14:paraId="5B88C048" w14:textId="67E048FC" w:rsidR="001842B3" w:rsidRPr="00276D47" w:rsidRDefault="001D5D7F" w:rsidP="001842B3">
      <w:pPr>
        <w:numPr>
          <w:ilvl w:val="1"/>
          <w:numId w:val="4"/>
        </w:numPr>
        <w:tabs>
          <w:tab w:val="clear" w:pos="1021"/>
          <w:tab w:val="left" w:pos="1045"/>
        </w:tabs>
        <w:ind w:left="142"/>
        <w:rPr>
          <w:noProof/>
          <w:color w:val="0000FF"/>
          <w:u w:val="single"/>
        </w:rPr>
      </w:pPr>
      <w:r w:rsidRPr="00276D47">
        <w:rPr>
          <w:noProof/>
        </w:rPr>
        <w:t>Opdrachtnemer beschikt binnen haar organisatie over één aanspreekpunt, die de belangen van opdrachtgever behartigd en de algehele voortgang bewaakt.</w:t>
      </w:r>
    </w:p>
    <w:p w14:paraId="5B88C049" w14:textId="77777777" w:rsidR="00C90AE4" w:rsidRPr="00276D47" w:rsidRDefault="00C90AE4" w:rsidP="00C90AE4">
      <w:pPr>
        <w:tabs>
          <w:tab w:val="left" w:pos="1045"/>
        </w:tabs>
        <w:ind w:left="142"/>
        <w:rPr>
          <w:rStyle w:val="Hyperlink"/>
          <w:noProof/>
        </w:rPr>
      </w:pPr>
    </w:p>
    <w:p w14:paraId="5B88C04A" w14:textId="77777777" w:rsidR="001842B3" w:rsidRPr="00276D47" w:rsidRDefault="00C90AE4" w:rsidP="001D5D7F">
      <w:pPr>
        <w:numPr>
          <w:ilvl w:val="1"/>
          <w:numId w:val="4"/>
        </w:numPr>
        <w:tabs>
          <w:tab w:val="clear" w:pos="1021"/>
          <w:tab w:val="left" w:pos="1045"/>
        </w:tabs>
        <w:ind w:left="142"/>
      </w:pPr>
      <w:r w:rsidRPr="00276D47">
        <w:t xml:space="preserve">Partijen zullen regulier, </w:t>
      </w:r>
      <w:proofErr w:type="gramStart"/>
      <w:r w:rsidRPr="00276D47">
        <w:t>conform</w:t>
      </w:r>
      <w:proofErr w:type="gramEnd"/>
      <w:r w:rsidRPr="00276D47">
        <w:t xml:space="preserve"> de voorwaarden in het bestek met elkaar in overleg treden.</w:t>
      </w:r>
    </w:p>
    <w:p w14:paraId="5B88C04B" w14:textId="77777777" w:rsidR="001D5D7F" w:rsidRPr="00276D47" w:rsidRDefault="001D5D7F" w:rsidP="001D5D7F">
      <w:pPr>
        <w:tabs>
          <w:tab w:val="left" w:pos="1045"/>
        </w:tabs>
        <w:ind w:left="142"/>
      </w:pPr>
    </w:p>
    <w:p w14:paraId="5B88C04C" w14:textId="77777777" w:rsidR="001842B3" w:rsidRPr="00276D47" w:rsidRDefault="001842B3" w:rsidP="001842B3">
      <w:pPr>
        <w:numPr>
          <w:ilvl w:val="0"/>
          <w:numId w:val="4"/>
        </w:numPr>
        <w:ind w:left="142"/>
        <w:rPr>
          <w:b/>
          <w:u w:val="single"/>
        </w:rPr>
      </w:pPr>
      <w:r w:rsidRPr="00276D47">
        <w:t xml:space="preserve">   </w:t>
      </w:r>
      <w:r w:rsidR="00C90AE4" w:rsidRPr="00276D47">
        <w:rPr>
          <w:b/>
          <w:u w:val="single"/>
        </w:rPr>
        <w:t>Geheimhouding</w:t>
      </w:r>
    </w:p>
    <w:p w14:paraId="5B88C04D" w14:textId="77777777" w:rsidR="001842B3" w:rsidRPr="00276D47" w:rsidRDefault="001842B3" w:rsidP="001842B3">
      <w:pPr>
        <w:ind w:left="142"/>
      </w:pPr>
    </w:p>
    <w:p w14:paraId="5B88C04E" w14:textId="77777777" w:rsidR="001842B3" w:rsidRPr="00276D47" w:rsidRDefault="00C90AE4" w:rsidP="001842B3">
      <w:pPr>
        <w:numPr>
          <w:ilvl w:val="1"/>
          <w:numId w:val="4"/>
        </w:numPr>
        <w:ind w:left="142"/>
      </w:pPr>
      <w:r w:rsidRPr="00276D47">
        <w:t xml:space="preserve">Opdrachtnemer en medewerkers van Opdrachtnemer garanderen zowel gezamenlijk als afzonderlijk dat zij gedurende de duur van deze overeenkomst en na het eindigen c.q. beëindigen van deze overeenkomst tegenover derden geheimhouding zullen betrachten met betrekking tot vertrouwelijke gegevens betreffende kennis </w:t>
      </w:r>
      <w:proofErr w:type="gramStart"/>
      <w:r w:rsidRPr="00276D47">
        <w:t>omtrent</w:t>
      </w:r>
      <w:proofErr w:type="gramEnd"/>
      <w:r w:rsidRPr="00276D47">
        <w:t xml:space="preserve"> de bedrijfsaangelegenheden van de </w:t>
      </w:r>
      <w:r w:rsidRPr="00276D47">
        <w:rPr>
          <w:iCs/>
        </w:rPr>
        <w:t>Opdrachtgever</w:t>
      </w:r>
      <w:r w:rsidRPr="00276D47">
        <w:t>.</w:t>
      </w:r>
    </w:p>
    <w:p w14:paraId="5B88C04F" w14:textId="77777777" w:rsidR="001842B3" w:rsidRPr="00276D47" w:rsidRDefault="001842B3" w:rsidP="001842B3">
      <w:pPr>
        <w:ind w:left="142"/>
      </w:pPr>
    </w:p>
    <w:p w14:paraId="5B88C050" w14:textId="77777777" w:rsidR="001842B3" w:rsidRPr="00276D47" w:rsidRDefault="001842B3" w:rsidP="001842B3">
      <w:pPr>
        <w:numPr>
          <w:ilvl w:val="0"/>
          <w:numId w:val="4"/>
        </w:numPr>
        <w:ind w:left="142"/>
        <w:rPr>
          <w:b/>
          <w:u w:val="single"/>
        </w:rPr>
      </w:pPr>
      <w:r w:rsidRPr="00276D47">
        <w:t xml:space="preserve">   </w:t>
      </w:r>
      <w:r w:rsidR="00C90AE4" w:rsidRPr="00276D47">
        <w:rPr>
          <w:b/>
          <w:u w:val="single"/>
        </w:rPr>
        <w:t>Aansprakelijkheid</w:t>
      </w:r>
    </w:p>
    <w:p w14:paraId="5B88C051" w14:textId="77777777" w:rsidR="001842B3" w:rsidRPr="00276D47" w:rsidRDefault="001842B3" w:rsidP="001842B3">
      <w:pPr>
        <w:ind w:left="142"/>
      </w:pPr>
    </w:p>
    <w:p w14:paraId="5B88C052" w14:textId="61A7981A" w:rsidR="001842B3" w:rsidRPr="00276D47" w:rsidRDefault="00C90AE4" w:rsidP="001842B3">
      <w:pPr>
        <w:numPr>
          <w:ilvl w:val="1"/>
          <w:numId w:val="4"/>
        </w:numPr>
        <w:ind w:left="142"/>
      </w:pPr>
      <w:r w:rsidRPr="00276D47">
        <w:t xml:space="preserve">De medewerkers van de opdrachtnemer zijn tijdens hun werkzaamheden ten kantore van </w:t>
      </w:r>
      <w:r w:rsidRPr="00276D47">
        <w:rPr>
          <w:iCs/>
        </w:rPr>
        <w:t>Opdrachtgever</w:t>
      </w:r>
      <w:r w:rsidRPr="00276D47">
        <w:t xml:space="preserve"> aansprakelijk voor alle schades (en gevolgschades), door hun toedoen, aan eigendommen van </w:t>
      </w:r>
      <w:r w:rsidRPr="00276D47">
        <w:rPr>
          <w:iCs/>
        </w:rPr>
        <w:t>Opdrachtgever</w:t>
      </w:r>
      <w:r w:rsidRPr="00276D47">
        <w:t xml:space="preserve"> of de medewerkers van </w:t>
      </w:r>
      <w:r w:rsidRPr="00276D47">
        <w:rPr>
          <w:iCs/>
        </w:rPr>
        <w:t>Opdrachtgever</w:t>
      </w:r>
      <w:r w:rsidRPr="00276D47">
        <w:t>.</w:t>
      </w:r>
    </w:p>
    <w:p w14:paraId="5B88C053" w14:textId="77777777" w:rsidR="001842B3" w:rsidRPr="00276D47" w:rsidRDefault="001842B3" w:rsidP="001842B3">
      <w:pPr>
        <w:ind w:left="142"/>
      </w:pPr>
    </w:p>
    <w:p w14:paraId="5B88C054" w14:textId="77777777" w:rsidR="001842B3" w:rsidRPr="00276D47" w:rsidRDefault="001842B3" w:rsidP="001842B3">
      <w:pPr>
        <w:numPr>
          <w:ilvl w:val="0"/>
          <w:numId w:val="4"/>
        </w:numPr>
        <w:ind w:left="142"/>
        <w:rPr>
          <w:b/>
        </w:rPr>
      </w:pPr>
      <w:r w:rsidRPr="00276D47">
        <w:t xml:space="preserve">   </w:t>
      </w:r>
      <w:r w:rsidR="00875EF4" w:rsidRPr="00276D47">
        <w:rPr>
          <w:b/>
          <w:u w:val="single"/>
        </w:rPr>
        <w:t>Algemeen</w:t>
      </w:r>
      <w:r w:rsidRPr="00276D47">
        <w:rPr>
          <w:b/>
          <w:u w:val="single"/>
        </w:rPr>
        <w:br/>
      </w:r>
    </w:p>
    <w:p w14:paraId="5B88C055" w14:textId="77777777" w:rsidR="00875EF4" w:rsidRPr="00276D47" w:rsidRDefault="00875EF4" w:rsidP="00875EF4">
      <w:pPr>
        <w:numPr>
          <w:ilvl w:val="1"/>
          <w:numId w:val="4"/>
        </w:numPr>
        <w:ind w:left="142"/>
      </w:pPr>
      <w:r w:rsidRPr="00276D47">
        <w:t xml:space="preserve">Iedere wijziging in of aanvulling op deze overeenkomst dient, wil zij geldig zijn tussen partijen, schriftelijk te worden vastgelegd en door daartoe bevoegde personen te worden ondertekend. </w:t>
      </w:r>
    </w:p>
    <w:p w14:paraId="5B88C056" w14:textId="77777777" w:rsidR="00875EF4" w:rsidRPr="00276D47" w:rsidRDefault="00875EF4" w:rsidP="00875EF4">
      <w:pPr>
        <w:ind w:left="142"/>
      </w:pPr>
    </w:p>
    <w:p w14:paraId="5B88C057" w14:textId="77777777" w:rsidR="00875EF4" w:rsidRPr="00276D47" w:rsidRDefault="00875EF4" w:rsidP="00875EF4">
      <w:pPr>
        <w:numPr>
          <w:ilvl w:val="1"/>
          <w:numId w:val="4"/>
        </w:numPr>
        <w:ind w:left="142"/>
      </w:pPr>
      <w:r w:rsidRPr="00276D47">
        <w:lastRenderedPageBreak/>
        <w:t xml:space="preserve">Partijen vrijwaren elkaar voor alle vorderingen van derden </w:t>
      </w:r>
      <w:proofErr w:type="gramStart"/>
      <w:r w:rsidRPr="00276D47">
        <w:t>jegens</w:t>
      </w:r>
      <w:proofErr w:type="gramEnd"/>
      <w:r w:rsidRPr="00276D47">
        <w:t xml:space="preserve"> de ene partij die uit hoofde van deze overeenkomst voor rekening en risico van de andere partij zijn. </w:t>
      </w:r>
    </w:p>
    <w:p w14:paraId="5B88C058" w14:textId="77777777" w:rsidR="00875EF4" w:rsidRPr="00276D47" w:rsidRDefault="00875EF4" w:rsidP="00875EF4">
      <w:pPr>
        <w:pStyle w:val="Lijstalinea"/>
      </w:pPr>
    </w:p>
    <w:p w14:paraId="5B88C05A" w14:textId="6423551F" w:rsidR="00875EF4" w:rsidRPr="00276D47" w:rsidRDefault="00875EF4" w:rsidP="002A3828">
      <w:pPr>
        <w:numPr>
          <w:ilvl w:val="1"/>
          <w:numId w:val="4"/>
        </w:numPr>
        <w:ind w:left="142"/>
      </w:pPr>
      <w:r w:rsidRPr="00276D47">
        <w:t xml:space="preserve">Op deze overeenkomst is uitsluitend Nederlands recht van toepassing. </w:t>
      </w:r>
      <w:r w:rsidR="001A764E">
        <w:br/>
      </w:r>
    </w:p>
    <w:p w14:paraId="5B88C05B" w14:textId="77777777" w:rsidR="00875EF4" w:rsidRPr="00276D47" w:rsidRDefault="00875EF4" w:rsidP="00875EF4">
      <w:pPr>
        <w:numPr>
          <w:ilvl w:val="1"/>
          <w:numId w:val="4"/>
        </w:numPr>
        <w:ind w:left="142"/>
      </w:pPr>
      <w:proofErr w:type="gramStart"/>
      <w:r w:rsidRPr="00276D47">
        <w:t>Indien</w:t>
      </w:r>
      <w:proofErr w:type="gramEnd"/>
      <w:r w:rsidRPr="00276D47">
        <w:t xml:space="preserve"> één of meer bepalingen uit deze overeenkomst onverbindend zijn of onverbindend worden, blijven de overige bepalingen van kracht. Partijen verplichten zich om de niet verbindende bepalingen te vervangen door bepalingen die wél verbindend zijn en die zo min mogelijk, gelet op het doel en de strekking van deze overeenkomst, afwijken van de niet verbindende bepalingen. </w:t>
      </w:r>
    </w:p>
    <w:p w14:paraId="5B88C065" w14:textId="74E483ED" w:rsidR="00542F02" w:rsidRPr="00276D47" w:rsidRDefault="00834DE0" w:rsidP="007B7E0F">
      <w:pPr>
        <w:tabs>
          <w:tab w:val="left" w:pos="284"/>
        </w:tabs>
      </w:pPr>
      <w:bookmarkStart w:id="2" w:name="BlwAdres1"/>
      <w:bookmarkStart w:id="3" w:name="BlwNaam"/>
      <w:bookmarkStart w:id="4" w:name="Bouwsteen"/>
      <w:bookmarkEnd w:id="2"/>
      <w:bookmarkEnd w:id="3"/>
      <w:bookmarkEnd w:id="4"/>
      <w:r>
        <w:br/>
      </w:r>
    </w:p>
    <w:tbl>
      <w:tblPr>
        <w:tblW w:w="7372" w:type="dxa"/>
        <w:tblInd w:w="70" w:type="dxa"/>
        <w:tblLayout w:type="fixed"/>
        <w:tblCellMar>
          <w:left w:w="70" w:type="dxa"/>
          <w:right w:w="70" w:type="dxa"/>
        </w:tblCellMar>
        <w:tblLook w:val="04A0" w:firstRow="1" w:lastRow="0" w:firstColumn="1" w:lastColumn="0" w:noHBand="0" w:noVBand="1"/>
      </w:tblPr>
      <w:tblGrid>
        <w:gridCol w:w="3686"/>
        <w:gridCol w:w="3686"/>
      </w:tblGrid>
      <w:tr w:rsidR="00834DE0" w:rsidRPr="00276D47" w14:paraId="5B88C067" w14:textId="2C031C32" w:rsidTr="00834DE0">
        <w:trPr>
          <w:trHeight w:val="240"/>
        </w:trPr>
        <w:tc>
          <w:tcPr>
            <w:tcW w:w="3686" w:type="dxa"/>
            <w:hideMark/>
          </w:tcPr>
          <w:p w14:paraId="5B88C066" w14:textId="45CABC29" w:rsidR="00834DE0" w:rsidRPr="00276D47" w:rsidRDefault="00834DE0">
            <w:r>
              <w:t>Namens Opdrachtgever</w:t>
            </w:r>
          </w:p>
        </w:tc>
        <w:tc>
          <w:tcPr>
            <w:tcW w:w="3686" w:type="dxa"/>
          </w:tcPr>
          <w:p w14:paraId="0E5D691B" w14:textId="222E22D8" w:rsidR="00834DE0" w:rsidRDefault="00834DE0">
            <w:r>
              <w:t>Namens Opdrachtnemer</w:t>
            </w:r>
          </w:p>
        </w:tc>
      </w:tr>
      <w:tr w:rsidR="00834DE0" w:rsidRPr="00276D47" w14:paraId="5B88C06A" w14:textId="65F01ED3" w:rsidTr="00834DE0">
        <w:tc>
          <w:tcPr>
            <w:tcW w:w="3686" w:type="dxa"/>
          </w:tcPr>
          <w:p w14:paraId="5B88C068" w14:textId="08F40597" w:rsidR="00834DE0" w:rsidRPr="00276D47" w:rsidRDefault="00834DE0">
            <w:r w:rsidRPr="00276D47">
              <w:t>N.V. JUVA</w:t>
            </w:r>
            <w:r>
              <w:br/>
            </w:r>
            <w:r>
              <w:br/>
            </w:r>
          </w:p>
          <w:p w14:paraId="5B88C069" w14:textId="77777777" w:rsidR="00834DE0" w:rsidRPr="00276D47" w:rsidRDefault="00834DE0">
            <w:bookmarkStart w:id="5" w:name="Hand1"/>
            <w:bookmarkStart w:id="6" w:name="Ondertekening1"/>
            <w:bookmarkEnd w:id="5"/>
            <w:bookmarkEnd w:id="6"/>
          </w:p>
        </w:tc>
        <w:tc>
          <w:tcPr>
            <w:tcW w:w="3686" w:type="dxa"/>
          </w:tcPr>
          <w:p w14:paraId="47DB750B" w14:textId="77777777" w:rsidR="00834DE0" w:rsidRPr="00276D47" w:rsidRDefault="00834DE0"/>
        </w:tc>
      </w:tr>
      <w:tr w:rsidR="00834DE0" w:rsidRPr="00276D47" w14:paraId="5B88C06C" w14:textId="49DCD118" w:rsidTr="00834DE0">
        <w:trPr>
          <w:trHeight w:val="240"/>
        </w:trPr>
        <w:tc>
          <w:tcPr>
            <w:tcW w:w="3686" w:type="dxa"/>
            <w:hideMark/>
          </w:tcPr>
          <w:p w14:paraId="5B88C06B" w14:textId="77777777" w:rsidR="00834DE0" w:rsidRPr="00276D47" w:rsidRDefault="00834DE0">
            <w:r w:rsidRPr="00276D47">
              <w:t>ing. M.N.P. Müller</w:t>
            </w:r>
          </w:p>
        </w:tc>
        <w:tc>
          <w:tcPr>
            <w:tcW w:w="3686" w:type="dxa"/>
          </w:tcPr>
          <w:p w14:paraId="374E5FA2" w14:textId="77777777" w:rsidR="00834DE0" w:rsidRPr="00276D47" w:rsidRDefault="00834DE0"/>
        </w:tc>
      </w:tr>
      <w:tr w:rsidR="00834DE0" w:rsidRPr="00276D47" w14:paraId="5B88C06E" w14:textId="1F862199" w:rsidTr="00834DE0">
        <w:trPr>
          <w:trHeight w:val="240"/>
        </w:trPr>
        <w:tc>
          <w:tcPr>
            <w:tcW w:w="3686" w:type="dxa"/>
            <w:hideMark/>
          </w:tcPr>
          <w:p w14:paraId="5B88C06D" w14:textId="77777777" w:rsidR="00834DE0" w:rsidRPr="00276D47" w:rsidRDefault="00834DE0">
            <w:proofErr w:type="gramStart"/>
            <w:r w:rsidRPr="00276D47">
              <w:t>hoofd</w:t>
            </w:r>
            <w:proofErr w:type="gramEnd"/>
            <w:r w:rsidRPr="00276D47">
              <w:t xml:space="preserve"> logistiek &amp; facilitaire zaken</w:t>
            </w:r>
          </w:p>
        </w:tc>
        <w:tc>
          <w:tcPr>
            <w:tcW w:w="3686" w:type="dxa"/>
          </w:tcPr>
          <w:p w14:paraId="77C3B2CF" w14:textId="77777777" w:rsidR="00834DE0" w:rsidRPr="00276D47" w:rsidRDefault="00834DE0"/>
        </w:tc>
      </w:tr>
    </w:tbl>
    <w:p w14:paraId="5B88C06F" w14:textId="77777777" w:rsidR="001842B3" w:rsidRPr="00276D47" w:rsidRDefault="001842B3" w:rsidP="001842B3"/>
    <w:sectPr w:rsidR="001842B3" w:rsidRPr="00276D47" w:rsidSect="00247ED6">
      <w:headerReference w:type="default" r:id="rId13"/>
      <w:headerReference w:type="first" r:id="rId14"/>
      <w:footerReference w:type="first" r:id="rId15"/>
      <w:type w:val="continuous"/>
      <w:pgSz w:w="11906" w:h="16838" w:code="9"/>
      <w:pgMar w:top="1418" w:right="1418" w:bottom="2268" w:left="1418" w:header="709" w:footer="34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E120" w14:textId="77777777" w:rsidR="008A52DA" w:rsidRDefault="008A52DA">
      <w:r>
        <w:separator/>
      </w:r>
    </w:p>
  </w:endnote>
  <w:endnote w:type="continuationSeparator" w:id="0">
    <w:p w14:paraId="4AD3A482" w14:textId="77777777" w:rsidR="008A52DA" w:rsidRDefault="008A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C07C" w14:textId="77777777" w:rsidR="006267DE" w:rsidRDefault="006267DE" w:rsidP="00B80C94">
    <w:pPr>
      <w:pStyle w:val="Voettekst"/>
      <w:ind w:left="57"/>
      <w:rPr>
        <w:rFonts w:ascii="Arial" w:hAnsi="Arial" w:cs="Arial"/>
        <w:b/>
        <w:color w:val="303585"/>
        <w:sz w:val="14"/>
        <w:szCs w:val="14"/>
      </w:rPr>
    </w:pPr>
  </w:p>
  <w:p w14:paraId="5B88C07D" w14:textId="77777777" w:rsidR="006267DE" w:rsidRDefault="006267DE" w:rsidP="00B80C94">
    <w:pPr>
      <w:pStyle w:val="Voettekst"/>
      <w:ind w:left="57"/>
      <w:rPr>
        <w:rFonts w:ascii="Arial" w:hAnsi="Arial" w:cs="Arial"/>
        <w:b/>
        <w:color w:val="303585"/>
        <w:sz w:val="14"/>
        <w:szCs w:val="14"/>
      </w:rPr>
    </w:pPr>
  </w:p>
  <w:p w14:paraId="5B88C07E" w14:textId="77777777" w:rsidR="006267DE" w:rsidRDefault="006267DE" w:rsidP="00B80C94">
    <w:pPr>
      <w:pStyle w:val="Voettekst"/>
      <w:ind w:left="57"/>
      <w:rPr>
        <w:rFonts w:ascii="Arial" w:hAnsi="Arial" w:cs="Arial"/>
        <w:b/>
        <w:color w:val="303585"/>
        <w:sz w:val="14"/>
        <w:szCs w:val="14"/>
      </w:rPr>
    </w:pPr>
  </w:p>
  <w:p w14:paraId="5B88C07F" w14:textId="77777777" w:rsidR="006267DE" w:rsidRDefault="006267DE" w:rsidP="00B80C94">
    <w:pPr>
      <w:pStyle w:val="Voettekst"/>
      <w:ind w:left="57"/>
      <w:rPr>
        <w:rFonts w:ascii="Arial" w:hAnsi="Arial" w:cs="Arial"/>
        <w:b/>
        <w:color w:val="303585"/>
        <w:sz w:val="14"/>
        <w:szCs w:val="14"/>
      </w:rPr>
    </w:pPr>
  </w:p>
  <w:p w14:paraId="5B88C080" w14:textId="77777777" w:rsidR="00B80C94" w:rsidRPr="003E2DA8" w:rsidRDefault="00B80C94" w:rsidP="00B80C94">
    <w:pPr>
      <w:pStyle w:val="Voettekst"/>
      <w:ind w:left="57"/>
      <w:rPr>
        <w:rFonts w:ascii="Arial" w:hAnsi="Arial" w:cs="Arial"/>
        <w:b/>
        <w:color w:val="303585"/>
        <w:sz w:val="14"/>
        <w:szCs w:val="14"/>
      </w:rPr>
    </w:pPr>
    <w:r w:rsidRPr="003E2DA8">
      <w:rPr>
        <w:rFonts w:ascii="Arial" w:hAnsi="Arial" w:cs="Arial"/>
        <w:b/>
        <w:color w:val="303585"/>
        <w:sz w:val="14"/>
        <w:szCs w:val="14"/>
      </w:rPr>
      <w:t>N.V. Juva</w:t>
    </w:r>
  </w:p>
  <w:p w14:paraId="5B88C081" w14:textId="77777777" w:rsidR="00B80C94" w:rsidRPr="003E2DA8" w:rsidRDefault="00B80C94" w:rsidP="00B80C94">
    <w:pPr>
      <w:pStyle w:val="Voettekst"/>
      <w:tabs>
        <w:tab w:val="clear" w:pos="4536"/>
        <w:tab w:val="clear" w:pos="9072"/>
        <w:tab w:val="left" w:pos="2211"/>
        <w:tab w:val="left" w:pos="2438"/>
        <w:tab w:val="left" w:pos="4196"/>
        <w:tab w:val="left" w:pos="4706"/>
      </w:tabs>
      <w:ind w:left="57"/>
      <w:rPr>
        <w:rFonts w:ascii="Arial" w:hAnsi="Arial" w:cs="Arial"/>
        <w:color w:val="303585"/>
        <w:sz w:val="14"/>
        <w:szCs w:val="14"/>
      </w:rPr>
    </w:pPr>
    <w:r w:rsidRPr="003E2DA8">
      <w:rPr>
        <w:rFonts w:ascii="Arial" w:hAnsi="Arial" w:cs="Arial"/>
        <w:color w:val="303585"/>
        <w:sz w:val="14"/>
        <w:szCs w:val="14"/>
      </w:rPr>
      <w:t>Bezoekadres:</w:t>
    </w:r>
    <w:r w:rsidRPr="003E2DA8">
      <w:rPr>
        <w:rFonts w:ascii="Arial" w:hAnsi="Arial" w:cs="Arial"/>
        <w:color w:val="303585"/>
        <w:sz w:val="14"/>
        <w:szCs w:val="14"/>
      </w:rPr>
      <w:tab/>
    </w:r>
    <w:r w:rsidRPr="00B24785">
      <w:rPr>
        <w:rFonts w:ascii="Arial" w:hAnsi="Arial" w:cs="Arial"/>
        <w:b/>
        <w:color w:val="303585"/>
        <w:sz w:val="14"/>
        <w:szCs w:val="14"/>
      </w:rPr>
      <w:t>T</w:t>
    </w:r>
    <w:r w:rsidRPr="003E2DA8">
      <w:rPr>
        <w:rFonts w:ascii="Arial" w:hAnsi="Arial" w:cs="Arial"/>
        <w:color w:val="303585"/>
        <w:sz w:val="14"/>
        <w:szCs w:val="14"/>
      </w:rPr>
      <w:tab/>
    </w:r>
    <w:r>
      <w:rPr>
        <w:rFonts w:ascii="Arial" w:hAnsi="Arial" w:cs="Arial"/>
        <w:color w:val="303585"/>
        <w:sz w:val="14"/>
        <w:szCs w:val="14"/>
      </w:rPr>
      <w:t>085-00 28 200</w:t>
    </w:r>
    <w:r w:rsidRPr="003E2DA8">
      <w:rPr>
        <w:rFonts w:ascii="Arial" w:hAnsi="Arial" w:cs="Arial"/>
        <w:color w:val="303585"/>
        <w:sz w:val="14"/>
        <w:szCs w:val="14"/>
      </w:rPr>
      <w:tab/>
    </w:r>
    <w:r w:rsidRPr="00B24785">
      <w:rPr>
        <w:rFonts w:ascii="Arial" w:hAnsi="Arial" w:cs="Arial"/>
        <w:b/>
        <w:color w:val="303585"/>
        <w:sz w:val="14"/>
        <w:szCs w:val="14"/>
      </w:rPr>
      <w:t>KvK</w:t>
    </w:r>
    <w:r w:rsidRPr="003E2DA8">
      <w:rPr>
        <w:rFonts w:ascii="Arial" w:hAnsi="Arial" w:cs="Arial"/>
        <w:color w:val="303585"/>
        <w:sz w:val="14"/>
        <w:szCs w:val="14"/>
      </w:rPr>
      <w:tab/>
      <w:t>27225354</w:t>
    </w:r>
    <w:r w:rsidRPr="003E2DA8">
      <w:rPr>
        <w:rFonts w:ascii="Arial" w:hAnsi="Arial" w:cs="Arial"/>
        <w:color w:val="303585"/>
        <w:sz w:val="14"/>
        <w:szCs w:val="14"/>
      </w:rPr>
      <w:tab/>
    </w:r>
  </w:p>
  <w:p w14:paraId="5B88C082" w14:textId="77777777" w:rsidR="00B80C94" w:rsidRDefault="00B80C94" w:rsidP="00B80C94">
    <w:pPr>
      <w:pStyle w:val="Voettekst"/>
      <w:tabs>
        <w:tab w:val="clear" w:pos="4536"/>
        <w:tab w:val="clear" w:pos="9072"/>
        <w:tab w:val="left" w:pos="2211"/>
        <w:tab w:val="left" w:pos="2438"/>
        <w:tab w:val="left" w:pos="4196"/>
        <w:tab w:val="left" w:pos="4706"/>
      </w:tabs>
      <w:ind w:left="57"/>
      <w:rPr>
        <w:rFonts w:ascii="Arial" w:hAnsi="Arial" w:cs="Arial"/>
        <w:color w:val="303585"/>
        <w:sz w:val="14"/>
        <w:szCs w:val="14"/>
      </w:rPr>
    </w:pPr>
    <w:r w:rsidRPr="003E2DA8">
      <w:rPr>
        <w:rFonts w:ascii="Arial" w:hAnsi="Arial" w:cs="Arial"/>
        <w:color w:val="303585"/>
        <w:sz w:val="14"/>
        <w:szCs w:val="14"/>
      </w:rPr>
      <w:t>Nieuweweg 1, Poeldijk</w:t>
    </w:r>
    <w:r w:rsidRPr="003E2DA8">
      <w:rPr>
        <w:rFonts w:ascii="Arial" w:hAnsi="Arial" w:cs="Arial"/>
        <w:color w:val="303585"/>
        <w:sz w:val="14"/>
        <w:szCs w:val="14"/>
      </w:rPr>
      <w:tab/>
    </w:r>
    <w:r w:rsidRPr="00B24785">
      <w:rPr>
        <w:rFonts w:ascii="Arial" w:hAnsi="Arial" w:cs="Arial"/>
        <w:b/>
        <w:color w:val="303585"/>
        <w:sz w:val="14"/>
        <w:szCs w:val="14"/>
      </w:rPr>
      <w:t>E</w:t>
    </w:r>
    <w:r w:rsidRPr="003E2DA8">
      <w:rPr>
        <w:rFonts w:ascii="Arial" w:hAnsi="Arial" w:cs="Arial"/>
        <w:color w:val="303585"/>
        <w:sz w:val="14"/>
        <w:szCs w:val="14"/>
      </w:rPr>
      <w:tab/>
      <w:t>info@</w:t>
    </w:r>
    <w:r>
      <w:rPr>
        <w:rFonts w:ascii="Arial" w:hAnsi="Arial" w:cs="Arial"/>
        <w:color w:val="303585"/>
        <w:sz w:val="14"/>
        <w:szCs w:val="14"/>
      </w:rPr>
      <w:t>juva.nl</w:t>
    </w:r>
    <w:r w:rsidRPr="003E2DA8">
      <w:rPr>
        <w:rFonts w:ascii="Arial" w:hAnsi="Arial" w:cs="Arial"/>
        <w:color w:val="303585"/>
        <w:sz w:val="14"/>
        <w:szCs w:val="14"/>
      </w:rPr>
      <w:tab/>
    </w:r>
    <w:r w:rsidRPr="00B24785">
      <w:rPr>
        <w:rFonts w:ascii="Arial" w:hAnsi="Arial" w:cs="Arial"/>
        <w:b/>
        <w:color w:val="303585"/>
        <w:sz w:val="14"/>
        <w:szCs w:val="14"/>
      </w:rPr>
      <w:t>BTW</w:t>
    </w:r>
    <w:r w:rsidRPr="003E2DA8">
      <w:rPr>
        <w:rFonts w:ascii="Arial" w:hAnsi="Arial" w:cs="Arial"/>
        <w:color w:val="303585"/>
        <w:sz w:val="14"/>
        <w:szCs w:val="14"/>
      </w:rPr>
      <w:tab/>
      <w:t>NL007756458B01</w:t>
    </w:r>
  </w:p>
  <w:p w14:paraId="5B88C083" w14:textId="77777777" w:rsidR="00B80C94" w:rsidRDefault="00B80C94" w:rsidP="00B80C94">
    <w:pPr>
      <w:pStyle w:val="Voettekst"/>
      <w:tabs>
        <w:tab w:val="clear" w:pos="4536"/>
        <w:tab w:val="clear" w:pos="9072"/>
        <w:tab w:val="left" w:pos="2211"/>
        <w:tab w:val="left" w:pos="2438"/>
        <w:tab w:val="left" w:pos="4196"/>
        <w:tab w:val="left" w:pos="4706"/>
      </w:tabs>
      <w:ind w:left="57"/>
      <w:rPr>
        <w:rFonts w:ascii="Arial" w:hAnsi="Arial" w:cs="Arial"/>
        <w:color w:val="303585"/>
        <w:sz w:val="14"/>
        <w:szCs w:val="14"/>
      </w:rPr>
    </w:pPr>
    <w:r w:rsidRPr="003E2DA8">
      <w:rPr>
        <w:rFonts w:ascii="Arial" w:hAnsi="Arial" w:cs="Arial"/>
        <w:color w:val="303585"/>
        <w:sz w:val="14"/>
        <w:szCs w:val="14"/>
      </w:rPr>
      <w:t>Correspondentieadres:</w:t>
    </w:r>
    <w:r>
      <w:rPr>
        <w:rFonts w:ascii="Arial" w:hAnsi="Arial" w:cs="Arial"/>
        <w:color w:val="303585"/>
        <w:sz w:val="14"/>
        <w:szCs w:val="14"/>
      </w:rPr>
      <w:tab/>
    </w:r>
    <w:r w:rsidRPr="00B24785">
      <w:rPr>
        <w:rFonts w:ascii="Arial" w:hAnsi="Arial" w:cs="Arial"/>
        <w:b/>
        <w:color w:val="303585"/>
        <w:sz w:val="14"/>
        <w:szCs w:val="14"/>
      </w:rPr>
      <w:t>I</w:t>
    </w:r>
    <w:r>
      <w:rPr>
        <w:rFonts w:ascii="Arial" w:hAnsi="Arial" w:cs="Arial"/>
        <w:color w:val="303585"/>
        <w:sz w:val="14"/>
        <w:szCs w:val="14"/>
      </w:rPr>
      <w:tab/>
      <w:t>www.juva.nl</w:t>
    </w:r>
    <w:r>
      <w:rPr>
        <w:rFonts w:ascii="Arial" w:hAnsi="Arial" w:cs="Arial"/>
        <w:color w:val="303585"/>
        <w:sz w:val="14"/>
        <w:szCs w:val="14"/>
      </w:rPr>
      <w:tab/>
    </w:r>
    <w:r w:rsidRPr="00B24785">
      <w:rPr>
        <w:rFonts w:ascii="Arial" w:hAnsi="Arial" w:cs="Arial"/>
        <w:b/>
        <w:color w:val="303585"/>
        <w:sz w:val="14"/>
        <w:szCs w:val="14"/>
      </w:rPr>
      <w:t>IBAN</w:t>
    </w:r>
    <w:r>
      <w:rPr>
        <w:rFonts w:ascii="Arial" w:hAnsi="Arial" w:cs="Arial"/>
        <w:color w:val="303585"/>
        <w:sz w:val="14"/>
        <w:szCs w:val="14"/>
      </w:rPr>
      <w:tab/>
    </w:r>
    <w:r w:rsidRPr="003E2DA8">
      <w:rPr>
        <w:rFonts w:ascii="Arial" w:hAnsi="Arial" w:cs="Arial"/>
        <w:color w:val="303585"/>
        <w:sz w:val="14"/>
        <w:szCs w:val="14"/>
      </w:rPr>
      <w:t>NL11 RABO 0127 7882 39</w:t>
    </w:r>
    <w:r w:rsidRPr="003E2DA8">
      <w:rPr>
        <w:rFonts w:ascii="Arial" w:hAnsi="Arial" w:cs="Arial"/>
        <w:color w:val="303585"/>
        <w:sz w:val="14"/>
        <w:szCs w:val="14"/>
      </w:rPr>
      <w:tab/>
    </w:r>
  </w:p>
  <w:p w14:paraId="5B88C084" w14:textId="77777777" w:rsidR="00B80C94" w:rsidRPr="003E2DA8" w:rsidRDefault="00B80C94" w:rsidP="00B80C94">
    <w:pPr>
      <w:pStyle w:val="Voettekst"/>
      <w:tabs>
        <w:tab w:val="clear" w:pos="4536"/>
        <w:tab w:val="clear" w:pos="9072"/>
        <w:tab w:val="left" w:pos="2211"/>
        <w:tab w:val="left" w:pos="2438"/>
        <w:tab w:val="left" w:pos="4196"/>
        <w:tab w:val="left" w:pos="4706"/>
      </w:tabs>
      <w:ind w:left="57"/>
      <w:rPr>
        <w:rFonts w:ascii="Arial" w:hAnsi="Arial" w:cs="Arial"/>
        <w:color w:val="303585"/>
        <w:sz w:val="14"/>
        <w:szCs w:val="14"/>
      </w:rPr>
    </w:pPr>
    <w:r w:rsidRPr="003E2DA8">
      <w:rPr>
        <w:rFonts w:ascii="Arial" w:hAnsi="Arial" w:cs="Arial"/>
        <w:color w:val="303585"/>
        <w:sz w:val="14"/>
        <w:szCs w:val="14"/>
      </w:rPr>
      <w:t>Postbus 1, 2685 ZG Poeldijk</w:t>
    </w:r>
    <w:r w:rsidRPr="003E2DA8">
      <w:rPr>
        <w:rFonts w:ascii="Arial" w:hAnsi="Arial" w:cs="Arial"/>
        <w:color w:val="303585"/>
        <w:sz w:val="14"/>
        <w:szCs w:val="14"/>
      </w:rPr>
      <w:tab/>
    </w:r>
    <w:r w:rsidRPr="003E2DA8">
      <w:rPr>
        <w:rFonts w:ascii="Arial" w:hAnsi="Arial" w:cs="Arial"/>
        <w:color w:val="303585"/>
        <w:sz w:val="14"/>
        <w:szCs w:val="14"/>
      </w:rPr>
      <w:tab/>
    </w:r>
    <w:r>
      <w:rPr>
        <w:rFonts w:ascii="Arial" w:hAnsi="Arial" w:cs="Arial"/>
        <w:color w:val="303585"/>
        <w:sz w:val="14"/>
        <w:szCs w:val="14"/>
      </w:rPr>
      <w:tab/>
    </w:r>
    <w:r w:rsidRPr="00B24785">
      <w:rPr>
        <w:rFonts w:ascii="Arial" w:hAnsi="Arial" w:cs="Arial"/>
        <w:b/>
        <w:color w:val="303585"/>
        <w:sz w:val="14"/>
        <w:szCs w:val="14"/>
      </w:rPr>
      <w:t>BIC</w:t>
    </w:r>
    <w:r>
      <w:rPr>
        <w:rFonts w:ascii="Arial" w:hAnsi="Arial" w:cs="Arial"/>
        <w:color w:val="303585"/>
        <w:sz w:val="14"/>
        <w:szCs w:val="14"/>
      </w:rPr>
      <w:tab/>
    </w:r>
    <w:r w:rsidRPr="00487C70">
      <w:rPr>
        <w:rFonts w:ascii="Arial" w:hAnsi="Arial" w:cs="Arial"/>
        <w:color w:val="303585"/>
        <w:sz w:val="14"/>
        <w:szCs w:val="14"/>
      </w:rPr>
      <w:t>RABONL2U</w:t>
    </w:r>
    <w:r w:rsidRPr="003E2DA8">
      <w:rPr>
        <w:rFonts w:ascii="Arial" w:hAnsi="Arial" w:cs="Arial"/>
        <w:color w:val="303585"/>
        <w:sz w:val="14"/>
        <w:szCs w:val="14"/>
      </w:rPr>
      <w:tab/>
    </w:r>
  </w:p>
  <w:p w14:paraId="5B88C085" w14:textId="77777777" w:rsidR="00B80C94" w:rsidRPr="003E2DA8" w:rsidRDefault="00B80C94" w:rsidP="00B80C94">
    <w:pPr>
      <w:pStyle w:val="Voettekst"/>
      <w:tabs>
        <w:tab w:val="left" w:pos="2127"/>
        <w:tab w:val="left" w:pos="2552"/>
        <w:tab w:val="left" w:pos="4253"/>
        <w:tab w:val="left" w:pos="4962"/>
      </w:tabs>
      <w:ind w:left="57"/>
      <w:rPr>
        <w:rFonts w:ascii="Arial" w:hAnsi="Arial" w:cs="Arial"/>
        <w:color w:val="303585"/>
        <w:sz w:val="14"/>
        <w:szCs w:val="14"/>
      </w:rPr>
    </w:pPr>
  </w:p>
  <w:p w14:paraId="5B88C086" w14:textId="77777777" w:rsidR="00B80C94" w:rsidRDefault="00B80C94" w:rsidP="00B80C94">
    <w:pPr>
      <w:pStyle w:val="Voettekst"/>
      <w:ind w:left="57"/>
      <w:rPr>
        <w:rFonts w:ascii="Arial" w:hAnsi="Arial" w:cs="Arial"/>
        <w:color w:val="303585"/>
        <w:sz w:val="12"/>
        <w:szCs w:val="12"/>
      </w:rPr>
    </w:pPr>
    <w:r w:rsidRPr="00487C70">
      <w:rPr>
        <w:rFonts w:ascii="Arial" w:hAnsi="Arial" w:cs="Arial"/>
        <w:color w:val="303585"/>
        <w:sz w:val="12"/>
        <w:szCs w:val="12"/>
      </w:rPr>
      <w:t xml:space="preserve">Op al onze overeenkomsten, leveringen en diensten zijn onze algemene voorwaarden van toepassing als gedeponeerd bij de Kamer van Koophandel te Den Haag </w:t>
    </w:r>
  </w:p>
  <w:p w14:paraId="5B88C087" w14:textId="77777777" w:rsidR="00164373" w:rsidRPr="00B80C94" w:rsidRDefault="00B80C94" w:rsidP="00B80C94">
    <w:pPr>
      <w:pStyle w:val="Voettekst"/>
      <w:ind w:left="57"/>
      <w:rPr>
        <w:rFonts w:ascii="Arial" w:hAnsi="Arial" w:cs="Arial"/>
        <w:color w:val="303585"/>
        <w:sz w:val="12"/>
        <w:szCs w:val="12"/>
      </w:rPr>
    </w:pPr>
    <w:proofErr w:type="gramStart"/>
    <w:r w:rsidRPr="00487C70">
      <w:rPr>
        <w:rFonts w:ascii="Arial" w:hAnsi="Arial" w:cs="Arial"/>
        <w:color w:val="303585"/>
        <w:sz w:val="12"/>
        <w:szCs w:val="12"/>
      </w:rPr>
      <w:t>onder</w:t>
    </w:r>
    <w:proofErr w:type="gramEnd"/>
    <w:r w:rsidRPr="00487C70">
      <w:rPr>
        <w:rFonts w:ascii="Arial" w:hAnsi="Arial" w:cs="Arial"/>
        <w:color w:val="303585"/>
        <w:sz w:val="12"/>
        <w:szCs w:val="12"/>
      </w:rPr>
      <w:t xml:space="preserve"> dossiernummer 27225354. Deze voorwaarden worden op verzoek kosteloos toegezonden per e-mail.  </w:t>
    </w:r>
    <w:r w:rsidR="00236824">
      <w:rPr>
        <w:noProof/>
      </w:rPr>
      <w:drawing>
        <wp:anchor distT="0" distB="0" distL="114300" distR="114300" simplePos="0" relativeHeight="251658752" behindDoc="1" locked="0" layoutInCell="1" allowOverlap="1" wp14:anchorId="5B88C095" wp14:editId="5B88C096">
          <wp:simplePos x="0" y="0"/>
          <wp:positionH relativeFrom="column">
            <wp:posOffset>-6350</wp:posOffset>
          </wp:positionH>
          <wp:positionV relativeFrom="paragraph">
            <wp:posOffset>10306050</wp:posOffset>
          </wp:positionV>
          <wp:extent cx="7571740" cy="4095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6824">
      <w:rPr>
        <w:noProof/>
      </w:rPr>
      <w:drawing>
        <wp:anchor distT="0" distB="0" distL="114300" distR="114300" simplePos="0" relativeHeight="251657728" behindDoc="1" locked="0" layoutInCell="1" allowOverlap="1" wp14:anchorId="5B88C097" wp14:editId="5B88C098">
          <wp:simplePos x="0" y="0"/>
          <wp:positionH relativeFrom="column">
            <wp:posOffset>-6350</wp:posOffset>
          </wp:positionH>
          <wp:positionV relativeFrom="paragraph">
            <wp:posOffset>10306050</wp:posOffset>
          </wp:positionV>
          <wp:extent cx="7571740" cy="4095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8C088" w14:textId="77777777" w:rsidR="00164373" w:rsidRDefault="00164373" w:rsidP="00B80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9C5F" w14:textId="77777777" w:rsidR="008A52DA" w:rsidRDefault="008A52DA">
      <w:r>
        <w:separator/>
      </w:r>
    </w:p>
  </w:footnote>
  <w:footnote w:type="continuationSeparator" w:id="0">
    <w:p w14:paraId="70F89697" w14:textId="77777777" w:rsidR="008A52DA" w:rsidRDefault="008A5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0" w:type="dxa"/>
        <w:right w:w="0" w:type="dxa"/>
      </w:tblCellMar>
      <w:tblLook w:val="0000" w:firstRow="0" w:lastRow="0" w:firstColumn="0" w:lastColumn="0" w:noHBand="0" w:noVBand="0"/>
    </w:tblPr>
    <w:tblGrid>
      <w:gridCol w:w="1418"/>
      <w:gridCol w:w="7654"/>
    </w:tblGrid>
    <w:tr w:rsidR="00164373" w:rsidRPr="000A1CE6" w14:paraId="5B88C076" w14:textId="77777777" w:rsidTr="00B80C94">
      <w:tc>
        <w:tcPr>
          <w:tcW w:w="1418" w:type="dxa"/>
          <w:vAlign w:val="bottom"/>
        </w:tcPr>
        <w:p w14:paraId="5B88C074" w14:textId="77777777" w:rsidR="000A1CE6" w:rsidRPr="000A1CE6" w:rsidRDefault="000A1CE6" w:rsidP="004E7AE4">
          <w:pPr>
            <w:pStyle w:val="Koptekst"/>
            <w:ind w:left="113"/>
          </w:pPr>
          <w:r w:rsidRPr="000A1CE6">
            <w:t>Opdracht</w:t>
          </w:r>
        </w:p>
      </w:tc>
      <w:tc>
        <w:tcPr>
          <w:tcW w:w="7654" w:type="dxa"/>
          <w:vAlign w:val="bottom"/>
        </w:tcPr>
        <w:p w14:paraId="5B88C075" w14:textId="3B108585" w:rsidR="00164373" w:rsidRPr="000A1CE6" w:rsidRDefault="000A1CE6" w:rsidP="005F1FFB">
          <w:pPr>
            <w:pStyle w:val="Koptekst"/>
          </w:pPr>
          <w:r w:rsidRPr="000A1CE6">
            <w:t xml:space="preserve">: </w:t>
          </w:r>
          <w:r w:rsidR="005A47E7" w:rsidRPr="005A47E7">
            <w:rPr>
              <w:highlight w:val="yellow"/>
            </w:rPr>
            <w:t>Leverancier</w:t>
          </w:r>
        </w:p>
      </w:tc>
    </w:tr>
    <w:tr w:rsidR="00B80C94" w:rsidRPr="000A1CE6" w14:paraId="5B88C079" w14:textId="77777777" w:rsidTr="00B80C94">
      <w:tc>
        <w:tcPr>
          <w:tcW w:w="1418" w:type="dxa"/>
          <w:vAlign w:val="bottom"/>
        </w:tcPr>
        <w:p w14:paraId="5B88C077" w14:textId="77777777" w:rsidR="00B80C94" w:rsidRPr="000A1CE6" w:rsidRDefault="00B80C94" w:rsidP="004E7AE4">
          <w:pPr>
            <w:pStyle w:val="Koptekst"/>
            <w:ind w:left="113"/>
          </w:pPr>
          <w:r w:rsidRPr="000A1CE6">
            <w:t>Kenmerk</w:t>
          </w:r>
        </w:p>
      </w:tc>
      <w:tc>
        <w:tcPr>
          <w:tcW w:w="7654" w:type="dxa"/>
          <w:vAlign w:val="bottom"/>
        </w:tcPr>
        <w:p w14:paraId="5B88C078" w14:textId="15E82023" w:rsidR="00B80C94" w:rsidRPr="000A1CE6" w:rsidRDefault="00B80C94" w:rsidP="005F1FFB">
          <w:pPr>
            <w:pStyle w:val="Koptekst"/>
          </w:pPr>
          <w:r>
            <w:t>:</w:t>
          </w:r>
          <w:r w:rsidR="005A47E7">
            <w:t xml:space="preserve"> </w:t>
          </w:r>
          <w:r w:rsidR="005A47E7" w:rsidRPr="005A47E7">
            <w:rPr>
              <w:highlight w:val="yellow"/>
            </w:rPr>
            <w:t>…</w:t>
          </w:r>
        </w:p>
      </w:tc>
    </w:tr>
  </w:tbl>
  <w:p w14:paraId="5B88C07A" w14:textId="77777777" w:rsidR="00164373" w:rsidRDefault="00247ED6">
    <w:pPr>
      <w:pStyle w:val="Koptekst"/>
    </w:pPr>
    <w:r>
      <w:rPr>
        <w:noProof/>
      </w:rPr>
      <w:drawing>
        <wp:anchor distT="0" distB="0" distL="114300" distR="114300" simplePos="0" relativeHeight="251662848" behindDoc="1" locked="1" layoutInCell="1" allowOverlap="1" wp14:anchorId="5B88C089" wp14:editId="5B88C08A">
          <wp:simplePos x="0" y="0"/>
          <wp:positionH relativeFrom="column">
            <wp:posOffset>-76200</wp:posOffset>
          </wp:positionH>
          <wp:positionV relativeFrom="page">
            <wp:posOffset>518795</wp:posOffset>
          </wp:positionV>
          <wp:extent cx="6400165" cy="8801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165" cy="8801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C07B" w14:textId="77777777" w:rsidR="00164373" w:rsidRDefault="00236824">
    <w:pPr>
      <w:pStyle w:val="Koptekst"/>
    </w:pPr>
    <w:r>
      <w:rPr>
        <w:noProof/>
      </w:rPr>
      <w:drawing>
        <wp:anchor distT="0" distB="0" distL="114300" distR="114300" simplePos="0" relativeHeight="251660800" behindDoc="1" locked="0" layoutInCell="1" allowOverlap="1" wp14:anchorId="5B88C08B" wp14:editId="5B88C08C">
          <wp:simplePos x="0" y="0"/>
          <wp:positionH relativeFrom="column">
            <wp:posOffset>4257040</wp:posOffset>
          </wp:positionH>
          <wp:positionV relativeFrom="paragraph">
            <wp:posOffset>123825</wp:posOffset>
          </wp:positionV>
          <wp:extent cx="1714500" cy="5429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429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1" layoutInCell="1" allowOverlap="1" wp14:anchorId="5B88C08D" wp14:editId="5B88C08E">
          <wp:simplePos x="0" y="0"/>
          <wp:positionH relativeFrom="column">
            <wp:posOffset>-40640</wp:posOffset>
          </wp:positionH>
          <wp:positionV relativeFrom="page">
            <wp:posOffset>459740</wp:posOffset>
          </wp:positionV>
          <wp:extent cx="6400165" cy="8801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165" cy="88011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0" allowOverlap="1" wp14:anchorId="5B88C08F" wp14:editId="5B88C090">
              <wp:simplePos x="0" y="0"/>
              <wp:positionH relativeFrom="column">
                <wp:posOffset>3945890</wp:posOffset>
              </wp:positionH>
              <wp:positionV relativeFrom="paragraph">
                <wp:posOffset>720090</wp:posOffset>
              </wp:positionV>
              <wp:extent cx="2334260" cy="1847850"/>
              <wp:effectExtent l="0" t="0" r="0" b="0"/>
              <wp:wrapNone/>
              <wp:docPr id="3" name="Picture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8C099" w14:textId="77777777" w:rsidR="00164373" w:rsidRDefault="00164373">
                          <w:pPr>
                            <w:tabs>
                              <w:tab w:val="left" w:pos="993"/>
                            </w:tabs>
                            <w:rPr>
                              <w:sz w:val="18"/>
                            </w:rPr>
                          </w:pPr>
                          <w:r>
                            <w:rPr>
                              <w:sz w:val="18"/>
                            </w:rPr>
                            <w:t>Westland Infra Netbeheer B.V.</w:t>
                          </w:r>
                        </w:p>
                        <w:p w14:paraId="5B88C09A" w14:textId="77777777" w:rsidR="00164373" w:rsidRDefault="00164373">
                          <w:pPr>
                            <w:tabs>
                              <w:tab w:val="left" w:pos="993"/>
                            </w:tabs>
                            <w:rPr>
                              <w:sz w:val="18"/>
                            </w:rPr>
                          </w:pPr>
                          <w:r>
                            <w:rPr>
                              <w:sz w:val="18"/>
                            </w:rPr>
                            <w:t>Nieuweweg 1</w:t>
                          </w:r>
                        </w:p>
                        <w:p w14:paraId="5B88C09B" w14:textId="77777777" w:rsidR="00164373" w:rsidRDefault="00164373">
                          <w:pPr>
                            <w:tabs>
                              <w:tab w:val="left" w:pos="993"/>
                            </w:tabs>
                            <w:rPr>
                              <w:sz w:val="18"/>
                            </w:rPr>
                          </w:pPr>
                          <w:r>
                            <w:rPr>
                              <w:sz w:val="18"/>
                            </w:rPr>
                            <w:t>P.o. box 1</w:t>
                          </w:r>
                        </w:p>
                        <w:p w14:paraId="5B88C09C" w14:textId="77777777" w:rsidR="00164373" w:rsidRDefault="00164373">
                          <w:pPr>
                            <w:tabs>
                              <w:tab w:val="left" w:pos="993"/>
                            </w:tabs>
                            <w:rPr>
                              <w:sz w:val="18"/>
                            </w:rPr>
                          </w:pPr>
                          <w:r>
                            <w:rPr>
                              <w:sz w:val="18"/>
                            </w:rPr>
                            <w:t>2685 ZG POELDIJK</w:t>
                          </w:r>
                        </w:p>
                        <w:p w14:paraId="5B88C09D" w14:textId="77777777" w:rsidR="00164373" w:rsidRDefault="00164373">
                          <w:pPr>
                            <w:tabs>
                              <w:tab w:val="left" w:pos="993"/>
                            </w:tabs>
                            <w:rPr>
                              <w:sz w:val="18"/>
                              <w:lang w:val="en-GB"/>
                            </w:rPr>
                          </w:pPr>
                          <w:r>
                            <w:rPr>
                              <w:sz w:val="18"/>
                              <w:lang w:val="en-GB"/>
                            </w:rPr>
                            <w:t xml:space="preserve">The </w:t>
                          </w:r>
                          <w:smartTag w:uri="urn:schemas-microsoft-com:office:smarttags" w:element="place">
                            <w:smartTag w:uri="urn:schemas-microsoft-com:office:smarttags" w:element="country-region">
                              <w:r>
                                <w:rPr>
                                  <w:sz w:val="18"/>
                                  <w:lang w:val="en-GB"/>
                                </w:rPr>
                                <w:t>Netherlands</w:t>
                              </w:r>
                            </w:smartTag>
                          </w:smartTag>
                        </w:p>
                        <w:p w14:paraId="5B88C09E" w14:textId="77777777" w:rsidR="00164373" w:rsidRDefault="00164373">
                          <w:pPr>
                            <w:tabs>
                              <w:tab w:val="left" w:pos="426"/>
                            </w:tabs>
                            <w:rPr>
                              <w:sz w:val="18"/>
                              <w:lang w:val="en-GB"/>
                            </w:rPr>
                          </w:pPr>
                          <w:r>
                            <w:rPr>
                              <w:sz w:val="18"/>
                              <w:lang w:val="en-GB"/>
                            </w:rPr>
                            <w:t>T</w:t>
                          </w:r>
                          <w:r>
                            <w:rPr>
                              <w:sz w:val="18"/>
                              <w:lang w:val="en-GB"/>
                            </w:rPr>
                            <w:tab/>
                            <w:t>+31 174 236 236</w:t>
                          </w:r>
                        </w:p>
                        <w:p w14:paraId="5B88C09F" w14:textId="77777777" w:rsidR="00164373" w:rsidRDefault="00164373">
                          <w:pPr>
                            <w:tabs>
                              <w:tab w:val="left" w:pos="426"/>
                            </w:tabs>
                            <w:rPr>
                              <w:sz w:val="18"/>
                              <w:lang w:val="en-GB"/>
                            </w:rPr>
                          </w:pPr>
                          <w:r>
                            <w:rPr>
                              <w:sz w:val="18"/>
                              <w:lang w:val="en-GB"/>
                            </w:rPr>
                            <w:t>F</w:t>
                          </w:r>
                          <w:r>
                            <w:rPr>
                              <w:sz w:val="18"/>
                              <w:lang w:val="en-GB"/>
                            </w:rPr>
                            <w:tab/>
                            <w:t>+31 174 236 700</w:t>
                          </w:r>
                        </w:p>
                        <w:p w14:paraId="5B88C0A0" w14:textId="77777777" w:rsidR="00164373" w:rsidRDefault="00164373">
                          <w:pPr>
                            <w:tabs>
                              <w:tab w:val="left" w:pos="426"/>
                            </w:tabs>
                            <w:rPr>
                              <w:sz w:val="18"/>
                              <w:lang w:val="en-GB"/>
                            </w:rPr>
                          </w:pPr>
                          <w:r>
                            <w:rPr>
                              <w:sz w:val="18"/>
                              <w:lang w:val="en-GB"/>
                            </w:rPr>
                            <w:t>E</w:t>
                          </w:r>
                          <w:r>
                            <w:rPr>
                              <w:sz w:val="18"/>
                              <w:lang w:val="en-GB"/>
                            </w:rPr>
                            <w:tab/>
                            <w:t>info@westlandinfra.nl</w:t>
                          </w:r>
                        </w:p>
                        <w:p w14:paraId="5B88C0A1" w14:textId="77777777" w:rsidR="00164373" w:rsidRDefault="00164373">
                          <w:pPr>
                            <w:tabs>
                              <w:tab w:val="left" w:pos="426"/>
                            </w:tabs>
                            <w:rPr>
                              <w:sz w:val="18"/>
                              <w:lang w:val="en-GB"/>
                            </w:rPr>
                          </w:pPr>
                          <w:r>
                            <w:rPr>
                              <w:sz w:val="18"/>
                              <w:lang w:val="en-GB"/>
                            </w:rPr>
                            <w:t>I</w:t>
                          </w:r>
                          <w:r>
                            <w:rPr>
                              <w:sz w:val="18"/>
                              <w:lang w:val="en-GB"/>
                            </w:rPr>
                            <w:tab/>
                            <w:t>www.westlandinfra.nl</w:t>
                          </w:r>
                        </w:p>
                        <w:p w14:paraId="5B88C0A2" w14:textId="77777777" w:rsidR="00164373" w:rsidRDefault="00164373">
                          <w:pPr>
                            <w:tabs>
                              <w:tab w:val="left" w:pos="993"/>
                            </w:tabs>
                            <w:rPr>
                              <w:sz w:val="18"/>
                              <w:lang w:val="en-GB"/>
                            </w:rPr>
                          </w:pPr>
                          <w:r>
                            <w:rPr>
                              <w:sz w:val="18"/>
                              <w:lang w:val="en-GB"/>
                            </w:rPr>
                            <w:t>Rabobank 12.77.88.239</w:t>
                          </w:r>
                        </w:p>
                        <w:p w14:paraId="5B88C0A3" w14:textId="77777777" w:rsidR="00164373" w:rsidRDefault="00164373">
                          <w:pPr>
                            <w:tabs>
                              <w:tab w:val="left" w:pos="993"/>
                            </w:tabs>
                            <w:rPr>
                              <w:sz w:val="18"/>
                            </w:rPr>
                          </w:pPr>
                          <w:r>
                            <w:rPr>
                              <w:sz w:val="18"/>
                            </w:rPr>
                            <w:t>K.v.K. Den Haag 27.17.66.88</w:t>
                          </w:r>
                        </w:p>
                        <w:p w14:paraId="5B88C0A4" w14:textId="77777777" w:rsidR="00164373" w:rsidRDefault="00164373">
                          <w:pPr>
                            <w:tabs>
                              <w:tab w:val="left" w:pos="993"/>
                            </w:tabs>
                            <w:rPr>
                              <w:sz w:val="18"/>
                            </w:rPr>
                          </w:pPr>
                          <w:r>
                            <w:rPr>
                              <w:sz w:val="18"/>
                            </w:rPr>
                            <w:t>V.A.T. NL8077.18.749.B.01</w:t>
                          </w:r>
                          <w:r>
                            <w:rPr>
                              <w:sz w:val="18"/>
                            </w:rPr>
                            <w:fldChar w:fldCharType="begin"/>
                          </w:r>
                          <w:r>
                            <w:rPr>
                              <w:sz w:val="18"/>
                            </w:rPr>
                            <w:instrText xml:space="preserve"> DOCPROPERTY "BTWnummer" \* MERGEFORMAT </w:instrText>
                          </w:r>
                          <w:r>
                            <w:rPr>
                              <w:sz w:val="18"/>
                            </w:rPr>
                            <w:fldChar w:fldCharType="end"/>
                          </w:r>
                        </w:p>
                        <w:p w14:paraId="5B88C0A5" w14:textId="77777777" w:rsidR="00164373" w:rsidRDefault="00164373">
                          <w:pPr>
                            <w:tabs>
                              <w:tab w:val="left" w:pos="993"/>
                            </w:tabs>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8C08F" id="_x0000_t202" coordsize="21600,21600" o:spt="202" path="m,l,21600r21600,l21600,xe">
              <v:stroke joinstyle="miter"/>
              <v:path gradientshapeok="t" o:connecttype="rect"/>
            </v:shapetype>
            <v:shape id="Picture 3" o:spid="_x0000_s1026" type="#_x0000_t202" style="position:absolute;margin-left:310.7pt;margin-top:56.7pt;width:183.8pt;height:145.5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WK9QEAAMsDAAAOAAAAZHJzL2Uyb0RvYy54bWysU8tu2zAQvBfoPxC817IcJ3EF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" o:allowincell="f" stroked="f">
              <v:textbox>
                <w:txbxContent>
                  <w:p w14:paraId="5B88C099" w14:textId="77777777" w:rsidR="00164373" w:rsidRDefault="00164373">
                    <w:pPr>
                      <w:tabs>
                        <w:tab w:val="left" w:pos="993"/>
                      </w:tabs>
                      <w:rPr>
                        <w:sz w:val="18"/>
                      </w:rPr>
                    </w:pPr>
                    <w:r>
                      <w:rPr>
                        <w:sz w:val="18"/>
                      </w:rPr>
                      <w:t>Westland Infra Netbeheer B.V.</w:t>
                    </w:r>
                  </w:p>
                  <w:p w14:paraId="5B88C09A" w14:textId="77777777" w:rsidR="00164373" w:rsidRDefault="00164373">
                    <w:pPr>
                      <w:tabs>
                        <w:tab w:val="left" w:pos="993"/>
                      </w:tabs>
                      <w:rPr>
                        <w:sz w:val="18"/>
                      </w:rPr>
                    </w:pPr>
                    <w:r>
                      <w:rPr>
                        <w:sz w:val="18"/>
                      </w:rPr>
                      <w:t>Nieuweweg 1</w:t>
                    </w:r>
                  </w:p>
                  <w:p w14:paraId="5B88C09B" w14:textId="77777777" w:rsidR="00164373" w:rsidRDefault="00164373">
                    <w:pPr>
                      <w:tabs>
                        <w:tab w:val="left" w:pos="993"/>
                      </w:tabs>
                      <w:rPr>
                        <w:sz w:val="18"/>
                      </w:rPr>
                    </w:pPr>
                    <w:r>
                      <w:rPr>
                        <w:sz w:val="18"/>
                      </w:rPr>
                      <w:t>P.o. box 1</w:t>
                    </w:r>
                  </w:p>
                  <w:p w14:paraId="5B88C09C" w14:textId="77777777" w:rsidR="00164373" w:rsidRDefault="00164373">
                    <w:pPr>
                      <w:tabs>
                        <w:tab w:val="left" w:pos="993"/>
                      </w:tabs>
                      <w:rPr>
                        <w:sz w:val="18"/>
                      </w:rPr>
                    </w:pPr>
                    <w:r>
                      <w:rPr>
                        <w:sz w:val="18"/>
                      </w:rPr>
                      <w:t>2685 ZG POELDIJK</w:t>
                    </w:r>
                  </w:p>
                  <w:p w14:paraId="5B88C09D" w14:textId="77777777" w:rsidR="00164373" w:rsidRDefault="00164373">
                    <w:pPr>
                      <w:tabs>
                        <w:tab w:val="left" w:pos="993"/>
                      </w:tabs>
                      <w:rPr>
                        <w:sz w:val="18"/>
                        <w:lang w:val="en-GB"/>
                      </w:rPr>
                    </w:pPr>
                    <w:r>
                      <w:rPr>
                        <w:sz w:val="18"/>
                        <w:lang w:val="en-GB"/>
                      </w:rPr>
                      <w:t xml:space="preserve">The </w:t>
                    </w:r>
                    <w:smartTag w:uri="urn:schemas-microsoft-com:office:smarttags" w:element="place">
                      <w:smartTag w:uri="urn:schemas-microsoft-com:office:smarttags" w:element="country-region">
                        <w:r>
                          <w:rPr>
                            <w:sz w:val="18"/>
                            <w:lang w:val="en-GB"/>
                          </w:rPr>
                          <w:t>Netherlands</w:t>
                        </w:r>
                      </w:smartTag>
                    </w:smartTag>
                  </w:p>
                  <w:p w14:paraId="5B88C09E" w14:textId="77777777" w:rsidR="00164373" w:rsidRDefault="00164373">
                    <w:pPr>
                      <w:tabs>
                        <w:tab w:val="left" w:pos="426"/>
                      </w:tabs>
                      <w:rPr>
                        <w:sz w:val="18"/>
                        <w:lang w:val="en-GB"/>
                      </w:rPr>
                    </w:pPr>
                    <w:r>
                      <w:rPr>
                        <w:sz w:val="18"/>
                        <w:lang w:val="en-GB"/>
                      </w:rPr>
                      <w:t>T</w:t>
                    </w:r>
                    <w:r>
                      <w:rPr>
                        <w:sz w:val="18"/>
                        <w:lang w:val="en-GB"/>
                      </w:rPr>
                      <w:tab/>
                      <w:t>+31 174 236 236</w:t>
                    </w:r>
                  </w:p>
                  <w:p w14:paraId="5B88C09F" w14:textId="77777777" w:rsidR="00164373" w:rsidRDefault="00164373">
                    <w:pPr>
                      <w:tabs>
                        <w:tab w:val="left" w:pos="426"/>
                      </w:tabs>
                      <w:rPr>
                        <w:sz w:val="18"/>
                        <w:lang w:val="en-GB"/>
                      </w:rPr>
                    </w:pPr>
                    <w:r>
                      <w:rPr>
                        <w:sz w:val="18"/>
                        <w:lang w:val="en-GB"/>
                      </w:rPr>
                      <w:t>F</w:t>
                    </w:r>
                    <w:r>
                      <w:rPr>
                        <w:sz w:val="18"/>
                        <w:lang w:val="en-GB"/>
                      </w:rPr>
                      <w:tab/>
                      <w:t>+31 174 236 700</w:t>
                    </w:r>
                  </w:p>
                  <w:p w14:paraId="5B88C0A0" w14:textId="77777777" w:rsidR="00164373" w:rsidRDefault="00164373">
                    <w:pPr>
                      <w:tabs>
                        <w:tab w:val="left" w:pos="426"/>
                      </w:tabs>
                      <w:rPr>
                        <w:sz w:val="18"/>
                        <w:lang w:val="en-GB"/>
                      </w:rPr>
                    </w:pPr>
                    <w:r>
                      <w:rPr>
                        <w:sz w:val="18"/>
                        <w:lang w:val="en-GB"/>
                      </w:rPr>
                      <w:t>E</w:t>
                    </w:r>
                    <w:r>
                      <w:rPr>
                        <w:sz w:val="18"/>
                        <w:lang w:val="en-GB"/>
                      </w:rPr>
                      <w:tab/>
                      <w:t>info@westlandinfra.nl</w:t>
                    </w:r>
                  </w:p>
                  <w:p w14:paraId="5B88C0A1" w14:textId="77777777" w:rsidR="00164373" w:rsidRDefault="00164373">
                    <w:pPr>
                      <w:tabs>
                        <w:tab w:val="left" w:pos="426"/>
                      </w:tabs>
                      <w:rPr>
                        <w:sz w:val="18"/>
                        <w:lang w:val="en-GB"/>
                      </w:rPr>
                    </w:pPr>
                    <w:r>
                      <w:rPr>
                        <w:sz w:val="18"/>
                        <w:lang w:val="en-GB"/>
                      </w:rPr>
                      <w:t>I</w:t>
                    </w:r>
                    <w:r>
                      <w:rPr>
                        <w:sz w:val="18"/>
                        <w:lang w:val="en-GB"/>
                      </w:rPr>
                      <w:tab/>
                      <w:t>www.westlandinfra.nl</w:t>
                    </w:r>
                  </w:p>
                  <w:p w14:paraId="5B88C0A2" w14:textId="77777777" w:rsidR="00164373" w:rsidRDefault="00164373">
                    <w:pPr>
                      <w:tabs>
                        <w:tab w:val="left" w:pos="993"/>
                      </w:tabs>
                      <w:rPr>
                        <w:sz w:val="18"/>
                        <w:lang w:val="en-GB"/>
                      </w:rPr>
                    </w:pPr>
                    <w:r>
                      <w:rPr>
                        <w:sz w:val="18"/>
                        <w:lang w:val="en-GB"/>
                      </w:rPr>
                      <w:t>Rabobank 12.77.88.239</w:t>
                    </w:r>
                  </w:p>
                  <w:p w14:paraId="5B88C0A3" w14:textId="77777777" w:rsidR="00164373" w:rsidRDefault="00164373">
                    <w:pPr>
                      <w:tabs>
                        <w:tab w:val="left" w:pos="993"/>
                      </w:tabs>
                      <w:rPr>
                        <w:sz w:val="18"/>
                      </w:rPr>
                    </w:pPr>
                    <w:r>
                      <w:rPr>
                        <w:sz w:val="18"/>
                      </w:rPr>
                      <w:t>K.v.K. Den Haag 27.17.66.88</w:t>
                    </w:r>
                  </w:p>
                  <w:p w14:paraId="5B88C0A4" w14:textId="77777777" w:rsidR="00164373" w:rsidRDefault="00164373">
                    <w:pPr>
                      <w:tabs>
                        <w:tab w:val="left" w:pos="993"/>
                      </w:tabs>
                      <w:rPr>
                        <w:sz w:val="18"/>
                      </w:rPr>
                    </w:pPr>
                    <w:r>
                      <w:rPr>
                        <w:sz w:val="18"/>
                      </w:rPr>
                      <w:t>V.A.T. NL8077.18.749.B.01</w:t>
                    </w:r>
                    <w:r>
                      <w:rPr>
                        <w:sz w:val="18"/>
                      </w:rPr>
                      <w:fldChar w:fldCharType="begin"/>
                    </w:r>
                    <w:r>
                      <w:rPr>
                        <w:sz w:val="18"/>
                      </w:rPr>
                      <w:instrText xml:space="preserve"> DOCPROPERTY "BTWnummer" \* MERGEFORMAT </w:instrText>
                    </w:r>
                    <w:r>
                      <w:rPr>
                        <w:sz w:val="18"/>
                      </w:rPr>
                      <w:fldChar w:fldCharType="end"/>
                    </w:r>
                  </w:p>
                  <w:p w14:paraId="5B88C0A5" w14:textId="77777777" w:rsidR="00164373" w:rsidRDefault="00164373">
                    <w:pPr>
                      <w:tabs>
                        <w:tab w:val="left" w:pos="993"/>
                      </w:tabs>
                      <w:rPr>
                        <w:sz w:val="18"/>
                      </w:rPr>
                    </w:pPr>
                  </w:p>
                </w:txbxContent>
              </v:textbox>
            </v:shape>
          </w:pict>
        </mc:Fallback>
      </mc:AlternateContent>
    </w:r>
    <w:r>
      <w:rPr>
        <w:noProof/>
      </w:rPr>
      <mc:AlternateContent>
        <mc:Choice Requires="wps">
          <w:drawing>
            <wp:anchor distT="0" distB="0" distL="114300" distR="114300" simplePos="0" relativeHeight="251654656" behindDoc="0" locked="0" layoutInCell="0" allowOverlap="1" wp14:anchorId="5B88C091" wp14:editId="5B88C092">
              <wp:simplePos x="0" y="0"/>
              <wp:positionH relativeFrom="column">
                <wp:posOffset>3945890</wp:posOffset>
              </wp:positionH>
              <wp:positionV relativeFrom="paragraph">
                <wp:posOffset>738505</wp:posOffset>
              </wp:positionV>
              <wp:extent cx="2334260" cy="1737360"/>
              <wp:effectExtent l="0" t="0" r="0" b="0"/>
              <wp:wrapNone/>
              <wp:docPr id="4" name="Picture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73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8C0A6" w14:textId="77777777" w:rsidR="00164373" w:rsidRDefault="00164373">
                          <w:pPr>
                            <w:tabs>
                              <w:tab w:val="left" w:pos="993"/>
                            </w:tabs>
                            <w:rPr>
                              <w:sz w:val="18"/>
                            </w:rPr>
                          </w:pPr>
                          <w:r>
                            <w:rPr>
                              <w:sz w:val="18"/>
                            </w:rPr>
                            <w:t>Westland Infra Netbeheer B.V.</w:t>
                          </w:r>
                        </w:p>
                        <w:p w14:paraId="5B88C0A7" w14:textId="77777777" w:rsidR="00164373" w:rsidRDefault="00164373">
                          <w:pPr>
                            <w:tabs>
                              <w:tab w:val="left" w:pos="993"/>
                            </w:tabs>
                            <w:rPr>
                              <w:sz w:val="18"/>
                            </w:rPr>
                          </w:pPr>
                          <w:r>
                            <w:rPr>
                              <w:sz w:val="18"/>
                            </w:rPr>
                            <w:t>Nieuweweg 1</w:t>
                          </w:r>
                        </w:p>
                        <w:p w14:paraId="5B88C0A8" w14:textId="77777777" w:rsidR="00164373" w:rsidRDefault="00164373">
                          <w:pPr>
                            <w:tabs>
                              <w:tab w:val="left" w:pos="993"/>
                            </w:tabs>
                            <w:rPr>
                              <w:sz w:val="18"/>
                            </w:rPr>
                          </w:pPr>
                          <w:r>
                            <w:rPr>
                              <w:sz w:val="18"/>
                            </w:rPr>
                            <w:t>Postfach 1</w:t>
                          </w:r>
                        </w:p>
                        <w:p w14:paraId="5B88C0A9" w14:textId="77777777" w:rsidR="00164373" w:rsidRDefault="00164373">
                          <w:pPr>
                            <w:tabs>
                              <w:tab w:val="left" w:pos="993"/>
                            </w:tabs>
                            <w:rPr>
                              <w:sz w:val="18"/>
                            </w:rPr>
                          </w:pPr>
                          <w:r>
                            <w:rPr>
                              <w:sz w:val="18"/>
                            </w:rPr>
                            <w:t>2685 ZG POELDIJK</w:t>
                          </w:r>
                        </w:p>
                        <w:p w14:paraId="5B88C0AA" w14:textId="77777777" w:rsidR="00164373" w:rsidRDefault="00164373">
                          <w:pPr>
                            <w:tabs>
                              <w:tab w:val="left" w:pos="993"/>
                            </w:tabs>
                            <w:rPr>
                              <w:sz w:val="18"/>
                            </w:rPr>
                          </w:pPr>
                          <w:r>
                            <w:rPr>
                              <w:sz w:val="18"/>
                            </w:rPr>
                            <w:t>Die Niederlande</w:t>
                          </w:r>
                        </w:p>
                        <w:p w14:paraId="5B88C0AB" w14:textId="77777777" w:rsidR="00164373" w:rsidRDefault="00164373">
                          <w:pPr>
                            <w:tabs>
                              <w:tab w:val="left" w:pos="426"/>
                            </w:tabs>
                            <w:rPr>
                              <w:sz w:val="18"/>
                              <w:lang w:val="en-GB"/>
                            </w:rPr>
                          </w:pPr>
                          <w:r>
                            <w:rPr>
                              <w:sz w:val="18"/>
                              <w:lang w:val="en-GB"/>
                            </w:rPr>
                            <w:t>T</w:t>
                          </w:r>
                          <w:r>
                            <w:rPr>
                              <w:sz w:val="18"/>
                              <w:lang w:val="en-GB"/>
                            </w:rPr>
                            <w:tab/>
                            <w:t>+31 174-236236</w:t>
                          </w:r>
                        </w:p>
                        <w:p w14:paraId="5B88C0AC" w14:textId="77777777" w:rsidR="00164373" w:rsidRDefault="00164373">
                          <w:pPr>
                            <w:tabs>
                              <w:tab w:val="left" w:pos="426"/>
                            </w:tabs>
                            <w:rPr>
                              <w:sz w:val="18"/>
                              <w:lang w:val="en-GB"/>
                            </w:rPr>
                          </w:pPr>
                          <w:r>
                            <w:rPr>
                              <w:sz w:val="18"/>
                              <w:lang w:val="en-GB"/>
                            </w:rPr>
                            <w:t>F</w:t>
                          </w:r>
                          <w:r>
                            <w:rPr>
                              <w:sz w:val="18"/>
                              <w:lang w:val="en-GB"/>
                            </w:rPr>
                            <w:tab/>
                            <w:t>+31 174-236700</w:t>
                          </w:r>
                        </w:p>
                        <w:p w14:paraId="5B88C0AD" w14:textId="77777777" w:rsidR="00164373" w:rsidRDefault="00164373">
                          <w:pPr>
                            <w:tabs>
                              <w:tab w:val="left" w:pos="426"/>
                            </w:tabs>
                            <w:rPr>
                              <w:sz w:val="18"/>
                              <w:lang w:val="en-GB"/>
                            </w:rPr>
                          </w:pPr>
                          <w:r>
                            <w:rPr>
                              <w:sz w:val="18"/>
                              <w:lang w:val="en-GB"/>
                            </w:rPr>
                            <w:t>E</w:t>
                          </w:r>
                          <w:r>
                            <w:rPr>
                              <w:sz w:val="18"/>
                              <w:lang w:val="en-GB"/>
                            </w:rPr>
                            <w:tab/>
                            <w:t>info@westlandinfra.nl</w:t>
                          </w:r>
                        </w:p>
                        <w:p w14:paraId="5B88C0AE" w14:textId="77777777" w:rsidR="00164373" w:rsidRDefault="00164373">
                          <w:pPr>
                            <w:tabs>
                              <w:tab w:val="left" w:pos="426"/>
                            </w:tabs>
                            <w:rPr>
                              <w:sz w:val="18"/>
                              <w:lang w:val="en-GB"/>
                            </w:rPr>
                          </w:pPr>
                          <w:r>
                            <w:rPr>
                              <w:sz w:val="18"/>
                              <w:lang w:val="en-GB"/>
                            </w:rPr>
                            <w:t>I</w:t>
                          </w:r>
                          <w:r>
                            <w:rPr>
                              <w:sz w:val="18"/>
                              <w:lang w:val="en-GB"/>
                            </w:rPr>
                            <w:tab/>
                            <w:t>www.westlandinfra.nl</w:t>
                          </w:r>
                        </w:p>
                        <w:p w14:paraId="5B88C0AF" w14:textId="77777777" w:rsidR="00164373" w:rsidRDefault="00164373">
                          <w:pPr>
                            <w:tabs>
                              <w:tab w:val="left" w:pos="993"/>
                            </w:tabs>
                            <w:rPr>
                              <w:sz w:val="18"/>
                              <w:lang w:val="en-GB"/>
                            </w:rPr>
                          </w:pPr>
                          <w:r>
                            <w:rPr>
                              <w:sz w:val="18"/>
                              <w:lang w:val="en-GB"/>
                            </w:rPr>
                            <w:t>Rabobank 12.77.88.239</w:t>
                          </w:r>
                        </w:p>
                        <w:p w14:paraId="5B88C0B0" w14:textId="77777777" w:rsidR="00164373" w:rsidRDefault="00164373">
                          <w:pPr>
                            <w:tabs>
                              <w:tab w:val="left" w:pos="993"/>
                            </w:tabs>
                            <w:rPr>
                              <w:sz w:val="18"/>
                            </w:rPr>
                          </w:pPr>
                          <w:r>
                            <w:rPr>
                              <w:sz w:val="18"/>
                            </w:rPr>
                            <w:t>K.v.K. Den Haag 27.17.66.88</w:t>
                          </w:r>
                        </w:p>
                        <w:p w14:paraId="5B88C0B1" w14:textId="77777777" w:rsidR="00164373" w:rsidRDefault="00164373">
                          <w:pPr>
                            <w:tabs>
                              <w:tab w:val="left" w:pos="993"/>
                            </w:tabs>
                            <w:rPr>
                              <w:sz w:val="18"/>
                            </w:rPr>
                          </w:pPr>
                          <w:r>
                            <w:rPr>
                              <w:sz w:val="18"/>
                            </w:rPr>
                            <w:t>M.W.S.t. NL8077.18.749.B.01</w:t>
                          </w:r>
                          <w:r>
                            <w:rPr>
                              <w:sz w:val="18"/>
                            </w:rPr>
                            <w:fldChar w:fldCharType="begin"/>
                          </w:r>
                          <w:r>
                            <w:rPr>
                              <w:sz w:val="18"/>
                            </w:rPr>
                            <w:instrText xml:space="preserve"> DOCPROPERTY "BTWnummer" \* MERGEFORMAT </w:instrText>
                          </w:r>
                          <w:r>
                            <w:rPr>
                              <w:sz w:val="18"/>
                            </w:rPr>
                            <w:fldChar w:fldCharType="end"/>
                          </w:r>
                        </w:p>
                        <w:p w14:paraId="5B88C0B2" w14:textId="77777777" w:rsidR="00164373" w:rsidRDefault="00164373">
                          <w:pPr>
                            <w:tabs>
                              <w:tab w:val="left" w:pos="993"/>
                            </w:tabs>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8C091" id="Picture 4" o:spid="_x0000_s1027" type="#_x0000_t202" style="position:absolute;margin-left:310.7pt;margin-top:58.15pt;width:183.8pt;height:136.8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" o:allowincell="f" stroked="f">
              <v:textbox>
                <w:txbxContent>
                  <w:p w14:paraId="5B88C0A6" w14:textId="77777777" w:rsidR="00164373" w:rsidRDefault="00164373">
                    <w:pPr>
                      <w:tabs>
                        <w:tab w:val="left" w:pos="993"/>
                      </w:tabs>
                      <w:rPr>
                        <w:sz w:val="18"/>
                      </w:rPr>
                    </w:pPr>
                    <w:r>
                      <w:rPr>
                        <w:sz w:val="18"/>
                      </w:rPr>
                      <w:t>Westland Infra Netbeheer B.V.</w:t>
                    </w:r>
                  </w:p>
                  <w:p w14:paraId="5B88C0A7" w14:textId="77777777" w:rsidR="00164373" w:rsidRDefault="00164373">
                    <w:pPr>
                      <w:tabs>
                        <w:tab w:val="left" w:pos="993"/>
                      </w:tabs>
                      <w:rPr>
                        <w:sz w:val="18"/>
                      </w:rPr>
                    </w:pPr>
                    <w:r>
                      <w:rPr>
                        <w:sz w:val="18"/>
                      </w:rPr>
                      <w:t>Nieuweweg 1</w:t>
                    </w:r>
                  </w:p>
                  <w:p w14:paraId="5B88C0A8" w14:textId="77777777" w:rsidR="00164373" w:rsidRDefault="00164373">
                    <w:pPr>
                      <w:tabs>
                        <w:tab w:val="left" w:pos="993"/>
                      </w:tabs>
                      <w:rPr>
                        <w:sz w:val="18"/>
                      </w:rPr>
                    </w:pPr>
                    <w:r>
                      <w:rPr>
                        <w:sz w:val="18"/>
                      </w:rPr>
                      <w:t>Postfach 1</w:t>
                    </w:r>
                  </w:p>
                  <w:p w14:paraId="5B88C0A9" w14:textId="77777777" w:rsidR="00164373" w:rsidRDefault="00164373">
                    <w:pPr>
                      <w:tabs>
                        <w:tab w:val="left" w:pos="993"/>
                      </w:tabs>
                      <w:rPr>
                        <w:sz w:val="18"/>
                      </w:rPr>
                    </w:pPr>
                    <w:r>
                      <w:rPr>
                        <w:sz w:val="18"/>
                      </w:rPr>
                      <w:t>2685 ZG POELDIJK</w:t>
                    </w:r>
                  </w:p>
                  <w:p w14:paraId="5B88C0AA" w14:textId="77777777" w:rsidR="00164373" w:rsidRDefault="00164373">
                    <w:pPr>
                      <w:tabs>
                        <w:tab w:val="left" w:pos="993"/>
                      </w:tabs>
                      <w:rPr>
                        <w:sz w:val="18"/>
                      </w:rPr>
                    </w:pPr>
                    <w:r>
                      <w:rPr>
                        <w:sz w:val="18"/>
                      </w:rPr>
                      <w:t>Die Niederlande</w:t>
                    </w:r>
                  </w:p>
                  <w:p w14:paraId="5B88C0AB" w14:textId="77777777" w:rsidR="00164373" w:rsidRDefault="00164373">
                    <w:pPr>
                      <w:tabs>
                        <w:tab w:val="left" w:pos="426"/>
                      </w:tabs>
                      <w:rPr>
                        <w:sz w:val="18"/>
                        <w:lang w:val="en-GB"/>
                      </w:rPr>
                    </w:pPr>
                    <w:r>
                      <w:rPr>
                        <w:sz w:val="18"/>
                        <w:lang w:val="en-GB"/>
                      </w:rPr>
                      <w:t>T</w:t>
                    </w:r>
                    <w:r>
                      <w:rPr>
                        <w:sz w:val="18"/>
                        <w:lang w:val="en-GB"/>
                      </w:rPr>
                      <w:tab/>
                      <w:t>+31 174-236236</w:t>
                    </w:r>
                  </w:p>
                  <w:p w14:paraId="5B88C0AC" w14:textId="77777777" w:rsidR="00164373" w:rsidRDefault="00164373">
                    <w:pPr>
                      <w:tabs>
                        <w:tab w:val="left" w:pos="426"/>
                      </w:tabs>
                      <w:rPr>
                        <w:sz w:val="18"/>
                        <w:lang w:val="en-GB"/>
                      </w:rPr>
                    </w:pPr>
                    <w:r>
                      <w:rPr>
                        <w:sz w:val="18"/>
                        <w:lang w:val="en-GB"/>
                      </w:rPr>
                      <w:t>F</w:t>
                    </w:r>
                    <w:r>
                      <w:rPr>
                        <w:sz w:val="18"/>
                        <w:lang w:val="en-GB"/>
                      </w:rPr>
                      <w:tab/>
                      <w:t>+31 174-236700</w:t>
                    </w:r>
                  </w:p>
                  <w:p w14:paraId="5B88C0AD" w14:textId="77777777" w:rsidR="00164373" w:rsidRDefault="00164373">
                    <w:pPr>
                      <w:tabs>
                        <w:tab w:val="left" w:pos="426"/>
                      </w:tabs>
                      <w:rPr>
                        <w:sz w:val="18"/>
                        <w:lang w:val="en-GB"/>
                      </w:rPr>
                    </w:pPr>
                    <w:r>
                      <w:rPr>
                        <w:sz w:val="18"/>
                        <w:lang w:val="en-GB"/>
                      </w:rPr>
                      <w:t>E</w:t>
                    </w:r>
                    <w:r>
                      <w:rPr>
                        <w:sz w:val="18"/>
                        <w:lang w:val="en-GB"/>
                      </w:rPr>
                      <w:tab/>
                      <w:t>info@westlandinfra.nl</w:t>
                    </w:r>
                  </w:p>
                  <w:p w14:paraId="5B88C0AE" w14:textId="77777777" w:rsidR="00164373" w:rsidRDefault="00164373">
                    <w:pPr>
                      <w:tabs>
                        <w:tab w:val="left" w:pos="426"/>
                      </w:tabs>
                      <w:rPr>
                        <w:sz w:val="18"/>
                        <w:lang w:val="en-GB"/>
                      </w:rPr>
                    </w:pPr>
                    <w:r>
                      <w:rPr>
                        <w:sz w:val="18"/>
                        <w:lang w:val="en-GB"/>
                      </w:rPr>
                      <w:t>I</w:t>
                    </w:r>
                    <w:r>
                      <w:rPr>
                        <w:sz w:val="18"/>
                        <w:lang w:val="en-GB"/>
                      </w:rPr>
                      <w:tab/>
                      <w:t>www.westlandinfra.nl</w:t>
                    </w:r>
                  </w:p>
                  <w:p w14:paraId="5B88C0AF" w14:textId="77777777" w:rsidR="00164373" w:rsidRDefault="00164373">
                    <w:pPr>
                      <w:tabs>
                        <w:tab w:val="left" w:pos="993"/>
                      </w:tabs>
                      <w:rPr>
                        <w:sz w:val="18"/>
                        <w:lang w:val="en-GB"/>
                      </w:rPr>
                    </w:pPr>
                    <w:r>
                      <w:rPr>
                        <w:sz w:val="18"/>
                        <w:lang w:val="en-GB"/>
                      </w:rPr>
                      <w:t>Rabobank 12.77.88.239</w:t>
                    </w:r>
                  </w:p>
                  <w:p w14:paraId="5B88C0B0" w14:textId="77777777" w:rsidR="00164373" w:rsidRDefault="00164373">
                    <w:pPr>
                      <w:tabs>
                        <w:tab w:val="left" w:pos="993"/>
                      </w:tabs>
                      <w:rPr>
                        <w:sz w:val="18"/>
                      </w:rPr>
                    </w:pPr>
                    <w:r>
                      <w:rPr>
                        <w:sz w:val="18"/>
                      </w:rPr>
                      <w:t>K.v.K. Den Haag 27.17.66.88</w:t>
                    </w:r>
                  </w:p>
                  <w:p w14:paraId="5B88C0B1" w14:textId="77777777" w:rsidR="00164373" w:rsidRDefault="00164373">
                    <w:pPr>
                      <w:tabs>
                        <w:tab w:val="left" w:pos="993"/>
                      </w:tabs>
                      <w:rPr>
                        <w:sz w:val="18"/>
                      </w:rPr>
                    </w:pPr>
                    <w:r>
                      <w:rPr>
                        <w:sz w:val="18"/>
                      </w:rPr>
                      <w:t>M.W.S.t. NL8077.18.749.B.01</w:t>
                    </w:r>
                    <w:r>
                      <w:rPr>
                        <w:sz w:val="18"/>
                      </w:rPr>
                      <w:fldChar w:fldCharType="begin"/>
                    </w:r>
                    <w:r>
                      <w:rPr>
                        <w:sz w:val="18"/>
                      </w:rPr>
                      <w:instrText xml:space="preserve"> DOCPROPERTY "BTWnummer" \* MERGEFORMAT </w:instrText>
                    </w:r>
                    <w:r>
                      <w:rPr>
                        <w:sz w:val="18"/>
                      </w:rPr>
                      <w:fldChar w:fldCharType="end"/>
                    </w:r>
                  </w:p>
                  <w:p w14:paraId="5B88C0B2" w14:textId="77777777" w:rsidR="00164373" w:rsidRDefault="00164373">
                    <w:pPr>
                      <w:tabs>
                        <w:tab w:val="left" w:pos="993"/>
                      </w:tabs>
                      <w:rPr>
                        <w:sz w:val="18"/>
                      </w:rPr>
                    </w:pPr>
                  </w:p>
                </w:txbxContent>
              </v:textbox>
            </v:shape>
          </w:pict>
        </mc:Fallback>
      </mc:AlternateContent>
    </w:r>
    <w:r>
      <w:rPr>
        <w:noProof/>
      </w:rPr>
      <mc:AlternateContent>
        <mc:Choice Requires="wps">
          <w:drawing>
            <wp:anchor distT="0" distB="0" distL="114300" distR="114300" simplePos="0" relativeHeight="251656704" behindDoc="0" locked="0" layoutInCell="0" allowOverlap="1" wp14:anchorId="5B88C093" wp14:editId="5B88C094">
              <wp:simplePos x="0" y="0"/>
              <wp:positionH relativeFrom="column">
                <wp:posOffset>3945890</wp:posOffset>
              </wp:positionH>
              <wp:positionV relativeFrom="paragraph">
                <wp:posOffset>720090</wp:posOffset>
              </wp:positionV>
              <wp:extent cx="2334260" cy="2434590"/>
              <wp:effectExtent l="0" t="0" r="0" b="0"/>
              <wp:wrapNone/>
              <wp:docPr id="5" name="Picture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243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8C0B3" w14:textId="77777777" w:rsidR="00164373" w:rsidRDefault="00164373">
                          <w:pPr>
                            <w:tabs>
                              <w:tab w:val="left" w:pos="993"/>
                            </w:tabs>
                            <w:rPr>
                              <w:sz w:val="18"/>
                            </w:rPr>
                          </w:pPr>
                          <w:r>
                            <w:rPr>
                              <w:sz w:val="18"/>
                            </w:rPr>
                            <w:t>Nieuweweg 1</w:t>
                          </w:r>
                        </w:p>
                        <w:p w14:paraId="5B88C0B4" w14:textId="77777777" w:rsidR="00164373" w:rsidRDefault="00164373">
                          <w:pPr>
                            <w:tabs>
                              <w:tab w:val="left" w:pos="993"/>
                            </w:tabs>
                            <w:rPr>
                              <w:sz w:val="18"/>
                            </w:rPr>
                          </w:pPr>
                          <w:r>
                            <w:rPr>
                              <w:sz w:val="18"/>
                            </w:rPr>
                            <w:t>Postbus 1</w:t>
                          </w:r>
                        </w:p>
                        <w:p w14:paraId="5B88C0B5" w14:textId="77777777" w:rsidR="00164373" w:rsidRDefault="00164373">
                          <w:pPr>
                            <w:tabs>
                              <w:tab w:val="left" w:pos="993"/>
                            </w:tabs>
                            <w:rPr>
                              <w:sz w:val="18"/>
                            </w:rPr>
                          </w:pPr>
                          <w:r>
                            <w:rPr>
                              <w:sz w:val="18"/>
                            </w:rPr>
                            <w:t>2685 ZG POELDIJK</w:t>
                          </w:r>
                        </w:p>
                        <w:p w14:paraId="5B88C0B6" w14:textId="77777777" w:rsidR="00164373" w:rsidRDefault="00164373">
                          <w:pPr>
                            <w:tabs>
                              <w:tab w:val="left" w:pos="426"/>
                            </w:tabs>
                            <w:rPr>
                              <w:sz w:val="18"/>
                            </w:rPr>
                          </w:pPr>
                          <w:r>
                            <w:rPr>
                              <w:sz w:val="18"/>
                            </w:rPr>
                            <w:t>T</w:t>
                          </w:r>
                          <w:r>
                            <w:rPr>
                              <w:sz w:val="18"/>
                            </w:rPr>
                            <w:tab/>
                            <w:t xml:space="preserve">(0174) 236 </w:t>
                          </w:r>
                          <w:r>
                            <w:rPr>
                              <w:sz w:val="18"/>
                            </w:rPr>
                            <w:fldChar w:fldCharType="begin"/>
                          </w:r>
                          <w:r>
                            <w:rPr>
                              <w:sz w:val="18"/>
                            </w:rPr>
                            <w:instrText xml:space="preserve"> DOCPROPERTY "Telefoon" \* MERGEFORMAT </w:instrText>
                          </w:r>
                          <w:r>
                            <w:rPr>
                              <w:sz w:val="18"/>
                            </w:rPr>
                            <w:fldChar w:fldCharType="separate"/>
                          </w:r>
                          <w:r w:rsidR="00236824">
                            <w:rPr>
                              <w:sz w:val="18"/>
                            </w:rPr>
                            <w:t>236</w:t>
                          </w:r>
                          <w:r>
                            <w:rPr>
                              <w:sz w:val="18"/>
                            </w:rPr>
                            <w:fldChar w:fldCharType="end"/>
                          </w:r>
                        </w:p>
                        <w:p w14:paraId="5B88C0B7" w14:textId="77777777" w:rsidR="00164373" w:rsidRDefault="00164373">
                          <w:pPr>
                            <w:tabs>
                              <w:tab w:val="left" w:pos="426"/>
                            </w:tabs>
                            <w:rPr>
                              <w:sz w:val="18"/>
                              <w:lang w:val="en-GB"/>
                            </w:rPr>
                          </w:pPr>
                          <w:r>
                            <w:rPr>
                              <w:sz w:val="18"/>
                              <w:lang w:val="en-GB"/>
                            </w:rPr>
                            <w:t>F</w:t>
                          </w:r>
                          <w:r>
                            <w:rPr>
                              <w:sz w:val="18"/>
                              <w:lang w:val="en-GB"/>
                            </w:rPr>
                            <w:tab/>
                            <w:t xml:space="preserve">(0174) 236 </w:t>
                          </w:r>
                          <w:r>
                            <w:rPr>
                              <w:sz w:val="18"/>
                            </w:rPr>
                            <w:fldChar w:fldCharType="begin"/>
                          </w:r>
                          <w:r>
                            <w:rPr>
                              <w:sz w:val="18"/>
                              <w:lang w:val="en-GB"/>
                            </w:rPr>
                            <w:instrText xml:space="preserve"> DOCPROPERTY "Fax" \* MERGEFORMAT </w:instrText>
                          </w:r>
                          <w:r>
                            <w:rPr>
                              <w:sz w:val="18"/>
                            </w:rPr>
                            <w:fldChar w:fldCharType="separate"/>
                          </w:r>
                          <w:r w:rsidR="00236824">
                            <w:rPr>
                              <w:sz w:val="18"/>
                              <w:lang w:val="en-GB"/>
                            </w:rPr>
                            <w:t>700</w:t>
                          </w:r>
                          <w:r>
                            <w:rPr>
                              <w:sz w:val="18"/>
                            </w:rPr>
                            <w:fldChar w:fldCharType="end"/>
                          </w:r>
                        </w:p>
                        <w:p w14:paraId="5B88C0B8" w14:textId="77777777" w:rsidR="00164373" w:rsidRDefault="00164373">
                          <w:pPr>
                            <w:tabs>
                              <w:tab w:val="left" w:pos="426"/>
                            </w:tabs>
                            <w:rPr>
                              <w:sz w:val="18"/>
                              <w:lang w:val="en-GB"/>
                            </w:rPr>
                          </w:pPr>
                          <w:r>
                            <w:rPr>
                              <w:sz w:val="18"/>
                              <w:lang w:val="en-GB"/>
                            </w:rPr>
                            <w:t>E</w:t>
                          </w:r>
                          <w:r>
                            <w:rPr>
                              <w:sz w:val="18"/>
                              <w:lang w:val="en-GB"/>
                            </w:rPr>
                            <w:tab/>
                            <w:t>info@westlandinfra.nl</w:t>
                          </w:r>
                        </w:p>
                        <w:p w14:paraId="5B88C0B9" w14:textId="77777777" w:rsidR="00164373" w:rsidRDefault="00164373">
                          <w:pPr>
                            <w:tabs>
                              <w:tab w:val="left" w:pos="426"/>
                            </w:tabs>
                            <w:rPr>
                              <w:sz w:val="18"/>
                              <w:lang w:val="en-GB"/>
                            </w:rPr>
                          </w:pPr>
                          <w:r>
                            <w:rPr>
                              <w:sz w:val="18"/>
                              <w:lang w:val="en-GB"/>
                            </w:rPr>
                            <w:t>I</w:t>
                          </w:r>
                          <w:r>
                            <w:rPr>
                              <w:sz w:val="18"/>
                              <w:lang w:val="en-GB"/>
                            </w:rPr>
                            <w:tab/>
                            <w:t>www.westlandinfra.nl</w:t>
                          </w:r>
                        </w:p>
                        <w:p w14:paraId="5B88C0BA" w14:textId="77777777" w:rsidR="00164373" w:rsidRDefault="00164373">
                          <w:pPr>
                            <w:tabs>
                              <w:tab w:val="left" w:pos="993"/>
                            </w:tabs>
                            <w:rPr>
                              <w:sz w:val="18"/>
                            </w:rPr>
                          </w:pPr>
                          <w:r>
                            <w:rPr>
                              <w:sz w:val="18"/>
                            </w:rPr>
                            <w:t>Rabobank 12.77.88.239</w:t>
                          </w:r>
                        </w:p>
                        <w:p w14:paraId="5B88C0BB" w14:textId="77777777" w:rsidR="00164373" w:rsidRDefault="00164373">
                          <w:pPr>
                            <w:tabs>
                              <w:tab w:val="left" w:pos="993"/>
                            </w:tabs>
                            <w:rPr>
                              <w:sz w:val="18"/>
                            </w:rPr>
                          </w:pPr>
                          <w:r>
                            <w:rPr>
                              <w:sz w:val="18"/>
                            </w:rPr>
                            <w:t>K.v.K. Haaglanden 27 17 66 87</w:t>
                          </w:r>
                        </w:p>
                        <w:p w14:paraId="5B88C0BC" w14:textId="77777777" w:rsidR="00164373" w:rsidRDefault="00164373">
                          <w:pPr>
                            <w:tabs>
                              <w:tab w:val="left" w:pos="993"/>
                            </w:tabs>
                            <w:rPr>
                              <w:sz w:val="18"/>
                            </w:rPr>
                          </w:pPr>
                          <w:r>
                            <w:rPr>
                              <w:sz w:val="18"/>
                            </w:rPr>
                            <w:fldChar w:fldCharType="begin"/>
                          </w:r>
                          <w:r>
                            <w:rPr>
                              <w:sz w:val="18"/>
                            </w:rPr>
                            <w:instrText xml:space="preserve"> DOCPROPERTY "BTWnummer" \* MERGEFORMAT </w:instrTex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8C093" id="Picture 5" o:spid="_x0000_s1028" type="#_x0000_t202" style="position:absolute;margin-left:310.7pt;margin-top:56.7pt;width:183.8pt;height:191.7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" o:allowincell="f" stroked="f">
              <v:textbox>
                <w:txbxContent>
                  <w:p w14:paraId="5B88C0B3" w14:textId="77777777" w:rsidR="00164373" w:rsidRDefault="00164373">
                    <w:pPr>
                      <w:tabs>
                        <w:tab w:val="left" w:pos="993"/>
                      </w:tabs>
                      <w:rPr>
                        <w:sz w:val="18"/>
                      </w:rPr>
                    </w:pPr>
                    <w:r>
                      <w:rPr>
                        <w:sz w:val="18"/>
                      </w:rPr>
                      <w:t>Nieuweweg 1</w:t>
                    </w:r>
                  </w:p>
                  <w:p w14:paraId="5B88C0B4" w14:textId="77777777" w:rsidR="00164373" w:rsidRDefault="00164373">
                    <w:pPr>
                      <w:tabs>
                        <w:tab w:val="left" w:pos="993"/>
                      </w:tabs>
                      <w:rPr>
                        <w:sz w:val="18"/>
                      </w:rPr>
                    </w:pPr>
                    <w:r>
                      <w:rPr>
                        <w:sz w:val="18"/>
                      </w:rPr>
                      <w:t>Postbus 1</w:t>
                    </w:r>
                  </w:p>
                  <w:p w14:paraId="5B88C0B5" w14:textId="77777777" w:rsidR="00164373" w:rsidRDefault="00164373">
                    <w:pPr>
                      <w:tabs>
                        <w:tab w:val="left" w:pos="993"/>
                      </w:tabs>
                      <w:rPr>
                        <w:sz w:val="18"/>
                      </w:rPr>
                    </w:pPr>
                    <w:r>
                      <w:rPr>
                        <w:sz w:val="18"/>
                      </w:rPr>
                      <w:t>2685 ZG POELDIJK</w:t>
                    </w:r>
                  </w:p>
                  <w:p w14:paraId="5B88C0B6" w14:textId="77777777" w:rsidR="00164373" w:rsidRDefault="00164373">
                    <w:pPr>
                      <w:tabs>
                        <w:tab w:val="left" w:pos="426"/>
                      </w:tabs>
                      <w:rPr>
                        <w:sz w:val="18"/>
                      </w:rPr>
                    </w:pPr>
                    <w:r>
                      <w:rPr>
                        <w:sz w:val="18"/>
                      </w:rPr>
                      <w:t>T</w:t>
                    </w:r>
                    <w:r>
                      <w:rPr>
                        <w:sz w:val="18"/>
                      </w:rPr>
                      <w:tab/>
                      <w:t xml:space="preserve">(0174) 236 </w:t>
                    </w:r>
                    <w:r>
                      <w:rPr>
                        <w:sz w:val="18"/>
                      </w:rPr>
                      <w:fldChar w:fldCharType="begin"/>
                    </w:r>
                    <w:r>
                      <w:rPr>
                        <w:sz w:val="18"/>
                      </w:rPr>
                      <w:instrText xml:space="preserve"> DOCPROPERTY "Telefoon" \* MERGEFORMAT </w:instrText>
                    </w:r>
                    <w:r>
                      <w:rPr>
                        <w:sz w:val="18"/>
                      </w:rPr>
                      <w:fldChar w:fldCharType="separate"/>
                    </w:r>
                    <w:r w:rsidR="00236824">
                      <w:rPr>
                        <w:sz w:val="18"/>
                      </w:rPr>
                      <w:t>236</w:t>
                    </w:r>
                    <w:r>
                      <w:rPr>
                        <w:sz w:val="18"/>
                      </w:rPr>
                      <w:fldChar w:fldCharType="end"/>
                    </w:r>
                  </w:p>
                  <w:p w14:paraId="5B88C0B7" w14:textId="77777777" w:rsidR="00164373" w:rsidRDefault="00164373">
                    <w:pPr>
                      <w:tabs>
                        <w:tab w:val="left" w:pos="426"/>
                      </w:tabs>
                      <w:rPr>
                        <w:sz w:val="18"/>
                        <w:lang w:val="en-GB"/>
                      </w:rPr>
                    </w:pPr>
                    <w:r>
                      <w:rPr>
                        <w:sz w:val="18"/>
                        <w:lang w:val="en-GB"/>
                      </w:rPr>
                      <w:t>F</w:t>
                    </w:r>
                    <w:r>
                      <w:rPr>
                        <w:sz w:val="18"/>
                        <w:lang w:val="en-GB"/>
                      </w:rPr>
                      <w:tab/>
                      <w:t xml:space="preserve">(0174) 236 </w:t>
                    </w:r>
                    <w:r>
                      <w:rPr>
                        <w:sz w:val="18"/>
                      </w:rPr>
                      <w:fldChar w:fldCharType="begin"/>
                    </w:r>
                    <w:r>
                      <w:rPr>
                        <w:sz w:val="18"/>
                        <w:lang w:val="en-GB"/>
                      </w:rPr>
                      <w:instrText xml:space="preserve"> DOCPROPERTY "Fax" \* MERGEFORMAT </w:instrText>
                    </w:r>
                    <w:r>
                      <w:rPr>
                        <w:sz w:val="18"/>
                      </w:rPr>
                      <w:fldChar w:fldCharType="separate"/>
                    </w:r>
                    <w:r w:rsidR="00236824">
                      <w:rPr>
                        <w:sz w:val="18"/>
                        <w:lang w:val="en-GB"/>
                      </w:rPr>
                      <w:t>700</w:t>
                    </w:r>
                    <w:r>
                      <w:rPr>
                        <w:sz w:val="18"/>
                      </w:rPr>
                      <w:fldChar w:fldCharType="end"/>
                    </w:r>
                  </w:p>
                  <w:p w14:paraId="5B88C0B8" w14:textId="77777777" w:rsidR="00164373" w:rsidRDefault="00164373">
                    <w:pPr>
                      <w:tabs>
                        <w:tab w:val="left" w:pos="426"/>
                      </w:tabs>
                      <w:rPr>
                        <w:sz w:val="18"/>
                        <w:lang w:val="en-GB"/>
                      </w:rPr>
                    </w:pPr>
                    <w:r>
                      <w:rPr>
                        <w:sz w:val="18"/>
                        <w:lang w:val="en-GB"/>
                      </w:rPr>
                      <w:t>E</w:t>
                    </w:r>
                    <w:r>
                      <w:rPr>
                        <w:sz w:val="18"/>
                        <w:lang w:val="en-GB"/>
                      </w:rPr>
                      <w:tab/>
                      <w:t>info@westlandinfra.nl</w:t>
                    </w:r>
                  </w:p>
                  <w:p w14:paraId="5B88C0B9" w14:textId="77777777" w:rsidR="00164373" w:rsidRDefault="00164373">
                    <w:pPr>
                      <w:tabs>
                        <w:tab w:val="left" w:pos="426"/>
                      </w:tabs>
                      <w:rPr>
                        <w:sz w:val="18"/>
                        <w:lang w:val="en-GB"/>
                      </w:rPr>
                    </w:pPr>
                    <w:r>
                      <w:rPr>
                        <w:sz w:val="18"/>
                        <w:lang w:val="en-GB"/>
                      </w:rPr>
                      <w:t>I</w:t>
                    </w:r>
                    <w:r>
                      <w:rPr>
                        <w:sz w:val="18"/>
                        <w:lang w:val="en-GB"/>
                      </w:rPr>
                      <w:tab/>
                      <w:t>www.westlandinfra.nl</w:t>
                    </w:r>
                  </w:p>
                  <w:p w14:paraId="5B88C0BA" w14:textId="77777777" w:rsidR="00164373" w:rsidRDefault="00164373">
                    <w:pPr>
                      <w:tabs>
                        <w:tab w:val="left" w:pos="993"/>
                      </w:tabs>
                      <w:rPr>
                        <w:sz w:val="18"/>
                      </w:rPr>
                    </w:pPr>
                    <w:r>
                      <w:rPr>
                        <w:sz w:val="18"/>
                      </w:rPr>
                      <w:t>Rabobank 12.77.88.239</w:t>
                    </w:r>
                  </w:p>
                  <w:p w14:paraId="5B88C0BB" w14:textId="77777777" w:rsidR="00164373" w:rsidRDefault="00164373">
                    <w:pPr>
                      <w:tabs>
                        <w:tab w:val="left" w:pos="993"/>
                      </w:tabs>
                      <w:rPr>
                        <w:sz w:val="18"/>
                      </w:rPr>
                    </w:pPr>
                    <w:r>
                      <w:rPr>
                        <w:sz w:val="18"/>
                      </w:rPr>
                      <w:t>K.v.K. Haaglanden 27 17 66 87</w:t>
                    </w:r>
                  </w:p>
                  <w:p w14:paraId="5B88C0BC" w14:textId="77777777" w:rsidR="00164373" w:rsidRDefault="00164373">
                    <w:pPr>
                      <w:tabs>
                        <w:tab w:val="left" w:pos="993"/>
                      </w:tabs>
                      <w:rPr>
                        <w:sz w:val="18"/>
                      </w:rPr>
                    </w:pPr>
                    <w:r>
                      <w:rPr>
                        <w:sz w:val="18"/>
                      </w:rPr>
                      <w:fldChar w:fldCharType="begin"/>
                    </w:r>
                    <w:r>
                      <w:rPr>
                        <w:sz w:val="18"/>
                      </w:rPr>
                      <w:instrText xml:space="preserve"> DOCPROPERTY "BTWnummer" \* MERGEFORMAT </w:instrText>
                    </w:r>
                    <w:r>
                      <w:rPr>
                        <w:sz w:val="18"/>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51F3"/>
    <w:multiLevelType w:val="hybridMultilevel"/>
    <w:tmpl w:val="94B0CA94"/>
    <w:lvl w:ilvl="0" w:tplc="F2BE058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41711C"/>
    <w:multiLevelType w:val="multilevel"/>
    <w:tmpl w:val="E2905AFC"/>
    <w:lvl w:ilvl="0">
      <w:start w:val="1"/>
      <w:numFmt w:val="lowerLetter"/>
      <w:lvlText w:val="%1."/>
      <w:lvlJc w:val="left"/>
      <w:pPr>
        <w:ind w:left="858" w:hanging="432"/>
      </w:pPr>
      <w:rPr>
        <w:rFonts w:ascii="Arial" w:eastAsia="Times New Roman" w:hAnsi="Arial" w:cs="Arial"/>
        <w:b w:val="0"/>
        <w:bC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37B7C27"/>
    <w:multiLevelType w:val="hybridMultilevel"/>
    <w:tmpl w:val="5562F2A0"/>
    <w:lvl w:ilvl="0" w:tplc="04130019">
      <w:start w:val="1"/>
      <w:numFmt w:val="lowerLetter"/>
      <w:lvlText w:val="%1."/>
      <w:lvlJc w:val="left"/>
      <w:pPr>
        <w:ind w:left="720" w:hanging="360"/>
      </w:pPr>
    </w:lvl>
    <w:lvl w:ilvl="1" w:tplc="04130019">
      <w:start w:val="1"/>
      <w:numFmt w:val="lowerLetter"/>
      <w:lvlText w:val="%2."/>
      <w:lvlJc w:val="left"/>
      <w:pPr>
        <w:ind w:left="786"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BC70DD"/>
    <w:multiLevelType w:val="multilevel"/>
    <w:tmpl w:val="E94E1DA6"/>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91C5485"/>
    <w:multiLevelType w:val="multilevel"/>
    <w:tmpl w:val="83A2881C"/>
    <w:lvl w:ilvl="0">
      <w:start w:val="14"/>
      <w:numFmt w:val="decimal"/>
      <w:lvlText w:val="%1"/>
      <w:lvlJc w:val="left"/>
      <w:pPr>
        <w:tabs>
          <w:tab w:val="num" w:pos="615"/>
        </w:tabs>
        <w:ind w:left="615" w:hanging="615"/>
      </w:pPr>
      <w:rPr>
        <w:rFonts w:hint="default"/>
      </w:rPr>
    </w:lvl>
    <w:lvl w:ilvl="1">
      <w:start w:val="2"/>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2A14394"/>
    <w:multiLevelType w:val="singleLevel"/>
    <w:tmpl w:val="78A4BD90"/>
    <w:lvl w:ilvl="0">
      <w:start w:val="1"/>
      <w:numFmt w:val="lowerLetter"/>
      <w:lvlText w:val="%1."/>
      <w:lvlJc w:val="left"/>
      <w:pPr>
        <w:tabs>
          <w:tab w:val="num" w:pos="360"/>
        </w:tabs>
        <w:ind w:left="360" w:hanging="360"/>
      </w:pPr>
      <w:rPr>
        <w:rFonts w:hint="default"/>
      </w:rPr>
    </w:lvl>
  </w:abstractNum>
  <w:abstractNum w:abstractNumId="6" w15:restartNumberingAfterBreak="0">
    <w:nsid w:val="5E4D7526"/>
    <w:multiLevelType w:val="hybridMultilevel"/>
    <w:tmpl w:val="2A242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391581"/>
    <w:multiLevelType w:val="singleLevel"/>
    <w:tmpl w:val="3012A64A"/>
    <w:lvl w:ilvl="0">
      <w:numFmt w:val="bullet"/>
      <w:lvlText w:val="-"/>
      <w:lvlJc w:val="left"/>
      <w:pPr>
        <w:tabs>
          <w:tab w:val="num" w:pos="1353"/>
        </w:tabs>
        <w:ind w:left="1353" w:hanging="360"/>
      </w:pPr>
      <w:rPr>
        <w:rFonts w:ascii="Times New Roman" w:hAnsi="Times New Roman" w:cs="Times New Roman" w:hint="default"/>
      </w:rPr>
    </w:lvl>
  </w:abstractNum>
  <w:abstractNum w:abstractNumId="8" w15:restartNumberingAfterBreak="0">
    <w:nsid w:val="7735026D"/>
    <w:multiLevelType w:val="multilevel"/>
    <w:tmpl w:val="28442CC6"/>
    <w:lvl w:ilvl="0">
      <w:start w:val="1"/>
      <w:numFmt w:val="decimal"/>
      <w:lvlText w:val="Artikel %1"/>
      <w:lvlJc w:val="left"/>
      <w:pPr>
        <w:tabs>
          <w:tab w:val="num" w:pos="1080"/>
        </w:tabs>
        <w:ind w:left="0" w:firstLine="0"/>
      </w:pPr>
    </w:lvl>
    <w:lvl w:ilvl="1">
      <w:start w:val="1"/>
      <w:numFmt w:val="decimal"/>
      <w:lvlText w:val="%1.%2"/>
      <w:lvlJc w:val="left"/>
      <w:pPr>
        <w:tabs>
          <w:tab w:val="num" w:pos="1021"/>
        </w:tabs>
        <w:ind w:left="1021" w:hanging="1021"/>
      </w:pPr>
      <w:rPr>
        <w:color w:val="000000"/>
      </w:rPr>
    </w:lvl>
    <w:lvl w:ilvl="2">
      <w:start w:val="1"/>
      <w:numFmt w:val="bullet"/>
      <w:lvlText w:val=""/>
      <w:lvlJc w:val="left"/>
      <w:pPr>
        <w:tabs>
          <w:tab w:val="num" w:pos="1644"/>
        </w:tabs>
        <w:ind w:left="1644" w:hanging="623"/>
      </w:pPr>
      <w:rPr>
        <w:rFonts w:ascii="Symbol" w:hAnsi="Symbol" w:hint="default"/>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6678365">
    <w:abstractNumId w:val="5"/>
  </w:num>
  <w:num w:numId="2" w16cid:durableId="1293174861">
    <w:abstractNumId w:val="6"/>
  </w:num>
  <w:num w:numId="3" w16cid:durableId="846139019">
    <w:abstractNumId w:val="0"/>
  </w:num>
  <w:num w:numId="4" w16cid:durableId="240720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142323">
    <w:abstractNumId w:val="8"/>
  </w:num>
  <w:num w:numId="6" w16cid:durableId="1278944916">
    <w:abstractNumId w:val="7"/>
  </w:num>
  <w:num w:numId="7" w16cid:durableId="129253981">
    <w:abstractNumId w:val="4"/>
  </w:num>
  <w:num w:numId="8" w16cid:durableId="950665492">
    <w:abstractNumId w:val="3"/>
  </w:num>
  <w:num w:numId="9" w16cid:durableId="1756130004">
    <w:abstractNumId w:val="2"/>
  </w:num>
  <w:num w:numId="10" w16cid:durableId="302849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V" w:val="Infrastructuur"/>
    <w:docVar w:name="Taal" w:val="NL"/>
  </w:docVars>
  <w:rsids>
    <w:rsidRoot w:val="00236824"/>
    <w:rsid w:val="000046B2"/>
    <w:rsid w:val="00010304"/>
    <w:rsid w:val="00015753"/>
    <w:rsid w:val="00015E79"/>
    <w:rsid w:val="000173A8"/>
    <w:rsid w:val="00025075"/>
    <w:rsid w:val="000258F1"/>
    <w:rsid w:val="00026858"/>
    <w:rsid w:val="00030051"/>
    <w:rsid w:val="00031525"/>
    <w:rsid w:val="0005157D"/>
    <w:rsid w:val="00063653"/>
    <w:rsid w:val="000660EF"/>
    <w:rsid w:val="00071D87"/>
    <w:rsid w:val="000744D0"/>
    <w:rsid w:val="00074CC8"/>
    <w:rsid w:val="00092A21"/>
    <w:rsid w:val="00096BF0"/>
    <w:rsid w:val="00097C66"/>
    <w:rsid w:val="00097CE6"/>
    <w:rsid w:val="000A143C"/>
    <w:rsid w:val="000A1CE6"/>
    <w:rsid w:val="000A617E"/>
    <w:rsid w:val="000C1C1B"/>
    <w:rsid w:val="000D2E1D"/>
    <w:rsid w:val="000D736A"/>
    <w:rsid w:val="000F1B73"/>
    <w:rsid w:val="000F2524"/>
    <w:rsid w:val="0010273C"/>
    <w:rsid w:val="00116066"/>
    <w:rsid w:val="0011712B"/>
    <w:rsid w:val="00120BB3"/>
    <w:rsid w:val="0012298A"/>
    <w:rsid w:val="00123542"/>
    <w:rsid w:val="0012610F"/>
    <w:rsid w:val="0013160A"/>
    <w:rsid w:val="00134D2A"/>
    <w:rsid w:val="0013578C"/>
    <w:rsid w:val="00154680"/>
    <w:rsid w:val="00156D7A"/>
    <w:rsid w:val="00161874"/>
    <w:rsid w:val="001637D3"/>
    <w:rsid w:val="00164373"/>
    <w:rsid w:val="001665B8"/>
    <w:rsid w:val="00166A6C"/>
    <w:rsid w:val="00167662"/>
    <w:rsid w:val="00174385"/>
    <w:rsid w:val="00175BEA"/>
    <w:rsid w:val="001842B3"/>
    <w:rsid w:val="001843D1"/>
    <w:rsid w:val="0018753C"/>
    <w:rsid w:val="00187B26"/>
    <w:rsid w:val="00197952"/>
    <w:rsid w:val="001A764E"/>
    <w:rsid w:val="001B2DE5"/>
    <w:rsid w:val="001B7EDE"/>
    <w:rsid w:val="001B7EEA"/>
    <w:rsid w:val="001C4471"/>
    <w:rsid w:val="001D0691"/>
    <w:rsid w:val="001D3180"/>
    <w:rsid w:val="001D5D7F"/>
    <w:rsid w:val="001D65C6"/>
    <w:rsid w:val="001E3BF4"/>
    <w:rsid w:val="001E40E0"/>
    <w:rsid w:val="001E5C34"/>
    <w:rsid w:val="001F1CB0"/>
    <w:rsid w:val="001F29A8"/>
    <w:rsid w:val="00205EA9"/>
    <w:rsid w:val="00213334"/>
    <w:rsid w:val="00213D4D"/>
    <w:rsid w:val="00213F6D"/>
    <w:rsid w:val="002151D1"/>
    <w:rsid w:val="00220AD4"/>
    <w:rsid w:val="002333A9"/>
    <w:rsid w:val="002343F9"/>
    <w:rsid w:val="00236824"/>
    <w:rsid w:val="0024326F"/>
    <w:rsid w:val="00247ED6"/>
    <w:rsid w:val="00253122"/>
    <w:rsid w:val="00253E09"/>
    <w:rsid w:val="00255850"/>
    <w:rsid w:val="00260177"/>
    <w:rsid w:val="002605C5"/>
    <w:rsid w:val="00263235"/>
    <w:rsid w:val="00264E9E"/>
    <w:rsid w:val="00271503"/>
    <w:rsid w:val="00276D47"/>
    <w:rsid w:val="00281ED7"/>
    <w:rsid w:val="00282D0E"/>
    <w:rsid w:val="00284BBE"/>
    <w:rsid w:val="002863AB"/>
    <w:rsid w:val="0029386A"/>
    <w:rsid w:val="00293B50"/>
    <w:rsid w:val="00297EDD"/>
    <w:rsid w:val="002A2749"/>
    <w:rsid w:val="002A3DEA"/>
    <w:rsid w:val="002B1598"/>
    <w:rsid w:val="002B53B1"/>
    <w:rsid w:val="002C0326"/>
    <w:rsid w:val="002D2F5C"/>
    <w:rsid w:val="002F2BB0"/>
    <w:rsid w:val="002F7326"/>
    <w:rsid w:val="003000CC"/>
    <w:rsid w:val="00306510"/>
    <w:rsid w:val="00306CCC"/>
    <w:rsid w:val="00313676"/>
    <w:rsid w:val="00314EA6"/>
    <w:rsid w:val="003319D8"/>
    <w:rsid w:val="00334ECF"/>
    <w:rsid w:val="003411D8"/>
    <w:rsid w:val="00343E23"/>
    <w:rsid w:val="00353D8E"/>
    <w:rsid w:val="00366C99"/>
    <w:rsid w:val="00367F95"/>
    <w:rsid w:val="00381176"/>
    <w:rsid w:val="003930B7"/>
    <w:rsid w:val="003A49EF"/>
    <w:rsid w:val="003A4CA1"/>
    <w:rsid w:val="003B2A78"/>
    <w:rsid w:val="003B2EB1"/>
    <w:rsid w:val="003E7F58"/>
    <w:rsid w:val="003F00FF"/>
    <w:rsid w:val="003F0A58"/>
    <w:rsid w:val="003F37B3"/>
    <w:rsid w:val="003F72E7"/>
    <w:rsid w:val="004028E5"/>
    <w:rsid w:val="00403C8C"/>
    <w:rsid w:val="004108B1"/>
    <w:rsid w:val="00411E06"/>
    <w:rsid w:val="00413C6F"/>
    <w:rsid w:val="00434FB3"/>
    <w:rsid w:val="004360A2"/>
    <w:rsid w:val="00437161"/>
    <w:rsid w:val="00440BC0"/>
    <w:rsid w:val="00445411"/>
    <w:rsid w:val="00446C5A"/>
    <w:rsid w:val="0045259E"/>
    <w:rsid w:val="004566E7"/>
    <w:rsid w:val="00464BAC"/>
    <w:rsid w:val="00493718"/>
    <w:rsid w:val="004B068D"/>
    <w:rsid w:val="004B2B6F"/>
    <w:rsid w:val="004C23DA"/>
    <w:rsid w:val="004C25AD"/>
    <w:rsid w:val="004C7FB7"/>
    <w:rsid w:val="004D0496"/>
    <w:rsid w:val="004D4A8C"/>
    <w:rsid w:val="004D607A"/>
    <w:rsid w:val="004D6B1A"/>
    <w:rsid w:val="004E1C3F"/>
    <w:rsid w:val="004E4064"/>
    <w:rsid w:val="004E7AE4"/>
    <w:rsid w:val="0051421B"/>
    <w:rsid w:val="00514BDC"/>
    <w:rsid w:val="00522C70"/>
    <w:rsid w:val="00542F02"/>
    <w:rsid w:val="005453C8"/>
    <w:rsid w:val="00556274"/>
    <w:rsid w:val="00565CB5"/>
    <w:rsid w:val="005662B3"/>
    <w:rsid w:val="00574385"/>
    <w:rsid w:val="005833E2"/>
    <w:rsid w:val="005A1CD6"/>
    <w:rsid w:val="005A47E7"/>
    <w:rsid w:val="005B025D"/>
    <w:rsid w:val="005B156C"/>
    <w:rsid w:val="005C083B"/>
    <w:rsid w:val="005C08E4"/>
    <w:rsid w:val="005C4EA5"/>
    <w:rsid w:val="005D2E5A"/>
    <w:rsid w:val="005D5246"/>
    <w:rsid w:val="005D6DE6"/>
    <w:rsid w:val="005E52E6"/>
    <w:rsid w:val="005E6DA7"/>
    <w:rsid w:val="005F1FFB"/>
    <w:rsid w:val="005F5AC3"/>
    <w:rsid w:val="006079A3"/>
    <w:rsid w:val="006104E7"/>
    <w:rsid w:val="00616EBF"/>
    <w:rsid w:val="00617A12"/>
    <w:rsid w:val="00623889"/>
    <w:rsid w:val="006267DE"/>
    <w:rsid w:val="006270FE"/>
    <w:rsid w:val="00631820"/>
    <w:rsid w:val="006341EF"/>
    <w:rsid w:val="00637360"/>
    <w:rsid w:val="00641C62"/>
    <w:rsid w:val="006442E8"/>
    <w:rsid w:val="0064607D"/>
    <w:rsid w:val="00654396"/>
    <w:rsid w:val="00655C2C"/>
    <w:rsid w:val="00660591"/>
    <w:rsid w:val="00661627"/>
    <w:rsid w:val="00663EF4"/>
    <w:rsid w:val="006657D4"/>
    <w:rsid w:val="006675F3"/>
    <w:rsid w:val="006718F9"/>
    <w:rsid w:val="00681A22"/>
    <w:rsid w:val="00683A41"/>
    <w:rsid w:val="006843EF"/>
    <w:rsid w:val="00685FCA"/>
    <w:rsid w:val="006877E9"/>
    <w:rsid w:val="0069328F"/>
    <w:rsid w:val="00693D81"/>
    <w:rsid w:val="006A2B90"/>
    <w:rsid w:val="006B350D"/>
    <w:rsid w:val="006B41AD"/>
    <w:rsid w:val="006B48EB"/>
    <w:rsid w:val="006D0081"/>
    <w:rsid w:val="006D3E59"/>
    <w:rsid w:val="006E3AB2"/>
    <w:rsid w:val="006F0041"/>
    <w:rsid w:val="006F249E"/>
    <w:rsid w:val="007169F1"/>
    <w:rsid w:val="007213BB"/>
    <w:rsid w:val="007227B1"/>
    <w:rsid w:val="00722A43"/>
    <w:rsid w:val="007331BC"/>
    <w:rsid w:val="007403C8"/>
    <w:rsid w:val="00746E19"/>
    <w:rsid w:val="0074700D"/>
    <w:rsid w:val="00751ADB"/>
    <w:rsid w:val="007543F4"/>
    <w:rsid w:val="007666B5"/>
    <w:rsid w:val="00767138"/>
    <w:rsid w:val="00773B60"/>
    <w:rsid w:val="007862D9"/>
    <w:rsid w:val="00786D49"/>
    <w:rsid w:val="00790E53"/>
    <w:rsid w:val="007A0238"/>
    <w:rsid w:val="007A271E"/>
    <w:rsid w:val="007A69D6"/>
    <w:rsid w:val="007B7E0F"/>
    <w:rsid w:val="007B7FED"/>
    <w:rsid w:val="007C2FCC"/>
    <w:rsid w:val="007C5704"/>
    <w:rsid w:val="007C62C7"/>
    <w:rsid w:val="007C63D8"/>
    <w:rsid w:val="007D4219"/>
    <w:rsid w:val="007E2425"/>
    <w:rsid w:val="007F1FF2"/>
    <w:rsid w:val="00810A36"/>
    <w:rsid w:val="00811861"/>
    <w:rsid w:val="00811E5E"/>
    <w:rsid w:val="008120F3"/>
    <w:rsid w:val="00813650"/>
    <w:rsid w:val="00814CE6"/>
    <w:rsid w:val="00822179"/>
    <w:rsid w:val="00825FB8"/>
    <w:rsid w:val="00826EAC"/>
    <w:rsid w:val="008315B0"/>
    <w:rsid w:val="00834DE0"/>
    <w:rsid w:val="008501E8"/>
    <w:rsid w:val="00851CD2"/>
    <w:rsid w:val="00852A7A"/>
    <w:rsid w:val="0085315D"/>
    <w:rsid w:val="008553EE"/>
    <w:rsid w:val="00857FC3"/>
    <w:rsid w:val="008602CB"/>
    <w:rsid w:val="00862A0B"/>
    <w:rsid w:val="008647B0"/>
    <w:rsid w:val="00874D79"/>
    <w:rsid w:val="00875EF4"/>
    <w:rsid w:val="008771B4"/>
    <w:rsid w:val="00881887"/>
    <w:rsid w:val="00881BEE"/>
    <w:rsid w:val="00891514"/>
    <w:rsid w:val="00891536"/>
    <w:rsid w:val="008941D2"/>
    <w:rsid w:val="00894804"/>
    <w:rsid w:val="00895773"/>
    <w:rsid w:val="0089704F"/>
    <w:rsid w:val="008A52DA"/>
    <w:rsid w:val="008B1E18"/>
    <w:rsid w:val="008B2DA8"/>
    <w:rsid w:val="008C4B43"/>
    <w:rsid w:val="008D1C2A"/>
    <w:rsid w:val="008D3774"/>
    <w:rsid w:val="008D4AE3"/>
    <w:rsid w:val="008D5EEF"/>
    <w:rsid w:val="008D799E"/>
    <w:rsid w:val="008E43C9"/>
    <w:rsid w:val="008E4D83"/>
    <w:rsid w:val="008E7D43"/>
    <w:rsid w:val="008F5233"/>
    <w:rsid w:val="00900D66"/>
    <w:rsid w:val="00916D69"/>
    <w:rsid w:val="00924C26"/>
    <w:rsid w:val="009263BE"/>
    <w:rsid w:val="009529C0"/>
    <w:rsid w:val="0096216A"/>
    <w:rsid w:val="00966349"/>
    <w:rsid w:val="00971622"/>
    <w:rsid w:val="009735EB"/>
    <w:rsid w:val="009864A0"/>
    <w:rsid w:val="009941BB"/>
    <w:rsid w:val="009A7700"/>
    <w:rsid w:val="009B2AF5"/>
    <w:rsid w:val="009C0118"/>
    <w:rsid w:val="009C4561"/>
    <w:rsid w:val="009D0556"/>
    <w:rsid w:val="009D422C"/>
    <w:rsid w:val="009E2BB4"/>
    <w:rsid w:val="009E7F7A"/>
    <w:rsid w:val="009F5BFA"/>
    <w:rsid w:val="00A27149"/>
    <w:rsid w:val="00A27C88"/>
    <w:rsid w:val="00A30D25"/>
    <w:rsid w:val="00A32BA0"/>
    <w:rsid w:val="00A33723"/>
    <w:rsid w:val="00A35714"/>
    <w:rsid w:val="00A45122"/>
    <w:rsid w:val="00A459F5"/>
    <w:rsid w:val="00A45B43"/>
    <w:rsid w:val="00A56A0C"/>
    <w:rsid w:val="00A574B8"/>
    <w:rsid w:val="00A65119"/>
    <w:rsid w:val="00A7066A"/>
    <w:rsid w:val="00A73C90"/>
    <w:rsid w:val="00A84668"/>
    <w:rsid w:val="00A853DF"/>
    <w:rsid w:val="00A85488"/>
    <w:rsid w:val="00A85E1E"/>
    <w:rsid w:val="00A879C1"/>
    <w:rsid w:val="00A90A36"/>
    <w:rsid w:val="00A9195A"/>
    <w:rsid w:val="00AB2636"/>
    <w:rsid w:val="00AB79BF"/>
    <w:rsid w:val="00AC04A5"/>
    <w:rsid w:val="00AD49FD"/>
    <w:rsid w:val="00AE5C78"/>
    <w:rsid w:val="00AE67C7"/>
    <w:rsid w:val="00AF6656"/>
    <w:rsid w:val="00B06C34"/>
    <w:rsid w:val="00B24656"/>
    <w:rsid w:val="00B25ACE"/>
    <w:rsid w:val="00B32714"/>
    <w:rsid w:val="00B35CED"/>
    <w:rsid w:val="00B402AD"/>
    <w:rsid w:val="00B47ECA"/>
    <w:rsid w:val="00B6174B"/>
    <w:rsid w:val="00B62172"/>
    <w:rsid w:val="00B66174"/>
    <w:rsid w:val="00B73CCB"/>
    <w:rsid w:val="00B76A39"/>
    <w:rsid w:val="00B803D1"/>
    <w:rsid w:val="00B80C94"/>
    <w:rsid w:val="00B828D3"/>
    <w:rsid w:val="00B84D5A"/>
    <w:rsid w:val="00B96172"/>
    <w:rsid w:val="00B97DEB"/>
    <w:rsid w:val="00BA4197"/>
    <w:rsid w:val="00BA54D6"/>
    <w:rsid w:val="00BB2293"/>
    <w:rsid w:val="00BB3081"/>
    <w:rsid w:val="00BC2068"/>
    <w:rsid w:val="00BC45F7"/>
    <w:rsid w:val="00BC713E"/>
    <w:rsid w:val="00BC76A3"/>
    <w:rsid w:val="00BE36E4"/>
    <w:rsid w:val="00BF7707"/>
    <w:rsid w:val="00C01C21"/>
    <w:rsid w:val="00C1209D"/>
    <w:rsid w:val="00C123F9"/>
    <w:rsid w:val="00C14ADD"/>
    <w:rsid w:val="00C16633"/>
    <w:rsid w:val="00C166DC"/>
    <w:rsid w:val="00C169EC"/>
    <w:rsid w:val="00C356CB"/>
    <w:rsid w:val="00C41A2A"/>
    <w:rsid w:val="00C63D7B"/>
    <w:rsid w:val="00C71590"/>
    <w:rsid w:val="00C7327F"/>
    <w:rsid w:val="00C76990"/>
    <w:rsid w:val="00C8177A"/>
    <w:rsid w:val="00C833A4"/>
    <w:rsid w:val="00C87179"/>
    <w:rsid w:val="00C90AE4"/>
    <w:rsid w:val="00C9379F"/>
    <w:rsid w:val="00C93D3C"/>
    <w:rsid w:val="00C94D6C"/>
    <w:rsid w:val="00C9724D"/>
    <w:rsid w:val="00CA4923"/>
    <w:rsid w:val="00CA4C5B"/>
    <w:rsid w:val="00CA57B8"/>
    <w:rsid w:val="00CB07C6"/>
    <w:rsid w:val="00CB214E"/>
    <w:rsid w:val="00CB6407"/>
    <w:rsid w:val="00CC1BDA"/>
    <w:rsid w:val="00CD1557"/>
    <w:rsid w:val="00CE3BD1"/>
    <w:rsid w:val="00CE5D99"/>
    <w:rsid w:val="00CE7933"/>
    <w:rsid w:val="00CF06EF"/>
    <w:rsid w:val="00D00087"/>
    <w:rsid w:val="00D011BA"/>
    <w:rsid w:val="00D10ECA"/>
    <w:rsid w:val="00D22008"/>
    <w:rsid w:val="00D3281B"/>
    <w:rsid w:val="00D33E68"/>
    <w:rsid w:val="00D34979"/>
    <w:rsid w:val="00D34D7E"/>
    <w:rsid w:val="00D47729"/>
    <w:rsid w:val="00D47A81"/>
    <w:rsid w:val="00D5699D"/>
    <w:rsid w:val="00D619C8"/>
    <w:rsid w:val="00D711CA"/>
    <w:rsid w:val="00D71EE4"/>
    <w:rsid w:val="00D74FC7"/>
    <w:rsid w:val="00D816E3"/>
    <w:rsid w:val="00D930CF"/>
    <w:rsid w:val="00D95410"/>
    <w:rsid w:val="00DB23B7"/>
    <w:rsid w:val="00DD1807"/>
    <w:rsid w:val="00DE3FB9"/>
    <w:rsid w:val="00DE566A"/>
    <w:rsid w:val="00DE732A"/>
    <w:rsid w:val="00DF2330"/>
    <w:rsid w:val="00DF2CFC"/>
    <w:rsid w:val="00DF338B"/>
    <w:rsid w:val="00E046D3"/>
    <w:rsid w:val="00E05044"/>
    <w:rsid w:val="00E0506A"/>
    <w:rsid w:val="00E05FC8"/>
    <w:rsid w:val="00E12927"/>
    <w:rsid w:val="00E23C3D"/>
    <w:rsid w:val="00E33E59"/>
    <w:rsid w:val="00E5072F"/>
    <w:rsid w:val="00E62E86"/>
    <w:rsid w:val="00E63D20"/>
    <w:rsid w:val="00E67298"/>
    <w:rsid w:val="00E762C0"/>
    <w:rsid w:val="00E8579E"/>
    <w:rsid w:val="00E8650A"/>
    <w:rsid w:val="00E86C53"/>
    <w:rsid w:val="00EA3456"/>
    <w:rsid w:val="00EC4FD2"/>
    <w:rsid w:val="00ED76F0"/>
    <w:rsid w:val="00EE11C6"/>
    <w:rsid w:val="00EE14FF"/>
    <w:rsid w:val="00EF07F2"/>
    <w:rsid w:val="00EF1392"/>
    <w:rsid w:val="00F13F73"/>
    <w:rsid w:val="00F311CE"/>
    <w:rsid w:val="00F3273D"/>
    <w:rsid w:val="00F508B0"/>
    <w:rsid w:val="00F536C6"/>
    <w:rsid w:val="00F5396C"/>
    <w:rsid w:val="00F55F95"/>
    <w:rsid w:val="00F578A2"/>
    <w:rsid w:val="00F61A69"/>
    <w:rsid w:val="00F67F89"/>
    <w:rsid w:val="00F80D0E"/>
    <w:rsid w:val="00F87D60"/>
    <w:rsid w:val="00F95033"/>
    <w:rsid w:val="00F954A3"/>
    <w:rsid w:val="00FA018F"/>
    <w:rsid w:val="00FA52F3"/>
    <w:rsid w:val="00FA6C09"/>
    <w:rsid w:val="00FB1A98"/>
    <w:rsid w:val="00FB4464"/>
    <w:rsid w:val="00FB79B2"/>
    <w:rsid w:val="00FD7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fillcolor="white" stroke="f">
      <v:fill color="white"/>
      <v:stroke on="f"/>
    </o:shapedefaults>
    <o:shapelayout v:ext="edit">
      <o:idmap v:ext="edit" data="2"/>
    </o:shapelayout>
  </w:shapeDefaults>
  <w:decimalSymbol w:val=","/>
  <w:listSeparator w:val=";"/>
  <w14:docId w14:val="5B88BFCB"/>
  <w15:chartTrackingRefBased/>
  <w15:docId w15:val="{9E57785A-2EA9-479F-B7CC-536E0036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3C3D"/>
    <w:rPr>
      <w:rFonts w:ascii="Univers" w:hAnsi="Univers"/>
    </w:rPr>
  </w:style>
  <w:style w:type="paragraph" w:styleId="Kop1">
    <w:name w:val="heading 1"/>
    <w:basedOn w:val="Standaard"/>
    <w:next w:val="Standaard"/>
    <w:link w:val="Kop1Char"/>
    <w:qFormat/>
    <w:rsid w:val="008D3774"/>
    <w:pPr>
      <w:keepNext/>
      <w:outlineLvl w:val="0"/>
    </w:pPr>
    <w:rPr>
      <w:u w:val="single"/>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Hyperlink">
    <w:name w:val="Hyperlink"/>
    <w:rsid w:val="00253E09"/>
    <w:rPr>
      <w:color w:val="0000FF"/>
      <w:u w:val="single"/>
    </w:rPr>
  </w:style>
  <w:style w:type="paragraph" w:styleId="Ballontekst">
    <w:name w:val="Balloon Text"/>
    <w:basedOn w:val="Standaard"/>
    <w:link w:val="BallontekstChar"/>
    <w:rsid w:val="007E2425"/>
    <w:rPr>
      <w:rFonts w:ascii="Tahoma" w:hAnsi="Tahoma"/>
      <w:sz w:val="16"/>
      <w:szCs w:val="16"/>
      <w:lang w:val="x-none" w:eastAsia="x-none"/>
    </w:rPr>
  </w:style>
  <w:style w:type="character" w:customStyle="1" w:styleId="BallontekstChar">
    <w:name w:val="Ballontekst Char"/>
    <w:link w:val="Ballontekst"/>
    <w:rsid w:val="007E2425"/>
    <w:rPr>
      <w:rFonts w:ascii="Tahoma" w:hAnsi="Tahoma" w:cs="Tahoma"/>
      <w:sz w:val="16"/>
      <w:szCs w:val="16"/>
    </w:rPr>
  </w:style>
  <w:style w:type="character" w:customStyle="1" w:styleId="VoettekstChar">
    <w:name w:val="Voettekst Char"/>
    <w:link w:val="Voettekst"/>
    <w:uiPriority w:val="99"/>
    <w:rsid w:val="00B80C94"/>
    <w:rPr>
      <w:rFonts w:ascii="Univers" w:hAnsi="Univers"/>
    </w:rPr>
  </w:style>
  <w:style w:type="character" w:styleId="Tekstvantijdelijkeaanduiding">
    <w:name w:val="Placeholder Text"/>
    <w:basedOn w:val="Standaardalinea-lettertype"/>
    <w:uiPriority w:val="99"/>
    <w:semiHidden/>
    <w:rsid w:val="00BC2068"/>
    <w:rPr>
      <w:color w:val="808080"/>
    </w:rPr>
  </w:style>
  <w:style w:type="paragraph" w:styleId="Lijstalinea">
    <w:name w:val="List Paragraph"/>
    <w:basedOn w:val="Standaard"/>
    <w:qFormat/>
    <w:rsid w:val="00D47A81"/>
    <w:pPr>
      <w:ind w:left="720"/>
      <w:contextualSpacing/>
    </w:pPr>
  </w:style>
  <w:style w:type="table" w:styleId="Tabelraster">
    <w:name w:val="Table Grid"/>
    <w:basedOn w:val="Standaardtabel"/>
    <w:uiPriority w:val="39"/>
    <w:rsid w:val="006D3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
    <w:name w:val="ft"/>
    <w:rsid w:val="00E8579E"/>
  </w:style>
  <w:style w:type="character" w:customStyle="1" w:styleId="Kop1Char">
    <w:name w:val="Kop 1 Char"/>
    <w:basedOn w:val="Standaardalinea-lettertype"/>
    <w:link w:val="Kop1"/>
    <w:rsid w:val="008D3774"/>
    <w:rPr>
      <w:rFonts w:ascii="Univers" w:hAnsi="Univers"/>
      <w:u w:val="single"/>
      <w:lang w:eastAsia="en-US"/>
    </w:rPr>
  </w:style>
  <w:style w:type="paragraph" w:styleId="Plattetekst">
    <w:name w:val="Body Text"/>
    <w:basedOn w:val="Standaard"/>
    <w:link w:val="PlattetekstChar"/>
    <w:unhideWhenUsed/>
    <w:rsid w:val="002333A9"/>
    <w:pPr>
      <w:ind w:left="705" w:hanging="705"/>
    </w:pPr>
    <w:rPr>
      <w:rFonts w:ascii="Times New Roman" w:hAnsi="Times New Roman"/>
      <w:sz w:val="22"/>
    </w:rPr>
  </w:style>
  <w:style w:type="character" w:customStyle="1" w:styleId="PlattetekstChar">
    <w:name w:val="Platte tekst Char"/>
    <w:basedOn w:val="Standaardalinea-lettertype"/>
    <w:link w:val="Plattetekst"/>
    <w:rsid w:val="002333A9"/>
    <w:rPr>
      <w:sz w:val="22"/>
    </w:rPr>
  </w:style>
  <w:style w:type="character" w:styleId="Onopgelostemelding">
    <w:name w:val="Unresolved Mention"/>
    <w:basedOn w:val="Standaardalinea-lettertype"/>
    <w:uiPriority w:val="99"/>
    <w:semiHidden/>
    <w:unhideWhenUsed/>
    <w:rsid w:val="00120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8446">
      <w:bodyDiv w:val="1"/>
      <w:marLeft w:val="0"/>
      <w:marRight w:val="0"/>
      <w:marTop w:val="0"/>
      <w:marBottom w:val="0"/>
      <w:divBdr>
        <w:top w:val="none" w:sz="0" w:space="0" w:color="auto"/>
        <w:left w:val="none" w:sz="0" w:space="0" w:color="auto"/>
        <w:bottom w:val="none" w:sz="0" w:space="0" w:color="auto"/>
        <w:right w:val="none" w:sz="0" w:space="0" w:color="auto"/>
      </w:divBdr>
    </w:div>
    <w:div w:id="239756586">
      <w:bodyDiv w:val="1"/>
      <w:marLeft w:val="0"/>
      <w:marRight w:val="0"/>
      <w:marTop w:val="0"/>
      <w:marBottom w:val="0"/>
      <w:divBdr>
        <w:top w:val="none" w:sz="0" w:space="0" w:color="auto"/>
        <w:left w:val="none" w:sz="0" w:space="0" w:color="auto"/>
        <w:bottom w:val="none" w:sz="0" w:space="0" w:color="auto"/>
        <w:right w:val="none" w:sz="0" w:space="0" w:color="auto"/>
      </w:divBdr>
    </w:div>
    <w:div w:id="536235029">
      <w:bodyDiv w:val="1"/>
      <w:marLeft w:val="0"/>
      <w:marRight w:val="0"/>
      <w:marTop w:val="0"/>
      <w:marBottom w:val="0"/>
      <w:divBdr>
        <w:top w:val="none" w:sz="0" w:space="0" w:color="auto"/>
        <w:left w:val="none" w:sz="0" w:space="0" w:color="auto"/>
        <w:bottom w:val="none" w:sz="0" w:space="0" w:color="auto"/>
        <w:right w:val="none" w:sz="0" w:space="0" w:color="auto"/>
      </w:divBdr>
    </w:div>
    <w:div w:id="551844212">
      <w:bodyDiv w:val="1"/>
      <w:marLeft w:val="0"/>
      <w:marRight w:val="0"/>
      <w:marTop w:val="0"/>
      <w:marBottom w:val="0"/>
      <w:divBdr>
        <w:top w:val="none" w:sz="0" w:space="0" w:color="auto"/>
        <w:left w:val="none" w:sz="0" w:space="0" w:color="auto"/>
        <w:bottom w:val="none" w:sz="0" w:space="0" w:color="auto"/>
        <w:right w:val="none" w:sz="0" w:space="0" w:color="auto"/>
      </w:divBdr>
    </w:div>
    <w:div w:id="679546413">
      <w:bodyDiv w:val="1"/>
      <w:marLeft w:val="0"/>
      <w:marRight w:val="0"/>
      <w:marTop w:val="0"/>
      <w:marBottom w:val="0"/>
      <w:divBdr>
        <w:top w:val="none" w:sz="0" w:space="0" w:color="auto"/>
        <w:left w:val="none" w:sz="0" w:space="0" w:color="auto"/>
        <w:bottom w:val="none" w:sz="0" w:space="0" w:color="auto"/>
        <w:right w:val="none" w:sz="0" w:space="0" w:color="auto"/>
      </w:divBdr>
    </w:div>
    <w:div w:id="861820213">
      <w:bodyDiv w:val="1"/>
      <w:marLeft w:val="0"/>
      <w:marRight w:val="0"/>
      <w:marTop w:val="0"/>
      <w:marBottom w:val="0"/>
      <w:divBdr>
        <w:top w:val="none" w:sz="0" w:space="0" w:color="auto"/>
        <w:left w:val="none" w:sz="0" w:space="0" w:color="auto"/>
        <w:bottom w:val="none" w:sz="0" w:space="0" w:color="auto"/>
        <w:right w:val="none" w:sz="0" w:space="0" w:color="auto"/>
      </w:divBdr>
    </w:div>
    <w:div w:id="999193170">
      <w:bodyDiv w:val="1"/>
      <w:marLeft w:val="0"/>
      <w:marRight w:val="0"/>
      <w:marTop w:val="0"/>
      <w:marBottom w:val="0"/>
      <w:divBdr>
        <w:top w:val="none" w:sz="0" w:space="0" w:color="auto"/>
        <w:left w:val="none" w:sz="0" w:space="0" w:color="auto"/>
        <w:bottom w:val="none" w:sz="0" w:space="0" w:color="auto"/>
        <w:right w:val="none" w:sz="0" w:space="0" w:color="auto"/>
      </w:divBdr>
    </w:div>
    <w:div w:id="1207331648">
      <w:bodyDiv w:val="1"/>
      <w:marLeft w:val="0"/>
      <w:marRight w:val="0"/>
      <w:marTop w:val="0"/>
      <w:marBottom w:val="0"/>
      <w:divBdr>
        <w:top w:val="none" w:sz="0" w:space="0" w:color="auto"/>
        <w:left w:val="none" w:sz="0" w:space="0" w:color="auto"/>
        <w:bottom w:val="none" w:sz="0" w:space="0" w:color="auto"/>
        <w:right w:val="none" w:sz="0" w:space="0" w:color="auto"/>
      </w:divBdr>
    </w:div>
    <w:div w:id="1289163483">
      <w:bodyDiv w:val="1"/>
      <w:marLeft w:val="0"/>
      <w:marRight w:val="0"/>
      <w:marTop w:val="0"/>
      <w:marBottom w:val="0"/>
      <w:divBdr>
        <w:top w:val="none" w:sz="0" w:space="0" w:color="auto"/>
        <w:left w:val="none" w:sz="0" w:space="0" w:color="auto"/>
        <w:bottom w:val="none" w:sz="0" w:space="0" w:color="auto"/>
        <w:right w:val="none" w:sz="0" w:space="0" w:color="auto"/>
      </w:divBdr>
    </w:div>
    <w:div w:id="1443190522">
      <w:bodyDiv w:val="1"/>
      <w:marLeft w:val="0"/>
      <w:marRight w:val="0"/>
      <w:marTop w:val="0"/>
      <w:marBottom w:val="0"/>
      <w:divBdr>
        <w:top w:val="none" w:sz="0" w:space="0" w:color="auto"/>
        <w:left w:val="none" w:sz="0" w:space="0" w:color="auto"/>
        <w:bottom w:val="none" w:sz="0" w:space="0" w:color="auto"/>
        <w:right w:val="none" w:sz="0" w:space="0" w:color="auto"/>
      </w:divBdr>
    </w:div>
    <w:div w:id="1445034623">
      <w:bodyDiv w:val="1"/>
      <w:marLeft w:val="0"/>
      <w:marRight w:val="0"/>
      <w:marTop w:val="0"/>
      <w:marBottom w:val="0"/>
      <w:divBdr>
        <w:top w:val="none" w:sz="0" w:space="0" w:color="auto"/>
        <w:left w:val="none" w:sz="0" w:space="0" w:color="auto"/>
        <w:bottom w:val="none" w:sz="0" w:space="0" w:color="auto"/>
        <w:right w:val="none" w:sz="0" w:space="0" w:color="auto"/>
      </w:divBdr>
    </w:div>
    <w:div w:id="1639606071">
      <w:bodyDiv w:val="1"/>
      <w:marLeft w:val="0"/>
      <w:marRight w:val="0"/>
      <w:marTop w:val="0"/>
      <w:marBottom w:val="0"/>
      <w:divBdr>
        <w:top w:val="none" w:sz="0" w:space="0" w:color="auto"/>
        <w:left w:val="none" w:sz="0" w:space="0" w:color="auto"/>
        <w:bottom w:val="none" w:sz="0" w:space="0" w:color="auto"/>
        <w:right w:val="none" w:sz="0" w:space="0" w:color="auto"/>
      </w:divBdr>
    </w:div>
    <w:div w:id="1760298154">
      <w:bodyDiv w:val="1"/>
      <w:marLeft w:val="0"/>
      <w:marRight w:val="0"/>
      <w:marTop w:val="0"/>
      <w:marBottom w:val="0"/>
      <w:divBdr>
        <w:top w:val="none" w:sz="0" w:space="0" w:color="auto"/>
        <w:left w:val="none" w:sz="0" w:space="0" w:color="auto"/>
        <w:bottom w:val="none" w:sz="0" w:space="0" w:color="auto"/>
        <w:right w:val="none" w:sz="0" w:space="0" w:color="auto"/>
      </w:divBdr>
    </w:div>
    <w:div w:id="2050301641">
      <w:bodyDiv w:val="1"/>
      <w:marLeft w:val="0"/>
      <w:marRight w:val="0"/>
      <w:marTop w:val="0"/>
      <w:marBottom w:val="0"/>
      <w:divBdr>
        <w:top w:val="none" w:sz="0" w:space="0" w:color="auto"/>
        <w:left w:val="none" w:sz="0" w:space="0" w:color="auto"/>
        <w:bottom w:val="none" w:sz="0" w:space="0" w:color="auto"/>
        <w:right w:val="none" w:sz="0" w:space="0" w:color="auto"/>
      </w:divBdr>
    </w:div>
    <w:div w:id="21364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lies.Heuchemer@juva.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abox@juva.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boxtel\AppData\Local\Microsoft\Windows\INetCache\Content.Outlook\LFG71WHU\I-ORDER%20inpu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2425a8-59d7-4047-938f-ecd43ad22f48" xsi:nil="true"/>
    <lcf76f155ced4ddcb4097134ff3c332f xmlns="4f64249a-8ecc-413b-b0c6-56e6744ea5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FE81C462BBDA4893158FAE120D6C5D" ma:contentTypeVersion="18" ma:contentTypeDescription="Een nieuw document maken." ma:contentTypeScope="" ma:versionID="d71444a4a9fd21747428da88a29da8c0">
  <xsd:schema xmlns:xsd="http://www.w3.org/2001/XMLSchema" xmlns:xs="http://www.w3.org/2001/XMLSchema" xmlns:p="http://schemas.microsoft.com/office/2006/metadata/properties" xmlns:ns2="4f64249a-8ecc-413b-b0c6-56e6744ea5c2" xmlns:ns3="f42425a8-59d7-4047-938f-ecd43ad22f48" targetNamespace="http://schemas.microsoft.com/office/2006/metadata/properties" ma:root="true" ma:fieldsID="909d4fb7bd7ed0d8283442f344bb1790" ns2:_="" ns3:_="">
    <xsd:import namespace="4f64249a-8ecc-413b-b0c6-56e6744ea5c2"/>
    <xsd:import namespace="f42425a8-59d7-4047-938f-ecd43ad22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4249a-8ecc-413b-b0c6-56e6744ea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b525fe-0a0a-4e92-805c-edaf83f7c9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425a8-59d7-4047-938f-ecd43ad22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be0309-53a0-4769-bf19-3657940a0ac9}" ma:internalName="TaxCatchAll" ma:showField="CatchAllData" ma:web="f42425a8-59d7-4047-938f-ecd43ad22f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5FD9C-C715-452D-845A-9F28D29DDDC3}">
  <ds:schemaRefs>
    <ds:schemaRef ds:uri="http://schemas.openxmlformats.org/officeDocument/2006/bibliography"/>
  </ds:schemaRefs>
</ds:datastoreItem>
</file>

<file path=customXml/itemProps2.xml><?xml version="1.0" encoding="utf-8"?>
<ds:datastoreItem xmlns:ds="http://schemas.openxmlformats.org/officeDocument/2006/customXml" ds:itemID="{3A99EF0B-40F6-4C7D-BBF4-C6A6EF1BB1C4}">
  <ds:schemaRefs>
    <ds:schemaRef ds:uri="http://schemas.microsoft.com/office/2006/metadata/properties"/>
    <ds:schemaRef ds:uri="http://schemas.microsoft.com/office/infopath/2007/PartnerControls"/>
    <ds:schemaRef ds:uri="f42425a8-59d7-4047-938f-ecd43ad22f48"/>
    <ds:schemaRef ds:uri="4f64249a-8ecc-413b-b0c6-56e6744ea5c2"/>
  </ds:schemaRefs>
</ds:datastoreItem>
</file>

<file path=customXml/itemProps3.xml><?xml version="1.0" encoding="utf-8"?>
<ds:datastoreItem xmlns:ds="http://schemas.openxmlformats.org/officeDocument/2006/customXml" ds:itemID="{DA286961-301F-4610-801F-F5EED09F1530}">
  <ds:schemaRefs>
    <ds:schemaRef ds:uri="http://schemas.microsoft.com/sharepoint/v3/contenttype/forms"/>
  </ds:schemaRefs>
</ds:datastoreItem>
</file>

<file path=customXml/itemProps4.xml><?xml version="1.0" encoding="utf-8"?>
<ds:datastoreItem xmlns:ds="http://schemas.openxmlformats.org/officeDocument/2006/customXml" ds:itemID="{56D64EF4-481F-4FCC-B716-948A82156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64249a-8ecc-413b-b0c6-56e6744ea5c2"/>
    <ds:schemaRef ds:uri="f42425a8-59d7-4047-938f-ecd43ad22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I-ORDER input</Template>
  <TotalTime>40</TotalTime>
  <Pages>6</Pages>
  <Words>1956</Words>
  <Characters>10763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Whitley van der Linde</dc:creator>
  <cp:keywords/>
  <dc:description>Gemaakt door de Microsoft Dynamics NAV-rapportengine.</dc:description>
  <cp:lastModifiedBy>Rachel Jagdewsing</cp:lastModifiedBy>
  <cp:revision>40</cp:revision>
  <cp:lastPrinted>2016-01-22T13:43:00Z</cp:lastPrinted>
  <dcterms:created xsi:type="dcterms:W3CDTF">2018-12-28T10:57:00Z</dcterms:created>
  <dcterms:modified xsi:type="dcterms:W3CDTF">2026-08-14T11:21:00Z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lefoon">
    <vt:lpwstr>236</vt:lpwstr>
  </property>
  <property fmtid="{D5CDD505-2E9C-101B-9397-08002B2CF9AE}" pid="3" name="Fax">
    <vt:lpwstr>700</vt:lpwstr>
  </property>
  <property fmtid="{D5CDD505-2E9C-101B-9397-08002B2CF9AE}" pid="4" name="BTWnummer">
    <vt:lpwstr/>
  </property>
  <property fmtid="{D5CDD505-2E9C-101B-9397-08002B2CF9AE}" pid="5" name="Datum">
    <vt:lpwstr>22-01-16</vt:lpwstr>
  </property>
  <property fmtid="{D5CDD505-2E9C-101B-9397-08002B2CF9AE}" pid="6" name="uwkenmerk">
    <vt:lpwstr/>
  </property>
  <property fmtid="{D5CDD505-2E9C-101B-9397-08002B2CF9AE}" pid="7" name="onskenmerk">
    <vt:lpwstr/>
  </property>
  <property fmtid="{D5CDD505-2E9C-101B-9397-08002B2CF9AE}" pid="8" name="onderwerp">
    <vt:lpwstr/>
  </property>
  <property fmtid="{D5CDD505-2E9C-101B-9397-08002B2CF9AE}" pid="9" name="behandelddoor">
    <vt:lpwstr>navo1</vt:lpwstr>
  </property>
  <property fmtid="{D5CDD505-2E9C-101B-9397-08002B2CF9AE}" pid="10" name="poststuknummer">
    <vt:lpwstr> </vt:lpwstr>
  </property>
  <property fmtid="{D5CDD505-2E9C-101B-9397-08002B2CF9AE}" pid="11" name="Auteurnaam">
    <vt:lpwstr> </vt:lpwstr>
  </property>
  <property fmtid="{D5CDD505-2E9C-101B-9397-08002B2CF9AE}" pid="12" name="Stuksoort">
    <vt:lpwstr>UIT/I</vt:lpwstr>
  </property>
  <property fmtid="{D5CDD505-2E9C-101B-9397-08002B2CF9AE}" pid="13" name="Relatiesoort">
    <vt:lpwstr>H</vt:lpwstr>
  </property>
  <property fmtid="{D5CDD505-2E9C-101B-9397-08002B2CF9AE}" pid="14" name="RelatieID">
    <vt:lpwstr> </vt:lpwstr>
  </property>
  <property fmtid="{D5CDD505-2E9C-101B-9397-08002B2CF9AE}" pid="15" name="Naam">
    <vt:lpwstr/>
  </property>
  <property fmtid="{D5CDD505-2E9C-101B-9397-08002B2CF9AE}" pid="16" name="Naam2">
    <vt:lpwstr/>
  </property>
  <property fmtid="{D5CDD505-2E9C-101B-9397-08002B2CF9AE}" pid="17" name="Adres">
    <vt:lpwstr/>
  </property>
  <property fmtid="{D5CDD505-2E9C-101B-9397-08002B2CF9AE}" pid="18" name="Postcode">
    <vt:lpwstr/>
  </property>
  <property fmtid="{D5CDD505-2E9C-101B-9397-08002B2CF9AE}" pid="19" name="Plaats">
    <vt:lpwstr/>
  </property>
  <property fmtid="{D5CDD505-2E9C-101B-9397-08002B2CF9AE}" pid="20" name="Aanhef">
    <vt:lpwstr>Geachte mevrouw/heer</vt:lpwstr>
  </property>
  <property fmtid="{D5CDD505-2E9C-101B-9397-08002B2CF9AE}" pid="21" name="Aanhefnaam">
    <vt:lpwstr/>
  </property>
  <property fmtid="{D5CDD505-2E9C-101B-9397-08002B2CF9AE}" pid="22" name="standaard_beh_door">
    <vt:lpwstr> </vt:lpwstr>
  </property>
  <property fmtid="{D5CDD505-2E9C-101B-9397-08002B2CF9AE}" pid="23" name="ContentTypeId">
    <vt:lpwstr>0x01010095FE81C462BBDA4893158FAE120D6C5D</vt:lpwstr>
  </property>
  <property fmtid="{D5CDD505-2E9C-101B-9397-08002B2CF9AE}" pid="24" name="MediaServiceImageTags">
    <vt:lpwstr/>
  </property>
</Properties>
</file>