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0B967F5F" w:rsidR="008F7281" w:rsidRPr="001532DA" w:rsidRDefault="001532DA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1532DA">
        <w:rPr>
          <w:rFonts w:ascii="Myriad Pro" w:hAnsi="Myriad Pro"/>
          <w:color w:val="000000" w:themeColor="text1"/>
          <w:sz w:val="18"/>
          <w:szCs w:val="18"/>
        </w:rPr>
        <w:t>OLP.OIGJD.2026.08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1532DA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1532DA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1532DA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1532DA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1532DA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1532DA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1532DA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1532DA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1532DA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1532DA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1532DA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1532DA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1532DA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1532DA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1532DA">
        <w:rPr>
          <w:rFonts w:ascii="Myriad Pro" w:hAnsi="Myriad Pro"/>
          <w:sz w:val="18"/>
          <w:szCs w:val="18"/>
          <w:lang w:eastAsia="en-US"/>
        </w:rPr>
        <w:t>,</w:t>
      </w:r>
      <w:r w:rsidRPr="001532DA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1532DA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1532DA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1532DA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1532DA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1532DA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b/>
          <w:sz w:val="18"/>
          <w:szCs w:val="18"/>
          <w:lang w:eastAsia="en-US"/>
        </w:rPr>
        <w:t>Afkoop</w:t>
      </w:r>
      <w:r w:rsidRPr="001532DA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1532DA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1532DA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1532DA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1532DA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1532DA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1532DA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1532DA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1532DA">
        <w:rPr>
          <w:rFonts w:ascii="Myriad Pro" w:hAnsi="Myriad Pro"/>
          <w:sz w:val="18"/>
          <w:szCs w:val="18"/>
        </w:rPr>
        <w:t>Getekend voor akkoord op datum:</w:t>
      </w:r>
      <w:r w:rsidR="005C1583" w:rsidRPr="001532DA">
        <w:rPr>
          <w:rFonts w:ascii="Myriad Pro" w:hAnsi="Myriad Pro"/>
          <w:sz w:val="18"/>
          <w:szCs w:val="18"/>
        </w:rPr>
        <w:t xml:space="preserve"> 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59ADDD5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2890B31D" w14:textId="47E6377C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68826FA6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F444CA" w14:textId="77777777" w:rsidR="00E90C36" w:rsidRDefault="00E90C36" w:rsidP="001071D5">
      <w:r>
        <w:separator/>
      </w:r>
    </w:p>
  </w:endnote>
  <w:endnote w:type="continuationSeparator" w:id="0">
    <w:p w14:paraId="4B37E755" w14:textId="77777777" w:rsidR="00E90C36" w:rsidRDefault="00E90C36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429B929B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1532DA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114728" w14:textId="77777777" w:rsidR="00E90C36" w:rsidRDefault="00E90C36" w:rsidP="001071D5">
      <w:r>
        <w:separator/>
      </w:r>
    </w:p>
  </w:footnote>
  <w:footnote w:type="continuationSeparator" w:id="0">
    <w:p w14:paraId="5778ADCA" w14:textId="77777777" w:rsidR="00E90C36" w:rsidRDefault="00E90C36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532DA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6AC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0C36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2</cp:revision>
  <cp:lastPrinted>2013-07-01T09:34:00Z</cp:lastPrinted>
  <dcterms:created xsi:type="dcterms:W3CDTF">2026-08-11T06:50:00Z</dcterms:created>
  <dcterms:modified xsi:type="dcterms:W3CDTF">2026-08-11T06:50:00Z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