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31E4A" w14:textId="77777777" w:rsidR="00A15C15" w:rsidRDefault="00A15C15" w:rsidP="00A15C15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237004647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</w:p>
    <w:p w14:paraId="3E6DBAC6" w14:textId="77777777" w:rsidR="00A15C15" w:rsidRDefault="00A15C15" w:rsidP="00A15C15">
      <w:r w:rsidRPr="0005526A">
        <w:t xml:space="preserve">Ter verantwoording van de referentie-eis als gesteld in </w:t>
      </w:r>
      <w:r w:rsidRPr="00037F07">
        <w:t>paragraaf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5C15" w:rsidRPr="0005526A" w14:paraId="16076FEA" w14:textId="77777777" w:rsidTr="008F7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2A3191F" w14:textId="77777777" w:rsidR="00A15C15" w:rsidRPr="00131686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Kernc</w:t>
            </w: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 – Gebouwaard bouwkundige werkzaamheden</w:t>
            </w:r>
          </w:p>
        </w:tc>
      </w:tr>
      <w:tr w:rsidR="00A15C15" w:rsidRPr="0005526A" w14:paraId="407A1E2C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5D1995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CAB3E19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6C41142E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E456B4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DDEED43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5F3BFF66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B017D5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98F083D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00C246DE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C1D3D5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5E85BCE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E16EE56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216FABAD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255C3C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C503C5F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D28CDE4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5C15" w:rsidRPr="0005526A" w14:paraId="32FF101C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19CB76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C9F4FDF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6C80E55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  <w:p w14:paraId="43DA9125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15C15" w:rsidRPr="0005526A" w14:paraId="2D23C121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19C993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E571094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6ABA4E8A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B4CDC7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BA1FEA">
              <w:rPr>
                <w:rFonts w:ascii="Century Gothic" w:hAnsi="Century Gothic"/>
              </w:rPr>
              <w:t xml:space="preserve">Betreft </w:t>
            </w:r>
            <w:r>
              <w:rPr>
                <w:rFonts w:ascii="Century Gothic" w:hAnsi="Century Gothic"/>
              </w:rPr>
              <w:t xml:space="preserve">vernieuwbouw </w:t>
            </w:r>
            <w:r w:rsidRPr="00BA1FEA">
              <w:rPr>
                <w:rFonts w:ascii="Century Gothic" w:hAnsi="Century Gothic"/>
              </w:rPr>
              <w:t>utiliteits</w:t>
            </w:r>
            <w:r>
              <w:rPr>
                <w:rFonts w:ascii="Century Gothic" w:hAnsi="Century Gothic"/>
              </w:rPr>
              <w:t>ge</w:t>
            </w:r>
            <w:r w:rsidRPr="00BA1FEA">
              <w:rPr>
                <w:rFonts w:ascii="Century Gothic" w:hAnsi="Century Gothic"/>
              </w:rPr>
              <w:t>bouw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66472D5F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3A48CCC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3C85D98F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63FB92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Betreft bouwkundige werkzaamheden</w:t>
            </w:r>
          </w:p>
        </w:tc>
        <w:tc>
          <w:tcPr>
            <w:tcW w:w="5865" w:type="dxa"/>
            <w:vAlign w:val="center"/>
          </w:tcPr>
          <w:p w14:paraId="7EB6D80B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78B0D31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0A53EA55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F804BC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E5515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2.020</w:t>
            </w:r>
            <w:r w:rsidRPr="00E55159">
              <w:rPr>
                <w:rFonts w:ascii="Century Gothic" w:hAnsi="Century Gothic"/>
              </w:rPr>
              <w:t xml:space="preserve"> m² BVO</w:t>
            </w:r>
          </w:p>
        </w:tc>
        <w:tc>
          <w:tcPr>
            <w:tcW w:w="5865" w:type="dxa"/>
            <w:vAlign w:val="center"/>
          </w:tcPr>
          <w:p w14:paraId="46DA8C91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94F82A6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66FFDDC2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51720E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5F915F3F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A15C15" w:rsidRPr="0005526A" w14:paraId="31A52DFB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EB4E9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Klasse 4, 5 of 6</w:t>
            </w:r>
          </w:p>
        </w:tc>
        <w:tc>
          <w:tcPr>
            <w:tcW w:w="5865" w:type="dxa"/>
            <w:vAlign w:val="center"/>
          </w:tcPr>
          <w:p w14:paraId="5E31EA83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BFE9BA0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69F2E6AA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E1BC65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70529BB" w14:textId="77777777" w:rsidR="00A15C15" w:rsidRPr="00FF23EB" w:rsidRDefault="00A15C15" w:rsidP="008F764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1C1EF03C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</w:t>
            </w:r>
          </w:p>
        </w:tc>
      </w:tr>
    </w:tbl>
    <w:p w14:paraId="268802CB" w14:textId="77777777" w:rsidR="00A15C15" w:rsidRDefault="00A15C15" w:rsidP="00A15C15"/>
    <w:p w14:paraId="4ADFE2F6" w14:textId="77777777" w:rsidR="00A15C15" w:rsidRPr="00E02065" w:rsidRDefault="00A15C15" w:rsidP="00A15C1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A12E092" w14:textId="77777777" w:rsidR="00A15C15" w:rsidRDefault="00A15C15" w:rsidP="00A15C15"/>
    <w:p w14:paraId="113DF56B" w14:textId="77777777" w:rsidR="00A15C15" w:rsidRDefault="00A15C15" w:rsidP="00A15C15"/>
    <w:p w14:paraId="10FCBC14" w14:textId="77777777" w:rsidR="00A15C15" w:rsidRDefault="00A15C15" w:rsidP="00A15C15"/>
    <w:p w14:paraId="4AC7F334" w14:textId="77777777" w:rsidR="00A15C15" w:rsidRDefault="00A15C15" w:rsidP="00A15C15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5C15" w:rsidRPr="0005526A" w14:paraId="235422E5" w14:textId="77777777" w:rsidTr="008F7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3C9E49C" w14:textId="77777777" w:rsidR="00A15C15" w:rsidRPr="00131686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</w:t>
            </w: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2 – Gebouwaard Elektrotechnische werkzaamheden</w:t>
            </w:r>
          </w:p>
        </w:tc>
      </w:tr>
      <w:tr w:rsidR="00A15C15" w:rsidRPr="0005526A" w14:paraId="3B7C7D5A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CB6628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F1B0ADD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6DECF05C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E1C0F6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CB459FC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2BBAB9EE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CDF521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941C8A2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676BA282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7BB973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6865062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9C6B71D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7CE47D91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46404D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D1D931A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2A13114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5C15" w:rsidRPr="0005526A" w14:paraId="1CC859DE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B2117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E54373B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FD78CBB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  <w:p w14:paraId="2B3EA18D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15C15" w:rsidRPr="0005526A" w14:paraId="07F1D234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2C639A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AF5EF80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05526A" w14:paraId="01C1BEDD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19BA0E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BA1FEA">
              <w:rPr>
                <w:rFonts w:ascii="Century Gothic" w:hAnsi="Century Gothic"/>
              </w:rPr>
              <w:t xml:space="preserve">Betreft </w:t>
            </w:r>
            <w:r>
              <w:rPr>
                <w:rFonts w:ascii="Century Gothic" w:hAnsi="Century Gothic"/>
              </w:rPr>
              <w:t xml:space="preserve">vernieuwbouw </w:t>
            </w:r>
            <w:r w:rsidRPr="00BA1FEA">
              <w:rPr>
                <w:rFonts w:ascii="Century Gothic" w:hAnsi="Century Gothic"/>
              </w:rPr>
              <w:t>utiliteits</w:t>
            </w:r>
            <w:r>
              <w:rPr>
                <w:rFonts w:ascii="Century Gothic" w:hAnsi="Century Gothic"/>
              </w:rPr>
              <w:t>ge</w:t>
            </w:r>
            <w:r w:rsidRPr="00BA1FEA">
              <w:rPr>
                <w:rFonts w:ascii="Century Gothic" w:hAnsi="Century Gothic"/>
              </w:rPr>
              <w:t>bouw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6D038885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B994390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3CE4885F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C3C5B5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Betreft </w:t>
            </w:r>
            <w:r>
              <w:rPr>
                <w:iCs/>
              </w:rPr>
              <w:t>elektrotechnische</w:t>
            </w:r>
            <w:r>
              <w:rPr>
                <w:rFonts w:ascii="Century Gothic" w:hAnsi="Century Gothic"/>
              </w:rPr>
              <w:t xml:space="preserve"> werkzaamheden</w:t>
            </w:r>
          </w:p>
        </w:tc>
        <w:tc>
          <w:tcPr>
            <w:tcW w:w="5865" w:type="dxa"/>
            <w:vAlign w:val="center"/>
          </w:tcPr>
          <w:p w14:paraId="718464AE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F175353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465D8B78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5069AC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E5515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500</w:t>
            </w:r>
            <w:r w:rsidRPr="00E55159">
              <w:rPr>
                <w:rFonts w:ascii="Century Gothic" w:hAnsi="Century Gothic"/>
              </w:rPr>
              <w:t xml:space="preserve"> m² BVO</w:t>
            </w:r>
          </w:p>
        </w:tc>
        <w:tc>
          <w:tcPr>
            <w:tcW w:w="5865" w:type="dxa"/>
            <w:vAlign w:val="center"/>
          </w:tcPr>
          <w:p w14:paraId="75F2B80F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B8C09B6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6C4E0E7F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BC5A48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0DE02DE9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A15C15" w:rsidRPr="0005526A" w14:paraId="365BD6EA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8F0996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Klasse 4, 5 of 6</w:t>
            </w:r>
          </w:p>
        </w:tc>
        <w:tc>
          <w:tcPr>
            <w:tcW w:w="5865" w:type="dxa"/>
            <w:vAlign w:val="center"/>
          </w:tcPr>
          <w:p w14:paraId="4F6F8540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457C637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05526A" w14:paraId="25C0C806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50ABEA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DE03934" w14:textId="77777777" w:rsidR="00A15C15" w:rsidRPr="00FF23EB" w:rsidRDefault="00A15C15" w:rsidP="008F764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5DFF49D8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</w:t>
            </w:r>
          </w:p>
        </w:tc>
      </w:tr>
    </w:tbl>
    <w:p w14:paraId="6FC65EE0" w14:textId="77777777" w:rsidR="00A15C15" w:rsidRDefault="00A15C15" w:rsidP="00A15C15"/>
    <w:p w14:paraId="2832A945" w14:textId="77777777" w:rsidR="00A15C15" w:rsidRPr="00E02065" w:rsidRDefault="00A15C15" w:rsidP="00A15C1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A947324" w14:textId="77777777" w:rsidR="00A15C15" w:rsidRDefault="00A15C15" w:rsidP="00A15C15"/>
    <w:p w14:paraId="6C11F2F5" w14:textId="77777777" w:rsidR="00A15C15" w:rsidRDefault="00A15C15" w:rsidP="00A15C15"/>
    <w:p w14:paraId="07A29AC4" w14:textId="77777777" w:rsidR="00A15C15" w:rsidRDefault="00A15C15" w:rsidP="00A15C15"/>
    <w:p w14:paraId="04180B20" w14:textId="77777777" w:rsidR="00A15C15" w:rsidRDefault="00A15C15" w:rsidP="00A15C15"/>
    <w:p w14:paraId="296F8DC3" w14:textId="77777777" w:rsidR="00A15C15" w:rsidRDefault="00A15C15" w:rsidP="00A15C15"/>
    <w:p w14:paraId="379E4217" w14:textId="77777777" w:rsidR="00A15C15" w:rsidRDefault="00A15C15" w:rsidP="00A15C15"/>
    <w:p w14:paraId="4D5A3470" w14:textId="77777777" w:rsidR="00A15C15" w:rsidRDefault="00A15C15" w:rsidP="00A15C15"/>
    <w:p w14:paraId="189A7C7D" w14:textId="77777777" w:rsidR="00A15C15" w:rsidRDefault="00A15C15" w:rsidP="00A15C15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5C15" w:rsidRPr="00131686" w14:paraId="05576A86" w14:textId="77777777" w:rsidTr="008F7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9A68C0B" w14:textId="77777777" w:rsidR="00A15C15" w:rsidRPr="00131686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</w:t>
            </w: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3 – Gebouwaard Werktuigbouwkundige werkzaamheden</w:t>
            </w:r>
          </w:p>
        </w:tc>
      </w:tr>
      <w:tr w:rsidR="00A15C15" w:rsidRPr="009C22DF" w14:paraId="5EB70869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9E5925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6CE9857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6E704152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CA96F0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D0D3328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2DA78F05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86E50B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90DB362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31EEB5F1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26732F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E1D86AD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DC461F4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1DAFE556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C6B266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AB6B059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D981024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5C15" w:rsidRPr="009C22DF" w14:paraId="59E21F45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FDC6D1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5C13111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F843DCF" w14:textId="77777777" w:rsidR="00A15C15" w:rsidRPr="002D3448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  <w:p w14:paraId="2F43DF81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15C15" w:rsidRPr="009C22DF" w14:paraId="0A73C23D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D677E0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8C1B61A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13C4A217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EF59E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BA1FEA">
              <w:rPr>
                <w:rFonts w:ascii="Century Gothic" w:hAnsi="Century Gothic"/>
              </w:rPr>
              <w:t xml:space="preserve">Betreft </w:t>
            </w:r>
            <w:r>
              <w:rPr>
                <w:rFonts w:ascii="Century Gothic" w:hAnsi="Century Gothic"/>
              </w:rPr>
              <w:t xml:space="preserve">vernieuwbouw </w:t>
            </w:r>
            <w:r w:rsidRPr="00BA1FEA">
              <w:rPr>
                <w:rFonts w:ascii="Century Gothic" w:hAnsi="Century Gothic"/>
              </w:rPr>
              <w:t>utiliteits</w:t>
            </w:r>
            <w:r>
              <w:rPr>
                <w:rFonts w:ascii="Century Gothic" w:hAnsi="Century Gothic"/>
              </w:rPr>
              <w:t>ge</w:t>
            </w:r>
            <w:r w:rsidRPr="00BA1FEA">
              <w:rPr>
                <w:rFonts w:ascii="Century Gothic" w:hAnsi="Century Gothic"/>
              </w:rPr>
              <w:t>bouw</w:t>
            </w:r>
            <w:r w:rsidRPr="009C22DF">
              <w:rPr>
                <w:rFonts w:ascii="Century Gothic" w:hAnsi="Century Gothic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1A57DDAA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7DF7CD4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9C22DF" w14:paraId="2DFF7A52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8B145C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Betreft werktuigbouwkundige werkzaamheden</w:t>
            </w:r>
          </w:p>
        </w:tc>
        <w:tc>
          <w:tcPr>
            <w:tcW w:w="5865" w:type="dxa"/>
            <w:vAlign w:val="center"/>
          </w:tcPr>
          <w:p w14:paraId="6798FC9D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3200227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9C22DF" w14:paraId="1C299A4B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0461D9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E5515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500</w:t>
            </w:r>
            <w:r w:rsidRPr="00E55159">
              <w:rPr>
                <w:rFonts w:ascii="Century Gothic" w:hAnsi="Century Gothic"/>
              </w:rPr>
              <w:t xml:space="preserve"> m² BVO</w:t>
            </w:r>
          </w:p>
        </w:tc>
        <w:tc>
          <w:tcPr>
            <w:tcW w:w="5865" w:type="dxa"/>
            <w:vAlign w:val="center"/>
          </w:tcPr>
          <w:p w14:paraId="6C2A954D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8AE9226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9C22DF" w14:paraId="3F607C66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10E499" w14:textId="77777777" w:rsidR="00A15C15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3A1E81A5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A15C15" w:rsidRPr="009C22DF" w14:paraId="605A4E4B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911D48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Klasse 4, 5 of 6</w:t>
            </w:r>
          </w:p>
        </w:tc>
        <w:tc>
          <w:tcPr>
            <w:tcW w:w="5865" w:type="dxa"/>
            <w:vAlign w:val="center"/>
          </w:tcPr>
          <w:p w14:paraId="211D5742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DA93B71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9C22DF" w14:paraId="296CD793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7A70FC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B4D2FF1" w14:textId="77777777" w:rsidR="00A15C15" w:rsidRPr="00FF23EB" w:rsidRDefault="00A15C15" w:rsidP="008F764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2B34F377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</w:t>
            </w:r>
          </w:p>
        </w:tc>
      </w:tr>
    </w:tbl>
    <w:p w14:paraId="4F96F6D9" w14:textId="77777777" w:rsidR="00A15C15" w:rsidRPr="00E02065" w:rsidRDefault="00A15C15" w:rsidP="00A15C15">
      <w:r>
        <w:br/>
      </w: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D88B181" w14:textId="77777777" w:rsidR="00A15C15" w:rsidRDefault="00A15C15" w:rsidP="00A15C15"/>
    <w:p w14:paraId="300E976D" w14:textId="77777777" w:rsidR="00A15C15" w:rsidRDefault="00A15C15" w:rsidP="00A15C15"/>
    <w:p w14:paraId="3AD40A4A" w14:textId="77777777" w:rsidR="00A15C15" w:rsidRDefault="00A15C15" w:rsidP="00A15C15"/>
    <w:p w14:paraId="739B7C9D" w14:textId="77777777" w:rsidR="00A15C15" w:rsidRDefault="00A15C15" w:rsidP="00A15C15"/>
    <w:p w14:paraId="2F089B08" w14:textId="77777777" w:rsidR="00A15C15" w:rsidRDefault="00A15C15" w:rsidP="00A15C15"/>
    <w:p w14:paraId="78304F74" w14:textId="77777777" w:rsidR="00A15C15" w:rsidRDefault="00A15C15" w:rsidP="00A15C15"/>
    <w:p w14:paraId="70651544" w14:textId="77777777" w:rsidR="00A15C15" w:rsidRDefault="00A15C15" w:rsidP="00A15C15"/>
    <w:p w14:paraId="70EDC2EB" w14:textId="77777777" w:rsidR="00A15C15" w:rsidRDefault="00A15C15" w:rsidP="00A15C15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5C15" w:rsidRPr="00182E8F" w14:paraId="119EC9D9" w14:textId="77777777" w:rsidTr="008F7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C5B9CE4" w14:textId="77777777" w:rsidR="00A15C15" w:rsidRPr="00182E8F" w:rsidRDefault="00A15C15" w:rsidP="008F7640">
            <w:pPr>
              <w:spacing w:after="160" w:line="259" w:lineRule="auto"/>
              <w:rPr>
                <w:color w:val="auto"/>
              </w:rPr>
            </w:pPr>
            <w:r w:rsidRPr="00182E8F">
              <w:rPr>
                <w:b w:val="0"/>
                <w:bCs w:val="0"/>
                <w:sz w:val="20"/>
                <w:szCs w:val="24"/>
              </w:rPr>
              <w:lastRenderedPageBreak/>
              <w:t xml:space="preserve">Kerncompetentie 4 – </w:t>
            </w:r>
            <w:r>
              <w:rPr>
                <w:b w:val="0"/>
                <w:bCs w:val="0"/>
                <w:sz w:val="20"/>
                <w:szCs w:val="24"/>
              </w:rPr>
              <w:t>Omvang sloopwerkzaamheden</w:t>
            </w:r>
          </w:p>
        </w:tc>
      </w:tr>
      <w:tr w:rsidR="00A15C15" w:rsidRPr="00182E8F" w14:paraId="0BACF4F7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B2366B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6DE5D45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2E8F">
              <w:t>……………………</w:t>
            </w:r>
          </w:p>
        </w:tc>
      </w:tr>
      <w:tr w:rsidR="00A15C15" w:rsidRPr="00182E8F" w14:paraId="3456AFC0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3E537E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315BF3F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2E8F">
              <w:t>……………………</w:t>
            </w:r>
          </w:p>
        </w:tc>
      </w:tr>
      <w:tr w:rsidR="00A15C15" w:rsidRPr="00182E8F" w14:paraId="54F265B5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A126BF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D5870F6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2E8F">
              <w:t>……………………</w:t>
            </w:r>
          </w:p>
        </w:tc>
      </w:tr>
      <w:tr w:rsidR="00A15C15" w:rsidRPr="00182E8F" w14:paraId="7652F075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34B082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A6470AC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2E8F">
              <w:t>……………………</w:t>
            </w:r>
          </w:p>
          <w:p w14:paraId="2A4363A8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2E8F">
              <w:t>……………………</w:t>
            </w:r>
          </w:p>
        </w:tc>
      </w:tr>
      <w:tr w:rsidR="00A15C15" w:rsidRPr="00182E8F" w14:paraId="7D6A1D98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DF9CD5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B90799D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2E8F">
              <w:t>……………………</w:t>
            </w:r>
          </w:p>
          <w:p w14:paraId="60963488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2E8F">
              <w:t xml:space="preserve">…………………… </w:t>
            </w:r>
          </w:p>
        </w:tc>
      </w:tr>
      <w:tr w:rsidR="00A15C15" w:rsidRPr="00182E8F" w14:paraId="58DBD047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FE4867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82C7EBF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82E8F">
              <w:rPr>
                <w:rFonts w:ascii="Segoe UI Symbol" w:hAnsi="Segoe UI Symbol" w:cs="Segoe UI Symbol"/>
                <w:lang w:val="x-none"/>
              </w:rPr>
              <w:t>❑</w:t>
            </w:r>
            <w:r w:rsidRPr="00182E8F">
              <w:rPr>
                <w:lang w:val="x-none"/>
              </w:rPr>
              <w:t xml:space="preserve"> Ja</w:t>
            </w:r>
          </w:p>
          <w:p w14:paraId="1E072B72" w14:textId="77777777" w:rsidR="00A15C15" w:rsidRPr="002D3448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2E8F">
              <w:rPr>
                <w:rFonts w:ascii="Segoe UI Symbol" w:hAnsi="Segoe UI Symbol" w:cs="Segoe UI Symbol"/>
                <w:lang w:val="x-none"/>
              </w:rPr>
              <w:t>❑</w:t>
            </w:r>
            <w:r w:rsidRPr="00182E8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rFonts w:ascii="Century Gothic" w:hAnsi="Century Gothic"/>
              </w:rPr>
              <w:t>(uitsluiting)</w:t>
            </w:r>
          </w:p>
          <w:p w14:paraId="141A87E3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15C15" w:rsidRPr="00182E8F" w14:paraId="06771667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D21235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D1129A3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2E8F">
              <w:t>……………………</w:t>
            </w:r>
          </w:p>
        </w:tc>
      </w:tr>
      <w:tr w:rsidR="00A15C15" w:rsidRPr="00182E8F" w14:paraId="3785C67D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A32C23" w14:textId="77777777" w:rsidR="00A15C15" w:rsidRPr="00182E8F" w:rsidRDefault="00A15C15" w:rsidP="008F7640">
            <w:pPr>
              <w:spacing w:after="160" w:line="259" w:lineRule="auto"/>
              <w:rPr>
                <w:b w:val="0"/>
                <w:bCs w:val="0"/>
              </w:rPr>
            </w:pPr>
            <w:r w:rsidRPr="00182E8F">
              <w:rPr>
                <w:b w:val="0"/>
                <w:bCs w:val="0"/>
              </w:rPr>
              <w:t>Betreft</w:t>
            </w:r>
            <w:r w:rsidRPr="00182E8F">
              <w:t xml:space="preserve"> </w:t>
            </w:r>
            <w:r w:rsidRPr="00E752A5">
              <w:t>sloopwerkzaamheden</w:t>
            </w:r>
            <w:r>
              <w:rPr>
                <w:b w:val="0"/>
                <w:bCs w:val="0"/>
              </w:rPr>
              <w:t xml:space="preserve"> met beperkte afstand naastgelegen bebouwing</w:t>
            </w:r>
          </w:p>
        </w:tc>
        <w:tc>
          <w:tcPr>
            <w:tcW w:w="5865" w:type="dxa"/>
            <w:vAlign w:val="center"/>
          </w:tcPr>
          <w:p w14:paraId="0BE0EF78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82E8F">
              <w:rPr>
                <w:rFonts w:ascii="Segoe UI Symbol" w:hAnsi="Segoe UI Symbol" w:cs="Segoe UI Symbol"/>
                <w:lang w:val="x-none"/>
              </w:rPr>
              <w:t>❑</w:t>
            </w:r>
            <w:r w:rsidRPr="00182E8F">
              <w:rPr>
                <w:lang w:val="x-none"/>
              </w:rPr>
              <w:t xml:space="preserve"> Ja</w:t>
            </w:r>
          </w:p>
          <w:p w14:paraId="4F4F7D46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82E8F">
              <w:rPr>
                <w:rFonts w:ascii="Segoe UI Symbol" w:hAnsi="Segoe UI Symbol" w:cs="Segoe UI Symbol"/>
                <w:lang w:val="x-none"/>
              </w:rPr>
              <w:t>❑</w:t>
            </w:r>
            <w:r w:rsidRPr="00182E8F">
              <w:rPr>
                <w:lang w:val="x-none"/>
              </w:rPr>
              <w:t xml:space="preserve"> Nee</w:t>
            </w:r>
            <w:r w:rsidRPr="00182E8F">
              <w:t xml:space="preserve"> (uitsluiting)</w:t>
            </w:r>
          </w:p>
        </w:tc>
      </w:tr>
      <w:tr w:rsidR="00A15C15" w:rsidRPr="00182E8F" w14:paraId="0E27DDA9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1C7E02" w14:textId="77777777" w:rsidR="00A15C15" w:rsidRPr="00182E8F" w:rsidRDefault="00A15C15" w:rsidP="008F7640">
            <w:pPr>
              <w:spacing w:after="160" w:line="259" w:lineRule="auto"/>
              <w:rPr>
                <w:b w:val="0"/>
                <w:bCs w:val="0"/>
              </w:rPr>
            </w:pPr>
            <w:r w:rsidRPr="00182E8F">
              <w:rPr>
                <w:b w:val="0"/>
                <w:bCs w:val="0"/>
              </w:rPr>
              <w:t xml:space="preserve">Omvang </w:t>
            </w:r>
            <w:r w:rsidRPr="002D3448">
              <w:rPr>
                <w:u w:val="single"/>
              </w:rPr>
              <w:t>&gt;</w:t>
            </w:r>
            <w:r w:rsidRPr="002D3448">
              <w:t xml:space="preserve"> </w:t>
            </w:r>
            <w:r>
              <w:t>500</w:t>
            </w:r>
            <w:r w:rsidRPr="002D3448">
              <w:t xml:space="preserve"> m² BVO</w:t>
            </w:r>
          </w:p>
        </w:tc>
        <w:tc>
          <w:tcPr>
            <w:tcW w:w="5865" w:type="dxa"/>
            <w:vAlign w:val="center"/>
          </w:tcPr>
          <w:p w14:paraId="3A1AC8FA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182E8F">
              <w:rPr>
                <w:rFonts w:ascii="Segoe UI Symbol" w:hAnsi="Segoe UI Symbol" w:cs="Segoe UI Symbol"/>
                <w:lang w:val="x-none"/>
              </w:rPr>
              <w:t>❑</w:t>
            </w:r>
            <w:r w:rsidRPr="00182E8F">
              <w:rPr>
                <w:lang w:val="x-none"/>
              </w:rPr>
              <w:t xml:space="preserve"> Ja</w:t>
            </w:r>
          </w:p>
          <w:p w14:paraId="309CE5C7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182E8F">
              <w:rPr>
                <w:rFonts w:ascii="Segoe UI Symbol" w:hAnsi="Segoe UI Symbol" w:cs="Segoe UI Symbol"/>
                <w:lang w:val="x-none"/>
              </w:rPr>
              <w:t>❑</w:t>
            </w:r>
            <w:r w:rsidRPr="00182E8F">
              <w:rPr>
                <w:lang w:val="x-none"/>
              </w:rPr>
              <w:t xml:space="preserve"> Nee</w:t>
            </w:r>
            <w:r w:rsidRPr="00182E8F">
              <w:t xml:space="preserve"> (uitsluiting)</w:t>
            </w:r>
          </w:p>
        </w:tc>
      </w:tr>
      <w:tr w:rsidR="00A15C15" w:rsidRPr="00182E8F" w14:paraId="33D34EAF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6F521F" w14:textId="77777777" w:rsidR="00A15C15" w:rsidRPr="00182E8F" w:rsidRDefault="00A15C15" w:rsidP="008F7640">
            <w:pPr>
              <w:spacing w:after="160" w:line="259" w:lineRule="auto"/>
              <w:rPr>
                <w:b w:val="0"/>
                <w:bCs w:val="0"/>
              </w:rPr>
            </w:pPr>
            <w:r w:rsidRPr="00182E8F">
              <w:rPr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0BAE2BCF" w14:textId="77777777" w:rsidR="00A15C15" w:rsidRPr="00182E8F" w:rsidRDefault="00A15C15" w:rsidP="008F764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82E8F">
              <w:t>……………………m² BVO</w:t>
            </w:r>
          </w:p>
        </w:tc>
      </w:tr>
      <w:tr w:rsidR="00A15C15" w:rsidRPr="00182E8F" w14:paraId="60E089A8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C7E690A" w14:textId="77777777" w:rsidR="00A15C15" w:rsidRPr="00182E8F" w:rsidRDefault="00A15C15" w:rsidP="008F7640">
            <w:pPr>
              <w:spacing w:after="160" w:line="259" w:lineRule="auto"/>
            </w:pPr>
            <w:r w:rsidRPr="00182E8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89079D4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2E8F">
              <w:t>&lt;toelichting op het project en de door Gegadigde uitgevoerde werkzaamheden: aard, omvang, locatie etc.&gt;</w:t>
            </w:r>
          </w:p>
          <w:p w14:paraId="499E81A6" w14:textId="77777777" w:rsidR="00A15C15" w:rsidRPr="00182E8F" w:rsidRDefault="00A15C15" w:rsidP="008F764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2E8F">
              <w:t>&lt;in de vorm van een bondige tekstuele toelichting voorzien van</w:t>
            </w:r>
          </w:p>
        </w:tc>
      </w:tr>
    </w:tbl>
    <w:p w14:paraId="210DCF65" w14:textId="77777777" w:rsidR="00A15C15" w:rsidRDefault="00A15C15" w:rsidP="00A15C15"/>
    <w:p w14:paraId="29DA159B" w14:textId="77777777" w:rsidR="00A15C15" w:rsidRPr="00E02065" w:rsidRDefault="00A15C15" w:rsidP="00A15C1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E7BB2D4" w14:textId="77777777" w:rsidR="00A15C15" w:rsidRDefault="00A15C15" w:rsidP="00A15C15"/>
    <w:p w14:paraId="5A88287C" w14:textId="77777777" w:rsidR="00A15C15" w:rsidRDefault="00A15C15" w:rsidP="00A15C15"/>
    <w:p w14:paraId="3486031A" w14:textId="77777777" w:rsidR="00A15C15" w:rsidRDefault="00A15C15" w:rsidP="00A15C15"/>
    <w:p w14:paraId="1431BF0F" w14:textId="77777777" w:rsidR="00A15C15" w:rsidRDefault="00A15C15" w:rsidP="00A15C15"/>
    <w:p w14:paraId="537B6848" w14:textId="77777777" w:rsidR="00A15C15" w:rsidRDefault="00A15C15" w:rsidP="00A15C15"/>
    <w:p w14:paraId="405C7716" w14:textId="77777777" w:rsidR="00A15C15" w:rsidRDefault="00A15C15" w:rsidP="00A15C15"/>
    <w:p w14:paraId="3651542B" w14:textId="77777777" w:rsidR="00A15C15" w:rsidRDefault="00A15C15" w:rsidP="00A15C15"/>
    <w:p w14:paraId="6916D2E8" w14:textId="77777777" w:rsidR="00A15C15" w:rsidRDefault="00A15C15" w:rsidP="00A15C15"/>
    <w:p w14:paraId="2BA5ED97" w14:textId="77777777" w:rsidR="00A15C15" w:rsidRDefault="00A15C15" w:rsidP="00A15C15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5C15" w:rsidRPr="00131686" w14:paraId="53ABE23B" w14:textId="77777777" w:rsidTr="008F7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798957F" w14:textId="77777777" w:rsidR="00A15C15" w:rsidRPr="00131686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5 – Aansturing en coördinatie werkzaamheden onderaannemers</w:t>
            </w:r>
          </w:p>
        </w:tc>
      </w:tr>
      <w:tr w:rsidR="00A15C15" w:rsidRPr="009C22DF" w14:paraId="65A5B1DF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12DB03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268B2F1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43806F29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A5AE8D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F261857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7AEA2CFD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356285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8114DFF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4544E634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CCE1B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2FB1FD6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7013B18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60A80631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403499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D2EDE5F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A15C80A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5C15" w:rsidRPr="009C22DF" w14:paraId="4462A521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02687C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5C6F18FD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D1E87BD" w14:textId="77777777" w:rsidR="00A15C15" w:rsidRPr="002D3448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  <w:p w14:paraId="074A31BC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15C15" w:rsidRPr="009C22DF" w14:paraId="21DF56CA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65C6CC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688317D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1A1A8D92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1136B6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Aansturing en coördinatie </w:t>
            </w:r>
            <w:r w:rsidRPr="00C2796A">
              <w:rPr>
                <w:rFonts w:ascii="Century Gothic" w:hAnsi="Century Gothic"/>
              </w:rPr>
              <w:t>bouwkundige-, elektrotechnische- en werktuigbouwkundige installatie</w:t>
            </w:r>
            <w:r>
              <w:rPr>
                <w:rFonts w:ascii="Century Gothic" w:hAnsi="Century Gothic"/>
              </w:rPr>
              <w:t>werkzaamheden</w:t>
            </w:r>
          </w:p>
        </w:tc>
        <w:tc>
          <w:tcPr>
            <w:tcW w:w="5865" w:type="dxa"/>
            <w:vAlign w:val="center"/>
          </w:tcPr>
          <w:p w14:paraId="7F6CA7D9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67037D5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9C22DF" w14:paraId="15C90EFA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B5CD7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49732C1" w14:textId="77777777" w:rsidR="00A15C15" w:rsidRPr="00FF23EB" w:rsidRDefault="00A15C15" w:rsidP="008F764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1782F3A0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5D505C18" w14:textId="77777777" w:rsidR="00A15C15" w:rsidRDefault="00A15C15" w:rsidP="00A15C15">
      <w:pPr>
        <w:spacing w:after="0" w:line="260" w:lineRule="atLeast"/>
      </w:pPr>
    </w:p>
    <w:p w14:paraId="6EE9E54C" w14:textId="77777777" w:rsidR="00A15C15" w:rsidRPr="00E02065" w:rsidRDefault="00A15C15" w:rsidP="00A15C1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E0E99FC" w14:textId="77777777" w:rsidR="00A15C15" w:rsidRDefault="00A15C15" w:rsidP="00A15C15">
      <w:pPr>
        <w:spacing w:after="0" w:line="260" w:lineRule="atLeast"/>
      </w:pPr>
    </w:p>
    <w:p w14:paraId="31361850" w14:textId="77777777" w:rsidR="00A15C15" w:rsidRDefault="00A15C15" w:rsidP="00A15C15">
      <w:pPr>
        <w:spacing w:after="0" w:line="260" w:lineRule="atLeast"/>
      </w:pPr>
    </w:p>
    <w:p w14:paraId="034F7EA5" w14:textId="77777777" w:rsidR="00A15C15" w:rsidRDefault="00A15C15" w:rsidP="00A15C15">
      <w:pPr>
        <w:spacing w:after="0" w:line="260" w:lineRule="atLeast"/>
      </w:pPr>
    </w:p>
    <w:p w14:paraId="1BBA41A8" w14:textId="77777777" w:rsidR="00A15C15" w:rsidRDefault="00A15C15" w:rsidP="00A15C15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5C15" w:rsidRPr="00131686" w14:paraId="5F14991D" w14:textId="77777777" w:rsidTr="008F7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37588F9" w14:textId="77777777" w:rsidR="00A15C15" w:rsidRPr="00131686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6 - BIM</w:t>
            </w:r>
          </w:p>
        </w:tc>
      </w:tr>
      <w:tr w:rsidR="00A15C15" w:rsidRPr="009C22DF" w14:paraId="14A3F98A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42D383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2B92A9A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0101D806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A8E153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6D914DA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60954EAF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C91627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363A3F2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07140261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F86C4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75E1445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F3C4AF2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4C2C342E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ABFC43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1F95295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4E1F977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5C15" w:rsidRPr="009C22DF" w14:paraId="30D4C28E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DA9C68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BAF1780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7255B8C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  <w:lang w:val="x-none"/>
              </w:rPr>
              <w:t xml:space="preserve"> (uitsluiting)</w:t>
            </w:r>
          </w:p>
          <w:p w14:paraId="5F35DFBA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15C15" w:rsidRPr="009C22DF" w14:paraId="4283A25A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388F36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DDAEB5A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18AE4416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F83B8C" w14:textId="77777777" w:rsidR="00A15C15" w:rsidRPr="0059281D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Ervaring met BIM </w:t>
            </w:r>
            <w:r w:rsidRPr="00421ABB">
              <w:rPr>
                <w:rFonts w:ascii="Century Gothic" w:hAnsi="Century Gothic"/>
                <w:u w:val="single"/>
              </w:rPr>
              <w:t>&gt;</w:t>
            </w:r>
            <w:r>
              <w:rPr>
                <w:rFonts w:ascii="Century Gothic" w:hAnsi="Century Gothic"/>
                <w:b w:val="0"/>
                <w:bCs w:val="0"/>
              </w:rPr>
              <w:t xml:space="preserve"> LOD 300 van een gebouw met een omvang </w:t>
            </w:r>
            <w:r w:rsidRPr="00ED64E0">
              <w:rPr>
                <w:rFonts w:ascii="Century Gothic" w:hAnsi="Century Gothic"/>
                <w:u w:val="single"/>
              </w:rPr>
              <w:t>&gt;</w:t>
            </w:r>
            <w:r w:rsidRPr="00ED64E0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500</w:t>
            </w:r>
            <w:r w:rsidRPr="00ED64E0">
              <w:rPr>
                <w:rFonts w:ascii="Century Gothic" w:hAnsi="Century Gothic"/>
              </w:rPr>
              <w:t xml:space="preserve"> m² </w:t>
            </w:r>
            <w:r>
              <w:rPr>
                <w:rFonts w:ascii="Century Gothic" w:hAnsi="Century Gothic"/>
                <w:b w:val="0"/>
                <w:bCs w:val="0"/>
              </w:rPr>
              <w:t>BVO</w:t>
            </w:r>
          </w:p>
        </w:tc>
        <w:tc>
          <w:tcPr>
            <w:tcW w:w="5865" w:type="dxa"/>
            <w:vAlign w:val="center"/>
          </w:tcPr>
          <w:p w14:paraId="2411566F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82D9B5E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9C22DF" w14:paraId="19966C68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76B8C9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EE61E9">
              <w:rPr>
                <w:rFonts w:ascii="Century Gothic" w:hAnsi="Century Gothic"/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159BEB16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 xml:space="preserve"> m² BVO</w:t>
            </w:r>
          </w:p>
        </w:tc>
      </w:tr>
      <w:tr w:rsidR="00512658" w:rsidRPr="009C22DF" w14:paraId="23B29238" w14:textId="77777777" w:rsidTr="0051265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70E926EC" w14:textId="77777777" w:rsidR="00512658" w:rsidRPr="009C22DF" w:rsidRDefault="00512658" w:rsidP="00F07B69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</w:tcPr>
          <w:p w14:paraId="3B871B61" w14:textId="77777777" w:rsidR="00512658" w:rsidRPr="00FF23EB" w:rsidRDefault="00512658" w:rsidP="00F07B6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49322497" w14:textId="7239DB52" w:rsidR="00512658" w:rsidRPr="009C22DF" w:rsidRDefault="00512658" w:rsidP="00F07B6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</w:t>
            </w:r>
            <w:r>
              <w:rPr>
                <w:rFonts w:cs="Segoe UI"/>
                <w:color w:val="000000"/>
                <w:szCs w:val="18"/>
              </w:rPr>
              <w:t xml:space="preserve"> beeldmateriaal/foto’s</w:t>
            </w:r>
          </w:p>
        </w:tc>
      </w:tr>
    </w:tbl>
    <w:p w14:paraId="3AC99B36" w14:textId="77777777" w:rsidR="00A15C15" w:rsidRPr="00E02065" w:rsidRDefault="00A15C15" w:rsidP="00A15C15">
      <w:r>
        <w:br/>
      </w: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35440C1" w14:textId="77777777" w:rsidR="00A15C15" w:rsidRDefault="00A15C15" w:rsidP="00A15C15"/>
    <w:p w14:paraId="324519A9" w14:textId="77777777" w:rsidR="00A15C15" w:rsidRDefault="00A15C15" w:rsidP="00A15C15"/>
    <w:p w14:paraId="1FF6314D" w14:textId="77777777" w:rsidR="00A15C15" w:rsidRDefault="00A15C15" w:rsidP="00A15C15"/>
    <w:p w14:paraId="42CE26B2" w14:textId="77777777" w:rsidR="00A15C15" w:rsidRDefault="00A15C15" w:rsidP="00A15C15"/>
    <w:p w14:paraId="79AF5EB1" w14:textId="77777777" w:rsidR="00A15C15" w:rsidRDefault="00A15C15" w:rsidP="00A15C15">
      <w:pPr>
        <w:spacing w:after="0" w:line="260" w:lineRule="atLeast"/>
      </w:pPr>
    </w:p>
    <w:p w14:paraId="57D098F2" w14:textId="77777777" w:rsidR="00A15C15" w:rsidRDefault="00A15C15" w:rsidP="00A15C15">
      <w:pPr>
        <w:spacing w:after="0" w:line="260" w:lineRule="atLeast"/>
      </w:pPr>
    </w:p>
    <w:p w14:paraId="78886470" w14:textId="77777777" w:rsidR="00A15C15" w:rsidRDefault="00A15C15" w:rsidP="00A15C15">
      <w:pPr>
        <w:spacing w:after="0" w:line="260" w:lineRule="atLeast"/>
      </w:pPr>
    </w:p>
    <w:p w14:paraId="23820570" w14:textId="77777777" w:rsidR="00A15C15" w:rsidRDefault="00A15C15" w:rsidP="00A15C15">
      <w:pPr>
        <w:spacing w:after="0" w:line="260" w:lineRule="atLeast"/>
      </w:pPr>
    </w:p>
    <w:p w14:paraId="4E177121" w14:textId="77777777" w:rsidR="00A15C15" w:rsidRDefault="00A15C15" w:rsidP="00A15C15">
      <w:pPr>
        <w:spacing w:after="0" w:line="260" w:lineRule="atLeast"/>
      </w:pPr>
    </w:p>
    <w:p w14:paraId="745BD7DA" w14:textId="77777777" w:rsidR="00A15C15" w:rsidRDefault="00A15C15" w:rsidP="00A15C15">
      <w:pPr>
        <w:spacing w:after="0" w:line="260" w:lineRule="atLeast"/>
      </w:pPr>
    </w:p>
    <w:p w14:paraId="0274B05F" w14:textId="77777777" w:rsidR="00A15C15" w:rsidRDefault="00A15C15" w:rsidP="00A15C15">
      <w:pPr>
        <w:spacing w:after="0" w:line="260" w:lineRule="atLeast"/>
      </w:pPr>
    </w:p>
    <w:p w14:paraId="519EEED3" w14:textId="77777777" w:rsidR="00A15C15" w:rsidRDefault="00A15C15" w:rsidP="00A15C15">
      <w:pPr>
        <w:spacing w:after="0" w:line="260" w:lineRule="atLeast"/>
      </w:pPr>
    </w:p>
    <w:p w14:paraId="593CE4FA" w14:textId="77777777" w:rsidR="00A15C15" w:rsidRDefault="00A15C15" w:rsidP="00A15C15">
      <w:pPr>
        <w:spacing w:after="0" w:line="260" w:lineRule="atLeast"/>
      </w:pPr>
    </w:p>
    <w:p w14:paraId="102930E0" w14:textId="77777777" w:rsidR="00A15C15" w:rsidRDefault="00A15C15" w:rsidP="00A15C15">
      <w:pPr>
        <w:spacing w:after="0" w:line="260" w:lineRule="atLeast"/>
      </w:pPr>
    </w:p>
    <w:p w14:paraId="1744C3FD" w14:textId="77777777" w:rsidR="00A15C15" w:rsidRDefault="00A15C15" w:rsidP="00A15C15">
      <w:pPr>
        <w:spacing w:after="0" w:line="260" w:lineRule="atLeast"/>
      </w:pPr>
    </w:p>
    <w:p w14:paraId="441F86BE" w14:textId="77777777" w:rsidR="00A15C15" w:rsidRDefault="00A15C15" w:rsidP="00A15C15">
      <w:pPr>
        <w:spacing w:after="0" w:line="260" w:lineRule="atLeast"/>
      </w:pPr>
    </w:p>
    <w:p w14:paraId="77599B35" w14:textId="77777777" w:rsidR="00A15C15" w:rsidRDefault="00A15C15" w:rsidP="00A15C15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15C15" w:rsidRPr="00131686" w14:paraId="101B70BD" w14:textId="77777777" w:rsidTr="008F7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3A445ED" w14:textId="77777777" w:rsidR="00A15C15" w:rsidRPr="00131686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Kerncompetentie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7: Ervaring met doorgang primaire proces</w:t>
            </w:r>
          </w:p>
        </w:tc>
      </w:tr>
      <w:tr w:rsidR="00A15C15" w:rsidRPr="009C22DF" w14:paraId="14596B28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C0BBC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7EFC4B1" w14:textId="77777777" w:rsidR="00A15C15" w:rsidRPr="009C22DF" w:rsidRDefault="00A15C15" w:rsidP="008F7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7545E163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70A17E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CF02EF3" w14:textId="77777777" w:rsidR="00A15C15" w:rsidRPr="009C22DF" w:rsidRDefault="00A15C15" w:rsidP="008F7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1A4D2B47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E48D40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F0B9483" w14:textId="77777777" w:rsidR="00A15C15" w:rsidRPr="009C22DF" w:rsidRDefault="00A15C15" w:rsidP="008F7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2BA80B3F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81F36D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D644BA8" w14:textId="77777777" w:rsidR="00A15C15" w:rsidRPr="009C22DF" w:rsidRDefault="00A15C15" w:rsidP="008F7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BB72235" w14:textId="77777777" w:rsidR="00A15C15" w:rsidRPr="009C22DF" w:rsidRDefault="00A15C15" w:rsidP="008F7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15C15" w:rsidRPr="009C22DF" w14:paraId="6BC500FC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C42801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83FB070" w14:textId="77777777" w:rsidR="00A15C15" w:rsidRPr="009C22DF" w:rsidRDefault="00A15C15" w:rsidP="008F7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E609F1D" w14:textId="77777777" w:rsidR="00A15C15" w:rsidRPr="009C22DF" w:rsidRDefault="00A15C15" w:rsidP="008F7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15C15" w:rsidRPr="00E24E50" w14:paraId="35A2DB79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C3C17F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3E33261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E1075DA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  <w:lang w:val="x-none"/>
              </w:rPr>
              <w:t xml:space="preserve"> (uitsluiting)</w:t>
            </w:r>
          </w:p>
          <w:p w14:paraId="2885F208" w14:textId="77777777" w:rsidR="00A15C15" w:rsidRPr="00E24E50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15C15" w:rsidRPr="00E24E50" w14:paraId="75D985E2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CA7E22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4A55BBA3" w14:textId="77777777" w:rsidR="00A15C15" w:rsidRDefault="00A15C15" w:rsidP="008F7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Bouwkundige werkzaamheden</w:t>
            </w:r>
          </w:p>
          <w:p w14:paraId="560C3B86" w14:textId="77777777" w:rsidR="00A15C15" w:rsidRDefault="00A15C15" w:rsidP="008F7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="Century Gothic" w:hAnsi="Century Gothic"/>
              </w:rPr>
              <w:t>Elektrotechnische installatiewerkzaamheden</w:t>
            </w:r>
          </w:p>
          <w:p w14:paraId="2E545F52" w14:textId="77777777" w:rsidR="00A15C15" w:rsidRPr="00E24E50" w:rsidRDefault="00A15C15" w:rsidP="008F7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W</w:t>
            </w:r>
            <w:r>
              <w:rPr>
                <w:rFonts w:ascii="Century Gothic" w:hAnsi="Century Gothic"/>
              </w:rPr>
              <w:t xml:space="preserve">erktuigbouwkundige installatiewerkzaamheden </w:t>
            </w:r>
          </w:p>
        </w:tc>
      </w:tr>
      <w:tr w:rsidR="00A15C15" w:rsidRPr="00E24E50" w14:paraId="6F0C3C01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F218AD" w14:textId="77777777" w:rsidR="00A15C15" w:rsidRPr="00E24E50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Gebouw tijdens bouw in gebruik?</w:t>
            </w:r>
          </w:p>
        </w:tc>
        <w:tc>
          <w:tcPr>
            <w:tcW w:w="5865" w:type="dxa"/>
            <w:vAlign w:val="center"/>
          </w:tcPr>
          <w:p w14:paraId="46A97C24" w14:textId="77777777" w:rsidR="00A15C15" w:rsidRPr="00E24E50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</w:tc>
      </w:tr>
      <w:tr w:rsidR="00A15C15" w:rsidRPr="009C22DF" w14:paraId="5DA10503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66E4C7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82E8F">
              <w:rPr>
                <w:b w:val="0"/>
                <w:bCs w:val="0"/>
              </w:rPr>
              <w:t xml:space="preserve">Omvang </w:t>
            </w:r>
            <w:r w:rsidRPr="002D3448">
              <w:rPr>
                <w:u w:val="single"/>
              </w:rPr>
              <w:t>&gt;</w:t>
            </w:r>
            <w:r w:rsidRPr="002D3448">
              <w:t xml:space="preserve"> </w:t>
            </w:r>
            <w:r>
              <w:t>500</w:t>
            </w:r>
            <w:r w:rsidRPr="002D3448">
              <w:t xml:space="preserve"> m² BVO</w:t>
            </w:r>
          </w:p>
        </w:tc>
        <w:tc>
          <w:tcPr>
            <w:tcW w:w="5865" w:type="dxa"/>
            <w:vAlign w:val="center"/>
          </w:tcPr>
          <w:p w14:paraId="5D638E38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F53D1B6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A15C15" w:rsidRPr="009C22DF" w14:paraId="48C7AEE4" w14:textId="77777777" w:rsidTr="008F764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4A3263" w14:textId="77777777" w:rsidR="00A15C15" w:rsidRPr="00182E8F" w:rsidRDefault="00A15C15" w:rsidP="008F7640">
            <w:pPr>
              <w:spacing w:line="360" w:lineRule="auto"/>
            </w:pPr>
            <w:r>
              <w:rPr>
                <w:rFonts w:ascii="Century Gothic" w:hAnsi="Century Gothic"/>
                <w:b w:val="0"/>
                <w:bCs w:val="0"/>
              </w:rPr>
              <w:t xml:space="preserve">Exacte omvang </w:t>
            </w:r>
          </w:p>
        </w:tc>
        <w:tc>
          <w:tcPr>
            <w:tcW w:w="5865" w:type="dxa"/>
            <w:vAlign w:val="center"/>
          </w:tcPr>
          <w:p w14:paraId="0A7BC1D5" w14:textId="77777777" w:rsidR="00A15C15" w:rsidRPr="009C22DF" w:rsidRDefault="00A15C15" w:rsidP="008F76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A15C15" w:rsidRPr="009C22DF" w14:paraId="2BC5CBCD" w14:textId="77777777" w:rsidTr="008F7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8D489B" w14:textId="77777777" w:rsidR="00A15C15" w:rsidRPr="009C22DF" w:rsidRDefault="00A15C15" w:rsidP="008F764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A272BBD" w14:textId="77777777" w:rsidR="00A15C15" w:rsidRPr="009C22DF" w:rsidRDefault="00A15C15" w:rsidP="008F76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76FBF223" w14:textId="77777777" w:rsidR="00EA3C96" w:rsidRDefault="00EA3C96" w:rsidP="00A15C15"/>
    <w:p w14:paraId="48F87BF0" w14:textId="4BA0E848" w:rsidR="00A15C15" w:rsidRDefault="00A15C15" w:rsidP="00A15C1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FAB0620" w14:textId="77777777" w:rsidR="00EA3C96" w:rsidRDefault="00EA3C96">
      <w:r>
        <w:br w:type="page"/>
      </w:r>
    </w:p>
    <w:p w14:paraId="70354D5C" w14:textId="3A851CB4" w:rsidR="00EA3C96" w:rsidRDefault="00EA3C96" w:rsidP="00EA3C96">
      <w:r>
        <w:lastRenderedPageBreak/>
        <w:t xml:space="preserve">Ondergetekende verklaart tevens dat:  </w:t>
      </w:r>
    </w:p>
    <w:p w14:paraId="47E5A673" w14:textId="02B55175" w:rsidR="00EA3C96" w:rsidRDefault="00EA3C96" w:rsidP="00EA3C96">
      <w:pPr>
        <w:pStyle w:val="Lijstalinea"/>
        <w:numPr>
          <w:ilvl w:val="0"/>
          <w:numId w:val="15"/>
        </w:numPr>
        <w:spacing w:after="0"/>
      </w:pPr>
      <w:r>
        <w:t xml:space="preserve">Gegadigde opdrachtnemer is van de bovenstaande referentieprojecten en de betreffende </w:t>
      </w:r>
    </w:p>
    <w:p w14:paraId="502F767F" w14:textId="77777777" w:rsidR="00EA3C96" w:rsidRDefault="00EA3C96" w:rsidP="00EA3C96">
      <w:pPr>
        <w:spacing w:after="0"/>
      </w:pPr>
      <w:r>
        <w:t xml:space="preserve">werkzaamheden (waar de competentie op toeziet) ook zelf uitgevoerd heeft (tenzij een beroep op </w:t>
      </w:r>
    </w:p>
    <w:p w14:paraId="47E1D57B" w14:textId="77777777" w:rsidR="00EA3C96" w:rsidRDefault="00EA3C96" w:rsidP="00EA3C96">
      <w:pPr>
        <w:spacing w:after="0"/>
      </w:pPr>
      <w:r>
        <w:t xml:space="preserve">derden wordt gedaan conform hetgeen gesteld in deze leidraad); </w:t>
      </w:r>
    </w:p>
    <w:p w14:paraId="3DC7A660" w14:textId="5F080C1F" w:rsidR="00EA3C96" w:rsidRDefault="00EA3C96" w:rsidP="00EA3C96">
      <w:pPr>
        <w:pStyle w:val="Lijstalinea"/>
        <w:numPr>
          <w:ilvl w:val="0"/>
          <w:numId w:val="16"/>
        </w:numPr>
        <w:spacing w:after="0"/>
      </w:pPr>
      <w:r>
        <w:t xml:space="preserve">Gegadigde bij eventuele uitnodiging tot de gunningsfase </w:t>
      </w:r>
      <w:proofErr w:type="spellStart"/>
      <w:r>
        <w:t>danwel</w:t>
      </w:r>
      <w:proofErr w:type="spellEnd"/>
      <w:r>
        <w:t xml:space="preserve"> bij eventuele gunning of </w:t>
      </w:r>
    </w:p>
    <w:p w14:paraId="2F4690C9" w14:textId="77777777" w:rsidR="00EA3C96" w:rsidRDefault="00EA3C96" w:rsidP="00EA3C96">
      <w:pPr>
        <w:spacing w:after="0"/>
      </w:pPr>
      <w:r>
        <w:t xml:space="preserve">uitvoering van de werkzaamheden niet van derde zal wisselen; </w:t>
      </w:r>
    </w:p>
    <w:p w14:paraId="412D35AD" w14:textId="4369C96D" w:rsidR="00EA3C96" w:rsidRDefault="00EA3C96" w:rsidP="00EA3C96">
      <w:pPr>
        <w:pStyle w:val="Lijstalinea"/>
        <w:numPr>
          <w:ilvl w:val="0"/>
          <w:numId w:val="17"/>
        </w:numPr>
        <w:spacing w:after="0"/>
      </w:pPr>
      <w:r>
        <w:t xml:space="preserve">Gegadigde in de uitvoering van de Opdracht daadwerkelijk kan en zal beschikken over de </w:t>
      </w:r>
    </w:p>
    <w:p w14:paraId="7E7112B3" w14:textId="77777777" w:rsidR="00EA3C96" w:rsidRDefault="00EA3C96" w:rsidP="00EA3C96">
      <w:pPr>
        <w:spacing w:after="0"/>
      </w:pPr>
      <w:r>
        <w:t xml:space="preserve">betreffende bekwaamheden en inzet van deze derde(n); </w:t>
      </w:r>
    </w:p>
    <w:p w14:paraId="52E74999" w14:textId="3F9E4892" w:rsidR="00EA3C96" w:rsidRDefault="00EA3C96" w:rsidP="00EA3C96">
      <w:pPr>
        <w:pStyle w:val="Lijstalinea"/>
        <w:numPr>
          <w:ilvl w:val="0"/>
          <w:numId w:val="18"/>
        </w:numPr>
        <w:spacing w:after="0"/>
      </w:pPr>
      <w:r>
        <w:t xml:space="preserve">Gegadigde op eerst strekkende verzoek van de Aanbestedende Dienst een document kan </w:t>
      </w:r>
    </w:p>
    <w:p w14:paraId="0DFF5411" w14:textId="77777777" w:rsidR="00EA3C96" w:rsidRDefault="00EA3C96" w:rsidP="00EA3C96">
      <w:pPr>
        <w:spacing w:after="0"/>
      </w:pPr>
      <w:r>
        <w:t xml:space="preserve">overleggen toeziend op de referentieprojecten ondertekend door een referent gecombineerd met </w:t>
      </w:r>
    </w:p>
    <w:p w14:paraId="1748CFB8" w14:textId="77777777" w:rsidR="00EA3C96" w:rsidRDefault="00EA3C96" w:rsidP="00EA3C96">
      <w:pPr>
        <w:spacing w:after="0"/>
      </w:pPr>
      <w:r>
        <w:t xml:space="preserve">een tevredenheidsverklaring. </w:t>
      </w:r>
    </w:p>
    <w:p w14:paraId="5F557A84" w14:textId="77777777" w:rsidR="00EA3C96" w:rsidRDefault="00EA3C96" w:rsidP="00EA3C96">
      <w:pPr>
        <w:spacing w:after="0"/>
      </w:pPr>
      <w:r>
        <w:t xml:space="preserve">Aldus naar waarheid opgemaakt,  </w:t>
      </w:r>
    </w:p>
    <w:p w14:paraId="6D4A0E64" w14:textId="77777777" w:rsidR="00EA3C96" w:rsidRDefault="00EA3C96" w:rsidP="00EA3C96">
      <w:pPr>
        <w:spacing w:after="0"/>
      </w:pPr>
    </w:p>
    <w:p w14:paraId="04FBAD86" w14:textId="42F5274E" w:rsidR="00EA3C96" w:rsidRDefault="00EA3C96" w:rsidP="00EA3C96">
      <w:pPr>
        <w:spacing w:after="0"/>
      </w:pPr>
      <w:r>
        <w:t xml:space="preserve"> </w:t>
      </w:r>
    </w:p>
    <w:p w14:paraId="463CAE6B" w14:textId="77777777" w:rsidR="00EA3C96" w:rsidRDefault="00EA3C96" w:rsidP="00EA3C96">
      <w:pPr>
        <w:spacing w:after="0"/>
      </w:pPr>
      <w:r>
        <w:t xml:space="preserve">op : ………………………………………… (datum) </w:t>
      </w:r>
    </w:p>
    <w:p w14:paraId="26D88F24" w14:textId="77777777" w:rsidR="00EA3C96" w:rsidRDefault="00EA3C96" w:rsidP="00EA3C96">
      <w:pPr>
        <w:spacing w:after="0"/>
      </w:pPr>
    </w:p>
    <w:p w14:paraId="20FC1651" w14:textId="77777777" w:rsidR="00EA3C96" w:rsidRDefault="00EA3C96" w:rsidP="00EA3C96">
      <w:pPr>
        <w:spacing w:after="0"/>
      </w:pPr>
    </w:p>
    <w:p w14:paraId="6ADFE0AB" w14:textId="4BD2AE54" w:rsidR="00EA3C96" w:rsidRDefault="00EA3C96" w:rsidP="00EA3C96">
      <w:pPr>
        <w:spacing w:after="0"/>
      </w:pPr>
      <w:r>
        <w:t xml:space="preserve">te : ………………………………………… (plaatsnaam) </w:t>
      </w:r>
    </w:p>
    <w:p w14:paraId="364FB0AF" w14:textId="77777777" w:rsidR="00EA3C96" w:rsidRDefault="00EA3C96" w:rsidP="00EA3C96">
      <w:pPr>
        <w:spacing w:after="0"/>
      </w:pPr>
    </w:p>
    <w:p w14:paraId="72F20940" w14:textId="7580087E" w:rsidR="00EA3C96" w:rsidRDefault="00EA3C96" w:rsidP="00EA3C96">
      <w:pPr>
        <w:spacing w:after="0"/>
      </w:pPr>
      <w:r>
        <w:t xml:space="preserve"> </w:t>
      </w:r>
    </w:p>
    <w:p w14:paraId="4A59C2D4" w14:textId="77777777" w:rsidR="00EA3C96" w:rsidRDefault="00EA3C96" w:rsidP="00EA3C96">
      <w:pPr>
        <w:spacing w:after="0"/>
      </w:pPr>
      <w:r>
        <w:t xml:space="preserve">door : ………………………………………… (naam rechtsgeldig vertegenwoordiger) </w:t>
      </w:r>
    </w:p>
    <w:p w14:paraId="0F4E436C" w14:textId="77777777" w:rsidR="00EA3C96" w:rsidRDefault="00EA3C96" w:rsidP="00EA3C96">
      <w:pPr>
        <w:spacing w:after="0"/>
      </w:pPr>
    </w:p>
    <w:p w14:paraId="68D013B6" w14:textId="77777777" w:rsidR="00EA3C96" w:rsidRDefault="00EA3C96" w:rsidP="00EA3C96">
      <w:pPr>
        <w:spacing w:after="0"/>
      </w:pPr>
    </w:p>
    <w:p w14:paraId="0A3AE8D7" w14:textId="77777777" w:rsidR="00EA3C96" w:rsidRDefault="00EA3C96" w:rsidP="00EA3C96">
      <w:pPr>
        <w:spacing w:after="0"/>
      </w:pPr>
    </w:p>
    <w:p w14:paraId="7FB775E8" w14:textId="48BBD465" w:rsidR="00A15C15" w:rsidRDefault="00EA3C96" w:rsidP="00EA3C96">
      <w:pPr>
        <w:spacing w:after="0"/>
      </w:pPr>
      <w:r>
        <w:t xml:space="preserve">   ………………………………………… (handtekening)</w:t>
      </w:r>
    </w:p>
    <w:sectPr w:rsidR="00A15C15" w:rsidSect="00EA3C96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843" w:left="96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01A6D" w14:textId="77777777" w:rsidR="00F023AF" w:rsidRDefault="00F023AF" w:rsidP="00E15770">
      <w:pPr>
        <w:spacing w:after="0" w:line="240" w:lineRule="auto"/>
      </w:pPr>
      <w:r>
        <w:separator/>
      </w:r>
    </w:p>
  </w:endnote>
  <w:endnote w:type="continuationSeparator" w:id="0">
    <w:p w14:paraId="77A57DF4" w14:textId="77777777" w:rsidR="00F023AF" w:rsidRDefault="00F023AF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273BF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70814F" wp14:editId="5F1D769C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1DF38421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35FFE6AD" w14:textId="5490F577" w:rsidR="00A15C15" w:rsidRDefault="00F023AF" w:rsidP="00AB6A3F">
    <w:pPr>
      <w:tabs>
        <w:tab w:val="right" w:pos="9781"/>
      </w:tabs>
      <w:rPr>
        <w:color w:val="4C8488" w:themeColor="accen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dataBinding w:prefixMappings="xmlns:ns0='Extra' " w:xpath="/ns0:Extra[1]/ns0:Reference[1]" w:storeItemID="{96CCE84C-E527-4265-966D-1606FFA60547}"/>
        <w:text/>
      </w:sdtPr>
      <w:sdtEndPr/>
      <w:sdtContent>
        <w:r w:rsidR="00A91ECC" w:rsidRPr="0059121E">
          <w:rPr>
            <w:color w:val="4C8488" w:themeColor="accent1"/>
            <w:sz w:val="15"/>
            <w:szCs w:val="15"/>
          </w:rPr>
          <w:t>2240166/20260</w:t>
        </w:r>
        <w:r w:rsidR="00EA3C96">
          <w:rPr>
            <w:color w:val="4C8488" w:themeColor="accent1"/>
            <w:sz w:val="15"/>
            <w:szCs w:val="15"/>
          </w:rPr>
          <w:t>824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A15C15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EA3C96" w:rsidRPr="00EA3C96">
      <w:rPr>
        <w:color w:val="4C8488" w:themeColor="accent1"/>
        <w:sz w:val="15"/>
        <w:szCs w:val="15"/>
      </w:rPr>
      <w:fldChar w:fldCharType="begin"/>
    </w:r>
    <w:r w:rsidR="00EA3C96" w:rsidRPr="00EA3C96">
      <w:rPr>
        <w:color w:val="4C8488" w:themeColor="accent1"/>
        <w:sz w:val="15"/>
        <w:szCs w:val="15"/>
      </w:rPr>
      <w:instrText>PAGE  \* Arabic  \* MERGEFORMAT</w:instrText>
    </w:r>
    <w:r w:rsidR="00EA3C96" w:rsidRPr="00EA3C96">
      <w:rPr>
        <w:color w:val="4C8488" w:themeColor="accent1"/>
        <w:sz w:val="15"/>
        <w:szCs w:val="15"/>
      </w:rPr>
      <w:fldChar w:fldCharType="separate"/>
    </w:r>
    <w:r w:rsidR="00EA3C96" w:rsidRPr="00EA3C96">
      <w:rPr>
        <w:color w:val="4C8488" w:themeColor="accent1"/>
        <w:sz w:val="15"/>
        <w:szCs w:val="15"/>
      </w:rPr>
      <w:t>4</w:t>
    </w:r>
    <w:r w:rsidR="00EA3C96" w:rsidRPr="00EA3C96">
      <w:rPr>
        <w:color w:val="4C8488" w:themeColor="accent1"/>
        <w:sz w:val="15"/>
        <w:szCs w:val="15"/>
      </w:rPr>
      <w:fldChar w:fldCharType="end"/>
    </w:r>
    <w:r w:rsidR="00EA3C96" w:rsidRPr="00EA3C96">
      <w:rPr>
        <w:color w:val="4C8488" w:themeColor="accent1"/>
        <w:sz w:val="15"/>
        <w:szCs w:val="15"/>
      </w:rPr>
      <w:t>/</w:t>
    </w:r>
    <w:r w:rsidR="00EA3C96" w:rsidRPr="00EA3C96">
      <w:rPr>
        <w:color w:val="4C8488" w:themeColor="accent1"/>
        <w:sz w:val="15"/>
        <w:szCs w:val="15"/>
      </w:rPr>
      <w:fldChar w:fldCharType="begin"/>
    </w:r>
    <w:r w:rsidR="00EA3C96" w:rsidRPr="00EA3C96">
      <w:rPr>
        <w:color w:val="4C8488" w:themeColor="accent1"/>
        <w:sz w:val="15"/>
        <w:szCs w:val="15"/>
      </w:rPr>
      <w:instrText>NUMPAGES  \* Arabic  \* MERGEFORMAT</w:instrText>
    </w:r>
    <w:r w:rsidR="00EA3C96" w:rsidRPr="00EA3C96">
      <w:rPr>
        <w:color w:val="4C8488" w:themeColor="accent1"/>
        <w:sz w:val="15"/>
        <w:szCs w:val="15"/>
      </w:rPr>
      <w:fldChar w:fldCharType="separate"/>
    </w:r>
    <w:r w:rsidR="00EA3C96" w:rsidRPr="00EA3C96">
      <w:rPr>
        <w:color w:val="4C8488" w:themeColor="accent1"/>
        <w:sz w:val="15"/>
        <w:szCs w:val="15"/>
      </w:rPr>
      <w:t>37</w:t>
    </w:r>
    <w:r w:rsidR="00EA3C96" w:rsidRPr="00EA3C96">
      <w:rPr>
        <w:color w:val="4C8488" w:themeColor="accent1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5057F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7DAF13F" wp14:editId="2565F373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19F7179B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AE0A20B" w14:textId="7498DD7F" w:rsidR="004D289F" w:rsidRDefault="00C77AC1" w:rsidP="00AB6A3F">
    <w:pPr>
      <w:tabs>
        <w:tab w:val="left" w:pos="142"/>
        <w:tab w:val="right" w:pos="9781"/>
      </w:tabs>
      <w:rPr>
        <w:color w:val="4C8488" w:themeColor="accen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A15C15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</w:r>
    <w:r w:rsidR="00A15C15">
      <w:rPr>
        <w:color w:val="4C8488" w:themeColor="accent1"/>
        <w:sz w:val="15"/>
        <w:szCs w:val="15"/>
      </w:rPr>
      <w:t>25/37</w:t>
    </w:r>
  </w:p>
  <w:p w14:paraId="7D8371BC" w14:textId="77777777" w:rsidR="00A15C15" w:rsidRPr="003950B1" w:rsidRDefault="00A15C15" w:rsidP="00AB6A3F">
    <w:pPr>
      <w:tabs>
        <w:tab w:val="left" w:pos="142"/>
        <w:tab w:val="right" w:pos="9781"/>
      </w:tabs>
      <w:rPr>
        <w:b/>
        <w:bCs/>
        <w:color w:val="2A1F35" w:themeColor="text1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9B6DA" w14:textId="77777777" w:rsidR="00F023AF" w:rsidRDefault="00F023AF" w:rsidP="00E15770">
      <w:pPr>
        <w:spacing w:after="0" w:line="240" w:lineRule="auto"/>
      </w:pPr>
      <w:r>
        <w:separator/>
      </w:r>
    </w:p>
  </w:footnote>
  <w:footnote w:type="continuationSeparator" w:id="0">
    <w:p w14:paraId="6A175BAD" w14:textId="77777777" w:rsidR="00F023AF" w:rsidRDefault="00F023AF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C658" w14:textId="77777777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A9A6BB9" wp14:editId="412375F1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1F7DCCE7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o+FWX+iAAAABQcBOC&#10;krZLqiz81wIAAEAJdZjgN1+Sr5RHAQAAgILLmOCXKPzXAQAAQKmxuAM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KPgtaLoRAAD03cIMfqf2/3kAAGjYssUR8Q8RsTsitjXdGgAA+mJpRDydwe8T9QMAgBFm&#10;cwc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s2PA93/GzEfHSiNjfdGMAAOjbYN/OxRHxIxHx/P48BwAAbUp/q5puBAAAffeUNX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dataBinding w:prefixMappings="xmlns:ns0='Extra' " w:xpath="/ns0:Extra[1]/ns0:DocumentType[1]" w:storeItemID="{96CCE84C-E527-4265-966D-1606FFA60547}"/>
        <w:text/>
      </w:sdtPr>
      <w:sdtEndPr/>
      <w:sdtContent>
        <w:r w:rsidR="00EE2914">
          <w:rPr>
            <w:b/>
            <w:bCs/>
            <w:color w:val="4C8488" w:themeColor="accent1"/>
            <w:sz w:val="24"/>
            <w:szCs w:val="24"/>
          </w:rPr>
          <w:t> </w:t>
        </w:r>
      </w:sdtContent>
    </w:sdt>
  </w:p>
  <w:p w14:paraId="38D4BF03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53794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85C2062" wp14:editId="5152FDAF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49D2C673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o+FWX+iAAAABQcBOC&#10;krZLqiz81wIAAEAJdZjgN1+Sr5RHAQAAgILLmOCXKPzXAQAAQKmxuAM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KPgtaLoRAAD03cIMfqf2/3kAAGjYssUR8Q8RsTsitjXdGgAA+mJpRDydwe8T9QMAgBFm&#10;cwc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s2PA93/GzEfHSiNjfdGMAAOjbYN/OxRHxIxHx/P48BwAAbUp/q5puBAAAffeUNX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7B322DD6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4F155B5C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A4332"/>
    <w:multiLevelType w:val="multilevel"/>
    <w:tmpl w:val="AFF6DF5A"/>
    <w:numStyleLink w:val="ICSBullets"/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DCD353D"/>
    <w:multiLevelType w:val="multilevel"/>
    <w:tmpl w:val="143EDEB6"/>
    <w:numStyleLink w:val="ICSNumbering"/>
  </w:abstractNum>
  <w:abstractNum w:abstractNumId="3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13457497"/>
    <w:multiLevelType w:val="multilevel"/>
    <w:tmpl w:val="AFF6DF5A"/>
    <w:numStyleLink w:val="ICSBullets"/>
  </w:abstractNum>
  <w:abstractNum w:abstractNumId="5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219E6F09"/>
    <w:multiLevelType w:val="multilevel"/>
    <w:tmpl w:val="AFF6DF5A"/>
    <w:numStyleLink w:val="ICSBullets"/>
  </w:abstractNum>
  <w:abstractNum w:abstractNumId="7" w15:restartNumberingAfterBreak="0">
    <w:nsid w:val="339638CA"/>
    <w:multiLevelType w:val="multilevel"/>
    <w:tmpl w:val="143EDEB6"/>
    <w:numStyleLink w:val="ICSNumbering"/>
  </w:abstractNum>
  <w:abstractNum w:abstractNumId="8" w15:restartNumberingAfterBreak="0">
    <w:nsid w:val="3752732C"/>
    <w:multiLevelType w:val="multilevel"/>
    <w:tmpl w:val="AFF6DF5A"/>
    <w:numStyleLink w:val="ICSBullets"/>
  </w:abstractNum>
  <w:abstractNum w:abstractNumId="9" w15:restartNumberingAfterBreak="0">
    <w:nsid w:val="4D1A1EFE"/>
    <w:multiLevelType w:val="multilevel"/>
    <w:tmpl w:val="143EDEB6"/>
    <w:numStyleLink w:val="ICSNumbering"/>
  </w:abstractNum>
  <w:abstractNum w:abstractNumId="10" w15:restartNumberingAfterBreak="0">
    <w:nsid w:val="54E21897"/>
    <w:multiLevelType w:val="multilevel"/>
    <w:tmpl w:val="143EDEB6"/>
    <w:numStyleLink w:val="ICSNumbering"/>
  </w:abstractNum>
  <w:abstractNum w:abstractNumId="11" w15:restartNumberingAfterBreak="0">
    <w:nsid w:val="57A2232A"/>
    <w:multiLevelType w:val="multilevel"/>
    <w:tmpl w:val="AFF6DF5A"/>
    <w:numStyleLink w:val="ICSBullets"/>
  </w:abstractNum>
  <w:abstractNum w:abstractNumId="12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79323BA6"/>
    <w:multiLevelType w:val="multilevel"/>
    <w:tmpl w:val="AFF6DF5A"/>
    <w:numStyleLink w:val="ICSBullets"/>
  </w:abstractNum>
  <w:num w:numId="1" w16cid:durableId="1700623100">
    <w:abstractNumId w:val="13"/>
  </w:num>
  <w:num w:numId="2" w16cid:durableId="444277854">
    <w:abstractNumId w:val="12"/>
  </w:num>
  <w:num w:numId="3" w16cid:durableId="1904365195">
    <w:abstractNumId w:val="5"/>
  </w:num>
  <w:num w:numId="4" w16cid:durableId="404836227">
    <w:abstractNumId w:val="11"/>
  </w:num>
  <w:num w:numId="5" w16cid:durableId="561646162">
    <w:abstractNumId w:val="7"/>
  </w:num>
  <w:num w:numId="6" w16cid:durableId="1321159337">
    <w:abstractNumId w:val="2"/>
  </w:num>
  <w:num w:numId="7" w16cid:durableId="1739866791">
    <w:abstractNumId w:val="9"/>
  </w:num>
  <w:num w:numId="8" w16cid:durableId="503519114">
    <w:abstractNumId w:val="1"/>
  </w:num>
  <w:num w:numId="9" w16cid:durableId="1979997000">
    <w:abstractNumId w:val="10"/>
  </w:num>
  <w:num w:numId="10" w16cid:durableId="1824734131">
    <w:abstractNumId w:val="3"/>
  </w:num>
  <w:num w:numId="11" w16cid:durableId="1681199701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9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6"/>
  </w:num>
  <w:num w:numId="15" w16cid:durableId="1011683685">
    <w:abstractNumId w:val="4"/>
  </w:num>
  <w:num w:numId="16" w16cid:durableId="1589073378">
    <w:abstractNumId w:val="14"/>
  </w:num>
  <w:num w:numId="17" w16cid:durableId="884760799">
    <w:abstractNumId w:val="0"/>
  </w:num>
  <w:num w:numId="18" w16cid:durableId="3900080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A15C15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17D58"/>
    <w:rsid w:val="00226AB2"/>
    <w:rsid w:val="00233CAA"/>
    <w:rsid w:val="00250E63"/>
    <w:rsid w:val="0028143D"/>
    <w:rsid w:val="002871E8"/>
    <w:rsid w:val="002901C4"/>
    <w:rsid w:val="002A04D6"/>
    <w:rsid w:val="002A0623"/>
    <w:rsid w:val="002B1FBF"/>
    <w:rsid w:val="002E3A7D"/>
    <w:rsid w:val="00304225"/>
    <w:rsid w:val="00314163"/>
    <w:rsid w:val="00331522"/>
    <w:rsid w:val="00351D81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760F3"/>
    <w:rsid w:val="00482B5E"/>
    <w:rsid w:val="004C53C5"/>
    <w:rsid w:val="004D289F"/>
    <w:rsid w:val="004D3A45"/>
    <w:rsid w:val="004F33BE"/>
    <w:rsid w:val="00512658"/>
    <w:rsid w:val="00520DCF"/>
    <w:rsid w:val="00585239"/>
    <w:rsid w:val="005907A3"/>
    <w:rsid w:val="005A227D"/>
    <w:rsid w:val="005B21C6"/>
    <w:rsid w:val="005E7735"/>
    <w:rsid w:val="006008C3"/>
    <w:rsid w:val="00604A20"/>
    <w:rsid w:val="0063342B"/>
    <w:rsid w:val="00642F29"/>
    <w:rsid w:val="00644926"/>
    <w:rsid w:val="006755A1"/>
    <w:rsid w:val="006B0F2E"/>
    <w:rsid w:val="007034F0"/>
    <w:rsid w:val="0071712A"/>
    <w:rsid w:val="00750BE9"/>
    <w:rsid w:val="00765752"/>
    <w:rsid w:val="0077206A"/>
    <w:rsid w:val="00792592"/>
    <w:rsid w:val="007C1B28"/>
    <w:rsid w:val="007D2139"/>
    <w:rsid w:val="007E0605"/>
    <w:rsid w:val="00816D94"/>
    <w:rsid w:val="00841CFD"/>
    <w:rsid w:val="00845546"/>
    <w:rsid w:val="00891D46"/>
    <w:rsid w:val="008E05AB"/>
    <w:rsid w:val="00905BA4"/>
    <w:rsid w:val="00917A82"/>
    <w:rsid w:val="0092184E"/>
    <w:rsid w:val="009455E2"/>
    <w:rsid w:val="009956BB"/>
    <w:rsid w:val="0099664E"/>
    <w:rsid w:val="009A1824"/>
    <w:rsid w:val="009A6352"/>
    <w:rsid w:val="009F663B"/>
    <w:rsid w:val="009F6E3E"/>
    <w:rsid w:val="00A15C15"/>
    <w:rsid w:val="00A54316"/>
    <w:rsid w:val="00A91ECC"/>
    <w:rsid w:val="00AA0CFF"/>
    <w:rsid w:val="00AA1DE1"/>
    <w:rsid w:val="00AB189D"/>
    <w:rsid w:val="00AB6A3F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02B3E"/>
    <w:rsid w:val="00C116D2"/>
    <w:rsid w:val="00C23A3B"/>
    <w:rsid w:val="00C2592D"/>
    <w:rsid w:val="00C343C3"/>
    <w:rsid w:val="00C6797B"/>
    <w:rsid w:val="00C77AC1"/>
    <w:rsid w:val="00C83BE1"/>
    <w:rsid w:val="00CC1A20"/>
    <w:rsid w:val="00CE78C2"/>
    <w:rsid w:val="00CF4723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C96"/>
    <w:rsid w:val="00EA3E08"/>
    <w:rsid w:val="00EB7B00"/>
    <w:rsid w:val="00EE11A0"/>
    <w:rsid w:val="00EE2914"/>
    <w:rsid w:val="00F023AF"/>
    <w:rsid w:val="00F07071"/>
    <w:rsid w:val="00F35065"/>
    <w:rsid w:val="00F80A9C"/>
    <w:rsid w:val="00F8332B"/>
    <w:rsid w:val="00FA0280"/>
    <w:rsid w:val="00FA5C91"/>
    <w:rsid w:val="00FE2530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9529D"/>
  <w15:chartTrackingRefBased/>
  <w15:docId w15:val="{34595473-7AC8-49C0-BEAA-E9BB2055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BE9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50BE9"/>
    <w:pPr>
      <w:spacing w:after="200" w:line="240" w:lineRule="auto"/>
    </w:pPr>
    <w:rPr>
      <w:i/>
      <w:iCs/>
      <w:color w:val="808080" w:themeColor="background1" w:themeShade="80"/>
      <w:sz w:val="14"/>
    </w:rPr>
  </w:style>
  <w:style w:type="table" w:styleId="Rastertabel4-Accent1">
    <w:name w:val="Grid Table 4 Accent 1"/>
    <w:basedOn w:val="Standaardtabel"/>
    <w:uiPriority w:val="49"/>
    <w:rsid w:val="00A15C15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Blanc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2026-08-10T00:00:00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>2240166/20260824</Reference>
  <YourReference/>
  <Projectcode/>
  <Projectnumber/>
  <Sector/>
  <ReportNumber/>
  <ReportDate/>
  <CheckedBy/>
  <Location/>
  <Time/>
  <ProjectDirector/>
  <Authorization/>
  <Status/>
  <Version/>
  <Method/>
  <Security/>
  <DocumentType> 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Blanco</Template>
  <TotalTime>13</TotalTime>
  <Pages>8</Pages>
  <Words>1253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Jos Kronenberg | ICSadviseurs</cp:lastModifiedBy>
  <cp:revision>3</cp:revision>
  <dcterms:created xsi:type="dcterms:W3CDTF">2026-08-24T13:48:00Z</dcterms:created>
  <dcterms:modified xsi:type="dcterms:W3CDTF">2026-08-24T14:09:00Z</dcterms:modified>
</cp:coreProperties>
</file>