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31E4A" w14:textId="77777777" w:rsidR="00A15C15" w:rsidRDefault="00A15C15" w:rsidP="00A15C15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237004647"/>
      <w:r w:rsidRPr="00E02065">
        <w:t>Bijlage 4</w:t>
      </w:r>
      <w:r w:rsidRPr="00E02065">
        <w:tab/>
        <w:t>Formulier referentie geschiktheidseisen</w:t>
      </w:r>
      <w:bookmarkEnd w:id="0"/>
      <w:bookmarkEnd w:id="1"/>
      <w:bookmarkEnd w:id="2"/>
    </w:p>
    <w:p w14:paraId="3E6DBAC6" w14:textId="77777777" w:rsidR="00A15C15" w:rsidRDefault="00A15C15" w:rsidP="00A15C15">
      <w:r w:rsidRPr="0005526A">
        <w:t xml:space="preserve">Ter verantwoording van de referentie-eis als gesteld in </w:t>
      </w:r>
      <w:r w:rsidRPr="00037F07">
        <w:t>paragraaf 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5C15" w:rsidRPr="0005526A" w14:paraId="16076FEA" w14:textId="77777777" w:rsidTr="008F7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2A3191F" w14:textId="77777777" w:rsidR="00A15C15" w:rsidRPr="00131686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Kernc</w:t>
            </w: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 – Gebouwaard bouwkundige werkzaamheden</w:t>
            </w:r>
          </w:p>
        </w:tc>
      </w:tr>
      <w:tr w:rsidR="00A15C15" w:rsidRPr="0005526A" w14:paraId="407A1E2C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65D1995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CAB3E19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6C41142E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E456B4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DDEED43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5F3BFF66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B017D5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98F083D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00C246DE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C1D3D5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5E85BCE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E16EE56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216FABAD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255C3C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C503C5F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D28CDE4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5C15" w:rsidRPr="0005526A" w14:paraId="32FF101C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19CB76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C9F4FDF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6C80E55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  <w:p w14:paraId="43DA9125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15C15" w:rsidRPr="0005526A" w14:paraId="2D23C121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19C993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E571094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6ABA4E8A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B4CDC7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BA1FEA">
              <w:rPr>
                <w:rFonts w:ascii="Century Gothic" w:hAnsi="Century Gothic"/>
              </w:rPr>
              <w:t xml:space="preserve">Betreft </w:t>
            </w:r>
            <w:r>
              <w:rPr>
                <w:rFonts w:ascii="Century Gothic" w:hAnsi="Century Gothic"/>
              </w:rPr>
              <w:t xml:space="preserve">vernieuwbouw </w:t>
            </w:r>
            <w:r w:rsidRPr="00BA1FEA">
              <w:rPr>
                <w:rFonts w:ascii="Century Gothic" w:hAnsi="Century Gothic"/>
              </w:rPr>
              <w:t>utiliteits</w:t>
            </w:r>
            <w:r>
              <w:rPr>
                <w:rFonts w:ascii="Century Gothic" w:hAnsi="Century Gothic"/>
              </w:rPr>
              <w:t>ge</w:t>
            </w:r>
            <w:r w:rsidRPr="00BA1FEA">
              <w:rPr>
                <w:rFonts w:ascii="Century Gothic" w:hAnsi="Century Gothic"/>
              </w:rPr>
              <w:t>bouw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66472D5F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3A48CCC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05526A" w14:paraId="3C85D98F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63FB92" w14:textId="77777777" w:rsidR="00A15C15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Betreft bouwkundige werkzaamheden</w:t>
            </w:r>
          </w:p>
        </w:tc>
        <w:tc>
          <w:tcPr>
            <w:tcW w:w="5865" w:type="dxa"/>
            <w:vAlign w:val="center"/>
          </w:tcPr>
          <w:p w14:paraId="7EB6D80B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78B0D31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05526A" w14:paraId="0A53EA55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F804BC" w14:textId="77777777" w:rsidR="00A15C15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Omvang </w:t>
            </w:r>
            <w:r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 w:rsidRPr="00E5515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2.020</w:t>
            </w:r>
            <w:r w:rsidRPr="00E55159">
              <w:rPr>
                <w:rFonts w:ascii="Century Gothic" w:hAnsi="Century Gothic"/>
              </w:rPr>
              <w:t xml:space="preserve"> m² BVO</w:t>
            </w:r>
          </w:p>
        </w:tc>
        <w:tc>
          <w:tcPr>
            <w:tcW w:w="5865" w:type="dxa"/>
            <w:vAlign w:val="center"/>
          </w:tcPr>
          <w:p w14:paraId="46DA8C91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94F82A6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05526A" w14:paraId="66FFDDC2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51720E" w14:textId="77777777" w:rsidR="00A15C15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5F915F3F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A15C15" w:rsidRPr="0005526A" w14:paraId="31A52DFB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0EB4E92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Klasse 4, 5 of 6</w:t>
            </w:r>
          </w:p>
        </w:tc>
        <w:tc>
          <w:tcPr>
            <w:tcW w:w="5865" w:type="dxa"/>
            <w:vAlign w:val="center"/>
          </w:tcPr>
          <w:p w14:paraId="5E31EA83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BFE9BA0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05526A" w14:paraId="69F2E6AA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E1BC65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770529BB" w14:textId="77777777" w:rsidR="00A15C15" w:rsidRPr="00FF23EB" w:rsidRDefault="00A15C15" w:rsidP="008F764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1C1EF03C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</w:t>
            </w:r>
          </w:p>
        </w:tc>
      </w:tr>
    </w:tbl>
    <w:p w14:paraId="268802CB" w14:textId="77777777" w:rsidR="00A15C15" w:rsidRDefault="00A15C15" w:rsidP="00A15C15"/>
    <w:p w14:paraId="4ADFE2F6" w14:textId="77777777" w:rsidR="00A15C15" w:rsidRPr="00E02065" w:rsidRDefault="00A15C15" w:rsidP="00A15C15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A12E092" w14:textId="77777777" w:rsidR="00A15C15" w:rsidRDefault="00A15C15" w:rsidP="00A15C15"/>
    <w:p w14:paraId="113DF56B" w14:textId="77777777" w:rsidR="00A15C15" w:rsidRDefault="00A15C15" w:rsidP="00A15C15"/>
    <w:p w14:paraId="10FCBC14" w14:textId="77777777" w:rsidR="00A15C15" w:rsidRDefault="00A15C15" w:rsidP="00A15C15"/>
    <w:p w14:paraId="4AC7F334" w14:textId="77777777" w:rsidR="00A15C15" w:rsidRDefault="00A15C15" w:rsidP="00A15C15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5C15" w:rsidRPr="0005526A" w14:paraId="235422E5" w14:textId="77777777" w:rsidTr="008F7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3C9E49C" w14:textId="77777777" w:rsidR="00A15C15" w:rsidRPr="00131686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Kernc</w:t>
            </w: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2 – Gebouwaard Elektrotechnische werkzaamheden</w:t>
            </w:r>
          </w:p>
        </w:tc>
      </w:tr>
      <w:tr w:rsidR="00A15C15" w:rsidRPr="0005526A" w14:paraId="3B7C7D5A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CB6628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F1B0ADD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6DECF05C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E1C0F6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CB459FC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2BBAB9EE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CDF521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941C8A2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676BA282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7BB973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6865062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9C6B71D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7CE47D91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46404D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D1D931A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2A13114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5C15" w:rsidRPr="0005526A" w14:paraId="1CC859DE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B21172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E54373B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FD78CBB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  <w:p w14:paraId="2B3EA18D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15C15" w:rsidRPr="0005526A" w14:paraId="07F1D234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2C639A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AF5EF80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01C1BEDD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19BA0E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BA1FEA">
              <w:rPr>
                <w:rFonts w:ascii="Century Gothic" w:hAnsi="Century Gothic"/>
              </w:rPr>
              <w:t xml:space="preserve">Betreft </w:t>
            </w:r>
            <w:r>
              <w:rPr>
                <w:rFonts w:ascii="Century Gothic" w:hAnsi="Century Gothic"/>
              </w:rPr>
              <w:t xml:space="preserve">vernieuwbouw </w:t>
            </w:r>
            <w:r w:rsidRPr="00BA1FEA">
              <w:rPr>
                <w:rFonts w:ascii="Century Gothic" w:hAnsi="Century Gothic"/>
              </w:rPr>
              <w:t>utiliteits</w:t>
            </w:r>
            <w:r>
              <w:rPr>
                <w:rFonts w:ascii="Century Gothic" w:hAnsi="Century Gothic"/>
              </w:rPr>
              <w:t>ge</w:t>
            </w:r>
            <w:r w:rsidRPr="00BA1FEA">
              <w:rPr>
                <w:rFonts w:ascii="Century Gothic" w:hAnsi="Century Gothic"/>
              </w:rPr>
              <w:t>bouw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6D038885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B994390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05526A" w14:paraId="3CE4885F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0C3C5B5" w14:textId="77777777" w:rsidR="00A15C15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Betreft </w:t>
            </w:r>
            <w:r>
              <w:rPr>
                <w:iCs/>
              </w:rPr>
              <w:t>elektrotechnische</w:t>
            </w:r>
            <w:r>
              <w:rPr>
                <w:rFonts w:ascii="Century Gothic" w:hAnsi="Century Gothic"/>
              </w:rPr>
              <w:t xml:space="preserve"> werkzaamheden</w:t>
            </w:r>
          </w:p>
        </w:tc>
        <w:tc>
          <w:tcPr>
            <w:tcW w:w="5865" w:type="dxa"/>
            <w:vAlign w:val="center"/>
          </w:tcPr>
          <w:p w14:paraId="718464AE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F175353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05526A" w14:paraId="465D8B78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5069AC" w14:textId="77777777" w:rsidR="00A15C15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Omvang </w:t>
            </w:r>
            <w:r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 w:rsidRPr="00E5515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500</w:t>
            </w:r>
            <w:r w:rsidRPr="00E55159">
              <w:rPr>
                <w:rFonts w:ascii="Century Gothic" w:hAnsi="Century Gothic"/>
              </w:rPr>
              <w:t xml:space="preserve"> m² BVO</w:t>
            </w:r>
          </w:p>
        </w:tc>
        <w:tc>
          <w:tcPr>
            <w:tcW w:w="5865" w:type="dxa"/>
            <w:vAlign w:val="center"/>
          </w:tcPr>
          <w:p w14:paraId="75F2B80F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B8C09B6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05526A" w14:paraId="6C4E0E7F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BC5A48" w14:textId="77777777" w:rsidR="00A15C15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0DE02DE9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A15C15" w:rsidRPr="0005526A" w14:paraId="365BD6EA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8F0996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Klasse 4, 5 of 6</w:t>
            </w:r>
          </w:p>
        </w:tc>
        <w:tc>
          <w:tcPr>
            <w:tcW w:w="5865" w:type="dxa"/>
            <w:vAlign w:val="center"/>
          </w:tcPr>
          <w:p w14:paraId="4F6F8540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457C637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05526A" w14:paraId="25C0C806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50ABEA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DE03934" w14:textId="77777777" w:rsidR="00A15C15" w:rsidRPr="00FF23EB" w:rsidRDefault="00A15C15" w:rsidP="008F764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5DFF49D8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</w:t>
            </w:r>
          </w:p>
        </w:tc>
      </w:tr>
    </w:tbl>
    <w:p w14:paraId="6FC65EE0" w14:textId="77777777" w:rsidR="00A15C15" w:rsidRDefault="00A15C15" w:rsidP="00A15C15"/>
    <w:p w14:paraId="2832A945" w14:textId="77777777" w:rsidR="00A15C15" w:rsidRPr="00E02065" w:rsidRDefault="00A15C15" w:rsidP="00A15C15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3A947324" w14:textId="77777777" w:rsidR="00A15C15" w:rsidRDefault="00A15C15" w:rsidP="00A15C15"/>
    <w:p w14:paraId="6C11F2F5" w14:textId="77777777" w:rsidR="00A15C15" w:rsidRDefault="00A15C15" w:rsidP="00A15C15"/>
    <w:p w14:paraId="07A29AC4" w14:textId="77777777" w:rsidR="00A15C15" w:rsidRDefault="00A15C15" w:rsidP="00A15C15"/>
    <w:p w14:paraId="04180B20" w14:textId="77777777" w:rsidR="00A15C15" w:rsidRDefault="00A15C15" w:rsidP="00A15C15"/>
    <w:p w14:paraId="296F8DC3" w14:textId="77777777" w:rsidR="00A15C15" w:rsidRDefault="00A15C15" w:rsidP="00A15C15"/>
    <w:p w14:paraId="379E4217" w14:textId="77777777" w:rsidR="00A15C15" w:rsidRDefault="00A15C15" w:rsidP="00A15C15"/>
    <w:p w14:paraId="4D5A3470" w14:textId="77777777" w:rsidR="00A15C15" w:rsidRDefault="00A15C15" w:rsidP="00A15C15"/>
    <w:p w14:paraId="189A7C7D" w14:textId="77777777" w:rsidR="00A15C15" w:rsidRDefault="00A15C15" w:rsidP="00A15C15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5C15" w:rsidRPr="00131686" w14:paraId="05576A86" w14:textId="77777777" w:rsidTr="008F7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9A68C0B" w14:textId="77777777" w:rsidR="00A15C15" w:rsidRPr="00131686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Kernc</w:t>
            </w: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3 – Gebouwaard Werktuigbouwkundige werkzaamheden</w:t>
            </w:r>
          </w:p>
        </w:tc>
      </w:tr>
      <w:tr w:rsidR="00A15C15" w:rsidRPr="009C22DF" w14:paraId="5EB70869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9E5925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6CE9857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6E704152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CA96F0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D0D3328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2DA78F05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86E50B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90DB362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31EEB5F1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26732F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E1D86AD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DC461F4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1DAFE556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C6B266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AB6B059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D981024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5C15" w:rsidRPr="009C22DF" w14:paraId="59E21F45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FDC6D1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45C13111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F843DCF" w14:textId="77777777" w:rsidR="00A15C15" w:rsidRPr="002D3448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  <w:p w14:paraId="2F43DF81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15C15" w:rsidRPr="009C22DF" w14:paraId="0A73C23D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D677E0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8C1B61A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13C4A217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EF59E2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BA1FEA">
              <w:rPr>
                <w:rFonts w:ascii="Century Gothic" w:hAnsi="Century Gothic"/>
              </w:rPr>
              <w:t xml:space="preserve">Betreft </w:t>
            </w:r>
            <w:r>
              <w:rPr>
                <w:rFonts w:ascii="Century Gothic" w:hAnsi="Century Gothic"/>
              </w:rPr>
              <w:t xml:space="preserve">vernieuwbouw </w:t>
            </w:r>
            <w:r w:rsidRPr="00BA1FEA">
              <w:rPr>
                <w:rFonts w:ascii="Century Gothic" w:hAnsi="Century Gothic"/>
              </w:rPr>
              <w:t>utiliteits</w:t>
            </w:r>
            <w:r>
              <w:rPr>
                <w:rFonts w:ascii="Century Gothic" w:hAnsi="Century Gothic"/>
              </w:rPr>
              <w:t>ge</w:t>
            </w:r>
            <w:r w:rsidRPr="00BA1FEA">
              <w:rPr>
                <w:rFonts w:ascii="Century Gothic" w:hAnsi="Century Gothic"/>
              </w:rPr>
              <w:t>bouw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1A57DDAA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7DF7CD4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9C22DF" w14:paraId="2DFF7A52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8B145C" w14:textId="77777777" w:rsidR="00A15C15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Betreft werktuigbouwkundige werkzaamheden</w:t>
            </w:r>
          </w:p>
        </w:tc>
        <w:tc>
          <w:tcPr>
            <w:tcW w:w="5865" w:type="dxa"/>
            <w:vAlign w:val="center"/>
          </w:tcPr>
          <w:p w14:paraId="6798FC9D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3200227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9C22DF" w14:paraId="1C299A4B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0461D9" w14:textId="77777777" w:rsidR="00A15C15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Omvang </w:t>
            </w:r>
            <w:r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 w:rsidRPr="00E5515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500</w:t>
            </w:r>
            <w:r w:rsidRPr="00E55159">
              <w:rPr>
                <w:rFonts w:ascii="Century Gothic" w:hAnsi="Century Gothic"/>
              </w:rPr>
              <w:t xml:space="preserve"> m² BVO</w:t>
            </w:r>
          </w:p>
        </w:tc>
        <w:tc>
          <w:tcPr>
            <w:tcW w:w="5865" w:type="dxa"/>
            <w:vAlign w:val="center"/>
          </w:tcPr>
          <w:p w14:paraId="6C2A954D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8AE9226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9C22DF" w14:paraId="3F607C66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10E499" w14:textId="77777777" w:rsidR="00A15C15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3A1E81A5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A15C15" w:rsidRPr="009C22DF" w14:paraId="605A4E4B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911D48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Klasse 4, 5 of 6</w:t>
            </w:r>
          </w:p>
        </w:tc>
        <w:tc>
          <w:tcPr>
            <w:tcW w:w="5865" w:type="dxa"/>
            <w:vAlign w:val="center"/>
          </w:tcPr>
          <w:p w14:paraId="211D5742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DA93B71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9C22DF" w14:paraId="296CD793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7A70FC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B4D2FF1" w14:textId="77777777" w:rsidR="00A15C15" w:rsidRPr="00FF23EB" w:rsidRDefault="00A15C15" w:rsidP="008F764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2B34F377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</w:t>
            </w:r>
          </w:p>
        </w:tc>
      </w:tr>
    </w:tbl>
    <w:p w14:paraId="4F96F6D9" w14:textId="77777777" w:rsidR="00A15C15" w:rsidRPr="00E02065" w:rsidRDefault="00A15C15" w:rsidP="00A15C15">
      <w:r>
        <w:br/>
      </w:r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D88B181" w14:textId="77777777" w:rsidR="00A15C15" w:rsidRDefault="00A15C15" w:rsidP="00A15C15"/>
    <w:p w14:paraId="300E976D" w14:textId="77777777" w:rsidR="00A15C15" w:rsidRDefault="00A15C15" w:rsidP="00A15C15"/>
    <w:p w14:paraId="3AD40A4A" w14:textId="77777777" w:rsidR="00A15C15" w:rsidRDefault="00A15C15" w:rsidP="00A15C15"/>
    <w:p w14:paraId="739B7C9D" w14:textId="77777777" w:rsidR="00A15C15" w:rsidRDefault="00A15C15" w:rsidP="00A15C15"/>
    <w:p w14:paraId="2F089B08" w14:textId="77777777" w:rsidR="00A15C15" w:rsidRDefault="00A15C15" w:rsidP="00A15C15"/>
    <w:p w14:paraId="78304F74" w14:textId="77777777" w:rsidR="00A15C15" w:rsidRDefault="00A15C15" w:rsidP="00A15C15"/>
    <w:p w14:paraId="70651544" w14:textId="77777777" w:rsidR="00A15C15" w:rsidRDefault="00A15C15" w:rsidP="00A15C15"/>
    <w:p w14:paraId="70EDC2EB" w14:textId="77777777" w:rsidR="00A15C15" w:rsidRDefault="00A15C15" w:rsidP="00A15C15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5C15" w:rsidRPr="00182E8F" w14:paraId="119EC9D9" w14:textId="77777777" w:rsidTr="008F7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C5B9CE4" w14:textId="77777777" w:rsidR="00A15C15" w:rsidRPr="00182E8F" w:rsidRDefault="00A15C15" w:rsidP="008F7640">
            <w:pPr>
              <w:spacing w:after="160" w:line="259" w:lineRule="auto"/>
              <w:rPr>
                <w:color w:val="auto"/>
              </w:rPr>
            </w:pPr>
            <w:r w:rsidRPr="00182E8F">
              <w:rPr>
                <w:b w:val="0"/>
                <w:bCs w:val="0"/>
                <w:sz w:val="20"/>
                <w:szCs w:val="24"/>
              </w:rPr>
              <w:t xml:space="preserve">Kerncompetentie 4 – </w:t>
            </w:r>
            <w:r>
              <w:rPr>
                <w:b w:val="0"/>
                <w:bCs w:val="0"/>
                <w:sz w:val="20"/>
                <w:szCs w:val="24"/>
              </w:rPr>
              <w:t>Omvang sloopwerkzaamheden</w:t>
            </w:r>
          </w:p>
        </w:tc>
      </w:tr>
      <w:tr w:rsidR="00A15C15" w:rsidRPr="00182E8F" w14:paraId="0BACF4F7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B2366B" w14:textId="77777777" w:rsidR="00A15C15" w:rsidRPr="00182E8F" w:rsidRDefault="00A15C15" w:rsidP="008F7640">
            <w:pPr>
              <w:spacing w:after="160" w:line="259" w:lineRule="auto"/>
            </w:pPr>
            <w:r w:rsidRPr="00182E8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6DE5D45" w14:textId="77777777" w:rsidR="00A15C15" w:rsidRPr="00182E8F" w:rsidRDefault="00A15C15" w:rsidP="008F76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2E8F">
              <w:t>……………………</w:t>
            </w:r>
          </w:p>
        </w:tc>
      </w:tr>
      <w:tr w:rsidR="00A15C15" w:rsidRPr="00182E8F" w14:paraId="3456AFC0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3E537E" w14:textId="77777777" w:rsidR="00A15C15" w:rsidRPr="00182E8F" w:rsidRDefault="00A15C15" w:rsidP="008F7640">
            <w:pPr>
              <w:spacing w:after="160" w:line="259" w:lineRule="auto"/>
            </w:pPr>
            <w:r w:rsidRPr="00182E8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315BF3F" w14:textId="77777777" w:rsidR="00A15C15" w:rsidRPr="00182E8F" w:rsidRDefault="00A15C15" w:rsidP="008F76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2E8F">
              <w:t>……………………</w:t>
            </w:r>
          </w:p>
        </w:tc>
      </w:tr>
      <w:tr w:rsidR="00A15C15" w:rsidRPr="00182E8F" w14:paraId="54F265B5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A126BF" w14:textId="77777777" w:rsidR="00A15C15" w:rsidRPr="00182E8F" w:rsidRDefault="00A15C15" w:rsidP="008F7640">
            <w:pPr>
              <w:spacing w:after="160" w:line="259" w:lineRule="auto"/>
            </w:pPr>
            <w:r w:rsidRPr="00182E8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D5870F6" w14:textId="77777777" w:rsidR="00A15C15" w:rsidRPr="00182E8F" w:rsidRDefault="00A15C15" w:rsidP="008F76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2E8F">
              <w:t>……………………</w:t>
            </w:r>
          </w:p>
        </w:tc>
      </w:tr>
      <w:tr w:rsidR="00A15C15" w:rsidRPr="00182E8F" w14:paraId="7652F075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234B082" w14:textId="77777777" w:rsidR="00A15C15" w:rsidRPr="00182E8F" w:rsidRDefault="00A15C15" w:rsidP="008F7640">
            <w:pPr>
              <w:spacing w:after="160" w:line="259" w:lineRule="auto"/>
            </w:pPr>
            <w:r w:rsidRPr="00182E8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A6470AC" w14:textId="77777777" w:rsidR="00A15C15" w:rsidRPr="00182E8F" w:rsidRDefault="00A15C15" w:rsidP="008F76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2E8F">
              <w:t>……………………</w:t>
            </w:r>
          </w:p>
          <w:p w14:paraId="2A4363A8" w14:textId="77777777" w:rsidR="00A15C15" w:rsidRPr="00182E8F" w:rsidRDefault="00A15C15" w:rsidP="008F76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2E8F">
              <w:t>……………………</w:t>
            </w:r>
          </w:p>
        </w:tc>
      </w:tr>
      <w:tr w:rsidR="00A15C15" w:rsidRPr="00182E8F" w14:paraId="7D6A1D98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DF9CD5" w14:textId="77777777" w:rsidR="00A15C15" w:rsidRPr="00182E8F" w:rsidRDefault="00A15C15" w:rsidP="008F7640">
            <w:pPr>
              <w:spacing w:after="160" w:line="259" w:lineRule="auto"/>
            </w:pPr>
            <w:r w:rsidRPr="00182E8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B90799D" w14:textId="77777777" w:rsidR="00A15C15" w:rsidRPr="00182E8F" w:rsidRDefault="00A15C15" w:rsidP="008F76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2E8F">
              <w:t>……………………</w:t>
            </w:r>
          </w:p>
          <w:p w14:paraId="60963488" w14:textId="77777777" w:rsidR="00A15C15" w:rsidRPr="00182E8F" w:rsidRDefault="00A15C15" w:rsidP="008F76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2E8F">
              <w:t xml:space="preserve">…………………… </w:t>
            </w:r>
          </w:p>
        </w:tc>
      </w:tr>
      <w:tr w:rsidR="00A15C15" w:rsidRPr="00182E8F" w14:paraId="58DBD047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FE4867" w14:textId="77777777" w:rsidR="00A15C15" w:rsidRPr="00182E8F" w:rsidRDefault="00A15C15" w:rsidP="008F7640">
            <w:pPr>
              <w:spacing w:after="160" w:line="259" w:lineRule="auto"/>
            </w:pPr>
            <w:r w:rsidRPr="00182E8F">
              <w:rPr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82C7EBF" w14:textId="77777777" w:rsidR="00A15C15" w:rsidRPr="00182E8F" w:rsidRDefault="00A15C15" w:rsidP="008F76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182E8F">
              <w:rPr>
                <w:rFonts w:ascii="Segoe UI Symbol" w:hAnsi="Segoe UI Symbol" w:cs="Segoe UI Symbol"/>
                <w:lang w:val="x-none"/>
              </w:rPr>
              <w:t>❑</w:t>
            </w:r>
            <w:r w:rsidRPr="00182E8F">
              <w:rPr>
                <w:lang w:val="x-none"/>
              </w:rPr>
              <w:t xml:space="preserve"> Ja</w:t>
            </w:r>
          </w:p>
          <w:p w14:paraId="1E072B72" w14:textId="77777777" w:rsidR="00A15C15" w:rsidRPr="002D3448" w:rsidRDefault="00A15C15" w:rsidP="008F76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2E8F">
              <w:rPr>
                <w:rFonts w:ascii="Segoe UI Symbol" w:hAnsi="Segoe UI Symbol" w:cs="Segoe UI Symbol"/>
                <w:lang w:val="x-none"/>
              </w:rPr>
              <w:t>❑</w:t>
            </w:r>
            <w:r w:rsidRPr="00182E8F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rFonts w:ascii="Century Gothic" w:hAnsi="Century Gothic"/>
              </w:rPr>
              <w:t>(uitsluiting)</w:t>
            </w:r>
          </w:p>
          <w:p w14:paraId="141A87E3" w14:textId="77777777" w:rsidR="00A15C15" w:rsidRPr="00182E8F" w:rsidRDefault="00A15C15" w:rsidP="008F76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C15" w:rsidRPr="00182E8F" w14:paraId="06771667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D21235" w14:textId="77777777" w:rsidR="00A15C15" w:rsidRPr="00182E8F" w:rsidRDefault="00A15C15" w:rsidP="008F7640">
            <w:pPr>
              <w:spacing w:after="160" w:line="259" w:lineRule="auto"/>
            </w:pPr>
            <w:r w:rsidRPr="00182E8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D1129A3" w14:textId="77777777" w:rsidR="00A15C15" w:rsidRPr="00182E8F" w:rsidRDefault="00A15C15" w:rsidP="008F76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2E8F">
              <w:t>……………………</w:t>
            </w:r>
          </w:p>
        </w:tc>
      </w:tr>
      <w:tr w:rsidR="00A15C15" w:rsidRPr="00182E8F" w14:paraId="3785C67D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A32C23" w14:textId="77777777" w:rsidR="00A15C15" w:rsidRPr="00182E8F" w:rsidRDefault="00A15C15" w:rsidP="008F7640">
            <w:pPr>
              <w:spacing w:after="160" w:line="259" w:lineRule="auto"/>
              <w:rPr>
                <w:b w:val="0"/>
                <w:bCs w:val="0"/>
              </w:rPr>
            </w:pPr>
            <w:r w:rsidRPr="00182E8F">
              <w:rPr>
                <w:b w:val="0"/>
                <w:bCs w:val="0"/>
              </w:rPr>
              <w:t>Betreft</w:t>
            </w:r>
            <w:r w:rsidRPr="00182E8F">
              <w:t xml:space="preserve"> </w:t>
            </w:r>
            <w:r w:rsidRPr="00E752A5">
              <w:t>sloopwerkzaamheden</w:t>
            </w:r>
            <w:r>
              <w:rPr>
                <w:b w:val="0"/>
                <w:bCs w:val="0"/>
              </w:rPr>
              <w:t xml:space="preserve"> met beperkte afstand naastgelegen bebouwing</w:t>
            </w:r>
          </w:p>
        </w:tc>
        <w:tc>
          <w:tcPr>
            <w:tcW w:w="5865" w:type="dxa"/>
            <w:vAlign w:val="center"/>
          </w:tcPr>
          <w:p w14:paraId="0BE0EF78" w14:textId="77777777" w:rsidR="00A15C15" w:rsidRPr="00182E8F" w:rsidRDefault="00A15C15" w:rsidP="008F76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182E8F">
              <w:rPr>
                <w:rFonts w:ascii="Segoe UI Symbol" w:hAnsi="Segoe UI Symbol" w:cs="Segoe UI Symbol"/>
                <w:lang w:val="x-none"/>
              </w:rPr>
              <w:t>❑</w:t>
            </w:r>
            <w:r w:rsidRPr="00182E8F">
              <w:rPr>
                <w:lang w:val="x-none"/>
              </w:rPr>
              <w:t xml:space="preserve"> Ja</w:t>
            </w:r>
          </w:p>
          <w:p w14:paraId="4F4F7D46" w14:textId="77777777" w:rsidR="00A15C15" w:rsidRPr="00182E8F" w:rsidRDefault="00A15C15" w:rsidP="008F76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182E8F">
              <w:rPr>
                <w:rFonts w:ascii="Segoe UI Symbol" w:hAnsi="Segoe UI Symbol" w:cs="Segoe UI Symbol"/>
                <w:lang w:val="x-none"/>
              </w:rPr>
              <w:t>❑</w:t>
            </w:r>
            <w:r w:rsidRPr="00182E8F">
              <w:rPr>
                <w:lang w:val="x-none"/>
              </w:rPr>
              <w:t xml:space="preserve"> Nee</w:t>
            </w:r>
            <w:r w:rsidRPr="00182E8F">
              <w:t xml:space="preserve"> (uitsluiting)</w:t>
            </w:r>
          </w:p>
        </w:tc>
      </w:tr>
      <w:tr w:rsidR="00A15C15" w:rsidRPr="00182E8F" w14:paraId="0E27DDA9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21C7E02" w14:textId="77777777" w:rsidR="00A15C15" w:rsidRPr="00182E8F" w:rsidRDefault="00A15C15" w:rsidP="008F7640">
            <w:pPr>
              <w:spacing w:after="160" w:line="259" w:lineRule="auto"/>
              <w:rPr>
                <w:b w:val="0"/>
                <w:bCs w:val="0"/>
              </w:rPr>
            </w:pPr>
            <w:r w:rsidRPr="00182E8F">
              <w:rPr>
                <w:b w:val="0"/>
                <w:bCs w:val="0"/>
              </w:rPr>
              <w:t xml:space="preserve">Omvang </w:t>
            </w:r>
            <w:r w:rsidRPr="002D3448">
              <w:rPr>
                <w:u w:val="single"/>
              </w:rPr>
              <w:t>&gt;</w:t>
            </w:r>
            <w:r w:rsidRPr="002D3448">
              <w:t xml:space="preserve"> </w:t>
            </w:r>
            <w:r>
              <w:t>500</w:t>
            </w:r>
            <w:r w:rsidRPr="002D3448">
              <w:t xml:space="preserve"> m² BVO</w:t>
            </w:r>
          </w:p>
        </w:tc>
        <w:tc>
          <w:tcPr>
            <w:tcW w:w="5865" w:type="dxa"/>
            <w:vAlign w:val="center"/>
          </w:tcPr>
          <w:p w14:paraId="3A1AC8FA" w14:textId="77777777" w:rsidR="00A15C15" w:rsidRPr="00182E8F" w:rsidRDefault="00A15C15" w:rsidP="008F76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182E8F">
              <w:rPr>
                <w:rFonts w:ascii="Segoe UI Symbol" w:hAnsi="Segoe UI Symbol" w:cs="Segoe UI Symbol"/>
                <w:lang w:val="x-none"/>
              </w:rPr>
              <w:t>❑</w:t>
            </w:r>
            <w:r w:rsidRPr="00182E8F">
              <w:rPr>
                <w:lang w:val="x-none"/>
              </w:rPr>
              <w:t xml:space="preserve"> Ja</w:t>
            </w:r>
          </w:p>
          <w:p w14:paraId="309CE5C7" w14:textId="77777777" w:rsidR="00A15C15" w:rsidRPr="00182E8F" w:rsidRDefault="00A15C15" w:rsidP="008F76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182E8F">
              <w:rPr>
                <w:rFonts w:ascii="Segoe UI Symbol" w:hAnsi="Segoe UI Symbol" w:cs="Segoe UI Symbol"/>
                <w:lang w:val="x-none"/>
              </w:rPr>
              <w:t>❑</w:t>
            </w:r>
            <w:r w:rsidRPr="00182E8F">
              <w:rPr>
                <w:lang w:val="x-none"/>
              </w:rPr>
              <w:t xml:space="preserve"> Nee</w:t>
            </w:r>
            <w:r w:rsidRPr="00182E8F">
              <w:t xml:space="preserve"> (uitsluiting)</w:t>
            </w:r>
          </w:p>
        </w:tc>
      </w:tr>
      <w:tr w:rsidR="00A15C15" w:rsidRPr="00182E8F" w14:paraId="33D34EAF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6F521F" w14:textId="77777777" w:rsidR="00A15C15" w:rsidRPr="00182E8F" w:rsidRDefault="00A15C15" w:rsidP="008F7640">
            <w:pPr>
              <w:spacing w:after="160" w:line="259" w:lineRule="auto"/>
              <w:rPr>
                <w:b w:val="0"/>
                <w:bCs w:val="0"/>
              </w:rPr>
            </w:pPr>
            <w:r w:rsidRPr="00182E8F">
              <w:rPr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0BAE2BCF" w14:textId="77777777" w:rsidR="00A15C15" w:rsidRPr="00182E8F" w:rsidRDefault="00A15C15" w:rsidP="008F76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182E8F">
              <w:t>……………………m² BVO</w:t>
            </w:r>
          </w:p>
        </w:tc>
      </w:tr>
      <w:tr w:rsidR="00A15C15" w:rsidRPr="00182E8F" w14:paraId="60E089A8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7E690A" w14:textId="77777777" w:rsidR="00A15C15" w:rsidRPr="00182E8F" w:rsidRDefault="00A15C15" w:rsidP="008F7640">
            <w:pPr>
              <w:spacing w:after="160" w:line="259" w:lineRule="auto"/>
            </w:pPr>
            <w:r w:rsidRPr="00182E8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89079D4" w14:textId="77777777" w:rsidR="00A15C15" w:rsidRPr="00182E8F" w:rsidRDefault="00A15C15" w:rsidP="008F76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2E8F">
              <w:t>&lt;toelichting op het project en de door Gegadigde uitgevoerde werkzaamheden: aard, omvang, locatie etc.&gt;</w:t>
            </w:r>
          </w:p>
          <w:p w14:paraId="499E81A6" w14:textId="77777777" w:rsidR="00A15C15" w:rsidRPr="00182E8F" w:rsidRDefault="00A15C15" w:rsidP="008F76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2E8F">
              <w:t>&lt;in de vorm van een bondige tekstuele toelichting voorzien van</w:t>
            </w:r>
          </w:p>
        </w:tc>
      </w:tr>
    </w:tbl>
    <w:p w14:paraId="210DCF65" w14:textId="77777777" w:rsidR="00A15C15" w:rsidRDefault="00A15C15" w:rsidP="00A15C15"/>
    <w:p w14:paraId="29DA159B" w14:textId="77777777" w:rsidR="00A15C15" w:rsidRPr="00E02065" w:rsidRDefault="00A15C15" w:rsidP="00A15C15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E7BB2D4" w14:textId="77777777" w:rsidR="00A15C15" w:rsidRDefault="00A15C15" w:rsidP="00A15C15"/>
    <w:p w14:paraId="5A88287C" w14:textId="77777777" w:rsidR="00A15C15" w:rsidRDefault="00A15C15" w:rsidP="00A15C15"/>
    <w:p w14:paraId="3486031A" w14:textId="77777777" w:rsidR="00A15C15" w:rsidRDefault="00A15C15" w:rsidP="00A15C15"/>
    <w:p w14:paraId="1431BF0F" w14:textId="77777777" w:rsidR="00A15C15" w:rsidRDefault="00A15C15" w:rsidP="00A15C15"/>
    <w:p w14:paraId="537B6848" w14:textId="77777777" w:rsidR="00A15C15" w:rsidRDefault="00A15C15" w:rsidP="00A15C15"/>
    <w:p w14:paraId="405C7716" w14:textId="77777777" w:rsidR="00A15C15" w:rsidRDefault="00A15C15" w:rsidP="00A15C15"/>
    <w:p w14:paraId="3651542B" w14:textId="77777777" w:rsidR="00A15C15" w:rsidRDefault="00A15C15" w:rsidP="00A15C15"/>
    <w:p w14:paraId="6916D2E8" w14:textId="77777777" w:rsidR="00A15C15" w:rsidRDefault="00A15C15" w:rsidP="00A15C15"/>
    <w:p w14:paraId="2BA5ED97" w14:textId="77777777" w:rsidR="00A15C15" w:rsidRDefault="00A15C15" w:rsidP="00A15C15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5C15" w:rsidRPr="00131686" w14:paraId="53ABE23B" w14:textId="77777777" w:rsidTr="008F7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798957F" w14:textId="77777777" w:rsidR="00A15C15" w:rsidRPr="00131686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5 – Aansturing en coördinatie werkzaamheden onderaannemers</w:t>
            </w:r>
          </w:p>
        </w:tc>
      </w:tr>
      <w:tr w:rsidR="00A15C15" w:rsidRPr="009C22DF" w14:paraId="65A5B1DF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12DB03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268B2F1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43806F29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A5AE8D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F261857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7AEA2CFD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356285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8114DFF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4544E634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CCE1B2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2FB1FD6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7013B18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60A80631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403499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D2EDE5F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A15C80A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5C15" w:rsidRPr="009C22DF" w14:paraId="4462A521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02687C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5C6F18FD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D1E87BD" w14:textId="77777777" w:rsidR="00A15C15" w:rsidRPr="002D3448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  <w:p w14:paraId="074A31BC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15C15" w:rsidRPr="009C22DF" w14:paraId="21DF56CA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65C6CC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688317D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1A1A8D92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1136B6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Aansturing en coördinatie </w:t>
            </w:r>
            <w:r w:rsidRPr="00C2796A">
              <w:rPr>
                <w:rFonts w:ascii="Century Gothic" w:hAnsi="Century Gothic"/>
              </w:rPr>
              <w:t>bouwkundige-, elektrotechnische- en werktuigbouwkundige installatie</w:t>
            </w:r>
            <w:r>
              <w:rPr>
                <w:rFonts w:ascii="Century Gothic" w:hAnsi="Century Gothic"/>
              </w:rPr>
              <w:t>werkzaamheden</w:t>
            </w:r>
          </w:p>
        </w:tc>
        <w:tc>
          <w:tcPr>
            <w:tcW w:w="5865" w:type="dxa"/>
            <w:vAlign w:val="center"/>
          </w:tcPr>
          <w:p w14:paraId="7F6CA7D9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67037D5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9C22DF" w14:paraId="15C90EFA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B5CD72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49732C1" w14:textId="77777777" w:rsidR="00A15C15" w:rsidRPr="00FF23EB" w:rsidRDefault="00A15C15" w:rsidP="008F764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1782F3A0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5D505C18" w14:textId="77777777" w:rsidR="00A15C15" w:rsidRDefault="00A15C15" w:rsidP="00A15C15">
      <w:pPr>
        <w:spacing w:after="0" w:line="260" w:lineRule="atLeast"/>
      </w:pPr>
    </w:p>
    <w:p w14:paraId="6EE9E54C" w14:textId="77777777" w:rsidR="00A15C15" w:rsidRPr="00E02065" w:rsidRDefault="00A15C15" w:rsidP="00A15C15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E0E99FC" w14:textId="77777777" w:rsidR="00A15C15" w:rsidRDefault="00A15C15" w:rsidP="00A15C15">
      <w:pPr>
        <w:spacing w:after="0" w:line="260" w:lineRule="atLeast"/>
      </w:pPr>
    </w:p>
    <w:p w14:paraId="31361850" w14:textId="77777777" w:rsidR="00A15C15" w:rsidRDefault="00A15C15" w:rsidP="00A15C15">
      <w:pPr>
        <w:spacing w:after="0" w:line="260" w:lineRule="atLeast"/>
      </w:pPr>
    </w:p>
    <w:p w14:paraId="034F7EA5" w14:textId="77777777" w:rsidR="00A15C15" w:rsidRDefault="00A15C15" w:rsidP="00A15C15">
      <w:pPr>
        <w:spacing w:after="0" w:line="260" w:lineRule="atLeast"/>
      </w:pPr>
    </w:p>
    <w:p w14:paraId="1BBA41A8" w14:textId="77777777" w:rsidR="00A15C15" w:rsidRDefault="00A15C15" w:rsidP="00A15C15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5C15" w:rsidRPr="00131686" w14:paraId="5F14991D" w14:textId="77777777" w:rsidTr="008F7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37588F9" w14:textId="77777777" w:rsidR="00A15C15" w:rsidRPr="00131686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6 - BIM</w:t>
            </w:r>
          </w:p>
        </w:tc>
      </w:tr>
      <w:tr w:rsidR="00A15C15" w:rsidRPr="009C22DF" w14:paraId="14A3F98A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42D383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2B92A9A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0101D806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A8E153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6D914DA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60954EAF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C91627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363A3F2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07140261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F86C42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75E1445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F3C4AF2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4C2C342E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ABFC43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1F95295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4E1F977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5C15" w:rsidRPr="009C22DF" w14:paraId="30D4C28E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DA9C68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BAF1780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7255B8C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  <w:lang w:val="x-none"/>
              </w:rPr>
              <w:t xml:space="preserve"> (uitsluiting)</w:t>
            </w:r>
          </w:p>
          <w:p w14:paraId="5F35DFBA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15C15" w:rsidRPr="009C22DF" w14:paraId="4283A25A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388F36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DDAEB5A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18AE4416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F83B8C" w14:textId="77777777" w:rsidR="00A15C15" w:rsidRPr="0059281D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Ervaring met BIM </w:t>
            </w:r>
            <w:r w:rsidRPr="00421ABB">
              <w:rPr>
                <w:rFonts w:ascii="Century Gothic" w:hAnsi="Century Gothic"/>
                <w:u w:val="single"/>
              </w:rPr>
              <w:t>&gt;</w:t>
            </w:r>
            <w:r>
              <w:rPr>
                <w:rFonts w:ascii="Century Gothic" w:hAnsi="Century Gothic"/>
                <w:b w:val="0"/>
                <w:bCs w:val="0"/>
              </w:rPr>
              <w:t xml:space="preserve"> LOD 300 van een gebouw met een omvang </w:t>
            </w:r>
            <w:r w:rsidRPr="00ED64E0">
              <w:rPr>
                <w:rFonts w:ascii="Century Gothic" w:hAnsi="Century Gothic"/>
                <w:u w:val="single"/>
              </w:rPr>
              <w:t>&gt;</w:t>
            </w:r>
            <w:r w:rsidRPr="00ED64E0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500</w:t>
            </w:r>
            <w:r w:rsidRPr="00ED64E0">
              <w:rPr>
                <w:rFonts w:ascii="Century Gothic" w:hAnsi="Century Gothic"/>
              </w:rPr>
              <w:t xml:space="preserve"> m² </w:t>
            </w:r>
            <w:r>
              <w:rPr>
                <w:rFonts w:ascii="Century Gothic" w:hAnsi="Century Gothic"/>
                <w:b w:val="0"/>
                <w:bCs w:val="0"/>
              </w:rPr>
              <w:t>BVO</w:t>
            </w:r>
          </w:p>
        </w:tc>
        <w:tc>
          <w:tcPr>
            <w:tcW w:w="5865" w:type="dxa"/>
            <w:vAlign w:val="center"/>
          </w:tcPr>
          <w:p w14:paraId="2411566F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82D9B5E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9C22DF" w14:paraId="19966C68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076B8C9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EE61E9">
              <w:rPr>
                <w:rFonts w:ascii="Century Gothic" w:hAnsi="Century Gothic"/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159BEB16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 xml:space="preserve"> m² BVO</w:t>
            </w:r>
          </w:p>
        </w:tc>
      </w:tr>
    </w:tbl>
    <w:p w14:paraId="3AC99B36" w14:textId="77777777" w:rsidR="00A15C15" w:rsidRPr="00E02065" w:rsidRDefault="00A15C15" w:rsidP="00A15C15">
      <w:r>
        <w:br/>
      </w:r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35440C1" w14:textId="77777777" w:rsidR="00A15C15" w:rsidRDefault="00A15C15" w:rsidP="00A15C15"/>
    <w:p w14:paraId="324519A9" w14:textId="77777777" w:rsidR="00A15C15" w:rsidRDefault="00A15C15" w:rsidP="00A15C15"/>
    <w:p w14:paraId="1FF6314D" w14:textId="77777777" w:rsidR="00A15C15" w:rsidRDefault="00A15C15" w:rsidP="00A15C15"/>
    <w:p w14:paraId="42CE26B2" w14:textId="77777777" w:rsidR="00A15C15" w:rsidRDefault="00A15C15" w:rsidP="00A15C15"/>
    <w:p w14:paraId="79AF5EB1" w14:textId="77777777" w:rsidR="00A15C15" w:rsidRDefault="00A15C15" w:rsidP="00A15C15">
      <w:pPr>
        <w:spacing w:after="0" w:line="260" w:lineRule="atLeast"/>
      </w:pPr>
    </w:p>
    <w:p w14:paraId="57D098F2" w14:textId="77777777" w:rsidR="00A15C15" w:rsidRDefault="00A15C15" w:rsidP="00A15C15">
      <w:pPr>
        <w:spacing w:after="0" w:line="260" w:lineRule="atLeast"/>
      </w:pPr>
    </w:p>
    <w:p w14:paraId="78886470" w14:textId="77777777" w:rsidR="00A15C15" w:rsidRDefault="00A15C15" w:rsidP="00A15C15">
      <w:pPr>
        <w:spacing w:after="0" w:line="260" w:lineRule="atLeast"/>
      </w:pPr>
    </w:p>
    <w:p w14:paraId="23820570" w14:textId="77777777" w:rsidR="00A15C15" w:rsidRDefault="00A15C15" w:rsidP="00A15C15">
      <w:pPr>
        <w:spacing w:after="0" w:line="260" w:lineRule="atLeast"/>
      </w:pPr>
    </w:p>
    <w:p w14:paraId="4E177121" w14:textId="77777777" w:rsidR="00A15C15" w:rsidRDefault="00A15C15" w:rsidP="00A15C15">
      <w:pPr>
        <w:spacing w:after="0" w:line="260" w:lineRule="atLeast"/>
      </w:pPr>
    </w:p>
    <w:p w14:paraId="745BD7DA" w14:textId="77777777" w:rsidR="00A15C15" w:rsidRDefault="00A15C15" w:rsidP="00A15C15">
      <w:pPr>
        <w:spacing w:after="0" w:line="260" w:lineRule="atLeast"/>
      </w:pPr>
    </w:p>
    <w:p w14:paraId="0274B05F" w14:textId="77777777" w:rsidR="00A15C15" w:rsidRDefault="00A15C15" w:rsidP="00A15C15">
      <w:pPr>
        <w:spacing w:after="0" w:line="260" w:lineRule="atLeast"/>
      </w:pPr>
    </w:p>
    <w:p w14:paraId="519EEED3" w14:textId="77777777" w:rsidR="00A15C15" w:rsidRDefault="00A15C15" w:rsidP="00A15C15">
      <w:pPr>
        <w:spacing w:after="0" w:line="260" w:lineRule="atLeast"/>
      </w:pPr>
    </w:p>
    <w:p w14:paraId="593CE4FA" w14:textId="77777777" w:rsidR="00A15C15" w:rsidRDefault="00A15C15" w:rsidP="00A15C15">
      <w:pPr>
        <w:spacing w:after="0" w:line="260" w:lineRule="atLeast"/>
      </w:pPr>
    </w:p>
    <w:p w14:paraId="102930E0" w14:textId="77777777" w:rsidR="00A15C15" w:rsidRDefault="00A15C15" w:rsidP="00A15C15">
      <w:pPr>
        <w:spacing w:after="0" w:line="260" w:lineRule="atLeast"/>
      </w:pPr>
    </w:p>
    <w:p w14:paraId="1744C3FD" w14:textId="77777777" w:rsidR="00A15C15" w:rsidRDefault="00A15C15" w:rsidP="00A15C15">
      <w:pPr>
        <w:spacing w:after="0" w:line="260" w:lineRule="atLeast"/>
      </w:pPr>
    </w:p>
    <w:p w14:paraId="441F86BE" w14:textId="77777777" w:rsidR="00A15C15" w:rsidRDefault="00A15C15" w:rsidP="00A15C15">
      <w:pPr>
        <w:spacing w:after="0" w:line="260" w:lineRule="atLeast"/>
      </w:pPr>
    </w:p>
    <w:p w14:paraId="08810BF5" w14:textId="77777777" w:rsidR="00A15C15" w:rsidRDefault="00A15C15" w:rsidP="00A15C15">
      <w:pPr>
        <w:spacing w:after="0" w:line="260" w:lineRule="atLeast"/>
      </w:pPr>
    </w:p>
    <w:p w14:paraId="59B45CD1" w14:textId="77777777" w:rsidR="00A15C15" w:rsidRDefault="00A15C15" w:rsidP="00A15C15">
      <w:pPr>
        <w:spacing w:after="0" w:line="260" w:lineRule="atLeast"/>
      </w:pPr>
    </w:p>
    <w:p w14:paraId="77599B35" w14:textId="77777777" w:rsidR="00A15C15" w:rsidRDefault="00A15C15" w:rsidP="00A15C15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5C15" w:rsidRPr="00131686" w14:paraId="101B70BD" w14:textId="77777777" w:rsidTr="008F7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3A445ED" w14:textId="77777777" w:rsidR="00A15C15" w:rsidRPr="00131686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Kerncompetentie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7: Ervaring met doorgang primaire proces</w:t>
            </w:r>
          </w:p>
        </w:tc>
      </w:tr>
      <w:tr w:rsidR="00A15C15" w:rsidRPr="009C22DF" w14:paraId="14596B28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C0BBC2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7EFC4B1" w14:textId="77777777" w:rsidR="00A15C15" w:rsidRPr="009C22DF" w:rsidRDefault="00A15C15" w:rsidP="008F7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7545E163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70A17E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CF02EF3" w14:textId="77777777" w:rsidR="00A15C15" w:rsidRPr="009C22DF" w:rsidRDefault="00A15C15" w:rsidP="008F76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1A4D2B47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E48D40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F0B9483" w14:textId="77777777" w:rsidR="00A15C15" w:rsidRPr="009C22DF" w:rsidRDefault="00A15C15" w:rsidP="008F7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2BA80B3F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81F36D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D644BA8" w14:textId="77777777" w:rsidR="00A15C15" w:rsidRPr="009C22DF" w:rsidRDefault="00A15C15" w:rsidP="008F76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BB72235" w14:textId="77777777" w:rsidR="00A15C15" w:rsidRPr="009C22DF" w:rsidRDefault="00A15C15" w:rsidP="008F76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6BC500FC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C42801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83FB070" w14:textId="77777777" w:rsidR="00A15C15" w:rsidRPr="009C22DF" w:rsidRDefault="00A15C15" w:rsidP="008F7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E609F1D" w14:textId="77777777" w:rsidR="00A15C15" w:rsidRPr="009C22DF" w:rsidRDefault="00A15C15" w:rsidP="008F7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5C15" w:rsidRPr="00E24E50" w14:paraId="35A2DB79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C3C17F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3E33261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E1075DA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  <w:lang w:val="x-none"/>
              </w:rPr>
              <w:t xml:space="preserve"> (uitsluiting)</w:t>
            </w:r>
          </w:p>
          <w:p w14:paraId="2885F208" w14:textId="77777777" w:rsidR="00A15C15" w:rsidRPr="00E24E50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15C15" w:rsidRPr="00E24E50" w14:paraId="75D985E2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CA7E22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4A55BBA3" w14:textId="77777777" w:rsidR="00A15C15" w:rsidRDefault="00A15C15" w:rsidP="008F7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Bouwkundige werkzaamheden</w:t>
            </w:r>
          </w:p>
          <w:p w14:paraId="560C3B86" w14:textId="77777777" w:rsidR="00A15C15" w:rsidRDefault="00A15C15" w:rsidP="008F7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="Century Gothic" w:hAnsi="Century Gothic"/>
              </w:rPr>
              <w:t>Elektrotechnische installatiewerkzaamheden</w:t>
            </w:r>
          </w:p>
          <w:p w14:paraId="2E545F52" w14:textId="77777777" w:rsidR="00A15C15" w:rsidRPr="00E24E50" w:rsidRDefault="00A15C15" w:rsidP="008F7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W</w:t>
            </w:r>
            <w:r>
              <w:rPr>
                <w:rFonts w:ascii="Century Gothic" w:hAnsi="Century Gothic"/>
              </w:rPr>
              <w:t xml:space="preserve">erktuigbouwkundige installatiewerkzaamheden </w:t>
            </w:r>
          </w:p>
        </w:tc>
      </w:tr>
      <w:tr w:rsidR="00A15C15" w:rsidRPr="00E24E50" w14:paraId="6F0C3C01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F218AD" w14:textId="77777777" w:rsidR="00A15C15" w:rsidRPr="00E24E50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Gebouw tijdens bouw in gebruik?</w:t>
            </w:r>
          </w:p>
        </w:tc>
        <w:tc>
          <w:tcPr>
            <w:tcW w:w="5865" w:type="dxa"/>
            <w:vAlign w:val="center"/>
          </w:tcPr>
          <w:p w14:paraId="46A97C24" w14:textId="77777777" w:rsidR="00A15C15" w:rsidRPr="00E24E50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</w:tc>
      </w:tr>
      <w:tr w:rsidR="00A15C15" w:rsidRPr="009C22DF" w14:paraId="5DA10503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66E4C7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82E8F">
              <w:rPr>
                <w:b w:val="0"/>
                <w:bCs w:val="0"/>
              </w:rPr>
              <w:t xml:space="preserve">Omvang </w:t>
            </w:r>
            <w:r w:rsidRPr="002D3448">
              <w:rPr>
                <w:u w:val="single"/>
              </w:rPr>
              <w:t>&gt;</w:t>
            </w:r>
            <w:r w:rsidRPr="002D3448">
              <w:t xml:space="preserve"> </w:t>
            </w:r>
            <w:r>
              <w:t>500</w:t>
            </w:r>
            <w:r w:rsidRPr="002D3448">
              <w:t xml:space="preserve"> m² BVO</w:t>
            </w:r>
          </w:p>
        </w:tc>
        <w:tc>
          <w:tcPr>
            <w:tcW w:w="5865" w:type="dxa"/>
            <w:vAlign w:val="center"/>
          </w:tcPr>
          <w:p w14:paraId="5D638E38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F53D1B6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9C22DF" w14:paraId="48C7AEE4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4A3263" w14:textId="77777777" w:rsidR="00A15C15" w:rsidRPr="00182E8F" w:rsidRDefault="00A15C15" w:rsidP="008F7640">
            <w:pPr>
              <w:spacing w:line="360" w:lineRule="auto"/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0A7BC1D5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A15C15" w:rsidRPr="009C22DF" w14:paraId="2BC5CBCD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8D489B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A272BBD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5E283EA7" w14:textId="77777777" w:rsidR="00A15C15" w:rsidRDefault="00A15C15" w:rsidP="00A15C15"/>
    <w:p w14:paraId="48F87BF0" w14:textId="77777777" w:rsidR="00A15C15" w:rsidRDefault="00A15C15" w:rsidP="00A15C15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FB775E8" w14:textId="5B0119F8" w:rsidR="00A15C15" w:rsidRDefault="00A15C15" w:rsidP="00A15C15"/>
    <w:sectPr w:rsidR="00A15C15" w:rsidSect="00A15C15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96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0E5E7" w14:textId="77777777" w:rsidR="00FE2530" w:rsidRDefault="00FE2530" w:rsidP="00E15770">
      <w:pPr>
        <w:spacing w:after="0" w:line="240" w:lineRule="auto"/>
      </w:pPr>
      <w:r>
        <w:separator/>
      </w:r>
    </w:p>
  </w:endnote>
  <w:endnote w:type="continuationSeparator" w:id="0">
    <w:p w14:paraId="37E2613B" w14:textId="77777777" w:rsidR="00FE2530" w:rsidRDefault="00FE2530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273BF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70814F" wp14:editId="5F1D769C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F38421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35FFE6AD" w14:textId="0A8E4316" w:rsidR="00A15C15" w:rsidRDefault="00A91ECC" w:rsidP="00AB6A3F">
    <w:pPr>
      <w:tabs>
        <w:tab w:val="right" w:pos="9781"/>
      </w:tabs>
      <w:rPr>
        <w:color w:val="4C8488" w:themeColor="accen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placeholder/>
        <w:dataBinding w:prefixMappings="xmlns:ns0='Extra' " w:xpath="/ns0:Extra[1]/ns0:Reference[1]" w:storeItemID="{96CCE84C-E527-4265-966D-1606FFA60547}"/>
        <w:text/>
      </w:sdtPr>
      <w:sdtContent>
        <w:r w:rsidRPr="0059121E">
          <w:rPr>
            <w:color w:val="4C8488" w:themeColor="accent1"/>
            <w:sz w:val="15"/>
            <w:szCs w:val="15"/>
          </w:rPr>
          <w:t>2240166/20260623</w:t>
        </w:r>
      </w:sdtContent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A15C15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A15C15">
      <w:rPr>
        <w:color w:val="4C8488" w:themeColor="accent1"/>
        <w:sz w:val="15"/>
        <w:szCs w:val="15"/>
      </w:rPr>
      <w:t>31/37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5057F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7DAF13F" wp14:editId="2565F373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F7179B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AE0A20B" w14:textId="7498DD7F" w:rsidR="004D289F" w:rsidRDefault="00C77AC1" w:rsidP="00AB6A3F">
    <w:pPr>
      <w:tabs>
        <w:tab w:val="left" w:pos="142"/>
        <w:tab w:val="right" w:pos="9781"/>
      </w:tabs>
      <w:rPr>
        <w:color w:val="4C8488" w:themeColor="accen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A15C15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</w:r>
    <w:r w:rsidR="00A15C15">
      <w:rPr>
        <w:color w:val="4C8488" w:themeColor="accent1"/>
        <w:sz w:val="15"/>
        <w:szCs w:val="15"/>
      </w:rPr>
      <w:t>25/37</w:t>
    </w:r>
  </w:p>
  <w:p w14:paraId="7D8371BC" w14:textId="77777777" w:rsidR="00A15C15" w:rsidRPr="003950B1" w:rsidRDefault="00A15C15" w:rsidP="00AB6A3F">
    <w:pPr>
      <w:tabs>
        <w:tab w:val="left" w:pos="142"/>
        <w:tab w:val="right" w:pos="9781"/>
      </w:tabs>
      <w:rPr>
        <w:b/>
        <w:bCs/>
        <w:color w:val="2A1F35" w:themeColor="text1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D9881" w14:textId="77777777" w:rsidR="00FE2530" w:rsidRDefault="00FE2530" w:rsidP="00E15770">
      <w:pPr>
        <w:spacing w:after="0" w:line="240" w:lineRule="auto"/>
      </w:pPr>
      <w:r>
        <w:separator/>
      </w:r>
    </w:p>
  </w:footnote>
  <w:footnote w:type="continuationSeparator" w:id="0">
    <w:p w14:paraId="31821C9D" w14:textId="77777777" w:rsidR="00FE2530" w:rsidRDefault="00FE2530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BC658" w14:textId="77777777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A9A6BB9" wp14:editId="412375F1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7DCCE7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o+FWX+iAAAABQcBOC&#10;krZLqiz81wIAAEAJdZjgN1+Sr5RHAQAAgILLmOCXKPzXAQAAQKmxuAM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KPgtaLoRAAD03cIMfqf2/3kAAGjYssUR8Q8RsTsitjXdGgAA+mJpRDydwe8T9QMAgBFm&#10;cwc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s2PA93/GzEfHSiNjfdGMAAOjbYN/OxRHxIxHx/P48BwAAbUp/q5puBAAAffeUNX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/>
        <w:dataBinding w:prefixMappings="xmlns:ns0='Extra' " w:xpath="/ns0:Extra[1]/ns0:DocumentType[1]" w:storeItemID="{96CCE84C-E527-4265-966D-1606FFA60547}"/>
        <w:text/>
      </w:sdtPr>
      <w:sdtEndPr/>
      <w:sdtContent>
        <w:r w:rsidR="00EE2914">
          <w:rPr>
            <w:b/>
            <w:bCs/>
            <w:color w:val="4C8488" w:themeColor="accent1"/>
            <w:sz w:val="24"/>
            <w:szCs w:val="24"/>
          </w:rPr>
          <w:t> </w:t>
        </w:r>
      </w:sdtContent>
    </w:sdt>
  </w:p>
  <w:p w14:paraId="38D4BF03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53794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85C2062" wp14:editId="5152FDAF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D2C673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o+FWX+iAAAABQcBOC&#10;krZLqiz81wIAAEAJdZjgN1+Sr5RHAQAAgILLmOCXKPzXAQAAQKmxuAM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KPgtaLoRAAD03cIMfqf2/3kAAGjYssUR8Q8RsTsitjXdGgAA+mJpRDydwe8T9QMAgBFm&#10;cwc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s2PA93/GzEfHSiNjfdGMAAOjbYN/OxRHxIxHx/P48BwAAbUp/q5puBAAAffeUNX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7B322DD6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4F155B5C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0"/>
  </w:num>
  <w:num w:numId="2" w16cid:durableId="444277854">
    <w:abstractNumId w:val="9"/>
  </w:num>
  <w:num w:numId="3" w16cid:durableId="1904365195">
    <w:abstractNumId w:val="3"/>
  </w:num>
  <w:num w:numId="4" w16cid:durableId="404836227">
    <w:abstractNumId w:val="8"/>
  </w:num>
  <w:num w:numId="5" w16cid:durableId="561646162">
    <w:abstractNumId w:val="5"/>
  </w:num>
  <w:num w:numId="6" w16cid:durableId="1321159337">
    <w:abstractNumId w:val="1"/>
  </w:num>
  <w:num w:numId="7" w16cid:durableId="1739866791">
    <w:abstractNumId w:val="6"/>
  </w:num>
  <w:num w:numId="8" w16cid:durableId="503519114">
    <w:abstractNumId w:val="0"/>
  </w:num>
  <w:num w:numId="9" w16cid:durableId="1979997000">
    <w:abstractNumId w:val="7"/>
  </w:num>
  <w:num w:numId="10" w16cid:durableId="1824734131">
    <w:abstractNumId w:val="2"/>
  </w:num>
  <w:num w:numId="11" w16cid:durableId="168119970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A15C15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17D58"/>
    <w:rsid w:val="00226AB2"/>
    <w:rsid w:val="00233CAA"/>
    <w:rsid w:val="00250E63"/>
    <w:rsid w:val="0028143D"/>
    <w:rsid w:val="002871E8"/>
    <w:rsid w:val="002901C4"/>
    <w:rsid w:val="002A04D6"/>
    <w:rsid w:val="002A0623"/>
    <w:rsid w:val="002B1FBF"/>
    <w:rsid w:val="002E3A7D"/>
    <w:rsid w:val="00304225"/>
    <w:rsid w:val="00314163"/>
    <w:rsid w:val="00331522"/>
    <w:rsid w:val="00351D81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760F3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5E7735"/>
    <w:rsid w:val="006008C3"/>
    <w:rsid w:val="00604A20"/>
    <w:rsid w:val="0063342B"/>
    <w:rsid w:val="00642F29"/>
    <w:rsid w:val="00644926"/>
    <w:rsid w:val="006755A1"/>
    <w:rsid w:val="006B0F2E"/>
    <w:rsid w:val="007034F0"/>
    <w:rsid w:val="0071712A"/>
    <w:rsid w:val="00750BE9"/>
    <w:rsid w:val="00765752"/>
    <w:rsid w:val="0077206A"/>
    <w:rsid w:val="00792592"/>
    <w:rsid w:val="007C1B28"/>
    <w:rsid w:val="007D2139"/>
    <w:rsid w:val="007E0605"/>
    <w:rsid w:val="00816D94"/>
    <w:rsid w:val="00841CFD"/>
    <w:rsid w:val="00845546"/>
    <w:rsid w:val="00891D46"/>
    <w:rsid w:val="008E05AB"/>
    <w:rsid w:val="00905BA4"/>
    <w:rsid w:val="00917A82"/>
    <w:rsid w:val="0092184E"/>
    <w:rsid w:val="009455E2"/>
    <w:rsid w:val="009956BB"/>
    <w:rsid w:val="0099664E"/>
    <w:rsid w:val="009A1824"/>
    <w:rsid w:val="009A6352"/>
    <w:rsid w:val="009F663B"/>
    <w:rsid w:val="009F6E3E"/>
    <w:rsid w:val="00A15C15"/>
    <w:rsid w:val="00A54316"/>
    <w:rsid w:val="00A91ECC"/>
    <w:rsid w:val="00AA0CFF"/>
    <w:rsid w:val="00AA1DE1"/>
    <w:rsid w:val="00AB189D"/>
    <w:rsid w:val="00AB6A3F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02B3E"/>
    <w:rsid w:val="00C116D2"/>
    <w:rsid w:val="00C23A3B"/>
    <w:rsid w:val="00C2592D"/>
    <w:rsid w:val="00C343C3"/>
    <w:rsid w:val="00C6797B"/>
    <w:rsid w:val="00C77AC1"/>
    <w:rsid w:val="00C83BE1"/>
    <w:rsid w:val="00CC1A20"/>
    <w:rsid w:val="00CE78C2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EE2914"/>
    <w:rsid w:val="00F07071"/>
    <w:rsid w:val="00F35065"/>
    <w:rsid w:val="00F80A9C"/>
    <w:rsid w:val="00F8332B"/>
    <w:rsid w:val="00FA0280"/>
    <w:rsid w:val="00FA5C91"/>
    <w:rsid w:val="00FE2530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9529D"/>
  <w15:chartTrackingRefBased/>
  <w15:docId w15:val="{34595473-7AC8-49C0-BEAA-E9BB2055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BE9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uiPriority w:val="34"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50BE9"/>
    <w:pPr>
      <w:spacing w:after="200" w:line="240" w:lineRule="auto"/>
    </w:pPr>
    <w:rPr>
      <w:i/>
      <w:iCs/>
      <w:color w:val="808080" w:themeColor="background1" w:themeShade="80"/>
      <w:sz w:val="14"/>
    </w:rPr>
  </w:style>
  <w:style w:type="table" w:styleId="Rastertabel4-Accent1">
    <w:name w:val="Grid Table 4 Accent 1"/>
    <w:basedOn w:val="Standaardtabel"/>
    <w:uiPriority w:val="49"/>
    <w:rsid w:val="00A15C15"/>
    <w:pPr>
      <w:spacing w:after="0" w:line="240" w:lineRule="auto"/>
    </w:pPr>
    <w:rPr>
      <w:szCs w:val="22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Blanc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2026-08-10T00:00:00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>2240166/20260623</Reference>
  <YourReference/>
  <Projectcode/>
  <Projectnumber/>
  <Sector/>
  <ReportNumber/>
  <ReportDate/>
  <CheckedBy/>
  <Location/>
  <Time/>
  <ProjectDirector/>
  <Authorization/>
  <Status/>
  <Version/>
  <Method/>
  <Security/>
  <DocumentType> 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Blanco</Template>
  <TotalTime>7</TotalTime>
  <Pages>7</Pages>
  <Words>1067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Brigitte</cp:lastModifiedBy>
  <cp:revision>2</cp:revision>
  <dcterms:created xsi:type="dcterms:W3CDTF">2026-08-10T08:10:00Z</dcterms:created>
  <dcterms:modified xsi:type="dcterms:W3CDTF">2026-08-10T08:19:00Z</dcterms:modified>
</cp:coreProperties>
</file>