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3.0 -->
  <w:body>
    <w:p w:rsidR="002A722E" w:rsidRPr="001E1E46" w:rsidP="00C9427E" w14:paraId="72152972" w14:textId="347DFF87">
      <w:pPr>
        <w:ind w:left="-1418"/>
      </w:pPr>
      <w:r w:rsidRPr="001E1E46">
        <w:t xml:space="preserve"> </w:t>
      </w:r>
    </w:p>
    <w:p w:rsidR="002A722E" w:rsidRPr="001E1E46" w:rsidP="00DF1CFB" w14:paraId="30E3E616" w14:textId="77777777"/>
    <w:p w:rsidR="002A722E" w:rsidRPr="001E1E46" w:rsidP="00DF1CFB" w14:paraId="31FEB495" w14:textId="77777777"/>
    <w:p w:rsidR="002A722E" w:rsidRPr="001E1E46" w:rsidP="00DF1CFB" w14:paraId="136282C3" w14:textId="77777777"/>
    <w:p w:rsidR="002A722E" w:rsidRPr="001E1E46" w:rsidP="00DF1CFB" w14:paraId="453F2305" w14:textId="77777777"/>
    <w:p w:rsidR="002A722E" w:rsidP="00DF1CFB" w14:paraId="3FC5582D" w14:textId="3767F002"/>
    <w:p w:rsidR="00CA5870" w:rsidRPr="001E1E46" w:rsidP="00DF1CFB" w14:paraId="19012806" w14:textId="77777777"/>
    <w:p w:rsidR="00DF1CFB" w:rsidRPr="001E1E46" w:rsidP="00DF1CFB" w14:paraId="10D48A0C" w14:textId="77777777">
      <w:r w:rsidRPr="001E1E46">
        <w:rPr>
          <w:noProof/>
          <w:color w:val="2B579A"/>
          <w:shd w:val="clear" w:color="auto" w:fill="E6E6E6"/>
          <w:lang w:eastAsia="nl-NL"/>
        </w:rPr>
        <mc:AlternateContent>
          <mc:Choice Requires="wps">
            <w:drawing>
              <wp:anchor distT="0" distB="0" distL="114300" distR="114300" simplePos="0" relativeHeight="251658240" behindDoc="0" locked="1" layoutInCell="1" allowOverlap="1">
                <wp:simplePos x="0" y="0"/>
                <wp:positionH relativeFrom="column">
                  <wp:posOffset>-6350</wp:posOffset>
                </wp:positionH>
                <wp:positionV relativeFrom="paragraph">
                  <wp:posOffset>133985</wp:posOffset>
                </wp:positionV>
                <wp:extent cx="5763260" cy="3332480"/>
                <wp:effectExtent l="0" t="0" r="27940" b="20320"/>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5763260" cy="3332480"/>
                        </a:xfrm>
                        <a:prstGeom prst="rect">
                          <a:avLst/>
                        </a:prstGeom>
                        <a:solidFill>
                          <a:sysClr val="window" lastClr="FFFFFF"/>
                        </a:solidFill>
                        <a:ln w="6350">
                          <a:solidFill>
                            <a:prstClr val="black"/>
                          </a:solidFill>
                        </a:ln>
                        <a:effectLst/>
                      </wps:spPr>
                      <wps:txbx>
                        <w:txbxContent>
                          <w:p w:rsidR="00435ECE" w:rsidP="00435ECE" w14:paraId="5E134708" w14:textId="5E6AC4AF">
                            <w:pPr>
                              <w:jc w:val="center"/>
                              <w:rPr>
                                <w:sz w:val="36"/>
                                <w:szCs w:val="36"/>
                              </w:rPr>
                            </w:pPr>
                            <w:r w:rsidRPr="00435ECE">
                              <w:rPr>
                                <w:sz w:val="36"/>
                                <w:szCs w:val="36"/>
                              </w:rPr>
                              <w:t xml:space="preserve">Aansluitvoorwaarden apparatuur met een </w:t>
                            </w:r>
                            <w:r>
                              <w:rPr>
                                <w:sz w:val="36"/>
                                <w:szCs w:val="36"/>
                              </w:rPr>
                              <w:t>Microsoft</w:t>
                            </w:r>
                            <w:r w:rsidRPr="00435ECE">
                              <w:rPr>
                                <w:sz w:val="36"/>
                                <w:szCs w:val="36"/>
                              </w:rPr>
                              <w:t xml:space="preserve"> Windows besturingssysteem geleverd door leveranciers</w:t>
                            </w:r>
                          </w:p>
                          <w:p w:rsidR="00F7762A" w:rsidP="00435ECE" w14:paraId="6EFCD2A0" w14:textId="77777777">
                            <w:pPr>
                              <w:jc w:val="center"/>
                              <w:rPr>
                                <w:sz w:val="36"/>
                                <w:szCs w:val="36"/>
                              </w:rPr>
                            </w:pPr>
                          </w:p>
                          <w:p w:rsidR="00F7762A" w:rsidRPr="00F7762A" w:rsidP="00F7762A" w14:paraId="67BF1A30" w14:textId="77777777">
                            <w:pPr>
                              <w:jc w:val="center"/>
                              <w:rPr>
                                <w:sz w:val="24"/>
                                <w:szCs w:val="24"/>
                              </w:rPr>
                            </w:pPr>
                            <w:r w:rsidRPr="00F7762A">
                              <w:rPr>
                                <w:sz w:val="24"/>
                                <w:szCs w:val="24"/>
                              </w:rPr>
                              <w:t>Aangesloten op infrastructuur van Amsterdam UMC</w:t>
                            </w:r>
                          </w:p>
                          <w:p w:rsidR="00F7762A" w:rsidRPr="00435ECE" w:rsidP="00435ECE" w14:paraId="411295F2" w14:textId="77777777">
                            <w:pPr>
                              <w:jc w:val="center"/>
                              <w:rPr>
                                <w:sz w:val="36"/>
                                <w:szCs w:val="36"/>
                              </w:rPr>
                            </w:pPr>
                          </w:p>
                          <w:p w:rsidR="002B4810" w:rsidP="002B4810" w14:paraId="6384445B" w14:textId="77777777">
                            <w:pPr>
                              <w:jc w:val="center"/>
                              <w:rPr>
                                <w:b/>
                                <w:smallCaps/>
                                <w:sz w:val="24"/>
                                <w:szCs w:val="24"/>
                              </w:rPr>
                            </w:pPr>
                          </w:p>
                          <w:p w:rsidR="002B4810" w:rsidRPr="00DD3FA0" w:rsidP="002B4810" w14:paraId="643F52C3" w14:textId="77777777">
                            <w:pPr>
                              <w:jc w:val="center"/>
                            </w:pPr>
                            <w:r w:rsidRPr="00DD3FA0">
                              <w:rPr>
                                <w:b/>
                                <w:smallCaps/>
                                <w:sz w:val="24"/>
                                <w:szCs w:val="24"/>
                              </w:rPr>
                              <w:t>Amsterdam UMC Dienst ICT</w:t>
                            </w:r>
                          </w:p>
                          <w:p w:rsidR="00A81762" w:rsidP="00A81762" w14:paraId="76929D95" w14:textId="5EA9C756">
                            <w:pPr>
                              <w:jc w:val="center"/>
                              <w:rPr>
                                <w:b/>
                                <w:bCs/>
                                <w:sz w:val="16"/>
                                <w:szCs w:val="16"/>
                              </w:rPr>
                            </w:pPr>
                            <w:r w:rsidRPr="00231908">
                              <w:rPr>
                                <w:b/>
                                <w:bCs/>
                                <w:sz w:val="16"/>
                                <w:szCs w:val="16"/>
                              </w:rPr>
                              <w:t xml:space="preserve">Auteur: Dienst </w:t>
                            </w:r>
                            <w:r w:rsidRPr="00231908" w:rsidR="002A175B">
                              <w:rPr>
                                <w:b/>
                                <w:bCs/>
                                <w:sz w:val="16"/>
                                <w:szCs w:val="16"/>
                              </w:rPr>
                              <w:t>ICT (</w:t>
                            </w:r>
                            <w:r w:rsidRPr="00231908" w:rsidR="00AA5932">
                              <w:rPr>
                                <w:b/>
                                <w:bCs/>
                                <w:sz w:val="16"/>
                                <w:szCs w:val="16"/>
                              </w:rPr>
                              <w:t>A</w:t>
                            </w:r>
                            <w:r w:rsidRPr="00231908">
                              <w:rPr>
                                <w:b/>
                                <w:bCs/>
                                <w:sz w:val="16"/>
                                <w:szCs w:val="16"/>
                              </w:rPr>
                              <w:t>fdeling Werkplekdiensten</w:t>
                            </w:r>
                            <w:r w:rsidRPr="00231908" w:rsidR="00AA5932">
                              <w:rPr>
                                <w:b/>
                                <w:bCs/>
                                <w:sz w:val="16"/>
                                <w:szCs w:val="16"/>
                              </w:rPr>
                              <w:t>)</w:t>
                            </w:r>
                          </w:p>
                          <w:p w:rsidR="00A81762" w:rsidP="00A81762" w14:paraId="5155EA22" w14:textId="77777777">
                            <w:pPr>
                              <w:jc w:val="center"/>
                              <w:rPr>
                                <w:b/>
                                <w:bCs/>
                                <w:sz w:val="16"/>
                                <w:szCs w:val="16"/>
                              </w:rPr>
                            </w:pPr>
                          </w:p>
                          <w:p w:rsidR="00A81762" w:rsidRPr="00231908" w:rsidP="00A81762" w14:paraId="24A8E4E9" w14:textId="77777777">
                            <w:pPr>
                              <w:jc w:val="center"/>
                              <w:rPr>
                                <w:b/>
                                <w:bCs/>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5" type="#_x0000_t202" style="width:453.8pt;height:262.4pt;margin-top:10.55pt;margin-left:-0.5pt;mso-height-percent:0;mso-height-relative:page;mso-width-percent:0;mso-width-relative:margin;mso-wrap-distance-bottom:0;mso-wrap-distance-left:9pt;mso-wrap-distance-right:9pt;mso-wrap-distance-top:0;mso-wrap-style:square;position:absolute;visibility:visible;v-text-anchor:top;z-index:251659264" fillcolor="window" strokeweight="0.5pt">
                <v:path arrowok="t" textboxrect="0,0,21600,21600"/>
                <v:textbox>
                  <w:txbxContent>
                    <w:p w:rsidR="00435ECE" w:rsidP="00435ECE" w14:paraId="2E56045B" w14:textId="5E6AC4AF">
                      <w:pPr>
                        <w:jc w:val="center"/>
                        <w:rPr>
                          <w:sz w:val="36"/>
                          <w:szCs w:val="36"/>
                        </w:rPr>
                      </w:pPr>
                      <w:r w:rsidRPr="00435ECE">
                        <w:rPr>
                          <w:sz w:val="36"/>
                          <w:szCs w:val="36"/>
                        </w:rPr>
                        <w:t xml:space="preserve">Aansluitvoorwaarden apparatuur met een </w:t>
                      </w:r>
                      <w:r>
                        <w:rPr>
                          <w:sz w:val="36"/>
                          <w:szCs w:val="36"/>
                        </w:rPr>
                        <w:t>Microsoft</w:t>
                      </w:r>
                      <w:r w:rsidRPr="00435ECE">
                        <w:rPr>
                          <w:sz w:val="36"/>
                          <w:szCs w:val="36"/>
                        </w:rPr>
                        <w:t xml:space="preserve"> Windows besturingssysteem geleverd door leveranciers</w:t>
                      </w:r>
                    </w:p>
                    <w:p w:rsidR="00F7762A" w:rsidP="00435ECE" w14:paraId="672A6659" w14:textId="77777777">
                      <w:pPr>
                        <w:jc w:val="center"/>
                        <w:rPr>
                          <w:sz w:val="36"/>
                          <w:szCs w:val="36"/>
                        </w:rPr>
                      </w:pPr>
                    </w:p>
                    <w:p w:rsidR="00F7762A" w:rsidRPr="00F7762A" w:rsidP="00F7762A" w14:paraId="0F17430F" w14:textId="77777777">
                      <w:pPr>
                        <w:jc w:val="center"/>
                        <w:rPr>
                          <w:sz w:val="24"/>
                          <w:szCs w:val="24"/>
                        </w:rPr>
                      </w:pPr>
                      <w:r w:rsidRPr="00F7762A">
                        <w:rPr>
                          <w:sz w:val="24"/>
                          <w:szCs w:val="24"/>
                        </w:rPr>
                        <w:t>Aangesloten op infrastructuur van Amsterdam UMC</w:t>
                      </w:r>
                    </w:p>
                    <w:p w:rsidR="00F7762A" w:rsidRPr="00435ECE" w:rsidP="00435ECE" w14:paraId="0A37501D" w14:textId="77777777">
                      <w:pPr>
                        <w:jc w:val="center"/>
                        <w:rPr>
                          <w:sz w:val="36"/>
                          <w:szCs w:val="36"/>
                        </w:rPr>
                      </w:pPr>
                    </w:p>
                    <w:p w:rsidR="002B4810" w:rsidP="002B4810" w14:paraId="5DAB6C7B" w14:textId="77777777">
                      <w:pPr>
                        <w:jc w:val="center"/>
                        <w:rPr>
                          <w:b/>
                          <w:smallCaps/>
                          <w:sz w:val="24"/>
                          <w:szCs w:val="24"/>
                        </w:rPr>
                      </w:pPr>
                    </w:p>
                    <w:p w:rsidR="002B4810" w:rsidRPr="00DD3FA0" w:rsidP="002B4810" w14:paraId="21957397" w14:textId="77777777">
                      <w:pPr>
                        <w:jc w:val="center"/>
                      </w:pPr>
                      <w:r w:rsidRPr="00DD3FA0">
                        <w:rPr>
                          <w:b/>
                          <w:smallCaps/>
                          <w:sz w:val="24"/>
                          <w:szCs w:val="24"/>
                        </w:rPr>
                        <w:t>Amsterdam UMC Dienst ICT</w:t>
                      </w:r>
                    </w:p>
                    <w:p w:rsidR="00A81762" w:rsidP="00A81762" w14:paraId="579F6792" w14:textId="5EA9C756">
                      <w:pPr>
                        <w:jc w:val="center"/>
                        <w:rPr>
                          <w:b/>
                          <w:bCs/>
                          <w:sz w:val="16"/>
                          <w:szCs w:val="16"/>
                        </w:rPr>
                      </w:pPr>
                      <w:r w:rsidRPr="00231908">
                        <w:rPr>
                          <w:b/>
                          <w:bCs/>
                          <w:sz w:val="16"/>
                          <w:szCs w:val="16"/>
                        </w:rPr>
                        <w:t xml:space="preserve">Auteur: Dienst </w:t>
                      </w:r>
                      <w:r w:rsidRPr="00231908" w:rsidR="002A175B">
                        <w:rPr>
                          <w:b/>
                          <w:bCs/>
                          <w:sz w:val="16"/>
                          <w:szCs w:val="16"/>
                        </w:rPr>
                        <w:t>ICT (</w:t>
                      </w:r>
                      <w:r w:rsidRPr="00231908" w:rsidR="00AA5932">
                        <w:rPr>
                          <w:b/>
                          <w:bCs/>
                          <w:sz w:val="16"/>
                          <w:szCs w:val="16"/>
                        </w:rPr>
                        <w:t>A</w:t>
                      </w:r>
                      <w:r w:rsidRPr="00231908">
                        <w:rPr>
                          <w:b/>
                          <w:bCs/>
                          <w:sz w:val="16"/>
                          <w:szCs w:val="16"/>
                        </w:rPr>
                        <w:t>fdeling Werkplekdiensten</w:t>
                      </w:r>
                      <w:r w:rsidRPr="00231908" w:rsidR="00AA5932">
                        <w:rPr>
                          <w:b/>
                          <w:bCs/>
                          <w:sz w:val="16"/>
                          <w:szCs w:val="16"/>
                        </w:rPr>
                        <w:t>)</w:t>
                      </w:r>
                    </w:p>
                    <w:p w:rsidR="00A81762" w:rsidP="00A81762" w14:paraId="02EB378F" w14:textId="77777777">
                      <w:pPr>
                        <w:jc w:val="center"/>
                        <w:rPr>
                          <w:b/>
                          <w:bCs/>
                          <w:sz w:val="16"/>
                          <w:szCs w:val="16"/>
                        </w:rPr>
                      </w:pPr>
                    </w:p>
                    <w:p w:rsidR="00A81762" w:rsidRPr="00231908" w:rsidP="00A81762" w14:paraId="6A05A809" w14:textId="77777777">
                      <w:pPr>
                        <w:jc w:val="center"/>
                        <w:rPr>
                          <w:b/>
                          <w:bCs/>
                          <w:sz w:val="16"/>
                          <w:szCs w:val="16"/>
                        </w:rPr>
                      </w:pPr>
                    </w:p>
                  </w:txbxContent>
                </v:textbox>
                <w10:anchorlock/>
              </v:shape>
            </w:pict>
          </mc:Fallback>
        </mc:AlternateContent>
      </w:r>
    </w:p>
    <w:p w:rsidR="00D02A05" w:rsidRPr="001E1E46" w:rsidP="00DF1CFB" w14:paraId="44C09DB7" w14:textId="77777777">
      <w:pPr>
        <w:tabs>
          <w:tab w:val="left" w:pos="2775"/>
        </w:tabs>
      </w:pPr>
      <w:r w:rsidRPr="001E1E46">
        <w:rPr>
          <w:noProof/>
          <w:color w:val="2B579A"/>
          <w:shd w:val="clear" w:color="auto" w:fill="E6E6E6"/>
          <w:lang w:eastAsia="nl-NL"/>
        </w:rPr>
        <mc:AlternateContent>
          <mc:Choice Requires="wps">
            <w:drawing>
              <wp:anchor distT="0" distB="0" distL="114300" distR="114300" simplePos="0" relativeHeight="251660288" behindDoc="0" locked="0" layoutInCell="1" allowOverlap="1">
                <wp:simplePos x="0" y="0"/>
                <wp:positionH relativeFrom="column">
                  <wp:posOffset>-4445</wp:posOffset>
                </wp:positionH>
                <wp:positionV relativeFrom="paragraph">
                  <wp:posOffset>5161915</wp:posOffset>
                </wp:positionV>
                <wp:extent cx="5762625" cy="1257300"/>
                <wp:effectExtent l="0" t="0" r="3175" b="0"/>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5762625" cy="1257300"/>
                        </a:xfrm>
                        <a:prstGeom prst="rect">
                          <a:avLst/>
                        </a:prstGeom>
                        <a:solidFill>
                          <a:sysClr val="window" lastClr="FFFFFF"/>
                        </a:solidFill>
                        <a:ln w="6350">
                          <a:solidFill>
                            <a:prstClr val="black"/>
                          </a:solidFill>
                        </a:ln>
                        <a:effectLst/>
                      </wps:spPr>
                      <wps:txbx>
                        <w:txbxContent>
                          <w:tbl>
                            <w:tblPr>
                              <w:tblW w:w="8928" w:type="dxa"/>
                              <w:tblLook w:val="04A0"/>
                            </w:tblPr>
                            <w:tblGrid>
                              <w:gridCol w:w="1018"/>
                              <w:gridCol w:w="7910"/>
                            </w:tblGrid>
                            <w:tr w14:paraId="26A144A8" w14:textId="77777777" w:rsidTr="00D02A05">
                              <w:tblPrEx>
                                <w:tblW w:w="8928" w:type="dxa"/>
                                <w:tblLook w:val="04A0"/>
                              </w:tblPrEx>
                              <w:tc>
                                <w:tcPr>
                                  <w:tcW w:w="1018" w:type="dxa"/>
                                  <w:hideMark/>
                                </w:tcPr>
                                <w:p w:rsidR="002B4810" w:rsidRPr="00D02A05" w:rsidP="002B4810" w14:textId="672835D2">
                                  <w:r w:rsidRPr="00D02A05">
                                    <w:t>Van</w:t>
                                  </w:r>
                                  <w:r>
                                    <w:t>:</w:t>
                                  </w:r>
                                </w:p>
                              </w:tc>
                              <w:tc>
                                <w:tcPr>
                                  <w:tcW w:w="7910" w:type="dxa"/>
                                </w:tcPr>
                                <w:p w:rsidR="002B4810" w:rsidRPr="00D02A05" w:rsidP="002B4810" w14:textId="0CA597DA">
                                  <w:r w:rsidRPr="00DD3FA0">
                                    <w:t>Dienst ICT (interne ICT org</w:t>
                                  </w:r>
                                  <w:r>
                                    <w:t>anisatie Amsterdam UMC)</w:t>
                                  </w:r>
                                </w:p>
                              </w:tc>
                            </w:tr>
                            <w:tr w14:paraId="06472D6C" w14:textId="77777777" w:rsidTr="00D02A05">
                              <w:tblPrEx>
                                <w:tblW w:w="8928" w:type="dxa"/>
                                <w:tblLook w:val="04A0"/>
                              </w:tblPrEx>
                              <w:tc>
                                <w:tcPr>
                                  <w:tcW w:w="1018" w:type="dxa"/>
                                  <w:hideMark/>
                                </w:tcPr>
                                <w:p w:rsidR="002B4810" w:rsidRPr="00D02A05" w:rsidP="002B4810" w14:textId="0F677DE6">
                                  <w:r w:rsidRPr="00D02A05">
                                    <w:t>Aan</w:t>
                                  </w:r>
                                  <w:r>
                                    <w:t>:</w:t>
                                  </w:r>
                                </w:p>
                              </w:tc>
                              <w:tc>
                                <w:tcPr>
                                  <w:tcW w:w="7910" w:type="dxa"/>
                                </w:tcPr>
                                <w:p w:rsidR="002B4810" w:rsidRPr="00D02A05" w:rsidP="002B4810" w14:textId="6CD40590">
                                  <w:r>
                                    <w:t xml:space="preserve">Externe leveranciers </w:t>
                                  </w:r>
                                </w:p>
                              </w:tc>
                            </w:tr>
                            <w:tr w14:paraId="41A19AE3" w14:textId="77777777" w:rsidTr="00D02A05">
                              <w:tblPrEx>
                                <w:tblW w:w="8928" w:type="dxa"/>
                                <w:tblLook w:val="04A0"/>
                              </w:tblPrEx>
                              <w:tc>
                                <w:tcPr>
                                  <w:tcW w:w="1018" w:type="dxa"/>
                                  <w:hideMark/>
                                </w:tcPr>
                                <w:p w:rsidR="002B4810" w:rsidRPr="00D02A05" w:rsidP="002B4810" w14:textId="3FE8B3E3">
                                  <w:r w:rsidRPr="00D02A05">
                                    <w:t>Cc.</w:t>
                                  </w:r>
                                  <w:r>
                                    <w:t>:</w:t>
                                  </w:r>
                                </w:p>
                              </w:tc>
                              <w:tc>
                                <w:tcPr>
                                  <w:tcW w:w="7910" w:type="dxa"/>
                                </w:tcPr>
                                <w:p w:rsidR="002B4810" w:rsidRPr="00D02A05" w:rsidP="002B4810" w14:textId="77777777"/>
                              </w:tc>
                            </w:tr>
                            <w:tr w14:paraId="7410A130" w14:textId="77777777" w:rsidTr="00D02A05">
                              <w:tblPrEx>
                                <w:tblW w:w="8928" w:type="dxa"/>
                                <w:tblLook w:val="04A0"/>
                              </w:tblPrEx>
                              <w:tc>
                                <w:tcPr>
                                  <w:tcW w:w="1018" w:type="dxa"/>
                                  <w:hideMark/>
                                </w:tcPr>
                                <w:p w:rsidR="002B4810" w:rsidRPr="00D02A05" w:rsidP="002B4810" w14:textId="75C98032">
                                  <w:r w:rsidRPr="00D02A05">
                                    <w:t>Versie</w:t>
                                  </w:r>
                                  <w:r>
                                    <w:t>:</w:t>
                                  </w:r>
                                </w:p>
                              </w:tc>
                              <w:tc>
                                <w:tcPr>
                                  <w:tcW w:w="7910" w:type="dxa"/>
                                </w:tcPr>
                                <w:p w:rsidR="002B4810" w:rsidRPr="00D02A05" w:rsidP="002B4810" w14:textId="38DDA905">
                                  <w:r>
                                    <w:t>1.</w:t>
                                  </w:r>
                                  <w:r w:rsidR="00D55988">
                                    <w:t>5</w:t>
                                  </w:r>
                                </w:p>
                              </w:tc>
                            </w:tr>
                            <w:tr w14:paraId="5451AF39" w14:textId="77777777" w:rsidTr="00D02A05">
                              <w:tblPrEx>
                                <w:tblW w:w="8928" w:type="dxa"/>
                                <w:tblLook w:val="04A0"/>
                              </w:tblPrEx>
                              <w:tc>
                                <w:tcPr>
                                  <w:tcW w:w="1018" w:type="dxa"/>
                                  <w:hideMark/>
                                </w:tcPr>
                                <w:p w:rsidR="002B4810" w:rsidRPr="00D02A05" w:rsidP="002B4810" w14:textId="0197F59D">
                                  <w:r w:rsidRPr="00D02A05">
                                    <w:t>Datum</w:t>
                                  </w:r>
                                  <w:r>
                                    <w:t>:</w:t>
                                  </w:r>
                                </w:p>
                              </w:tc>
                              <w:tc>
                                <w:tcPr>
                                  <w:tcW w:w="7910" w:type="dxa"/>
                                </w:tcPr>
                                <w:p w:rsidR="007E6278" w:rsidRPr="00D02A05" w:rsidP="002B4810" w14:textId="5A6893A1">
                                  <w:r>
                                    <w:t>29</w:t>
                                  </w:r>
                                  <w:r w:rsidR="002B4810">
                                    <w:t>-</w:t>
                                  </w:r>
                                  <w:r>
                                    <w:t>04</w:t>
                                  </w:r>
                                  <w:r w:rsidR="002B4810">
                                    <w:t>-202</w:t>
                                  </w:r>
                                  <w:r>
                                    <w:t>6</w:t>
                                  </w:r>
                                </w:p>
                              </w:tc>
                            </w:tr>
                            <w:tr w14:paraId="159A86D6" w14:textId="77777777" w:rsidTr="00D02A05">
                              <w:tblPrEx>
                                <w:tblW w:w="8928" w:type="dxa"/>
                                <w:tblLook w:val="04A0"/>
                              </w:tblPrEx>
                              <w:tc>
                                <w:tcPr>
                                  <w:tcW w:w="1018" w:type="dxa"/>
                                </w:tcPr>
                                <w:p w:rsidR="007E6278" w:rsidRPr="00D02A05" w:rsidP="002B4810" w14:textId="5D26F48E"/>
                              </w:tc>
                              <w:tc>
                                <w:tcPr>
                                  <w:tcW w:w="7910" w:type="dxa"/>
                                </w:tcPr>
                                <w:p w:rsidR="007E6278" w:rsidP="002B4810" w14:textId="77777777"/>
                              </w:tc>
                            </w:tr>
                          </w:tbl>
                          <w:p w:rsidR="00D02A0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shape id="Text Box 7" o:spid="_x0000_s1026" type="#_x0000_t202" style="width:453.75pt;height:99pt;margin-top:406.45pt;margin-left:-0.35pt;mso-height-percent:0;mso-height-relative:page;mso-width-percent:0;mso-width-relative:margin;mso-wrap-distance-bottom:0;mso-wrap-distance-left:9pt;mso-wrap-distance-right:9pt;mso-wrap-distance-top:0;mso-wrap-style:square;position:absolute;visibility:visible;v-text-anchor:top;z-index:251661312" fillcolor="window" strokeweight="0.5pt">
                <v:path arrowok="t" textboxrect="0,0,21600,21600"/>
                <v:textbox>
                  <w:txbxContent>
                    <w:tbl>
                      <w:tblPr>
                        <w:tblW w:w="8928" w:type="dxa"/>
                        <w:tblLook w:val="04A0"/>
                      </w:tblPr>
                      <w:tblGrid>
                        <w:gridCol w:w="1018"/>
                        <w:gridCol w:w="7910"/>
                      </w:tblGrid>
                      <w:tr w14:paraId="26A144A7" w14:textId="77777777" w:rsidTr="00D02A05">
                        <w:tblPrEx>
                          <w:tblW w:w="8928" w:type="dxa"/>
                          <w:tblLook w:val="04A0"/>
                        </w:tblPrEx>
                        <w:tc>
                          <w:tcPr>
                            <w:tcW w:w="1018" w:type="dxa"/>
                            <w:hideMark/>
                          </w:tcPr>
                          <w:p w:rsidR="002B4810" w:rsidRPr="00D02A05" w:rsidP="002B4810" w14:paraId="6B8FA335" w14:textId="672835D2">
                            <w:r w:rsidRPr="00D02A05">
                              <w:t>Van</w:t>
                            </w:r>
                            <w:r>
                              <w:t>:</w:t>
                            </w:r>
                          </w:p>
                        </w:tc>
                        <w:tc>
                          <w:tcPr>
                            <w:tcW w:w="7910" w:type="dxa"/>
                          </w:tcPr>
                          <w:p w:rsidR="002B4810" w:rsidRPr="00D02A05" w:rsidP="002B4810" w14:paraId="00751488" w14:textId="0CA597DA">
                            <w:r w:rsidRPr="00DD3FA0">
                              <w:t>Dienst ICT (interne ICT org</w:t>
                            </w:r>
                            <w:r>
                              <w:t>anisatie Amsterdam UMC)</w:t>
                            </w:r>
                          </w:p>
                        </w:tc>
                      </w:tr>
                      <w:tr w14:paraId="06472D6B" w14:textId="77777777" w:rsidTr="00D02A05">
                        <w:tblPrEx>
                          <w:tblW w:w="8928" w:type="dxa"/>
                          <w:tblLook w:val="04A0"/>
                        </w:tblPrEx>
                        <w:tc>
                          <w:tcPr>
                            <w:tcW w:w="1018" w:type="dxa"/>
                            <w:hideMark/>
                          </w:tcPr>
                          <w:p w:rsidR="002B4810" w:rsidRPr="00D02A05" w:rsidP="002B4810" w14:paraId="13D38AB2" w14:textId="0F677DE6">
                            <w:r w:rsidRPr="00D02A05">
                              <w:t>Aan</w:t>
                            </w:r>
                            <w:r>
                              <w:t>:</w:t>
                            </w:r>
                          </w:p>
                        </w:tc>
                        <w:tc>
                          <w:tcPr>
                            <w:tcW w:w="7910" w:type="dxa"/>
                          </w:tcPr>
                          <w:p w:rsidR="002B4810" w:rsidRPr="00D02A05" w:rsidP="002B4810" w14:paraId="357C8D58" w14:textId="6CD40590">
                            <w:r>
                              <w:t xml:space="preserve">Externe leveranciers </w:t>
                            </w:r>
                          </w:p>
                        </w:tc>
                      </w:tr>
                      <w:tr w14:paraId="41A19AE2" w14:textId="77777777" w:rsidTr="00D02A05">
                        <w:tblPrEx>
                          <w:tblW w:w="8928" w:type="dxa"/>
                          <w:tblLook w:val="04A0"/>
                        </w:tblPrEx>
                        <w:tc>
                          <w:tcPr>
                            <w:tcW w:w="1018" w:type="dxa"/>
                            <w:hideMark/>
                          </w:tcPr>
                          <w:p w:rsidR="002B4810" w:rsidRPr="00D02A05" w:rsidP="002B4810" w14:paraId="73A625C1" w14:textId="3FE8B3E3">
                            <w:r w:rsidRPr="00D02A05">
                              <w:t>Cc.</w:t>
                            </w:r>
                            <w:r>
                              <w:t>:</w:t>
                            </w:r>
                          </w:p>
                        </w:tc>
                        <w:tc>
                          <w:tcPr>
                            <w:tcW w:w="7910" w:type="dxa"/>
                          </w:tcPr>
                          <w:p w:rsidR="002B4810" w:rsidRPr="00D02A05" w:rsidP="002B4810" w14:paraId="48034CAE" w14:textId="77777777"/>
                        </w:tc>
                      </w:tr>
                      <w:tr w14:paraId="7410A12F" w14:textId="77777777" w:rsidTr="00D02A05">
                        <w:tblPrEx>
                          <w:tblW w:w="8928" w:type="dxa"/>
                          <w:tblLook w:val="04A0"/>
                        </w:tblPrEx>
                        <w:tc>
                          <w:tcPr>
                            <w:tcW w:w="1018" w:type="dxa"/>
                            <w:hideMark/>
                          </w:tcPr>
                          <w:p w:rsidR="002B4810" w:rsidRPr="00D02A05" w:rsidP="002B4810" w14:paraId="6FBFAA9D" w14:textId="75C98032">
                            <w:r w:rsidRPr="00D02A05">
                              <w:t>Versie</w:t>
                            </w:r>
                            <w:r>
                              <w:t>:</w:t>
                            </w:r>
                          </w:p>
                        </w:tc>
                        <w:tc>
                          <w:tcPr>
                            <w:tcW w:w="7910" w:type="dxa"/>
                          </w:tcPr>
                          <w:p w:rsidR="002B4810" w:rsidRPr="00D02A05" w:rsidP="002B4810" w14:paraId="2701330F" w14:textId="38DDA905">
                            <w:r>
                              <w:t>1.</w:t>
                            </w:r>
                            <w:r w:rsidR="00D55988">
                              <w:t>5</w:t>
                            </w:r>
                          </w:p>
                        </w:tc>
                      </w:tr>
                      <w:tr w14:paraId="5451AF38" w14:textId="77777777" w:rsidTr="00D02A05">
                        <w:tblPrEx>
                          <w:tblW w:w="8928" w:type="dxa"/>
                          <w:tblLook w:val="04A0"/>
                        </w:tblPrEx>
                        <w:tc>
                          <w:tcPr>
                            <w:tcW w:w="1018" w:type="dxa"/>
                            <w:hideMark/>
                          </w:tcPr>
                          <w:p w:rsidR="002B4810" w:rsidRPr="00D02A05" w:rsidP="002B4810" w14:paraId="3D048701" w14:textId="0197F59D">
                            <w:r w:rsidRPr="00D02A05">
                              <w:t>Datum</w:t>
                            </w:r>
                            <w:r>
                              <w:t>:</w:t>
                            </w:r>
                          </w:p>
                        </w:tc>
                        <w:tc>
                          <w:tcPr>
                            <w:tcW w:w="7910" w:type="dxa"/>
                          </w:tcPr>
                          <w:p w:rsidR="007E6278" w:rsidRPr="00D02A05" w:rsidP="002B4810" w14:paraId="71BBFFCF" w14:textId="5A6893A1">
                            <w:r>
                              <w:t>29</w:t>
                            </w:r>
                            <w:r w:rsidR="002B4810">
                              <w:t>-</w:t>
                            </w:r>
                            <w:r>
                              <w:t>04</w:t>
                            </w:r>
                            <w:r w:rsidR="002B4810">
                              <w:t>-202</w:t>
                            </w:r>
                            <w:r>
                              <w:t>6</w:t>
                            </w:r>
                          </w:p>
                        </w:tc>
                      </w:tr>
                      <w:tr w14:paraId="159A86D5" w14:textId="77777777" w:rsidTr="00D02A05">
                        <w:tblPrEx>
                          <w:tblW w:w="8928" w:type="dxa"/>
                          <w:tblLook w:val="04A0"/>
                        </w:tblPrEx>
                        <w:tc>
                          <w:tcPr>
                            <w:tcW w:w="1018" w:type="dxa"/>
                          </w:tcPr>
                          <w:p w:rsidR="007E6278" w:rsidRPr="00D02A05" w:rsidP="002B4810" w14:paraId="3FD4D1CC" w14:textId="5D26F48E"/>
                        </w:tc>
                        <w:tc>
                          <w:tcPr>
                            <w:tcW w:w="7910" w:type="dxa"/>
                          </w:tcPr>
                          <w:p w:rsidR="007E6278" w:rsidP="002B4810" w14:paraId="62814E02" w14:textId="77777777"/>
                        </w:tc>
                      </w:tr>
                    </w:tbl>
                    <w:p w:rsidR="00D02A05" w14:paraId="5CBBDD78" w14:textId="77777777"/>
                  </w:txbxContent>
                </v:textbox>
              </v:shape>
            </w:pict>
          </mc:Fallback>
        </mc:AlternateContent>
      </w:r>
      <w:r w:rsidRPr="001E1E46" w:rsidR="00DF1CFB">
        <w:tab/>
      </w:r>
    </w:p>
    <w:p w:rsidR="00D02A05" w:rsidRPr="001E1E46" w:rsidP="00D02A05" w14:paraId="2C6F4787" w14:textId="77777777"/>
    <w:p w:rsidR="00D02A05" w:rsidRPr="001E1E46" w:rsidP="00D02A05" w14:paraId="4417DBE9" w14:textId="77777777"/>
    <w:p w:rsidR="00D02A05" w:rsidRPr="001E1E46" w:rsidP="00D02A05" w14:paraId="625C59A0" w14:textId="77777777"/>
    <w:p w:rsidR="00D02A05" w:rsidRPr="001E1E46" w:rsidP="00D02A05" w14:paraId="0BE7431E" w14:textId="77777777"/>
    <w:p w:rsidR="00D02A05" w:rsidRPr="001E1E46" w:rsidP="00D02A05" w14:paraId="42069045" w14:textId="77777777"/>
    <w:p w:rsidR="002A722E" w:rsidRPr="001E1E46" w14:paraId="10D96DA7" w14:textId="77777777">
      <w:pPr>
        <w:spacing w:line="240" w:lineRule="auto"/>
        <w:rPr>
          <w:rFonts w:eastAsia="Times New Roman"/>
          <w:b/>
          <w:bCs/>
          <w:kern w:val="32"/>
          <w:sz w:val="32"/>
          <w:szCs w:val="32"/>
        </w:rPr>
      </w:pPr>
      <w:r w:rsidRPr="001E1E46">
        <w:br w:type="page"/>
      </w:r>
    </w:p>
    <w:sdt>
      <w:sdtPr>
        <w:id w:val="1976286675"/>
        <w:docPartObj>
          <w:docPartGallery w:val="Table of Contents"/>
          <w:docPartUnique/>
        </w:docPartObj>
      </w:sdtPr>
      <w:sdtContent>
        <w:p w:rsidR="002B4810" w:rsidRPr="001E1E46" w:rsidP="00E00BF5" w14:paraId="02C2E274" w14:textId="4FA6C78A">
          <w:pPr>
            <w:rPr>
              <w:b/>
              <w:bCs/>
              <w:sz w:val="28"/>
              <w:szCs w:val="28"/>
            </w:rPr>
          </w:pPr>
          <w:r w:rsidRPr="001E1E46">
            <w:rPr>
              <w:b/>
              <w:bCs/>
              <w:sz w:val="28"/>
              <w:szCs w:val="28"/>
            </w:rPr>
            <w:t>Inhoudsopgave</w:t>
          </w:r>
        </w:p>
        <w:p w:rsidR="008A0F1D" w:rsidRPr="001E1E46" w14:paraId="45432359" w14:textId="77777777">
          <w:pPr>
            <w:pStyle w:val="TOC1"/>
            <w:tabs>
              <w:tab w:val="left" w:pos="480"/>
              <w:tab w:val="right" w:leader="dot" w:pos="9060"/>
            </w:tabs>
            <w:rPr>
              <w:noProof/>
            </w:rPr>
          </w:pPr>
          <w:r w:rsidRPr="001E1E46">
            <w:t xml:space="preserve"> </w:t>
          </w:r>
          <w:r w:rsidRPr="001E1E46" w:rsidR="005B1EFC">
            <w:fldChar w:fldCharType="begin"/>
          </w:r>
          <w:r w:rsidRPr="001E1E46" w:rsidR="002B4810">
            <w:instrText>TOC \o "1-3" \z \u \h</w:instrText>
          </w:r>
          <w:r w:rsidRPr="001E1E46" w:rsidR="005B1EFC">
            <w:fldChar w:fldCharType="separate"/>
          </w:r>
        </w:p>
        <w:p w:rsidR="008A0F1D" w:rsidRPr="001E1E46" w14:paraId="3BAFD9D6" w14:textId="70E0ECBE">
          <w:pPr>
            <w:pStyle w:val="TOC1"/>
            <w:tabs>
              <w:tab w:val="left" w:pos="480"/>
              <w:tab w:val="right" w:leader="dot" w:pos="9060"/>
            </w:tabs>
            <w:rPr>
              <w:rFonts w:asciiTheme="minorHAnsi" w:eastAsiaTheme="minorEastAsia" w:hAnsiTheme="minorHAnsi" w:cstheme="minorBidi"/>
              <w:noProof/>
              <w:kern w:val="2"/>
              <w:sz w:val="24"/>
              <w:szCs w:val="24"/>
              <w:lang w:eastAsia="ja-JP"/>
              <w14:ligatures w14:val="standardContextual"/>
            </w:rPr>
          </w:pPr>
          <w:hyperlink w:anchor="_Toc230002905" w:history="1">
            <w:r w:rsidRPr="001E1E46">
              <w:rPr>
                <w:rStyle w:val="Hyperlink"/>
                <w:noProof/>
              </w:rPr>
              <w:t>1.</w:t>
            </w:r>
            <w:r w:rsidRPr="001E1E46">
              <w:rPr>
                <w:rFonts w:asciiTheme="minorHAnsi" w:eastAsiaTheme="minorEastAsia" w:hAnsiTheme="minorHAnsi" w:cstheme="minorBidi"/>
                <w:noProof/>
                <w:kern w:val="2"/>
                <w:sz w:val="24"/>
                <w:szCs w:val="24"/>
                <w:lang w:eastAsia="ja-JP"/>
                <w14:ligatures w14:val="standardContextual"/>
              </w:rPr>
              <w:tab/>
            </w:r>
            <w:r w:rsidRPr="001E1E46">
              <w:rPr>
                <w:rStyle w:val="Hyperlink"/>
                <w:noProof/>
              </w:rPr>
              <w:t>Uitleg document</w:t>
            </w:r>
            <w:r w:rsidRPr="001E1E46">
              <w:rPr>
                <w:noProof/>
                <w:webHidden/>
              </w:rPr>
              <w:tab/>
            </w:r>
            <w:r w:rsidRPr="001E1E46">
              <w:rPr>
                <w:noProof/>
                <w:webHidden/>
              </w:rPr>
              <w:fldChar w:fldCharType="begin"/>
            </w:r>
            <w:r w:rsidRPr="001E1E46">
              <w:rPr>
                <w:noProof/>
                <w:webHidden/>
              </w:rPr>
              <w:instrText xml:space="preserve"> PAGEREF _Toc230002905 \h </w:instrText>
            </w:r>
            <w:r w:rsidRPr="001E1E46">
              <w:rPr>
                <w:noProof/>
                <w:webHidden/>
              </w:rPr>
              <w:fldChar w:fldCharType="separate"/>
            </w:r>
            <w:r w:rsidRPr="001E1E46">
              <w:rPr>
                <w:noProof/>
                <w:webHidden/>
              </w:rPr>
              <w:t>3</w:t>
            </w:r>
            <w:r w:rsidRPr="001E1E46">
              <w:rPr>
                <w:noProof/>
                <w:webHidden/>
              </w:rPr>
              <w:fldChar w:fldCharType="end"/>
            </w:r>
          </w:hyperlink>
        </w:p>
        <w:p w:rsidR="008A0F1D" w:rsidRPr="001E1E46" w14:paraId="6444ABAD" w14:textId="61B89D6C">
          <w:pPr>
            <w:pStyle w:val="TOC1"/>
            <w:tabs>
              <w:tab w:val="left" w:pos="480"/>
              <w:tab w:val="right" w:leader="dot" w:pos="9060"/>
            </w:tabs>
            <w:rPr>
              <w:rFonts w:asciiTheme="minorHAnsi" w:eastAsiaTheme="minorEastAsia" w:hAnsiTheme="minorHAnsi" w:cstheme="minorBidi"/>
              <w:noProof/>
              <w:kern w:val="2"/>
              <w:sz w:val="24"/>
              <w:szCs w:val="24"/>
              <w:lang w:eastAsia="ja-JP"/>
              <w14:ligatures w14:val="standardContextual"/>
            </w:rPr>
          </w:pPr>
          <w:hyperlink w:anchor="_Toc230002906" w:history="1">
            <w:r w:rsidRPr="001E1E46">
              <w:rPr>
                <w:rStyle w:val="Hyperlink"/>
                <w:noProof/>
              </w:rPr>
              <w:t>2.</w:t>
            </w:r>
            <w:r w:rsidRPr="001E1E46">
              <w:rPr>
                <w:rFonts w:asciiTheme="minorHAnsi" w:eastAsiaTheme="minorEastAsia" w:hAnsiTheme="minorHAnsi" w:cstheme="minorBidi"/>
                <w:noProof/>
                <w:kern w:val="2"/>
                <w:sz w:val="24"/>
                <w:szCs w:val="24"/>
                <w:lang w:eastAsia="ja-JP"/>
                <w14:ligatures w14:val="standardContextual"/>
              </w:rPr>
              <w:tab/>
            </w:r>
            <w:r w:rsidRPr="001E1E46">
              <w:rPr>
                <w:rStyle w:val="Hyperlink"/>
                <w:noProof/>
              </w:rPr>
              <w:t>Checklijst aansluiten Windows 10/11 versie IoT</w:t>
            </w:r>
            <w:r w:rsidRPr="001E1E46">
              <w:rPr>
                <w:noProof/>
                <w:webHidden/>
              </w:rPr>
              <w:tab/>
            </w:r>
            <w:r w:rsidRPr="001E1E46">
              <w:rPr>
                <w:noProof/>
                <w:webHidden/>
              </w:rPr>
              <w:fldChar w:fldCharType="begin"/>
            </w:r>
            <w:r w:rsidRPr="001E1E46">
              <w:rPr>
                <w:noProof/>
                <w:webHidden/>
              </w:rPr>
              <w:instrText xml:space="preserve"> PAGEREF _Toc230002906 \h </w:instrText>
            </w:r>
            <w:r w:rsidRPr="001E1E46">
              <w:rPr>
                <w:noProof/>
                <w:webHidden/>
              </w:rPr>
              <w:fldChar w:fldCharType="separate"/>
            </w:r>
            <w:r w:rsidRPr="001E1E46">
              <w:rPr>
                <w:noProof/>
                <w:webHidden/>
              </w:rPr>
              <w:t>4</w:t>
            </w:r>
            <w:r w:rsidRPr="001E1E46">
              <w:rPr>
                <w:noProof/>
                <w:webHidden/>
              </w:rPr>
              <w:fldChar w:fldCharType="end"/>
            </w:r>
          </w:hyperlink>
        </w:p>
        <w:p w:rsidR="008A0F1D" w:rsidRPr="001E1E46" w14:paraId="397AE9E2" w14:textId="6F57D758">
          <w:pPr>
            <w:pStyle w:val="TOC1"/>
            <w:tabs>
              <w:tab w:val="left" w:pos="480"/>
              <w:tab w:val="right" w:leader="dot" w:pos="9060"/>
            </w:tabs>
            <w:rPr>
              <w:rFonts w:asciiTheme="minorHAnsi" w:eastAsiaTheme="minorEastAsia" w:hAnsiTheme="minorHAnsi" w:cstheme="minorBidi"/>
              <w:noProof/>
              <w:kern w:val="2"/>
              <w:sz w:val="24"/>
              <w:szCs w:val="24"/>
              <w:lang w:eastAsia="ja-JP"/>
              <w14:ligatures w14:val="standardContextual"/>
            </w:rPr>
          </w:pPr>
          <w:hyperlink w:anchor="_Toc230002907" w:history="1">
            <w:r w:rsidRPr="001E1E46">
              <w:rPr>
                <w:rStyle w:val="Hyperlink"/>
                <w:noProof/>
              </w:rPr>
              <w:t>3.</w:t>
            </w:r>
            <w:r w:rsidRPr="001E1E46">
              <w:rPr>
                <w:rFonts w:asciiTheme="minorHAnsi" w:eastAsiaTheme="minorEastAsia" w:hAnsiTheme="minorHAnsi" w:cstheme="minorBidi"/>
                <w:noProof/>
                <w:kern w:val="2"/>
                <w:sz w:val="24"/>
                <w:szCs w:val="24"/>
                <w:lang w:eastAsia="ja-JP"/>
                <w14:ligatures w14:val="standardContextual"/>
              </w:rPr>
              <w:tab/>
            </w:r>
            <w:r w:rsidRPr="001E1E46">
              <w:rPr>
                <w:rStyle w:val="Hyperlink"/>
                <w:noProof/>
              </w:rPr>
              <w:t>Checklijst aansluiten Windows 10/11 versie Professional of Enterprise</w:t>
            </w:r>
            <w:r w:rsidRPr="001E1E46">
              <w:rPr>
                <w:noProof/>
                <w:webHidden/>
              </w:rPr>
              <w:tab/>
            </w:r>
            <w:r w:rsidRPr="001E1E46">
              <w:rPr>
                <w:noProof/>
                <w:webHidden/>
              </w:rPr>
              <w:fldChar w:fldCharType="begin"/>
            </w:r>
            <w:r w:rsidRPr="001E1E46">
              <w:rPr>
                <w:noProof/>
                <w:webHidden/>
              </w:rPr>
              <w:instrText xml:space="preserve"> PAGEREF _Toc230002907 \h </w:instrText>
            </w:r>
            <w:r w:rsidRPr="001E1E46">
              <w:rPr>
                <w:noProof/>
                <w:webHidden/>
              </w:rPr>
              <w:fldChar w:fldCharType="separate"/>
            </w:r>
            <w:r w:rsidRPr="001E1E46">
              <w:rPr>
                <w:noProof/>
                <w:webHidden/>
              </w:rPr>
              <w:t>8</w:t>
            </w:r>
            <w:r w:rsidRPr="001E1E46">
              <w:rPr>
                <w:noProof/>
                <w:webHidden/>
              </w:rPr>
              <w:fldChar w:fldCharType="end"/>
            </w:r>
          </w:hyperlink>
        </w:p>
        <w:p w:rsidR="008A0F1D" w:rsidRPr="001E1E46" w14:paraId="3B6B5B5E" w14:textId="03C052CE">
          <w:pPr>
            <w:pStyle w:val="TOC1"/>
            <w:tabs>
              <w:tab w:val="left" w:pos="480"/>
              <w:tab w:val="right" w:leader="dot" w:pos="9060"/>
            </w:tabs>
            <w:rPr>
              <w:rFonts w:asciiTheme="minorHAnsi" w:eastAsiaTheme="minorEastAsia" w:hAnsiTheme="minorHAnsi" w:cstheme="minorBidi"/>
              <w:noProof/>
              <w:kern w:val="2"/>
              <w:sz w:val="24"/>
              <w:szCs w:val="24"/>
              <w:lang w:eastAsia="ja-JP"/>
              <w14:ligatures w14:val="standardContextual"/>
            </w:rPr>
          </w:pPr>
          <w:hyperlink w:anchor="_Toc230002908" w:history="1">
            <w:r w:rsidRPr="001E1E46">
              <w:rPr>
                <w:rStyle w:val="Hyperlink"/>
                <w:noProof/>
              </w:rPr>
              <w:t>4.</w:t>
            </w:r>
            <w:r w:rsidRPr="001E1E46">
              <w:rPr>
                <w:rFonts w:asciiTheme="minorHAnsi" w:eastAsiaTheme="minorEastAsia" w:hAnsiTheme="minorHAnsi" w:cstheme="minorBidi"/>
                <w:noProof/>
                <w:kern w:val="2"/>
                <w:sz w:val="24"/>
                <w:szCs w:val="24"/>
                <w:lang w:eastAsia="ja-JP"/>
                <w14:ligatures w14:val="standardContextual"/>
              </w:rPr>
              <w:tab/>
            </w:r>
            <w:r w:rsidRPr="001E1E46">
              <w:rPr>
                <w:rStyle w:val="Hyperlink"/>
                <w:noProof/>
              </w:rPr>
              <w:t>Ondersteuning door Dienst ICT voor leverancier geleverde Windows-systemen</w:t>
            </w:r>
            <w:r w:rsidRPr="001E1E46">
              <w:rPr>
                <w:noProof/>
                <w:webHidden/>
              </w:rPr>
              <w:tab/>
            </w:r>
            <w:r w:rsidRPr="001E1E46">
              <w:rPr>
                <w:noProof/>
                <w:webHidden/>
              </w:rPr>
              <w:fldChar w:fldCharType="begin"/>
            </w:r>
            <w:r w:rsidRPr="001E1E46">
              <w:rPr>
                <w:noProof/>
                <w:webHidden/>
              </w:rPr>
              <w:instrText xml:space="preserve"> PAGEREF _Toc230002908 \h </w:instrText>
            </w:r>
            <w:r w:rsidRPr="001E1E46">
              <w:rPr>
                <w:noProof/>
                <w:webHidden/>
              </w:rPr>
              <w:fldChar w:fldCharType="separate"/>
            </w:r>
            <w:r w:rsidRPr="001E1E46">
              <w:rPr>
                <w:noProof/>
                <w:webHidden/>
              </w:rPr>
              <w:t>14</w:t>
            </w:r>
            <w:r w:rsidRPr="001E1E46">
              <w:rPr>
                <w:noProof/>
                <w:webHidden/>
              </w:rPr>
              <w:fldChar w:fldCharType="end"/>
            </w:r>
          </w:hyperlink>
        </w:p>
        <w:p w:rsidR="008A0F1D" w:rsidRPr="001E1E46" w14:paraId="209CFDF1" w14:textId="0C20B1E3">
          <w:pPr>
            <w:pStyle w:val="TOC1"/>
            <w:tabs>
              <w:tab w:val="left" w:pos="480"/>
              <w:tab w:val="right" w:leader="dot" w:pos="9060"/>
            </w:tabs>
            <w:rPr>
              <w:rFonts w:asciiTheme="minorHAnsi" w:eastAsiaTheme="minorEastAsia" w:hAnsiTheme="minorHAnsi" w:cstheme="minorBidi"/>
              <w:noProof/>
              <w:kern w:val="2"/>
              <w:sz w:val="24"/>
              <w:szCs w:val="24"/>
              <w:lang w:eastAsia="ja-JP"/>
              <w14:ligatures w14:val="standardContextual"/>
            </w:rPr>
          </w:pPr>
          <w:hyperlink w:anchor="_Toc230002909" w:history="1">
            <w:r w:rsidRPr="001E1E46">
              <w:rPr>
                <w:rStyle w:val="Hyperlink"/>
                <w:noProof/>
              </w:rPr>
              <w:t>5.</w:t>
            </w:r>
            <w:r w:rsidRPr="001E1E46">
              <w:rPr>
                <w:rFonts w:asciiTheme="minorHAnsi" w:eastAsiaTheme="minorEastAsia" w:hAnsiTheme="minorHAnsi" w:cstheme="minorBidi"/>
                <w:noProof/>
                <w:kern w:val="2"/>
                <w:sz w:val="24"/>
                <w:szCs w:val="24"/>
                <w:lang w:eastAsia="ja-JP"/>
                <w14:ligatures w14:val="standardContextual"/>
              </w:rPr>
              <w:tab/>
            </w:r>
            <w:r w:rsidRPr="001E1E46">
              <w:rPr>
                <w:rStyle w:val="Hyperlink"/>
                <w:noProof/>
              </w:rPr>
              <w:t>Afspraken, rollen en verantwoordelijkheden</w:t>
            </w:r>
            <w:r w:rsidRPr="001E1E46">
              <w:rPr>
                <w:noProof/>
                <w:webHidden/>
              </w:rPr>
              <w:tab/>
            </w:r>
            <w:r w:rsidRPr="001E1E46">
              <w:rPr>
                <w:noProof/>
                <w:webHidden/>
              </w:rPr>
              <w:fldChar w:fldCharType="begin"/>
            </w:r>
            <w:r w:rsidRPr="001E1E46">
              <w:rPr>
                <w:noProof/>
                <w:webHidden/>
              </w:rPr>
              <w:instrText xml:space="preserve"> PAGEREF _Toc230002909 \h </w:instrText>
            </w:r>
            <w:r w:rsidRPr="001E1E46">
              <w:rPr>
                <w:noProof/>
                <w:webHidden/>
              </w:rPr>
              <w:fldChar w:fldCharType="separate"/>
            </w:r>
            <w:r w:rsidRPr="001E1E46">
              <w:rPr>
                <w:noProof/>
                <w:webHidden/>
              </w:rPr>
              <w:t>15</w:t>
            </w:r>
            <w:r w:rsidRPr="001E1E46">
              <w:rPr>
                <w:noProof/>
                <w:webHidden/>
              </w:rPr>
              <w:fldChar w:fldCharType="end"/>
            </w:r>
          </w:hyperlink>
        </w:p>
        <w:p w:rsidR="008A0F1D" w:rsidRPr="001E1E46" w14:paraId="41C6C365" w14:textId="22EA74DF">
          <w:pPr>
            <w:pStyle w:val="TOC1"/>
            <w:tabs>
              <w:tab w:val="left" w:pos="480"/>
              <w:tab w:val="right" w:leader="dot" w:pos="9060"/>
            </w:tabs>
            <w:rPr>
              <w:rFonts w:asciiTheme="minorHAnsi" w:eastAsiaTheme="minorEastAsia" w:hAnsiTheme="minorHAnsi" w:cstheme="minorBidi"/>
              <w:noProof/>
              <w:kern w:val="2"/>
              <w:sz w:val="24"/>
              <w:szCs w:val="24"/>
              <w:lang w:eastAsia="ja-JP"/>
              <w14:ligatures w14:val="standardContextual"/>
            </w:rPr>
          </w:pPr>
          <w:hyperlink w:anchor="_Toc230002910" w:history="1">
            <w:r w:rsidRPr="001E1E46">
              <w:rPr>
                <w:rStyle w:val="Hyperlink"/>
                <w:noProof/>
              </w:rPr>
              <w:t>6.</w:t>
            </w:r>
            <w:r w:rsidRPr="001E1E46">
              <w:rPr>
                <w:rFonts w:asciiTheme="minorHAnsi" w:eastAsiaTheme="minorEastAsia" w:hAnsiTheme="minorHAnsi" w:cstheme="minorBidi"/>
                <w:noProof/>
                <w:kern w:val="2"/>
                <w:sz w:val="24"/>
                <w:szCs w:val="24"/>
                <w:lang w:eastAsia="ja-JP"/>
                <w14:ligatures w14:val="standardContextual"/>
              </w:rPr>
              <w:tab/>
            </w:r>
            <w:r w:rsidRPr="001E1E46">
              <w:rPr>
                <w:rStyle w:val="Hyperlink"/>
                <w:noProof/>
              </w:rPr>
              <w:t>Verklarende woordenlijst</w:t>
            </w:r>
            <w:r w:rsidRPr="001E1E46">
              <w:rPr>
                <w:noProof/>
                <w:webHidden/>
              </w:rPr>
              <w:tab/>
            </w:r>
            <w:r w:rsidRPr="001E1E46">
              <w:rPr>
                <w:noProof/>
                <w:webHidden/>
              </w:rPr>
              <w:fldChar w:fldCharType="begin"/>
            </w:r>
            <w:r w:rsidRPr="001E1E46">
              <w:rPr>
                <w:noProof/>
                <w:webHidden/>
              </w:rPr>
              <w:instrText xml:space="preserve"> PAGEREF _Toc230002910 \h </w:instrText>
            </w:r>
            <w:r w:rsidRPr="001E1E46">
              <w:rPr>
                <w:noProof/>
                <w:webHidden/>
              </w:rPr>
              <w:fldChar w:fldCharType="separate"/>
            </w:r>
            <w:r w:rsidRPr="001E1E46">
              <w:rPr>
                <w:noProof/>
                <w:webHidden/>
              </w:rPr>
              <w:t>17</w:t>
            </w:r>
            <w:r w:rsidRPr="001E1E46">
              <w:rPr>
                <w:noProof/>
                <w:webHidden/>
              </w:rPr>
              <w:fldChar w:fldCharType="end"/>
            </w:r>
          </w:hyperlink>
        </w:p>
        <w:p w:rsidR="008A0F1D" w:rsidRPr="001E1E46" w14:paraId="0142C00E" w14:textId="616C62D0">
          <w:pPr>
            <w:pStyle w:val="TOC1"/>
            <w:tabs>
              <w:tab w:val="left" w:pos="480"/>
              <w:tab w:val="right" w:leader="dot" w:pos="9060"/>
            </w:tabs>
            <w:rPr>
              <w:rFonts w:asciiTheme="minorHAnsi" w:eastAsiaTheme="minorEastAsia" w:hAnsiTheme="minorHAnsi" w:cstheme="minorBidi"/>
              <w:noProof/>
              <w:kern w:val="2"/>
              <w:sz w:val="24"/>
              <w:szCs w:val="24"/>
              <w:lang w:eastAsia="ja-JP"/>
              <w14:ligatures w14:val="standardContextual"/>
            </w:rPr>
          </w:pPr>
          <w:hyperlink w:anchor="_Toc230002911" w:history="1">
            <w:r w:rsidRPr="001E1E46">
              <w:rPr>
                <w:rStyle w:val="Hyperlink"/>
                <w:noProof/>
              </w:rPr>
              <w:t>7.</w:t>
            </w:r>
            <w:r w:rsidRPr="001E1E46">
              <w:rPr>
                <w:rFonts w:asciiTheme="minorHAnsi" w:eastAsiaTheme="minorEastAsia" w:hAnsiTheme="minorHAnsi" w:cstheme="minorBidi"/>
                <w:noProof/>
                <w:kern w:val="2"/>
                <w:sz w:val="24"/>
                <w:szCs w:val="24"/>
                <w:lang w:eastAsia="ja-JP"/>
                <w14:ligatures w14:val="standardContextual"/>
              </w:rPr>
              <w:tab/>
            </w:r>
            <w:r w:rsidRPr="001E1E46">
              <w:rPr>
                <w:rStyle w:val="Hyperlink"/>
                <w:noProof/>
              </w:rPr>
              <w:t>Meest gestelde vragen</w:t>
            </w:r>
            <w:r w:rsidRPr="001E1E46">
              <w:rPr>
                <w:noProof/>
                <w:webHidden/>
              </w:rPr>
              <w:tab/>
            </w:r>
            <w:r w:rsidRPr="001E1E46">
              <w:rPr>
                <w:noProof/>
                <w:webHidden/>
              </w:rPr>
              <w:fldChar w:fldCharType="begin"/>
            </w:r>
            <w:r w:rsidRPr="001E1E46">
              <w:rPr>
                <w:noProof/>
                <w:webHidden/>
              </w:rPr>
              <w:instrText xml:space="preserve"> PAGEREF _Toc230002911 \h </w:instrText>
            </w:r>
            <w:r w:rsidRPr="001E1E46">
              <w:rPr>
                <w:noProof/>
                <w:webHidden/>
              </w:rPr>
              <w:fldChar w:fldCharType="separate"/>
            </w:r>
            <w:r w:rsidRPr="001E1E46">
              <w:rPr>
                <w:noProof/>
                <w:webHidden/>
              </w:rPr>
              <w:t>18</w:t>
            </w:r>
            <w:r w:rsidRPr="001E1E46">
              <w:rPr>
                <w:noProof/>
                <w:webHidden/>
              </w:rPr>
              <w:fldChar w:fldCharType="end"/>
            </w:r>
          </w:hyperlink>
        </w:p>
        <w:p w:rsidR="008A0F1D" w:rsidRPr="001E1E46" w14:paraId="78CE7BB3" w14:textId="25D786BC">
          <w:pPr>
            <w:pStyle w:val="TOC1"/>
            <w:tabs>
              <w:tab w:val="left" w:pos="480"/>
              <w:tab w:val="right" w:leader="dot" w:pos="9060"/>
            </w:tabs>
            <w:rPr>
              <w:rFonts w:asciiTheme="minorHAnsi" w:eastAsiaTheme="minorEastAsia" w:hAnsiTheme="minorHAnsi" w:cstheme="minorBidi"/>
              <w:noProof/>
              <w:kern w:val="2"/>
              <w:sz w:val="24"/>
              <w:szCs w:val="24"/>
              <w:lang w:eastAsia="ja-JP"/>
              <w14:ligatures w14:val="standardContextual"/>
            </w:rPr>
          </w:pPr>
          <w:hyperlink w:anchor="_Toc230002912" w:history="1">
            <w:r w:rsidRPr="001E1E46">
              <w:rPr>
                <w:rStyle w:val="Hyperlink"/>
                <w:noProof/>
              </w:rPr>
              <w:t>8.</w:t>
            </w:r>
            <w:r w:rsidRPr="001E1E46">
              <w:rPr>
                <w:rFonts w:asciiTheme="minorHAnsi" w:eastAsiaTheme="minorEastAsia" w:hAnsiTheme="minorHAnsi" w:cstheme="minorBidi"/>
                <w:noProof/>
                <w:kern w:val="2"/>
                <w:sz w:val="24"/>
                <w:szCs w:val="24"/>
                <w:lang w:eastAsia="ja-JP"/>
                <w14:ligatures w14:val="standardContextual"/>
              </w:rPr>
              <w:tab/>
            </w:r>
            <w:r w:rsidRPr="001E1E46">
              <w:rPr>
                <w:rStyle w:val="Hyperlink"/>
                <w:noProof/>
              </w:rPr>
              <w:t>Bijlage voor extra notities</w:t>
            </w:r>
            <w:r w:rsidRPr="001E1E46">
              <w:rPr>
                <w:noProof/>
                <w:webHidden/>
              </w:rPr>
              <w:tab/>
            </w:r>
            <w:r w:rsidRPr="001E1E46">
              <w:rPr>
                <w:noProof/>
                <w:webHidden/>
              </w:rPr>
              <w:fldChar w:fldCharType="begin"/>
            </w:r>
            <w:r w:rsidRPr="001E1E46">
              <w:rPr>
                <w:noProof/>
                <w:webHidden/>
              </w:rPr>
              <w:instrText xml:space="preserve"> PAGEREF _Toc230002912 \h </w:instrText>
            </w:r>
            <w:r w:rsidRPr="001E1E46">
              <w:rPr>
                <w:noProof/>
                <w:webHidden/>
              </w:rPr>
              <w:fldChar w:fldCharType="separate"/>
            </w:r>
            <w:r w:rsidRPr="001E1E46">
              <w:rPr>
                <w:noProof/>
                <w:webHidden/>
              </w:rPr>
              <w:t>20</w:t>
            </w:r>
            <w:r w:rsidRPr="001E1E46">
              <w:rPr>
                <w:noProof/>
                <w:webHidden/>
              </w:rPr>
              <w:fldChar w:fldCharType="end"/>
            </w:r>
          </w:hyperlink>
        </w:p>
        <w:p w:rsidR="008A0F1D" w:rsidRPr="001E1E46" w14:paraId="246C7F16" w14:textId="5BBBEEA3">
          <w:pPr>
            <w:pStyle w:val="TOC1"/>
            <w:tabs>
              <w:tab w:val="left" w:pos="480"/>
              <w:tab w:val="right" w:leader="dot" w:pos="9060"/>
            </w:tabs>
            <w:rPr>
              <w:rFonts w:asciiTheme="minorHAnsi" w:eastAsiaTheme="minorEastAsia" w:hAnsiTheme="minorHAnsi" w:cstheme="minorBidi"/>
              <w:noProof/>
              <w:kern w:val="2"/>
              <w:sz w:val="24"/>
              <w:szCs w:val="24"/>
              <w:lang w:eastAsia="ja-JP"/>
              <w14:ligatures w14:val="standardContextual"/>
            </w:rPr>
          </w:pPr>
          <w:hyperlink w:anchor="_Toc230002913" w:history="1">
            <w:r w:rsidRPr="001E1E46">
              <w:rPr>
                <w:rStyle w:val="Hyperlink"/>
                <w:noProof/>
              </w:rPr>
              <w:t>9.</w:t>
            </w:r>
            <w:r w:rsidRPr="001E1E46">
              <w:rPr>
                <w:rFonts w:asciiTheme="minorHAnsi" w:eastAsiaTheme="minorEastAsia" w:hAnsiTheme="minorHAnsi" w:cstheme="minorBidi"/>
                <w:noProof/>
                <w:kern w:val="2"/>
                <w:sz w:val="24"/>
                <w:szCs w:val="24"/>
                <w:lang w:eastAsia="ja-JP"/>
                <w14:ligatures w14:val="standardContextual"/>
              </w:rPr>
              <w:tab/>
            </w:r>
            <w:r w:rsidRPr="001E1E46">
              <w:rPr>
                <w:rStyle w:val="Hyperlink"/>
                <w:noProof/>
              </w:rPr>
              <w:t>Ondertekening akkoord door leverancier</w:t>
            </w:r>
            <w:r w:rsidRPr="001E1E46">
              <w:rPr>
                <w:noProof/>
                <w:webHidden/>
              </w:rPr>
              <w:tab/>
            </w:r>
            <w:r w:rsidRPr="001E1E46">
              <w:rPr>
                <w:noProof/>
                <w:webHidden/>
              </w:rPr>
              <w:fldChar w:fldCharType="begin"/>
            </w:r>
            <w:r w:rsidRPr="001E1E46">
              <w:rPr>
                <w:noProof/>
                <w:webHidden/>
              </w:rPr>
              <w:instrText xml:space="preserve"> PAGEREF _Toc230002913 \h </w:instrText>
            </w:r>
            <w:r w:rsidRPr="001E1E46">
              <w:rPr>
                <w:noProof/>
                <w:webHidden/>
              </w:rPr>
              <w:fldChar w:fldCharType="separate"/>
            </w:r>
            <w:r w:rsidRPr="001E1E46">
              <w:rPr>
                <w:noProof/>
                <w:webHidden/>
              </w:rPr>
              <w:t>20</w:t>
            </w:r>
            <w:r w:rsidRPr="001E1E46">
              <w:rPr>
                <w:noProof/>
                <w:webHidden/>
              </w:rPr>
              <w:fldChar w:fldCharType="end"/>
            </w:r>
          </w:hyperlink>
        </w:p>
        <w:p w:rsidR="008A0F1D" w:rsidRPr="001E1E46" w14:paraId="71543426" w14:textId="02449536">
          <w:pPr>
            <w:pStyle w:val="TOC1"/>
            <w:tabs>
              <w:tab w:val="left" w:pos="720"/>
              <w:tab w:val="right" w:leader="dot" w:pos="9060"/>
            </w:tabs>
            <w:rPr>
              <w:rFonts w:asciiTheme="minorHAnsi" w:eastAsiaTheme="minorEastAsia" w:hAnsiTheme="minorHAnsi" w:cstheme="minorBidi"/>
              <w:noProof/>
              <w:kern w:val="2"/>
              <w:sz w:val="24"/>
              <w:szCs w:val="24"/>
              <w:lang w:eastAsia="ja-JP"/>
              <w14:ligatures w14:val="standardContextual"/>
            </w:rPr>
          </w:pPr>
          <w:hyperlink w:anchor="_Toc230002914" w:history="1">
            <w:r w:rsidRPr="001E1E46">
              <w:rPr>
                <w:rStyle w:val="Hyperlink"/>
                <w:noProof/>
              </w:rPr>
              <w:t>10.</w:t>
            </w:r>
            <w:r w:rsidRPr="001E1E46">
              <w:rPr>
                <w:rFonts w:asciiTheme="minorHAnsi" w:eastAsiaTheme="minorEastAsia" w:hAnsiTheme="minorHAnsi" w:cstheme="minorBidi"/>
                <w:noProof/>
                <w:kern w:val="2"/>
                <w:sz w:val="24"/>
                <w:szCs w:val="24"/>
                <w:lang w:eastAsia="ja-JP"/>
                <w14:ligatures w14:val="standardContextual"/>
              </w:rPr>
              <w:t xml:space="preserve">    </w:t>
            </w:r>
            <w:r w:rsidRPr="001E1E46">
              <w:rPr>
                <w:rStyle w:val="Hyperlink"/>
                <w:noProof/>
              </w:rPr>
              <w:t>Ondertekening door afdeling (Optioneel)</w:t>
            </w:r>
            <w:r w:rsidRPr="001E1E46">
              <w:rPr>
                <w:noProof/>
                <w:webHidden/>
              </w:rPr>
              <w:tab/>
            </w:r>
            <w:r w:rsidRPr="001E1E46">
              <w:rPr>
                <w:noProof/>
                <w:webHidden/>
              </w:rPr>
              <w:fldChar w:fldCharType="begin"/>
            </w:r>
            <w:r w:rsidRPr="001E1E46">
              <w:rPr>
                <w:noProof/>
                <w:webHidden/>
              </w:rPr>
              <w:instrText xml:space="preserve"> PAGEREF _Toc230002914 \h </w:instrText>
            </w:r>
            <w:r w:rsidRPr="001E1E46">
              <w:rPr>
                <w:noProof/>
                <w:webHidden/>
              </w:rPr>
              <w:fldChar w:fldCharType="separate"/>
            </w:r>
            <w:r w:rsidRPr="001E1E46">
              <w:rPr>
                <w:noProof/>
                <w:webHidden/>
              </w:rPr>
              <w:t>21</w:t>
            </w:r>
            <w:r w:rsidRPr="001E1E46">
              <w:rPr>
                <w:noProof/>
                <w:webHidden/>
              </w:rPr>
              <w:fldChar w:fldCharType="end"/>
            </w:r>
          </w:hyperlink>
        </w:p>
        <w:p w:rsidR="005B1EFC" w:rsidRPr="001E1E46" w:rsidP="005B2EE9" w14:paraId="6C05280B" w14:textId="3FE88602">
          <w:pPr>
            <w:pStyle w:val="TOC1"/>
            <w:tabs>
              <w:tab w:val="right" w:leader="dot" w:pos="9060"/>
            </w:tabs>
            <w:rPr>
              <w:rStyle w:val="Hyperlink"/>
              <w:noProof/>
              <w:kern w:val="2"/>
              <w:lang w:eastAsia="ja-JP"/>
              <w14:ligatures w14:val="standardContextual"/>
            </w:rPr>
          </w:pPr>
          <w:r w:rsidRPr="001E1E46">
            <w:fldChar w:fldCharType="end"/>
          </w:r>
        </w:p>
      </w:sdtContent>
    </w:sdt>
    <w:p w:rsidR="002B4810" w:rsidRPr="001E1E46" w14:paraId="09763670" w14:textId="3E3A5F55"/>
    <w:p w:rsidR="002737FB" w:rsidRPr="001E1E46" w14:paraId="66BD7C05" w14:textId="77777777">
      <w:pPr>
        <w:spacing w:line="240" w:lineRule="auto"/>
      </w:pPr>
    </w:p>
    <w:p w:rsidR="004F38A8" w:rsidRPr="001E1E46" w14:paraId="7F008279" w14:textId="77777777">
      <w:pPr>
        <w:spacing w:line="240" w:lineRule="auto"/>
      </w:pPr>
    </w:p>
    <w:p w:rsidR="004F38A8" w:rsidRPr="001E1E46" w14:paraId="22387E8F" w14:textId="77777777">
      <w:pPr>
        <w:spacing w:line="240" w:lineRule="auto"/>
      </w:pPr>
    </w:p>
    <w:p w:rsidR="004F38A8" w:rsidRPr="001E1E46" w14:paraId="205C2925" w14:textId="77777777">
      <w:pPr>
        <w:spacing w:line="240" w:lineRule="auto"/>
      </w:pPr>
    </w:p>
    <w:p w:rsidR="004F38A8" w:rsidRPr="001E1E46" w14:paraId="34688936" w14:textId="77777777">
      <w:pPr>
        <w:spacing w:line="240" w:lineRule="auto"/>
      </w:pPr>
    </w:p>
    <w:p w:rsidR="004F38A8" w:rsidRPr="001E1E46" w14:paraId="14825D2A" w14:textId="77777777">
      <w:pPr>
        <w:spacing w:line="240" w:lineRule="auto"/>
      </w:pPr>
    </w:p>
    <w:p w:rsidR="004F38A8" w:rsidRPr="001E1E46" w14:paraId="02DD99E6" w14:textId="77777777">
      <w:pPr>
        <w:spacing w:line="240" w:lineRule="auto"/>
      </w:pPr>
    </w:p>
    <w:p w:rsidR="004F38A8" w:rsidRPr="001E1E46" w14:paraId="7BDE0C14" w14:textId="77777777">
      <w:pPr>
        <w:spacing w:line="240" w:lineRule="auto"/>
      </w:pPr>
    </w:p>
    <w:p w:rsidR="004F38A8" w:rsidRPr="001E1E46" w14:paraId="72F02C6E" w14:textId="77777777">
      <w:pPr>
        <w:spacing w:line="240" w:lineRule="auto"/>
      </w:pPr>
    </w:p>
    <w:p w:rsidR="004F38A8" w:rsidRPr="001E1E46" w14:paraId="34268449" w14:textId="77777777">
      <w:pPr>
        <w:spacing w:line="240" w:lineRule="auto"/>
      </w:pPr>
    </w:p>
    <w:p w:rsidR="004F38A8" w:rsidRPr="001E1E46" w14:paraId="55E5F532" w14:textId="77777777">
      <w:pPr>
        <w:spacing w:line="240" w:lineRule="auto"/>
      </w:pPr>
    </w:p>
    <w:p w:rsidR="004F38A8" w:rsidRPr="001E1E46" w14:paraId="787C5234" w14:textId="77777777">
      <w:pPr>
        <w:spacing w:line="240" w:lineRule="auto"/>
      </w:pPr>
    </w:p>
    <w:p w:rsidR="004F38A8" w:rsidRPr="001E1E46" w14:paraId="198FF854" w14:textId="77777777">
      <w:pPr>
        <w:spacing w:line="240" w:lineRule="auto"/>
      </w:pPr>
    </w:p>
    <w:p w:rsidR="004F38A8" w:rsidRPr="001E1E46" w14:paraId="19E9ACF9" w14:textId="77777777">
      <w:pPr>
        <w:spacing w:line="240" w:lineRule="auto"/>
      </w:pPr>
    </w:p>
    <w:p w:rsidR="004F38A8" w:rsidRPr="001E1E46" w14:paraId="199521C0" w14:textId="77777777">
      <w:pPr>
        <w:spacing w:line="240" w:lineRule="auto"/>
      </w:pPr>
    </w:p>
    <w:p w:rsidR="004F38A8" w:rsidRPr="001E1E46" w14:paraId="6ED58925" w14:textId="77777777">
      <w:pPr>
        <w:spacing w:line="240" w:lineRule="auto"/>
      </w:pPr>
    </w:p>
    <w:p w:rsidR="004F38A8" w:rsidRPr="001E1E46" w14:paraId="14267D8E" w14:textId="77777777">
      <w:pPr>
        <w:spacing w:line="240" w:lineRule="auto"/>
      </w:pPr>
    </w:p>
    <w:p w:rsidR="004F38A8" w:rsidRPr="001E1E46" w14:paraId="049D03C9" w14:textId="77777777">
      <w:pPr>
        <w:spacing w:line="240" w:lineRule="auto"/>
      </w:pPr>
    </w:p>
    <w:p w:rsidR="004F38A8" w:rsidRPr="001E1E46" w14:paraId="1C66DE2A" w14:textId="77777777">
      <w:pPr>
        <w:spacing w:line="240" w:lineRule="auto"/>
      </w:pPr>
    </w:p>
    <w:p w:rsidR="004F38A8" w:rsidRPr="001E1E46" w14:paraId="26059419" w14:textId="77777777">
      <w:pPr>
        <w:spacing w:line="240" w:lineRule="auto"/>
      </w:pPr>
    </w:p>
    <w:p w:rsidR="004F38A8" w:rsidRPr="001E1E46" w14:paraId="46ACB21C" w14:textId="77777777">
      <w:pPr>
        <w:spacing w:line="240" w:lineRule="auto"/>
      </w:pPr>
    </w:p>
    <w:p w:rsidR="004F38A8" w:rsidRPr="001E1E46" w14:paraId="457DE670" w14:textId="77777777">
      <w:pPr>
        <w:spacing w:line="240" w:lineRule="auto"/>
      </w:pPr>
    </w:p>
    <w:p w:rsidR="004F38A8" w:rsidRPr="001E1E46" w14:paraId="7A41BE10" w14:textId="77777777">
      <w:pPr>
        <w:spacing w:line="240" w:lineRule="auto"/>
      </w:pPr>
    </w:p>
    <w:p w:rsidR="004F38A8" w:rsidRPr="001E1E46" w14:paraId="7EF8E670" w14:textId="77777777">
      <w:pPr>
        <w:spacing w:line="240" w:lineRule="auto"/>
      </w:pPr>
    </w:p>
    <w:p w:rsidR="004F38A8" w:rsidRPr="001E1E46" w14:paraId="6F4CCABD" w14:textId="77777777">
      <w:pPr>
        <w:spacing w:line="240" w:lineRule="auto"/>
      </w:pPr>
    </w:p>
    <w:p w:rsidR="004F38A8" w:rsidRPr="001E1E46" w14:paraId="66956AEC" w14:textId="77777777">
      <w:pPr>
        <w:spacing w:line="240" w:lineRule="auto"/>
      </w:pPr>
    </w:p>
    <w:p w:rsidR="004F38A8" w:rsidRPr="001E1E46" w14:paraId="18905DF8" w14:textId="77777777">
      <w:pPr>
        <w:spacing w:line="240" w:lineRule="auto"/>
      </w:pPr>
    </w:p>
    <w:p w:rsidR="00B333C1" w:rsidRPr="001E1E46" w14:paraId="5985FAE0" w14:textId="77777777">
      <w:pPr>
        <w:spacing w:line="240" w:lineRule="auto"/>
      </w:pPr>
    </w:p>
    <w:p w:rsidR="00117B9B" w:rsidRPr="001E1E46" w14:paraId="01EA8292" w14:textId="77777777">
      <w:pPr>
        <w:spacing w:line="240" w:lineRule="auto"/>
      </w:pPr>
    </w:p>
    <w:p w:rsidR="004F38A8" w:rsidRPr="001E1E46" w14:paraId="24383EE7" w14:textId="77777777">
      <w:pPr>
        <w:spacing w:line="240" w:lineRule="auto"/>
      </w:pPr>
    </w:p>
    <w:p w:rsidR="004F38A8" w:rsidRPr="001E1E46" w14:paraId="3C09EF4A" w14:textId="77777777">
      <w:pPr>
        <w:spacing w:line="240" w:lineRule="auto"/>
      </w:pPr>
    </w:p>
    <w:p w:rsidR="004F38A8" w:rsidRPr="001E1E46" w14:paraId="4CBA0ADC" w14:textId="77777777">
      <w:pPr>
        <w:spacing w:line="240" w:lineRule="auto"/>
      </w:pPr>
    </w:p>
    <w:p w:rsidR="004F38A8" w:rsidRPr="001E1E46" w14:paraId="54855A4E" w14:textId="77777777">
      <w:pPr>
        <w:spacing w:line="240" w:lineRule="auto"/>
      </w:pPr>
    </w:p>
    <w:p w:rsidR="002737FB" w:rsidRPr="001E1E46" w14:paraId="0E4BBCA9" w14:textId="77777777">
      <w:pPr>
        <w:spacing w:line="240" w:lineRule="auto"/>
      </w:pPr>
    </w:p>
    <w:p w:rsidR="0075133D" w:rsidRPr="001E1E46" w:rsidP="00704A02" w14:paraId="3227296B" w14:textId="6D2327AE">
      <w:pPr>
        <w:pStyle w:val="Heading1"/>
      </w:pPr>
      <w:bookmarkStart w:id="0" w:name="_Toc219292772"/>
      <w:bookmarkStart w:id="1" w:name="_Toc230002905"/>
      <w:bookmarkEnd w:id="0"/>
      <w:r w:rsidRPr="001E1E46">
        <w:t>Uitleg document</w:t>
      </w:r>
      <w:bookmarkEnd w:id="1"/>
      <w:r w:rsidRPr="001E1E46" w:rsidR="00412CAB">
        <w:t xml:space="preserve"> </w:t>
      </w:r>
    </w:p>
    <w:p w:rsidR="003E0001" w:rsidRPr="001E1E46" w:rsidP="003E0001" w14:paraId="5C81A7F9" w14:textId="77777777"/>
    <w:p w:rsidR="0081359D" w:rsidRPr="001E1E46" w:rsidP="0081359D" w14:paraId="4A1AFE37" w14:textId="1631A190">
      <w:pPr>
        <w:rPr>
          <w:b/>
          <w:bCs/>
        </w:rPr>
      </w:pPr>
      <w:r w:rsidRPr="001E1E46">
        <w:t xml:space="preserve">Dit document vormt een aanvulling op de bestaande </w:t>
      </w:r>
      <w:r w:rsidRPr="001E1E46" w:rsidR="007950D8">
        <w:t>algemene aansluitvoorwaarden</w:t>
      </w:r>
      <w:r w:rsidRPr="001E1E46">
        <w:t xml:space="preserve"> die voor het </w:t>
      </w:r>
      <w:r w:rsidRPr="001E1E46" w:rsidR="009074F9">
        <w:t xml:space="preserve">aansluiten van apparatuur op de ICT-infrastructuur van </w:t>
      </w:r>
      <w:r w:rsidRPr="001E1E46">
        <w:t>Amsterdam UMC gelden.</w:t>
      </w:r>
      <w:r w:rsidRPr="001E1E46" w:rsidR="007950D8">
        <w:t xml:space="preserve"> </w:t>
      </w:r>
    </w:p>
    <w:p w:rsidR="0081359D" w:rsidRPr="001E1E46" w:rsidP="0081359D" w14:paraId="2A3AB851" w14:textId="77777777">
      <w:pPr>
        <w:rPr>
          <w:b/>
          <w:bCs/>
        </w:rPr>
      </w:pPr>
    </w:p>
    <w:p w:rsidR="0081359D" w:rsidRPr="001E1E46" w:rsidP="0081359D" w14:paraId="08977174" w14:textId="77777777">
      <w:r w:rsidRPr="001E1E46">
        <w:t>Wanneer een leverancier Windows systeem (ook wel leverancier-pc genoemd) verbinding moet maken met het netwerk van het Amsterdam UMC, zijn er specifieke aanvullende beveiligingseisen van toepassing. Deze eisen worden verder toegelicht in dit document.</w:t>
      </w:r>
    </w:p>
    <w:p w:rsidR="0081359D" w:rsidRPr="001E1E46" w:rsidP="0081359D" w14:paraId="27BB4E66" w14:textId="77777777"/>
    <w:p w:rsidR="0081359D" w:rsidRPr="001E1E46" w:rsidP="0081359D" w14:paraId="34E83114" w14:textId="4CD00490">
      <w:r w:rsidRPr="001E1E46">
        <w:t>Om te bepalen aan welke voorwaarden het systeem moet voldoen, is het belangrijk dat</w:t>
      </w:r>
      <w:r w:rsidRPr="001E1E46" w:rsidR="002311FD">
        <w:t xml:space="preserve"> “</w:t>
      </w:r>
      <w:r w:rsidRPr="007C7B8F" w:rsidR="007C7B8F">
        <w:t>Tabel 1 Welke versie van het Windows besturingssysteem wordt geleverd</w:t>
      </w:r>
      <w:r w:rsidRPr="001E1E46" w:rsidR="002311FD">
        <w:rPr>
          <w:i/>
          <w:iCs/>
        </w:rPr>
        <w:t>”</w:t>
      </w:r>
      <w:r w:rsidRPr="001E1E46" w:rsidR="00125EA2">
        <w:t xml:space="preserve"> wordt gevolgd. </w:t>
      </w:r>
      <w:r w:rsidRPr="001E1E46" w:rsidR="00D9177E">
        <w:t>Deze</w:t>
      </w:r>
      <w:r w:rsidRPr="001E1E46" w:rsidR="00B10D8E">
        <w:t xml:space="preserve"> tabel verwijst je naar de juiste voorwaarden, </w:t>
      </w:r>
      <w:r w:rsidRPr="001E1E46" w:rsidR="00DC2D6B">
        <w:t>die gelden voor de geleverde Windows-versie</w:t>
      </w:r>
      <w:r w:rsidRPr="001E1E46" w:rsidR="00BD67EA">
        <w:t>.</w:t>
      </w:r>
    </w:p>
    <w:p w:rsidR="0081359D" w:rsidRPr="001E1E46" w:rsidP="0081359D" w14:paraId="310D11ED" w14:textId="77777777">
      <w:pPr>
        <w:rPr>
          <w:b/>
          <w:bCs/>
        </w:rPr>
      </w:pPr>
    </w:p>
    <w:p w:rsidR="005D5235" w:rsidRPr="001E1E46" w:rsidP="0081359D" w14:paraId="2E462873" w14:textId="77777777">
      <w:pPr>
        <w:rPr>
          <w:b/>
          <w:bCs/>
        </w:rPr>
      </w:pPr>
      <w:r w:rsidRPr="001E1E46">
        <w:rPr>
          <w:b/>
          <w:bCs/>
        </w:rPr>
        <w:t>Definitie leverancier Windows systeem</w:t>
      </w:r>
    </w:p>
    <w:p w:rsidR="0081359D" w:rsidRPr="001E1E46" w:rsidP="0081359D" w14:paraId="4AAFA01C" w14:textId="4166D11A">
      <w:r w:rsidRPr="001E1E46">
        <w:rPr>
          <w:b/>
          <w:bCs/>
        </w:rPr>
        <w:br/>
      </w:r>
      <w:r w:rsidRPr="001E1E46">
        <w:t xml:space="preserve">Een leverancier Windows systeem is een systeem </w:t>
      </w:r>
      <w:r w:rsidRPr="001E1E46" w:rsidR="00EC6FD0">
        <w:t xml:space="preserve">dat is </w:t>
      </w:r>
      <w:r w:rsidRPr="001E1E46">
        <w:t>voorzien van een van de Microsoft Windows</w:t>
      </w:r>
      <w:r w:rsidRPr="001E1E46" w:rsidR="007717C5">
        <w:t>-</w:t>
      </w:r>
      <w:r w:rsidRPr="001E1E46">
        <w:t xml:space="preserve">besturingssystemen, geïnstalleerd op een PC, laptop of als integraal onderdeel van een systeem </w:t>
      </w:r>
      <w:r w:rsidRPr="001E1E46" w:rsidR="00E62AD2">
        <w:t>waaraan</w:t>
      </w:r>
      <w:r w:rsidRPr="001E1E46">
        <w:t xml:space="preserve"> specifieke (medische) hardware of </w:t>
      </w:r>
      <w:r w:rsidRPr="001E1E46" w:rsidR="00A018F2">
        <w:t>modaliteit</w:t>
      </w:r>
      <w:r w:rsidRPr="001E1E46" w:rsidR="00AD6328">
        <w:t xml:space="preserve"> is gekoppeld</w:t>
      </w:r>
      <w:r w:rsidRPr="001E1E46">
        <w:t>. Dit systeem wordt geleverd door een externe leverancier en is uitgerust met applicaties en/of randapparatuur om (onderzoek)handelingen uit te voeren.</w:t>
      </w:r>
    </w:p>
    <w:p w:rsidR="002311FD" w:rsidRPr="001E1E46" w:rsidP="0081359D" w14:paraId="793A345A" w14:textId="77777777">
      <w:pPr>
        <w:rPr>
          <w:b/>
          <w:bCs/>
        </w:rPr>
      </w:pPr>
    </w:p>
    <w:p w:rsidR="00876663" w:rsidRPr="001E1E46" w:rsidP="009E26B9" w14:paraId="508ABC73" w14:textId="77777777"/>
    <w:tbl>
      <w:tblPr>
        <w:tblStyle w:val="GridTable4Accent1"/>
        <w:tblW w:w="9535" w:type="dxa"/>
        <w:tblLook w:val="04A0"/>
      </w:tblPr>
      <w:tblGrid>
        <w:gridCol w:w="4315"/>
        <w:gridCol w:w="5220"/>
      </w:tblGrid>
      <w:tr w14:paraId="43CE616D" w14:textId="77777777" w:rsidTr="007D6097">
        <w:tblPrEx>
          <w:tblW w:w="9535" w:type="dxa"/>
          <w:tblLook w:val="04A0"/>
        </w:tblPrEx>
        <w:trPr>
          <w:trHeight w:val="479"/>
        </w:trPr>
        <w:tc>
          <w:tcPr>
            <w:tcW w:w="4315" w:type="dxa"/>
          </w:tcPr>
          <w:p w:rsidR="00232E71" w:rsidRPr="001E1E46" w:rsidP="007D6097" w14:paraId="7E037DA2" w14:textId="77777777">
            <w:r w:rsidRPr="001E1E46">
              <w:t>Welke versie wordt gebruikt?</w:t>
            </w:r>
          </w:p>
        </w:tc>
        <w:tc>
          <w:tcPr>
            <w:tcW w:w="5220" w:type="dxa"/>
          </w:tcPr>
          <w:p w:rsidR="00232E71" w:rsidRPr="001E1E46" w:rsidP="007D6097" w14:paraId="66F799A6" w14:textId="30E6A3E5">
            <w:r w:rsidRPr="001E1E46">
              <w:t>Hoofdstuk om in te vullen</w:t>
            </w:r>
          </w:p>
        </w:tc>
      </w:tr>
      <w:tr w14:paraId="734520CC" w14:textId="77777777" w:rsidTr="007D6097">
        <w:tblPrEx>
          <w:tblW w:w="9535" w:type="dxa"/>
          <w:tblLook w:val="04A0"/>
        </w:tblPrEx>
        <w:trPr>
          <w:trHeight w:val="479"/>
        </w:trPr>
        <w:tc>
          <w:tcPr>
            <w:tcW w:w="4315" w:type="dxa"/>
          </w:tcPr>
          <w:p w:rsidR="00232E71" w:rsidRPr="001E1E46" w:rsidP="007D6097" w14:paraId="5F7C708E" w14:textId="77777777">
            <w:r w:rsidRPr="001E1E46">
              <w:t>Wordt het Microsoft-besturingssysteem geleverd als IoT-versie?</w:t>
            </w:r>
          </w:p>
        </w:tc>
        <w:tc>
          <w:tcPr>
            <w:tcW w:w="5220" w:type="dxa"/>
          </w:tcPr>
          <w:p w:rsidR="00232E71" w:rsidRPr="001E1E46" w:rsidP="007D6097" w14:paraId="43F6EF3F" w14:textId="64BDA682">
            <w:r w:rsidRPr="001E1E46">
              <w:rPr>
                <w:b/>
                <w:bCs/>
              </w:rPr>
              <w:t>Vul dan de tabellen</w:t>
            </w:r>
            <w:r w:rsidRPr="001E1E46" w:rsidR="00306243">
              <w:rPr>
                <w:b/>
                <w:bCs/>
              </w:rPr>
              <w:t xml:space="preserve"> in hoofdstuk 2 volledig in.</w:t>
            </w:r>
          </w:p>
        </w:tc>
      </w:tr>
      <w:tr w14:paraId="5549D86B" w14:textId="77777777" w:rsidTr="007D6097">
        <w:tblPrEx>
          <w:tblW w:w="9535" w:type="dxa"/>
          <w:tblLook w:val="04A0"/>
        </w:tblPrEx>
        <w:trPr>
          <w:trHeight w:val="524"/>
        </w:trPr>
        <w:tc>
          <w:tcPr>
            <w:tcW w:w="4315" w:type="dxa"/>
          </w:tcPr>
          <w:p w:rsidR="00232E71" w:rsidRPr="001E1E46" w:rsidP="007D6097" w14:paraId="3E0814F1" w14:textId="77777777">
            <w:r w:rsidRPr="001E1E46">
              <w:t>Wordt het Microsoft-besturingssysteem geleverd met de versie Professional of Enterprise?</w:t>
            </w:r>
          </w:p>
        </w:tc>
        <w:tc>
          <w:tcPr>
            <w:tcW w:w="5220" w:type="dxa"/>
          </w:tcPr>
          <w:p w:rsidR="00232E71" w:rsidRPr="001E1E46" w:rsidP="0084421E" w14:paraId="57182B81" w14:textId="3976A185">
            <w:pPr>
              <w:keepNext/>
              <w:rPr>
                <w:b/>
                <w:bCs/>
              </w:rPr>
            </w:pPr>
            <w:r w:rsidRPr="001E1E46">
              <w:rPr>
                <w:b/>
                <w:bCs/>
              </w:rPr>
              <w:t xml:space="preserve">Vul dan de </w:t>
            </w:r>
            <w:r w:rsidRPr="001E1E46" w:rsidR="00306243">
              <w:rPr>
                <w:b/>
                <w:bCs/>
              </w:rPr>
              <w:t xml:space="preserve">tabellen in hoofdstuk 3 volledig in. </w:t>
            </w:r>
          </w:p>
        </w:tc>
      </w:tr>
    </w:tbl>
    <w:p w:rsidR="0084421E" w:rsidRPr="001E1E46" w:rsidP="0084421E" w14:paraId="07270D4F" w14:textId="1CD8066A">
      <w:pPr>
        <w:pStyle w:val="Caption"/>
      </w:pPr>
      <w:r w:rsidRPr="001E1E46">
        <w:t xml:space="preserve">Tabel </w:t>
      </w:r>
      <w:r>
        <w:fldChar w:fldCharType="begin"/>
      </w:r>
      <w:r>
        <w:instrText>SEQ Tabel \* ARABIC</w:instrText>
      </w:r>
      <w:r>
        <w:fldChar w:fldCharType="separate"/>
      </w:r>
      <w:r w:rsidRPr="001E1E46" w:rsidR="006967A4">
        <w:rPr>
          <w:noProof/>
        </w:rPr>
        <w:t>1</w:t>
      </w:r>
      <w:r>
        <w:fldChar w:fldCharType="end"/>
      </w:r>
      <w:r w:rsidRPr="001E1E46">
        <w:t xml:space="preserve">  Welk</w:t>
      </w:r>
      <w:r w:rsidRPr="001E1E46" w:rsidR="00DC2D6B">
        <w:t>e</w:t>
      </w:r>
      <w:r w:rsidRPr="001E1E46">
        <w:t xml:space="preserve"> </w:t>
      </w:r>
      <w:r w:rsidRPr="001E1E46" w:rsidR="00DC2D6B">
        <w:t>versie</w:t>
      </w:r>
      <w:r w:rsidRPr="001E1E46">
        <w:t xml:space="preserve"> van het Windows </w:t>
      </w:r>
      <w:r w:rsidRPr="001E1E46" w:rsidR="00FE60AC">
        <w:t>besturings</w:t>
      </w:r>
      <w:r w:rsidRPr="001E1E46">
        <w:t>systeem wordt geleverd?</w:t>
      </w:r>
    </w:p>
    <w:p w:rsidR="00D61756" w:rsidRPr="001E1E46" w:rsidP="0084421E" w14:paraId="2ED237D3" w14:textId="4FB9138C"/>
    <w:p w:rsidR="001B4723" w:rsidRPr="001E1E46" w:rsidP="009E26B9" w14:paraId="0B5E4C1F" w14:textId="77777777"/>
    <w:p w:rsidR="000A1584" w:rsidRPr="001E1E46" w:rsidP="009E26B9" w14:paraId="18A82AB2" w14:textId="77777777"/>
    <w:p w:rsidR="007B43D8" w:rsidRPr="001E1E46" w:rsidP="009E26B9" w14:paraId="7028C3AA" w14:textId="77777777"/>
    <w:p w:rsidR="007B43D8" w:rsidRPr="001E1E46" w:rsidP="009E26B9" w14:paraId="52BAE375" w14:textId="77777777"/>
    <w:p w:rsidR="000A1584" w:rsidRPr="001E1E46" w:rsidP="009E26B9" w14:paraId="2AA8055F" w14:textId="77777777"/>
    <w:p w:rsidR="000A1584" w:rsidRPr="001E1E46" w:rsidP="009E26B9" w14:paraId="3B261826" w14:textId="77777777">
      <w:pPr>
        <w:rPr>
          <w:b/>
          <w:bCs/>
        </w:rPr>
      </w:pPr>
    </w:p>
    <w:p w:rsidR="00980414" w:rsidRPr="001E1E46" w:rsidP="00E74EC0" w14:paraId="72B84E2E" w14:textId="61DC5C18">
      <w:pPr>
        <w:spacing w:after="294"/>
      </w:pPr>
    </w:p>
    <w:p w:rsidR="00CD6633" w:rsidRPr="001E1E46" w:rsidP="00E74EC0" w14:paraId="42302E86" w14:textId="77777777">
      <w:pPr>
        <w:spacing w:after="294"/>
      </w:pPr>
    </w:p>
    <w:p w:rsidR="00607BFB" w:rsidRPr="001E1E46" w:rsidP="00E74EC0" w14:paraId="0ED12E88" w14:textId="77777777">
      <w:pPr>
        <w:spacing w:after="294"/>
      </w:pPr>
    </w:p>
    <w:p w:rsidR="00071F15" w:rsidRPr="001E1E46" w:rsidP="00E74EC0" w14:paraId="111B4C15" w14:textId="77777777">
      <w:pPr>
        <w:spacing w:after="294"/>
      </w:pPr>
    </w:p>
    <w:p w:rsidR="00071F15" w:rsidRPr="001E1E46" w:rsidP="00E74EC0" w14:paraId="479C7F11" w14:textId="77777777">
      <w:pPr>
        <w:spacing w:after="294"/>
      </w:pPr>
    </w:p>
    <w:p w:rsidR="00B931FF" w:rsidRPr="001E1E46" w:rsidP="00704A02" w14:paraId="6C613228" w14:textId="7FF44041">
      <w:pPr>
        <w:pStyle w:val="Heading1"/>
      </w:pPr>
      <w:bookmarkStart w:id="2" w:name="_Checklijst_aansluiten_Windows"/>
      <w:bookmarkStart w:id="3" w:name="_Toc230002906"/>
      <w:bookmarkStart w:id="4" w:name="_Toc1783403986"/>
      <w:bookmarkEnd w:id="2"/>
      <w:r w:rsidRPr="001E1E46">
        <w:t>Checklijst aansluiten Windows</w:t>
      </w:r>
      <w:r w:rsidRPr="001E1E46" w:rsidR="00C26B2F">
        <w:t xml:space="preserve"> </w:t>
      </w:r>
      <w:r w:rsidRPr="001E1E46" w:rsidR="00001BBE">
        <w:t>10</w:t>
      </w:r>
      <w:r w:rsidRPr="001E1E46" w:rsidR="00DA0B80">
        <w:t>/11</w:t>
      </w:r>
      <w:r w:rsidRPr="001E1E46" w:rsidR="00F74FD5">
        <w:t xml:space="preserve"> versie</w:t>
      </w:r>
      <w:r w:rsidRPr="001E1E46" w:rsidR="00001BBE">
        <w:t xml:space="preserve"> IoT</w:t>
      </w:r>
      <w:bookmarkEnd w:id="3"/>
      <w:r w:rsidRPr="001E1E46">
        <w:t xml:space="preserve"> </w:t>
      </w:r>
      <w:bookmarkEnd w:id="4"/>
    </w:p>
    <w:p w:rsidR="00D535B6" w:rsidRPr="001E1E46" w:rsidP="00803C14" w14:paraId="4BFDF39D" w14:textId="4FF1EB69">
      <w:pPr>
        <w:spacing w:after="247"/>
      </w:pPr>
      <w:r w:rsidRPr="001E1E46">
        <w:t>De leverancier is verantwoordelijk voor het correct invullen van de onderstaande tabel. Onvolledig of onjuist invullen van</w:t>
      </w:r>
      <w:r w:rsidRPr="001E1E46" w:rsidR="00A06472">
        <w:t xml:space="preserve"> </w:t>
      </w:r>
      <w:r w:rsidRPr="001E1E46" w:rsidR="00262A00">
        <w:t>de onderstaande tabel</w:t>
      </w:r>
      <w:r w:rsidRPr="001E1E46" w:rsidR="00306243">
        <w:t>len</w:t>
      </w:r>
      <w:r w:rsidRPr="001E1E46">
        <w:t xml:space="preserve"> kan leiden tot vertraging en/of problemen bij de aanschaf of technische realisatie van het systeem</w:t>
      </w:r>
      <w:r w:rsidRPr="001E1E46" w:rsidR="00900C7D">
        <w:t>.</w:t>
      </w:r>
    </w:p>
    <w:tbl>
      <w:tblPr>
        <w:tblStyle w:val="GridTable4Accent1"/>
        <w:tblW w:w="9715" w:type="dxa"/>
        <w:tblLook w:val="04A0"/>
      </w:tblPr>
      <w:tblGrid>
        <w:gridCol w:w="5098"/>
        <w:gridCol w:w="4617"/>
      </w:tblGrid>
      <w:tr w14:paraId="6801EA9B" w14:textId="77777777" w:rsidTr="007950D8">
        <w:tblPrEx>
          <w:tblW w:w="9715" w:type="dxa"/>
          <w:tblLook w:val="04A0"/>
        </w:tblPrEx>
        <w:trPr>
          <w:trHeight w:val="499"/>
        </w:trPr>
        <w:tc>
          <w:tcPr>
            <w:tcW w:w="5098" w:type="dxa"/>
          </w:tcPr>
          <w:p w:rsidR="0084421E" w:rsidRPr="001E1E46" w:rsidP="00A97866" w14:paraId="4E56C1DF" w14:textId="21867533">
            <w:pPr>
              <w:spacing w:after="247"/>
              <w:rPr>
                <w:color w:val="000000" w:themeColor="text1"/>
              </w:rPr>
            </w:pPr>
            <w:r w:rsidRPr="001E1E46">
              <w:t xml:space="preserve">Vragen over </w:t>
            </w:r>
            <w:r w:rsidRPr="001E1E46" w:rsidR="009327C8">
              <w:t xml:space="preserve">het </w:t>
            </w:r>
            <w:r w:rsidRPr="001E1E46" w:rsidR="007950D8">
              <w:t>besturingssysteem</w:t>
            </w:r>
          </w:p>
        </w:tc>
        <w:tc>
          <w:tcPr>
            <w:tcW w:w="4617" w:type="dxa"/>
          </w:tcPr>
          <w:p w:rsidR="0084421E" w:rsidRPr="001E1E46" w14:paraId="7E75C9AE" w14:textId="77777777">
            <w:pPr>
              <w:rPr>
                <w:b w:val="0"/>
                <w:bCs w:val="0"/>
              </w:rPr>
            </w:pPr>
            <w:r w:rsidRPr="001E1E46">
              <w:t>Invullen door leverancier</w:t>
            </w:r>
          </w:p>
          <w:p w:rsidR="00A72722" w:rsidRPr="001E1E46" w:rsidP="00CC496A" w14:paraId="71586AB1" w14:textId="0BB5996D"/>
        </w:tc>
      </w:tr>
      <w:tr w14:paraId="588D0D22" w14:textId="77777777" w:rsidTr="007950D8">
        <w:tblPrEx>
          <w:tblW w:w="9715" w:type="dxa"/>
          <w:tblLook w:val="04A0"/>
        </w:tblPrEx>
        <w:trPr>
          <w:trHeight w:val="1085"/>
        </w:trPr>
        <w:tc>
          <w:tcPr>
            <w:tcW w:w="5098" w:type="dxa"/>
          </w:tcPr>
          <w:p w:rsidR="00A21039" w:rsidRPr="001E1E46" w:rsidP="007950D8" w14:paraId="499BAFEE" w14:textId="3E7D0DE2">
            <w:pPr>
              <w:rPr>
                <w:b w:val="0"/>
                <w:bCs w:val="0"/>
                <w:color w:val="000000" w:themeColor="text1"/>
              </w:rPr>
            </w:pPr>
            <w:r w:rsidRPr="001E1E46">
              <w:rPr>
                <w:color w:val="000000" w:themeColor="text1"/>
              </w:rPr>
              <w:t xml:space="preserve">Wat is het versie nummer van het Windows </w:t>
            </w:r>
            <w:r w:rsidRPr="001E1E46" w:rsidR="007950D8">
              <w:rPr>
                <w:color w:val="000000" w:themeColor="text1"/>
              </w:rPr>
              <w:t>besturingssysteem</w:t>
            </w:r>
            <w:r w:rsidRPr="001E1E46">
              <w:rPr>
                <w:color w:val="000000" w:themeColor="text1"/>
              </w:rPr>
              <w:t xml:space="preserve">? </w:t>
            </w:r>
          </w:p>
          <w:p w:rsidR="00A97866" w:rsidRPr="001E1E46" w:rsidP="00392DF9" w14:paraId="14BC3E61" w14:textId="3D74EC58">
            <w:pPr>
              <w:spacing w:after="247"/>
              <w:rPr>
                <w:b w:val="0"/>
                <w:bCs w:val="0"/>
                <w:i/>
                <w:iCs/>
                <w:color w:val="000000" w:themeColor="text1"/>
              </w:rPr>
            </w:pPr>
            <w:r w:rsidRPr="001E1E46">
              <w:rPr>
                <w:i/>
                <w:color w:val="000000" w:themeColor="text1"/>
              </w:rPr>
              <w:t>Voorbeeld: OS build 26100.6584</w:t>
            </w:r>
          </w:p>
        </w:tc>
        <w:sdt>
          <w:sdtPr>
            <w:rPr>
              <w:color w:val="FFFFFF" w:themeColor="background1"/>
            </w:rPr>
            <w:id w:val="540398355"/>
            <w:placeholder>
              <w:docPart w:val="DefaultPlaceholder_-1854013440"/>
            </w:placeholder>
            <w:showingPlcHdr/>
            <w:richText/>
          </w:sdtPr>
          <w:sdtContent>
            <w:tc>
              <w:tcPr>
                <w:tcW w:w="4617" w:type="dxa"/>
              </w:tcPr>
              <w:p w:rsidR="00A97866" w:rsidRPr="001E1E46" w14:paraId="4D5E0A27" w14:textId="3ACCE91B">
                <w:pPr>
                  <w:rPr>
                    <w:color w:val="FFFFFF" w:themeColor="background1"/>
                  </w:rPr>
                </w:pPr>
                <w:r w:rsidRPr="001E1E46">
                  <w:rPr>
                    <w:rStyle w:val="PlaceholderText"/>
                  </w:rPr>
                  <w:t>Klik of tik om tekst in te voeren.</w:t>
                </w:r>
              </w:p>
            </w:tc>
          </w:sdtContent>
        </w:sdt>
      </w:tr>
      <w:tr w14:paraId="15AB29ED" w14:textId="77777777" w:rsidTr="007950D8">
        <w:tblPrEx>
          <w:tblW w:w="9715" w:type="dxa"/>
          <w:tblLook w:val="04A0"/>
        </w:tblPrEx>
        <w:trPr>
          <w:trHeight w:val="831"/>
        </w:trPr>
        <w:tc>
          <w:tcPr>
            <w:tcW w:w="5098" w:type="dxa"/>
          </w:tcPr>
          <w:p w:rsidR="00232E71" w:rsidRPr="001E1E46" w:rsidP="00232E71" w14:paraId="6970742E" w14:textId="3DBB8D1A">
            <w:pPr>
              <w:rPr>
                <w:color w:val="000000" w:themeColor="text1"/>
              </w:rPr>
            </w:pPr>
            <w:r w:rsidRPr="001E1E46">
              <w:rPr>
                <w:color w:val="000000" w:themeColor="text1"/>
              </w:rPr>
              <w:t xml:space="preserve">Wat is de editie van het Windows </w:t>
            </w:r>
            <w:r w:rsidRPr="001E1E46" w:rsidR="007950D8">
              <w:rPr>
                <w:color w:val="000000" w:themeColor="text1"/>
              </w:rPr>
              <w:t>besturingssysteem</w:t>
            </w:r>
            <w:r w:rsidRPr="001E1E46">
              <w:rPr>
                <w:color w:val="000000" w:themeColor="text1"/>
              </w:rPr>
              <w:t>?</w:t>
            </w:r>
          </w:p>
          <w:p w:rsidR="00232E71" w:rsidRPr="001E1E46" w:rsidP="00232E71" w14:paraId="6D0C303A" w14:textId="1FC9A489">
            <w:pPr>
              <w:spacing w:after="247"/>
              <w:rPr>
                <w:b w:val="0"/>
                <w:bCs w:val="0"/>
                <w:i/>
                <w:iCs/>
                <w:color w:val="000000" w:themeColor="text1"/>
              </w:rPr>
            </w:pPr>
            <w:r w:rsidRPr="001E1E46">
              <w:rPr>
                <w:i/>
                <w:color w:val="000000" w:themeColor="text1"/>
              </w:rPr>
              <w:t>Voorbeeld: Windows 10, 11</w:t>
            </w:r>
            <w:r w:rsidRPr="001E1E46" w:rsidR="00392DF9">
              <w:rPr>
                <w:i/>
                <w:color w:val="000000" w:themeColor="text1"/>
              </w:rPr>
              <w:t>.</w:t>
            </w:r>
          </w:p>
        </w:tc>
        <w:sdt>
          <w:sdtPr>
            <w:rPr>
              <w:color w:val="FFFFFF" w:themeColor="background1"/>
            </w:rPr>
            <w:id w:val="-1866896255"/>
            <w:placeholder>
              <w:docPart w:val="DefaultPlaceholder_-1854013440"/>
            </w:placeholder>
            <w:showingPlcHdr/>
            <w:richText/>
          </w:sdtPr>
          <w:sdtContent>
            <w:tc>
              <w:tcPr>
                <w:tcW w:w="4617" w:type="dxa"/>
              </w:tcPr>
              <w:p w:rsidR="00232E71" w:rsidRPr="001E1E46" w14:paraId="07A3100B" w14:textId="6F83F04A">
                <w:pPr>
                  <w:rPr>
                    <w:color w:val="FFFFFF" w:themeColor="background1"/>
                  </w:rPr>
                </w:pPr>
                <w:r w:rsidRPr="001E1E46">
                  <w:rPr>
                    <w:rStyle w:val="PlaceholderText"/>
                  </w:rPr>
                  <w:t>Klik of tik om tekst in te voeren.</w:t>
                </w:r>
              </w:p>
            </w:tc>
          </w:sdtContent>
        </w:sdt>
      </w:tr>
      <w:tr w14:paraId="0DF7FA9F" w14:textId="77777777" w:rsidTr="007950D8">
        <w:tblPrEx>
          <w:tblW w:w="9715" w:type="dxa"/>
          <w:tblLook w:val="04A0"/>
        </w:tblPrEx>
        <w:trPr>
          <w:trHeight w:val="1397"/>
        </w:trPr>
        <w:tc>
          <w:tcPr>
            <w:tcW w:w="5098" w:type="dxa"/>
          </w:tcPr>
          <w:p w:rsidR="0022300E" w:rsidRPr="00595B2D" w:rsidP="00232E71" w14:paraId="62C82BF3" w14:textId="77777777">
            <w:pPr>
              <w:rPr>
                <w:color w:val="000000" w:themeColor="text1"/>
                <w:lang w:val="en-US"/>
              </w:rPr>
            </w:pPr>
            <w:r w:rsidRPr="001E1E46">
              <w:rPr>
                <w:color w:val="000000" w:themeColor="text1"/>
              </w:rPr>
              <w:t xml:space="preserve">Met welk servicekanaal is het besturingssysteem uitgerust? </w:t>
            </w:r>
            <w:r w:rsidRPr="00595B2D">
              <w:rPr>
                <w:color w:val="000000" w:themeColor="text1"/>
                <w:lang w:val="en-US"/>
              </w:rPr>
              <w:t xml:space="preserve">Is </w:t>
            </w:r>
            <w:r w:rsidRPr="00595B2D">
              <w:rPr>
                <w:color w:val="000000" w:themeColor="text1"/>
                <w:lang w:val="en-US"/>
              </w:rPr>
              <w:t>dit</w:t>
            </w:r>
            <w:r w:rsidRPr="00595B2D">
              <w:rPr>
                <w:color w:val="000000" w:themeColor="text1"/>
                <w:lang w:val="en-US"/>
              </w:rPr>
              <w:t xml:space="preserve"> LTSC (Long Term Servicing Channel) of SAC (Semi-Annual Channel)? </w:t>
            </w:r>
          </w:p>
          <w:p w:rsidR="00232E71" w:rsidRPr="001E1E46" w:rsidP="00232E71" w14:paraId="1EB4D2DC" w14:textId="5B71F01B">
            <w:pPr>
              <w:rPr>
                <w:color w:val="000000" w:themeColor="text1"/>
              </w:rPr>
            </w:pPr>
            <w:r w:rsidRPr="001E1E46">
              <w:rPr>
                <w:color w:val="000000" w:themeColor="text1"/>
              </w:rPr>
              <w:t>Voor m</w:t>
            </w:r>
            <w:r w:rsidRPr="001E1E46">
              <w:rPr>
                <w:color w:val="000000" w:themeColor="text1"/>
              </w:rPr>
              <w:t xml:space="preserve">eer informatie </w:t>
            </w:r>
            <w:r w:rsidRPr="001E1E46">
              <w:rPr>
                <w:color w:val="000000" w:themeColor="text1"/>
              </w:rPr>
              <w:t xml:space="preserve">zie </w:t>
            </w:r>
            <w:hyperlink w:anchor="servicechannels" w:history="1">
              <w:r w:rsidRPr="001E1E46">
                <w:rPr>
                  <w:rStyle w:val="Hyperlink"/>
                  <w:color w:val="000000" w:themeColor="text1"/>
                </w:rPr>
                <w:t>meest gestelde vragen</w:t>
              </w:r>
            </w:hyperlink>
            <w:r w:rsidRPr="001E1E46" w:rsidR="00FF2BEE">
              <w:t>.</w:t>
            </w:r>
          </w:p>
        </w:tc>
        <w:sdt>
          <w:sdtPr>
            <w:rPr>
              <w:color w:val="FFFFFF" w:themeColor="background1"/>
            </w:rPr>
            <w:id w:val="-1887554737"/>
            <w:placeholder>
              <w:docPart w:val="DefaultPlaceholder_-1854013440"/>
            </w:placeholder>
            <w:showingPlcHdr/>
            <w:richText/>
          </w:sdtPr>
          <w:sdtContent>
            <w:tc>
              <w:tcPr>
                <w:tcW w:w="4617" w:type="dxa"/>
              </w:tcPr>
              <w:p w:rsidR="00232E71" w:rsidRPr="001E1E46" w14:paraId="1A0A0895" w14:textId="4E82A449">
                <w:pPr>
                  <w:rPr>
                    <w:color w:val="FFFFFF" w:themeColor="background1"/>
                  </w:rPr>
                </w:pPr>
                <w:r w:rsidRPr="001E1E46">
                  <w:rPr>
                    <w:rStyle w:val="PlaceholderText"/>
                  </w:rPr>
                  <w:t>Klik of tik om tekst in te voeren.</w:t>
                </w:r>
              </w:p>
            </w:tc>
          </w:sdtContent>
        </w:sdt>
      </w:tr>
      <w:tr w14:paraId="3A4EBC64" w14:textId="77777777" w:rsidTr="007950D8">
        <w:tblPrEx>
          <w:tblW w:w="9715" w:type="dxa"/>
          <w:tblLook w:val="04A0"/>
        </w:tblPrEx>
        <w:trPr>
          <w:trHeight w:val="739"/>
        </w:trPr>
        <w:tc>
          <w:tcPr>
            <w:tcW w:w="5098" w:type="dxa"/>
          </w:tcPr>
          <w:p w:rsidR="00232E71" w:rsidRPr="001E1E46" w:rsidP="00232E71" w14:paraId="500394C8" w14:textId="3A6FF63F">
            <w:pPr>
              <w:rPr>
                <w:color w:val="000000" w:themeColor="text1"/>
              </w:rPr>
            </w:pPr>
            <w:r w:rsidRPr="001E1E46">
              <w:rPr>
                <w:color w:val="000000" w:themeColor="text1"/>
              </w:rPr>
              <w:t>Wordt de geleverde systeemconfiguratie (opstelling) voorzien van een device-certificering?</w:t>
            </w:r>
            <w:r w:rsidRPr="001E1E46">
              <w:rPr>
                <w:color w:val="000000" w:themeColor="text1"/>
              </w:rPr>
              <w:t xml:space="preserve"> </w:t>
            </w:r>
          </w:p>
        </w:tc>
        <w:tc>
          <w:tcPr>
            <w:tcW w:w="4617" w:type="dxa"/>
          </w:tcPr>
          <w:p w:rsidR="00A72722" w:rsidRPr="001E1E46" w:rsidP="00A72722" w14:paraId="14CB79CA" w14:textId="1162FA37">
            <w:sdt>
              <w:sdtPr>
                <w:id w:val="158429945"/>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 *</w:t>
            </w:r>
            <w:r w:rsidRPr="001E1E46" w:rsidR="00CC496A">
              <w:t xml:space="preserve"> (In het tekst vak aangeven welke certificering)</w:t>
            </w:r>
          </w:p>
          <w:p w:rsidR="00A72722" w:rsidRPr="001E1E46" w:rsidP="00A72722" w14:paraId="5D0C0862" w14:textId="64A68BE5">
            <w:sdt>
              <w:sdtPr>
                <w:id w:val="310915288"/>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594373663"/>
              <w:placeholder>
                <w:docPart w:val="CA9F9D8793B445498D59267CE4F22B6A"/>
              </w:placeholder>
              <w:showingPlcHdr/>
              <w:richText/>
            </w:sdtPr>
            <w:sdtContent>
              <w:p w:rsidR="00A72722" w:rsidRPr="001E1E46" w:rsidP="00A72722" w14:paraId="31AA74D0" w14:textId="77777777">
                <w:r w:rsidRPr="001E1E46">
                  <w:rPr>
                    <w:rStyle w:val="PlaceholderText"/>
                  </w:rPr>
                  <w:t>Klik of tik om tekst in te voeren.</w:t>
                </w:r>
              </w:p>
            </w:sdtContent>
          </w:sdt>
          <w:p w:rsidR="00232E71" w:rsidRPr="001E1E46" w:rsidP="00306243" w14:paraId="346FA662" w14:textId="0E2986C7">
            <w:pPr>
              <w:keepNext/>
              <w:rPr>
                <w:color w:val="FFFFFF" w:themeColor="background1"/>
              </w:rPr>
            </w:pPr>
          </w:p>
        </w:tc>
      </w:tr>
    </w:tbl>
    <w:p w:rsidR="009327C8" w:rsidRPr="001E1E46" w:rsidP="006967A4" w14:paraId="19F20BB8" w14:textId="027B552D">
      <w:pPr>
        <w:pStyle w:val="Caption"/>
      </w:pPr>
      <w:r w:rsidRPr="001E1E46">
        <w:t xml:space="preserve">Tabel </w:t>
      </w:r>
      <w:r>
        <w:fldChar w:fldCharType="begin"/>
      </w:r>
      <w:r>
        <w:instrText>SEQ Tabel \* ARABIC</w:instrText>
      </w:r>
      <w:r>
        <w:fldChar w:fldCharType="separate"/>
      </w:r>
      <w:r w:rsidRPr="001E1E46" w:rsidR="006967A4">
        <w:rPr>
          <w:noProof/>
        </w:rPr>
        <w:t>2</w:t>
      </w:r>
      <w:r>
        <w:fldChar w:fldCharType="end"/>
      </w:r>
      <w:r w:rsidRPr="001E1E46">
        <w:t xml:space="preserve"> Windows IOT informatie</w:t>
      </w:r>
    </w:p>
    <w:tbl>
      <w:tblPr>
        <w:tblStyle w:val="GridTable4Accent1"/>
        <w:tblW w:w="9715" w:type="dxa"/>
        <w:tblLook w:val="04A0"/>
      </w:tblPr>
      <w:tblGrid>
        <w:gridCol w:w="2581"/>
        <w:gridCol w:w="3613"/>
        <w:gridCol w:w="3521"/>
      </w:tblGrid>
      <w:tr w14:paraId="6CAB924B" w14:textId="77777777" w:rsidTr="004A7F13">
        <w:tblPrEx>
          <w:tblW w:w="9715" w:type="dxa"/>
          <w:tblLook w:val="04A0"/>
        </w:tblPrEx>
        <w:trPr>
          <w:trHeight w:val="1692"/>
          <w:tblHeader/>
        </w:trPr>
        <w:tc>
          <w:tcPr>
            <w:tcW w:w="2581" w:type="dxa"/>
          </w:tcPr>
          <w:p w:rsidR="008035A0" w:rsidRPr="001E1E46" w:rsidP="00530AEB" w14:paraId="5802C8C4" w14:textId="77777777">
            <w:pPr>
              <w:rPr>
                <w:b w:val="0"/>
                <w:bCs w:val="0"/>
              </w:rPr>
            </w:pPr>
            <w:r w:rsidRPr="001E1E46">
              <w:t>Maatregel</w:t>
            </w:r>
          </w:p>
        </w:tc>
        <w:tc>
          <w:tcPr>
            <w:tcW w:w="3613" w:type="dxa"/>
          </w:tcPr>
          <w:p w:rsidR="008035A0" w:rsidRPr="001E1E46" w:rsidP="00530AEB" w14:paraId="7DDCDFC4" w14:textId="77777777">
            <w:pPr>
              <w:rPr>
                <w:b w:val="0"/>
                <w:bCs w:val="0"/>
              </w:rPr>
            </w:pPr>
            <w:r w:rsidRPr="001E1E46">
              <w:t>Beschrijving</w:t>
            </w:r>
          </w:p>
        </w:tc>
        <w:tc>
          <w:tcPr>
            <w:tcW w:w="3521" w:type="dxa"/>
          </w:tcPr>
          <w:p w:rsidR="008035A0" w:rsidRPr="001E1E46" w:rsidP="00530AEB" w14:paraId="07877938" w14:textId="6AEA9F06">
            <w:pPr>
              <w:rPr>
                <w:b w:val="0"/>
                <w:bCs w:val="0"/>
              </w:rPr>
            </w:pPr>
            <w:r w:rsidRPr="001E1E46">
              <w:t>Gaat de leverancier akkoord met de voorwaarden?</w:t>
            </w:r>
          </w:p>
          <w:p w:rsidR="008E7179" w:rsidRPr="001E1E46" w:rsidP="00BD7FED" w14:paraId="30F67477" w14:textId="74F29811">
            <w:pPr>
              <w:numPr>
                <w:ilvl w:val="0"/>
                <w:numId w:val="34"/>
              </w:numPr>
            </w:pPr>
            <w:r w:rsidRPr="001E1E46">
              <w:t>Geef aan waarom er niet aan voldaan kan worden. Zijn er alternatieven?</w:t>
            </w:r>
          </w:p>
          <w:p w:rsidR="008035A0" w:rsidRPr="001E1E46" w:rsidP="00530AEB" w14:paraId="2350C53E" w14:textId="2274286B">
            <w:pPr>
              <w:rPr>
                <w:b w:val="0"/>
                <w:bCs w:val="0"/>
              </w:rPr>
            </w:pPr>
          </w:p>
        </w:tc>
      </w:tr>
      <w:tr w14:paraId="7FCD3A11" w14:textId="77777777" w:rsidTr="00B26E88">
        <w:tblPrEx>
          <w:tblW w:w="9715" w:type="dxa"/>
          <w:tblLook w:val="04A0"/>
        </w:tblPrEx>
        <w:trPr>
          <w:trHeight w:val="1397"/>
        </w:trPr>
        <w:tc>
          <w:tcPr>
            <w:tcW w:w="2581" w:type="dxa"/>
          </w:tcPr>
          <w:p w:rsidR="00232528" w:rsidRPr="001E1E46" w:rsidP="003C436D" w14:paraId="3F5D9F6A" w14:textId="6B266BD9">
            <w:r w:rsidRPr="001E1E46">
              <w:t>Voldoen aan algemene aansluitvoorwaarden</w:t>
            </w:r>
            <w:r w:rsidRPr="001E1E46">
              <w:tab/>
            </w:r>
          </w:p>
        </w:tc>
        <w:tc>
          <w:tcPr>
            <w:tcW w:w="3613" w:type="dxa"/>
          </w:tcPr>
          <w:p w:rsidR="00E97CCE" w:rsidRPr="001E1E46" w:rsidP="00E97CCE" w14:paraId="72764115" w14:textId="0428B214">
            <w:r w:rsidRPr="001E1E46">
              <w:t xml:space="preserve">Iedere leverancier PC dient te voldoen aan de op dat moment geldende aansluitvoorwaarden die opgesteld is door de Dienst ICT. De leverancier PC voldoet aan de eisen uit de aansluitvoorwaarden (Interne </w:t>
            </w:r>
            <w:hyperlink r:id="rId8" w:history="1">
              <w:r w:rsidRPr="001E1E46">
                <w:rPr>
                  <w:rStyle w:val="Hyperlink"/>
                </w:rPr>
                <w:t>link</w:t>
              </w:r>
            </w:hyperlink>
            <w:r w:rsidRPr="001E1E46">
              <w:t>). Het document waar de link naar verwijst is</w:t>
            </w:r>
          </w:p>
          <w:p w:rsidR="00232528" w:rsidRPr="001E1E46" w:rsidP="00E97CCE" w14:paraId="05B9880B" w14:textId="3DABA5AF">
            <w:r w:rsidRPr="001E1E46">
              <w:t>opvraagbaar.</w:t>
            </w:r>
          </w:p>
        </w:tc>
        <w:tc>
          <w:tcPr>
            <w:tcW w:w="3521" w:type="dxa"/>
          </w:tcPr>
          <w:p w:rsidR="00E97CCE" w:rsidRPr="001E1E46" w:rsidP="00E97CCE" w14:paraId="63F49F7A" w14:textId="77777777">
            <w:sdt>
              <w:sdtPr>
                <w:id w:val="-131413421"/>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E97CCE" w:rsidRPr="001E1E46" w:rsidP="00E97CCE" w14:paraId="3A970A40" w14:textId="77777777">
            <w:sdt>
              <w:sdtPr>
                <w:id w:val="869732008"/>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1989165239"/>
              <w:placeholder>
                <w:docPart w:val="BC34716B3E0E4299824DDEA3B6BEBDC6"/>
              </w:placeholder>
              <w:showingPlcHdr/>
              <w:richText/>
            </w:sdtPr>
            <w:sdtContent>
              <w:p w:rsidR="00E97CCE" w:rsidRPr="001E1E46" w:rsidP="00E97CCE" w14:paraId="4F71078D" w14:textId="77777777">
                <w:r w:rsidRPr="001E1E46">
                  <w:rPr>
                    <w:rStyle w:val="PlaceholderText"/>
                  </w:rPr>
                  <w:t>Klik of tik om tekst in te voeren.</w:t>
                </w:r>
              </w:p>
            </w:sdtContent>
          </w:sdt>
          <w:p w:rsidR="00232528" w:rsidRPr="001E1E46" w:rsidP="003C436D" w14:paraId="39A4BC01" w14:textId="77777777"/>
        </w:tc>
      </w:tr>
      <w:tr w14:paraId="515134BA" w14:textId="77777777" w:rsidTr="00395F74">
        <w:tblPrEx>
          <w:tblW w:w="9715" w:type="dxa"/>
          <w:tblLook w:val="04A0"/>
        </w:tblPrEx>
        <w:trPr>
          <w:trHeight w:val="842"/>
        </w:trPr>
        <w:tc>
          <w:tcPr>
            <w:tcW w:w="2581" w:type="dxa"/>
          </w:tcPr>
          <w:p w:rsidR="008035A0" w:rsidRPr="001E1E46" w:rsidP="003C436D" w14:paraId="4B1E7C47" w14:textId="500F937E">
            <w:r w:rsidRPr="001E1E46">
              <w:t>OS Support</w:t>
            </w:r>
          </w:p>
        </w:tc>
        <w:tc>
          <w:tcPr>
            <w:tcW w:w="3613" w:type="dxa"/>
          </w:tcPr>
          <w:p w:rsidR="008035A0" w:rsidRPr="001E1E46" w:rsidP="00860D2F" w14:paraId="6B928DFA" w14:textId="17C501CC">
            <w:r w:rsidRPr="001E1E46">
              <w:t>Gedurende de gehele gebruiksperiode van het door de leverancier geleverde Windows-systeem binnen Amsterdam UMC mag het OS niet de status ‘end of support’ of ‘end of life’ bereiken.</w:t>
            </w:r>
          </w:p>
        </w:tc>
        <w:tc>
          <w:tcPr>
            <w:tcW w:w="3521" w:type="dxa"/>
          </w:tcPr>
          <w:p w:rsidR="008035A0" w:rsidRPr="001E1E46" w:rsidP="003C436D" w14:paraId="7249B0A5" w14:textId="77777777">
            <w:sdt>
              <w:sdtPr>
                <w:id w:val="-30498481"/>
                <w14:checkbox>
                  <w14:checked w14:val="0"/>
                  <w14:checkedState w14:val="2612" w14:font="MS Gothic"/>
                  <w14:uncheckedState w14:val="2610" w14:font="MS Gothic"/>
                </w14:checkbox>
              </w:sdtPr>
              <w:sdtContent>
                <w:r w:rsidRPr="001E1E46" w:rsidR="00CD445E">
                  <w:rPr>
                    <w:rFonts w:ascii="MS Gothic" w:eastAsia="MS Gothic" w:hAnsi="MS Gothic"/>
                  </w:rPr>
                  <w:t>☐</w:t>
                </w:r>
              </w:sdtContent>
            </w:sdt>
            <w:r w:rsidRPr="001E1E46" w:rsidR="003C0B89">
              <w:t xml:space="preserve"> Ja</w:t>
            </w:r>
          </w:p>
          <w:p w:rsidR="003C0B89" w:rsidRPr="001E1E46" w:rsidP="003C436D" w14:paraId="503A00F9" w14:textId="7CB5E92F">
            <w:sdt>
              <w:sdtPr>
                <w:id w:val="-909467535"/>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w:t>
            </w:r>
            <w:r w:rsidRPr="001E1E46" w:rsidR="008E7179">
              <w:t xml:space="preserve"> *</w:t>
            </w:r>
          </w:p>
          <w:sdt>
            <w:sdtPr>
              <w:id w:val="1996990649"/>
              <w:placeholder>
                <w:docPart w:val="DefaultPlaceholder_-1854013440"/>
              </w:placeholder>
              <w:showingPlcHdr/>
              <w:richText/>
            </w:sdtPr>
            <w:sdtContent>
              <w:p w:rsidR="002E22B1" w:rsidRPr="001E1E46" w:rsidP="003C436D" w14:paraId="2E22D96A" w14:textId="77777777">
                <w:r w:rsidRPr="001E1E46">
                  <w:rPr>
                    <w:rStyle w:val="PlaceholderText"/>
                  </w:rPr>
                  <w:t>Klik of tik om tekst in te voeren.</w:t>
                </w:r>
              </w:p>
            </w:sdtContent>
          </w:sdt>
          <w:p w:rsidR="004B7788" w:rsidRPr="001E1E46" w:rsidP="003C436D" w14:paraId="705D9605" w14:textId="118DBD4E"/>
        </w:tc>
      </w:tr>
      <w:tr w14:paraId="730E60AC" w14:textId="77777777" w:rsidTr="00B26E88">
        <w:tblPrEx>
          <w:tblW w:w="9715" w:type="dxa"/>
          <w:tblLook w:val="04A0"/>
        </w:tblPrEx>
        <w:trPr>
          <w:trHeight w:val="1397"/>
        </w:trPr>
        <w:tc>
          <w:tcPr>
            <w:tcW w:w="2581" w:type="dxa"/>
          </w:tcPr>
          <w:p w:rsidR="009961F8" w:rsidRPr="001E1E46" w:rsidP="009961F8" w14:paraId="6D250C66" w14:textId="74A3B121">
            <w:r w:rsidRPr="001E1E46">
              <w:t xml:space="preserve">Drivers en bios updates </w:t>
            </w:r>
          </w:p>
        </w:tc>
        <w:tc>
          <w:tcPr>
            <w:tcW w:w="3613" w:type="dxa"/>
          </w:tcPr>
          <w:p w:rsidR="009961F8" w:rsidRPr="001E1E46" w:rsidP="009961F8" w14:paraId="41598916" w14:textId="242D95BA">
            <w:r w:rsidRPr="001E1E46">
              <w:t>Leverancier stelt gedurende het gebruik van het Windows-besturingssysteem door het Amsterdam UMC tijdig beveiligingsupdates voor BIOS/UEFI en hardware</w:t>
            </w:r>
            <w:r w:rsidRPr="001E1E46" w:rsidR="00F53CA9">
              <w:t xml:space="preserve"> </w:t>
            </w:r>
            <w:r w:rsidRPr="001E1E46">
              <w:t>drivers beschikbaar en zorgt voor de toepassing daarvan</w:t>
            </w:r>
            <w:r w:rsidRPr="001E1E46" w:rsidR="00E7512A">
              <w:t>.</w:t>
            </w:r>
          </w:p>
        </w:tc>
        <w:tc>
          <w:tcPr>
            <w:tcW w:w="3521" w:type="dxa"/>
          </w:tcPr>
          <w:p w:rsidR="009961F8" w:rsidRPr="001E1E46" w:rsidP="009961F8" w14:paraId="1698997C" w14:textId="77777777">
            <w:sdt>
              <w:sdtPr>
                <w:id w:val="1811367740"/>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9961F8" w:rsidRPr="001E1E46" w:rsidP="009961F8" w14:paraId="7744DA26" w14:textId="77777777">
            <w:sdt>
              <w:sdtPr>
                <w:id w:val="677320658"/>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652720696"/>
              <w:placeholder>
                <w:docPart w:val="D3321C88830C4C01A37FB936EE86DB4D"/>
              </w:placeholder>
              <w:showingPlcHdr/>
              <w:richText/>
            </w:sdtPr>
            <w:sdtContent>
              <w:p w:rsidR="009961F8" w:rsidRPr="001E1E46" w:rsidP="009961F8" w14:paraId="2771D52C" w14:textId="77777777">
                <w:r w:rsidRPr="001E1E46">
                  <w:rPr>
                    <w:rStyle w:val="PlaceholderText"/>
                  </w:rPr>
                  <w:t>Klik of tik om tekst in te voeren.</w:t>
                </w:r>
              </w:p>
            </w:sdtContent>
          </w:sdt>
          <w:p w:rsidR="009961F8" w:rsidRPr="001E1E46" w:rsidP="009961F8" w14:paraId="22ECD75A" w14:textId="77777777"/>
        </w:tc>
      </w:tr>
      <w:tr w14:paraId="382F5BCC" w14:textId="77777777" w:rsidTr="00B26E88">
        <w:tblPrEx>
          <w:tblW w:w="9715" w:type="dxa"/>
          <w:tblLook w:val="04A0"/>
        </w:tblPrEx>
        <w:trPr>
          <w:trHeight w:val="1679"/>
        </w:trPr>
        <w:tc>
          <w:tcPr>
            <w:tcW w:w="2581" w:type="dxa"/>
          </w:tcPr>
          <w:p w:rsidR="007E0403" w:rsidRPr="001E1E46" w:rsidP="007E0403" w14:paraId="23C80107" w14:textId="77777777">
            <w:r w:rsidRPr="001E1E46">
              <w:t xml:space="preserve">Primaire software </w:t>
            </w:r>
          </w:p>
          <w:p w:rsidR="007E0403" w:rsidRPr="001E1E46" w:rsidP="007E0403" w14:paraId="0717A8CE" w14:textId="4ADC3479">
            <w:r w:rsidRPr="001E1E46">
              <w:t>(De software waarvoor het systeem is aangeschaft).</w:t>
            </w:r>
          </w:p>
        </w:tc>
        <w:tc>
          <w:tcPr>
            <w:tcW w:w="3613" w:type="dxa"/>
          </w:tcPr>
          <w:p w:rsidR="007E0403" w:rsidRPr="001E1E46" w:rsidP="007E0403" w14:paraId="31B39A3D" w14:textId="69BC3D34">
            <w:r w:rsidRPr="001E1E46">
              <w:t>De leverancier actualiseert alle door hem geïnstalleerde primaire software op door de leverancier geleverde pc’s en Windows-systemen. Deze software blijft maximaal één hoofdversie achter en beveiligingsupdates worden onverwijld geïnstalleerd</w:t>
            </w:r>
            <w:r w:rsidRPr="001E1E46" w:rsidR="00EA0A97">
              <w:t>.</w:t>
            </w:r>
          </w:p>
        </w:tc>
        <w:tc>
          <w:tcPr>
            <w:tcW w:w="3521" w:type="dxa"/>
          </w:tcPr>
          <w:p w:rsidR="007E0403" w:rsidRPr="001E1E46" w:rsidP="007E0403" w14:paraId="4DAC5982" w14:textId="77777777">
            <w:sdt>
              <w:sdtPr>
                <w:id w:val="1674372388"/>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7E0403" w:rsidRPr="001E1E46" w:rsidP="007E0403" w14:paraId="67F2A7F7" w14:textId="77777777">
            <w:sdt>
              <w:sdtPr>
                <w:id w:val="117727449"/>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889727785"/>
              <w:placeholder>
                <w:docPart w:val="ABD3255788F94447ADE550F45247680D"/>
              </w:placeholder>
              <w:showingPlcHdr/>
              <w:richText/>
            </w:sdtPr>
            <w:sdtContent>
              <w:p w:rsidR="007E0403" w:rsidRPr="001E1E46" w:rsidP="007E0403" w14:paraId="6322A378" w14:textId="77777777">
                <w:r w:rsidRPr="001E1E46">
                  <w:rPr>
                    <w:rStyle w:val="PlaceholderText"/>
                  </w:rPr>
                  <w:t>Klik of tik om tekst in te voeren.</w:t>
                </w:r>
              </w:p>
            </w:sdtContent>
          </w:sdt>
          <w:p w:rsidR="007E0403" w:rsidRPr="001E1E46" w:rsidP="007E0403" w14:paraId="5230E0DD" w14:textId="77777777"/>
        </w:tc>
      </w:tr>
      <w:tr w14:paraId="7622E0D0" w14:textId="77777777" w:rsidTr="00395F74">
        <w:tblPrEx>
          <w:tblW w:w="9715" w:type="dxa"/>
          <w:tblLook w:val="04A0"/>
        </w:tblPrEx>
        <w:trPr>
          <w:trHeight w:val="1318"/>
        </w:trPr>
        <w:tc>
          <w:tcPr>
            <w:tcW w:w="2581" w:type="dxa"/>
          </w:tcPr>
          <w:p w:rsidR="00CD55AC" w:rsidRPr="001E1E46" w:rsidP="00CD55AC" w14:paraId="197AA270" w14:textId="44AC8855">
            <w:r w:rsidRPr="001E1E46">
              <w:t>Stuurprogramma’s voor het aansturen van apparaten</w:t>
            </w:r>
          </w:p>
        </w:tc>
        <w:tc>
          <w:tcPr>
            <w:tcW w:w="3613" w:type="dxa"/>
          </w:tcPr>
          <w:p w:rsidR="00CD55AC" w:rsidRPr="001E1E46" w:rsidP="00CD55AC" w14:paraId="10B670EA" w14:textId="29F70BE8">
            <w:pPr>
              <w:rPr>
                <w:rFonts w:eastAsia="Segoe UI" w:cs="Segoe UI"/>
                <w:color w:val="333333"/>
              </w:rPr>
            </w:pPr>
            <w:r w:rsidRPr="001E1E46">
              <w:t xml:space="preserve">Alle stuurprogramma’s (drivers) moeten WHQL ondertekent zijn. Meer informatie over dit onderwerp vind je </w:t>
            </w:r>
            <w:hyperlink r:id="rId9" w:history="1">
              <w:r w:rsidRPr="001E1E46">
                <w:rPr>
                  <w:rStyle w:val="Hyperlink"/>
                </w:rPr>
                <w:t>hier</w:t>
              </w:r>
            </w:hyperlink>
            <w:r w:rsidRPr="001E1E46">
              <w:t xml:space="preserve">. </w:t>
            </w:r>
          </w:p>
        </w:tc>
        <w:tc>
          <w:tcPr>
            <w:tcW w:w="3521" w:type="dxa"/>
          </w:tcPr>
          <w:p w:rsidR="00CD55AC" w:rsidRPr="001E1E46" w:rsidP="00CD55AC" w14:paraId="059093C2" w14:textId="77777777">
            <w:sdt>
              <w:sdtPr>
                <w:id w:val="1384065863"/>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CD55AC" w:rsidRPr="001E1E46" w:rsidP="00CD55AC" w14:paraId="1681301A" w14:textId="77777777">
            <w:sdt>
              <w:sdtPr>
                <w:id w:val="-1544822194"/>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703293620"/>
              <w:placeholder>
                <w:docPart w:val="2435F254C917428FAA564F0830A54D58"/>
              </w:placeholder>
              <w:showingPlcHdr/>
              <w:richText/>
            </w:sdtPr>
            <w:sdtContent>
              <w:p w:rsidR="00CD55AC" w:rsidRPr="001E1E46" w:rsidP="00CD55AC" w14:paraId="751F18E1" w14:textId="77777777">
                <w:r w:rsidRPr="001E1E46">
                  <w:rPr>
                    <w:rStyle w:val="PlaceholderText"/>
                  </w:rPr>
                  <w:t>Klik of tik om tekst in te voeren.</w:t>
                </w:r>
              </w:p>
            </w:sdtContent>
          </w:sdt>
          <w:p w:rsidR="00CD55AC" w:rsidRPr="001E1E46" w:rsidP="00CD55AC" w14:paraId="42168CC3" w14:textId="77777777"/>
        </w:tc>
      </w:tr>
      <w:tr w14:paraId="7FF46B7C" w14:textId="77777777" w:rsidTr="00B26E88">
        <w:tblPrEx>
          <w:tblW w:w="9715" w:type="dxa"/>
          <w:tblLook w:val="04A0"/>
        </w:tblPrEx>
        <w:trPr>
          <w:trHeight w:val="1679"/>
        </w:trPr>
        <w:tc>
          <w:tcPr>
            <w:tcW w:w="2581" w:type="dxa"/>
          </w:tcPr>
          <w:p w:rsidR="00CD55AC" w:rsidRPr="001E1E46" w:rsidP="00CD55AC" w14:paraId="7D6D2894" w14:textId="3C5A1D9A">
            <w:r w:rsidRPr="001E1E46">
              <w:t xml:space="preserve">Software van derden of middleware </w:t>
            </w:r>
            <w:r w:rsidRPr="001E1E46">
              <w:t xml:space="preserve">(Denk aan pdf software, office, </w:t>
            </w:r>
            <w:r w:rsidRPr="001E1E46">
              <w:t>plug</w:t>
            </w:r>
            <w:r w:rsidRPr="001E1E46" w:rsidR="007F4926">
              <w:t>-</w:t>
            </w:r>
            <w:r w:rsidRPr="001E1E46">
              <w:t>ins,</w:t>
            </w:r>
            <w:r w:rsidRPr="001E1E46" w:rsidR="007F4926">
              <w:t xml:space="preserve"> </w:t>
            </w:r>
            <w:r w:rsidRPr="001E1E46">
              <w:t>etc</w:t>
            </w:r>
            <w:r w:rsidRPr="001E1E46" w:rsidR="007F4926">
              <w:t>.</w:t>
            </w:r>
            <w:r w:rsidRPr="001E1E46">
              <w:t>)</w:t>
            </w:r>
          </w:p>
        </w:tc>
        <w:tc>
          <w:tcPr>
            <w:tcW w:w="3613" w:type="dxa"/>
          </w:tcPr>
          <w:p w:rsidR="00CD55AC" w:rsidRPr="001E1E46" w:rsidP="00CD55AC" w14:paraId="5FBAA8EE" w14:textId="1DF8F82D">
            <w:r w:rsidRPr="001E1E46">
              <w:rPr>
                <w:rFonts w:eastAsia="Segoe UI" w:cs="Segoe UI"/>
                <w:color w:val="333333"/>
              </w:rPr>
              <w:t>De leverancier is verantwoordelijk voor het tijdig bijwerken van alle software-installaties. Beveiligingsupdates worden direct na beschikbaarheid toegepast en softwareversies lopen maximaal één versie achter.</w:t>
            </w:r>
          </w:p>
        </w:tc>
        <w:tc>
          <w:tcPr>
            <w:tcW w:w="3521" w:type="dxa"/>
          </w:tcPr>
          <w:p w:rsidR="00CD55AC" w:rsidRPr="001E1E46" w:rsidP="00CD55AC" w14:paraId="78C76430" w14:textId="77777777">
            <w:sdt>
              <w:sdtPr>
                <w:id w:val="-1110039365"/>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CD55AC" w:rsidRPr="001E1E46" w:rsidP="00CD55AC" w14:paraId="145B7D1A" w14:textId="77777777">
            <w:sdt>
              <w:sdtPr>
                <w:id w:val="1538401237"/>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62379104"/>
              <w:placeholder>
                <w:docPart w:val="D7E65D462C3B485E9E9E005BB9BBBA44"/>
              </w:placeholder>
              <w:showingPlcHdr/>
              <w:richText/>
            </w:sdtPr>
            <w:sdtContent>
              <w:p w:rsidR="00CD55AC" w:rsidRPr="001E1E46" w:rsidP="00CD55AC" w14:paraId="14DB0512" w14:textId="77777777">
                <w:r w:rsidRPr="001E1E46">
                  <w:rPr>
                    <w:rStyle w:val="PlaceholderText"/>
                  </w:rPr>
                  <w:t>Klik of tik om tekst in te voeren.</w:t>
                </w:r>
              </w:p>
            </w:sdtContent>
          </w:sdt>
          <w:p w:rsidR="00CD55AC" w:rsidRPr="001E1E46" w:rsidP="00CD55AC" w14:paraId="16EF9359" w14:textId="77777777"/>
        </w:tc>
      </w:tr>
      <w:tr w14:paraId="6A29C8C5" w14:textId="77777777" w:rsidTr="00B26E88">
        <w:tblPrEx>
          <w:tblW w:w="9715" w:type="dxa"/>
          <w:tblLook w:val="04A0"/>
        </w:tblPrEx>
        <w:trPr>
          <w:trHeight w:val="1679"/>
        </w:trPr>
        <w:tc>
          <w:tcPr>
            <w:tcW w:w="2581" w:type="dxa"/>
          </w:tcPr>
          <w:p w:rsidR="00CD55AC" w:rsidRPr="00595B2D" w:rsidP="00CD55AC" w14:paraId="25F49BC0" w14:textId="336B29B6">
            <w:pPr>
              <w:rPr>
                <w:lang w:val="en-US"/>
              </w:rPr>
            </w:pPr>
            <w:r w:rsidRPr="00595B2D">
              <w:rPr>
                <w:lang w:val="en-US"/>
              </w:rPr>
              <w:t>S</w:t>
            </w:r>
            <w:r w:rsidRPr="00595B2D">
              <w:rPr>
                <w:lang w:val="en-US"/>
              </w:rPr>
              <w:t>ecurity baseline</w:t>
            </w:r>
            <w:r w:rsidRPr="00595B2D" w:rsidR="00140E26">
              <w:rPr>
                <w:lang w:val="en-US"/>
              </w:rPr>
              <w:t xml:space="preserve"> (Microsoft, STIG, CIS)</w:t>
            </w:r>
            <w:r w:rsidRPr="00595B2D">
              <w:rPr>
                <w:lang w:val="en-US"/>
              </w:rPr>
              <w:t xml:space="preserve"> </w:t>
            </w:r>
          </w:p>
        </w:tc>
        <w:tc>
          <w:tcPr>
            <w:tcW w:w="3613" w:type="dxa"/>
          </w:tcPr>
          <w:p w:rsidR="00CD55AC" w:rsidRPr="001E1E46" w:rsidP="00CD55AC" w14:paraId="3407C95A" w14:textId="31592147">
            <w:r w:rsidRPr="001E1E46">
              <w:t xml:space="preserve">De systeemconfiguratie is gehard en voldoet aan de actuele best </w:t>
            </w:r>
            <w:r w:rsidRPr="001E1E46">
              <w:t>practices</w:t>
            </w:r>
            <w:r w:rsidRPr="001E1E46">
              <w:t xml:space="preserve"> van Microsoft. </w:t>
            </w:r>
            <w:r w:rsidRPr="001E1E46" w:rsidR="00140E26">
              <w:t xml:space="preserve">Meer informatie is </w:t>
            </w:r>
            <w:hyperlink w:anchor="_Meest_gestelde_vragen_1" w:history="1">
              <w:r w:rsidRPr="001E1E46" w:rsidR="00140E26">
                <w:rPr>
                  <w:rStyle w:val="Hyperlink"/>
                </w:rPr>
                <w:t>hier</w:t>
              </w:r>
            </w:hyperlink>
            <w:r w:rsidRPr="001E1E46" w:rsidR="00140E26">
              <w:t xml:space="preserve"> te vinden</w:t>
            </w:r>
            <w:r w:rsidRPr="001E1E46" w:rsidR="00E32737">
              <w:t>.</w:t>
            </w:r>
          </w:p>
        </w:tc>
        <w:tc>
          <w:tcPr>
            <w:tcW w:w="3521" w:type="dxa"/>
          </w:tcPr>
          <w:p w:rsidR="00CD55AC" w:rsidRPr="001E1E46" w:rsidP="00CD55AC" w14:paraId="257C8281" w14:textId="77777777">
            <w:sdt>
              <w:sdtPr>
                <w:id w:val="-594941978"/>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CD55AC" w:rsidRPr="001E1E46" w:rsidP="00CD55AC" w14:paraId="34A756DF" w14:textId="44F77B77">
            <w:sdt>
              <w:sdtPr>
                <w:id w:val="-659620995"/>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1540098429"/>
              <w:placeholder>
                <w:docPart w:val="ECEB0B537733429E8E8E796195176A86"/>
              </w:placeholder>
              <w:showingPlcHdr/>
              <w:richText/>
            </w:sdtPr>
            <w:sdtContent>
              <w:p w:rsidR="00CD55AC" w:rsidRPr="001E1E46" w:rsidP="00CD55AC" w14:paraId="12BC71D8" w14:textId="77777777">
                <w:r w:rsidRPr="001E1E46">
                  <w:rPr>
                    <w:rStyle w:val="PlaceholderText"/>
                  </w:rPr>
                  <w:t>Klik of tik om tekst in te voeren.</w:t>
                </w:r>
              </w:p>
            </w:sdtContent>
          </w:sdt>
          <w:p w:rsidR="00CD55AC" w:rsidRPr="001E1E46" w:rsidP="00CD55AC" w14:paraId="29C448CE" w14:textId="77777777"/>
        </w:tc>
      </w:tr>
      <w:tr w14:paraId="3E1CBFAD" w14:textId="77777777" w:rsidTr="00B26E88">
        <w:tblPrEx>
          <w:tblW w:w="9715" w:type="dxa"/>
          <w:tblLook w:val="04A0"/>
        </w:tblPrEx>
        <w:trPr>
          <w:trHeight w:val="1679"/>
        </w:trPr>
        <w:tc>
          <w:tcPr>
            <w:tcW w:w="2581" w:type="dxa"/>
          </w:tcPr>
          <w:p w:rsidR="00CD55AC" w:rsidRPr="001E1E46" w:rsidP="00CD55AC" w14:paraId="728E91E5" w14:textId="3D6628F3">
            <w:r w:rsidRPr="001E1E46">
              <w:t>Maandelijkse Windows beveiligingsupdates</w:t>
            </w:r>
          </w:p>
        </w:tc>
        <w:tc>
          <w:tcPr>
            <w:tcW w:w="3613" w:type="dxa"/>
          </w:tcPr>
          <w:p w:rsidR="00CD55AC" w:rsidRPr="001E1E46" w:rsidP="00CD55AC" w14:paraId="6280062F" w14:textId="2C7D67A9">
            <w:r w:rsidRPr="001E1E46">
              <w:t>Op het leverancier geleverde Windows-systeem verzorgt de leverancier de</w:t>
            </w:r>
            <w:r w:rsidRPr="001E1E46">
              <w:t xml:space="preserve"> </w:t>
            </w:r>
            <w:r w:rsidRPr="001E1E46">
              <w:t xml:space="preserve">maandelijkse installatie van Windows-beveiligingsupdates. </w:t>
            </w:r>
          </w:p>
        </w:tc>
        <w:tc>
          <w:tcPr>
            <w:tcW w:w="3521" w:type="dxa"/>
          </w:tcPr>
          <w:p w:rsidR="00CD55AC" w:rsidRPr="001E1E46" w:rsidP="00CD55AC" w14:paraId="29CC1451" w14:textId="77777777">
            <w:sdt>
              <w:sdtPr>
                <w:id w:val="2075381342"/>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CD55AC" w:rsidRPr="001E1E46" w:rsidP="00CD55AC" w14:paraId="215FD954" w14:textId="77777777">
            <w:sdt>
              <w:sdtPr>
                <w:id w:val="1683703420"/>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1484969693"/>
              <w:placeholder>
                <w:docPart w:val="DDBDE7BFDE314040A060AFE518AF3436"/>
              </w:placeholder>
              <w:showingPlcHdr/>
              <w:richText/>
            </w:sdtPr>
            <w:sdtContent>
              <w:p w:rsidR="00CD55AC" w:rsidRPr="001E1E46" w:rsidP="00CD55AC" w14:paraId="0B605CF0" w14:textId="77777777">
                <w:r w:rsidRPr="001E1E46">
                  <w:rPr>
                    <w:rStyle w:val="PlaceholderText"/>
                  </w:rPr>
                  <w:t>Klik of tik om tekst in te voeren.</w:t>
                </w:r>
              </w:p>
            </w:sdtContent>
          </w:sdt>
          <w:p w:rsidR="00CD55AC" w:rsidRPr="001E1E46" w:rsidP="00CD55AC" w14:paraId="647A2CFD" w14:textId="77777777"/>
        </w:tc>
      </w:tr>
      <w:tr w14:paraId="3CDE8ECC" w14:textId="77777777" w:rsidTr="00B26E88">
        <w:tblPrEx>
          <w:tblW w:w="9715" w:type="dxa"/>
          <w:tblLook w:val="04A0"/>
        </w:tblPrEx>
        <w:trPr>
          <w:trHeight w:val="1679"/>
        </w:trPr>
        <w:tc>
          <w:tcPr>
            <w:tcW w:w="2581" w:type="dxa"/>
          </w:tcPr>
          <w:p w:rsidR="00CD55AC" w:rsidRPr="001E1E46" w:rsidP="00CD55AC" w14:paraId="35C7E770" w14:textId="743BC56B">
            <w:r w:rsidRPr="001E1E46">
              <w:t xml:space="preserve">Windows Defender </w:t>
            </w:r>
          </w:p>
        </w:tc>
        <w:tc>
          <w:tcPr>
            <w:tcW w:w="3613" w:type="dxa"/>
          </w:tcPr>
          <w:p w:rsidR="00CD55AC" w:rsidRPr="001E1E46" w:rsidP="00CD55AC" w14:paraId="510677A6" w14:textId="39584D20">
            <w:r w:rsidRPr="001E1E46">
              <w:t>Het door de leverancier te leveren Windows-systeem moet bij oplevering voorzien zijn van een, bijgewerkte en functionerende Windows Defender.</w:t>
            </w:r>
          </w:p>
        </w:tc>
        <w:tc>
          <w:tcPr>
            <w:tcW w:w="3521" w:type="dxa"/>
          </w:tcPr>
          <w:p w:rsidR="00CD55AC" w:rsidRPr="001E1E46" w:rsidP="00CD55AC" w14:paraId="2CC00157" w14:textId="77777777">
            <w:sdt>
              <w:sdtPr>
                <w:id w:val="-1676255124"/>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CD55AC" w:rsidRPr="001E1E46" w:rsidP="00CD55AC" w14:paraId="5D0027DE" w14:textId="77777777">
            <w:sdt>
              <w:sdtPr>
                <w:id w:val="1988817830"/>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1688212559"/>
              <w:placeholder>
                <w:docPart w:val="793E17C2414543A3A7566DE644467C8C"/>
              </w:placeholder>
              <w:showingPlcHdr/>
              <w:richText/>
            </w:sdtPr>
            <w:sdtContent>
              <w:p w:rsidR="00CD55AC" w:rsidRPr="001E1E46" w:rsidP="00CD55AC" w14:paraId="6A065181" w14:textId="77777777">
                <w:r w:rsidRPr="001E1E46">
                  <w:rPr>
                    <w:rStyle w:val="PlaceholderText"/>
                  </w:rPr>
                  <w:t>Klik of tik om tekst in te voeren.</w:t>
                </w:r>
              </w:p>
            </w:sdtContent>
          </w:sdt>
          <w:p w:rsidR="00CD55AC" w:rsidRPr="001E1E46" w:rsidP="00CD55AC" w14:paraId="0028EB7B" w14:textId="77777777"/>
        </w:tc>
      </w:tr>
      <w:tr w14:paraId="7BBDE941" w14:textId="77777777" w:rsidTr="00B26E88">
        <w:tblPrEx>
          <w:tblW w:w="9715" w:type="dxa"/>
          <w:tblLook w:val="04A0"/>
        </w:tblPrEx>
        <w:trPr>
          <w:trHeight w:val="1679"/>
        </w:trPr>
        <w:tc>
          <w:tcPr>
            <w:tcW w:w="2581" w:type="dxa"/>
          </w:tcPr>
          <w:p w:rsidR="005C1DEA" w:rsidRPr="00595B2D" w:rsidP="00CD55AC" w14:paraId="17D75177" w14:textId="3AA7CC87">
            <w:pPr>
              <w:rPr>
                <w:lang w:val="en-US"/>
              </w:rPr>
            </w:pPr>
            <w:r w:rsidRPr="00595B2D">
              <w:rPr>
                <w:lang w:val="en-US"/>
              </w:rPr>
              <w:t>Windows Defender Application Control (WDAC)</w:t>
            </w:r>
          </w:p>
        </w:tc>
        <w:tc>
          <w:tcPr>
            <w:tcW w:w="3613" w:type="dxa"/>
          </w:tcPr>
          <w:p w:rsidR="005C1DEA" w:rsidRPr="001E1E46" w:rsidP="00CD55AC" w14:paraId="3A5CFC60" w14:textId="6EC7B8AD">
            <w:r w:rsidRPr="001E1E46">
              <w:t>De Windows Defender Application Control (WDAC)-configuratie is zodanig ingericht dat uitsluitend vooraf goedgekeurde en vertrouwde applicaties kunnen worden uitgevoerd.</w:t>
            </w:r>
          </w:p>
        </w:tc>
        <w:tc>
          <w:tcPr>
            <w:tcW w:w="3521" w:type="dxa"/>
          </w:tcPr>
          <w:p w:rsidR="00DF7BA1" w:rsidRPr="001E1E46" w:rsidP="00DF7BA1" w14:paraId="555312B7" w14:textId="77777777">
            <w:sdt>
              <w:sdtPr>
                <w:id w:val="-2081973874"/>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DF7BA1" w:rsidRPr="001E1E46" w:rsidP="00DF7BA1" w14:paraId="6F01C8D3" w14:textId="77777777">
            <w:sdt>
              <w:sdtPr>
                <w:id w:val="788479087"/>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1194296498"/>
              <w:placeholder>
                <w:docPart w:val="BCA2885AE9A640858B623B6124FD286B"/>
              </w:placeholder>
              <w:showingPlcHdr/>
              <w:richText/>
            </w:sdtPr>
            <w:sdtContent>
              <w:p w:rsidR="00DF7BA1" w:rsidRPr="001E1E46" w:rsidP="00DF7BA1" w14:paraId="32823865" w14:textId="77777777">
                <w:r w:rsidRPr="001E1E46">
                  <w:rPr>
                    <w:rStyle w:val="PlaceholderText"/>
                  </w:rPr>
                  <w:t>Klik of tik om tekst in te voeren.</w:t>
                </w:r>
              </w:p>
            </w:sdtContent>
          </w:sdt>
          <w:p w:rsidR="005C1DEA" w:rsidRPr="001E1E46" w:rsidP="00CD55AC" w14:paraId="1C4AC6EB" w14:textId="77777777"/>
        </w:tc>
      </w:tr>
      <w:tr w14:paraId="63E0F961" w14:textId="77777777" w:rsidTr="00B26E88">
        <w:tblPrEx>
          <w:tblW w:w="9715" w:type="dxa"/>
          <w:tblLook w:val="04A0"/>
        </w:tblPrEx>
        <w:trPr>
          <w:trHeight w:val="1406"/>
        </w:trPr>
        <w:tc>
          <w:tcPr>
            <w:tcW w:w="2581" w:type="dxa"/>
          </w:tcPr>
          <w:p w:rsidR="00CD55AC" w:rsidRPr="001E1E46" w:rsidP="00CD55AC" w14:paraId="74F2B99C" w14:textId="0B1C4D4A">
            <w:r w:rsidRPr="001E1E46">
              <w:t>Filtering of blokkade van USB-apparatuur</w:t>
            </w:r>
          </w:p>
        </w:tc>
        <w:tc>
          <w:tcPr>
            <w:tcW w:w="3613" w:type="dxa"/>
          </w:tcPr>
          <w:p w:rsidR="00CD55AC" w:rsidRPr="001E1E46" w:rsidP="00CD55AC" w14:paraId="1EC784F1" w14:textId="743DC214">
            <w:r w:rsidRPr="001E1E46">
              <w:t xml:space="preserve">De leverancier past USB allowlisting toe op het Windows-systeem, zodat alleen vooraf goedgekeurde USB-apparaten door het systeem worden toegestaan en dat alle andere USB-apparaten standaard worden geblokkeerd.  </w:t>
            </w:r>
          </w:p>
        </w:tc>
        <w:tc>
          <w:tcPr>
            <w:tcW w:w="3521" w:type="dxa"/>
          </w:tcPr>
          <w:p w:rsidR="00CD55AC" w:rsidRPr="001E1E46" w:rsidP="00CD55AC" w14:paraId="2B45D961" w14:textId="77777777">
            <w:sdt>
              <w:sdtPr>
                <w:id w:val="-27271153"/>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CD55AC" w:rsidRPr="001E1E46" w:rsidP="00CD55AC" w14:paraId="31B11C0E" w14:textId="77777777">
            <w:sdt>
              <w:sdtPr>
                <w:id w:val="-109978186"/>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134764044"/>
              <w:placeholder>
                <w:docPart w:val="E9DF32233C214A7E99DB9297E245D338"/>
              </w:placeholder>
              <w:showingPlcHdr/>
              <w:richText/>
            </w:sdtPr>
            <w:sdtContent>
              <w:p w:rsidR="00CD55AC" w:rsidRPr="001E1E46" w:rsidP="00CD55AC" w14:paraId="728E194D" w14:textId="77777777">
                <w:r w:rsidRPr="001E1E46">
                  <w:rPr>
                    <w:rStyle w:val="PlaceholderText"/>
                  </w:rPr>
                  <w:t>Klik of tik om tekst in te voeren.</w:t>
                </w:r>
              </w:p>
            </w:sdtContent>
          </w:sdt>
          <w:p w:rsidR="00CD55AC" w:rsidRPr="001E1E46" w:rsidP="00CD55AC" w14:paraId="69B1C50A" w14:textId="666BC9EA"/>
        </w:tc>
      </w:tr>
      <w:tr w14:paraId="1A35F9BF" w14:textId="77777777" w:rsidTr="00B26E88">
        <w:tblPrEx>
          <w:tblW w:w="9715" w:type="dxa"/>
          <w:tblLook w:val="04A0"/>
        </w:tblPrEx>
        <w:trPr>
          <w:trHeight w:val="848"/>
        </w:trPr>
        <w:tc>
          <w:tcPr>
            <w:tcW w:w="2581" w:type="dxa"/>
          </w:tcPr>
          <w:p w:rsidR="00CD55AC" w:rsidRPr="001E1E46" w:rsidP="00CD55AC" w14:paraId="46FAFFCF" w14:textId="139DD748">
            <w:pPr>
              <w:rPr>
                <w:b w:val="0"/>
                <w:bCs w:val="0"/>
              </w:rPr>
            </w:pPr>
            <w:r w:rsidRPr="001E1E46">
              <w:t>Bescherming van systeemintegriteit en wijzigingscontrole</w:t>
            </w:r>
          </w:p>
        </w:tc>
        <w:tc>
          <w:tcPr>
            <w:tcW w:w="3613" w:type="dxa"/>
          </w:tcPr>
          <w:p w:rsidR="00CD55AC" w:rsidRPr="001E1E46" w:rsidP="00CD55AC" w14:paraId="263494B3" w14:textId="22C8C2FA">
            <w:r w:rsidRPr="001E1E46">
              <w:t xml:space="preserve">De leverancier dient het systeem zodanig in te richten dat de integriteit van het besturingssysteem en de applicaties is gewaarborgd. Ongewenste wijzigingen moeten worden voorkomen of aantoonbaar kunnen worden hersteld. Indien passend binnen de functionele en compliance-eisen, dient de leverancier gebruik te maken van technieken zoals </w:t>
            </w:r>
            <w:r w:rsidRPr="001E1E46">
              <w:t>Unified</w:t>
            </w:r>
            <w:r w:rsidRPr="001E1E46">
              <w:t xml:space="preserve"> Write Filter (UWF).</w:t>
            </w:r>
          </w:p>
        </w:tc>
        <w:tc>
          <w:tcPr>
            <w:tcW w:w="3521" w:type="dxa"/>
          </w:tcPr>
          <w:p w:rsidR="00CD55AC" w:rsidRPr="001E1E46" w:rsidP="00CD55AC" w14:paraId="0F3AF8E7" w14:textId="77777777">
            <w:sdt>
              <w:sdtPr>
                <w:id w:val="-1000726523"/>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CD55AC" w:rsidRPr="001E1E46" w:rsidP="00CD55AC" w14:paraId="646B7F7F" w14:textId="77777777">
            <w:sdt>
              <w:sdtPr>
                <w:id w:val="-1323803899"/>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489836709"/>
              <w:placeholder>
                <w:docPart w:val="036F316A63D34B319989B789F27965E2"/>
              </w:placeholder>
              <w:showingPlcHdr/>
              <w:richText/>
            </w:sdtPr>
            <w:sdtContent>
              <w:p w:rsidR="00CD55AC" w:rsidRPr="001E1E46" w:rsidP="00CD55AC" w14:paraId="0B071337" w14:textId="77777777">
                <w:r w:rsidRPr="001E1E46">
                  <w:rPr>
                    <w:rStyle w:val="PlaceholderText"/>
                  </w:rPr>
                  <w:t>Klik of tik om tekst in te voeren.</w:t>
                </w:r>
              </w:p>
            </w:sdtContent>
          </w:sdt>
          <w:p w:rsidR="00CD55AC" w:rsidRPr="001E1E46" w:rsidP="00CD55AC" w14:paraId="76439848" w14:textId="0E1AA0B7"/>
        </w:tc>
      </w:tr>
      <w:tr w14:paraId="5C7DB177" w14:textId="77777777" w:rsidTr="001B27A9">
        <w:tblPrEx>
          <w:tblW w:w="9715" w:type="dxa"/>
          <w:tblLook w:val="04A0"/>
        </w:tblPrEx>
        <w:trPr>
          <w:trHeight w:val="2547"/>
        </w:trPr>
        <w:tc>
          <w:tcPr>
            <w:tcW w:w="2581" w:type="dxa"/>
          </w:tcPr>
          <w:p w:rsidR="00CD55AC" w:rsidRPr="001E1E46" w:rsidP="00CD55AC" w14:paraId="3127F18B" w14:textId="77777777">
            <w:r w:rsidRPr="001E1E46">
              <w:t>Netwerk connectiviteit</w:t>
            </w:r>
          </w:p>
          <w:p w:rsidR="00CD55AC" w:rsidRPr="001E1E46" w:rsidP="00CD55AC" w14:paraId="23BAC3F8" w14:textId="6F83DD06"/>
        </w:tc>
        <w:tc>
          <w:tcPr>
            <w:tcW w:w="3613" w:type="dxa"/>
          </w:tcPr>
          <w:p w:rsidR="00CD55AC" w:rsidRPr="001E1E46" w:rsidP="00CD55AC" w14:paraId="4EFCC1AE" w14:textId="0E88E62A">
            <w:r w:rsidRPr="001E1E46">
              <w:t xml:space="preserve">Netwerkinterfaces in het Windows-systeem mogen geen bridge-, routerings- of andere netwerkdistributiefuncties vervullen, waaronder het uitgeven van IP-adressen. Nadere informatie over dit onderwerp is </w:t>
            </w:r>
            <w:hyperlink w:anchor="Bladwijzer1" w:history="1">
              <w:r w:rsidRPr="001E1E46" w:rsidR="5D5DF368">
                <w:rPr>
                  <w:rStyle w:val="Hyperlink"/>
                </w:rPr>
                <w:t>hier</w:t>
              </w:r>
            </w:hyperlink>
            <w:r w:rsidRPr="001E1E46" w:rsidR="5D5DF368">
              <w:t xml:space="preserve"> beschikbaar. </w:t>
            </w:r>
          </w:p>
        </w:tc>
        <w:tc>
          <w:tcPr>
            <w:tcW w:w="3521" w:type="dxa"/>
          </w:tcPr>
          <w:p w:rsidR="00CD55AC" w:rsidRPr="001E1E46" w:rsidP="00CD55AC" w14:paraId="1F6BEC83" w14:textId="77777777">
            <w:sdt>
              <w:sdtPr>
                <w:id w:val="-438370294"/>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CD55AC" w:rsidRPr="001E1E46" w:rsidP="00CD55AC" w14:paraId="0A5D2AB2" w14:textId="77777777">
            <w:sdt>
              <w:sdtPr>
                <w:id w:val="-801615590"/>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1529013103"/>
              <w:placeholder>
                <w:docPart w:val="482887697D9B4EDF8CBF2B7A75387175"/>
              </w:placeholder>
              <w:showingPlcHdr/>
              <w:richText/>
            </w:sdtPr>
            <w:sdtContent>
              <w:p w:rsidR="00CD55AC" w:rsidRPr="001E1E46" w:rsidP="00CD55AC" w14:paraId="333B9E9F" w14:textId="77777777">
                <w:r w:rsidRPr="001E1E46">
                  <w:rPr>
                    <w:rStyle w:val="PlaceholderText"/>
                  </w:rPr>
                  <w:t>Klik of tik om tekst in te voeren.</w:t>
                </w:r>
              </w:p>
            </w:sdtContent>
          </w:sdt>
          <w:p w:rsidR="00CD55AC" w:rsidRPr="001E1E46" w:rsidP="00CD55AC" w14:paraId="1E157581" w14:textId="77777777"/>
          <w:p w:rsidR="00CD55AC" w:rsidRPr="001E1E46" w:rsidP="00CD55AC" w14:paraId="79907401" w14:textId="77777777"/>
          <w:p w:rsidR="00CD55AC" w:rsidRPr="001E1E46" w:rsidP="00CD55AC" w14:paraId="068E0F26" w14:textId="77777777"/>
          <w:p w:rsidR="00CD55AC" w:rsidRPr="001E1E46" w:rsidP="00CD55AC" w14:paraId="3BAFA5F0" w14:textId="518E1BA2">
            <w:pPr>
              <w:tabs>
                <w:tab w:val="left" w:pos="3040"/>
              </w:tabs>
            </w:pPr>
            <w:r w:rsidRPr="001E1E46">
              <w:tab/>
            </w:r>
          </w:p>
        </w:tc>
      </w:tr>
      <w:tr w14:paraId="04A1B00B" w14:textId="77777777" w:rsidTr="00B26E88">
        <w:tblPrEx>
          <w:tblW w:w="9715" w:type="dxa"/>
          <w:tblLook w:val="04A0"/>
        </w:tblPrEx>
        <w:trPr>
          <w:trHeight w:val="1405"/>
        </w:trPr>
        <w:tc>
          <w:tcPr>
            <w:tcW w:w="2581" w:type="dxa"/>
          </w:tcPr>
          <w:p w:rsidR="00CD55AC" w:rsidRPr="001E1E46" w:rsidP="00CD55AC" w14:paraId="5D0E14CB" w14:textId="279FDB79">
            <w:pPr>
              <w:rPr>
                <w:b w:val="0"/>
                <w:bCs w:val="0"/>
              </w:rPr>
            </w:pPr>
            <w:r w:rsidRPr="001E1E46">
              <w:t>Continu kwetsbaarhedenbeheer</w:t>
            </w:r>
          </w:p>
        </w:tc>
        <w:tc>
          <w:tcPr>
            <w:tcW w:w="3613" w:type="dxa"/>
          </w:tcPr>
          <w:p w:rsidR="00CD55AC" w:rsidRPr="001E1E46" w:rsidP="00CD55AC" w14:paraId="5A8DB9F1" w14:textId="626B5F78">
            <w:r w:rsidRPr="001E1E46">
              <w:t xml:space="preserve">De leverancier dient toe te staan dat een softwareclient (agent) of een </w:t>
            </w:r>
            <w:r w:rsidRPr="001E1E46" w:rsidR="006B22DB">
              <w:t xml:space="preserve">softwarevrije </w:t>
            </w:r>
            <w:r w:rsidRPr="001E1E46">
              <w:t xml:space="preserve">scan wordt ingezet voor het detecteren van </w:t>
            </w:r>
            <w:r w:rsidRPr="001E1E46" w:rsidR="5D5DF368">
              <w:t>kwetsbaarheden.</w:t>
            </w:r>
            <w:r w:rsidRPr="001E1E46">
              <w:t xml:space="preserve"> Dit is geen eenmalige actie maar een scan die periodiek wordt uitgevoerd. De resultaten worden gedeeld met de afdeling, om deze bevindingen samen met de leverancier op te lossen. </w:t>
            </w:r>
          </w:p>
          <w:p w:rsidR="00CD55AC" w:rsidRPr="001E1E46" w:rsidP="00CD55AC" w14:paraId="653799E5" w14:textId="5CA13850">
            <w:r w:rsidRPr="001E1E46">
              <w:t xml:space="preserve">Nadere informatie over dit onderwerp is </w:t>
            </w:r>
            <w:hyperlink w:anchor="_Verklarende_woordenlijst" w:history="1">
              <w:r w:rsidRPr="001E1E46">
                <w:rPr>
                  <w:rStyle w:val="Hyperlink"/>
                </w:rPr>
                <w:t>hier</w:t>
              </w:r>
            </w:hyperlink>
            <w:r w:rsidRPr="001E1E46">
              <w:t xml:space="preserve"> beschikbaar.</w:t>
            </w:r>
          </w:p>
          <w:p w:rsidR="00CD55AC" w:rsidRPr="001E1E46" w:rsidP="00CD55AC" w14:paraId="0040A58A" w14:textId="0DF502D2">
            <w:r w:rsidRPr="001E1E46">
              <w:t xml:space="preserve"> </w:t>
            </w:r>
          </w:p>
        </w:tc>
        <w:tc>
          <w:tcPr>
            <w:tcW w:w="3521" w:type="dxa"/>
          </w:tcPr>
          <w:p w:rsidR="00CD55AC" w:rsidRPr="001E1E46" w:rsidP="00CD55AC" w14:paraId="15D4BDF4" w14:textId="77777777">
            <w:sdt>
              <w:sdtPr>
                <w:id w:val="674308625"/>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CD55AC" w:rsidRPr="001E1E46" w:rsidP="00CD55AC" w14:paraId="1D87F1B0" w14:textId="77777777">
            <w:sdt>
              <w:sdtPr>
                <w:id w:val="1178926721"/>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96379078"/>
              <w:placeholder>
                <w:docPart w:val="B7E68368379548C9BB32B576E5EF0F8A"/>
              </w:placeholder>
              <w:showingPlcHdr/>
              <w:richText/>
            </w:sdtPr>
            <w:sdtContent>
              <w:p w:rsidR="00CD55AC" w:rsidRPr="001E1E46" w:rsidP="00CD55AC" w14:paraId="034FC1AF" w14:textId="77777777">
                <w:r w:rsidRPr="001E1E46">
                  <w:rPr>
                    <w:rStyle w:val="PlaceholderText"/>
                  </w:rPr>
                  <w:t>Klik of tik om tekst in te voeren.</w:t>
                </w:r>
              </w:p>
            </w:sdtContent>
          </w:sdt>
          <w:p w:rsidR="00CD55AC" w:rsidRPr="001E1E46" w:rsidP="00CD55AC" w14:paraId="7FC0058B" w14:textId="0694C0A1"/>
        </w:tc>
      </w:tr>
      <w:tr w14:paraId="3E749832" w14:textId="77777777" w:rsidTr="00B26E88">
        <w:tblPrEx>
          <w:tblW w:w="9715" w:type="dxa"/>
          <w:tblLook w:val="04A0"/>
        </w:tblPrEx>
        <w:trPr>
          <w:trHeight w:val="1405"/>
        </w:trPr>
        <w:tc>
          <w:tcPr>
            <w:tcW w:w="2581" w:type="dxa"/>
          </w:tcPr>
          <w:p w:rsidR="00CD55AC" w:rsidRPr="001E1E46" w:rsidP="00CD55AC" w14:paraId="4113FAB5" w14:textId="30E1A103">
            <w:r w:rsidRPr="001E1E46">
              <w:t>Draadloze verbindingen</w:t>
            </w:r>
          </w:p>
        </w:tc>
        <w:tc>
          <w:tcPr>
            <w:tcW w:w="3613" w:type="dxa"/>
          </w:tcPr>
          <w:p w:rsidR="00CD55AC" w:rsidRPr="001E1E46" w:rsidP="00CD55AC" w14:paraId="3685D8A2" w14:textId="540410C3">
            <w:r w:rsidRPr="001E1E46">
              <w:t xml:space="preserve">Draadloze interfaces exclusief bluetooth zijn standaard uitgeschakeld. Gebruik van draadloze interfaces is uitsluitend toegestaan na voorafgaand overleg en goedkeuring door Dienst ICT. </w:t>
            </w:r>
          </w:p>
        </w:tc>
        <w:tc>
          <w:tcPr>
            <w:tcW w:w="3521" w:type="dxa"/>
          </w:tcPr>
          <w:p w:rsidR="00CD55AC" w:rsidRPr="001E1E46" w:rsidP="00CD55AC" w14:paraId="0694809A" w14:textId="77777777">
            <w:sdt>
              <w:sdtPr>
                <w:id w:val="-1900357776"/>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CD55AC" w:rsidRPr="001E1E46" w:rsidP="00CD55AC" w14:paraId="0A163B49" w14:textId="77777777">
            <w:sdt>
              <w:sdtPr>
                <w:id w:val="983665895"/>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923638475"/>
              <w:placeholder>
                <w:docPart w:val="BE0869E96DB24ADAB37F5EE47CACAE5C"/>
              </w:placeholder>
              <w:showingPlcHdr/>
              <w:richText/>
            </w:sdtPr>
            <w:sdtContent>
              <w:p w:rsidR="00CD55AC" w:rsidRPr="001E1E46" w:rsidP="00CD55AC" w14:paraId="11ED20DC" w14:textId="77777777">
                <w:r w:rsidRPr="001E1E46">
                  <w:rPr>
                    <w:rStyle w:val="PlaceholderText"/>
                  </w:rPr>
                  <w:t>Klik of tik om tekst in te voeren.</w:t>
                </w:r>
              </w:p>
            </w:sdtContent>
          </w:sdt>
          <w:p w:rsidR="00CD55AC" w:rsidRPr="001E1E46" w:rsidP="00CD55AC" w14:paraId="47D48163" w14:textId="77777777"/>
        </w:tc>
      </w:tr>
      <w:tr w14:paraId="00B902B2" w14:textId="10E8AE94" w:rsidTr="00B26E88">
        <w:tblPrEx>
          <w:tblW w:w="9715" w:type="dxa"/>
          <w:tblLook w:val="04A0"/>
        </w:tblPrEx>
        <w:trPr>
          <w:trHeight w:val="1405"/>
        </w:trPr>
        <w:tc>
          <w:tcPr>
            <w:tcW w:w="2581" w:type="dxa"/>
          </w:tcPr>
          <w:p w:rsidR="00CD55AC" w:rsidRPr="001E1E46" w:rsidP="00CD55AC" w14:paraId="1A49C0F9" w14:textId="6C4B33AF">
            <w:pPr>
              <w:rPr>
                <w:b w:val="0"/>
                <w:bCs w:val="0"/>
              </w:rPr>
            </w:pPr>
            <w:r w:rsidRPr="001E1E46">
              <w:t xml:space="preserve">Netwerkaansluiting USB-gebaseerd </w:t>
            </w:r>
          </w:p>
        </w:tc>
        <w:tc>
          <w:tcPr>
            <w:tcW w:w="3613" w:type="dxa"/>
          </w:tcPr>
          <w:p w:rsidR="00CD55AC" w:rsidRPr="001E1E46" w:rsidP="00CD55AC" w14:paraId="1A7CD445" w14:textId="3CE6490D">
            <w:r w:rsidRPr="001E1E46">
              <w:t>Netwerkverbindingen met de ICT-netwerkinfrastructuur via USB-gebaseerde netwerkinterfaces (zoals USB-</w:t>
            </w:r>
            <w:r w:rsidRPr="001E1E46" w:rsidR="006967A4">
              <w:t>Wifi</w:t>
            </w:r>
            <w:r w:rsidRPr="001E1E46">
              <w:t>-adapters of USB-naar-Ethernet-adapters) zijn niet toegestaan.</w:t>
            </w:r>
          </w:p>
        </w:tc>
        <w:tc>
          <w:tcPr>
            <w:tcW w:w="3521" w:type="dxa"/>
          </w:tcPr>
          <w:p w:rsidR="00CD55AC" w:rsidRPr="001E1E46" w:rsidP="00CD55AC" w14:paraId="5152808E" w14:textId="77777777">
            <w:sdt>
              <w:sdtPr>
                <w:id w:val="-16236257"/>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CD55AC" w:rsidRPr="001E1E46" w:rsidP="00CD55AC" w14:paraId="651AA23F" w14:textId="77777777">
            <w:sdt>
              <w:sdtPr>
                <w:id w:val="-1564248220"/>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1697852888"/>
              <w:placeholder>
                <w:docPart w:val="4646AD3DDDB54DD6B0E931F1FE69BB0F"/>
              </w:placeholder>
              <w:showingPlcHdr/>
              <w:richText/>
            </w:sdtPr>
            <w:sdtContent>
              <w:p w:rsidR="00CD55AC" w:rsidRPr="001E1E46" w:rsidP="00CD55AC" w14:paraId="49CF42D9" w14:textId="77777777">
                <w:r w:rsidRPr="001E1E46">
                  <w:rPr>
                    <w:rStyle w:val="PlaceholderText"/>
                  </w:rPr>
                  <w:t>Klik of tik om tekst in te voeren.</w:t>
                </w:r>
              </w:p>
            </w:sdtContent>
          </w:sdt>
          <w:p w:rsidR="00CD55AC" w:rsidRPr="001E1E46" w:rsidP="00CD55AC" w14:paraId="41E81D4E" w14:textId="47AF3E66"/>
        </w:tc>
      </w:tr>
      <w:tr w14:paraId="3BBDBB41" w14:textId="77777777" w:rsidTr="00B26E88">
        <w:tblPrEx>
          <w:tblW w:w="9715" w:type="dxa"/>
          <w:tblLook w:val="04A0"/>
        </w:tblPrEx>
        <w:trPr>
          <w:trHeight w:val="1405"/>
        </w:trPr>
        <w:tc>
          <w:tcPr>
            <w:tcW w:w="2581" w:type="dxa"/>
          </w:tcPr>
          <w:p w:rsidR="00AA66ED" w:rsidRPr="001E1E46" w:rsidP="00AA66ED" w14:paraId="1EE33F94" w14:textId="5F7BC58A">
            <w:r w:rsidRPr="001E1E46">
              <w:t>Gebruik van standaardwachtwoorden</w:t>
            </w:r>
          </w:p>
        </w:tc>
        <w:tc>
          <w:tcPr>
            <w:tcW w:w="3613" w:type="dxa"/>
          </w:tcPr>
          <w:p w:rsidR="00AA66ED" w:rsidRPr="001E1E46" w:rsidP="00AA66ED" w14:paraId="0F0ADD1F" w14:textId="2A561D52">
            <w:r w:rsidRPr="001E1E46">
              <w:t>Het gebruik van standaard(fabriek)wachtwoorden binnen Amsterdam UMC is niet toegestaan; deze dienen vóór oplevering te zijn verwijderd, gewijzigd of uitgeschakeld.</w:t>
            </w:r>
          </w:p>
        </w:tc>
        <w:tc>
          <w:tcPr>
            <w:tcW w:w="3521" w:type="dxa"/>
          </w:tcPr>
          <w:p w:rsidR="00AA66ED" w:rsidRPr="001E1E46" w:rsidP="00AA66ED" w14:paraId="1E98FB0A" w14:textId="29881881">
            <w:sdt>
              <w:sdtPr>
                <w:id w:val="-924802975"/>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AA66ED" w:rsidRPr="001E1E46" w:rsidP="00AA66ED" w14:paraId="6DE36C39" w14:textId="77777777">
            <w:sdt>
              <w:sdtPr>
                <w:id w:val="472641697"/>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1408696594"/>
              <w:placeholder>
                <w:docPart w:val="1F80DDB49F23443EA15E70D6C4CC6A57"/>
              </w:placeholder>
              <w:showingPlcHdr/>
              <w:richText/>
            </w:sdtPr>
            <w:sdtContent>
              <w:p w:rsidR="00AA66ED" w:rsidRPr="001E1E46" w:rsidP="00AA66ED" w14:paraId="48BBAC62" w14:textId="77777777">
                <w:r w:rsidRPr="001E1E46">
                  <w:rPr>
                    <w:rStyle w:val="PlaceholderText"/>
                  </w:rPr>
                  <w:t>Klik of tik om tekst in te voeren.</w:t>
                </w:r>
              </w:p>
            </w:sdtContent>
          </w:sdt>
          <w:p w:rsidR="00AA66ED" w:rsidRPr="001E1E46" w:rsidP="00AA66ED" w14:paraId="2ED1A543" w14:textId="77777777"/>
        </w:tc>
      </w:tr>
      <w:tr w14:paraId="0EB1B83F" w14:textId="77777777" w:rsidTr="00B26E88">
        <w:tblPrEx>
          <w:tblW w:w="9715" w:type="dxa"/>
          <w:tblLook w:val="04A0"/>
        </w:tblPrEx>
        <w:trPr>
          <w:trHeight w:val="1405"/>
        </w:trPr>
        <w:tc>
          <w:tcPr>
            <w:tcW w:w="2581" w:type="dxa"/>
          </w:tcPr>
          <w:p w:rsidR="00AA66ED" w:rsidRPr="001E1E46" w:rsidP="00AA66ED" w14:paraId="695D14C9" w14:textId="15A10EB4">
            <w:r w:rsidRPr="001E1E46">
              <w:t>Laptop slot</w:t>
            </w:r>
          </w:p>
        </w:tc>
        <w:tc>
          <w:tcPr>
            <w:tcW w:w="3613" w:type="dxa"/>
          </w:tcPr>
          <w:p w:rsidR="00AA66ED" w:rsidRPr="001E1E46" w:rsidP="00AA66ED" w14:paraId="0871EEBC" w14:textId="2E9857F7">
            <w:r w:rsidRPr="001E1E46">
              <w:t>Als er een laptop wordt geleverd, dient deze voorzien te zijn van een aansluiting voor een computerslot (zoals een Kensington-slot).</w:t>
            </w:r>
          </w:p>
          <w:p w:rsidR="00AA66ED" w:rsidRPr="001E1E46" w:rsidP="00AA66ED" w14:paraId="32F34E3E" w14:textId="5239A4BE"/>
        </w:tc>
        <w:tc>
          <w:tcPr>
            <w:tcW w:w="3521" w:type="dxa"/>
          </w:tcPr>
          <w:p w:rsidR="00AA66ED" w:rsidRPr="001E1E46" w:rsidP="00AA66ED" w14:paraId="18DF64FB" w14:textId="77777777">
            <w:sdt>
              <w:sdtPr>
                <w:id w:val="961699084"/>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AA66ED" w:rsidRPr="001E1E46" w:rsidP="00AA66ED" w14:paraId="4D31A0B0" w14:textId="77777777">
            <w:sdt>
              <w:sdtPr>
                <w:id w:val="-617450345"/>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525074712"/>
              <w:placeholder>
                <w:docPart w:val="50DC45F6B8664781B9FF9CC690DB79D4"/>
              </w:placeholder>
              <w:showingPlcHdr/>
              <w:richText/>
            </w:sdtPr>
            <w:sdtContent>
              <w:p w:rsidR="00AA66ED" w:rsidRPr="001E1E46" w:rsidP="00AA66ED" w14:paraId="03EE6B6D" w14:textId="77777777">
                <w:r w:rsidRPr="001E1E46">
                  <w:rPr>
                    <w:rStyle w:val="PlaceholderText"/>
                  </w:rPr>
                  <w:t>Klik of tik om tekst in te voeren.</w:t>
                </w:r>
              </w:p>
            </w:sdtContent>
          </w:sdt>
          <w:p w:rsidR="00AA66ED" w:rsidRPr="001E1E46" w:rsidP="00AA66ED" w14:paraId="3B0D7797" w14:textId="77777777"/>
        </w:tc>
      </w:tr>
    </w:tbl>
    <w:p w:rsidR="00CD765A" w:rsidRPr="001E1E46" w:rsidP="00561313" w14:paraId="2F2435B4" w14:textId="6EB36B38">
      <w:pPr>
        <w:pStyle w:val="Caption"/>
      </w:pPr>
      <w:r w:rsidRPr="001E1E46">
        <w:t xml:space="preserve">Tabel </w:t>
      </w:r>
      <w:r>
        <w:fldChar w:fldCharType="begin"/>
      </w:r>
      <w:r>
        <w:instrText>SEQ Tabel \* ARABIC</w:instrText>
      </w:r>
      <w:r>
        <w:fldChar w:fldCharType="separate"/>
      </w:r>
      <w:r w:rsidRPr="001E1E46" w:rsidR="006967A4">
        <w:rPr>
          <w:noProof/>
        </w:rPr>
        <w:t>3</w:t>
      </w:r>
      <w:r>
        <w:fldChar w:fldCharType="end"/>
      </w:r>
      <w:r w:rsidRPr="001E1E46">
        <w:t xml:space="preserve"> Checklijst aansluitvoorwaarden Windows 10</w:t>
      </w:r>
      <w:r w:rsidRPr="001E1E46" w:rsidR="00DA0B80">
        <w:t>/11</w:t>
      </w:r>
      <w:r w:rsidRPr="001E1E46">
        <w:t xml:space="preserve"> I</w:t>
      </w:r>
      <w:r w:rsidRPr="001E1E46" w:rsidR="00DA0B80">
        <w:t>oT</w:t>
      </w:r>
    </w:p>
    <w:p w:rsidR="009961F8" w:rsidRPr="001E1E46" w:rsidP="009961F8" w14:paraId="31D1D576" w14:textId="77777777"/>
    <w:p w:rsidR="009961F8" w:rsidRPr="001E1E46" w:rsidP="009961F8" w14:paraId="2526D840" w14:textId="77777777"/>
    <w:p w:rsidR="009961F8" w:rsidRPr="001E1E46" w:rsidP="009961F8" w14:paraId="37989FE9" w14:textId="77777777"/>
    <w:p w:rsidR="009961F8" w:rsidRPr="001E1E46" w:rsidP="009961F8" w14:paraId="39778BB4" w14:textId="77777777"/>
    <w:p w:rsidR="009961F8" w:rsidP="009961F8" w14:paraId="23438612" w14:textId="77777777"/>
    <w:p w:rsidR="00F10FF7" w:rsidP="009961F8" w14:paraId="3A21E564" w14:textId="77777777"/>
    <w:p w:rsidR="00F10FF7" w:rsidP="009961F8" w14:paraId="1BD2AC19" w14:textId="77777777"/>
    <w:p w:rsidR="00F10FF7" w:rsidP="009961F8" w14:paraId="7F3D33A8" w14:textId="77777777"/>
    <w:p w:rsidR="00F10FF7" w:rsidP="009961F8" w14:paraId="51DD9CD0" w14:textId="77777777"/>
    <w:p w:rsidR="00F10FF7" w:rsidP="009961F8" w14:paraId="21F09DB6" w14:textId="77777777"/>
    <w:p w:rsidR="00F10FF7" w:rsidP="009961F8" w14:paraId="69BFCD1D" w14:textId="77777777"/>
    <w:p w:rsidR="00F10FF7" w:rsidP="009961F8" w14:paraId="54372224" w14:textId="77777777"/>
    <w:p w:rsidR="00F10FF7" w:rsidP="009961F8" w14:paraId="65D32412" w14:textId="77777777"/>
    <w:p w:rsidR="00F10FF7" w:rsidP="009961F8" w14:paraId="631A1E06" w14:textId="77777777"/>
    <w:p w:rsidR="00F10FF7" w:rsidP="009961F8" w14:paraId="5AD516B8" w14:textId="77777777"/>
    <w:p w:rsidR="00F10FF7" w:rsidP="009961F8" w14:paraId="78BF4589" w14:textId="77777777"/>
    <w:p w:rsidR="00F10FF7" w:rsidP="009961F8" w14:paraId="09A673E2" w14:textId="77777777"/>
    <w:p w:rsidR="00F10FF7" w:rsidP="009961F8" w14:paraId="245570A0" w14:textId="77777777"/>
    <w:p w:rsidR="00F10FF7" w:rsidP="009961F8" w14:paraId="0436E844" w14:textId="77777777"/>
    <w:p w:rsidR="00F10FF7" w:rsidP="009961F8" w14:paraId="293452DF" w14:textId="77777777"/>
    <w:p w:rsidR="00F10FF7" w:rsidP="009961F8" w14:paraId="3E4A167D" w14:textId="77777777"/>
    <w:p w:rsidR="00F10FF7" w:rsidP="009961F8" w14:paraId="1A19CC52" w14:textId="77777777"/>
    <w:p w:rsidR="00F10FF7" w:rsidP="009961F8" w14:paraId="6913522F" w14:textId="77777777"/>
    <w:p w:rsidR="00F10FF7" w:rsidP="009961F8" w14:paraId="3668E226" w14:textId="77777777"/>
    <w:p w:rsidR="00F10FF7" w:rsidP="009961F8" w14:paraId="3671CC4C" w14:textId="77777777"/>
    <w:p w:rsidR="00F10FF7" w:rsidP="009961F8" w14:paraId="15A0DE04" w14:textId="77777777"/>
    <w:p w:rsidR="00F10FF7" w:rsidP="009961F8" w14:paraId="06116CEF" w14:textId="77777777"/>
    <w:p w:rsidR="00F10FF7" w:rsidP="009961F8" w14:paraId="66E60C9C" w14:textId="77777777"/>
    <w:p w:rsidR="00F10FF7" w:rsidP="009961F8" w14:paraId="4A788E38" w14:textId="77777777"/>
    <w:p w:rsidR="00F10FF7" w:rsidRPr="001E1E46" w:rsidP="009961F8" w14:paraId="7D1FA291" w14:textId="77777777"/>
    <w:p w:rsidR="001C3DB8" w:rsidRPr="001E1E46" w:rsidP="00704A02" w14:paraId="176ABB1F" w14:textId="22830D8F">
      <w:pPr>
        <w:pStyle w:val="Heading1"/>
      </w:pPr>
      <w:bookmarkStart w:id="5" w:name="_Checklijst_Windows_10/11"/>
      <w:bookmarkStart w:id="6" w:name="_Toc680134805"/>
      <w:bookmarkStart w:id="7" w:name="_Toc230002907"/>
      <w:bookmarkEnd w:id="5"/>
      <w:r w:rsidRPr="001E1E46">
        <w:t xml:space="preserve">Checklijst </w:t>
      </w:r>
      <w:r w:rsidRPr="001E1E46" w:rsidR="00F74FD5">
        <w:t xml:space="preserve">aansluiten </w:t>
      </w:r>
      <w:r w:rsidRPr="001E1E46">
        <w:t>Windows 10</w:t>
      </w:r>
      <w:r w:rsidRPr="001E1E46" w:rsidR="0CC72AA1">
        <w:t>/</w:t>
      </w:r>
      <w:r w:rsidRPr="001E1E46" w:rsidR="00DA0B80">
        <w:t>11</w:t>
      </w:r>
      <w:r w:rsidRPr="001E1E46">
        <w:t xml:space="preserve"> </w:t>
      </w:r>
      <w:r w:rsidRPr="001E1E46" w:rsidR="00F74FD5">
        <w:t xml:space="preserve">versie </w:t>
      </w:r>
      <w:r w:rsidRPr="001E1E46">
        <w:t>Professional</w:t>
      </w:r>
      <w:bookmarkEnd w:id="6"/>
      <w:r w:rsidRPr="001E1E46" w:rsidR="00F74FD5">
        <w:t xml:space="preserve"> of Enterprise</w:t>
      </w:r>
      <w:bookmarkEnd w:id="7"/>
    </w:p>
    <w:p w:rsidR="00BB187E" w:rsidRPr="001E1E46" w:rsidP="00803C14" w14:paraId="5D5DECC3" w14:textId="676FE684">
      <w:pPr>
        <w:spacing w:after="247"/>
      </w:pPr>
      <w:r w:rsidRPr="001E1E46">
        <w:t xml:space="preserve">De leverancier is verantwoordelijk voor het correct invullen van de onderstaande tabel. Onvolledig of onjuist invullen van </w:t>
      </w:r>
      <w:r w:rsidRPr="001E1E46" w:rsidR="00E700E3">
        <w:t>de onderstaande tabel</w:t>
      </w:r>
      <w:r w:rsidRPr="001E1E46" w:rsidR="00306243">
        <w:t>len</w:t>
      </w:r>
      <w:r w:rsidRPr="001E1E46">
        <w:t xml:space="preserve"> kan leiden tot vertraging en/of problemen bij de aanschaf of technische realisatie van het systeem.</w:t>
      </w:r>
    </w:p>
    <w:tbl>
      <w:tblPr>
        <w:tblStyle w:val="GridTable4Accent1"/>
        <w:tblW w:w="9715" w:type="dxa"/>
        <w:tblLook w:val="04A0"/>
      </w:tblPr>
      <w:tblGrid>
        <w:gridCol w:w="5098"/>
        <w:gridCol w:w="4617"/>
      </w:tblGrid>
      <w:tr w14:paraId="2DA1E9FD" w14:textId="77777777" w:rsidTr="00BB187E">
        <w:tblPrEx>
          <w:tblW w:w="9715" w:type="dxa"/>
          <w:tblLook w:val="04A0"/>
        </w:tblPrEx>
        <w:trPr>
          <w:trHeight w:val="390"/>
        </w:trPr>
        <w:tc>
          <w:tcPr>
            <w:tcW w:w="5098" w:type="dxa"/>
          </w:tcPr>
          <w:p w:rsidR="006F22C4" w:rsidRPr="001E1E46" w:rsidP="007D6097" w14:paraId="4D758D01" w14:textId="59B08840">
            <w:pPr>
              <w:spacing w:after="247"/>
              <w:rPr>
                <w:color w:val="000000" w:themeColor="text1"/>
              </w:rPr>
            </w:pPr>
            <w:r w:rsidRPr="001E1E46">
              <w:t xml:space="preserve">Vragen over het </w:t>
            </w:r>
            <w:r w:rsidRPr="001E1E46" w:rsidR="007950D8">
              <w:t>besturingssysteem</w:t>
            </w:r>
          </w:p>
        </w:tc>
        <w:tc>
          <w:tcPr>
            <w:tcW w:w="4617" w:type="dxa"/>
          </w:tcPr>
          <w:p w:rsidR="006F22C4" w:rsidRPr="001E1E46" w:rsidP="007D6097" w14:paraId="31AF5022" w14:textId="77777777">
            <w:r w:rsidRPr="001E1E46">
              <w:t>Invullen door leverancier</w:t>
            </w:r>
          </w:p>
        </w:tc>
      </w:tr>
      <w:tr w14:paraId="2A2A1385" w14:textId="77777777" w:rsidTr="00BB187E">
        <w:tblPrEx>
          <w:tblW w:w="9715" w:type="dxa"/>
          <w:tblLook w:val="04A0"/>
        </w:tblPrEx>
        <w:trPr>
          <w:trHeight w:val="993"/>
        </w:trPr>
        <w:tc>
          <w:tcPr>
            <w:tcW w:w="5098" w:type="dxa"/>
          </w:tcPr>
          <w:p w:rsidR="008C0FB7" w:rsidRPr="001E1E46" w:rsidP="00BB187E" w14:paraId="0615E18C" w14:textId="5CB2AA50">
            <w:pPr>
              <w:rPr>
                <w:b w:val="0"/>
                <w:bCs w:val="0"/>
                <w:color w:val="000000" w:themeColor="text1"/>
              </w:rPr>
            </w:pPr>
            <w:r w:rsidRPr="001E1E46">
              <w:rPr>
                <w:color w:val="000000" w:themeColor="text1"/>
              </w:rPr>
              <w:t xml:space="preserve">Wat is het versie nummer van het Windows </w:t>
            </w:r>
            <w:r w:rsidRPr="001E1E46" w:rsidR="007950D8">
              <w:rPr>
                <w:color w:val="000000" w:themeColor="text1"/>
              </w:rPr>
              <w:t>besturingssysteem</w:t>
            </w:r>
            <w:r w:rsidRPr="001E1E46">
              <w:rPr>
                <w:color w:val="000000" w:themeColor="text1"/>
              </w:rPr>
              <w:t xml:space="preserve">? </w:t>
            </w:r>
          </w:p>
          <w:p w:rsidR="006F22C4" w:rsidRPr="001E1E46" w:rsidP="00BB187E" w14:paraId="3A5DD7AA" w14:textId="13CA8E6E">
            <w:pPr>
              <w:spacing w:after="247"/>
              <w:rPr>
                <w:b w:val="0"/>
                <w:bCs w:val="0"/>
                <w:i/>
                <w:iCs/>
                <w:color w:val="000000" w:themeColor="text1"/>
              </w:rPr>
            </w:pPr>
            <w:r w:rsidRPr="001E1E46">
              <w:rPr>
                <w:i/>
                <w:iCs/>
                <w:color w:val="000000" w:themeColor="text1"/>
              </w:rPr>
              <w:t>Voorbeeld: OS build 26100.6584</w:t>
            </w:r>
          </w:p>
        </w:tc>
        <w:sdt>
          <w:sdtPr>
            <w:rPr>
              <w:color w:val="FFFFFF" w:themeColor="background1"/>
            </w:rPr>
            <w:id w:val="2081329203"/>
            <w:placeholder>
              <w:docPart w:val="DefaultPlaceholder_-1854013440"/>
            </w:placeholder>
            <w:showingPlcHdr/>
            <w:richText/>
          </w:sdtPr>
          <w:sdtContent>
            <w:tc>
              <w:tcPr>
                <w:tcW w:w="4617" w:type="dxa"/>
              </w:tcPr>
              <w:p w:rsidR="006F22C4" w:rsidRPr="001E1E46" w:rsidP="007D6097" w14:paraId="3D275D10" w14:textId="299215DA">
                <w:pPr>
                  <w:rPr>
                    <w:color w:val="FFFFFF" w:themeColor="background1"/>
                  </w:rPr>
                </w:pPr>
                <w:r w:rsidRPr="001E1E46">
                  <w:rPr>
                    <w:rStyle w:val="PlaceholderText"/>
                  </w:rPr>
                  <w:t>Klik of tik om tekst in te voeren.</w:t>
                </w:r>
              </w:p>
            </w:tc>
          </w:sdtContent>
        </w:sdt>
      </w:tr>
      <w:tr w14:paraId="479A8C8B" w14:textId="77777777" w:rsidTr="00BB187E">
        <w:tblPrEx>
          <w:tblW w:w="9715" w:type="dxa"/>
          <w:tblLook w:val="04A0"/>
        </w:tblPrEx>
        <w:trPr>
          <w:trHeight w:val="611"/>
        </w:trPr>
        <w:tc>
          <w:tcPr>
            <w:tcW w:w="5098" w:type="dxa"/>
          </w:tcPr>
          <w:p w:rsidR="006F22C4" w:rsidRPr="001E1E46" w:rsidP="007D6097" w14:paraId="2B3B8D97" w14:textId="2276A605">
            <w:pPr>
              <w:rPr>
                <w:color w:val="000000" w:themeColor="text1"/>
              </w:rPr>
            </w:pPr>
            <w:r w:rsidRPr="001E1E46">
              <w:rPr>
                <w:color w:val="000000" w:themeColor="text1"/>
              </w:rPr>
              <w:t xml:space="preserve">Wat is de editie van het Windows </w:t>
            </w:r>
            <w:r w:rsidRPr="001E1E46" w:rsidR="007950D8">
              <w:rPr>
                <w:color w:val="000000" w:themeColor="text1"/>
              </w:rPr>
              <w:t>besturingssysteem</w:t>
            </w:r>
            <w:r w:rsidRPr="001E1E46">
              <w:rPr>
                <w:color w:val="000000" w:themeColor="text1"/>
              </w:rPr>
              <w:t>?</w:t>
            </w:r>
          </w:p>
          <w:p w:rsidR="006F22C4" w:rsidRPr="001E1E46" w:rsidP="007D6097" w14:paraId="26B39D25" w14:textId="77777777">
            <w:pPr>
              <w:spacing w:after="247"/>
              <w:rPr>
                <w:b w:val="0"/>
                <w:bCs w:val="0"/>
                <w:i/>
                <w:iCs/>
                <w:color w:val="000000" w:themeColor="text1"/>
              </w:rPr>
            </w:pPr>
            <w:r w:rsidRPr="001E1E46">
              <w:rPr>
                <w:i/>
                <w:iCs/>
                <w:color w:val="000000" w:themeColor="text1"/>
              </w:rPr>
              <w:t>Voorbeeld: Windows 10, 11</w:t>
            </w:r>
          </w:p>
        </w:tc>
        <w:sdt>
          <w:sdtPr>
            <w:rPr>
              <w:color w:val="FFFFFF" w:themeColor="background1"/>
            </w:rPr>
            <w:id w:val="109090246"/>
            <w:placeholder>
              <w:docPart w:val="DefaultPlaceholder_-1854013440"/>
            </w:placeholder>
            <w:showingPlcHdr/>
            <w:richText/>
          </w:sdtPr>
          <w:sdtContent>
            <w:tc>
              <w:tcPr>
                <w:tcW w:w="4617" w:type="dxa"/>
              </w:tcPr>
              <w:p w:rsidR="006F22C4" w:rsidRPr="001E1E46" w:rsidP="007D6097" w14:paraId="53A04C43" w14:textId="1F11677D">
                <w:pPr>
                  <w:rPr>
                    <w:color w:val="FFFFFF" w:themeColor="background1"/>
                  </w:rPr>
                </w:pPr>
                <w:r w:rsidRPr="001E1E46">
                  <w:rPr>
                    <w:rStyle w:val="PlaceholderText"/>
                  </w:rPr>
                  <w:t>Klik of tik om tekst in te voeren.</w:t>
                </w:r>
              </w:p>
            </w:tc>
          </w:sdtContent>
        </w:sdt>
      </w:tr>
      <w:tr w14:paraId="5E6F5DF4" w14:textId="77777777" w:rsidTr="00BB187E">
        <w:tblPrEx>
          <w:tblW w:w="9715" w:type="dxa"/>
          <w:tblLook w:val="04A0"/>
        </w:tblPrEx>
        <w:trPr>
          <w:trHeight w:val="1397"/>
        </w:trPr>
        <w:tc>
          <w:tcPr>
            <w:tcW w:w="5098" w:type="dxa"/>
          </w:tcPr>
          <w:p w:rsidR="009961F8" w:rsidRPr="00595B2D" w:rsidP="009961F8" w14:paraId="3ADFC5AE" w14:textId="77777777">
            <w:pPr>
              <w:rPr>
                <w:color w:val="000000" w:themeColor="text1"/>
                <w:lang w:val="en-US"/>
              </w:rPr>
            </w:pPr>
            <w:r w:rsidRPr="001E1E46">
              <w:rPr>
                <w:color w:val="000000" w:themeColor="text1"/>
              </w:rPr>
              <w:t xml:space="preserve">Met welk servicekanaal is het besturingssysteem uitgerust? </w:t>
            </w:r>
            <w:r w:rsidRPr="00595B2D">
              <w:rPr>
                <w:color w:val="000000" w:themeColor="text1"/>
                <w:lang w:val="en-US"/>
              </w:rPr>
              <w:t xml:space="preserve">Is </w:t>
            </w:r>
            <w:r w:rsidRPr="00595B2D">
              <w:rPr>
                <w:color w:val="000000" w:themeColor="text1"/>
                <w:lang w:val="en-US"/>
              </w:rPr>
              <w:t>dit</w:t>
            </w:r>
            <w:r w:rsidRPr="00595B2D">
              <w:rPr>
                <w:color w:val="000000" w:themeColor="text1"/>
                <w:lang w:val="en-US"/>
              </w:rPr>
              <w:t xml:space="preserve"> LTSC (Long Term Servicing Channel) of SAC (Semi-Annual Channel)? </w:t>
            </w:r>
          </w:p>
          <w:p w:rsidR="009961F8" w:rsidRPr="001E1E46" w:rsidP="009961F8" w14:paraId="0F0E810C" w14:textId="35AF64BA">
            <w:pPr>
              <w:rPr>
                <w:b w:val="0"/>
                <w:bCs w:val="0"/>
                <w:color w:val="000000" w:themeColor="text1"/>
              </w:rPr>
            </w:pPr>
            <w:r w:rsidRPr="001E1E46">
              <w:rPr>
                <w:color w:val="000000" w:themeColor="text1"/>
              </w:rPr>
              <w:t xml:space="preserve">Voor meer informatie zie </w:t>
            </w:r>
            <w:hyperlink w:anchor="servicechannels" w:history="1">
              <w:r w:rsidRPr="001E1E46">
                <w:rPr>
                  <w:rStyle w:val="Hyperlink"/>
                  <w:color w:val="000000" w:themeColor="text1"/>
                </w:rPr>
                <w:t>meest gestelde vragen</w:t>
              </w:r>
            </w:hyperlink>
            <w:r w:rsidRPr="001E1E46">
              <w:t>.</w:t>
            </w:r>
          </w:p>
        </w:tc>
        <w:sdt>
          <w:sdtPr>
            <w:rPr>
              <w:color w:val="FFFFFF" w:themeColor="background1"/>
            </w:rPr>
            <w:id w:val="633999411"/>
            <w:placeholder>
              <w:docPart w:val="5605B9466AEF4D01A01DCC6EE6A8C6A1"/>
            </w:placeholder>
            <w:showingPlcHdr/>
            <w:richText/>
          </w:sdtPr>
          <w:sdtContent>
            <w:tc>
              <w:tcPr>
                <w:tcW w:w="4617" w:type="dxa"/>
              </w:tcPr>
              <w:p w:rsidR="009961F8" w:rsidRPr="001E1E46" w:rsidP="009961F8" w14:paraId="3A7966F3" w14:textId="40694F09">
                <w:pPr>
                  <w:rPr>
                    <w:color w:val="FFFFFF" w:themeColor="background1"/>
                  </w:rPr>
                </w:pPr>
                <w:r w:rsidRPr="001E1E46">
                  <w:rPr>
                    <w:rStyle w:val="PlaceholderText"/>
                  </w:rPr>
                  <w:t>Klik of tik om tekst in te voeren.</w:t>
                </w:r>
              </w:p>
            </w:tc>
          </w:sdtContent>
        </w:sdt>
      </w:tr>
      <w:tr w14:paraId="4654C64C" w14:textId="77777777" w:rsidTr="00BB187E">
        <w:tblPrEx>
          <w:tblW w:w="9715" w:type="dxa"/>
          <w:tblLook w:val="04A0"/>
        </w:tblPrEx>
        <w:trPr>
          <w:trHeight w:val="799"/>
        </w:trPr>
        <w:tc>
          <w:tcPr>
            <w:tcW w:w="5098" w:type="dxa"/>
          </w:tcPr>
          <w:p w:rsidR="009961F8" w:rsidRPr="001E1E46" w:rsidP="009961F8" w14:paraId="71744622" w14:textId="7886DC03">
            <w:pPr>
              <w:rPr>
                <w:color w:val="000000" w:themeColor="text1"/>
              </w:rPr>
            </w:pPr>
            <w:r w:rsidRPr="001E1E46">
              <w:rPr>
                <w:color w:val="000000" w:themeColor="text1"/>
              </w:rPr>
              <w:t>Wordt de geleverde systeemconfiguratie (opstelling) voorzien van een device-certificering?</w:t>
            </w:r>
            <w:r w:rsidRPr="001E1E46">
              <w:rPr>
                <w:color w:val="000000" w:themeColor="text1"/>
              </w:rPr>
              <w:t xml:space="preserve"> </w:t>
            </w:r>
          </w:p>
        </w:tc>
        <w:tc>
          <w:tcPr>
            <w:tcW w:w="4617" w:type="dxa"/>
          </w:tcPr>
          <w:p w:rsidR="009961F8" w:rsidRPr="001E1E46" w:rsidP="009961F8" w14:paraId="4108B846" w14:textId="77777777">
            <w:sdt>
              <w:sdtPr>
                <w:id w:val="1267658142"/>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 * (In het tekst vak aangeven welke certificering)</w:t>
            </w:r>
          </w:p>
          <w:p w:rsidR="009961F8" w:rsidRPr="001E1E46" w:rsidP="009961F8" w14:paraId="06922E00" w14:textId="77777777">
            <w:sdt>
              <w:sdtPr>
                <w:id w:val="1109475288"/>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1793046352"/>
              <w:placeholder>
                <w:docPart w:val="F2DFA1EB4F5D431889264164E64136FF"/>
              </w:placeholder>
              <w:showingPlcHdr/>
              <w:richText/>
            </w:sdtPr>
            <w:sdtContent>
              <w:p w:rsidR="009961F8" w:rsidRPr="001E1E46" w:rsidP="009961F8" w14:paraId="30FB5DF0" w14:textId="77777777">
                <w:r w:rsidRPr="001E1E46">
                  <w:rPr>
                    <w:rStyle w:val="PlaceholderText"/>
                  </w:rPr>
                  <w:t>Klik of tik om tekst in te voeren.</w:t>
                </w:r>
              </w:p>
            </w:sdtContent>
          </w:sdt>
          <w:p w:rsidR="009961F8" w:rsidRPr="001E1E46" w:rsidP="009961F8" w14:paraId="14B38728" w14:textId="68B3491C">
            <w:pPr>
              <w:keepNext/>
              <w:rPr>
                <w:color w:val="FFFFFF" w:themeColor="background1"/>
              </w:rPr>
            </w:pPr>
          </w:p>
        </w:tc>
      </w:tr>
    </w:tbl>
    <w:p w:rsidR="006F22C4" w:rsidP="00172956" w14:paraId="2DA7F2BF" w14:textId="7FDC3C8B">
      <w:pPr>
        <w:pStyle w:val="Caption"/>
      </w:pPr>
      <w:r w:rsidRPr="001E1E46">
        <w:t>Tabel 4 Windows Professional/Enterprise informatie</w:t>
      </w:r>
    </w:p>
    <w:p w:rsidR="00172956" w:rsidP="00172956" w14:paraId="265A3525" w14:textId="77777777"/>
    <w:p w:rsidR="00172956" w:rsidRPr="00172956" w:rsidP="00172956" w14:paraId="6B8B1768" w14:textId="77777777"/>
    <w:tbl>
      <w:tblPr>
        <w:tblStyle w:val="GridTable4Accent1"/>
        <w:tblW w:w="9715" w:type="dxa"/>
        <w:tblLayout w:type="fixed"/>
        <w:tblLook w:val="04A0"/>
      </w:tblPr>
      <w:tblGrid>
        <w:gridCol w:w="2547"/>
        <w:gridCol w:w="3402"/>
        <w:gridCol w:w="3766"/>
      </w:tblGrid>
      <w:tr w14:paraId="15EBA774" w14:textId="77777777" w:rsidTr="1B69333B">
        <w:tblPrEx>
          <w:tblW w:w="9715" w:type="dxa"/>
          <w:tblLayout w:type="fixed"/>
          <w:tblLook w:val="04A0"/>
        </w:tblPrEx>
        <w:trPr>
          <w:trHeight w:val="1033"/>
          <w:tblHeader/>
        </w:trPr>
        <w:tc>
          <w:tcPr>
            <w:tcW w:w="2547" w:type="dxa"/>
          </w:tcPr>
          <w:p w:rsidR="00633CEA" w:rsidRPr="001E1E46" w:rsidP="000A6F47" w14:paraId="5ABC6E98" w14:textId="77777777">
            <w:bookmarkStart w:id="8" w:name="_Hlk159941892"/>
            <w:r w:rsidRPr="001E1E46">
              <w:t xml:space="preserve">Maatregel </w:t>
            </w:r>
          </w:p>
        </w:tc>
        <w:tc>
          <w:tcPr>
            <w:tcW w:w="3402" w:type="dxa"/>
          </w:tcPr>
          <w:p w:rsidR="00633CEA" w:rsidRPr="001E1E46" w:rsidP="000A6F47" w14:paraId="09EBA1ED" w14:textId="77777777">
            <w:r w:rsidRPr="001E1E46">
              <w:t xml:space="preserve">Beschrijving </w:t>
            </w:r>
          </w:p>
        </w:tc>
        <w:tc>
          <w:tcPr>
            <w:tcW w:w="3766" w:type="dxa"/>
          </w:tcPr>
          <w:p w:rsidR="00633CEA" w:rsidRPr="001E1E46" w:rsidP="000A6F47" w14:paraId="27CB4E20" w14:textId="77777777">
            <w:pPr>
              <w:rPr>
                <w:b w:val="0"/>
                <w:bCs w:val="0"/>
              </w:rPr>
            </w:pPr>
            <w:r w:rsidRPr="001E1E46">
              <w:t>Gaat de leverancier akkoord met de voorwaarden?</w:t>
            </w:r>
          </w:p>
          <w:p w:rsidR="00633CEA" w:rsidRPr="00601C1A" w:rsidP="000A6F47" w14:paraId="2961544C" w14:textId="5EF6FCFE">
            <w:pPr>
              <w:pStyle w:val="ListParagraph"/>
              <w:numPr>
                <w:ilvl w:val="0"/>
                <w:numId w:val="34"/>
              </w:numPr>
            </w:pPr>
            <w:r w:rsidRPr="001E1E46">
              <w:t>Geef aan waarom er niet aan voldaan kan worden. Zijn er alternatieven?</w:t>
            </w:r>
          </w:p>
        </w:tc>
      </w:tr>
      <w:tr w14:paraId="6D47176C" w14:textId="77777777" w:rsidTr="1E5F9EFB">
        <w:tblPrEx>
          <w:tblW w:w="9715" w:type="dxa"/>
          <w:tblLayout w:type="fixed"/>
          <w:tblLook w:val="04A0"/>
        </w:tblPrEx>
        <w:trPr>
          <w:trHeight w:val="2790"/>
        </w:trPr>
        <w:tc>
          <w:tcPr>
            <w:tcW w:w="2547" w:type="dxa"/>
          </w:tcPr>
          <w:p w:rsidR="008A0F1D" w:rsidRPr="001E1E46" w:rsidP="008A0F1D" w14:paraId="1C4A9EE9" w14:textId="05CE1086">
            <w:r w:rsidRPr="001E1E46">
              <w:t>Voldoen aan algemene aansluitvoorwaarden</w:t>
            </w:r>
            <w:r w:rsidRPr="001E1E46">
              <w:tab/>
            </w:r>
          </w:p>
        </w:tc>
        <w:tc>
          <w:tcPr>
            <w:tcW w:w="3402" w:type="dxa"/>
          </w:tcPr>
          <w:p w:rsidR="008A0F1D" w:rsidRPr="001E1E46" w:rsidP="008A0F1D" w14:paraId="4D5C9C20" w14:textId="77777777">
            <w:r w:rsidRPr="001E1E46">
              <w:t xml:space="preserve">Iedere leverancier PC dient te voldoen aan de op dat moment geldende aansluitvoorwaarden die opgesteld is door de Dienst ICT. De leverancier PC voldoet aan de eisen uit de aansluitvoorwaarden (Interne </w:t>
            </w:r>
            <w:hyperlink r:id="rId10" w:history="1">
              <w:r w:rsidRPr="001E1E46">
                <w:rPr>
                  <w:rStyle w:val="Hyperlink"/>
                </w:rPr>
                <w:t>link</w:t>
              </w:r>
            </w:hyperlink>
            <w:r w:rsidRPr="001E1E46">
              <w:t>). Het document waar de link naar verwijst is</w:t>
            </w:r>
          </w:p>
          <w:p w:rsidR="008A0F1D" w:rsidRPr="001E1E46" w:rsidP="008A0F1D" w14:paraId="75BF0205" w14:textId="74DE6159">
            <w:r w:rsidRPr="001E1E46">
              <w:t>opvraagbaar.</w:t>
            </w:r>
          </w:p>
        </w:tc>
        <w:tc>
          <w:tcPr>
            <w:tcW w:w="3766" w:type="dxa"/>
          </w:tcPr>
          <w:p w:rsidR="008A0F1D" w:rsidRPr="001E1E46" w:rsidP="008A0F1D" w14:paraId="1249787D" w14:textId="77777777">
            <w:sdt>
              <w:sdtPr>
                <w:id w:val="-310792949"/>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8A0F1D" w:rsidRPr="001E1E46" w:rsidP="008A0F1D" w14:paraId="27A00F48" w14:textId="77777777">
            <w:sdt>
              <w:sdtPr>
                <w:id w:val="-480469679"/>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1665161275"/>
              <w:placeholder>
                <w:docPart w:val="A9CA7BC0A35C4E31968332424E2D8417"/>
              </w:placeholder>
              <w:showingPlcHdr/>
              <w:richText/>
            </w:sdtPr>
            <w:sdtContent>
              <w:p w:rsidR="008A0F1D" w:rsidRPr="001E1E46" w:rsidP="008A0F1D" w14:paraId="4276F5A7" w14:textId="77777777">
                <w:r w:rsidRPr="001E1E46">
                  <w:rPr>
                    <w:rStyle w:val="PlaceholderText"/>
                  </w:rPr>
                  <w:t>Klik of tik om tekst in te voeren.</w:t>
                </w:r>
              </w:p>
            </w:sdtContent>
          </w:sdt>
          <w:p w:rsidR="008A0F1D" w:rsidRPr="001E1E46" w:rsidP="008A0F1D" w14:paraId="3BBD6E8E" w14:textId="77777777"/>
        </w:tc>
      </w:tr>
      <w:tr w14:paraId="23465765" w14:textId="77777777" w:rsidTr="00051C50">
        <w:tblPrEx>
          <w:tblW w:w="9715" w:type="dxa"/>
          <w:tblLayout w:type="fixed"/>
          <w:tblLook w:val="04A0"/>
        </w:tblPrEx>
        <w:trPr>
          <w:trHeight w:val="1689"/>
        </w:trPr>
        <w:tc>
          <w:tcPr>
            <w:tcW w:w="2547" w:type="dxa"/>
          </w:tcPr>
          <w:p w:rsidR="008A0F1D" w:rsidRPr="001E1E46" w:rsidP="008A0F1D" w14:paraId="519D38AC" w14:textId="77777777">
            <w:pPr>
              <w:rPr>
                <w:b w:val="0"/>
                <w:bCs w:val="0"/>
              </w:rPr>
            </w:pPr>
            <w:r w:rsidRPr="001E1E46">
              <w:t>OS Support</w:t>
            </w:r>
          </w:p>
          <w:p w:rsidR="008A0F1D" w:rsidRPr="001E1E46" w:rsidP="008A0F1D" w14:paraId="2196663E" w14:textId="77777777"/>
          <w:p w:rsidR="008A0F1D" w:rsidRPr="001E1E46" w:rsidP="008A0F1D" w14:paraId="39DCD9C2" w14:textId="77777777"/>
          <w:p w:rsidR="008A0F1D" w:rsidRPr="001E1E46" w:rsidP="008A0F1D" w14:paraId="10C6B6D4" w14:textId="77777777"/>
          <w:p w:rsidR="008A0F1D" w:rsidRPr="001E1E46" w:rsidP="008A0F1D" w14:paraId="41545099" w14:textId="77777777"/>
          <w:p w:rsidR="008A0F1D" w:rsidRPr="001E1E46" w:rsidP="001D07B6" w14:paraId="435AE8DC" w14:textId="4E8B38E8"/>
        </w:tc>
        <w:tc>
          <w:tcPr>
            <w:tcW w:w="3402" w:type="dxa"/>
          </w:tcPr>
          <w:p w:rsidR="008A0F1D" w:rsidRPr="001E1E46" w:rsidP="008A0F1D" w14:paraId="617428E1" w14:textId="4BDCEDE0">
            <w:r w:rsidRPr="001E1E46">
              <w:t>Gedurende de gehele gebruiksperiode van het door de leverancier geleverde Windows-systeem binnen Amsterdam UMC mag het OS niet de status ‘end of support’ of ‘end of life’ bereiken.</w:t>
            </w:r>
          </w:p>
        </w:tc>
        <w:tc>
          <w:tcPr>
            <w:tcW w:w="3766" w:type="dxa"/>
          </w:tcPr>
          <w:p w:rsidR="008A0F1D" w:rsidRPr="001E1E46" w:rsidP="008A0F1D" w14:paraId="759E9931" w14:textId="77777777">
            <w:sdt>
              <w:sdtPr>
                <w:id w:val="-618684483"/>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8A0F1D" w:rsidRPr="001E1E46" w:rsidP="008A0F1D" w14:paraId="6067DF70" w14:textId="77777777">
            <w:sdt>
              <w:sdtPr>
                <w:id w:val="-1987390356"/>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1455099398"/>
              <w:placeholder>
                <w:docPart w:val="53B13CE0899E4CAD92BBD4D3B945C6AB"/>
              </w:placeholder>
              <w:showingPlcHdr/>
              <w:richText/>
            </w:sdtPr>
            <w:sdtContent>
              <w:p w:rsidR="008A0F1D" w:rsidRPr="001E1E46" w:rsidP="008A0F1D" w14:paraId="0BF3C899" w14:textId="77777777">
                <w:r w:rsidRPr="001E1E46">
                  <w:rPr>
                    <w:rStyle w:val="PlaceholderText"/>
                  </w:rPr>
                  <w:t>Klik of tik om tekst in te voeren.</w:t>
                </w:r>
              </w:p>
            </w:sdtContent>
          </w:sdt>
          <w:p w:rsidR="008A0F1D" w:rsidRPr="001E1E46" w:rsidP="008A0F1D" w14:paraId="38A4BF29" w14:textId="21C5B03C"/>
        </w:tc>
      </w:tr>
      <w:tr w14:paraId="7A6BFE70" w14:textId="77777777" w:rsidTr="1B69333B">
        <w:tblPrEx>
          <w:tblW w:w="9715" w:type="dxa"/>
          <w:tblLayout w:type="fixed"/>
          <w:tblLook w:val="04A0"/>
        </w:tblPrEx>
        <w:trPr>
          <w:trHeight w:val="1998"/>
        </w:trPr>
        <w:tc>
          <w:tcPr>
            <w:tcW w:w="2547" w:type="dxa"/>
          </w:tcPr>
          <w:p w:rsidR="008A0F1D" w:rsidRPr="001E1E46" w:rsidP="008A0F1D" w14:paraId="5C938CD0" w14:textId="77777777">
            <w:r w:rsidRPr="001E1E46">
              <w:t xml:space="preserve">Drivers en bios updates </w:t>
            </w:r>
          </w:p>
        </w:tc>
        <w:tc>
          <w:tcPr>
            <w:tcW w:w="3402" w:type="dxa"/>
          </w:tcPr>
          <w:p w:rsidR="008A0F1D" w:rsidRPr="001E1E46" w:rsidP="008A0F1D" w14:paraId="238E0093" w14:textId="473B591A">
            <w:r w:rsidRPr="001E1E46">
              <w:t>Leverancier stelt gedurende het gebruik van het Windows-besturingssysteem door het Amsterdam UMC tijdig beveiligingsupdates voor BIOS/UEFI en hardware drivers beschikbaar en zorgt voor de toepassing daarvan.</w:t>
            </w:r>
          </w:p>
        </w:tc>
        <w:tc>
          <w:tcPr>
            <w:tcW w:w="3766" w:type="dxa"/>
          </w:tcPr>
          <w:p w:rsidR="008A0F1D" w:rsidRPr="001E1E46" w:rsidP="008A0F1D" w14:paraId="0EA8E163" w14:textId="77777777">
            <w:sdt>
              <w:sdtPr>
                <w:id w:val="-1668545804"/>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8A0F1D" w:rsidRPr="001E1E46" w:rsidP="008A0F1D" w14:paraId="7FDB5D71" w14:textId="77777777">
            <w:sdt>
              <w:sdtPr>
                <w:id w:val="-1793279404"/>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2109646255"/>
              <w:placeholder>
                <w:docPart w:val="F4ED0F27A9BD4BD88649D966FCB6B59F"/>
              </w:placeholder>
              <w:showingPlcHdr/>
              <w:richText/>
            </w:sdtPr>
            <w:sdtContent>
              <w:p w:rsidR="008A0F1D" w:rsidRPr="001E1E46" w:rsidP="008A0F1D" w14:paraId="1D9CA706" w14:textId="77777777">
                <w:r w:rsidRPr="001E1E46">
                  <w:rPr>
                    <w:rStyle w:val="PlaceholderText"/>
                  </w:rPr>
                  <w:t>Klik of tik om tekst in te voeren.</w:t>
                </w:r>
              </w:p>
            </w:sdtContent>
          </w:sdt>
          <w:p w:rsidR="008A0F1D" w:rsidRPr="001E1E46" w:rsidP="008A0F1D" w14:paraId="0A97BE4B" w14:textId="3806B55B"/>
        </w:tc>
      </w:tr>
      <w:tr w14:paraId="1D69C176" w14:textId="77777777" w:rsidTr="1B69333B">
        <w:tblPrEx>
          <w:tblW w:w="9715" w:type="dxa"/>
          <w:tblLayout w:type="fixed"/>
          <w:tblLook w:val="04A0"/>
        </w:tblPrEx>
        <w:trPr>
          <w:trHeight w:val="2381"/>
        </w:trPr>
        <w:tc>
          <w:tcPr>
            <w:tcW w:w="2547" w:type="dxa"/>
          </w:tcPr>
          <w:p w:rsidR="008A0F1D" w:rsidRPr="001E1E46" w:rsidP="008A0F1D" w14:paraId="40077B7A" w14:textId="77777777">
            <w:r w:rsidRPr="001E1E46">
              <w:t xml:space="preserve">Primaire software </w:t>
            </w:r>
          </w:p>
          <w:p w:rsidR="008A0F1D" w:rsidRPr="001E1E46" w:rsidP="008A0F1D" w14:paraId="1C0CFB90" w14:textId="07B1A995">
            <w:pPr>
              <w:rPr>
                <w:b w:val="0"/>
                <w:bCs w:val="0"/>
              </w:rPr>
            </w:pPr>
            <w:r w:rsidRPr="001E1E46">
              <w:t>(De software waarvoor het systeem is aangeschaft).</w:t>
            </w:r>
          </w:p>
        </w:tc>
        <w:tc>
          <w:tcPr>
            <w:tcW w:w="3402" w:type="dxa"/>
          </w:tcPr>
          <w:p w:rsidR="008A0F1D" w:rsidRPr="001E1E46" w:rsidP="008A0F1D" w14:paraId="391B73F1" w14:textId="4BDDA594">
            <w:r w:rsidRPr="001E1E46">
              <w:t>De leverancier actualiseert alle door hem geïnstalleerde primaire software op door de leverancier geleverde pc’s en Windows-systemen. Deze software blijft maximaal één hoofdversie achter en beveiligingsupdates worden onverwijld geïnstalleerd.</w:t>
            </w:r>
          </w:p>
        </w:tc>
        <w:tc>
          <w:tcPr>
            <w:tcW w:w="3766" w:type="dxa"/>
          </w:tcPr>
          <w:p w:rsidR="008A0F1D" w:rsidRPr="001E1E46" w:rsidP="008A0F1D" w14:paraId="006AFE7D" w14:textId="77777777">
            <w:sdt>
              <w:sdtPr>
                <w:id w:val="-891115653"/>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8A0F1D" w:rsidRPr="001E1E46" w:rsidP="008A0F1D" w14:paraId="23B1A467" w14:textId="77777777">
            <w:sdt>
              <w:sdtPr>
                <w:id w:val="2004626647"/>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2067983993"/>
              <w:placeholder>
                <w:docPart w:val="4BD233A69C994BE9A5D55D018AA923B4"/>
              </w:placeholder>
              <w:showingPlcHdr/>
              <w:richText/>
            </w:sdtPr>
            <w:sdtContent>
              <w:p w:rsidR="008A0F1D" w:rsidRPr="001E1E46" w:rsidP="008A0F1D" w14:paraId="70FCD696" w14:textId="77777777">
                <w:r w:rsidRPr="001E1E46">
                  <w:rPr>
                    <w:rStyle w:val="PlaceholderText"/>
                  </w:rPr>
                  <w:t>Klik of tik om tekst in te voeren.</w:t>
                </w:r>
              </w:p>
            </w:sdtContent>
          </w:sdt>
          <w:p w:rsidR="008A0F1D" w:rsidRPr="001E1E46" w:rsidP="008A0F1D" w14:paraId="7EEE7775" w14:textId="74682970"/>
        </w:tc>
      </w:tr>
      <w:tr w14:paraId="3972FB1C" w14:textId="77777777" w:rsidTr="00051C50">
        <w:tblPrEx>
          <w:tblW w:w="9715" w:type="dxa"/>
          <w:tblLayout w:type="fixed"/>
          <w:tblLook w:val="04A0"/>
        </w:tblPrEx>
        <w:trPr>
          <w:trHeight w:val="1172"/>
        </w:trPr>
        <w:tc>
          <w:tcPr>
            <w:tcW w:w="2547" w:type="dxa"/>
          </w:tcPr>
          <w:p w:rsidR="008A0F1D" w:rsidRPr="001E1E46" w:rsidP="008A0F1D" w14:paraId="327A7530" w14:textId="136B4A50">
            <w:r w:rsidRPr="001E1E46">
              <w:t>Stuurprogramma’s voor het aansturen van apparaten</w:t>
            </w:r>
          </w:p>
        </w:tc>
        <w:tc>
          <w:tcPr>
            <w:tcW w:w="3402" w:type="dxa"/>
          </w:tcPr>
          <w:p w:rsidR="008A0F1D" w:rsidRPr="001E1E46" w:rsidP="008A0F1D" w14:paraId="1EEE76B3" w14:textId="160E9AEF">
            <w:pPr>
              <w:rPr>
                <w:rFonts w:eastAsia="Segoe UI" w:cs="Segoe UI"/>
                <w:color w:val="333333"/>
              </w:rPr>
            </w:pPr>
            <w:r w:rsidRPr="001E1E46">
              <w:t xml:space="preserve">Alle stuurprogramma’s (drivers) moeten WHQL ondertekent zijn. Meer informatie over dit onderwerp vind je </w:t>
            </w:r>
            <w:hyperlink r:id="rId11" w:history="1">
              <w:r w:rsidRPr="001E1E46">
                <w:rPr>
                  <w:rStyle w:val="Hyperlink"/>
                </w:rPr>
                <w:t>hier</w:t>
              </w:r>
            </w:hyperlink>
            <w:r w:rsidRPr="001E1E46">
              <w:t xml:space="preserve">. </w:t>
            </w:r>
          </w:p>
        </w:tc>
        <w:tc>
          <w:tcPr>
            <w:tcW w:w="3766" w:type="dxa"/>
          </w:tcPr>
          <w:p w:rsidR="008A0F1D" w:rsidRPr="001E1E46" w:rsidP="008A0F1D" w14:paraId="5A1AEE80" w14:textId="77777777">
            <w:sdt>
              <w:sdtPr>
                <w:id w:val="1668980203"/>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8A0F1D" w:rsidRPr="001E1E46" w:rsidP="008A0F1D" w14:paraId="563C9A10" w14:textId="77777777">
            <w:sdt>
              <w:sdtPr>
                <w:id w:val="-1658296445"/>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1801027236"/>
              <w:placeholder>
                <w:docPart w:val="44F0DF3D9FD74B149F9983D12D4B94B5"/>
              </w:placeholder>
              <w:showingPlcHdr/>
              <w:richText/>
            </w:sdtPr>
            <w:sdtContent>
              <w:p w:rsidR="008A0F1D" w:rsidRPr="001E1E46" w:rsidP="008A0F1D" w14:paraId="6DEF316D" w14:textId="77777777">
                <w:r w:rsidRPr="001E1E46">
                  <w:rPr>
                    <w:rStyle w:val="PlaceholderText"/>
                  </w:rPr>
                  <w:t>Klik of tik om tekst in te voeren.</w:t>
                </w:r>
              </w:p>
            </w:sdtContent>
          </w:sdt>
          <w:p w:rsidR="008A0F1D" w:rsidRPr="001E1E46" w:rsidP="008A0F1D" w14:paraId="3D4C76B6" w14:textId="77777777"/>
        </w:tc>
      </w:tr>
      <w:tr w14:paraId="7ACD9F59" w14:textId="77777777" w:rsidTr="1B69333B">
        <w:tblPrEx>
          <w:tblW w:w="9715" w:type="dxa"/>
          <w:tblLayout w:type="fixed"/>
          <w:tblLook w:val="04A0"/>
        </w:tblPrEx>
        <w:trPr>
          <w:trHeight w:val="2452"/>
        </w:trPr>
        <w:tc>
          <w:tcPr>
            <w:tcW w:w="2547" w:type="dxa"/>
          </w:tcPr>
          <w:p w:rsidR="008A0F1D" w:rsidRPr="001E1E46" w:rsidP="008A0F1D" w14:paraId="473E10BB" w14:textId="4CEA4C7A">
            <w:pPr>
              <w:rPr>
                <w:b w:val="0"/>
                <w:bCs w:val="0"/>
              </w:rPr>
            </w:pPr>
            <w:r w:rsidRPr="001E1E46">
              <w:t xml:space="preserve">Software van derden of middleware (Denk aan </w:t>
            </w:r>
            <w:r w:rsidRPr="001E1E46" w:rsidR="00051C50">
              <w:t>pdf-software</w:t>
            </w:r>
            <w:r w:rsidRPr="001E1E46">
              <w:t xml:space="preserve">, office, plug-ins, etc.) </w:t>
            </w:r>
          </w:p>
        </w:tc>
        <w:tc>
          <w:tcPr>
            <w:tcW w:w="3402" w:type="dxa"/>
          </w:tcPr>
          <w:p w:rsidR="008A0F1D" w:rsidRPr="001E1E46" w:rsidP="008A0F1D" w14:paraId="3314B77E" w14:textId="6EB2FE7A">
            <w:pPr>
              <w:rPr>
                <w:rFonts w:eastAsia="Segoe UI" w:cs="Segoe UI"/>
                <w:color w:val="333333"/>
              </w:rPr>
            </w:pPr>
            <w:r w:rsidRPr="001E1E46">
              <w:t>De leverancier is verantwoordelijk voor het tijdig bijwerken van alle software-installaties. Beveiligingsupdates worden direct na beschikbaarheid toegepast en softwareversies lopen maximaal één versie achter.</w:t>
            </w:r>
          </w:p>
        </w:tc>
        <w:tc>
          <w:tcPr>
            <w:tcW w:w="3766" w:type="dxa"/>
          </w:tcPr>
          <w:p w:rsidR="008A0F1D" w:rsidRPr="001E1E46" w:rsidP="008A0F1D" w14:paraId="31CD572B" w14:textId="77777777">
            <w:sdt>
              <w:sdtPr>
                <w:id w:val="122045682"/>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8A0F1D" w:rsidRPr="001E1E46" w:rsidP="008A0F1D" w14:paraId="2D95D4B4" w14:textId="77777777">
            <w:sdt>
              <w:sdtPr>
                <w:id w:val="1259799737"/>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2077196151"/>
              <w:placeholder>
                <w:docPart w:val="FF64E127A22E4085B8AC67088FF56C47"/>
              </w:placeholder>
              <w:showingPlcHdr/>
              <w:richText/>
            </w:sdtPr>
            <w:sdtContent>
              <w:p w:rsidR="008A0F1D" w:rsidRPr="001E1E46" w:rsidP="001D07B6" w14:paraId="17E65813" w14:textId="2F925955">
                <w:r w:rsidRPr="001E1E46">
                  <w:rPr>
                    <w:rStyle w:val="PlaceholderText"/>
                  </w:rPr>
                  <w:t>Klik of tik om tekst in te voeren.</w:t>
                </w:r>
              </w:p>
            </w:sdtContent>
          </w:sdt>
        </w:tc>
      </w:tr>
      <w:tr w14:paraId="095944C4" w14:textId="77777777" w:rsidTr="00051C50">
        <w:tblPrEx>
          <w:tblW w:w="9715" w:type="dxa"/>
          <w:tblLayout w:type="fixed"/>
          <w:tblLook w:val="04A0"/>
        </w:tblPrEx>
        <w:trPr>
          <w:trHeight w:val="2256"/>
        </w:trPr>
        <w:tc>
          <w:tcPr>
            <w:tcW w:w="2547" w:type="dxa"/>
          </w:tcPr>
          <w:p w:rsidR="008A0F1D" w:rsidRPr="001E1E46" w:rsidP="008A0F1D" w14:paraId="05BF30BB" w14:textId="1C778669">
            <w:r w:rsidRPr="001E1E46">
              <w:t>Plaatsing van het Windows systeem in Active directory van Amsterdam UMC.</w:t>
            </w:r>
          </w:p>
        </w:tc>
        <w:tc>
          <w:tcPr>
            <w:tcW w:w="3402" w:type="dxa"/>
          </w:tcPr>
          <w:p w:rsidR="008A0F1D" w:rsidRPr="001E1E46" w:rsidP="008A0F1D" w14:paraId="12BD3002" w14:textId="6D30E0CD">
            <w:pPr>
              <w:rPr>
                <w:rFonts w:eastAsia="Segoe UI" w:cs="Segoe UI"/>
                <w:color w:val="333333"/>
              </w:rPr>
            </w:pPr>
            <w:r w:rsidRPr="001E1E46">
              <w:t xml:space="preserve">Het door de leverancier geleverde Windows-systeem wordt door de Dienst ICT toegevoegd aan het Active Directory-domein en geplaatst in een daarvoor ingerichte organisatorische eenheid (OU) voor leverancierssystemen. </w:t>
            </w:r>
          </w:p>
        </w:tc>
        <w:tc>
          <w:tcPr>
            <w:tcW w:w="3766" w:type="dxa"/>
          </w:tcPr>
          <w:p w:rsidR="008A0F1D" w:rsidRPr="001E1E46" w:rsidP="008A0F1D" w14:paraId="434E9AE4" w14:textId="77777777">
            <w:sdt>
              <w:sdtPr>
                <w:id w:val="1161808472"/>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8A0F1D" w:rsidRPr="001E1E46" w:rsidP="008A0F1D" w14:paraId="3998EA28" w14:textId="77777777">
            <w:sdt>
              <w:sdtPr>
                <w:id w:val="-286581247"/>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1320381700"/>
              <w:placeholder>
                <w:docPart w:val="20033E15FB694C4ABDCF27682207D368"/>
              </w:placeholder>
              <w:showingPlcHdr/>
              <w:richText/>
            </w:sdtPr>
            <w:sdtContent>
              <w:p w:rsidR="008A0F1D" w:rsidRPr="001E1E46" w:rsidP="008A0F1D" w14:paraId="3A5BC564" w14:textId="77777777">
                <w:r w:rsidRPr="001E1E46">
                  <w:rPr>
                    <w:rStyle w:val="PlaceholderText"/>
                  </w:rPr>
                  <w:t>Klik of tik om tekst in te voeren.</w:t>
                </w:r>
              </w:p>
            </w:sdtContent>
          </w:sdt>
          <w:p w:rsidR="008A0F1D" w:rsidRPr="001E1E46" w:rsidP="008A0F1D" w14:paraId="2BFFA492" w14:textId="77777777">
            <w:pPr>
              <w:rPr>
                <w:color w:val="808080"/>
              </w:rPr>
            </w:pPr>
          </w:p>
        </w:tc>
      </w:tr>
      <w:tr w14:paraId="02D04808" w14:textId="77777777" w:rsidTr="1B69333B">
        <w:tblPrEx>
          <w:tblW w:w="9715" w:type="dxa"/>
          <w:tblLayout w:type="fixed"/>
          <w:tblLook w:val="04A0"/>
        </w:tblPrEx>
        <w:trPr>
          <w:trHeight w:val="2626"/>
        </w:trPr>
        <w:tc>
          <w:tcPr>
            <w:tcW w:w="2547" w:type="dxa"/>
          </w:tcPr>
          <w:p w:rsidR="008A0F1D" w:rsidRPr="00595B2D" w:rsidP="008A0F1D" w14:paraId="6968F193" w14:textId="1A485A5E">
            <w:pPr>
              <w:rPr>
                <w:lang w:val="en-US"/>
              </w:rPr>
            </w:pPr>
            <w:r w:rsidRPr="00595B2D">
              <w:rPr>
                <w:lang w:val="en-US"/>
              </w:rPr>
              <w:t xml:space="preserve">Security baseline (Microsoft, STIG, CIS) </w:t>
            </w:r>
          </w:p>
        </w:tc>
        <w:tc>
          <w:tcPr>
            <w:tcW w:w="3402" w:type="dxa"/>
          </w:tcPr>
          <w:p w:rsidR="008A0F1D" w:rsidRPr="001E1E46" w:rsidP="008A0F1D" w14:paraId="7A088551" w14:textId="23C40F29">
            <w:r w:rsidRPr="001E1E46">
              <w:rPr>
                <w:rFonts w:eastAsia="Segoe UI" w:cs="Segoe UI"/>
              </w:rPr>
              <w:t>Het door de leverancier geleverde Windows-systeem wordt door de Dienst ICT toegevoegd aan het Amsterdam UMC-domein en voorzien van de standaard Microsoft-beveiliging instellingen (Group policy).</w:t>
            </w:r>
            <w:r w:rsidRPr="001E1E46">
              <w:rPr>
                <w:b/>
                <w:bCs/>
              </w:rPr>
              <w:t xml:space="preserve"> </w:t>
            </w:r>
            <w:r w:rsidRPr="001E1E46">
              <w:t xml:space="preserve">Meer informatie is </w:t>
            </w:r>
            <w:hyperlink w:anchor="_Meest_gestelde_vragen_1" w:history="1">
              <w:r w:rsidRPr="001E1E46">
                <w:rPr>
                  <w:rStyle w:val="Hyperlink"/>
                </w:rPr>
                <w:t>hier</w:t>
              </w:r>
            </w:hyperlink>
            <w:r w:rsidRPr="001E1E46">
              <w:t xml:space="preserve"> te vinden.</w:t>
            </w:r>
          </w:p>
        </w:tc>
        <w:tc>
          <w:tcPr>
            <w:tcW w:w="3766" w:type="dxa"/>
          </w:tcPr>
          <w:p w:rsidR="008A0F1D" w:rsidRPr="001E1E46" w:rsidP="008A0F1D" w14:paraId="00E4465A" w14:textId="77777777">
            <w:sdt>
              <w:sdtPr>
                <w:id w:val="563147032"/>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8A0F1D" w:rsidRPr="001E1E46" w:rsidP="008A0F1D" w14:paraId="506B9315" w14:textId="77777777">
            <w:sdt>
              <w:sdtPr>
                <w:id w:val="-1998796541"/>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757517974"/>
              <w:placeholder>
                <w:docPart w:val="D93D6B5160A24768AC422C6FA7267929"/>
              </w:placeholder>
              <w:showingPlcHdr/>
              <w:richText/>
            </w:sdtPr>
            <w:sdtContent>
              <w:p w:rsidR="008A0F1D" w:rsidRPr="001E1E46" w:rsidP="008A0F1D" w14:paraId="49F662CC" w14:textId="77777777">
                <w:r w:rsidRPr="001E1E46">
                  <w:rPr>
                    <w:rStyle w:val="PlaceholderText"/>
                  </w:rPr>
                  <w:t>Klik of tik om tekst in te voeren.</w:t>
                </w:r>
              </w:p>
            </w:sdtContent>
          </w:sdt>
          <w:p w:rsidR="008A0F1D" w:rsidRPr="001E1E46" w:rsidP="008A0F1D" w14:paraId="33EF6A5D" w14:textId="77777777"/>
        </w:tc>
      </w:tr>
      <w:tr w14:paraId="25FB6731" w14:textId="77777777" w:rsidTr="1B69333B">
        <w:tblPrEx>
          <w:tblW w:w="9715" w:type="dxa"/>
          <w:tblLayout w:type="fixed"/>
          <w:tblLook w:val="04A0"/>
        </w:tblPrEx>
        <w:trPr>
          <w:trHeight w:val="2626"/>
        </w:trPr>
        <w:tc>
          <w:tcPr>
            <w:tcW w:w="2547" w:type="dxa"/>
          </w:tcPr>
          <w:p w:rsidR="008A0F1D" w:rsidRPr="001E1E46" w:rsidP="008A0F1D" w14:paraId="70811864" w14:textId="6B5B9E5D">
            <w:r w:rsidRPr="001E1E46">
              <w:t>Maandelijkse Windows beveiligingsupdates</w:t>
            </w:r>
          </w:p>
        </w:tc>
        <w:tc>
          <w:tcPr>
            <w:tcW w:w="3402" w:type="dxa"/>
          </w:tcPr>
          <w:p w:rsidR="008A0F1D" w:rsidRPr="001E1E46" w:rsidP="008A0F1D" w14:paraId="002C2606" w14:textId="5D97EE72">
            <w:r w:rsidRPr="001E1E46">
              <w:t>Op het door de leverancier geleverde Windows-systeem verzorgt de Dienst ICT de</w:t>
            </w:r>
            <w:r w:rsidRPr="001E1E46">
              <w:t xml:space="preserve"> </w:t>
            </w:r>
            <w:r w:rsidRPr="001E1E46">
              <w:t xml:space="preserve">maandelijkse installatie van Windows-beveiligingsupdates. Dit wordt uitgevoerd door de Dienst ICT geïnstalleerde SCCM agent. </w:t>
            </w:r>
          </w:p>
          <w:p w:rsidR="008A0F1D" w:rsidRPr="001E1E46" w:rsidP="008A0F1D" w14:paraId="2391985C" w14:textId="28B83281"/>
        </w:tc>
        <w:tc>
          <w:tcPr>
            <w:tcW w:w="3766" w:type="dxa"/>
          </w:tcPr>
          <w:p w:rsidR="008A0F1D" w:rsidRPr="001E1E46" w:rsidP="008A0F1D" w14:paraId="398E073A" w14:textId="77777777">
            <w:sdt>
              <w:sdtPr>
                <w:id w:val="534620609"/>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8A0F1D" w:rsidRPr="001E1E46" w:rsidP="008A0F1D" w14:paraId="18B7FD30" w14:textId="77777777">
            <w:sdt>
              <w:sdtPr>
                <w:id w:val="-1502342170"/>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1390956743"/>
              <w:placeholder>
                <w:docPart w:val="E806B007F2A44E788E12734B092B5580"/>
              </w:placeholder>
              <w:showingPlcHdr/>
              <w:richText/>
            </w:sdtPr>
            <w:sdtContent>
              <w:p w:rsidR="008A0F1D" w:rsidRPr="001E1E46" w:rsidP="008A0F1D" w14:paraId="6578C7FE" w14:textId="77777777">
                <w:r w:rsidRPr="001E1E46">
                  <w:rPr>
                    <w:rStyle w:val="PlaceholderText"/>
                  </w:rPr>
                  <w:t>Klik of tik om tekst in te voeren.</w:t>
                </w:r>
              </w:p>
            </w:sdtContent>
          </w:sdt>
          <w:p w:rsidR="008A0F1D" w:rsidRPr="001E1E46" w:rsidP="008A0F1D" w14:paraId="1F589FE9" w14:textId="77777777">
            <w:pPr>
              <w:rPr>
                <w:color w:val="808080"/>
              </w:rPr>
            </w:pPr>
          </w:p>
        </w:tc>
      </w:tr>
      <w:tr w14:paraId="760BE407" w14:textId="77777777" w:rsidTr="1B69333B">
        <w:tblPrEx>
          <w:tblW w:w="9715" w:type="dxa"/>
          <w:tblLayout w:type="fixed"/>
          <w:tblLook w:val="04A0"/>
        </w:tblPrEx>
        <w:trPr>
          <w:trHeight w:val="2626"/>
        </w:trPr>
        <w:tc>
          <w:tcPr>
            <w:tcW w:w="2547" w:type="dxa"/>
          </w:tcPr>
          <w:p w:rsidR="008A0F1D" w:rsidRPr="001E1E46" w:rsidP="008A0F1D" w14:paraId="7C6FA2C7" w14:textId="312EF40F">
            <w:r w:rsidRPr="001E1E46">
              <w:t>Windows Defender</w:t>
            </w:r>
          </w:p>
          <w:p w:rsidR="008A0F1D" w:rsidRPr="001E1E46" w:rsidP="008A0F1D" w14:paraId="012BF13A" w14:textId="6F6E7AF3"/>
        </w:tc>
        <w:tc>
          <w:tcPr>
            <w:tcW w:w="3402" w:type="dxa"/>
          </w:tcPr>
          <w:p w:rsidR="008A0F1D" w:rsidRPr="001E1E46" w:rsidP="008A0F1D" w14:paraId="0DD1ECD4" w14:textId="0A5A8F71">
            <w:pPr>
              <w:rPr>
                <w:rFonts w:eastAsia="Segoe UI" w:cs="Segoe UI"/>
                <w:color w:val="333333"/>
              </w:rPr>
            </w:pPr>
            <w:r w:rsidRPr="001E1E46">
              <w:rPr>
                <w:rFonts w:eastAsia="Segoe UI" w:cs="Segoe UI"/>
              </w:rPr>
              <w:t>Het door de leverancier geleverde Windows-systeem wordt door de Dienst ICT voorzien van Microsoft Defender, waarvan de configuratie door de Dienst ICT wordt beheerd. Eventuele andere antivirusoplossingen worden uitgeschakeld of verwijderd.</w:t>
            </w:r>
            <w:r w:rsidRPr="001E1E46">
              <w:t xml:space="preserve"> </w:t>
            </w:r>
          </w:p>
        </w:tc>
        <w:tc>
          <w:tcPr>
            <w:tcW w:w="3766" w:type="dxa"/>
          </w:tcPr>
          <w:p w:rsidR="008A0F1D" w:rsidRPr="001E1E46" w:rsidP="008A0F1D" w14:paraId="37E402E3" w14:textId="77777777">
            <w:sdt>
              <w:sdtPr>
                <w:id w:val="-1917394916"/>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8A0F1D" w:rsidRPr="001E1E46" w:rsidP="008A0F1D" w14:paraId="414F9681" w14:textId="77777777">
            <w:sdt>
              <w:sdtPr>
                <w:id w:val="130835470"/>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860751452"/>
              <w:placeholder>
                <w:docPart w:val="E84A0BE5D8244DC3B1929370455C723A"/>
              </w:placeholder>
              <w:showingPlcHdr/>
              <w:richText/>
            </w:sdtPr>
            <w:sdtContent>
              <w:p w:rsidR="008A0F1D" w:rsidRPr="001E1E46" w:rsidP="008A0F1D" w14:paraId="254DBD1D" w14:textId="77777777">
                <w:r w:rsidRPr="001E1E46">
                  <w:rPr>
                    <w:rStyle w:val="PlaceholderText"/>
                  </w:rPr>
                  <w:t>Klik of tik om tekst in te voeren.</w:t>
                </w:r>
              </w:p>
            </w:sdtContent>
          </w:sdt>
          <w:p w:rsidR="008A0F1D" w:rsidRPr="001E1E46" w:rsidP="008A0F1D" w14:paraId="7851D2AB" w14:textId="77777777">
            <w:pPr>
              <w:rPr>
                <w:color w:val="808080"/>
              </w:rPr>
            </w:pPr>
          </w:p>
        </w:tc>
      </w:tr>
      <w:tr w14:paraId="5039A277" w14:textId="77777777" w:rsidTr="1B69333B">
        <w:tblPrEx>
          <w:tblW w:w="9715" w:type="dxa"/>
          <w:tblLayout w:type="fixed"/>
          <w:tblLook w:val="04A0"/>
        </w:tblPrEx>
        <w:trPr>
          <w:trHeight w:val="2626"/>
        </w:trPr>
        <w:tc>
          <w:tcPr>
            <w:tcW w:w="2547" w:type="dxa"/>
          </w:tcPr>
          <w:p w:rsidR="008A0F1D" w:rsidRPr="001E1E46" w:rsidP="008A0F1D" w14:paraId="76225BEF" w14:textId="674E5543">
            <w:r w:rsidRPr="001E1E46">
              <w:t>Uitzonderingsregels Defender for Endpoint</w:t>
            </w:r>
          </w:p>
        </w:tc>
        <w:tc>
          <w:tcPr>
            <w:tcW w:w="3402" w:type="dxa"/>
          </w:tcPr>
          <w:p w:rsidR="008A0F1D" w:rsidRPr="001E1E46" w:rsidP="008A0F1D" w14:paraId="1F2DC4D4" w14:textId="4C4A0170">
            <w:pPr>
              <w:rPr>
                <w:rFonts w:eastAsia="Segoe UI" w:cs="Segoe UI"/>
                <w:color w:val="333333"/>
              </w:rPr>
            </w:pPr>
            <w:r w:rsidRPr="001E1E46">
              <w:rPr>
                <w:rFonts w:eastAsia="Segoe UI" w:cs="Segoe UI"/>
                <w:color w:val="333333"/>
              </w:rPr>
              <w:t>Indien uitzonderingsregels van toepassing zijn, vermeld deze in het tekstveld.</w:t>
            </w:r>
          </w:p>
        </w:tc>
        <w:tc>
          <w:tcPr>
            <w:tcW w:w="3766" w:type="dxa"/>
          </w:tcPr>
          <w:sdt>
            <w:sdtPr>
              <w:id w:val="-1854333391"/>
              <w:placeholder>
                <w:docPart w:val="4AB6C575B70A4E27B0AADB26DF711535"/>
              </w:placeholder>
              <w:showingPlcHdr/>
              <w:richText/>
            </w:sdtPr>
            <w:sdtContent>
              <w:p w:rsidR="008A0F1D" w:rsidRPr="001E1E46" w:rsidP="008A0F1D" w14:paraId="6F0E9660" w14:textId="77777777">
                <w:r w:rsidRPr="001E1E46">
                  <w:rPr>
                    <w:rStyle w:val="PlaceholderText"/>
                  </w:rPr>
                  <w:t>Klik of tik om tekst in te voeren.</w:t>
                </w:r>
              </w:p>
            </w:sdtContent>
          </w:sdt>
          <w:p w:rsidR="008A0F1D" w:rsidRPr="001E1E46" w:rsidP="008A0F1D" w14:paraId="15A75A23" w14:textId="77777777">
            <w:pPr>
              <w:rPr>
                <w:color w:val="808080"/>
              </w:rPr>
            </w:pPr>
          </w:p>
        </w:tc>
      </w:tr>
      <w:tr w14:paraId="2FEC3873" w14:textId="77777777" w:rsidTr="1B69333B">
        <w:tblPrEx>
          <w:tblW w:w="9715" w:type="dxa"/>
          <w:tblLayout w:type="fixed"/>
          <w:tblLook w:val="04A0"/>
        </w:tblPrEx>
        <w:trPr>
          <w:trHeight w:val="2139"/>
        </w:trPr>
        <w:tc>
          <w:tcPr>
            <w:tcW w:w="2547" w:type="dxa"/>
          </w:tcPr>
          <w:p w:rsidR="008A0F1D" w:rsidRPr="001E1E46" w:rsidP="008A0F1D" w14:paraId="3256A11F" w14:textId="7F0D69CE">
            <w:r w:rsidRPr="001E1E46">
              <w:t>SCCM</w:t>
            </w:r>
          </w:p>
        </w:tc>
        <w:tc>
          <w:tcPr>
            <w:tcW w:w="3402" w:type="dxa"/>
          </w:tcPr>
          <w:p w:rsidR="008A0F1D" w:rsidRPr="001E1E46" w:rsidP="008A0F1D" w14:paraId="406FFBCD" w14:textId="51F7AD2B">
            <w:pPr>
              <w:rPr>
                <w:rFonts w:eastAsia="Segoe UI" w:cs="Segoe UI"/>
                <w:color w:val="333333"/>
              </w:rPr>
            </w:pPr>
            <w:r w:rsidRPr="001E1E46">
              <w:t xml:space="preserve">Op het door de leverancier geleverde Windows-systeem wordt door de Dienst ICT een SCCM-agent geïnstalleerd. </w:t>
            </w:r>
          </w:p>
        </w:tc>
        <w:tc>
          <w:tcPr>
            <w:tcW w:w="3766" w:type="dxa"/>
          </w:tcPr>
          <w:p w:rsidR="008A0F1D" w:rsidRPr="001E1E46" w:rsidP="008A0F1D" w14:paraId="6162A067" w14:textId="77777777">
            <w:sdt>
              <w:sdtPr>
                <w:id w:val="1841423141"/>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8A0F1D" w:rsidRPr="001E1E46" w:rsidP="008A0F1D" w14:paraId="1FB073E6" w14:textId="77777777">
            <w:sdt>
              <w:sdtPr>
                <w:id w:val="2041702371"/>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1354307169"/>
              <w:placeholder>
                <w:docPart w:val="4FA5EAFB60E04FA68930EED113440189"/>
              </w:placeholder>
              <w:showingPlcHdr/>
              <w:richText/>
            </w:sdtPr>
            <w:sdtContent>
              <w:p w:rsidR="008A0F1D" w:rsidRPr="001E1E46" w:rsidP="008A0F1D" w14:paraId="4F5B0849" w14:textId="77777777">
                <w:r w:rsidRPr="001E1E46">
                  <w:rPr>
                    <w:rStyle w:val="PlaceholderText"/>
                  </w:rPr>
                  <w:t>Klik of tik om tekst in te voeren.</w:t>
                </w:r>
              </w:p>
            </w:sdtContent>
          </w:sdt>
          <w:p w:rsidR="008A0F1D" w:rsidRPr="001E1E46" w:rsidP="008A0F1D" w14:paraId="098E374D" w14:textId="77777777">
            <w:pPr>
              <w:rPr>
                <w:color w:val="808080"/>
              </w:rPr>
            </w:pPr>
          </w:p>
        </w:tc>
      </w:tr>
      <w:tr w14:paraId="024E5166" w14:textId="77777777" w:rsidTr="1B69333B">
        <w:tblPrEx>
          <w:tblW w:w="9715" w:type="dxa"/>
          <w:tblLayout w:type="fixed"/>
          <w:tblLook w:val="04A0"/>
        </w:tblPrEx>
        <w:trPr>
          <w:trHeight w:val="2626"/>
        </w:trPr>
        <w:tc>
          <w:tcPr>
            <w:tcW w:w="2547" w:type="dxa"/>
          </w:tcPr>
          <w:p w:rsidR="008A0F1D" w:rsidRPr="001E1E46" w:rsidP="008A0F1D" w14:paraId="26BAFB11" w14:textId="2EE19594">
            <w:r w:rsidRPr="001E1E46">
              <w:t>SCCM rechten</w:t>
            </w:r>
          </w:p>
        </w:tc>
        <w:tc>
          <w:tcPr>
            <w:tcW w:w="3402" w:type="dxa"/>
          </w:tcPr>
          <w:p w:rsidR="008A0F1D" w:rsidRPr="001E1E46" w:rsidP="008A0F1D" w14:paraId="4D16D855" w14:textId="18E368ED">
            <w:r w:rsidRPr="001E1E46">
              <w:t>Het SCCM-account wordt toegevoegd aan de lokale Administrators-groep.</w:t>
            </w:r>
          </w:p>
          <w:p w:rsidR="008A0F1D" w:rsidRPr="001E1E46" w:rsidP="008A0F1D" w14:paraId="6E3E7E9C" w14:textId="5FE49796">
            <w:pPr>
              <w:rPr>
                <w:rFonts w:eastAsia="Segoe UI" w:cs="Segoe UI"/>
                <w:color w:val="333333"/>
              </w:rPr>
            </w:pPr>
          </w:p>
        </w:tc>
        <w:tc>
          <w:tcPr>
            <w:tcW w:w="3766" w:type="dxa"/>
          </w:tcPr>
          <w:p w:rsidR="008A0F1D" w:rsidRPr="001E1E46" w:rsidP="008A0F1D" w14:paraId="51E8299C" w14:textId="77777777">
            <w:sdt>
              <w:sdtPr>
                <w:id w:val="1841196131"/>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8A0F1D" w:rsidRPr="001E1E46" w:rsidP="008A0F1D" w14:paraId="5291226F" w14:textId="77777777">
            <w:sdt>
              <w:sdtPr>
                <w:id w:val="1740744087"/>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68270519"/>
              <w:placeholder>
                <w:docPart w:val="32536DFD5A104CD4B0AD138D4CF2A287"/>
              </w:placeholder>
              <w:showingPlcHdr/>
              <w:richText/>
            </w:sdtPr>
            <w:sdtContent>
              <w:p w:rsidR="008A0F1D" w:rsidRPr="001E1E46" w:rsidP="008A0F1D" w14:paraId="24E2D138" w14:textId="77777777">
                <w:r w:rsidRPr="001E1E46">
                  <w:rPr>
                    <w:rStyle w:val="PlaceholderText"/>
                  </w:rPr>
                  <w:t>Klik of tik om tekst in te voeren.</w:t>
                </w:r>
              </w:p>
            </w:sdtContent>
          </w:sdt>
          <w:p w:rsidR="008A0F1D" w:rsidRPr="001E1E46" w:rsidP="008A0F1D" w14:paraId="09FE7800" w14:textId="77777777">
            <w:pPr>
              <w:rPr>
                <w:color w:val="808080"/>
              </w:rPr>
            </w:pPr>
          </w:p>
        </w:tc>
      </w:tr>
      <w:tr w14:paraId="62CA2787" w14:textId="77777777" w:rsidTr="1B69333B">
        <w:tblPrEx>
          <w:tblW w:w="9715" w:type="dxa"/>
          <w:tblLayout w:type="fixed"/>
          <w:tblLook w:val="04A0"/>
        </w:tblPrEx>
        <w:trPr>
          <w:trHeight w:val="2626"/>
        </w:trPr>
        <w:tc>
          <w:tcPr>
            <w:tcW w:w="2547" w:type="dxa"/>
          </w:tcPr>
          <w:p w:rsidR="008A0F1D" w:rsidRPr="001E1E46" w:rsidP="008A0F1D" w14:paraId="113BAE54" w14:textId="77777777">
            <w:r w:rsidRPr="001E1E46">
              <w:t>Netwerk connectiviteit</w:t>
            </w:r>
          </w:p>
          <w:p w:rsidR="008A0F1D" w:rsidRPr="001E1E46" w:rsidP="008A0F1D" w14:paraId="0D974F3F" w14:textId="77777777"/>
        </w:tc>
        <w:tc>
          <w:tcPr>
            <w:tcW w:w="3402" w:type="dxa"/>
          </w:tcPr>
          <w:p w:rsidR="008A0F1D" w:rsidRPr="001E1E46" w:rsidP="008A0F1D" w14:paraId="00C7CCA7" w14:textId="399B94D2">
            <w:r w:rsidRPr="001E1E46">
              <w:t xml:space="preserve">Netwerkinterfaces in het Windows-systeem mogen geen bridge-, routerings- of andere netwerkdistributiefuncties vervullen, waaronder het uitgeven van IP-adressen. Nadere informatie over dit onderwerp is </w:t>
            </w:r>
            <w:hyperlink w:anchor="Bladwijzer1" w:history="1">
              <w:r w:rsidRPr="001E1E46">
                <w:rPr>
                  <w:rStyle w:val="Hyperlink"/>
                </w:rPr>
                <w:t>hier</w:t>
              </w:r>
            </w:hyperlink>
            <w:r w:rsidRPr="001E1E46">
              <w:t xml:space="preserve"> beschikbaar. </w:t>
            </w:r>
          </w:p>
        </w:tc>
        <w:tc>
          <w:tcPr>
            <w:tcW w:w="3766" w:type="dxa"/>
          </w:tcPr>
          <w:p w:rsidR="008A0F1D" w:rsidRPr="001E1E46" w:rsidP="008A0F1D" w14:paraId="20A920FF" w14:textId="77777777">
            <w:sdt>
              <w:sdtPr>
                <w:id w:val="103310636"/>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8A0F1D" w:rsidRPr="001E1E46" w:rsidP="008A0F1D" w14:paraId="13638EE9" w14:textId="77777777">
            <w:sdt>
              <w:sdtPr>
                <w:id w:val="-1810709253"/>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1257166323"/>
              <w:placeholder>
                <w:docPart w:val="6586AB43891C476D8118F3F8570D0364"/>
              </w:placeholder>
              <w:showingPlcHdr/>
              <w:richText/>
            </w:sdtPr>
            <w:sdtContent>
              <w:p w:rsidR="008A0F1D" w:rsidRPr="001E1E46" w:rsidP="008A0F1D" w14:paraId="6D6E43ED" w14:textId="77777777">
                <w:r w:rsidRPr="001E1E46">
                  <w:rPr>
                    <w:rStyle w:val="PlaceholderText"/>
                  </w:rPr>
                  <w:t>Klik of tik om tekst in te voeren.</w:t>
                </w:r>
              </w:p>
            </w:sdtContent>
          </w:sdt>
          <w:p w:rsidR="008A0F1D" w:rsidRPr="001E1E46" w:rsidP="008A0F1D" w14:paraId="3A30DFA6" w14:textId="77777777"/>
          <w:p w:rsidR="008A0F1D" w:rsidRPr="001E1E46" w:rsidP="008A0F1D" w14:paraId="0000A339" w14:textId="77777777"/>
          <w:p w:rsidR="008A0F1D" w:rsidRPr="001E1E46" w:rsidP="008A0F1D" w14:paraId="338272DC" w14:textId="77777777"/>
          <w:p w:rsidR="008A0F1D" w:rsidRPr="001E1E46" w:rsidP="008A0F1D" w14:paraId="0C02CEF4" w14:textId="2E7D41C2">
            <w:r w:rsidRPr="001E1E46">
              <w:tab/>
            </w:r>
          </w:p>
        </w:tc>
      </w:tr>
      <w:tr w14:paraId="55BF90C6" w14:textId="77777777" w:rsidTr="1B69333B">
        <w:tblPrEx>
          <w:tblW w:w="9715" w:type="dxa"/>
          <w:tblLayout w:type="fixed"/>
          <w:tblLook w:val="04A0"/>
        </w:tblPrEx>
        <w:trPr>
          <w:trHeight w:val="2626"/>
        </w:trPr>
        <w:tc>
          <w:tcPr>
            <w:tcW w:w="2547" w:type="dxa"/>
          </w:tcPr>
          <w:p w:rsidR="008A0F1D" w:rsidRPr="001E1E46" w:rsidP="008A0F1D" w14:paraId="163B4E11" w14:textId="3226688C">
            <w:r w:rsidRPr="001E1E46">
              <w:t>Continu kwetsbaarhedenbeheer</w:t>
            </w:r>
          </w:p>
        </w:tc>
        <w:tc>
          <w:tcPr>
            <w:tcW w:w="3402" w:type="dxa"/>
          </w:tcPr>
          <w:p w:rsidR="008A0F1D" w:rsidRPr="001E1E46" w:rsidP="008A0F1D" w14:paraId="7C2E8FF4" w14:textId="43DBAADA">
            <w:pPr>
              <w:rPr>
                <w:rFonts w:eastAsia="Segoe UI" w:cs="Segoe UI"/>
                <w:color w:val="333333"/>
              </w:rPr>
            </w:pPr>
            <w:r w:rsidRPr="001E1E46">
              <w:t>Indien het Windows-systeem niet kan worden uitgerust met Microsoft Defender, beheerd door Amsterdam UMC, installeert de Dienst ICT een kwetsbaarheidsscanner op het door de leverancier geleverde Windows-systeem.</w:t>
            </w:r>
          </w:p>
        </w:tc>
        <w:tc>
          <w:tcPr>
            <w:tcW w:w="3766" w:type="dxa"/>
          </w:tcPr>
          <w:p w:rsidR="008A0F1D" w:rsidRPr="001E1E46" w:rsidP="008A0F1D" w14:paraId="229A5870" w14:textId="77777777">
            <w:sdt>
              <w:sdtPr>
                <w:id w:val="-1047606347"/>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8A0F1D" w:rsidRPr="001E1E46" w:rsidP="008A0F1D" w14:paraId="163F7A4F" w14:textId="77777777">
            <w:sdt>
              <w:sdtPr>
                <w:id w:val="930011484"/>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363417899"/>
              <w:placeholder>
                <w:docPart w:val="2329E004AA9943608D897F14650C22D4"/>
              </w:placeholder>
              <w:showingPlcHdr/>
              <w:richText/>
            </w:sdtPr>
            <w:sdtContent>
              <w:p w:rsidR="008A0F1D" w:rsidRPr="001E1E46" w:rsidP="008A0F1D" w14:paraId="1C43F654" w14:textId="77777777">
                <w:r w:rsidRPr="001E1E46">
                  <w:rPr>
                    <w:rStyle w:val="PlaceholderText"/>
                  </w:rPr>
                  <w:t>Klik of tik om tekst in te voeren.</w:t>
                </w:r>
              </w:p>
            </w:sdtContent>
          </w:sdt>
          <w:p w:rsidR="008A0F1D" w:rsidRPr="001E1E46" w:rsidP="008A0F1D" w14:paraId="5A039031" w14:textId="77777777">
            <w:pPr>
              <w:rPr>
                <w:color w:val="808080"/>
              </w:rPr>
            </w:pPr>
          </w:p>
        </w:tc>
      </w:tr>
      <w:tr w14:paraId="6CDDB0CC" w14:textId="77777777" w:rsidTr="1B69333B">
        <w:tblPrEx>
          <w:tblW w:w="9715" w:type="dxa"/>
          <w:tblLayout w:type="fixed"/>
          <w:tblLook w:val="04A0"/>
        </w:tblPrEx>
        <w:trPr>
          <w:trHeight w:val="2400"/>
        </w:trPr>
        <w:tc>
          <w:tcPr>
            <w:tcW w:w="2547" w:type="dxa"/>
          </w:tcPr>
          <w:p w:rsidR="008A0F1D" w:rsidRPr="001E1E46" w:rsidP="008A0F1D" w14:paraId="61F82218" w14:textId="5AD4DFC3">
            <w:r w:rsidRPr="001E1E46">
              <w:t>Draadloze verbindingen</w:t>
            </w:r>
          </w:p>
        </w:tc>
        <w:tc>
          <w:tcPr>
            <w:tcW w:w="3402" w:type="dxa"/>
          </w:tcPr>
          <w:p w:rsidR="008A0F1D" w:rsidRPr="001E1E46" w:rsidP="008A0F1D" w14:paraId="0740DF85" w14:textId="28E55212">
            <w:pPr>
              <w:rPr>
                <w:rFonts w:eastAsia="Segoe UI" w:cs="Segoe UI"/>
                <w:color w:val="333333"/>
              </w:rPr>
            </w:pPr>
            <w:r w:rsidRPr="001E1E46">
              <w:t>Draadloze interfaces exclusief bluetooth zijn standaard uitgeschakeld. Gebruik van draadloze interfaces is uitsluitend toegestaan na voorafgaand overleg en goedkeuring door Dienst ICT.</w:t>
            </w:r>
          </w:p>
        </w:tc>
        <w:tc>
          <w:tcPr>
            <w:tcW w:w="3766" w:type="dxa"/>
          </w:tcPr>
          <w:p w:rsidR="008A0F1D" w:rsidRPr="001E1E46" w:rsidP="008A0F1D" w14:paraId="7BCA6C8F" w14:textId="77777777">
            <w:sdt>
              <w:sdtPr>
                <w:id w:val="11112281"/>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8A0F1D" w:rsidRPr="001E1E46" w:rsidP="008A0F1D" w14:paraId="1FB392B4" w14:textId="77777777">
            <w:sdt>
              <w:sdtPr>
                <w:id w:val="-1293127087"/>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446542201"/>
              <w:placeholder>
                <w:docPart w:val="091C97BB225E4C79AC9CFD280BD5333B"/>
              </w:placeholder>
              <w:showingPlcHdr/>
              <w:richText/>
            </w:sdtPr>
            <w:sdtContent>
              <w:p w:rsidR="008A0F1D" w:rsidRPr="001E1E46" w:rsidP="008A0F1D" w14:paraId="470FB478" w14:textId="77777777">
                <w:r w:rsidRPr="001E1E46">
                  <w:rPr>
                    <w:rStyle w:val="PlaceholderText"/>
                  </w:rPr>
                  <w:t>Klik of tik om tekst in te voeren.</w:t>
                </w:r>
              </w:p>
            </w:sdtContent>
          </w:sdt>
          <w:p w:rsidR="008A0F1D" w:rsidRPr="001E1E46" w:rsidP="008A0F1D" w14:paraId="2A8935B2" w14:textId="5C34E963">
            <w:pPr>
              <w:rPr>
                <w:color w:val="808080"/>
              </w:rPr>
            </w:pPr>
          </w:p>
        </w:tc>
      </w:tr>
      <w:tr w14:paraId="22B7F1BE" w14:textId="77777777" w:rsidTr="1B69333B">
        <w:tblPrEx>
          <w:tblW w:w="9715" w:type="dxa"/>
          <w:tblLayout w:type="fixed"/>
          <w:tblLook w:val="04A0"/>
        </w:tblPrEx>
        <w:trPr>
          <w:trHeight w:val="2535"/>
        </w:trPr>
        <w:tc>
          <w:tcPr>
            <w:tcW w:w="2547" w:type="dxa"/>
          </w:tcPr>
          <w:p w:rsidR="008A0F1D" w:rsidRPr="001E1E46" w:rsidP="008A0F1D" w14:paraId="66CB931E" w14:textId="1D22D99D">
            <w:r w:rsidRPr="001E1E46">
              <w:t>Netwerkaansluiting USB-gebaseerd</w:t>
            </w:r>
          </w:p>
        </w:tc>
        <w:tc>
          <w:tcPr>
            <w:tcW w:w="3402" w:type="dxa"/>
          </w:tcPr>
          <w:p w:rsidR="008A0F1D" w:rsidRPr="001E1E46" w:rsidP="008A0F1D" w14:paraId="2AD7D146" w14:textId="7E8A54CC">
            <w:r w:rsidRPr="001E1E46">
              <w:t>Netwerkverbindingen met de ICT-netwerkinfrastructuur via USB-gebaseerde netwerkinterfaces (zoals USB-Wifi-adapters of USB-naar-Ethernet-adapters) zijn niet toegestaan.</w:t>
            </w:r>
          </w:p>
        </w:tc>
        <w:tc>
          <w:tcPr>
            <w:tcW w:w="3766" w:type="dxa"/>
          </w:tcPr>
          <w:p w:rsidR="008A0F1D" w:rsidRPr="001E1E46" w:rsidP="008A0F1D" w14:paraId="60E565F3" w14:textId="6087DFF3">
            <w:sdt>
              <w:sdtPr>
                <w:id w:val="853922432"/>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8A0F1D" w:rsidRPr="001E1E46" w:rsidP="008A0F1D" w14:paraId="5B8502AD" w14:textId="0F79E08D">
            <w:sdt>
              <w:sdtPr>
                <w:id w:val="-751587976"/>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760721057"/>
              <w:placeholder>
                <w:docPart w:val="39D6C69076B14B738755EBDCA0E71151"/>
              </w:placeholder>
              <w:showingPlcHdr/>
              <w:richText/>
            </w:sdtPr>
            <w:sdtContent>
              <w:p w:rsidR="008A0F1D" w:rsidRPr="001E1E46" w:rsidP="008A0F1D" w14:paraId="18C49A2A" w14:textId="643F01A7">
                <w:r w:rsidRPr="001E1E46">
                  <w:rPr>
                    <w:rStyle w:val="PlaceholderText"/>
                  </w:rPr>
                  <w:t>Klik of tik om tekst in te voeren.</w:t>
                </w:r>
              </w:p>
            </w:sdtContent>
          </w:sdt>
          <w:p w:rsidR="008A0F1D" w:rsidRPr="001E1E46" w:rsidP="008A0F1D" w14:paraId="4D286BAF" w14:textId="77777777">
            <w:pPr>
              <w:rPr>
                <w:color w:val="808080"/>
              </w:rPr>
            </w:pPr>
          </w:p>
        </w:tc>
      </w:tr>
      <w:tr w14:paraId="354CDABA" w14:textId="77777777" w:rsidTr="1B69333B">
        <w:tblPrEx>
          <w:tblW w:w="9715" w:type="dxa"/>
          <w:tblLayout w:type="fixed"/>
          <w:tblLook w:val="04A0"/>
        </w:tblPrEx>
        <w:trPr>
          <w:trHeight w:val="1713"/>
        </w:trPr>
        <w:tc>
          <w:tcPr>
            <w:tcW w:w="2547" w:type="dxa"/>
          </w:tcPr>
          <w:p w:rsidR="008A0F1D" w:rsidRPr="001E1E46" w:rsidP="008A0F1D" w14:paraId="21F35D6E" w14:textId="5ED4F7A6">
            <w:r w:rsidRPr="001E1E46">
              <w:t>Gebruik van standaardwachtwoorden</w:t>
            </w:r>
          </w:p>
        </w:tc>
        <w:tc>
          <w:tcPr>
            <w:tcW w:w="3402" w:type="dxa"/>
          </w:tcPr>
          <w:p w:rsidR="008A0F1D" w:rsidRPr="001E1E46" w:rsidP="008A0F1D" w14:paraId="10540793" w14:textId="2B2D8627">
            <w:r w:rsidRPr="001E1E46">
              <w:t>Het gebruik van standaard(fabriek)wachtwoorden binnen Amsterdam UMC is niet toegestaan; deze dienen vóór oplevering te zijn verwijderd, gewijzigd of uitgeschakeld.</w:t>
            </w:r>
          </w:p>
        </w:tc>
        <w:tc>
          <w:tcPr>
            <w:tcW w:w="3766" w:type="dxa"/>
          </w:tcPr>
          <w:p w:rsidR="008A0F1D" w:rsidRPr="001E1E46" w:rsidP="008A0F1D" w14:paraId="0C8060C2" w14:textId="77777777">
            <w:r w:rsidRPr="001E1E46">
              <w:t xml:space="preserve"> </w:t>
            </w:r>
            <w:sdt>
              <w:sdtPr>
                <w:id w:val="712246815"/>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8A0F1D" w:rsidRPr="001E1E46" w:rsidP="008A0F1D" w14:paraId="340CBD1B" w14:textId="77777777">
            <w:sdt>
              <w:sdtPr>
                <w:id w:val="611720073"/>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1486849811"/>
              <w:placeholder>
                <w:docPart w:val="0753A727F5AF4D8791CE442F3B1BAB2E"/>
              </w:placeholder>
              <w:showingPlcHdr/>
              <w:richText/>
            </w:sdtPr>
            <w:sdtContent>
              <w:p w:rsidR="008A0F1D" w:rsidRPr="001E1E46" w:rsidP="008A0F1D" w14:paraId="67BF8B59" w14:textId="77777777">
                <w:r w:rsidRPr="001E1E46">
                  <w:rPr>
                    <w:rStyle w:val="PlaceholderText"/>
                  </w:rPr>
                  <w:t>Klik of tik om tekst in te voeren.</w:t>
                </w:r>
              </w:p>
            </w:sdtContent>
          </w:sdt>
          <w:p w:rsidR="008A0F1D" w:rsidRPr="001E1E46" w:rsidP="008A0F1D" w14:paraId="02B3583D" w14:textId="77777777"/>
        </w:tc>
      </w:tr>
      <w:tr w14:paraId="034FA6DD" w14:textId="77777777" w:rsidTr="1B69333B">
        <w:tblPrEx>
          <w:tblW w:w="9715" w:type="dxa"/>
          <w:tblLayout w:type="fixed"/>
          <w:tblLook w:val="04A0"/>
        </w:tblPrEx>
        <w:trPr>
          <w:trHeight w:val="1713"/>
        </w:trPr>
        <w:tc>
          <w:tcPr>
            <w:tcW w:w="2547" w:type="dxa"/>
          </w:tcPr>
          <w:p w:rsidR="008A0F1D" w:rsidRPr="001E1E46" w:rsidP="008A0F1D" w14:paraId="406F77E8" w14:textId="05B72DFF">
            <w:r w:rsidRPr="001E1E46">
              <w:t>Laptop slot</w:t>
            </w:r>
          </w:p>
        </w:tc>
        <w:tc>
          <w:tcPr>
            <w:tcW w:w="3402" w:type="dxa"/>
          </w:tcPr>
          <w:p w:rsidR="008A0F1D" w:rsidRPr="001E1E46" w:rsidP="008A0F1D" w14:paraId="0F57E197" w14:textId="750126F5">
            <w:r w:rsidRPr="001E1E46">
              <w:t>Als er een laptop wordt geleverd, moet deze geschikt zijn voor een computerslot (bijvoorbeeld een Kensington-slot).</w:t>
            </w:r>
          </w:p>
        </w:tc>
        <w:tc>
          <w:tcPr>
            <w:tcW w:w="3766" w:type="dxa"/>
          </w:tcPr>
          <w:p w:rsidR="008A0F1D" w:rsidRPr="001E1E46" w:rsidP="008A0F1D" w14:paraId="1F218F79" w14:textId="77777777">
            <w:sdt>
              <w:sdtPr>
                <w:id w:val="962305040"/>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Ja</w:t>
            </w:r>
          </w:p>
          <w:p w:rsidR="008A0F1D" w:rsidRPr="001E1E46" w:rsidP="008A0F1D" w14:paraId="6589CA4E" w14:textId="77777777">
            <w:sdt>
              <w:sdtPr>
                <w:id w:val="2130816184"/>
                <w14:checkbox>
                  <w14:checked w14:val="0"/>
                  <w14:checkedState w14:val="2612" w14:font="MS Gothic"/>
                  <w14:uncheckedState w14:val="2610" w14:font="MS Gothic"/>
                </w14:checkbox>
              </w:sdtPr>
              <w:sdtContent>
                <w:r w:rsidRPr="001E1E46">
                  <w:rPr>
                    <w:rFonts w:ascii="MS Gothic" w:eastAsia="MS Gothic" w:hAnsi="MS Gothic"/>
                  </w:rPr>
                  <w:t>☐</w:t>
                </w:r>
              </w:sdtContent>
            </w:sdt>
            <w:r w:rsidRPr="001E1E46">
              <w:t xml:space="preserve"> Nee *</w:t>
            </w:r>
          </w:p>
          <w:sdt>
            <w:sdtPr>
              <w:id w:val="1785924645"/>
              <w:placeholder>
                <w:docPart w:val="95C5D2F26EDA43B0AB6BA00755F5246A"/>
              </w:placeholder>
              <w:showingPlcHdr/>
              <w:richText/>
            </w:sdtPr>
            <w:sdtContent>
              <w:p w:rsidR="008A0F1D" w:rsidRPr="001E1E46" w:rsidP="008A0F1D" w14:paraId="7222F8C3" w14:textId="3EF242CB">
                <w:r w:rsidRPr="001E1E46">
                  <w:rPr>
                    <w:rStyle w:val="PlaceholderText"/>
                  </w:rPr>
                  <w:t>Klik of tik om tekst in te voeren.</w:t>
                </w:r>
              </w:p>
            </w:sdtContent>
          </w:sdt>
          <w:p w:rsidR="008A0F1D" w:rsidRPr="001E1E46" w:rsidP="008A0F1D" w14:paraId="39761D52" w14:textId="77777777">
            <w:pPr>
              <w:rPr>
                <w:color w:val="808080"/>
              </w:rPr>
            </w:pPr>
          </w:p>
        </w:tc>
      </w:tr>
    </w:tbl>
    <w:bookmarkEnd w:id="8"/>
    <w:p w:rsidR="00186B49" w:rsidRPr="00595B2D" w:rsidP="005A63CE" w14:paraId="7AD15D25" w14:textId="64DF0746">
      <w:pPr>
        <w:pStyle w:val="Caption"/>
        <w:rPr>
          <w:lang w:val="en-US"/>
        </w:rPr>
      </w:pPr>
      <w:r w:rsidRPr="00595B2D">
        <w:rPr>
          <w:lang w:val="en-US"/>
        </w:rPr>
        <w:t>Tabel</w:t>
      </w:r>
      <w:r w:rsidRPr="00595B2D" w:rsidR="006F22C4">
        <w:rPr>
          <w:lang w:val="en-US"/>
        </w:rPr>
        <w:t xml:space="preserve"> 5</w:t>
      </w:r>
      <w:r w:rsidRPr="00595B2D">
        <w:rPr>
          <w:lang w:val="en-US"/>
        </w:rPr>
        <w:t xml:space="preserve"> </w:t>
      </w:r>
      <w:r w:rsidRPr="00595B2D">
        <w:rPr>
          <w:lang w:val="en-US"/>
        </w:rPr>
        <w:t>Checklijst</w:t>
      </w:r>
      <w:r w:rsidRPr="00595B2D">
        <w:rPr>
          <w:lang w:val="en-US"/>
        </w:rPr>
        <w:t xml:space="preserve"> Windows 10</w:t>
      </w:r>
      <w:r w:rsidRPr="00595B2D" w:rsidR="00DA0B80">
        <w:rPr>
          <w:lang w:val="en-US"/>
        </w:rPr>
        <w:t>/11</w:t>
      </w:r>
      <w:r w:rsidRPr="00595B2D">
        <w:rPr>
          <w:lang w:val="en-US"/>
        </w:rPr>
        <w:t xml:space="preserve"> Professional/Enterprise </w:t>
      </w:r>
      <w:r w:rsidRPr="00595B2D">
        <w:rPr>
          <w:lang w:val="en-US"/>
        </w:rPr>
        <w:t>edities</w:t>
      </w:r>
    </w:p>
    <w:p w:rsidR="00E45ED1" w:rsidRPr="00595B2D" w:rsidP="00E9528F" w14:paraId="3D625A3E" w14:textId="094E434F">
      <w:pPr>
        <w:spacing w:line="240" w:lineRule="auto"/>
        <w:rPr>
          <w:lang w:val="en-US"/>
        </w:rPr>
      </w:pPr>
      <w:r w:rsidRPr="00595B2D">
        <w:rPr>
          <w:lang w:val="en-US"/>
        </w:rPr>
        <w:br w:type="page"/>
      </w:r>
    </w:p>
    <w:p w:rsidR="00B538F6" w:rsidRPr="001E1E46" w:rsidP="00704A02" w14:paraId="7B96C3A4" w14:textId="51AC28DA">
      <w:pPr>
        <w:pStyle w:val="Heading1"/>
      </w:pPr>
      <w:bookmarkStart w:id="9" w:name="_Ondersteuning_door_Dienst"/>
      <w:bookmarkStart w:id="10" w:name="_Toc230002908"/>
      <w:bookmarkEnd w:id="9"/>
      <w:r w:rsidRPr="001E1E46">
        <w:t>O</w:t>
      </w:r>
      <w:r w:rsidRPr="001E1E46" w:rsidR="008B00EA">
        <w:t xml:space="preserve">ndersteuning door Dienst ICT voor leverancier </w:t>
      </w:r>
      <w:r w:rsidRPr="001E1E46" w:rsidR="006A0B93">
        <w:t>geleverde Windows-systemen</w:t>
      </w:r>
      <w:bookmarkEnd w:id="10"/>
      <w:r w:rsidRPr="001E1E46">
        <w:t xml:space="preserve"> </w:t>
      </w:r>
    </w:p>
    <w:p w:rsidR="00E45ED1" w:rsidRPr="001E1E46" w:rsidP="00E45ED1" w14:paraId="608338BB" w14:textId="77777777"/>
    <w:p w:rsidR="008B00EA" w:rsidRPr="001E1E46" w:rsidP="008B00EA" w14:paraId="7FB75DC9" w14:textId="5F1B7C76">
      <w:pPr>
        <w:spacing w:after="294"/>
      </w:pPr>
      <w:r w:rsidRPr="001E1E46">
        <w:rPr>
          <w:b/>
          <w:bCs/>
        </w:rPr>
        <w:t>Let op: deze informatie is uitsluitend bedoeld voor intern gebruik binnen Amsterdam UMC en niet voor de externe leverancier</w:t>
      </w:r>
      <w:r w:rsidRPr="001E1E46">
        <w:t>. De door Dienst ICT geboden ondersteuning van door de leverancier geleverde Windows-systemen is beperkt. De ondersteuning die Dienst ICT wél biedt, is aangegeven in onderstaande tabel.</w:t>
      </w:r>
    </w:p>
    <w:tbl>
      <w:tblPr>
        <w:tblStyle w:val="GridTable4Accent1"/>
        <w:tblW w:w="9625" w:type="dxa"/>
        <w:tblLook w:val="04A0"/>
      </w:tblPr>
      <w:tblGrid>
        <w:gridCol w:w="3018"/>
        <w:gridCol w:w="6607"/>
      </w:tblGrid>
      <w:tr w14:paraId="605BE3F3" w14:textId="77777777" w:rsidTr="00766939">
        <w:tblPrEx>
          <w:tblW w:w="9625" w:type="dxa"/>
          <w:tblLook w:val="04A0"/>
        </w:tblPrEx>
        <w:trPr>
          <w:trHeight w:val="329"/>
        </w:trPr>
        <w:tc>
          <w:tcPr>
            <w:tcW w:w="3018" w:type="dxa"/>
          </w:tcPr>
          <w:p w:rsidR="00924525" w:rsidRPr="001E1E46" w14:paraId="3895E154" w14:textId="77777777">
            <w:pPr>
              <w:rPr>
                <w:b w:val="0"/>
                <w:bCs w:val="0"/>
              </w:rPr>
            </w:pPr>
            <w:r w:rsidRPr="001E1E46">
              <w:t>Ondersteuning</w:t>
            </w:r>
          </w:p>
        </w:tc>
        <w:tc>
          <w:tcPr>
            <w:tcW w:w="6607" w:type="dxa"/>
          </w:tcPr>
          <w:p w:rsidR="00924525" w:rsidRPr="001E1E46" w14:paraId="68F23059" w14:textId="77777777">
            <w:pPr>
              <w:rPr>
                <w:b w:val="0"/>
                <w:bCs w:val="0"/>
              </w:rPr>
            </w:pPr>
            <w:r w:rsidRPr="001E1E46">
              <w:t xml:space="preserve">Beschrijving </w:t>
            </w:r>
          </w:p>
        </w:tc>
      </w:tr>
      <w:tr w14:paraId="7FD86C4F" w14:textId="77777777" w:rsidTr="00766939">
        <w:tblPrEx>
          <w:tblW w:w="9625" w:type="dxa"/>
          <w:tblLook w:val="04A0"/>
        </w:tblPrEx>
        <w:trPr>
          <w:trHeight w:val="1538"/>
        </w:trPr>
        <w:tc>
          <w:tcPr>
            <w:tcW w:w="3018" w:type="dxa"/>
          </w:tcPr>
          <w:p w:rsidR="00924525" w:rsidRPr="001E1E46" w14:paraId="4044BE7D" w14:textId="77777777">
            <w:r w:rsidRPr="001E1E46">
              <w:t xml:space="preserve">Microsoft Defender van Amsterdam UMC </w:t>
            </w:r>
          </w:p>
        </w:tc>
        <w:tc>
          <w:tcPr>
            <w:tcW w:w="6607" w:type="dxa"/>
          </w:tcPr>
          <w:p w:rsidR="00924525" w:rsidRPr="001E1E46" w14:paraId="284C99C1" w14:textId="79F5CA01">
            <w:r w:rsidRPr="001E1E46">
              <w:t>Als de installatie van de</w:t>
            </w:r>
            <w:r w:rsidRPr="001E1E46" w:rsidR="00C570D2">
              <w:t xml:space="preserve"> door het</w:t>
            </w:r>
            <w:r w:rsidRPr="001E1E46">
              <w:t xml:space="preserve"> Amsterdam UMC beheerde </w:t>
            </w:r>
            <w:r w:rsidRPr="001E1E46" w:rsidR="00C570D2">
              <w:t>Microsoft D</w:t>
            </w:r>
            <w:r w:rsidRPr="001E1E46">
              <w:t xml:space="preserve">efender impact heeft op de functionele werking van de </w:t>
            </w:r>
            <w:r w:rsidRPr="001E1E46" w:rsidR="00C9548A">
              <w:t xml:space="preserve">door de </w:t>
            </w:r>
            <w:r w:rsidRPr="001E1E46">
              <w:t xml:space="preserve">leverancier </w:t>
            </w:r>
            <w:r w:rsidRPr="001E1E46" w:rsidR="00C9548A">
              <w:t xml:space="preserve">geleverde </w:t>
            </w:r>
            <w:r w:rsidRPr="001E1E46">
              <w:t>PC</w:t>
            </w:r>
            <w:r w:rsidRPr="001E1E46" w:rsidR="00C9548A">
              <w:t xml:space="preserve"> of </w:t>
            </w:r>
            <w:r w:rsidRPr="001E1E46" w:rsidR="002268B5">
              <w:t>het Windows-systeem</w:t>
            </w:r>
            <w:r w:rsidRPr="001E1E46">
              <w:t>, dient de Dienst</w:t>
            </w:r>
            <w:r w:rsidRPr="001E1E46" w:rsidR="00B74AC8">
              <w:t xml:space="preserve"> </w:t>
            </w:r>
            <w:r w:rsidRPr="001E1E46">
              <w:t xml:space="preserve">ICT </w:t>
            </w:r>
            <w:r w:rsidRPr="001E1E46" w:rsidR="00B74AC8">
              <w:t xml:space="preserve">te worden </w:t>
            </w:r>
            <w:r w:rsidRPr="001E1E46">
              <w:t xml:space="preserve">benaderd. De lokaal geïnstalleerde </w:t>
            </w:r>
            <w:r w:rsidRPr="001E1E46" w:rsidR="00296E70">
              <w:t xml:space="preserve">Microsoft </w:t>
            </w:r>
            <w:r w:rsidRPr="001E1E46">
              <w:t xml:space="preserve">Defender moet netwerktoegang </w:t>
            </w:r>
            <w:r w:rsidRPr="001E1E46" w:rsidR="00296E70">
              <w:t>hebben</w:t>
            </w:r>
            <w:r w:rsidRPr="001E1E46">
              <w:t xml:space="preserve"> om updates te kunnen verwerken. </w:t>
            </w:r>
          </w:p>
        </w:tc>
      </w:tr>
      <w:tr w14:paraId="64132E68" w14:textId="77777777" w:rsidTr="00766939">
        <w:tblPrEx>
          <w:tblW w:w="9625" w:type="dxa"/>
          <w:tblLook w:val="04A0"/>
        </w:tblPrEx>
        <w:trPr>
          <w:trHeight w:val="613"/>
        </w:trPr>
        <w:tc>
          <w:tcPr>
            <w:tcW w:w="3018" w:type="dxa"/>
          </w:tcPr>
          <w:p w:rsidR="00924525" w:rsidRPr="001E1E46" w14:paraId="2CBFFFCC" w14:textId="054653D7">
            <w:r w:rsidRPr="001E1E46">
              <w:t xml:space="preserve">Shares koppeling op </w:t>
            </w:r>
            <w:r w:rsidRPr="001E1E46" w:rsidR="00BA4590">
              <w:t>het geleverde Windows-systeem</w:t>
            </w:r>
          </w:p>
        </w:tc>
        <w:tc>
          <w:tcPr>
            <w:tcW w:w="6607" w:type="dxa"/>
          </w:tcPr>
          <w:p w:rsidR="00924525" w:rsidRPr="001E1E46" w14:paraId="5CC4FA91" w14:textId="047B7C06">
            <w:r w:rsidRPr="001E1E46">
              <w:t>Hulp bij configuratie van</w:t>
            </w:r>
            <w:r w:rsidRPr="001E1E46" w:rsidR="005D5624">
              <w:t xml:space="preserve"> netwerk</w:t>
            </w:r>
            <w:r w:rsidRPr="001E1E46">
              <w:t xml:space="preserve"> shares op </w:t>
            </w:r>
            <w:r w:rsidRPr="001E1E46" w:rsidR="00BA4590">
              <w:t xml:space="preserve">het </w:t>
            </w:r>
            <w:r w:rsidRPr="001E1E46" w:rsidR="00153F76">
              <w:t xml:space="preserve">door de leverancier </w:t>
            </w:r>
            <w:r w:rsidRPr="001E1E46" w:rsidR="00BA4590">
              <w:t>geleverde Windows-systeem</w:t>
            </w:r>
            <w:r w:rsidRPr="001E1E46">
              <w:t xml:space="preserve">.  </w:t>
            </w:r>
          </w:p>
        </w:tc>
      </w:tr>
      <w:tr w14:paraId="7969C3F6" w14:textId="77777777" w:rsidTr="00766939">
        <w:tblPrEx>
          <w:tblW w:w="9625" w:type="dxa"/>
          <w:tblLook w:val="04A0"/>
        </w:tblPrEx>
        <w:trPr>
          <w:trHeight w:val="613"/>
        </w:trPr>
        <w:tc>
          <w:tcPr>
            <w:tcW w:w="3018" w:type="dxa"/>
          </w:tcPr>
          <w:p w:rsidR="00924525" w:rsidRPr="001E1E46" w14:paraId="4EE82731" w14:textId="3CE35BDF">
            <w:r w:rsidRPr="001E1E46">
              <w:t>K</w:t>
            </w:r>
            <w:r w:rsidRPr="001E1E46">
              <w:t>wetsbaarheden scanner</w:t>
            </w:r>
          </w:p>
        </w:tc>
        <w:tc>
          <w:tcPr>
            <w:tcW w:w="6607" w:type="dxa"/>
          </w:tcPr>
          <w:p w:rsidR="00924525" w:rsidRPr="001E1E46" w14:paraId="3B3473B8" w14:textId="77655DF9">
            <w:r w:rsidRPr="001E1E46">
              <w:t xml:space="preserve">Als de installatie van de </w:t>
            </w:r>
            <w:r w:rsidRPr="001E1E46" w:rsidR="006967A4">
              <w:t>kwetsbaarhedenscanner impact</w:t>
            </w:r>
            <w:r w:rsidRPr="001E1E46">
              <w:t xml:space="preserve"> heeft op de functionele werking van </w:t>
            </w:r>
            <w:r w:rsidRPr="001E1E46" w:rsidR="002268B5">
              <w:t xml:space="preserve">het </w:t>
            </w:r>
            <w:r w:rsidRPr="001E1E46" w:rsidR="00153F76">
              <w:t xml:space="preserve">door de leverancier </w:t>
            </w:r>
            <w:r w:rsidRPr="001E1E46" w:rsidR="002268B5">
              <w:t>geleverde Windows-systeem</w:t>
            </w:r>
            <w:r w:rsidRPr="001E1E46">
              <w:t>, dan dient de Dienst</w:t>
            </w:r>
            <w:r w:rsidRPr="001E1E46" w:rsidR="00783C80">
              <w:t xml:space="preserve"> </w:t>
            </w:r>
            <w:r w:rsidRPr="001E1E46">
              <w:t>ICT hiervoor te worden</w:t>
            </w:r>
            <w:r w:rsidRPr="001E1E46" w:rsidR="00A6375C">
              <w:t xml:space="preserve"> benaderd</w:t>
            </w:r>
            <w:r w:rsidRPr="001E1E46">
              <w:t>.</w:t>
            </w:r>
          </w:p>
        </w:tc>
      </w:tr>
      <w:tr w14:paraId="40340BFE" w14:textId="77777777" w:rsidTr="00766939">
        <w:tblPrEx>
          <w:tblW w:w="9625" w:type="dxa"/>
          <w:tblLook w:val="04A0"/>
        </w:tblPrEx>
        <w:trPr>
          <w:trHeight w:val="604"/>
        </w:trPr>
        <w:tc>
          <w:tcPr>
            <w:tcW w:w="3018" w:type="dxa"/>
          </w:tcPr>
          <w:p w:rsidR="00924525" w:rsidRPr="001E1E46" w14:paraId="698FA941" w14:textId="77777777">
            <w:r w:rsidRPr="001E1E46">
              <w:t xml:space="preserve">CMDB registratie </w:t>
            </w:r>
          </w:p>
        </w:tc>
        <w:tc>
          <w:tcPr>
            <w:tcW w:w="6607" w:type="dxa"/>
          </w:tcPr>
          <w:p w:rsidR="00924525" w:rsidRPr="001E1E46" w14:paraId="475D0A3D" w14:textId="6CAE9B08">
            <w:r w:rsidRPr="001E1E46">
              <w:t xml:space="preserve">De volgende items worden </w:t>
            </w:r>
            <w:r w:rsidRPr="001E1E46" w:rsidR="4195FA29">
              <w:t>o.a.</w:t>
            </w:r>
            <w:r w:rsidRPr="001E1E46" w:rsidR="172377BF">
              <w:t xml:space="preserve"> </w:t>
            </w:r>
            <w:r w:rsidRPr="001E1E46" w:rsidR="00A560EB">
              <w:t>ge</w:t>
            </w:r>
            <w:r w:rsidRPr="001E1E46">
              <w:t xml:space="preserve">registreerd in de CMDB: </w:t>
            </w:r>
          </w:p>
          <w:p w:rsidR="00924525" w:rsidRPr="001E1E46" w:rsidP="0085466B" w14:paraId="575EA804" w14:textId="54BDBDBC">
            <w:pPr>
              <w:pStyle w:val="ListParagraph"/>
              <w:numPr>
                <w:ilvl w:val="0"/>
                <w:numId w:val="11"/>
              </w:numPr>
              <w:ind w:left="273" w:hanging="218"/>
            </w:pPr>
            <w:r w:rsidRPr="001E1E46">
              <w:t>(</w:t>
            </w:r>
            <w:r w:rsidRPr="001E1E46">
              <w:t>PC</w:t>
            </w:r>
            <w:r w:rsidRPr="001E1E46">
              <w:t>)</w:t>
            </w:r>
            <w:r w:rsidRPr="001E1E46">
              <w:t xml:space="preserve"> hardware</w:t>
            </w:r>
            <w:r w:rsidRPr="001E1E46" w:rsidR="00BA4590">
              <w:t xml:space="preserve"> waarop het Windows-systeem draait</w:t>
            </w:r>
          </w:p>
          <w:p w:rsidR="00924525" w:rsidRPr="001E1E46" w:rsidP="0085466B" w14:paraId="656083D5" w14:textId="77777777">
            <w:pPr>
              <w:pStyle w:val="ListParagraph"/>
              <w:numPr>
                <w:ilvl w:val="0"/>
                <w:numId w:val="11"/>
              </w:numPr>
              <w:ind w:left="273" w:hanging="218"/>
            </w:pPr>
            <w:r w:rsidRPr="001E1E46">
              <w:t xml:space="preserve">Software </w:t>
            </w:r>
          </w:p>
          <w:p w:rsidR="00924525" w:rsidRPr="001E1E46" w:rsidP="005D5624" w14:paraId="38EBE14C" w14:textId="6B123033">
            <w:pPr>
              <w:pStyle w:val="ListParagraph"/>
              <w:numPr>
                <w:ilvl w:val="0"/>
                <w:numId w:val="11"/>
              </w:numPr>
              <w:ind w:left="273" w:hanging="218"/>
            </w:pPr>
            <w:r w:rsidRPr="001E1E46">
              <w:t xml:space="preserve">Eigenaar van </w:t>
            </w:r>
            <w:r w:rsidRPr="001E1E46" w:rsidR="00C507F7">
              <w:t xml:space="preserve">het </w:t>
            </w:r>
            <w:r w:rsidRPr="001E1E46" w:rsidR="00A6375C">
              <w:t xml:space="preserve">door de leverancier </w:t>
            </w:r>
            <w:r w:rsidRPr="001E1E46" w:rsidR="00C507F7">
              <w:t>geleverde Windows-systeem</w:t>
            </w:r>
            <w:r w:rsidRPr="001E1E46" w:rsidR="00C507F7">
              <w:t xml:space="preserve"> </w:t>
            </w:r>
            <w:r w:rsidRPr="001E1E46">
              <w:t xml:space="preserve">en </w:t>
            </w:r>
            <w:r w:rsidRPr="001E1E46" w:rsidR="005D5624">
              <w:t>de naam leverancier software.</w:t>
            </w:r>
          </w:p>
        </w:tc>
      </w:tr>
      <w:tr w14:paraId="6330EB8B" w14:textId="77777777" w:rsidTr="00766939">
        <w:tblPrEx>
          <w:tblW w:w="9625" w:type="dxa"/>
          <w:tblLook w:val="04A0"/>
        </w:tblPrEx>
        <w:trPr>
          <w:trHeight w:val="604"/>
        </w:trPr>
        <w:tc>
          <w:tcPr>
            <w:tcW w:w="3018" w:type="dxa"/>
          </w:tcPr>
          <w:p w:rsidR="00924525" w:rsidRPr="001E1E46" w14:paraId="27BCF8C6" w14:textId="77777777">
            <w:r w:rsidRPr="001E1E46">
              <w:t>Software updates</w:t>
            </w:r>
          </w:p>
        </w:tc>
        <w:tc>
          <w:tcPr>
            <w:tcW w:w="6607" w:type="dxa"/>
          </w:tcPr>
          <w:p w:rsidR="00924525" w:rsidRPr="001E1E46" w14:paraId="17A0942E" w14:textId="447DDDFA">
            <w:r w:rsidRPr="001E1E46">
              <w:t xml:space="preserve">Hulp bij het verbinden van </w:t>
            </w:r>
            <w:r w:rsidRPr="001E1E46" w:rsidR="002268B5">
              <w:t xml:space="preserve">het </w:t>
            </w:r>
            <w:r w:rsidRPr="001E1E46" w:rsidR="00307A97">
              <w:t xml:space="preserve">door de leverancier </w:t>
            </w:r>
            <w:r w:rsidRPr="001E1E46" w:rsidR="002268B5">
              <w:t>geleverde Windows-systeem</w:t>
            </w:r>
            <w:r w:rsidRPr="001E1E46" w:rsidR="002268B5">
              <w:t xml:space="preserve"> </w:t>
            </w:r>
            <w:r w:rsidRPr="001E1E46" w:rsidR="004F31A2">
              <w:t>met het i</w:t>
            </w:r>
            <w:r w:rsidRPr="001E1E46">
              <w:t>nternet voor het ophalen van software</w:t>
            </w:r>
            <w:r w:rsidRPr="001E1E46" w:rsidR="00246DA0">
              <w:t>-</w:t>
            </w:r>
            <w:r w:rsidRPr="001E1E46">
              <w:t>updates (b</w:t>
            </w:r>
            <w:r w:rsidRPr="001E1E46" w:rsidR="00246DA0">
              <w:t>ij</w:t>
            </w:r>
            <w:r w:rsidRPr="001E1E46">
              <w:t>v</w:t>
            </w:r>
            <w:r w:rsidRPr="001E1E46" w:rsidR="00246DA0">
              <w:t>oorbeeld</w:t>
            </w:r>
            <w:r w:rsidRPr="001E1E46">
              <w:t xml:space="preserve"> </w:t>
            </w:r>
            <w:r w:rsidRPr="001E1E46" w:rsidR="00246DA0">
              <w:t>via</w:t>
            </w:r>
            <w:r w:rsidRPr="001E1E46">
              <w:t xml:space="preserve"> Microsoft).</w:t>
            </w:r>
          </w:p>
        </w:tc>
      </w:tr>
      <w:tr w14:paraId="3164458E" w14:textId="77777777" w:rsidTr="00766939">
        <w:tblPrEx>
          <w:tblW w:w="9625" w:type="dxa"/>
          <w:tblLook w:val="04A0"/>
        </w:tblPrEx>
        <w:trPr>
          <w:trHeight w:val="604"/>
        </w:trPr>
        <w:tc>
          <w:tcPr>
            <w:tcW w:w="3018" w:type="dxa"/>
          </w:tcPr>
          <w:p w:rsidR="00EF0CDE" w:rsidRPr="001E1E46" w:rsidP="00EF0CDE" w14:paraId="0B221872" w14:textId="025116B6">
            <w:r w:rsidRPr="001E1E46">
              <w:t>Fysiek slot op de laptop</w:t>
            </w:r>
          </w:p>
        </w:tc>
        <w:tc>
          <w:tcPr>
            <w:tcW w:w="6607" w:type="dxa"/>
          </w:tcPr>
          <w:p w:rsidR="00EF0CDE" w:rsidRPr="001E1E46" w:rsidP="00EF0CDE" w14:paraId="36107BA5" w14:textId="7BE0EA1A">
            <w:r w:rsidRPr="001E1E46">
              <w:t xml:space="preserve">Bij de aanschaf van een leverancier laptop moet ook een ‘laptop kabel slot’ aangeschaft worden. Bij plaatsing van de laptop dient het slot ook direct in gebruik genomen te worden. </w:t>
            </w:r>
          </w:p>
        </w:tc>
      </w:tr>
      <w:tr w14:paraId="37F31E1F" w14:textId="77777777" w:rsidTr="00766939">
        <w:tblPrEx>
          <w:tblW w:w="9625" w:type="dxa"/>
          <w:tblLook w:val="04A0"/>
        </w:tblPrEx>
        <w:trPr>
          <w:trHeight w:val="604"/>
        </w:trPr>
        <w:tc>
          <w:tcPr>
            <w:tcW w:w="3018" w:type="dxa"/>
          </w:tcPr>
          <w:p w:rsidR="00EF0CDE" w:rsidRPr="001E1E46" w:rsidP="00EF0CDE" w14:paraId="74CD4F1C" w14:textId="29880973">
            <w:r w:rsidRPr="001E1E46">
              <w:rPr>
                <w:bCs w:val="0"/>
              </w:rPr>
              <w:t xml:space="preserve">Plaatsing leverancier PC/geleverd Windows-systeem </w:t>
            </w:r>
          </w:p>
        </w:tc>
        <w:tc>
          <w:tcPr>
            <w:tcW w:w="6607" w:type="dxa"/>
          </w:tcPr>
          <w:p w:rsidR="00EF0CDE" w:rsidRPr="001E1E46" w:rsidP="00EF0CDE" w14:paraId="0360E9B9" w14:textId="58D9C03B">
            <w:r w:rsidRPr="001E1E46">
              <w:t>De leverancier PC/geleverd Windows-systeem moet in een beveiligde afgesloten ruimte geplaatst worden. Deze ruimte kan alleen geopend worden met Amsterdam UMC badge en met de juiste autorisaties.</w:t>
            </w:r>
          </w:p>
        </w:tc>
      </w:tr>
      <w:tr w14:paraId="51C21A27" w14:textId="77777777" w:rsidTr="00766939">
        <w:tblPrEx>
          <w:tblW w:w="9625" w:type="dxa"/>
          <w:tblLook w:val="04A0"/>
        </w:tblPrEx>
        <w:trPr>
          <w:trHeight w:val="604"/>
        </w:trPr>
        <w:tc>
          <w:tcPr>
            <w:tcW w:w="3018" w:type="dxa"/>
          </w:tcPr>
          <w:p w:rsidR="00EF0CDE" w:rsidRPr="001E1E46" w:rsidP="00EF0CDE" w14:paraId="41E54C64" w14:textId="51053045">
            <w:pPr>
              <w:rPr>
                <w:bCs w:val="0"/>
              </w:rPr>
            </w:pPr>
            <w:r w:rsidRPr="001E1E46">
              <w:t xml:space="preserve">Aparte netwerkzone </w:t>
            </w:r>
          </w:p>
        </w:tc>
        <w:tc>
          <w:tcPr>
            <w:tcW w:w="6607" w:type="dxa"/>
          </w:tcPr>
          <w:p w:rsidR="00EF0CDE" w:rsidRPr="001E1E46" w:rsidP="00EF0CDE" w14:paraId="14B07D42" w14:textId="2571B568">
            <w:r w:rsidRPr="001E1E46">
              <w:t xml:space="preserve">Leverancier systemen worden geplaatst in een apart afgeschermd netwerkzone. Deze zone staat apart van de reguliere netwerkzones die gebruikt worden door de Dienst ICT. </w:t>
            </w:r>
          </w:p>
        </w:tc>
      </w:tr>
    </w:tbl>
    <w:p w:rsidR="008B00EA" w:rsidRPr="001E1E46" w:rsidP="00B538F6" w14:paraId="66C91E7E" w14:textId="09B4ED42">
      <w:pPr>
        <w:pStyle w:val="Caption"/>
      </w:pPr>
      <w:r w:rsidRPr="001E1E46">
        <w:t xml:space="preserve">Tabel </w:t>
      </w:r>
      <w:r w:rsidRPr="001E1E46" w:rsidR="006967A4">
        <w:t>6</w:t>
      </w:r>
      <w:r w:rsidRPr="001E1E46">
        <w:t xml:space="preserve"> Ondersteuning</w:t>
      </w:r>
      <w:r w:rsidRPr="001E1E46" w:rsidR="004F2229">
        <w:t xml:space="preserve"> Dienst ICT</w:t>
      </w:r>
      <w:r w:rsidRPr="001E1E46" w:rsidR="00C0476D">
        <w:t xml:space="preserve"> voor</w:t>
      </w:r>
      <w:r w:rsidRPr="001E1E46">
        <w:t xml:space="preserve"> </w:t>
      </w:r>
      <w:r w:rsidRPr="001E1E46" w:rsidR="00BA4590">
        <w:t>het</w:t>
      </w:r>
      <w:r w:rsidRPr="001E1E46" w:rsidR="00246DA0">
        <w:t xml:space="preserve"> door de leverancier</w:t>
      </w:r>
      <w:r w:rsidRPr="001E1E46" w:rsidR="00BA4590">
        <w:t xml:space="preserve"> geleverde Windows-systeem</w:t>
      </w:r>
    </w:p>
    <w:p w:rsidR="00924525" w:rsidRPr="001E1E46" w:rsidP="00114ACF" w14:paraId="3FD91FDD" w14:textId="77777777"/>
    <w:p w:rsidR="00DC28EA" w:rsidRPr="001E1E46" w:rsidP="00114ACF" w14:paraId="00CC1FB1" w14:textId="77777777"/>
    <w:p w:rsidR="00DC28EA" w:rsidRPr="001E1E46" w:rsidP="00114ACF" w14:paraId="3CC5E9F6" w14:textId="77777777"/>
    <w:p w:rsidR="00DC28EA" w:rsidRPr="001E1E46" w:rsidP="00114ACF" w14:paraId="7C85CE9E" w14:textId="77777777"/>
    <w:p w:rsidR="00DC28EA" w:rsidRPr="001E1E46" w:rsidP="00114ACF" w14:paraId="3C0F9AEB" w14:textId="77777777"/>
    <w:p w:rsidR="00DC28EA" w:rsidRPr="001E1E46" w:rsidP="00114ACF" w14:paraId="4B575AC8" w14:textId="77777777"/>
    <w:p w:rsidR="003831D6" w:rsidRPr="001E1E46" w:rsidP="00704A02" w14:paraId="242F44EB" w14:textId="7BA7C4DA">
      <w:pPr>
        <w:pStyle w:val="Heading1"/>
      </w:pPr>
      <w:bookmarkStart w:id="11" w:name="_Toc1216491843"/>
      <w:bookmarkStart w:id="12" w:name="_Toc230002909"/>
      <w:r w:rsidRPr="001E1E46">
        <w:t>Afspraken, rollen en verantwoordelijkheden</w:t>
      </w:r>
      <w:bookmarkEnd w:id="11"/>
      <w:bookmarkEnd w:id="12"/>
    </w:p>
    <w:p w:rsidR="00BB7253" w:rsidRPr="001E1E46" w:rsidP="00BB7253" w14:paraId="1B6D302B" w14:textId="77777777"/>
    <w:p w:rsidR="00BB7253" w:rsidRPr="001E1E46" w:rsidP="00BB7253" w14:paraId="454B8B5F" w14:textId="6216DDE7">
      <w:r w:rsidRPr="001E1E46">
        <w:t>Omdat er verschillende partijen (</w:t>
      </w:r>
      <w:r w:rsidRPr="001E1E46" w:rsidR="00E621BE">
        <w:t>afdeling</w:t>
      </w:r>
      <w:r w:rsidRPr="001E1E46">
        <w:t xml:space="preserve">, Dienst ICT en leverancier) betrokken zijn bij het aansluiten en ondersteunen van een nieuw </w:t>
      </w:r>
      <w:r w:rsidRPr="001E1E46" w:rsidR="004A32E6">
        <w:t xml:space="preserve">door de </w:t>
      </w:r>
      <w:r w:rsidRPr="001E1E46">
        <w:t xml:space="preserve">leverancier </w:t>
      </w:r>
      <w:r w:rsidRPr="001E1E46" w:rsidR="00051779">
        <w:t>geleverd Windows-systeem</w:t>
      </w:r>
      <w:r w:rsidRPr="001E1E46" w:rsidR="00434AC9">
        <w:t>,</w:t>
      </w:r>
      <w:r w:rsidRPr="001E1E46">
        <w:t xml:space="preserve"> willen we wijzen op de volgende afspraken, rollen en verantwoordelijken </w:t>
      </w:r>
      <w:r w:rsidRPr="001E1E46" w:rsidR="00E87791">
        <w:t>aangaande een dergelijk systeem</w:t>
      </w:r>
      <w:r w:rsidRPr="001E1E46">
        <w:t xml:space="preserve">: </w:t>
      </w:r>
    </w:p>
    <w:p w:rsidR="00BB7253" w:rsidRPr="001E1E46" w:rsidP="00BB7253" w14:paraId="7E2E8B88" w14:textId="77777777">
      <w:pPr>
        <w:spacing w:after="68" w:line="259" w:lineRule="auto"/>
        <w:ind w:left="5"/>
      </w:pPr>
      <w:r w:rsidRPr="001E1E46">
        <w:t xml:space="preserve"> </w:t>
      </w:r>
    </w:p>
    <w:p w:rsidR="00BB7253" w:rsidRPr="001E1E46" w:rsidP="0085466B" w14:paraId="5AABE04F" w14:textId="140CEFB8">
      <w:pPr>
        <w:numPr>
          <w:ilvl w:val="0"/>
          <w:numId w:val="6"/>
        </w:numPr>
        <w:spacing w:after="35" w:line="267" w:lineRule="auto"/>
        <w:ind w:hanging="360"/>
      </w:pPr>
      <w:r w:rsidRPr="001E1E46">
        <w:t xml:space="preserve">Alle maatregelen die benoemd zijn in dit document, </w:t>
      </w:r>
      <w:r w:rsidRPr="001E1E46" w:rsidR="00924525">
        <w:t>gelden zolang het systeem</w:t>
      </w:r>
      <w:r w:rsidRPr="001E1E46" w:rsidR="00E650DA">
        <w:t xml:space="preserve"> is</w:t>
      </w:r>
      <w:r w:rsidRPr="001E1E46" w:rsidR="00924525">
        <w:t xml:space="preserve"> </w:t>
      </w:r>
      <w:r w:rsidRPr="001E1E46">
        <w:t xml:space="preserve">aangesloten </w:t>
      </w:r>
      <w:r w:rsidRPr="001E1E46" w:rsidR="00924525">
        <w:t>op</w:t>
      </w:r>
      <w:r w:rsidRPr="001E1E46" w:rsidR="0041697B">
        <w:t xml:space="preserve"> </w:t>
      </w:r>
      <w:r w:rsidRPr="001E1E46" w:rsidR="00E650DA">
        <w:t>het</w:t>
      </w:r>
      <w:r w:rsidRPr="001E1E46" w:rsidR="0041697B">
        <w:t xml:space="preserve"> </w:t>
      </w:r>
      <w:r w:rsidRPr="001E1E46" w:rsidR="00924525">
        <w:t xml:space="preserve">ICT-netwerkinfrastructuur van </w:t>
      </w:r>
      <w:r w:rsidRPr="001E1E46" w:rsidR="00B71D08">
        <w:t>het Amsterdam UMC</w:t>
      </w:r>
      <w:r w:rsidRPr="001E1E46">
        <w:t xml:space="preserve">.  </w:t>
      </w:r>
    </w:p>
    <w:p w:rsidR="00BB7253" w:rsidRPr="001E1E46" w:rsidP="0085466B" w14:paraId="0EC912F0" w14:textId="45F87578">
      <w:pPr>
        <w:numPr>
          <w:ilvl w:val="0"/>
          <w:numId w:val="6"/>
        </w:numPr>
        <w:spacing w:after="35" w:line="267" w:lineRule="auto"/>
        <w:ind w:hanging="360"/>
      </w:pPr>
      <w:r w:rsidRPr="001E1E46">
        <w:t xml:space="preserve">Door het installeren van </w:t>
      </w:r>
      <w:r w:rsidRPr="001E1E46" w:rsidR="00FC59F1">
        <w:t>de kwetsbaarheden</w:t>
      </w:r>
      <w:r w:rsidRPr="001E1E46">
        <w:t xml:space="preserve">scanner worden kwetsbaarheden op een </w:t>
      </w:r>
      <w:r w:rsidRPr="001E1E46" w:rsidR="007F2347">
        <w:t>systeem</w:t>
      </w:r>
      <w:r w:rsidRPr="001E1E46">
        <w:t xml:space="preserve"> inzichtelijk</w:t>
      </w:r>
      <w:r w:rsidRPr="001E1E46" w:rsidR="00285E53">
        <w:t xml:space="preserve"> gemaakt</w:t>
      </w:r>
      <w:r w:rsidRPr="001E1E46">
        <w:t>. Deze kwetsbaarheden worden door het CERT-Team van de Dienst ICT gemonitord en gerapporteerd aan</w:t>
      </w:r>
      <w:r w:rsidRPr="001E1E46" w:rsidR="006B243D">
        <w:t xml:space="preserve"> </w:t>
      </w:r>
      <w:r w:rsidRPr="001E1E46" w:rsidR="0022423B">
        <w:t>de afnemende afdeli</w:t>
      </w:r>
      <w:r w:rsidRPr="001E1E46" w:rsidR="008C7459">
        <w:t xml:space="preserve">ng </w:t>
      </w:r>
      <w:r w:rsidRPr="001E1E46">
        <w:t>binnen het Amsterdam UMC</w:t>
      </w:r>
      <w:r w:rsidRPr="001E1E46" w:rsidR="00F45BA3">
        <w:t>, die dit</w:t>
      </w:r>
      <w:r w:rsidRPr="001E1E46" w:rsidR="006B243D">
        <w:t xml:space="preserve"> verder</w:t>
      </w:r>
      <w:r w:rsidRPr="001E1E46" w:rsidR="00F45BA3">
        <w:t xml:space="preserve"> oppakt met de leverancier</w:t>
      </w:r>
      <w:r w:rsidRPr="001E1E46" w:rsidR="00CB0C9B">
        <w:t>.</w:t>
      </w:r>
    </w:p>
    <w:p w:rsidR="00BB7253" w:rsidRPr="001E1E46" w:rsidP="0085466B" w14:paraId="52E84BAA" w14:textId="1B21E528">
      <w:pPr>
        <w:numPr>
          <w:ilvl w:val="0"/>
          <w:numId w:val="6"/>
        </w:numPr>
        <w:spacing w:after="35" w:line="267" w:lineRule="auto"/>
        <w:ind w:hanging="360"/>
      </w:pPr>
      <w:r w:rsidRPr="001E1E46">
        <w:t>Het systeem</w:t>
      </w:r>
      <w:r w:rsidRPr="001E1E46">
        <w:t xml:space="preserve"> wordt beheerd door de afdeling en de leverancier</w:t>
      </w:r>
      <w:r w:rsidRPr="001E1E46" w:rsidR="008F6852">
        <w:t>, v</w:t>
      </w:r>
      <w:r w:rsidRPr="001E1E46" w:rsidR="00AC1D39">
        <w:t>olgens</w:t>
      </w:r>
      <w:r w:rsidRPr="001E1E46">
        <w:t xml:space="preserve"> de afspraken die tussen </w:t>
      </w:r>
      <w:r w:rsidRPr="001E1E46" w:rsidR="007F646B">
        <w:t>beide</w:t>
      </w:r>
      <w:r w:rsidRPr="001E1E46">
        <w:t xml:space="preserve"> partijen zijn gemaakt over de hardware en software op de werkplek. </w:t>
      </w:r>
    </w:p>
    <w:p w:rsidR="00BB7253" w:rsidRPr="001E1E46" w:rsidP="0085466B" w14:paraId="34ABA7BA" w14:textId="70979E7C">
      <w:pPr>
        <w:numPr>
          <w:ilvl w:val="0"/>
          <w:numId w:val="6"/>
        </w:numPr>
        <w:spacing w:after="35" w:line="267" w:lineRule="auto"/>
        <w:ind w:hanging="360"/>
      </w:pPr>
      <w:r w:rsidRPr="001E1E46">
        <w:t xml:space="preserve">De verantwoordelijkheid </w:t>
      </w:r>
      <w:r w:rsidRPr="001E1E46">
        <w:t xml:space="preserve">binnen de Dienst ICT is onderverdeeld in twee rollen (hoofdaannemer en onderaannemer): </w:t>
      </w:r>
    </w:p>
    <w:p w:rsidR="00BB7253" w:rsidRPr="001E1E46" w:rsidP="0085466B" w14:paraId="384E64C9" w14:textId="6E5E15DD">
      <w:pPr>
        <w:numPr>
          <w:ilvl w:val="1"/>
          <w:numId w:val="6"/>
        </w:numPr>
        <w:spacing w:after="61" w:line="267" w:lineRule="auto"/>
        <w:ind w:hanging="360"/>
      </w:pPr>
      <w:r w:rsidRPr="001E1E46">
        <w:t>Hoofdaannemer;</w:t>
      </w:r>
      <w:r w:rsidRPr="001E1E46" w:rsidR="00076689">
        <w:br/>
      </w:r>
      <w:r w:rsidRPr="001E1E46">
        <w:t xml:space="preserve">De hoofdaannemer is een team binnen </w:t>
      </w:r>
      <w:r w:rsidRPr="001E1E46" w:rsidR="00040712">
        <w:t>Applicatiediensten</w:t>
      </w:r>
      <w:r w:rsidRPr="001E1E46">
        <w:t xml:space="preserve">, </w:t>
      </w:r>
      <w:r w:rsidRPr="001E1E46" w:rsidR="007F41F6">
        <w:t>het Windows-systeem</w:t>
      </w:r>
      <w:r w:rsidRPr="001E1E46">
        <w:t xml:space="preserve"> is onderdeel van een samengesteld systeem waarbij altijd een applicatie gebruikt wordt. </w:t>
      </w:r>
    </w:p>
    <w:p w:rsidR="00BB7253" w:rsidRPr="001E1E46" w:rsidP="0085466B" w14:paraId="327D412C" w14:textId="7C7EA650">
      <w:pPr>
        <w:numPr>
          <w:ilvl w:val="1"/>
          <w:numId w:val="6"/>
        </w:numPr>
        <w:spacing w:after="59" w:line="267" w:lineRule="auto"/>
        <w:ind w:hanging="360"/>
      </w:pPr>
      <w:r w:rsidRPr="001E1E46">
        <w:t>Onderaannemer;</w:t>
      </w:r>
      <w:r w:rsidRPr="001E1E46" w:rsidR="00076689">
        <w:br/>
      </w:r>
      <w:r w:rsidRPr="001E1E46">
        <w:t xml:space="preserve">De onderaannemer is </w:t>
      </w:r>
      <w:r w:rsidRPr="001E1E46" w:rsidR="00040712">
        <w:t>W</w:t>
      </w:r>
      <w:r w:rsidRPr="001E1E46">
        <w:t xml:space="preserve">erkplekdiensten, </w:t>
      </w:r>
      <w:r w:rsidRPr="001E1E46" w:rsidR="00E66D3A">
        <w:t>het Windows-systeem</w:t>
      </w:r>
      <w:r w:rsidRPr="001E1E46">
        <w:t xml:space="preserve"> is een werkplek die gebruikt wordt bij een samengesteld systeem in de rol van een acquisitie- of dataverwerking station. Werkplekdiensten zal </w:t>
      </w:r>
      <w:r w:rsidRPr="001E1E46" w:rsidR="002C54D5">
        <w:t>het Windows-systeem</w:t>
      </w:r>
      <w:r w:rsidRPr="001E1E46">
        <w:t xml:space="preserve"> aansluiten wanneer deze voldoet aan de </w:t>
      </w:r>
      <w:r w:rsidRPr="001E1E46" w:rsidR="00D02A55">
        <w:t>voorwaarden die in dit document zijn beschreven</w:t>
      </w:r>
      <w:r w:rsidRPr="001E1E46" w:rsidR="00757605">
        <w:t>.</w:t>
      </w:r>
    </w:p>
    <w:p w:rsidR="00BB7253" w:rsidRPr="001E1E46" w:rsidP="0085466B" w14:paraId="0A39F9C6" w14:textId="72FD4FD2">
      <w:pPr>
        <w:numPr>
          <w:ilvl w:val="0"/>
          <w:numId w:val="6"/>
        </w:numPr>
        <w:spacing w:after="35" w:line="267" w:lineRule="auto"/>
        <w:ind w:hanging="360"/>
      </w:pPr>
      <w:r w:rsidRPr="001E1E46">
        <w:t xml:space="preserve">De Dienst ICT stelt zich op als partij die </w:t>
      </w:r>
      <w:r w:rsidRPr="001E1E46" w:rsidR="002C54D5">
        <w:t>het Windows-systeem</w:t>
      </w:r>
      <w:r w:rsidRPr="001E1E46">
        <w:t xml:space="preserve"> aansluit, </w:t>
      </w:r>
      <w:r w:rsidRPr="001E1E46" w:rsidR="00AC1D39">
        <w:t>volgens</w:t>
      </w:r>
      <w:r w:rsidRPr="001E1E46">
        <w:t xml:space="preserve"> de geldende aansluitvoorwaarden en afspraken die </w:t>
      </w:r>
      <w:r w:rsidRPr="001E1E46" w:rsidR="000C1388">
        <w:t xml:space="preserve">vanuit dit document zijn </w:t>
      </w:r>
      <w:r w:rsidRPr="001E1E46">
        <w:t xml:space="preserve">overeengekomen. </w:t>
      </w:r>
    </w:p>
    <w:p w:rsidR="00BB7253" w:rsidRPr="001E1E46" w:rsidP="0085466B" w14:paraId="6D2FCAAA" w14:textId="66720E7C">
      <w:pPr>
        <w:numPr>
          <w:ilvl w:val="0"/>
          <w:numId w:val="6"/>
        </w:numPr>
        <w:spacing w:after="61" w:line="267" w:lineRule="auto"/>
        <w:ind w:hanging="360"/>
      </w:pPr>
      <w:r w:rsidRPr="001E1E46">
        <w:t xml:space="preserve">De Dienst ICT verleent </w:t>
      </w:r>
      <w:r w:rsidRPr="001E1E46">
        <w:rPr>
          <w:u w:val="single" w:color="000000"/>
        </w:rPr>
        <w:t>alleen</w:t>
      </w:r>
      <w:r w:rsidRPr="001E1E46">
        <w:t xml:space="preserve"> ondersteuning op </w:t>
      </w:r>
      <w:r w:rsidRPr="001E1E46" w:rsidR="002A725F">
        <w:t xml:space="preserve">de onderwerpen die in </w:t>
      </w:r>
      <w:hyperlink w:anchor="_Ondersteuning_door_Dienst" w:history="1">
        <w:r w:rsidRPr="001E1E46" w:rsidR="00960BD8">
          <w:rPr>
            <w:rStyle w:val="Hyperlink"/>
          </w:rPr>
          <w:t>hoofdstuk 4</w:t>
        </w:r>
      </w:hyperlink>
      <w:r w:rsidRPr="001E1E46" w:rsidR="00CF74C9">
        <w:t xml:space="preserve"> </w:t>
      </w:r>
      <w:r w:rsidRPr="001E1E46" w:rsidR="002A725F">
        <w:t xml:space="preserve">zijn beschreven. </w:t>
      </w:r>
    </w:p>
    <w:p w:rsidR="00BB7253" w:rsidRPr="001E1E46" w:rsidP="0085466B" w14:paraId="5D7EBC44" w14:textId="1821F04F">
      <w:pPr>
        <w:numPr>
          <w:ilvl w:val="0"/>
          <w:numId w:val="6"/>
        </w:numPr>
        <w:spacing w:after="35" w:line="267" w:lineRule="auto"/>
        <w:ind w:hanging="360"/>
      </w:pPr>
      <w:r w:rsidRPr="001E1E46">
        <w:t xml:space="preserve">De Dienst ICT is niet verantwoordelijk voor data verlies </w:t>
      </w:r>
      <w:r w:rsidRPr="001E1E46" w:rsidR="00B13774">
        <w:t xml:space="preserve">geleden </w:t>
      </w:r>
      <w:r w:rsidRPr="001E1E46">
        <w:t xml:space="preserve">op </w:t>
      </w:r>
      <w:r w:rsidRPr="001E1E46" w:rsidR="001905ED">
        <w:t>het Windows-systeem</w:t>
      </w:r>
      <w:r w:rsidRPr="001E1E46" w:rsidR="004E2245">
        <w:t xml:space="preserve"> </w:t>
      </w:r>
      <w:r w:rsidRPr="001E1E46">
        <w:t xml:space="preserve">of het </w:t>
      </w:r>
      <w:r w:rsidRPr="001E1E46" w:rsidR="00943E29">
        <w:t xml:space="preserve">herstellen </w:t>
      </w:r>
      <w:r w:rsidRPr="001E1E46">
        <w:t xml:space="preserve">van deze data. </w:t>
      </w:r>
    </w:p>
    <w:p w:rsidR="00BB7253" w:rsidRPr="001E1E46" w:rsidP="0085466B" w14:paraId="262931A3" w14:textId="6A6BC12F">
      <w:pPr>
        <w:numPr>
          <w:ilvl w:val="0"/>
          <w:numId w:val="6"/>
        </w:numPr>
        <w:spacing w:after="35" w:line="267" w:lineRule="auto"/>
        <w:ind w:hanging="360"/>
      </w:pPr>
      <w:r w:rsidRPr="001E1E46">
        <w:t xml:space="preserve">Indien </w:t>
      </w:r>
      <w:r w:rsidRPr="001E1E46">
        <w:t xml:space="preserve">de werkplek intern </w:t>
      </w:r>
      <w:r w:rsidRPr="001E1E46" w:rsidR="00400591">
        <w:t>wordt verplaatst, geldt</w:t>
      </w:r>
      <w:r w:rsidRPr="001E1E46">
        <w:t xml:space="preserve"> een meldplicht </w:t>
      </w:r>
      <w:r w:rsidRPr="001E1E46" w:rsidR="00400591">
        <w:t xml:space="preserve">voor </w:t>
      </w:r>
      <w:r w:rsidRPr="001E1E46">
        <w:t>de afdeling</w:t>
      </w:r>
      <w:r w:rsidRPr="001E1E46" w:rsidR="00400591">
        <w:t>.</w:t>
      </w:r>
      <w:r w:rsidRPr="001E1E46" w:rsidR="0041334D">
        <w:t xml:space="preserve"> </w:t>
      </w:r>
      <w:r w:rsidRPr="001E1E46" w:rsidR="00400591">
        <w:t>D</w:t>
      </w:r>
      <w:r w:rsidRPr="001E1E46" w:rsidR="0041334D">
        <w:t xml:space="preserve">eze </w:t>
      </w:r>
      <w:r w:rsidRPr="001E1E46" w:rsidR="00400591">
        <w:t xml:space="preserve">wijziging </w:t>
      </w:r>
      <w:r w:rsidRPr="001E1E46" w:rsidR="0041334D">
        <w:t>word</w:t>
      </w:r>
      <w:r w:rsidRPr="001E1E46" w:rsidR="00CD0641">
        <w:t>t</w:t>
      </w:r>
      <w:r w:rsidRPr="001E1E46" w:rsidR="0041334D">
        <w:t xml:space="preserve"> </w:t>
      </w:r>
      <w:r w:rsidRPr="001E1E46" w:rsidR="009A35A6">
        <w:t xml:space="preserve">verwerkt in de </w:t>
      </w:r>
      <w:r w:rsidRPr="001E1E46" w:rsidR="004E2245">
        <w:t>CMDB (</w:t>
      </w:r>
      <w:r w:rsidRPr="001E1E46" w:rsidR="00E25F83">
        <w:t>ServiceNow).</w:t>
      </w:r>
      <w:r w:rsidRPr="001E1E46">
        <w:t xml:space="preserve"> </w:t>
      </w:r>
    </w:p>
    <w:p w:rsidR="00BB7253" w:rsidRPr="001E1E46" w:rsidP="0085466B" w14:paraId="1561FF74" w14:textId="1F53A20B">
      <w:pPr>
        <w:numPr>
          <w:ilvl w:val="0"/>
          <w:numId w:val="6"/>
        </w:numPr>
        <w:spacing w:after="35" w:line="267" w:lineRule="auto"/>
        <w:ind w:hanging="360"/>
      </w:pPr>
      <w:r w:rsidRPr="001E1E46">
        <w:t xml:space="preserve">Indien </w:t>
      </w:r>
      <w:r w:rsidRPr="001E1E46">
        <w:t xml:space="preserve">er sprake is van een </w:t>
      </w:r>
      <w:r w:rsidRPr="001E1E46" w:rsidR="004E2245">
        <w:t>s</w:t>
      </w:r>
      <w:r w:rsidRPr="001E1E46" w:rsidR="005D72D7">
        <w:t xml:space="preserve">ecurityincident of </w:t>
      </w:r>
      <w:r w:rsidRPr="001E1E46" w:rsidR="00F94E67">
        <w:t xml:space="preserve">datalek </w:t>
      </w:r>
      <w:r w:rsidRPr="001E1E46">
        <w:t xml:space="preserve">op </w:t>
      </w:r>
      <w:r w:rsidRPr="001E1E46" w:rsidR="00F94E67">
        <w:t xml:space="preserve">het </w:t>
      </w:r>
      <w:r w:rsidRPr="001E1E46" w:rsidR="00960BD8">
        <w:t>leverancierssysteem, heeft</w:t>
      </w:r>
      <w:r w:rsidRPr="001E1E46">
        <w:t xml:space="preserve"> de afdeling een meldplicht aa</w:t>
      </w:r>
      <w:r w:rsidRPr="001E1E46" w:rsidR="0091197F">
        <w:t>n</w:t>
      </w:r>
      <w:r w:rsidRPr="001E1E46">
        <w:t xml:space="preserve"> </w:t>
      </w:r>
      <w:r w:rsidRPr="001E1E46" w:rsidR="00E00B6F">
        <w:t>Privacybescherming en Informatiebeveiliging (PB&amp;IB)</w:t>
      </w:r>
      <w:r w:rsidRPr="001E1E46" w:rsidR="000A2250">
        <w:t>.</w:t>
      </w:r>
      <w:r w:rsidRPr="001E1E46">
        <w:t xml:space="preserve"> </w:t>
      </w:r>
      <w:r w:rsidRPr="001E1E46" w:rsidR="009A35A6">
        <w:t>Voorbeelden</w:t>
      </w:r>
      <w:r w:rsidRPr="001E1E46" w:rsidR="0091197F">
        <w:t xml:space="preserve"> hiervan zijn</w:t>
      </w:r>
      <w:r w:rsidRPr="001E1E46" w:rsidR="009A35A6">
        <w:t xml:space="preserve"> </w:t>
      </w:r>
      <w:r w:rsidRPr="001E1E46">
        <w:t>ongeautoriseerd toegang</w:t>
      </w:r>
      <w:r w:rsidRPr="001E1E46" w:rsidR="001F5743">
        <w:t xml:space="preserve"> en</w:t>
      </w:r>
      <w:r w:rsidRPr="001E1E46">
        <w:t xml:space="preserve"> data verlies. Een uitgebreide </w:t>
      </w:r>
      <w:r w:rsidRPr="001E1E46" w:rsidR="001F5743">
        <w:t>toelichting</w:t>
      </w:r>
      <w:r w:rsidRPr="001E1E46">
        <w:t xml:space="preserve"> is te vinden in </w:t>
      </w:r>
      <w:hyperlink r:id="rId12" w:history="1">
        <w:r w:rsidRPr="001E1E46">
          <w:rPr>
            <w:color w:val="0563C1"/>
            <w:u w:val="single"/>
          </w:rPr>
          <w:t>dit</w:t>
        </w:r>
      </w:hyperlink>
      <w:hyperlink r:id="rId13" w:history="1">
        <w:r w:rsidRPr="001E1E46">
          <w:rPr>
            <w:u w:val="single"/>
          </w:rPr>
          <w:t xml:space="preserve"> </w:t>
        </w:r>
      </w:hyperlink>
      <w:r w:rsidRPr="001E1E46" w:rsidR="3F7EE74F">
        <w:t>(</w:t>
      </w:r>
      <w:r w:rsidRPr="001E1E46" w:rsidR="00D92A42">
        <w:t xml:space="preserve">is </w:t>
      </w:r>
      <w:r w:rsidRPr="001E1E46" w:rsidR="003E7CCC">
        <w:t xml:space="preserve">voor intern gebruik Amsterdam UMC) </w:t>
      </w:r>
      <w:hyperlink r:id="rId14" w:history="1">
        <w:r w:rsidRPr="001E1E46">
          <w:t>d</w:t>
        </w:r>
      </w:hyperlink>
      <w:r w:rsidRPr="001E1E46">
        <w:t>ocument.</w:t>
      </w:r>
    </w:p>
    <w:p w:rsidR="00BB7253" w:rsidRPr="001E1E46" w:rsidP="0085466B" w14:paraId="6B91B252" w14:textId="3FDEFB2B">
      <w:pPr>
        <w:numPr>
          <w:ilvl w:val="0"/>
          <w:numId w:val="6"/>
        </w:numPr>
        <w:spacing w:after="35" w:line="267" w:lineRule="auto"/>
        <w:ind w:hanging="360"/>
      </w:pPr>
      <w:r w:rsidRPr="001E1E46">
        <w:t>Indien</w:t>
      </w:r>
      <w:r w:rsidRPr="001E1E46" w:rsidR="0003098F">
        <w:t xml:space="preserve"> </w:t>
      </w:r>
      <w:r w:rsidRPr="001E1E46" w:rsidR="00503D5F">
        <w:t>tijdens de levensduur van het leverancier</w:t>
      </w:r>
      <w:r w:rsidRPr="001E1E46" w:rsidR="00D74039">
        <w:t>ssysteem</w:t>
      </w:r>
      <w:r w:rsidRPr="001E1E46" w:rsidR="00503D5F">
        <w:t xml:space="preserve"> </w:t>
      </w:r>
      <w:r w:rsidRPr="001E1E46" w:rsidR="001E36CD">
        <w:t xml:space="preserve">wordt </w:t>
      </w:r>
      <w:r w:rsidRPr="001E1E46" w:rsidR="0003098F">
        <w:t xml:space="preserve">afgeweken van </w:t>
      </w:r>
      <w:r w:rsidRPr="001E1E46" w:rsidR="00160BF7">
        <w:t xml:space="preserve">de </w:t>
      </w:r>
      <w:r w:rsidRPr="001E1E46">
        <w:t xml:space="preserve">initieel </w:t>
      </w:r>
      <w:r w:rsidRPr="001E1E46" w:rsidR="00160BF7">
        <w:t>overeen</w:t>
      </w:r>
      <w:r w:rsidRPr="001E1E46" w:rsidR="00556503">
        <w:t>gekomen maatregelen</w:t>
      </w:r>
      <w:r w:rsidRPr="001E1E46" w:rsidR="00E2479E">
        <w:t xml:space="preserve"> (checklijst), </w:t>
      </w:r>
      <w:r w:rsidRPr="001E1E46" w:rsidR="002F06F7">
        <w:t>dient</w:t>
      </w:r>
      <w:r w:rsidRPr="001E1E46" w:rsidR="00E2479E">
        <w:t xml:space="preserve"> dit</w:t>
      </w:r>
      <w:r w:rsidRPr="001E1E46" w:rsidR="002F06F7">
        <w:t xml:space="preserve"> te</w:t>
      </w:r>
      <w:r w:rsidRPr="001E1E46" w:rsidR="00E2479E">
        <w:t xml:space="preserve"> </w:t>
      </w:r>
      <w:r w:rsidRPr="001E1E46">
        <w:t>worden</w:t>
      </w:r>
      <w:r w:rsidRPr="001E1E46" w:rsidR="002F06F7">
        <w:t xml:space="preserve"> </w:t>
      </w:r>
      <w:r w:rsidRPr="001E1E46" w:rsidR="00E2479E">
        <w:t xml:space="preserve">gemeld </w:t>
      </w:r>
      <w:r w:rsidRPr="001E1E46" w:rsidR="00E77F1E">
        <w:t>bij</w:t>
      </w:r>
      <w:r w:rsidRPr="001E1E46" w:rsidR="00E2479E">
        <w:t xml:space="preserve"> de</w:t>
      </w:r>
      <w:r w:rsidRPr="001E1E46" w:rsidR="00242023">
        <w:t xml:space="preserve"> Dienst ICT</w:t>
      </w:r>
      <w:r w:rsidRPr="001E1E46" w:rsidR="00960BD8">
        <w:t xml:space="preserve"> servicedesk</w:t>
      </w:r>
      <w:r w:rsidRPr="001E1E46" w:rsidR="00E2479E">
        <w:t>.</w:t>
      </w:r>
    </w:p>
    <w:p w:rsidR="00BB7253" w:rsidRPr="001E1E46" w:rsidP="0085466B" w14:paraId="7619C279" w14:textId="72197C2F">
      <w:pPr>
        <w:numPr>
          <w:ilvl w:val="0"/>
          <w:numId w:val="6"/>
        </w:numPr>
        <w:spacing w:after="35" w:line="267" w:lineRule="auto"/>
        <w:ind w:hanging="360"/>
      </w:pPr>
      <w:r w:rsidRPr="001E1E46">
        <w:t xml:space="preserve">De Windows </w:t>
      </w:r>
      <w:r w:rsidRPr="001E1E46" w:rsidR="00C81B65">
        <w:t xml:space="preserve">security </w:t>
      </w:r>
      <w:r w:rsidRPr="001E1E46">
        <w:t xml:space="preserve">updates op </w:t>
      </w:r>
      <w:r w:rsidRPr="001E1E46" w:rsidR="007231BD">
        <w:t>het levera</w:t>
      </w:r>
      <w:r w:rsidRPr="001E1E46" w:rsidR="001564F8">
        <w:t>ncierssysteem</w:t>
      </w:r>
      <w:r w:rsidRPr="001E1E46">
        <w:t xml:space="preserve"> worden standaard uitgevoerd op </w:t>
      </w:r>
      <w:r w:rsidRPr="001E1E46">
        <w:rPr>
          <w:b/>
          <w:bCs/>
        </w:rPr>
        <w:t>zondagavond</w:t>
      </w:r>
      <w:r w:rsidRPr="001E1E46">
        <w:t xml:space="preserve">. In overleg kan er afgeweken worden van deze dag en tijdstip.  </w:t>
      </w:r>
    </w:p>
    <w:p w:rsidR="00C55F9B" w:rsidRPr="001E1E46" w:rsidP="00C55F9B" w14:paraId="1EC5943C" w14:textId="3A892523">
      <w:pPr>
        <w:numPr>
          <w:ilvl w:val="0"/>
          <w:numId w:val="6"/>
        </w:numPr>
        <w:spacing w:after="35" w:line="267" w:lineRule="auto"/>
        <w:ind w:hanging="360"/>
      </w:pPr>
      <w:r w:rsidRPr="001E1E46">
        <w:t>D</w:t>
      </w:r>
      <w:r w:rsidRPr="001E1E46" w:rsidR="009F24AA">
        <w:t>e d</w:t>
      </w:r>
      <w:r w:rsidRPr="001E1E46">
        <w:t>oor een l</w:t>
      </w:r>
      <w:r w:rsidRPr="001E1E46" w:rsidR="00BB7253">
        <w:t xml:space="preserve">everancier </w:t>
      </w:r>
      <w:r w:rsidRPr="001E1E46" w:rsidR="00915744">
        <w:t>geleverde Windows-systemen</w:t>
      </w:r>
      <w:r w:rsidRPr="001E1E46" w:rsidR="00BB7253">
        <w:t xml:space="preserve"> mogen alleen worden </w:t>
      </w:r>
      <w:r w:rsidRPr="001E1E46">
        <w:t xml:space="preserve">aangesloten </w:t>
      </w:r>
      <w:r w:rsidRPr="001E1E46" w:rsidR="00BB7253">
        <w:t xml:space="preserve">in opdracht van de Dienst ICT. </w:t>
      </w:r>
    </w:p>
    <w:p w:rsidR="00897B65" w:rsidRPr="001E1E46" w:rsidP="00C55F9B" w14:paraId="33705447" w14:textId="4D48B353">
      <w:pPr>
        <w:numPr>
          <w:ilvl w:val="0"/>
          <w:numId w:val="6"/>
        </w:numPr>
        <w:spacing w:after="35" w:line="267" w:lineRule="auto"/>
        <w:ind w:hanging="360"/>
      </w:pPr>
      <w:r w:rsidRPr="001E1E46">
        <w:t>Leverancier systemen</w:t>
      </w:r>
      <w:r w:rsidRPr="001E1E46" w:rsidR="00BB7253">
        <w:t xml:space="preserve"> die niet voldoen aan de overeengekomen voorwaarden </w:t>
      </w:r>
      <w:r w:rsidRPr="001E1E46" w:rsidR="00F33757">
        <w:t xml:space="preserve">of </w:t>
      </w:r>
      <w:r w:rsidRPr="001E1E46" w:rsidR="00BB7253">
        <w:t xml:space="preserve">een </w:t>
      </w:r>
      <w:r w:rsidRPr="001E1E46" w:rsidR="00F33757">
        <w:t>security</w:t>
      </w:r>
      <w:r w:rsidRPr="001E1E46" w:rsidR="00BB7253">
        <w:t xml:space="preserve">risico vormen voor </w:t>
      </w:r>
      <w:r w:rsidRPr="001E1E46" w:rsidR="009A02A4">
        <w:t xml:space="preserve">het </w:t>
      </w:r>
      <w:r w:rsidRPr="001E1E46" w:rsidR="00BB7253">
        <w:t>Amsterdam UMC</w:t>
      </w:r>
      <w:r w:rsidRPr="001E1E46" w:rsidR="00F33757">
        <w:t>, k</w:t>
      </w:r>
      <w:r w:rsidRPr="001E1E46" w:rsidR="009A02A4">
        <w:t>un</w:t>
      </w:r>
      <w:r w:rsidRPr="001E1E46" w:rsidR="00F33757">
        <w:t>n</w:t>
      </w:r>
      <w:r w:rsidRPr="001E1E46" w:rsidR="009A02A4">
        <w:t>en</w:t>
      </w:r>
      <w:r w:rsidRPr="001E1E46" w:rsidR="00F33757">
        <w:t xml:space="preserve"> </w:t>
      </w:r>
      <w:r w:rsidRPr="001E1E46" w:rsidR="00AE15C3">
        <w:t xml:space="preserve">(tijdelijk) </w:t>
      </w:r>
      <w:r w:rsidRPr="001E1E46" w:rsidR="00F33757">
        <w:t xml:space="preserve">worden </w:t>
      </w:r>
      <w:r w:rsidRPr="001E1E46" w:rsidR="00AE15C3">
        <w:t xml:space="preserve">afgesloten </w:t>
      </w:r>
      <w:r w:rsidRPr="001E1E46" w:rsidR="00F33757">
        <w:t xml:space="preserve">van </w:t>
      </w:r>
      <w:r w:rsidRPr="001E1E46" w:rsidR="00DA3DDD">
        <w:t>de ICT-</w:t>
      </w:r>
      <w:r w:rsidRPr="001E1E46" w:rsidR="00BB7253">
        <w:t>netwerk</w:t>
      </w:r>
      <w:r w:rsidRPr="001E1E46" w:rsidR="00DA3DDD">
        <w:t>infrastructuur</w:t>
      </w:r>
      <w:r w:rsidRPr="001E1E46" w:rsidR="00BB7253">
        <w:t>.</w:t>
      </w:r>
    </w:p>
    <w:p w:rsidR="000A1584" w:rsidRPr="001E1E46" w:rsidP="000A1584" w14:paraId="6F4FFAFA" w14:textId="7491250D">
      <w:pPr>
        <w:numPr>
          <w:ilvl w:val="0"/>
          <w:numId w:val="6"/>
        </w:numPr>
        <w:spacing w:after="35" w:line="267" w:lineRule="auto"/>
        <w:ind w:hanging="360"/>
      </w:pPr>
      <w:r w:rsidRPr="001E1E46">
        <w:t xml:space="preserve">Op de </w:t>
      </w:r>
      <w:r w:rsidRPr="001E1E46" w:rsidR="009F24AA">
        <w:t xml:space="preserve">door </w:t>
      </w:r>
      <w:r w:rsidRPr="001E1E46" w:rsidR="00CA61F6">
        <w:t xml:space="preserve">leverancier </w:t>
      </w:r>
      <w:r w:rsidRPr="001E1E46">
        <w:t>geleverde Windows</w:t>
      </w:r>
      <w:r w:rsidRPr="001E1E46" w:rsidR="00CA61F6">
        <w:t>-</w:t>
      </w:r>
      <w:r w:rsidRPr="001E1E46">
        <w:t>systemen worden geen back-ups door de Dienst ICT gefaciliteerd.</w:t>
      </w:r>
    </w:p>
    <w:p w:rsidR="007A7C0C" w:rsidRPr="001E1E46" w:rsidP="000A1584" w14:paraId="2276DF16" w14:textId="3E32CD44">
      <w:pPr>
        <w:numPr>
          <w:ilvl w:val="0"/>
          <w:numId w:val="6"/>
        </w:numPr>
        <w:spacing w:after="35" w:line="267" w:lineRule="auto"/>
        <w:ind w:hanging="360"/>
      </w:pPr>
      <w:r w:rsidRPr="001E1E46">
        <w:t>Indien niet of slechts</w:t>
      </w:r>
      <w:r w:rsidRPr="001E1E46">
        <w:t xml:space="preserve"> gedeeltelijk kan worden </w:t>
      </w:r>
      <w:r w:rsidRPr="001E1E46" w:rsidR="00775126">
        <w:t xml:space="preserve">voldaan </w:t>
      </w:r>
      <w:r w:rsidRPr="001E1E46">
        <w:t xml:space="preserve">aan de eisen van de aansluitvoorwaarden, </w:t>
      </w:r>
      <w:r w:rsidRPr="001E1E46" w:rsidR="00775126">
        <w:t>dient</w:t>
      </w:r>
      <w:r w:rsidRPr="001E1E46">
        <w:t xml:space="preserve"> de casus </w:t>
      </w:r>
      <w:r w:rsidRPr="001E1E46" w:rsidR="002D39BB">
        <w:t xml:space="preserve">te worden </w:t>
      </w:r>
      <w:r w:rsidRPr="001E1E46">
        <w:t xml:space="preserve">besproken met de Dienst ICT </w:t>
      </w:r>
      <w:r w:rsidRPr="001E1E46" w:rsidR="002D39BB">
        <w:t>(</w:t>
      </w:r>
      <w:r w:rsidRPr="001E1E46">
        <w:t>securityarchitectuur</w:t>
      </w:r>
      <w:r w:rsidRPr="001E1E46" w:rsidR="002D39BB">
        <w:t>)</w:t>
      </w:r>
      <w:r w:rsidRPr="001E1E46">
        <w:t xml:space="preserve">. </w:t>
      </w:r>
    </w:p>
    <w:p w:rsidR="000C1388" w:rsidRPr="001E1E46" w:rsidP="000A1584" w14:paraId="4AA817D1" w14:textId="423C918F">
      <w:pPr>
        <w:numPr>
          <w:ilvl w:val="0"/>
          <w:numId w:val="6"/>
        </w:numPr>
        <w:spacing w:after="35" w:line="267" w:lineRule="auto"/>
        <w:ind w:hanging="360"/>
      </w:pPr>
      <w:r w:rsidRPr="001E1E46">
        <w:t xml:space="preserve">De </w:t>
      </w:r>
      <w:r w:rsidRPr="001E1E46">
        <w:t>Dienst ICT stelt geen software</w:t>
      </w:r>
      <w:r w:rsidRPr="001E1E46" w:rsidR="00252FE6">
        <w:t>(licenties)</w:t>
      </w:r>
      <w:r w:rsidRPr="001E1E46">
        <w:t xml:space="preserve"> beschikbaar </w:t>
      </w:r>
      <w:r w:rsidRPr="001E1E46" w:rsidR="007976D5">
        <w:t xml:space="preserve">op </w:t>
      </w:r>
      <w:r w:rsidRPr="001E1E46" w:rsidR="0042196B">
        <w:t xml:space="preserve">door de </w:t>
      </w:r>
      <w:r w:rsidRPr="001E1E46" w:rsidR="007976D5">
        <w:t xml:space="preserve">leverancier </w:t>
      </w:r>
      <w:r w:rsidRPr="001E1E46" w:rsidR="007E4F27">
        <w:t>geleverde Windows-</w:t>
      </w:r>
      <w:r w:rsidRPr="001E1E46" w:rsidR="007976D5">
        <w:t>systemen</w:t>
      </w:r>
      <w:r w:rsidRPr="001E1E46" w:rsidR="007E4F27">
        <w:t xml:space="preserve">, </w:t>
      </w:r>
      <w:r w:rsidRPr="001E1E46" w:rsidR="0042196B">
        <w:t xml:space="preserve">behoudens </w:t>
      </w:r>
      <w:r w:rsidRPr="001E1E46" w:rsidR="00357F82">
        <w:t xml:space="preserve">de software </w:t>
      </w:r>
      <w:r w:rsidRPr="001E1E46" w:rsidR="0042196B">
        <w:t xml:space="preserve">die noodzakelijk </w:t>
      </w:r>
      <w:r w:rsidRPr="001E1E46" w:rsidR="005A22CF">
        <w:t xml:space="preserve">is voor de uitvoering </w:t>
      </w:r>
      <w:r w:rsidRPr="001E1E46" w:rsidR="00DB423D">
        <w:t xml:space="preserve">van </w:t>
      </w:r>
      <w:r w:rsidRPr="001E1E46" w:rsidR="00F72C1E">
        <w:t xml:space="preserve">de </w:t>
      </w:r>
      <w:r w:rsidRPr="001E1E46" w:rsidR="005A22CF">
        <w:t xml:space="preserve">in tabellen 3 en 5 </w:t>
      </w:r>
      <w:r w:rsidRPr="001E1E46" w:rsidR="00C7436A">
        <w:t xml:space="preserve">genoemde </w:t>
      </w:r>
      <w:r w:rsidRPr="001E1E46" w:rsidR="00F72C1E">
        <w:t>maatregelen</w:t>
      </w:r>
      <w:r w:rsidRPr="001E1E46" w:rsidR="007976D5">
        <w:t xml:space="preserve">. Alle </w:t>
      </w:r>
      <w:r w:rsidRPr="001E1E46" w:rsidR="00A860C7">
        <w:t xml:space="preserve">overige </w:t>
      </w:r>
      <w:r w:rsidRPr="001E1E46" w:rsidR="005D2AA8">
        <w:t>benodigde</w:t>
      </w:r>
      <w:r w:rsidRPr="001E1E46" w:rsidR="007976D5">
        <w:t xml:space="preserve"> software</w:t>
      </w:r>
      <w:r w:rsidRPr="001E1E46" w:rsidR="00A860C7">
        <w:t xml:space="preserve"> </w:t>
      </w:r>
      <w:r w:rsidRPr="001E1E46" w:rsidR="005D2AA8">
        <w:t>(</w:t>
      </w:r>
      <w:r w:rsidRPr="001E1E46" w:rsidR="006B1978">
        <w:t>licenties) wordt</w:t>
      </w:r>
      <w:r w:rsidRPr="001E1E46" w:rsidR="009F05BB">
        <w:t xml:space="preserve"> door de afdeling</w:t>
      </w:r>
      <w:r w:rsidRPr="001E1E46" w:rsidR="00D23D01">
        <w:t>,</w:t>
      </w:r>
      <w:r w:rsidRPr="001E1E46" w:rsidR="007976D5">
        <w:t xml:space="preserve"> </w:t>
      </w:r>
      <w:r w:rsidRPr="001E1E46" w:rsidR="009E4603">
        <w:t>in overleg met de leverancier</w:t>
      </w:r>
      <w:r w:rsidRPr="001E1E46" w:rsidR="009F05BB">
        <w:t>,</w:t>
      </w:r>
      <w:r w:rsidRPr="001E1E46" w:rsidR="009E4603">
        <w:t xml:space="preserve"> </w:t>
      </w:r>
      <w:r w:rsidRPr="001E1E46" w:rsidR="007976D5">
        <w:t>aan</w:t>
      </w:r>
      <w:r w:rsidRPr="001E1E46" w:rsidR="009F05BB">
        <w:t>ge</w:t>
      </w:r>
      <w:r w:rsidRPr="001E1E46" w:rsidR="007976D5">
        <w:t>schaf</w:t>
      </w:r>
      <w:r w:rsidRPr="001E1E46" w:rsidR="009F05BB">
        <w:t>t</w:t>
      </w:r>
      <w:r w:rsidRPr="001E1E46" w:rsidR="009E4603">
        <w:t xml:space="preserve"> </w:t>
      </w:r>
      <w:r w:rsidRPr="001E1E46" w:rsidR="006B1978">
        <w:t xml:space="preserve">en </w:t>
      </w:r>
      <w:r w:rsidRPr="001E1E46" w:rsidR="00A3424D">
        <w:t>geïnstalleerd. Bijvoorbeeld</w:t>
      </w:r>
      <w:r w:rsidRPr="001E1E46" w:rsidR="00BF59E7">
        <w:t xml:space="preserve"> software binnen de productreeks van Microsoft Office</w:t>
      </w:r>
      <w:r w:rsidRPr="001E1E46" w:rsidR="00AF5495">
        <w:t xml:space="preserve"> of Java software.</w:t>
      </w:r>
    </w:p>
    <w:p w:rsidR="007A7C0C" w:rsidRPr="001E1E46" w:rsidP="007A7C0C" w14:paraId="7E0826C3" w14:textId="77777777">
      <w:pPr>
        <w:spacing w:after="35" w:line="267" w:lineRule="auto"/>
        <w:ind w:left="725"/>
      </w:pPr>
    </w:p>
    <w:p w:rsidR="00BB4601" w:rsidRPr="001E1E46" w:rsidP="00BB7253" w14:paraId="2A195384" w14:textId="77777777"/>
    <w:p w:rsidR="00BB4601" w:rsidRPr="001E1E46" w:rsidP="00BB7253" w14:paraId="799F363A" w14:textId="77777777"/>
    <w:p w:rsidR="00894820" w:rsidRPr="001E1E46" w:rsidP="00BB7253" w14:paraId="4E428915" w14:textId="77777777"/>
    <w:p w:rsidR="00894820" w:rsidRPr="001E1E46" w:rsidP="00BB7253" w14:paraId="1AA364D1" w14:textId="77777777"/>
    <w:p w:rsidR="00894820" w:rsidRPr="001E1E46" w:rsidP="00BB7253" w14:paraId="5F087784" w14:textId="77777777"/>
    <w:p w:rsidR="00391A33" w:rsidRPr="001E1E46" w:rsidP="00BB7253" w14:paraId="02ABC347" w14:textId="77777777"/>
    <w:p w:rsidR="00391A33" w:rsidRPr="001E1E46" w:rsidP="00BB7253" w14:paraId="4E8E2764" w14:textId="77777777"/>
    <w:p w:rsidR="006C5C87" w:rsidRPr="001E1E46" w:rsidP="00BB7253" w14:paraId="35CE6939" w14:textId="77777777"/>
    <w:p w:rsidR="006C5C87" w:rsidRPr="001E1E46" w:rsidP="00BB7253" w14:paraId="17603C87" w14:textId="77777777"/>
    <w:p w:rsidR="005B1EFC" w:rsidRPr="001E1E46" w:rsidP="00BB7253" w14:paraId="31A6A8C8" w14:textId="77777777"/>
    <w:p w:rsidR="005B1EFC" w:rsidRPr="001E1E46" w:rsidP="00BB7253" w14:paraId="3265CFB1" w14:textId="77777777"/>
    <w:p w:rsidR="005B1EFC" w:rsidRPr="001E1E46" w:rsidP="00BB7253" w14:paraId="78D951FF" w14:textId="77777777"/>
    <w:p w:rsidR="005B1EFC" w:rsidRPr="001E1E46" w:rsidP="00BB7253" w14:paraId="55B2A976" w14:textId="77777777"/>
    <w:p w:rsidR="005B1EFC" w:rsidRPr="001E1E46" w:rsidP="00BB7253" w14:paraId="43E87105" w14:textId="77777777"/>
    <w:p w:rsidR="005B1EFC" w:rsidRPr="001E1E46" w:rsidP="00BB7253" w14:paraId="32694DCC" w14:textId="77777777"/>
    <w:p w:rsidR="005B1EFC" w:rsidRPr="001E1E46" w:rsidP="00BB7253" w14:paraId="2D6E9D58" w14:textId="77777777"/>
    <w:p w:rsidR="005B1EFC" w:rsidRPr="001E1E46" w:rsidP="00BB7253" w14:paraId="47F6152D" w14:textId="77777777"/>
    <w:p w:rsidR="005B1EFC" w:rsidRPr="001E1E46" w:rsidP="00BB7253" w14:paraId="31A221CF" w14:textId="77777777"/>
    <w:p w:rsidR="005B1EFC" w:rsidRPr="001E1E46" w:rsidP="00BB7253" w14:paraId="47035A54" w14:textId="77777777"/>
    <w:p w:rsidR="005B1EFC" w:rsidRPr="001E1E46" w:rsidP="00BB7253" w14:paraId="1E058C76" w14:textId="77777777"/>
    <w:p w:rsidR="005B1EFC" w:rsidRPr="001E1E46" w:rsidP="00BB7253" w14:paraId="1966051D" w14:textId="77777777"/>
    <w:p w:rsidR="005B1EFC" w:rsidRPr="001E1E46" w:rsidP="00BB7253" w14:paraId="7794D974" w14:textId="77777777"/>
    <w:p w:rsidR="005B1EFC" w:rsidRPr="001E1E46" w:rsidP="00BB7253" w14:paraId="277AF471" w14:textId="77777777"/>
    <w:p w:rsidR="005B1EFC" w:rsidRPr="001E1E46" w:rsidP="00BB7253" w14:paraId="2E508730" w14:textId="77777777"/>
    <w:p w:rsidR="005B1EFC" w:rsidRPr="001E1E46" w:rsidP="00BB7253" w14:paraId="739062DA" w14:textId="77777777"/>
    <w:p w:rsidR="00DC28EA" w:rsidRPr="001E1E46" w:rsidP="00BB7253" w14:paraId="774E0425" w14:textId="77777777"/>
    <w:p w:rsidR="00DC28EA" w:rsidRPr="001E1E46" w:rsidP="00BB7253" w14:paraId="73FB2033" w14:textId="77777777"/>
    <w:p w:rsidR="00DC28EA" w:rsidRPr="001E1E46" w:rsidP="00BB7253" w14:paraId="5998A292" w14:textId="77777777"/>
    <w:p w:rsidR="00DC28EA" w:rsidRPr="001E1E46" w:rsidP="00BB7253" w14:paraId="0903BD6F" w14:textId="77777777"/>
    <w:p w:rsidR="005B1EFC" w:rsidRPr="001E1E46" w:rsidP="00BB7253" w14:paraId="337BDB02" w14:textId="77777777"/>
    <w:p w:rsidR="005B1EFC" w:rsidRPr="001E1E46" w:rsidP="00BB7253" w14:paraId="240572A7" w14:textId="77777777"/>
    <w:p w:rsidR="005B1EFC" w:rsidRPr="001E1E46" w:rsidP="00BB7253" w14:paraId="6F15371E" w14:textId="77777777"/>
    <w:p w:rsidR="005B1EFC" w:rsidRPr="001E1E46" w:rsidP="00BB7253" w14:paraId="7010DEDD" w14:textId="77777777"/>
    <w:p w:rsidR="005B1EFC" w:rsidRPr="001E1E46" w:rsidP="00BB7253" w14:paraId="64313B55" w14:textId="77777777"/>
    <w:p w:rsidR="00E9528F" w:rsidRPr="001E1E46" w:rsidP="00BB7253" w14:paraId="6A669333" w14:textId="77777777"/>
    <w:p w:rsidR="00DB2BCC" w:rsidRPr="001E1E46" w:rsidP="00BB7253" w14:paraId="46462C44" w14:textId="77777777"/>
    <w:p w:rsidR="00894820" w:rsidRPr="001E1E46" w:rsidP="00BB7253" w14:paraId="38131B5A" w14:textId="77777777"/>
    <w:p w:rsidR="005C7872" w:rsidRPr="001E1E46" w:rsidP="00704A02" w14:paraId="7DD8A1EE" w14:textId="6B31B6D3">
      <w:pPr>
        <w:pStyle w:val="Heading1"/>
      </w:pPr>
      <w:bookmarkStart w:id="13" w:name="_Verklarende_woordenlijst"/>
      <w:bookmarkStart w:id="14" w:name="_Toc537896523"/>
      <w:bookmarkStart w:id="15" w:name="_Toc230002910"/>
      <w:bookmarkEnd w:id="13"/>
      <w:r w:rsidRPr="001E1E46">
        <w:t>Verklarende woordenlijst</w:t>
      </w:r>
      <w:bookmarkEnd w:id="14"/>
      <w:bookmarkEnd w:id="15"/>
      <w:r w:rsidRPr="001E1E46">
        <w:t xml:space="preserve"> </w:t>
      </w:r>
    </w:p>
    <w:p w:rsidR="00BB4601" w:rsidRPr="001E1E46" w:rsidP="00BB7253" w14:paraId="7CD90547" w14:textId="77777777"/>
    <w:tbl>
      <w:tblPr>
        <w:tblW w:w="9060" w:type="dxa"/>
        <w:tblInd w:w="11" w:type="dxa"/>
        <w:tblCellMar>
          <w:top w:w="71" w:type="dxa"/>
          <w:left w:w="107" w:type="dxa"/>
          <w:right w:w="53" w:type="dxa"/>
        </w:tblCellMar>
        <w:tblLook w:val="04A0"/>
      </w:tblPr>
      <w:tblGrid>
        <w:gridCol w:w="2546"/>
        <w:gridCol w:w="6514"/>
      </w:tblGrid>
      <w:tr w14:paraId="14E67C2C" w14:textId="77777777">
        <w:tblPrEx>
          <w:tblW w:w="9060" w:type="dxa"/>
          <w:tblInd w:w="11" w:type="dxa"/>
          <w:tblLook w:val="04A0"/>
        </w:tblPrEx>
        <w:trPr>
          <w:trHeight w:val="283"/>
        </w:trPr>
        <w:tc>
          <w:tcPr>
            <w:tcW w:w="9060" w:type="dxa"/>
            <w:gridSpan w:val="2"/>
            <w:tcBorders>
              <w:top w:val="nil"/>
              <w:left w:val="nil"/>
              <w:bottom w:val="nil"/>
              <w:right w:val="nil"/>
            </w:tcBorders>
            <w:shd w:val="clear" w:color="auto" w:fill="4472C4"/>
          </w:tcPr>
          <w:p w:rsidR="007A10E2" w:rsidRPr="001E1E46" w:rsidP="00BF6B7B" w14:paraId="09517447" w14:textId="77777777">
            <w:pPr>
              <w:rPr>
                <w:b/>
              </w:rPr>
            </w:pPr>
            <w:r w:rsidRPr="001E1E46">
              <w:rPr>
                <w:b/>
                <w:color w:val="FFFFFF" w:themeColor="background1"/>
              </w:rPr>
              <w:t xml:space="preserve">Woord en/of begrip </w:t>
            </w:r>
            <w:r w:rsidRPr="001E1E46">
              <w:rPr>
                <w:b/>
                <w:color w:val="FFFFFF" w:themeColor="background1"/>
              </w:rPr>
              <w:tab/>
              <w:t xml:space="preserve">      Uitleg </w:t>
            </w:r>
          </w:p>
        </w:tc>
      </w:tr>
      <w:tr w14:paraId="4C6E4E61" w14:textId="77777777">
        <w:tblPrEx>
          <w:tblW w:w="9060" w:type="dxa"/>
          <w:tblInd w:w="11" w:type="dxa"/>
          <w:tblLook w:val="04A0"/>
        </w:tblPrEx>
        <w:trPr>
          <w:trHeight w:val="1273"/>
        </w:trPr>
        <w:tc>
          <w:tcPr>
            <w:tcW w:w="2546" w:type="dxa"/>
            <w:tcBorders>
              <w:top w:val="nil"/>
              <w:left w:val="single" w:sz="4" w:space="0" w:color="8EAADB"/>
              <w:bottom w:val="single" w:sz="4" w:space="0" w:color="8EAADB"/>
              <w:right w:val="single" w:sz="4" w:space="0" w:color="8EAADB"/>
            </w:tcBorders>
            <w:shd w:val="clear" w:color="auto" w:fill="D9E2F3"/>
          </w:tcPr>
          <w:p w:rsidR="007A10E2" w:rsidRPr="001E1E46" w:rsidP="00BF6B7B" w14:paraId="6936562F" w14:textId="77777777">
            <w:pPr>
              <w:rPr>
                <w:b/>
              </w:rPr>
            </w:pPr>
            <w:r w:rsidRPr="001E1E46">
              <w:rPr>
                <w:b/>
              </w:rPr>
              <w:t xml:space="preserve">Aansluitvoorwaarden </w:t>
            </w:r>
          </w:p>
        </w:tc>
        <w:tc>
          <w:tcPr>
            <w:tcW w:w="6514" w:type="dxa"/>
            <w:tcBorders>
              <w:top w:val="nil"/>
              <w:left w:val="single" w:sz="4" w:space="0" w:color="8EAADB"/>
              <w:bottom w:val="single" w:sz="4" w:space="0" w:color="8EAADB"/>
              <w:right w:val="single" w:sz="4" w:space="0" w:color="8EAADB"/>
            </w:tcBorders>
            <w:shd w:val="clear" w:color="auto" w:fill="D9E2F3"/>
          </w:tcPr>
          <w:p w:rsidR="007A10E2" w:rsidRPr="001E1E46" w:rsidP="00BF6B7B" w14:paraId="64953DBC" w14:textId="3C0D8B59">
            <w:r w:rsidRPr="001E1E46">
              <w:t xml:space="preserve">De bepalingen in dit document vormen aanvullende veiligheidsmaatregelen </w:t>
            </w:r>
            <w:r w:rsidRPr="001E1E46" w:rsidR="004A7F13">
              <w:t>boven op</w:t>
            </w:r>
            <w:r w:rsidRPr="001E1E46">
              <w:t xml:space="preserve"> de algemene voorwaarden en zijn specifiek van toepassing op systemen van de leverancier die gebruikmaken van een Windows-besturingssysteem.</w:t>
            </w:r>
          </w:p>
        </w:tc>
      </w:tr>
      <w:tr w14:paraId="464F23D6" w14:textId="77777777" w:rsidTr="000D220D">
        <w:tblPrEx>
          <w:tblW w:w="9060" w:type="dxa"/>
          <w:tblInd w:w="11" w:type="dxa"/>
          <w:tblLook w:val="04A0"/>
        </w:tblPrEx>
        <w:trPr>
          <w:trHeight w:val="852"/>
        </w:trPr>
        <w:tc>
          <w:tcPr>
            <w:tcW w:w="2546" w:type="dxa"/>
            <w:tcBorders>
              <w:top w:val="nil"/>
              <w:left w:val="single" w:sz="4" w:space="0" w:color="8EAADB"/>
              <w:bottom w:val="single" w:sz="4" w:space="0" w:color="8EAADB"/>
              <w:right w:val="single" w:sz="4" w:space="0" w:color="8EAADB"/>
            </w:tcBorders>
            <w:shd w:val="clear" w:color="auto" w:fill="FFFFFF" w:themeFill="background1"/>
          </w:tcPr>
          <w:p w:rsidR="007A10E2" w:rsidRPr="001E1E46" w:rsidP="00CE7A19" w14:paraId="3EC1CD75" w14:textId="69214030">
            <w:pPr>
              <w:rPr>
                <w:b/>
                <w:bCs/>
              </w:rPr>
            </w:pPr>
            <w:r w:rsidRPr="001E1E46">
              <w:rPr>
                <w:b/>
              </w:rPr>
              <w:t>Aanvrager</w:t>
            </w:r>
            <w:r w:rsidRPr="001E1E46" w:rsidR="00E621BE">
              <w:rPr>
                <w:b/>
              </w:rPr>
              <w:t>/afnemer</w:t>
            </w:r>
          </w:p>
        </w:tc>
        <w:tc>
          <w:tcPr>
            <w:tcW w:w="6514" w:type="dxa"/>
            <w:tcBorders>
              <w:top w:val="nil"/>
              <w:left w:val="single" w:sz="4" w:space="0" w:color="8EAADB"/>
              <w:bottom w:val="single" w:sz="4" w:space="0" w:color="8EAADB"/>
              <w:right w:val="single" w:sz="4" w:space="0" w:color="8EAADB"/>
            </w:tcBorders>
            <w:shd w:val="clear" w:color="auto" w:fill="FFFFFF" w:themeFill="background1"/>
          </w:tcPr>
          <w:p w:rsidR="007A10E2" w:rsidRPr="001E1E46" w:rsidP="00BF6B7B" w14:paraId="2BF3E2C3" w14:textId="51CF4E5D">
            <w:r w:rsidRPr="001E1E46">
              <w:t>Met aanvrager</w:t>
            </w:r>
            <w:r w:rsidRPr="001E1E46" w:rsidR="00E25F83">
              <w:t>/afnemer</w:t>
            </w:r>
            <w:r w:rsidRPr="001E1E46">
              <w:t xml:space="preserve"> wordt bedoeld de contactpersoon van de interne Amsterdam UMC afdeling. </w:t>
            </w:r>
          </w:p>
        </w:tc>
      </w:tr>
      <w:tr w14:paraId="7D3C5739" w14:textId="77777777">
        <w:tblPrEx>
          <w:tblW w:w="9060" w:type="dxa"/>
          <w:tblInd w:w="11" w:type="dxa"/>
          <w:tblLook w:val="04A0"/>
        </w:tblPrEx>
        <w:trPr>
          <w:trHeight w:val="1029"/>
        </w:trPr>
        <w:tc>
          <w:tcPr>
            <w:tcW w:w="2546" w:type="dxa"/>
            <w:tcBorders>
              <w:top w:val="single" w:sz="4" w:space="0" w:color="8EAADB"/>
              <w:left w:val="single" w:sz="4" w:space="0" w:color="8EAADB"/>
              <w:bottom w:val="single" w:sz="4" w:space="0" w:color="8EAADB"/>
              <w:right w:val="single" w:sz="4" w:space="0" w:color="8EAADB"/>
            </w:tcBorders>
            <w:shd w:val="clear" w:color="auto" w:fill="D9E2F3"/>
          </w:tcPr>
          <w:p w:rsidR="007A10E2" w:rsidRPr="001E1E46" w:rsidP="00BF6B7B" w14:paraId="4C846558" w14:textId="77777777">
            <w:pPr>
              <w:rPr>
                <w:b/>
              </w:rPr>
            </w:pPr>
            <w:r w:rsidRPr="001E1E46">
              <w:rPr>
                <w:b/>
              </w:rPr>
              <w:t xml:space="preserve">Feature updates </w:t>
            </w:r>
          </w:p>
        </w:tc>
        <w:tc>
          <w:tcPr>
            <w:tcW w:w="6514" w:type="dxa"/>
            <w:tcBorders>
              <w:top w:val="single" w:sz="4" w:space="0" w:color="8EAADB"/>
              <w:left w:val="single" w:sz="4" w:space="0" w:color="8EAADB"/>
              <w:bottom w:val="single" w:sz="4" w:space="0" w:color="8EAADB"/>
              <w:right w:val="single" w:sz="4" w:space="0" w:color="8EAADB"/>
            </w:tcBorders>
            <w:shd w:val="clear" w:color="auto" w:fill="D9E2F3"/>
          </w:tcPr>
          <w:p w:rsidR="007A10E2" w:rsidRPr="001E1E46" w:rsidP="00BF6B7B" w14:paraId="0E30B27E" w14:textId="41BA9D34">
            <w:r w:rsidRPr="001E1E46">
              <w:t xml:space="preserve">Het geïnstalleerde </w:t>
            </w:r>
            <w:r w:rsidRPr="001E1E46" w:rsidR="00F21EE0">
              <w:t>besturings</w:t>
            </w:r>
            <w:r w:rsidRPr="001E1E46">
              <w:t xml:space="preserve">systeem moet ondersteund blijven door Microsoft, dit kan betekenen dat de leverancier </w:t>
            </w:r>
            <w:r w:rsidRPr="001E1E46" w:rsidR="00734749">
              <w:t>het Windows-systeem</w:t>
            </w:r>
            <w:r w:rsidRPr="001E1E46">
              <w:t xml:space="preserve"> periodiek van “Builds” moet voorzien. Hierdoor kan </w:t>
            </w:r>
            <w:r w:rsidRPr="001E1E46" w:rsidR="00B80847">
              <w:t>het Windows-systeem</w:t>
            </w:r>
            <w:r w:rsidRPr="001E1E46">
              <w:t xml:space="preserve"> blijvend voorzien worden van security updates.  </w:t>
            </w:r>
          </w:p>
        </w:tc>
      </w:tr>
      <w:tr w14:paraId="02636B45" w14:textId="77777777">
        <w:tblPrEx>
          <w:tblW w:w="9060" w:type="dxa"/>
          <w:tblInd w:w="11" w:type="dxa"/>
          <w:tblLook w:val="04A0"/>
        </w:tblPrEx>
        <w:trPr>
          <w:trHeight w:val="534"/>
        </w:trPr>
        <w:tc>
          <w:tcPr>
            <w:tcW w:w="2546" w:type="dxa"/>
            <w:tcBorders>
              <w:top w:val="single" w:sz="4" w:space="0" w:color="8EAADB"/>
              <w:left w:val="single" w:sz="4" w:space="0" w:color="8EAADB"/>
              <w:bottom w:val="single" w:sz="4" w:space="0" w:color="8EAADB"/>
              <w:right w:val="single" w:sz="4" w:space="0" w:color="8EAADB"/>
            </w:tcBorders>
            <w:shd w:val="clear" w:color="auto" w:fill="D9E2F3"/>
          </w:tcPr>
          <w:p w:rsidR="007A10E2" w:rsidRPr="001E1E46" w:rsidP="00BF6B7B" w14:paraId="50878576" w14:textId="16CE3278">
            <w:pPr>
              <w:rPr>
                <w:b/>
              </w:rPr>
            </w:pPr>
            <w:r w:rsidRPr="001E1E46">
              <w:rPr>
                <w:b/>
              </w:rPr>
              <w:t>Kwetsbaardheden scanner</w:t>
            </w:r>
            <w:r w:rsidRPr="001E1E46">
              <w:rPr>
                <w:b/>
              </w:rPr>
              <w:t xml:space="preserve"> </w:t>
            </w:r>
          </w:p>
        </w:tc>
        <w:tc>
          <w:tcPr>
            <w:tcW w:w="6514" w:type="dxa"/>
            <w:tcBorders>
              <w:top w:val="single" w:sz="4" w:space="0" w:color="8EAADB"/>
              <w:left w:val="single" w:sz="4" w:space="0" w:color="8EAADB"/>
              <w:bottom w:val="single" w:sz="4" w:space="0" w:color="8EAADB"/>
              <w:right w:val="single" w:sz="4" w:space="0" w:color="8EAADB"/>
            </w:tcBorders>
            <w:shd w:val="clear" w:color="auto" w:fill="D9E2F3"/>
          </w:tcPr>
          <w:p w:rsidR="007A10E2" w:rsidRPr="001E1E46" w:rsidP="00BF6B7B" w14:paraId="7A17E970" w14:textId="68591348">
            <w:r w:rsidRPr="001E1E46">
              <w:t xml:space="preserve">Amsterdam UMC gebruikt </w:t>
            </w:r>
            <w:r w:rsidRPr="001E1E46" w:rsidR="008B242D">
              <w:t>Rapid</w:t>
            </w:r>
            <w:r w:rsidRPr="001E1E46">
              <w:t xml:space="preserve"> 7 als tool om kwetsbaarheden te monitoren</w:t>
            </w:r>
            <w:r w:rsidRPr="001E1E46" w:rsidR="008B242D">
              <w:t xml:space="preserve"> </w:t>
            </w:r>
            <w:r w:rsidRPr="001E1E46" w:rsidR="00934D96">
              <w:t xml:space="preserve">op </w:t>
            </w:r>
            <w:r w:rsidRPr="001E1E46" w:rsidR="008B242D">
              <w:t>verschillende typen systemen</w:t>
            </w:r>
            <w:r w:rsidRPr="001E1E46" w:rsidR="00934D96">
              <w:t xml:space="preserve"> binnen het Amsterdam UMC</w:t>
            </w:r>
            <w:r w:rsidRPr="001E1E46" w:rsidR="008B242D">
              <w:t xml:space="preserve">. Deze tool </w:t>
            </w:r>
            <w:r w:rsidRPr="001E1E46" w:rsidR="00300C39">
              <w:t xml:space="preserve">kijkt wat </w:t>
            </w:r>
            <w:r w:rsidRPr="001E1E46" w:rsidR="000A75E9">
              <w:t>geïnstalleerd</w:t>
            </w:r>
            <w:r w:rsidRPr="001E1E46" w:rsidR="00300C39">
              <w:t xml:space="preserve"> is </w:t>
            </w:r>
            <w:r w:rsidRPr="001E1E46" w:rsidR="000A75E9">
              <w:t xml:space="preserve">op een systeem </w:t>
            </w:r>
            <w:r w:rsidRPr="001E1E46" w:rsidR="00300C39">
              <w:t>en</w:t>
            </w:r>
            <w:r w:rsidRPr="001E1E46" w:rsidR="000A75E9">
              <w:t xml:space="preserve"> controleert </w:t>
            </w:r>
            <w:r w:rsidRPr="001E1E46" w:rsidR="005F03C6">
              <w:t xml:space="preserve">of er </w:t>
            </w:r>
            <w:r w:rsidRPr="001E1E46" w:rsidR="006967A4">
              <w:t>kwetsbaarheden aanwezig</w:t>
            </w:r>
            <w:r w:rsidRPr="001E1E46" w:rsidR="00DB04F0">
              <w:t xml:space="preserve"> </w:t>
            </w:r>
            <w:r w:rsidRPr="001E1E46" w:rsidR="007B3940">
              <w:t>zijn</w:t>
            </w:r>
            <w:r w:rsidRPr="001E1E46" w:rsidR="005F03C6">
              <w:t xml:space="preserve">. </w:t>
            </w:r>
          </w:p>
        </w:tc>
      </w:tr>
      <w:tr w14:paraId="5F75A0F5" w14:textId="77777777">
        <w:tblPrEx>
          <w:tblW w:w="9060" w:type="dxa"/>
          <w:tblInd w:w="11" w:type="dxa"/>
          <w:tblLook w:val="04A0"/>
        </w:tblPrEx>
        <w:trPr>
          <w:trHeight w:val="787"/>
        </w:trPr>
        <w:tc>
          <w:tcPr>
            <w:tcW w:w="2546" w:type="dxa"/>
            <w:tcBorders>
              <w:top w:val="single" w:sz="4" w:space="0" w:color="8EAADB"/>
              <w:left w:val="single" w:sz="4" w:space="0" w:color="8EAADB"/>
              <w:bottom w:val="single" w:sz="4" w:space="0" w:color="8EAADB"/>
              <w:right w:val="single" w:sz="4" w:space="0" w:color="8EAADB"/>
            </w:tcBorders>
          </w:tcPr>
          <w:p w:rsidR="007A10E2" w:rsidRPr="001E1E46" w:rsidP="00BF6B7B" w14:paraId="3B16FA07" w14:textId="77777777">
            <w:pPr>
              <w:rPr>
                <w:b/>
              </w:rPr>
            </w:pPr>
            <w:r w:rsidRPr="001E1E46">
              <w:rPr>
                <w:b/>
              </w:rPr>
              <w:t xml:space="preserve">SCCM </w:t>
            </w:r>
          </w:p>
        </w:tc>
        <w:tc>
          <w:tcPr>
            <w:tcW w:w="6514" w:type="dxa"/>
            <w:tcBorders>
              <w:top w:val="single" w:sz="4" w:space="0" w:color="8EAADB"/>
              <w:left w:val="single" w:sz="4" w:space="0" w:color="8EAADB"/>
              <w:bottom w:val="single" w:sz="4" w:space="0" w:color="8EAADB"/>
              <w:right w:val="single" w:sz="4" w:space="0" w:color="8EAADB"/>
            </w:tcBorders>
          </w:tcPr>
          <w:p w:rsidR="007A10E2" w:rsidRPr="001E1E46" w:rsidP="00BF6B7B" w14:paraId="7B82AEB7" w14:textId="19B96D79">
            <w:r w:rsidRPr="001E1E46">
              <w:t xml:space="preserve">SCCM of Microsoft endpoint Configuration manager agent wordt geïnstalleerd om </w:t>
            </w:r>
            <w:r w:rsidRPr="001E1E46" w:rsidR="008F6034">
              <w:t>het Windows-systeem</w:t>
            </w:r>
            <w:r w:rsidRPr="001E1E46">
              <w:t xml:space="preserve"> te voorzien van </w:t>
            </w:r>
            <w:r w:rsidRPr="001E1E46" w:rsidR="005F03C6">
              <w:t xml:space="preserve">security </w:t>
            </w:r>
            <w:r w:rsidRPr="001E1E46">
              <w:t xml:space="preserve">updates </w:t>
            </w:r>
            <w:r w:rsidRPr="001E1E46" w:rsidR="005F03C6">
              <w:t xml:space="preserve">en </w:t>
            </w:r>
            <w:r w:rsidRPr="001E1E46" w:rsidR="00630008">
              <w:t>D</w:t>
            </w:r>
            <w:r w:rsidRPr="001E1E46" w:rsidR="005F03C6">
              <w:t>efender definities.</w:t>
            </w:r>
          </w:p>
        </w:tc>
      </w:tr>
      <w:tr w14:paraId="7C8BD7C8" w14:textId="77777777">
        <w:tblPrEx>
          <w:tblW w:w="9060" w:type="dxa"/>
          <w:tblInd w:w="11" w:type="dxa"/>
          <w:tblLook w:val="04A0"/>
        </w:tblPrEx>
        <w:trPr>
          <w:trHeight w:val="787"/>
        </w:trPr>
        <w:tc>
          <w:tcPr>
            <w:tcW w:w="2546" w:type="dxa"/>
            <w:tcBorders>
              <w:top w:val="single" w:sz="4" w:space="0" w:color="8EAADB"/>
              <w:left w:val="single" w:sz="4" w:space="0" w:color="8EAADB"/>
              <w:bottom w:val="single" w:sz="4" w:space="0" w:color="8EAADB"/>
              <w:right w:val="single" w:sz="4" w:space="0" w:color="8EAADB"/>
            </w:tcBorders>
          </w:tcPr>
          <w:p w:rsidR="007A10E2" w:rsidRPr="001E1E46" w:rsidP="00BF6B7B" w14:paraId="60BF2F15" w14:textId="77777777">
            <w:pPr>
              <w:rPr>
                <w:b/>
              </w:rPr>
            </w:pPr>
            <w:r w:rsidRPr="001E1E46">
              <w:rPr>
                <w:b/>
              </w:rPr>
              <w:t xml:space="preserve">Security updates </w:t>
            </w:r>
          </w:p>
        </w:tc>
        <w:tc>
          <w:tcPr>
            <w:tcW w:w="6514" w:type="dxa"/>
            <w:tcBorders>
              <w:top w:val="single" w:sz="4" w:space="0" w:color="8EAADB"/>
              <w:left w:val="single" w:sz="4" w:space="0" w:color="8EAADB"/>
              <w:bottom w:val="single" w:sz="4" w:space="0" w:color="8EAADB"/>
              <w:right w:val="single" w:sz="4" w:space="0" w:color="8EAADB"/>
            </w:tcBorders>
          </w:tcPr>
          <w:p w:rsidR="007A10E2" w:rsidRPr="001E1E46" w:rsidP="00BF6B7B" w14:paraId="217E122C" w14:textId="27F9E2E4">
            <w:r w:rsidRPr="001E1E46">
              <w:t>Maandelijkse veiligheidsupdates die door Microsoft worden uitgebracht</w:t>
            </w:r>
            <w:r w:rsidRPr="001E1E46" w:rsidR="008D3C0E">
              <w:t>,</w:t>
            </w:r>
            <w:r w:rsidRPr="001E1E46">
              <w:t xml:space="preserve"> moeten binnen 2 weken geïnstalleerd zijn op </w:t>
            </w:r>
            <w:r w:rsidRPr="001E1E46" w:rsidR="00312B14">
              <w:t xml:space="preserve">het </w:t>
            </w:r>
            <w:r w:rsidRPr="001E1E46" w:rsidR="00F92CF2">
              <w:t xml:space="preserve">door </w:t>
            </w:r>
            <w:r w:rsidRPr="001E1E46" w:rsidR="00E01E5B">
              <w:t xml:space="preserve">de </w:t>
            </w:r>
            <w:r w:rsidRPr="001E1E46">
              <w:t xml:space="preserve">leverancier </w:t>
            </w:r>
            <w:r w:rsidRPr="001E1E46" w:rsidR="00312B14">
              <w:t>geleverde Windows-systeem</w:t>
            </w:r>
            <w:r w:rsidRPr="001E1E46">
              <w:t xml:space="preserve">.  </w:t>
            </w:r>
          </w:p>
        </w:tc>
      </w:tr>
      <w:tr w14:paraId="622F2D0F" w14:textId="77777777">
        <w:tblPrEx>
          <w:tblW w:w="9060" w:type="dxa"/>
          <w:tblInd w:w="11" w:type="dxa"/>
          <w:tblLook w:val="04A0"/>
        </w:tblPrEx>
        <w:trPr>
          <w:trHeight w:val="787"/>
        </w:trPr>
        <w:tc>
          <w:tcPr>
            <w:tcW w:w="2546" w:type="dxa"/>
            <w:tcBorders>
              <w:top w:val="single" w:sz="4" w:space="0" w:color="8EAADB"/>
              <w:left w:val="single" w:sz="4" w:space="0" w:color="8EAADB"/>
              <w:bottom w:val="single" w:sz="4" w:space="0" w:color="8EAADB"/>
              <w:right w:val="single" w:sz="4" w:space="0" w:color="8EAADB"/>
            </w:tcBorders>
          </w:tcPr>
          <w:p w:rsidR="007A10E2" w:rsidRPr="001E1E46" w:rsidP="00BF6B7B" w14:paraId="1BE1FD88" w14:textId="77777777">
            <w:pPr>
              <w:rPr>
                <w:b/>
              </w:rPr>
            </w:pPr>
            <w:r w:rsidRPr="001E1E46">
              <w:rPr>
                <w:b/>
              </w:rPr>
              <w:t xml:space="preserve">Uitzonderingen antivirus </w:t>
            </w:r>
          </w:p>
        </w:tc>
        <w:tc>
          <w:tcPr>
            <w:tcW w:w="6514" w:type="dxa"/>
            <w:tcBorders>
              <w:top w:val="single" w:sz="4" w:space="0" w:color="8EAADB"/>
              <w:left w:val="single" w:sz="4" w:space="0" w:color="8EAADB"/>
              <w:bottom w:val="single" w:sz="4" w:space="0" w:color="8EAADB"/>
              <w:right w:val="single" w:sz="4" w:space="0" w:color="8EAADB"/>
            </w:tcBorders>
          </w:tcPr>
          <w:p w:rsidR="007A10E2" w:rsidRPr="001E1E46" w:rsidP="006967A4" w14:paraId="47C81735" w14:textId="1DC83633">
            <w:pPr>
              <w:keepNext/>
            </w:pPr>
            <w:r w:rsidRPr="001E1E46">
              <w:t xml:space="preserve">Om de applicatie beter te laten functioneren is het soms nodig om mappen of bestanden uit te zonderen van scans. De leverancier </w:t>
            </w:r>
            <w:r w:rsidRPr="001E1E46" w:rsidR="0062286E">
              <w:t xml:space="preserve">moet aangeven of dit nodig is. </w:t>
            </w:r>
          </w:p>
        </w:tc>
      </w:tr>
    </w:tbl>
    <w:p w:rsidR="0062286E" w:rsidRPr="001E1E46" w:rsidP="006967A4" w14:paraId="7ABA9B5D" w14:textId="2EC6ED3C">
      <w:pPr>
        <w:pStyle w:val="Caption"/>
      </w:pPr>
      <w:bookmarkStart w:id="16" w:name="_Meest_gestelde_vragen"/>
      <w:bookmarkStart w:id="17" w:name="_Toc1622063143"/>
      <w:bookmarkEnd w:id="16"/>
      <w:r w:rsidRPr="001E1E46">
        <w:t>Tabel 7 Verklaarde woordenlijst</w:t>
      </w:r>
    </w:p>
    <w:p w:rsidR="0062286E" w:rsidRPr="001E1E46" w:rsidP="0062286E" w14:paraId="0F20CBCA" w14:textId="77777777"/>
    <w:p w:rsidR="0062286E" w:rsidRPr="001E1E46" w:rsidP="0062286E" w14:paraId="69997DAA" w14:textId="77777777"/>
    <w:p w:rsidR="00A71416" w:rsidRPr="001E1E46" w:rsidP="0062286E" w14:paraId="2FD0B08E" w14:textId="77777777"/>
    <w:p w:rsidR="00A71416" w:rsidRPr="001E1E46" w:rsidP="0062286E" w14:paraId="7483D0A5" w14:textId="77777777"/>
    <w:p w:rsidR="00A71416" w:rsidRPr="001E1E46" w:rsidP="0062286E" w14:paraId="0D5A403A" w14:textId="77777777"/>
    <w:p w:rsidR="00A71416" w:rsidRPr="001E1E46" w:rsidP="0062286E" w14:paraId="7C095E75" w14:textId="77777777"/>
    <w:p w:rsidR="00A71416" w:rsidRPr="001E1E46" w:rsidP="0062286E" w14:paraId="6EBCD5A7" w14:textId="77777777"/>
    <w:p w:rsidR="00A71416" w:rsidRPr="001E1E46" w:rsidP="0062286E" w14:paraId="5FA3B302" w14:textId="77777777"/>
    <w:p w:rsidR="005B1EFC" w:rsidRPr="001E1E46" w:rsidP="0062286E" w14:paraId="234EA2ED" w14:textId="77777777"/>
    <w:p w:rsidR="005B1EFC" w:rsidRPr="001E1E46" w:rsidP="0062286E" w14:paraId="4AEE0621" w14:textId="77777777"/>
    <w:p w:rsidR="005B1EFC" w:rsidRPr="001E1E46" w:rsidP="0062286E" w14:paraId="20B3CD8F" w14:textId="77777777"/>
    <w:p w:rsidR="005B1EFC" w:rsidRPr="001E1E46" w:rsidP="0062286E" w14:paraId="65B1BBFC" w14:textId="77777777"/>
    <w:p w:rsidR="005B1EFC" w:rsidRPr="001E1E46" w:rsidP="0062286E" w14:paraId="15CED379" w14:textId="77777777"/>
    <w:p w:rsidR="00E9528F" w:rsidRPr="001E1E46" w:rsidP="0062286E" w14:paraId="742215D4" w14:textId="3E1C0915">
      <w:r w:rsidRPr="001E1E46">
        <w:t xml:space="preserve"> </w:t>
      </w:r>
    </w:p>
    <w:p w:rsidR="0062286E" w:rsidRPr="001E1E46" w:rsidP="0062286E" w14:paraId="07F46438" w14:textId="77777777"/>
    <w:p w:rsidR="004F1897" w:rsidRPr="001E1E46" w:rsidP="00704A02" w14:paraId="4A6AD8EB" w14:textId="4DB44C06">
      <w:pPr>
        <w:pStyle w:val="Heading1"/>
      </w:pPr>
      <w:bookmarkStart w:id="18" w:name="_Meest_gestelde_vragen_1"/>
      <w:bookmarkStart w:id="19" w:name="_Toc230002911"/>
      <w:bookmarkEnd w:id="18"/>
      <w:r w:rsidRPr="001E1E46">
        <w:t>Meest gestelde vragen</w:t>
      </w:r>
      <w:bookmarkEnd w:id="17"/>
      <w:bookmarkEnd w:id="19"/>
      <w:r w:rsidRPr="001E1E46">
        <w:t xml:space="preserve"> </w:t>
      </w:r>
    </w:p>
    <w:p w:rsidR="005D3D13" w:rsidRPr="001E1E46" w:rsidP="005D3D13" w14:paraId="312001AC" w14:textId="066B0DB5">
      <w:pPr>
        <w:rPr>
          <w:b/>
          <w:bCs/>
        </w:rPr>
      </w:pPr>
      <w:r w:rsidRPr="001E1E46">
        <w:rPr>
          <w:b/>
          <w:bCs/>
        </w:rPr>
        <w:t>V: Hoe kan ik zien welke versie van Windows ik heb?</w:t>
      </w:r>
    </w:p>
    <w:p w:rsidR="003255C5" w:rsidRPr="001E1E46" w:rsidP="006C12CB" w14:paraId="22B01B5D" w14:textId="59345A22">
      <w:r w:rsidRPr="001E1E46">
        <w:rPr>
          <w:b/>
          <w:bCs/>
        </w:rPr>
        <w:t>A:</w:t>
      </w:r>
      <w:r w:rsidRPr="001E1E46">
        <w:t xml:space="preserve"> </w:t>
      </w:r>
      <w:r w:rsidRPr="001E1E46" w:rsidR="002E22B6">
        <w:t>Meer informatie is te vinden op de</w:t>
      </w:r>
      <w:r w:rsidRPr="001E1E46" w:rsidR="008C00BD">
        <w:t xml:space="preserve"> webpagina van Microsoft</w:t>
      </w:r>
      <w:r w:rsidRPr="001E1E46">
        <w:t xml:space="preserve">: </w:t>
      </w:r>
      <w:hyperlink r:id="rId15" w:history="1">
        <w:r w:rsidRPr="001E1E46">
          <w:rPr>
            <w:rStyle w:val="Hyperlink"/>
          </w:rPr>
          <w:t>Find</w:t>
        </w:r>
        <w:r w:rsidRPr="001E1E46">
          <w:rPr>
            <w:rStyle w:val="Hyperlink"/>
          </w:rPr>
          <w:t xml:space="preserve"> information </w:t>
        </w:r>
        <w:r w:rsidRPr="001E1E46">
          <w:rPr>
            <w:rStyle w:val="Hyperlink"/>
          </w:rPr>
          <w:t>about</w:t>
        </w:r>
        <w:r w:rsidRPr="001E1E46">
          <w:rPr>
            <w:rStyle w:val="Hyperlink"/>
          </w:rPr>
          <w:t xml:space="preserve"> </w:t>
        </w:r>
        <w:r w:rsidRPr="001E1E46">
          <w:rPr>
            <w:rStyle w:val="Hyperlink"/>
          </w:rPr>
          <w:t>your</w:t>
        </w:r>
        <w:r w:rsidRPr="001E1E46">
          <w:rPr>
            <w:rStyle w:val="Hyperlink"/>
          </w:rPr>
          <w:t xml:space="preserve"> device - Microsoft Support</w:t>
        </w:r>
      </w:hyperlink>
    </w:p>
    <w:p w:rsidR="005D3D13" w:rsidRPr="001E1E46" w:rsidP="005D3D13" w14:paraId="25CAAA4F" w14:textId="77777777"/>
    <w:p w:rsidR="0062286E" w:rsidRPr="001E1E46" w:rsidP="005D3D13" w14:paraId="13B31CCA" w14:textId="3A422B9A">
      <w:pPr>
        <w:rPr>
          <w:b/>
          <w:bCs/>
        </w:rPr>
      </w:pPr>
      <w:bookmarkStart w:id="20" w:name="servicechannels"/>
      <w:r w:rsidRPr="001E1E46">
        <w:rPr>
          <w:b/>
          <w:bCs/>
        </w:rPr>
        <w:t xml:space="preserve">V: Wat wordt bedoeld met service </w:t>
      </w:r>
      <w:r w:rsidRPr="001E1E46">
        <w:rPr>
          <w:b/>
          <w:bCs/>
        </w:rPr>
        <w:t>channels</w:t>
      </w:r>
      <w:r w:rsidRPr="001E1E46">
        <w:rPr>
          <w:b/>
          <w:bCs/>
        </w:rPr>
        <w:t xml:space="preserve"> van Microsoft?</w:t>
      </w:r>
    </w:p>
    <w:bookmarkEnd w:id="20"/>
    <w:p w:rsidR="0062286E" w:rsidRPr="001E1E46" w:rsidP="005D3D13" w14:paraId="1100D5CE" w14:textId="77E010A8">
      <w:pPr>
        <w:rPr>
          <w:b/>
          <w:bCs/>
        </w:rPr>
      </w:pPr>
      <w:r w:rsidRPr="001E1E46">
        <w:rPr>
          <w:b/>
          <w:bCs/>
        </w:rPr>
        <w:t xml:space="preserve">A: </w:t>
      </w:r>
      <w:r w:rsidRPr="001E1E46">
        <w:t>Microsoft heeft twee service kanalen</w:t>
      </w:r>
      <w:r w:rsidRPr="001E1E46" w:rsidR="00622293">
        <w:t>.</w:t>
      </w:r>
      <w:r w:rsidRPr="001E1E46">
        <w:t xml:space="preserve"> </w:t>
      </w:r>
      <w:r w:rsidRPr="001E1E46" w:rsidR="00622293">
        <w:t>M</w:t>
      </w:r>
      <w:r w:rsidRPr="001E1E46">
        <w:t>eer informatie over deze kanalen is te vinden</w:t>
      </w:r>
      <w:r w:rsidRPr="001E1E46" w:rsidR="00622293">
        <w:t xml:space="preserve"> op</w:t>
      </w:r>
      <w:r w:rsidRPr="001E1E46">
        <w:t xml:space="preserve"> </w:t>
      </w:r>
      <w:r>
        <w:fldChar w:fldCharType="begin"/>
      </w:r>
      <w:r>
        <w:instrText>HYPERLINK "https://amsterdamumc.iprova.nl/management/hyperlinkloader.aspx?hyperlinkid=d892eeb9-b4c5-496a-b8cc-174b5a34ada1"</w:instrText>
      </w:r>
      <w:r>
        <w:fldChar w:fldCharType="separate"/>
      </w:r>
      <w:r w:rsidRPr="001E1E46">
        <w:rPr>
          <w:rStyle w:val="Hyperlink"/>
        </w:rPr>
        <w:t>Overview</w:t>
      </w:r>
      <w:r w:rsidRPr="001E1E46">
        <w:rPr>
          <w:rStyle w:val="Hyperlink"/>
        </w:rPr>
        <w:t xml:space="preserve"> of System Center LTSC </w:t>
      </w:r>
      <w:r w:rsidRPr="001E1E46">
        <w:rPr>
          <w:rStyle w:val="Hyperlink"/>
        </w:rPr>
        <w:t>and</w:t>
      </w:r>
      <w:r w:rsidRPr="001E1E46">
        <w:rPr>
          <w:rStyle w:val="Hyperlink"/>
        </w:rPr>
        <w:t xml:space="preserve"> SAC releases | Microsoft </w:t>
      </w:r>
      <w:r w:rsidRPr="001E1E46">
        <w:rPr>
          <w:rStyle w:val="Hyperlink"/>
        </w:rPr>
        <w:t>Learn</w:t>
      </w:r>
      <w:r>
        <w:fldChar w:fldCharType="end"/>
      </w:r>
      <w:r w:rsidRPr="001E1E46">
        <w:t>. In het kort LTSC heeft lange ondersteuning (5 jaar +) en SAC moet om de 1,5 jaar geüpgraded worden.</w:t>
      </w:r>
    </w:p>
    <w:p w:rsidR="0062286E" w:rsidRPr="001E1E46" w:rsidP="005D3D13" w14:paraId="41F54890" w14:textId="77777777"/>
    <w:p w:rsidR="005D3D13" w:rsidRPr="001E1E46" w:rsidP="005D3D13" w14:paraId="6AF4619A" w14:textId="64BC6E83">
      <w:pPr>
        <w:rPr>
          <w:b/>
          <w:bCs/>
        </w:rPr>
      </w:pPr>
      <w:r w:rsidRPr="001E1E46">
        <w:rPr>
          <w:b/>
          <w:bCs/>
        </w:rPr>
        <w:t xml:space="preserve">V: Wat betekent </w:t>
      </w:r>
      <w:r w:rsidRPr="001E1E46" w:rsidR="009216D7">
        <w:rPr>
          <w:b/>
          <w:bCs/>
        </w:rPr>
        <w:t>application</w:t>
      </w:r>
      <w:r w:rsidRPr="001E1E46" w:rsidR="009216D7">
        <w:rPr>
          <w:b/>
          <w:bCs/>
        </w:rPr>
        <w:t xml:space="preserve"> control</w:t>
      </w:r>
      <w:r w:rsidRPr="001E1E46">
        <w:rPr>
          <w:b/>
          <w:bCs/>
        </w:rPr>
        <w:t>?</w:t>
      </w:r>
    </w:p>
    <w:p w:rsidR="00BF016F" w:rsidRPr="001E1E46" w:rsidP="00BF016F" w14:paraId="2E126BAB" w14:textId="49433ED5">
      <w:r w:rsidRPr="001E1E46">
        <w:rPr>
          <w:b/>
          <w:bCs/>
        </w:rPr>
        <w:t>A:</w:t>
      </w:r>
      <w:r w:rsidRPr="001E1E46">
        <w:t xml:space="preserve"> </w:t>
      </w:r>
      <w:r w:rsidRPr="001E1E46" w:rsidR="009216D7">
        <w:t>Application control</w:t>
      </w:r>
      <w:r w:rsidRPr="001E1E46">
        <w:t>, vaak aangeduid als</w:t>
      </w:r>
      <w:r w:rsidRPr="001E1E46" w:rsidR="00B3683F">
        <w:t xml:space="preserve"> </w:t>
      </w:r>
      <w:r w:rsidRPr="001E1E46" w:rsidR="009216D7">
        <w:t>allow</w:t>
      </w:r>
      <w:r w:rsidRPr="001E1E46">
        <w:t xml:space="preserve"> </w:t>
      </w:r>
      <w:r w:rsidRPr="001E1E46" w:rsidR="00EA75C9">
        <w:t>of</w:t>
      </w:r>
      <w:r w:rsidRPr="001E1E46" w:rsidR="00B3683F">
        <w:t xml:space="preserve"> </w:t>
      </w:r>
      <w:r w:rsidRPr="001E1E46" w:rsidR="009216D7">
        <w:t>denylisting</w:t>
      </w:r>
      <w:r w:rsidRPr="001E1E46">
        <w:t xml:space="preserve">, is een beveiligingsfunctie in Windows waarmee beheerders kunnen bepalen welke toepassingen mogen worden uitgevoerd op een systeem. </w:t>
      </w:r>
      <w:r w:rsidRPr="001E1E46" w:rsidR="00F530A9">
        <w:t>Voor m</w:t>
      </w:r>
      <w:r w:rsidRPr="001E1E46">
        <w:t xml:space="preserve">eer informatie </w:t>
      </w:r>
      <w:r w:rsidRPr="001E1E46" w:rsidR="00F530A9">
        <w:t>zie</w:t>
      </w:r>
      <w:r w:rsidRPr="001E1E46">
        <w:t xml:space="preserve"> </w:t>
      </w:r>
      <w:hyperlink r:id="rId16" w:history="1">
        <w:r w:rsidRPr="001E1E46">
          <w:rPr>
            <w:rStyle w:val="Hyperlink"/>
          </w:rPr>
          <w:t>hie</w:t>
        </w:r>
        <w:r w:rsidRPr="001E1E46" w:rsidR="00314FB1">
          <w:rPr>
            <w:rStyle w:val="Hyperlink"/>
          </w:rPr>
          <w:t>r</w:t>
        </w:r>
      </w:hyperlink>
      <w:r w:rsidRPr="001E1E46" w:rsidR="00314FB1">
        <w:t xml:space="preserve">.  </w:t>
      </w:r>
    </w:p>
    <w:p w:rsidR="005D3D13" w:rsidRPr="001E1E46" w:rsidP="005D3D13" w14:paraId="151EE1F0" w14:textId="13B94A21"/>
    <w:p w:rsidR="005D3D13" w:rsidRPr="001E1E46" w:rsidP="005D3D13" w14:paraId="5CCE7A78" w14:textId="66D71D64">
      <w:pPr>
        <w:rPr>
          <w:b/>
          <w:bCs/>
        </w:rPr>
      </w:pPr>
      <w:bookmarkStart w:id="21" w:name="GPO"/>
      <w:r w:rsidRPr="001E1E46">
        <w:rPr>
          <w:b/>
          <w:bCs/>
        </w:rPr>
        <w:t xml:space="preserve">V: </w:t>
      </w:r>
      <w:r w:rsidRPr="001E1E46">
        <w:rPr>
          <w:b/>
        </w:rPr>
        <w:t xml:space="preserve">Wat </w:t>
      </w:r>
      <w:r w:rsidRPr="001E1E46" w:rsidR="005C6DCA">
        <w:rPr>
          <w:b/>
        </w:rPr>
        <w:t>wordt</w:t>
      </w:r>
      <w:r w:rsidRPr="001E1E46" w:rsidR="000E7CF6">
        <w:rPr>
          <w:b/>
        </w:rPr>
        <w:t xml:space="preserve"> bedoeld met </w:t>
      </w:r>
      <w:r w:rsidRPr="001E1E46" w:rsidR="0055362B">
        <w:rPr>
          <w:b/>
          <w:bCs/>
        </w:rPr>
        <w:t xml:space="preserve">best </w:t>
      </w:r>
      <w:r w:rsidRPr="001E1E46" w:rsidR="0055362B">
        <w:rPr>
          <w:b/>
          <w:bCs/>
        </w:rPr>
        <w:t>practices</w:t>
      </w:r>
      <w:r w:rsidRPr="001E1E46" w:rsidR="0055362B">
        <w:rPr>
          <w:b/>
          <w:bCs/>
        </w:rPr>
        <w:t xml:space="preserve"> security baseline op </w:t>
      </w:r>
      <w:r w:rsidRPr="001E1E46" w:rsidR="00BA51B3">
        <w:rPr>
          <w:b/>
          <w:bCs/>
        </w:rPr>
        <w:t xml:space="preserve">basis </w:t>
      </w:r>
      <w:r w:rsidRPr="001E1E46" w:rsidR="0055362B">
        <w:rPr>
          <w:b/>
          <w:bCs/>
        </w:rPr>
        <w:t>van Microsoft, STIG,</w:t>
      </w:r>
      <w:r w:rsidRPr="001E1E46" w:rsidR="00CB69AC">
        <w:rPr>
          <w:b/>
          <w:bCs/>
        </w:rPr>
        <w:t xml:space="preserve"> </w:t>
      </w:r>
      <w:r w:rsidRPr="001E1E46" w:rsidR="0055362B">
        <w:rPr>
          <w:b/>
          <w:bCs/>
        </w:rPr>
        <w:t>CIS of de leverancier d</w:t>
      </w:r>
      <w:r w:rsidRPr="001E1E46" w:rsidR="005926A2">
        <w:rPr>
          <w:b/>
          <w:bCs/>
        </w:rPr>
        <w:t>oor middel van</w:t>
      </w:r>
      <w:r w:rsidRPr="001E1E46" w:rsidR="0055362B">
        <w:rPr>
          <w:b/>
          <w:bCs/>
        </w:rPr>
        <w:t xml:space="preserve"> GPO</w:t>
      </w:r>
      <w:r w:rsidRPr="001E1E46" w:rsidR="003255C5">
        <w:rPr>
          <w:b/>
          <w:bCs/>
        </w:rPr>
        <w:t xml:space="preserve"> (security baseline)</w:t>
      </w:r>
      <w:r w:rsidRPr="001E1E46">
        <w:rPr>
          <w:b/>
          <w:bCs/>
        </w:rPr>
        <w:t>?</w:t>
      </w:r>
    </w:p>
    <w:bookmarkEnd w:id="21"/>
    <w:p w:rsidR="005D3D13" w:rsidRPr="001E1E46" w:rsidP="005D3D13" w14:paraId="783D35F7" w14:textId="617B7D7E">
      <w:r w:rsidRPr="001E1E46">
        <w:rPr>
          <w:b/>
          <w:bCs/>
        </w:rPr>
        <w:t>A:</w:t>
      </w:r>
      <w:r w:rsidRPr="001E1E46">
        <w:t xml:space="preserve"> Een </w:t>
      </w:r>
      <w:r w:rsidRPr="001E1E46" w:rsidR="00BF016F">
        <w:t>security baseline</w:t>
      </w:r>
      <w:r w:rsidRPr="001E1E46">
        <w:t xml:space="preserve"> voor Windows is een set vooraf gedefinieerde beveiligingsconfiguraties die door Microsoft</w:t>
      </w:r>
      <w:r w:rsidRPr="001E1E46" w:rsidR="00C326B7">
        <w:t>, STIG of CIS</w:t>
      </w:r>
      <w:r w:rsidRPr="001E1E46">
        <w:t xml:space="preserve"> worden aanbevolen om een veilig startpunt te creëren voor computersystemen die Windows-besturingssystemen draaien. Deze basislijnen zijn ontworpen om veelvoorkomende beveiligingsdreigingen en kwetsbaarheden te verminderen door specifieke beveiligingsinstellingen en configuraties af te dwingen. De beveiligingsbasislijn omvat doorgaans aanbevelingen voor instellingen met betrekking tot verschillende aspecten van het besturingssysteem, zoals:</w:t>
      </w:r>
    </w:p>
    <w:p w:rsidR="005D3D13" w:rsidRPr="001E1E46" w:rsidP="005D3D13" w14:paraId="5F4C45E8" w14:textId="77777777"/>
    <w:p w:rsidR="005D3D13" w:rsidRPr="001E1E46" w:rsidP="0085466B" w14:paraId="0C22B4D1" w14:textId="0AB92DEF">
      <w:pPr>
        <w:pStyle w:val="ListParagraph"/>
        <w:numPr>
          <w:ilvl w:val="0"/>
          <w:numId w:val="7"/>
        </w:numPr>
      </w:pPr>
      <w:r w:rsidRPr="001E1E46">
        <w:t>Gebruikers</w:t>
      </w:r>
      <w:r w:rsidRPr="001E1E46" w:rsidR="00BF016F">
        <w:t xml:space="preserve"> </w:t>
      </w:r>
      <w:r w:rsidRPr="001E1E46">
        <w:t>accountbeheer (UAC)</w:t>
      </w:r>
    </w:p>
    <w:p w:rsidR="005D3D13" w:rsidRPr="001E1E46" w:rsidP="0085466B" w14:paraId="2A7F801B" w14:textId="6F859A83">
      <w:pPr>
        <w:pStyle w:val="ListParagraph"/>
        <w:numPr>
          <w:ilvl w:val="0"/>
          <w:numId w:val="7"/>
        </w:numPr>
      </w:pPr>
      <w:r w:rsidRPr="001E1E46">
        <w:t xml:space="preserve">Instellingen voor </w:t>
      </w:r>
      <w:r w:rsidRPr="001E1E46" w:rsidR="00147B77">
        <w:t xml:space="preserve">Microsoft </w:t>
      </w:r>
      <w:r w:rsidRPr="001E1E46">
        <w:t>Defender Antivirus</w:t>
      </w:r>
    </w:p>
    <w:p w:rsidR="005D3D13" w:rsidRPr="001E1E46" w:rsidP="0085466B" w14:paraId="78625EE7" w14:textId="725A0B2E">
      <w:pPr>
        <w:pStyle w:val="ListParagraph"/>
        <w:numPr>
          <w:ilvl w:val="0"/>
          <w:numId w:val="7"/>
        </w:numPr>
      </w:pPr>
      <w:r w:rsidRPr="001E1E46">
        <w:t>Configuratie van Windows Firewall</w:t>
      </w:r>
    </w:p>
    <w:p w:rsidR="005D3D13" w:rsidRPr="001E1E46" w:rsidP="0085466B" w14:paraId="70DFAE9D" w14:textId="272EC287">
      <w:pPr>
        <w:pStyle w:val="ListParagraph"/>
        <w:numPr>
          <w:ilvl w:val="0"/>
          <w:numId w:val="7"/>
        </w:numPr>
      </w:pPr>
      <w:r w:rsidRPr="001E1E46">
        <w:t>Accountbeleid (wachtwoordbeleid, beleid voor accountvergrendeling, enz.)</w:t>
      </w:r>
    </w:p>
    <w:p w:rsidR="005D3D13" w:rsidRPr="00595B2D" w:rsidP="0085466B" w14:paraId="503AB00D" w14:textId="6444D5D8">
      <w:pPr>
        <w:pStyle w:val="ListParagraph"/>
        <w:numPr>
          <w:ilvl w:val="0"/>
          <w:numId w:val="7"/>
        </w:numPr>
        <w:rPr>
          <w:lang w:val="en-US"/>
        </w:rPr>
      </w:pPr>
      <w:r w:rsidRPr="00595B2D">
        <w:rPr>
          <w:lang w:val="en-US"/>
        </w:rPr>
        <w:t>App Locker</w:t>
      </w:r>
      <w:r w:rsidRPr="00595B2D">
        <w:rPr>
          <w:lang w:val="en-US"/>
        </w:rPr>
        <w:t>- of Windows Defender Application Control-</w:t>
      </w:r>
      <w:r w:rsidRPr="00595B2D">
        <w:rPr>
          <w:lang w:val="en-US"/>
        </w:rPr>
        <w:t>instellingen</w:t>
      </w:r>
    </w:p>
    <w:p w:rsidR="005D3D13" w:rsidRPr="001E1E46" w:rsidP="0085466B" w14:paraId="7680B5AA" w14:textId="4EEE660A">
      <w:pPr>
        <w:pStyle w:val="ListParagraph"/>
        <w:numPr>
          <w:ilvl w:val="0"/>
          <w:numId w:val="7"/>
        </w:numPr>
      </w:pPr>
      <w:r w:rsidRPr="001E1E46">
        <w:t>Instellingen voor Windows Update</w:t>
      </w:r>
    </w:p>
    <w:p w:rsidR="005D3D13" w:rsidRPr="001E1E46" w:rsidP="0085466B" w14:paraId="42C63DE2" w14:textId="6BE56233">
      <w:pPr>
        <w:pStyle w:val="ListParagraph"/>
        <w:numPr>
          <w:ilvl w:val="0"/>
          <w:numId w:val="7"/>
        </w:numPr>
      </w:pPr>
      <w:r w:rsidRPr="001E1E46">
        <w:t>Netwerkbeveiligingsinstellingen (zoals SMB- en RDP-instellingen)</w:t>
      </w:r>
    </w:p>
    <w:p w:rsidR="005D3D13" w:rsidRPr="001E1E46" w:rsidP="0085466B" w14:paraId="4A40DC25" w14:textId="218E5BEB">
      <w:pPr>
        <w:pStyle w:val="ListParagraph"/>
        <w:numPr>
          <w:ilvl w:val="0"/>
          <w:numId w:val="7"/>
        </w:numPr>
      </w:pPr>
      <w:r w:rsidRPr="001E1E46">
        <w:t>Auditbeleid</w:t>
      </w:r>
    </w:p>
    <w:p w:rsidR="005D3D13" w:rsidRPr="001E1E46" w:rsidP="0085466B" w14:paraId="354A5780" w14:textId="43E7D878">
      <w:pPr>
        <w:pStyle w:val="ListParagraph"/>
        <w:numPr>
          <w:ilvl w:val="0"/>
          <w:numId w:val="7"/>
        </w:numPr>
      </w:pPr>
      <w:r w:rsidRPr="001E1E46">
        <w:t xml:space="preserve">Encryptie-instellingen (zoals </w:t>
      </w:r>
      <w:r w:rsidRPr="001E1E46" w:rsidR="005B3664">
        <w:t>Bit Locker</w:t>
      </w:r>
      <w:r w:rsidRPr="001E1E46">
        <w:t>)</w:t>
      </w:r>
    </w:p>
    <w:p w:rsidR="00BF016F" w:rsidRPr="001E1E46" w:rsidP="00BF016F" w14:paraId="343BD0D3" w14:textId="77777777">
      <w:pPr>
        <w:pStyle w:val="ListParagraph"/>
        <w:ind w:left="720"/>
      </w:pPr>
    </w:p>
    <w:p w:rsidR="005D3D13" w:rsidRPr="001E1E46" w:rsidP="005D3D13" w14:paraId="000B9E19" w14:textId="5A7180D2">
      <w:r w:rsidRPr="001E1E46">
        <w:t xml:space="preserve">Microsoft brengt periodiek </w:t>
      </w:r>
      <w:r w:rsidRPr="001E1E46" w:rsidR="00C326B7">
        <w:t xml:space="preserve">een security baseline </w:t>
      </w:r>
      <w:r w:rsidRPr="001E1E46">
        <w:t xml:space="preserve">uit voor verschillende versies van Windows, rekening houdend met opkomende bedreigingen, beveiligingspraktijken en feedback van de beveiligingsgemeenschap. Organisaties kunnen deze </w:t>
      </w:r>
      <w:r w:rsidRPr="001E1E46" w:rsidR="00C326B7">
        <w:t xml:space="preserve">security baseline </w:t>
      </w:r>
      <w:r w:rsidRPr="001E1E46">
        <w:t xml:space="preserve">gebruiken als referentie om hun Windows-systemen veilig te configureren, wat zorgt voor consistentie en naleving van beveiligingsnormen binnen hun omgeving. </w:t>
      </w:r>
      <w:r w:rsidRPr="001E1E46" w:rsidR="00A71416">
        <w:t xml:space="preserve">Voor elke build </w:t>
      </w:r>
      <w:r w:rsidRPr="001E1E46" w:rsidR="00700049">
        <w:t>bestaat</w:t>
      </w:r>
      <w:r w:rsidRPr="001E1E46" w:rsidR="00A71416">
        <w:t xml:space="preserve"> een andere versie. </w:t>
      </w:r>
      <w:r w:rsidRPr="001E1E46" w:rsidR="00B8079D">
        <w:t>D</w:t>
      </w:r>
      <w:r w:rsidRPr="001E1E46" w:rsidR="00A71416">
        <w:t>e instellingen</w:t>
      </w:r>
      <w:r w:rsidRPr="001E1E46" w:rsidR="00B8079D">
        <w:t xml:space="preserve"> zijn</w:t>
      </w:r>
      <w:r w:rsidRPr="001E1E46" w:rsidR="00A71416">
        <w:t xml:space="preserve"> </w:t>
      </w:r>
      <w:hyperlink r:id="rId17" w:history="1">
        <w:r w:rsidRPr="001E1E46" w:rsidR="00A71416">
          <w:rPr>
            <w:color w:val="0563C1"/>
            <w:u w:val="single"/>
          </w:rPr>
          <w:t>hie</w:t>
        </w:r>
      </w:hyperlink>
      <w:hyperlink r:id="rId18" w:history="1">
        <w:r w:rsidRPr="001E1E46" w:rsidR="00A71416">
          <w:rPr>
            <w:color w:val="0563C1"/>
            <w:u w:val="single"/>
          </w:rPr>
          <w:t>r</w:t>
        </w:r>
      </w:hyperlink>
      <w:r w:rsidRPr="001E1E46" w:rsidR="00A71416">
        <w:rPr>
          <w:u w:val="single"/>
        </w:rPr>
        <w:t xml:space="preserve"> </w:t>
      </w:r>
      <w:hyperlink r:id="rId19" w:history="1">
        <w:r w:rsidRPr="001E1E46" w:rsidR="00A71416">
          <w:t>v</w:t>
        </w:r>
      </w:hyperlink>
      <w:r w:rsidRPr="001E1E46" w:rsidR="00A71416">
        <w:t>inden.</w:t>
      </w:r>
    </w:p>
    <w:p w:rsidR="009503C2" w:rsidRPr="001E1E46" w:rsidP="005D3D13" w14:paraId="0FAE726D" w14:textId="77777777"/>
    <w:p w:rsidR="005D3D13" w:rsidRPr="001E1E46" w:rsidP="005D3D13" w14:paraId="603712D6" w14:textId="66044566">
      <w:pPr>
        <w:rPr>
          <w:b/>
          <w:bCs/>
        </w:rPr>
      </w:pPr>
      <w:r w:rsidRPr="001E1E46">
        <w:rPr>
          <w:b/>
          <w:bCs/>
        </w:rPr>
        <w:t xml:space="preserve">V: Wat doet </w:t>
      </w:r>
      <w:r w:rsidRPr="001E1E46" w:rsidR="00440621">
        <w:rPr>
          <w:b/>
          <w:bCs/>
        </w:rPr>
        <w:t>de kwetsbaarheden scanner</w:t>
      </w:r>
      <w:r w:rsidRPr="001E1E46">
        <w:rPr>
          <w:b/>
          <w:bCs/>
        </w:rPr>
        <w:t>?</w:t>
      </w:r>
    </w:p>
    <w:p w:rsidR="005D3D13" w:rsidRPr="001E1E46" w:rsidP="005D3D13" w14:paraId="3BDA83BE" w14:textId="331F7568">
      <w:r w:rsidRPr="001E1E46">
        <w:rPr>
          <w:b/>
          <w:bCs/>
        </w:rPr>
        <w:t>A:</w:t>
      </w:r>
      <w:r w:rsidRPr="001E1E46">
        <w:t xml:space="preserve"> </w:t>
      </w:r>
      <w:r w:rsidRPr="001E1E46" w:rsidR="00440621">
        <w:t>De Amsterdam UMC kwetsbaarheden scanner (Rapid 7)</w:t>
      </w:r>
      <w:r w:rsidRPr="001E1E46">
        <w:t xml:space="preserve"> biedt oplossingen voor kwetsbaarheidsbeheer die organisaties helpen bij het identificeren, prioriteren en verhelpen van </w:t>
      </w:r>
      <w:r w:rsidRPr="001E1E46" w:rsidR="00F149BA">
        <w:t xml:space="preserve">IT </w:t>
      </w:r>
      <w:r w:rsidRPr="001E1E46">
        <w:t>beveiligingskwetsbaarheden in hun IT-infrastructuur. Dit omvat kwetsbaarheidsscans die netwerken, systemen en applicaties scannen om potentiële zwakke punten bloot te leggen.</w:t>
      </w:r>
    </w:p>
    <w:p w:rsidR="005D3D13" w:rsidRPr="001E1E46" w:rsidP="005D3D13" w14:paraId="48FCEE5C" w14:textId="77777777"/>
    <w:p w:rsidR="005D3D13" w:rsidRPr="001E1E46" w:rsidP="005D3D13" w14:paraId="2A510D33" w14:textId="44F01D41">
      <w:pPr>
        <w:rPr>
          <w:b/>
          <w:bCs/>
        </w:rPr>
      </w:pPr>
      <w:r w:rsidRPr="001E1E46">
        <w:rPr>
          <w:b/>
          <w:bCs/>
        </w:rPr>
        <w:t xml:space="preserve">V: </w:t>
      </w:r>
      <w:r w:rsidRPr="001E1E46" w:rsidR="00082D8B">
        <w:rPr>
          <w:b/>
          <w:bCs/>
        </w:rPr>
        <w:t xml:space="preserve">Heeft de kwetsbaarheden scanner invloed op </w:t>
      </w:r>
      <w:r w:rsidRPr="001E1E46">
        <w:rPr>
          <w:b/>
          <w:bCs/>
        </w:rPr>
        <w:t xml:space="preserve">de prestaties van een </w:t>
      </w:r>
      <w:r w:rsidRPr="001E1E46" w:rsidR="00041DBF">
        <w:rPr>
          <w:b/>
          <w:bCs/>
        </w:rPr>
        <w:t>Windows-systeem</w:t>
      </w:r>
      <w:r w:rsidRPr="001E1E46">
        <w:rPr>
          <w:b/>
          <w:bCs/>
        </w:rPr>
        <w:t>?</w:t>
      </w:r>
    </w:p>
    <w:p w:rsidR="005D3D13" w:rsidRPr="001E1E46" w:rsidP="005D3D13" w14:paraId="027425D6" w14:textId="6A2D0649">
      <w:r w:rsidRPr="001E1E46">
        <w:rPr>
          <w:b/>
          <w:bCs/>
        </w:rPr>
        <w:t>A:</w:t>
      </w:r>
      <w:r w:rsidRPr="001E1E46">
        <w:t xml:space="preserve"> De meerderheid van de </w:t>
      </w:r>
      <w:r w:rsidRPr="001E1E46" w:rsidR="00BE2D63">
        <w:t>’Windows-systemen</w:t>
      </w:r>
      <w:r w:rsidRPr="001E1E46" w:rsidR="00B424BF">
        <w:t>’</w:t>
      </w:r>
      <w:r w:rsidRPr="001E1E46" w:rsidR="00C86637">
        <w:t xml:space="preserve"> </w:t>
      </w:r>
      <w:r w:rsidRPr="001E1E46">
        <w:t xml:space="preserve">bij Amsterdam UMC maakt gebruik van de Rapid7-agent. </w:t>
      </w:r>
      <w:r w:rsidRPr="001E1E46" w:rsidR="000E6426">
        <w:t>De ervaring van het Amsterdam UMC is dat deze impact minimaal is.</w:t>
      </w:r>
      <w:r w:rsidRPr="001E1E46" w:rsidR="00082D8B">
        <w:t xml:space="preserve"> De tool kijkt</w:t>
      </w:r>
      <w:r w:rsidRPr="001E1E46" w:rsidR="0055362B">
        <w:t xml:space="preserve"> alleen</w:t>
      </w:r>
      <w:r w:rsidRPr="001E1E46" w:rsidR="00082D8B">
        <w:t xml:space="preserve"> naar versies van software e</w:t>
      </w:r>
      <w:r w:rsidRPr="001E1E46" w:rsidR="0055362B">
        <w:t xml:space="preserve">n functioneert anders dan bijvoorbeeld een virusscanner. </w:t>
      </w:r>
    </w:p>
    <w:p w:rsidR="005D3D13" w:rsidRPr="001E1E46" w:rsidP="005D3D13" w14:paraId="3CDC4115" w14:textId="77777777"/>
    <w:p w:rsidR="005D3D13" w:rsidRPr="001E1E46" w:rsidP="005D3D13" w14:paraId="68B9A143" w14:textId="55F0D2BC">
      <w:pPr>
        <w:rPr>
          <w:b/>
          <w:bCs/>
        </w:rPr>
      </w:pPr>
      <w:r w:rsidRPr="001E1E46">
        <w:rPr>
          <w:b/>
          <w:bCs/>
        </w:rPr>
        <w:t xml:space="preserve">V: </w:t>
      </w:r>
      <w:r w:rsidRPr="001E1E46" w:rsidR="005962C4">
        <w:rPr>
          <w:b/>
          <w:bCs/>
        </w:rPr>
        <w:t>H</w:t>
      </w:r>
      <w:r w:rsidRPr="001E1E46" w:rsidR="00324182">
        <w:rPr>
          <w:b/>
          <w:bCs/>
        </w:rPr>
        <w:t>e</w:t>
      </w:r>
      <w:r w:rsidRPr="001E1E46" w:rsidR="005962C4">
        <w:rPr>
          <w:b/>
          <w:bCs/>
        </w:rPr>
        <w:t>t</w:t>
      </w:r>
      <w:r w:rsidRPr="001E1E46">
        <w:rPr>
          <w:b/>
          <w:bCs/>
        </w:rPr>
        <w:t xml:space="preserve"> leveranciers</w:t>
      </w:r>
      <w:r w:rsidRPr="001E1E46" w:rsidR="00E53532">
        <w:rPr>
          <w:b/>
          <w:bCs/>
        </w:rPr>
        <w:t>s</w:t>
      </w:r>
      <w:r w:rsidRPr="001E1E46" w:rsidR="00A74C23">
        <w:rPr>
          <w:b/>
          <w:bCs/>
        </w:rPr>
        <w:t>ysteem</w:t>
      </w:r>
      <w:r w:rsidRPr="001E1E46" w:rsidR="00C86637">
        <w:rPr>
          <w:b/>
          <w:bCs/>
        </w:rPr>
        <w:t xml:space="preserve"> </w:t>
      </w:r>
      <w:r w:rsidRPr="001E1E46">
        <w:rPr>
          <w:b/>
          <w:bCs/>
        </w:rPr>
        <w:t>wordt geleverd met een antivirusoplossing die wordt beheerd door de leverancier</w:t>
      </w:r>
      <w:r w:rsidRPr="001E1E46" w:rsidR="00A62ED0">
        <w:rPr>
          <w:b/>
          <w:bCs/>
        </w:rPr>
        <w:t>?</w:t>
      </w:r>
    </w:p>
    <w:p w:rsidR="005D3D13" w:rsidRPr="001E1E46" w:rsidP="005D3D13" w14:paraId="346C87FE" w14:textId="5CAA9DB6">
      <w:r w:rsidRPr="001E1E46">
        <w:rPr>
          <w:b/>
          <w:bCs/>
        </w:rPr>
        <w:t>A:</w:t>
      </w:r>
      <w:r w:rsidRPr="001E1E46">
        <w:t xml:space="preserve"> Bij het </w:t>
      </w:r>
      <w:r w:rsidRPr="001E1E46" w:rsidR="00BB1302">
        <w:t>installeren</w:t>
      </w:r>
      <w:r w:rsidRPr="001E1E46">
        <w:t xml:space="preserve"> van </w:t>
      </w:r>
      <w:r w:rsidRPr="001E1E46" w:rsidR="006818F7">
        <w:t>het Windows-systeem</w:t>
      </w:r>
      <w:r w:rsidRPr="001E1E46" w:rsidR="00C86637">
        <w:t xml:space="preserve"> </w:t>
      </w:r>
      <w:r w:rsidRPr="001E1E46">
        <w:t xml:space="preserve">op het domein van Amsterdam UMC zal </w:t>
      </w:r>
      <w:r w:rsidRPr="001E1E46" w:rsidR="00757938">
        <w:t xml:space="preserve">de </w:t>
      </w:r>
      <w:r w:rsidRPr="001E1E46" w:rsidR="00D1242C">
        <w:t>Dienst ICT</w:t>
      </w:r>
      <w:r w:rsidRPr="001E1E46">
        <w:t xml:space="preserve"> de Amsterdam UMC Defender-client op de machine installeren en eventuele andere antivirusoplossingen uitschakelen of verwijderen.</w:t>
      </w:r>
    </w:p>
    <w:p w:rsidR="001A0659" w:rsidRPr="001E1E46" w:rsidP="001A0659" w14:paraId="6AC085C7" w14:textId="79B09657">
      <w:pPr>
        <w:rPr>
          <w:rStyle w:val="Hyperlink"/>
          <w:color w:val="auto"/>
          <w:u w:val="none"/>
        </w:rPr>
      </w:pPr>
      <w:r w:rsidRPr="001E1E46">
        <w:rPr>
          <w:rStyle w:val="Hyperlink"/>
          <w:color w:val="auto"/>
          <w:u w:val="none"/>
        </w:rPr>
        <w:t xml:space="preserve"> </w:t>
      </w:r>
    </w:p>
    <w:p w:rsidR="001A0659" w:rsidRPr="001E1E46" w:rsidP="001A0659" w14:paraId="638D6F2E" w14:textId="0078F09C">
      <w:pPr>
        <w:rPr>
          <w:rStyle w:val="Hyperlink"/>
          <w:b/>
          <w:bCs/>
          <w:color w:val="000000" w:themeColor="text1"/>
          <w:u w:val="none"/>
        </w:rPr>
      </w:pPr>
      <w:bookmarkStart w:id="22" w:name="Bladwijzer1"/>
      <w:r w:rsidRPr="001E1E46">
        <w:rPr>
          <w:rStyle w:val="Hyperlink"/>
          <w:b/>
          <w:bCs/>
          <w:color w:val="000000" w:themeColor="text1"/>
          <w:u w:val="none"/>
        </w:rPr>
        <w:t>V</w:t>
      </w:r>
      <w:bookmarkEnd w:id="22"/>
      <w:r w:rsidRPr="001E1E46">
        <w:rPr>
          <w:rStyle w:val="Hyperlink"/>
          <w:b/>
          <w:bCs/>
          <w:color w:val="000000" w:themeColor="text1"/>
          <w:u w:val="none"/>
        </w:rPr>
        <w:t xml:space="preserve">: </w:t>
      </w:r>
      <w:r w:rsidRPr="001E1E46" w:rsidR="00046516">
        <w:rPr>
          <w:rStyle w:val="Hyperlink"/>
          <w:b/>
          <w:bCs/>
          <w:color w:val="000000" w:themeColor="text1"/>
          <w:u w:val="none"/>
        </w:rPr>
        <w:t>Wat wordt bedoeld met n</w:t>
      </w:r>
      <w:r w:rsidRPr="001E1E46">
        <w:rPr>
          <w:rStyle w:val="Hyperlink"/>
          <w:b/>
          <w:bCs/>
          <w:color w:val="000000" w:themeColor="text1"/>
          <w:u w:val="none"/>
        </w:rPr>
        <w:t>etwerk connectiviteit</w:t>
      </w:r>
      <w:r w:rsidRPr="001E1E46" w:rsidR="00046516">
        <w:rPr>
          <w:rStyle w:val="Hyperlink"/>
          <w:b/>
          <w:bCs/>
          <w:color w:val="000000" w:themeColor="text1"/>
          <w:u w:val="none"/>
        </w:rPr>
        <w:t>?</w:t>
      </w:r>
    </w:p>
    <w:p w:rsidR="00DF6403" w:rsidRPr="001E1E46" w:rsidP="00DF6403" w14:paraId="625C7201" w14:textId="26BBC043">
      <w:pPr>
        <w:rPr>
          <w:rStyle w:val="Hyperlink"/>
          <w:color w:val="000000" w:themeColor="text1"/>
          <w:u w:val="none"/>
        </w:rPr>
      </w:pPr>
      <w:r w:rsidRPr="001E1E46">
        <w:rPr>
          <w:rStyle w:val="Hyperlink"/>
          <w:color w:val="000000" w:themeColor="text1"/>
          <w:u w:val="none"/>
        </w:rPr>
        <w:t xml:space="preserve">A: </w:t>
      </w:r>
      <w:r w:rsidRPr="001E1E46" w:rsidR="00A010C8">
        <w:rPr>
          <w:rStyle w:val="Hyperlink"/>
          <w:color w:val="000000" w:themeColor="text1"/>
          <w:u w:val="none"/>
        </w:rPr>
        <w:t xml:space="preserve">Indien </w:t>
      </w:r>
      <w:r w:rsidRPr="001E1E46">
        <w:rPr>
          <w:rStyle w:val="Hyperlink"/>
          <w:color w:val="000000" w:themeColor="text1"/>
          <w:u w:val="none"/>
        </w:rPr>
        <w:t xml:space="preserve">het </w:t>
      </w:r>
      <w:r w:rsidRPr="001E1E46" w:rsidR="00A010C8">
        <w:rPr>
          <w:rStyle w:val="Hyperlink"/>
          <w:color w:val="000000" w:themeColor="text1"/>
          <w:u w:val="none"/>
        </w:rPr>
        <w:t xml:space="preserve">door de leverancier geleverde Windows-systeem </w:t>
      </w:r>
      <w:r w:rsidRPr="001E1E46" w:rsidR="00A075D8">
        <w:rPr>
          <w:rStyle w:val="Hyperlink"/>
          <w:color w:val="000000" w:themeColor="text1"/>
          <w:u w:val="none"/>
        </w:rPr>
        <w:t>één of meerdere netwerkkaarten heeft</w:t>
      </w:r>
      <w:r w:rsidRPr="001E1E46" w:rsidR="00A010C8">
        <w:rPr>
          <w:rStyle w:val="Hyperlink"/>
          <w:color w:val="000000" w:themeColor="text1"/>
          <w:u w:val="none"/>
        </w:rPr>
        <w:t>,</w:t>
      </w:r>
      <w:r w:rsidRPr="001E1E46" w:rsidR="00A075D8">
        <w:rPr>
          <w:rStyle w:val="Hyperlink"/>
          <w:color w:val="000000" w:themeColor="text1"/>
          <w:u w:val="none"/>
        </w:rPr>
        <w:t xml:space="preserve"> mag het alleen maar gebruikt worden in de volgende </w:t>
      </w:r>
      <w:r w:rsidRPr="001E1E46" w:rsidR="00614EB6">
        <w:rPr>
          <w:rStyle w:val="Hyperlink"/>
          <w:color w:val="000000" w:themeColor="text1"/>
          <w:u w:val="none"/>
        </w:rPr>
        <w:t>configuratie</w:t>
      </w:r>
      <w:r w:rsidRPr="001E1E46" w:rsidR="00D20DEC">
        <w:rPr>
          <w:rStyle w:val="Hyperlink"/>
          <w:color w:val="000000" w:themeColor="text1"/>
          <w:u w:val="none"/>
        </w:rPr>
        <w:t>s</w:t>
      </w:r>
      <w:r w:rsidRPr="001E1E46">
        <w:rPr>
          <w:rStyle w:val="Hyperlink"/>
          <w:color w:val="000000" w:themeColor="text1"/>
          <w:u w:val="none"/>
        </w:rPr>
        <w:t xml:space="preserve">: </w:t>
      </w:r>
    </w:p>
    <w:p w:rsidR="006A42EE" w:rsidRPr="001E1E46" w:rsidP="00DF6403" w14:paraId="20BEC920" w14:textId="77777777">
      <w:pPr>
        <w:rPr>
          <w:rStyle w:val="Hyperlink"/>
          <w:color w:val="000000" w:themeColor="text1"/>
          <w:u w:val="none"/>
        </w:rPr>
      </w:pPr>
    </w:p>
    <w:p w:rsidR="00DF6403" w:rsidRPr="001E1E46" w:rsidP="00D20DEC" w14:paraId="6719CCB7" w14:textId="478348F8">
      <w:pPr>
        <w:pStyle w:val="ListParagraph"/>
        <w:numPr>
          <w:ilvl w:val="0"/>
          <w:numId w:val="7"/>
        </w:numPr>
        <w:rPr>
          <w:rStyle w:val="Hyperlink"/>
          <w:color w:val="000000" w:themeColor="text1"/>
          <w:u w:val="none"/>
        </w:rPr>
      </w:pPr>
      <w:r w:rsidRPr="001E1E46">
        <w:rPr>
          <w:rStyle w:val="Hyperlink"/>
          <w:color w:val="000000" w:themeColor="text1"/>
          <w:u w:val="none"/>
        </w:rPr>
        <w:t xml:space="preserve">Connectie naar het Amsterdam UMC netwerk; </w:t>
      </w:r>
    </w:p>
    <w:p w:rsidR="00D20DEC" w:rsidRPr="001E1E46" w:rsidP="00D20DEC" w14:paraId="30C49B9F" w14:textId="78407D49">
      <w:pPr>
        <w:pStyle w:val="ListParagraph"/>
        <w:numPr>
          <w:ilvl w:val="0"/>
          <w:numId w:val="7"/>
        </w:numPr>
        <w:rPr>
          <w:rStyle w:val="Hyperlink"/>
          <w:color w:val="000000" w:themeColor="text1"/>
          <w:u w:val="none"/>
        </w:rPr>
      </w:pPr>
      <w:r w:rsidRPr="001E1E46">
        <w:rPr>
          <w:rStyle w:val="Hyperlink"/>
          <w:color w:val="000000" w:themeColor="text1"/>
          <w:u w:val="none"/>
        </w:rPr>
        <w:t xml:space="preserve">Connectie naar </w:t>
      </w:r>
      <w:r w:rsidRPr="001E1E46" w:rsidR="006A42EE">
        <w:rPr>
          <w:rStyle w:val="Hyperlink"/>
          <w:color w:val="000000" w:themeColor="text1"/>
          <w:u w:val="none"/>
        </w:rPr>
        <w:t xml:space="preserve">het meegeleverde apparaat via een directe UTP verbinding tussen systemen. </w:t>
      </w:r>
    </w:p>
    <w:p w:rsidR="00046516" w:rsidRPr="001E1E46" w:rsidP="001A0659" w14:paraId="59E07685" w14:textId="77777777">
      <w:pPr>
        <w:rPr>
          <w:rStyle w:val="Hyperlink"/>
          <w:color w:val="000000" w:themeColor="text1"/>
          <w:u w:val="none"/>
        </w:rPr>
      </w:pPr>
    </w:p>
    <w:p w:rsidR="009134A6" w:rsidRPr="001E1E46" w:rsidP="009134A6" w14:paraId="5DEF1DFE" w14:textId="77777777">
      <w:pPr>
        <w:rPr>
          <w:rStyle w:val="Hyperlink"/>
        </w:rPr>
      </w:pPr>
    </w:p>
    <w:p w:rsidR="002A175B" w:rsidRPr="001E1E46" w:rsidP="009134A6" w14:paraId="2D7BBE78" w14:textId="77777777">
      <w:pPr>
        <w:rPr>
          <w:rStyle w:val="Hyperlink"/>
        </w:rPr>
      </w:pPr>
    </w:p>
    <w:p w:rsidR="002A175B" w:rsidRPr="001E1E46" w:rsidP="009134A6" w14:paraId="5C06C6E0" w14:textId="77777777">
      <w:pPr>
        <w:rPr>
          <w:rStyle w:val="Hyperlink"/>
        </w:rPr>
      </w:pPr>
    </w:p>
    <w:p w:rsidR="002A175B" w:rsidRPr="001E1E46" w:rsidP="009134A6" w14:paraId="1390C793" w14:textId="77777777">
      <w:pPr>
        <w:rPr>
          <w:rStyle w:val="Hyperlink"/>
        </w:rPr>
      </w:pPr>
    </w:p>
    <w:p w:rsidR="002A175B" w:rsidRPr="001E1E46" w:rsidP="009134A6" w14:paraId="6A446B9C" w14:textId="77777777">
      <w:pPr>
        <w:rPr>
          <w:rStyle w:val="Hyperlink"/>
        </w:rPr>
      </w:pPr>
    </w:p>
    <w:p w:rsidR="005B1EFC" w:rsidRPr="001E1E46" w:rsidP="009134A6" w14:paraId="3F4E3021" w14:textId="77777777">
      <w:pPr>
        <w:rPr>
          <w:rStyle w:val="Hyperlink"/>
        </w:rPr>
      </w:pPr>
    </w:p>
    <w:p w:rsidR="005B1EFC" w:rsidRPr="001E1E46" w:rsidP="009134A6" w14:paraId="4FC4A647" w14:textId="77777777">
      <w:pPr>
        <w:rPr>
          <w:rStyle w:val="Hyperlink"/>
        </w:rPr>
      </w:pPr>
    </w:p>
    <w:p w:rsidR="005B1EFC" w:rsidRPr="001E1E46" w:rsidP="009134A6" w14:paraId="198613A5" w14:textId="77777777">
      <w:pPr>
        <w:rPr>
          <w:rStyle w:val="Hyperlink"/>
        </w:rPr>
      </w:pPr>
    </w:p>
    <w:p w:rsidR="005B1EFC" w:rsidRPr="001E1E46" w:rsidP="009134A6" w14:paraId="3D962BD9" w14:textId="77777777">
      <w:pPr>
        <w:rPr>
          <w:rStyle w:val="Hyperlink"/>
        </w:rPr>
      </w:pPr>
    </w:p>
    <w:p w:rsidR="005B1EFC" w:rsidRPr="001E1E46" w:rsidP="009134A6" w14:paraId="038A492E" w14:textId="77777777">
      <w:pPr>
        <w:rPr>
          <w:rStyle w:val="Hyperlink"/>
        </w:rPr>
      </w:pPr>
    </w:p>
    <w:p w:rsidR="005B1EFC" w:rsidRPr="001E1E46" w:rsidP="009134A6" w14:paraId="2E352364" w14:textId="77777777">
      <w:pPr>
        <w:rPr>
          <w:rStyle w:val="Hyperlink"/>
        </w:rPr>
      </w:pPr>
    </w:p>
    <w:p w:rsidR="00D00E08" w:rsidRPr="001E1E46" w:rsidP="009134A6" w14:paraId="55BE7AF2" w14:textId="77777777">
      <w:pPr>
        <w:rPr>
          <w:rStyle w:val="Hyperlink"/>
        </w:rPr>
      </w:pPr>
    </w:p>
    <w:p w:rsidR="00D00E08" w:rsidRPr="001E1E46" w:rsidP="009134A6" w14:paraId="648A5DBA" w14:textId="77777777">
      <w:pPr>
        <w:rPr>
          <w:rStyle w:val="Hyperlink"/>
        </w:rPr>
      </w:pPr>
    </w:p>
    <w:p w:rsidR="002A175B" w:rsidRPr="001E1E46" w:rsidP="009134A6" w14:paraId="5072AB90" w14:textId="77777777">
      <w:pPr>
        <w:rPr>
          <w:rStyle w:val="Hyperlink"/>
        </w:rPr>
      </w:pPr>
    </w:p>
    <w:p w:rsidR="00C15B3E" w:rsidRPr="001E1E46" w:rsidP="009134A6" w14:paraId="12F78E34" w14:textId="77777777">
      <w:pPr>
        <w:rPr>
          <w:rStyle w:val="Hyperlink"/>
        </w:rPr>
      </w:pPr>
    </w:p>
    <w:p w:rsidR="004844C4" w:rsidRPr="001E1E46" w:rsidP="009134A6" w14:paraId="0BC7E3CE" w14:textId="77777777">
      <w:pPr>
        <w:rPr>
          <w:rStyle w:val="Hyperlink"/>
        </w:rPr>
      </w:pPr>
    </w:p>
    <w:p w:rsidR="00C15B3E" w:rsidRPr="001E1E46" w:rsidP="009134A6" w14:paraId="18E7CFA1" w14:textId="77777777">
      <w:pPr>
        <w:rPr>
          <w:rStyle w:val="Hyperlink"/>
        </w:rPr>
      </w:pPr>
    </w:p>
    <w:p w:rsidR="00CB1678" w:rsidRPr="001E1E46" w:rsidP="009134A6" w14:paraId="15088331" w14:textId="77777777">
      <w:pPr>
        <w:rPr>
          <w:rStyle w:val="Hyperlink"/>
        </w:rPr>
      </w:pPr>
    </w:p>
    <w:p w:rsidR="00CB1678" w:rsidRPr="001E1E46" w:rsidP="009134A6" w14:paraId="586BD648" w14:textId="77777777">
      <w:pPr>
        <w:rPr>
          <w:rStyle w:val="Hyperlink"/>
        </w:rPr>
      </w:pPr>
    </w:p>
    <w:p w:rsidR="00CB1678" w:rsidRPr="001E1E46" w:rsidP="009134A6" w14:paraId="0E28AEF1" w14:textId="77777777">
      <w:pPr>
        <w:rPr>
          <w:rStyle w:val="Hyperlink"/>
        </w:rPr>
      </w:pPr>
    </w:p>
    <w:p w:rsidR="00CB1678" w:rsidRPr="001E1E46" w:rsidP="009134A6" w14:paraId="12743CAF" w14:textId="77777777">
      <w:pPr>
        <w:rPr>
          <w:rStyle w:val="Hyperlink"/>
        </w:rPr>
      </w:pPr>
    </w:p>
    <w:p w:rsidR="00CB1678" w:rsidRPr="001E1E46" w:rsidP="009134A6" w14:paraId="31410C67" w14:textId="77777777">
      <w:pPr>
        <w:rPr>
          <w:rStyle w:val="Hyperlink"/>
        </w:rPr>
      </w:pPr>
    </w:p>
    <w:p w:rsidR="00CB1678" w:rsidRPr="001E1E46" w:rsidP="009134A6" w14:paraId="625DDF78" w14:textId="77777777">
      <w:pPr>
        <w:rPr>
          <w:rStyle w:val="Hyperlink"/>
        </w:rPr>
      </w:pPr>
    </w:p>
    <w:p w:rsidR="00CB1678" w:rsidRPr="001E1E46" w:rsidP="009134A6" w14:paraId="273DD9AF" w14:textId="77777777">
      <w:pPr>
        <w:rPr>
          <w:rStyle w:val="Hyperlink"/>
        </w:rPr>
      </w:pPr>
    </w:p>
    <w:p w:rsidR="00CB1678" w:rsidRPr="001E1E46" w:rsidP="009134A6" w14:paraId="61BE263D" w14:textId="77777777">
      <w:pPr>
        <w:rPr>
          <w:rStyle w:val="Hyperlink"/>
        </w:rPr>
      </w:pPr>
    </w:p>
    <w:p w:rsidR="00CB1678" w:rsidRPr="001E1E46" w:rsidP="009134A6" w14:paraId="3B93506C" w14:textId="77777777">
      <w:pPr>
        <w:rPr>
          <w:rStyle w:val="Hyperlink"/>
        </w:rPr>
      </w:pPr>
    </w:p>
    <w:p w:rsidR="00C15B3E" w:rsidRPr="001E1E46" w:rsidP="009134A6" w14:paraId="15005DA4" w14:textId="77777777">
      <w:pPr>
        <w:rPr>
          <w:rStyle w:val="Hyperlink"/>
        </w:rPr>
      </w:pPr>
    </w:p>
    <w:p w:rsidR="00C15B3E" w:rsidRPr="001E1E46" w:rsidP="009134A6" w14:paraId="28A7D1A2" w14:textId="77777777">
      <w:pPr>
        <w:rPr>
          <w:rStyle w:val="Hyperlink"/>
        </w:rPr>
      </w:pPr>
    </w:p>
    <w:p w:rsidR="002A175B" w:rsidRPr="001E1E46" w:rsidP="009134A6" w14:paraId="2E08F528" w14:textId="33E0BCC9">
      <w:pPr>
        <w:rPr>
          <w:rStyle w:val="Hyperlink"/>
        </w:rPr>
      </w:pPr>
    </w:p>
    <w:p w:rsidR="009134A6" w:rsidRPr="001E1E46" w:rsidP="00704A02" w14:paraId="072318F0" w14:textId="00340057">
      <w:pPr>
        <w:pStyle w:val="Heading1"/>
      </w:pPr>
      <w:bookmarkStart w:id="23" w:name="_Toc832819832"/>
      <w:r w:rsidRPr="001E1E46">
        <w:t xml:space="preserve"> </w:t>
      </w:r>
      <w:r w:rsidRPr="001E1E46" w:rsidR="004B117F">
        <w:t xml:space="preserve"> </w:t>
      </w:r>
      <w:bookmarkStart w:id="24" w:name="_Toc230002912"/>
      <w:r w:rsidRPr="001E1E46" w:rsidR="00253196">
        <w:t>Bijlage voor extra notities</w:t>
      </w:r>
      <w:bookmarkEnd w:id="23"/>
      <w:bookmarkEnd w:id="24"/>
      <w:r w:rsidRPr="001E1E46" w:rsidR="00253196">
        <w:t xml:space="preserve"> </w:t>
      </w:r>
    </w:p>
    <w:p w:rsidR="00253196" w:rsidRPr="001E1E46" w:rsidP="00253196" w14:paraId="2CDC03FB" w14:textId="77777777"/>
    <w:p w:rsidR="00253196" w:rsidRPr="001E1E46" w:rsidP="00253196" w14:paraId="5DC030D3" w14:textId="5870D2B4">
      <w:r w:rsidRPr="001E1E46">
        <w:t xml:space="preserve">Gebruik </w:t>
      </w:r>
      <w:r w:rsidRPr="001E1E46" w:rsidR="00EA75C9">
        <w:t>de onderstaande tabel</w:t>
      </w:r>
      <w:r w:rsidRPr="001E1E46">
        <w:t xml:space="preserve"> om extra informatie kwijt te kunnen </w:t>
      </w:r>
    </w:p>
    <w:p w:rsidR="00253196" w:rsidRPr="001E1E46" w:rsidP="00253196" w14:paraId="32998A92" w14:textId="77777777"/>
    <w:tbl>
      <w:tblPr>
        <w:tblStyle w:val="GridTable4Accent1"/>
        <w:tblW w:w="9056" w:type="dxa"/>
        <w:tblLook w:val="04A0"/>
      </w:tblPr>
      <w:tblGrid>
        <w:gridCol w:w="4135"/>
        <w:gridCol w:w="4921"/>
      </w:tblGrid>
      <w:tr w14:paraId="2D51851B" w14:textId="77777777" w:rsidTr="006F22C4">
        <w:tblPrEx>
          <w:tblW w:w="9056" w:type="dxa"/>
          <w:tblLook w:val="04A0"/>
        </w:tblPrEx>
        <w:trPr>
          <w:trHeight w:val="949"/>
        </w:trPr>
        <w:tc>
          <w:tcPr>
            <w:tcW w:w="4135" w:type="dxa"/>
          </w:tcPr>
          <w:p w:rsidR="00A21992" w:rsidRPr="001E1E46" w14:paraId="1C81E5FE" w14:textId="5C785009">
            <w:pPr>
              <w:tabs>
                <w:tab w:val="center" w:pos="2213"/>
                <w:tab w:val="center" w:pos="4176"/>
                <w:tab w:val="center" w:pos="5910"/>
              </w:tabs>
              <w:spacing w:line="259" w:lineRule="auto"/>
            </w:pPr>
            <w:r w:rsidRPr="001E1E46">
              <w:t>Referentie naar maatregel</w:t>
            </w:r>
          </w:p>
        </w:tc>
        <w:tc>
          <w:tcPr>
            <w:tcW w:w="4921" w:type="dxa"/>
          </w:tcPr>
          <w:p w:rsidR="00A21992" w:rsidRPr="001E1E46" w14:paraId="3E611438" w14:textId="2838724B">
            <w:pPr>
              <w:spacing w:line="259" w:lineRule="auto"/>
            </w:pPr>
            <w:r w:rsidRPr="001E1E46">
              <w:t>Extra commentaar</w:t>
            </w:r>
          </w:p>
        </w:tc>
      </w:tr>
      <w:tr w14:paraId="67D6B66D" w14:textId="77777777" w:rsidTr="006F22C4">
        <w:tblPrEx>
          <w:tblW w:w="9056" w:type="dxa"/>
          <w:tblLook w:val="04A0"/>
        </w:tblPrEx>
        <w:trPr>
          <w:trHeight w:val="949"/>
        </w:trPr>
        <w:sdt>
          <w:sdtPr>
            <w:id w:val="-719045044"/>
            <w:placeholder>
              <w:docPart w:val="DefaultPlaceholder_-1854013440"/>
            </w:placeholder>
            <w:showingPlcHdr/>
            <w:richText/>
          </w:sdtPr>
          <w:sdtContent>
            <w:tc>
              <w:tcPr>
                <w:tcW w:w="4135" w:type="dxa"/>
              </w:tcPr>
              <w:p w:rsidR="00A21992" w:rsidRPr="001E1E46" w14:paraId="2B6C31B4" w14:textId="15A04144">
                <w:pPr>
                  <w:tabs>
                    <w:tab w:val="center" w:pos="2213"/>
                    <w:tab w:val="center" w:pos="4176"/>
                    <w:tab w:val="center" w:pos="5910"/>
                  </w:tabs>
                  <w:spacing w:line="259" w:lineRule="auto"/>
                </w:pPr>
                <w:r w:rsidRPr="001E1E46">
                  <w:rPr>
                    <w:rStyle w:val="PlaceholderText"/>
                  </w:rPr>
                  <w:t>Klik of tik om tekst in te voeren.</w:t>
                </w:r>
              </w:p>
            </w:tc>
          </w:sdtContent>
        </w:sdt>
        <w:sdt>
          <w:sdtPr>
            <w:id w:val="1428076098"/>
            <w:placeholder>
              <w:docPart w:val="DefaultPlaceholder_-1854013440"/>
            </w:placeholder>
            <w:showingPlcHdr/>
            <w:richText/>
          </w:sdtPr>
          <w:sdtContent>
            <w:tc>
              <w:tcPr>
                <w:tcW w:w="4921" w:type="dxa"/>
              </w:tcPr>
              <w:p w:rsidR="00A21992" w:rsidRPr="001E1E46" w14:paraId="70BB9882" w14:textId="3181832F">
                <w:pPr>
                  <w:spacing w:line="259" w:lineRule="auto"/>
                </w:pPr>
                <w:r w:rsidRPr="001E1E46">
                  <w:rPr>
                    <w:rStyle w:val="PlaceholderText"/>
                  </w:rPr>
                  <w:t>Klik of tik om tekst in te voeren.</w:t>
                </w:r>
              </w:p>
            </w:tc>
          </w:sdtContent>
        </w:sdt>
      </w:tr>
      <w:tr w14:paraId="17699EC1" w14:textId="77777777" w:rsidTr="006F22C4">
        <w:tblPrEx>
          <w:tblW w:w="9056" w:type="dxa"/>
          <w:tblLook w:val="04A0"/>
        </w:tblPrEx>
        <w:trPr>
          <w:trHeight w:val="949"/>
        </w:trPr>
        <w:sdt>
          <w:sdtPr>
            <w:id w:val="-1110280891"/>
            <w:placeholder>
              <w:docPart w:val="DefaultPlaceholder_-1854013440"/>
            </w:placeholder>
            <w:showingPlcHdr/>
            <w:richText/>
          </w:sdtPr>
          <w:sdtContent>
            <w:tc>
              <w:tcPr>
                <w:tcW w:w="4135" w:type="dxa"/>
              </w:tcPr>
              <w:p w:rsidR="00A21992" w:rsidRPr="001E1E46" w14:paraId="33214F89" w14:textId="1B25242A">
                <w:pPr>
                  <w:tabs>
                    <w:tab w:val="center" w:pos="2213"/>
                    <w:tab w:val="center" w:pos="4176"/>
                    <w:tab w:val="center" w:pos="5910"/>
                  </w:tabs>
                  <w:spacing w:line="259" w:lineRule="auto"/>
                </w:pPr>
                <w:r w:rsidRPr="001E1E46">
                  <w:rPr>
                    <w:rStyle w:val="PlaceholderText"/>
                  </w:rPr>
                  <w:t>Klik of tik om tekst in te voeren.</w:t>
                </w:r>
              </w:p>
            </w:tc>
          </w:sdtContent>
        </w:sdt>
        <w:sdt>
          <w:sdtPr>
            <w:id w:val="-1895951020"/>
            <w:placeholder>
              <w:docPart w:val="DefaultPlaceholder_-1854013440"/>
            </w:placeholder>
            <w:showingPlcHdr/>
            <w:richText/>
          </w:sdtPr>
          <w:sdtContent>
            <w:tc>
              <w:tcPr>
                <w:tcW w:w="4921" w:type="dxa"/>
              </w:tcPr>
              <w:p w:rsidR="00A21992" w:rsidRPr="001E1E46" w14:paraId="1FF50FBE" w14:textId="4234F820">
                <w:pPr>
                  <w:spacing w:line="259" w:lineRule="auto"/>
                </w:pPr>
                <w:r w:rsidRPr="001E1E46">
                  <w:rPr>
                    <w:rStyle w:val="PlaceholderText"/>
                  </w:rPr>
                  <w:t>Klik of tik om tekst in te voeren.</w:t>
                </w:r>
              </w:p>
            </w:tc>
          </w:sdtContent>
        </w:sdt>
      </w:tr>
      <w:tr w14:paraId="255E3713" w14:textId="77777777" w:rsidTr="006F22C4">
        <w:tblPrEx>
          <w:tblW w:w="9056" w:type="dxa"/>
          <w:tblLook w:val="04A0"/>
        </w:tblPrEx>
        <w:trPr>
          <w:trHeight w:val="949"/>
        </w:trPr>
        <w:sdt>
          <w:sdtPr>
            <w:id w:val="1391771827"/>
            <w:placeholder>
              <w:docPart w:val="DefaultPlaceholder_-1854013440"/>
            </w:placeholder>
            <w:showingPlcHdr/>
            <w:richText/>
          </w:sdtPr>
          <w:sdtContent>
            <w:tc>
              <w:tcPr>
                <w:tcW w:w="4135" w:type="dxa"/>
              </w:tcPr>
              <w:p w:rsidR="00A21992" w:rsidRPr="001E1E46" w14:paraId="49FC0477" w14:textId="75555611">
                <w:pPr>
                  <w:tabs>
                    <w:tab w:val="center" w:pos="2213"/>
                    <w:tab w:val="center" w:pos="4176"/>
                    <w:tab w:val="center" w:pos="5910"/>
                  </w:tabs>
                  <w:spacing w:line="259" w:lineRule="auto"/>
                </w:pPr>
                <w:r w:rsidRPr="001E1E46">
                  <w:rPr>
                    <w:rStyle w:val="PlaceholderText"/>
                  </w:rPr>
                  <w:t>Klik of tik om tekst in te voeren.</w:t>
                </w:r>
              </w:p>
            </w:tc>
          </w:sdtContent>
        </w:sdt>
        <w:sdt>
          <w:sdtPr>
            <w:id w:val="-1243491098"/>
            <w:placeholder>
              <w:docPart w:val="DefaultPlaceholder_-1854013440"/>
            </w:placeholder>
            <w:showingPlcHdr/>
            <w:richText/>
          </w:sdtPr>
          <w:sdtContent>
            <w:tc>
              <w:tcPr>
                <w:tcW w:w="4921" w:type="dxa"/>
              </w:tcPr>
              <w:p w:rsidR="00A21992" w:rsidRPr="001E1E46" w14:paraId="64442577" w14:textId="6AD11E0D">
                <w:pPr>
                  <w:spacing w:line="259" w:lineRule="auto"/>
                </w:pPr>
                <w:r w:rsidRPr="001E1E46">
                  <w:rPr>
                    <w:rStyle w:val="PlaceholderText"/>
                  </w:rPr>
                  <w:t>Klik of tik om tekst in te voeren.</w:t>
                </w:r>
              </w:p>
            </w:tc>
          </w:sdtContent>
        </w:sdt>
      </w:tr>
      <w:tr w14:paraId="556C1A33" w14:textId="77777777" w:rsidTr="006F22C4">
        <w:tblPrEx>
          <w:tblW w:w="9056" w:type="dxa"/>
          <w:tblLook w:val="04A0"/>
        </w:tblPrEx>
        <w:trPr>
          <w:trHeight w:val="949"/>
        </w:trPr>
        <w:sdt>
          <w:sdtPr>
            <w:id w:val="-68114389"/>
            <w:placeholder>
              <w:docPart w:val="DefaultPlaceholder_-1854013440"/>
            </w:placeholder>
            <w:showingPlcHdr/>
            <w:richText/>
          </w:sdtPr>
          <w:sdtContent>
            <w:tc>
              <w:tcPr>
                <w:tcW w:w="4135" w:type="dxa"/>
              </w:tcPr>
              <w:p w:rsidR="00A21992" w:rsidRPr="001E1E46" w14:paraId="2A739C82" w14:textId="685A8432">
                <w:pPr>
                  <w:tabs>
                    <w:tab w:val="center" w:pos="2213"/>
                    <w:tab w:val="center" w:pos="4176"/>
                    <w:tab w:val="center" w:pos="5910"/>
                  </w:tabs>
                  <w:spacing w:line="259" w:lineRule="auto"/>
                </w:pPr>
                <w:r w:rsidRPr="001E1E46">
                  <w:rPr>
                    <w:rStyle w:val="PlaceholderText"/>
                  </w:rPr>
                  <w:t>Klik of tik om tekst in te voeren.</w:t>
                </w:r>
              </w:p>
            </w:tc>
          </w:sdtContent>
        </w:sdt>
        <w:sdt>
          <w:sdtPr>
            <w:id w:val="1892765972"/>
            <w:placeholder>
              <w:docPart w:val="DefaultPlaceholder_-1854013440"/>
            </w:placeholder>
            <w:showingPlcHdr/>
            <w:richText/>
          </w:sdtPr>
          <w:sdtContent>
            <w:tc>
              <w:tcPr>
                <w:tcW w:w="4921" w:type="dxa"/>
              </w:tcPr>
              <w:p w:rsidR="00A21992" w:rsidRPr="001E1E46" w14:paraId="30480171" w14:textId="5F95EF9B">
                <w:pPr>
                  <w:spacing w:line="259" w:lineRule="auto"/>
                </w:pPr>
                <w:r w:rsidRPr="001E1E46">
                  <w:rPr>
                    <w:rStyle w:val="PlaceholderText"/>
                  </w:rPr>
                  <w:t>Klik of tik om tekst in te voeren.</w:t>
                </w:r>
              </w:p>
            </w:tc>
          </w:sdtContent>
        </w:sdt>
      </w:tr>
    </w:tbl>
    <w:p w:rsidR="0042427A" w:rsidP="0042427A" w14:paraId="22A302B6" w14:textId="77777777">
      <w:pPr>
        <w:pStyle w:val="Heading1"/>
        <w:numPr>
          <w:ilvl w:val="0"/>
          <w:numId w:val="0"/>
        </w:numPr>
        <w:ind w:left="708"/>
      </w:pPr>
      <w:bookmarkStart w:id="25" w:name="_Toc230002913"/>
    </w:p>
    <w:p w:rsidR="0042427A" w:rsidP="0042427A" w14:paraId="72C780D9" w14:textId="77777777">
      <w:pPr>
        <w:pStyle w:val="Heading1"/>
        <w:numPr>
          <w:ilvl w:val="0"/>
          <w:numId w:val="0"/>
        </w:numPr>
        <w:ind w:left="708"/>
      </w:pPr>
    </w:p>
    <w:p w:rsidR="0042427A" w:rsidP="0042427A" w14:paraId="18025091" w14:textId="77777777">
      <w:pPr>
        <w:pStyle w:val="Heading1"/>
        <w:numPr>
          <w:ilvl w:val="0"/>
          <w:numId w:val="0"/>
        </w:numPr>
        <w:ind w:left="708"/>
      </w:pPr>
    </w:p>
    <w:p w:rsidR="0042427A" w:rsidP="0042427A" w14:paraId="0EFE50FF" w14:textId="77777777"/>
    <w:p w:rsidR="0042427A" w:rsidP="0042427A" w14:paraId="417662CE" w14:textId="77777777"/>
    <w:p w:rsidR="0042427A" w:rsidP="0042427A" w14:paraId="5E94CBD3" w14:textId="77777777"/>
    <w:p w:rsidR="0042427A" w:rsidP="0042427A" w14:paraId="279B597F" w14:textId="77777777"/>
    <w:p w:rsidR="0042427A" w:rsidP="0042427A" w14:paraId="5F7981E8" w14:textId="77777777"/>
    <w:p w:rsidR="0042427A" w:rsidP="0042427A" w14:paraId="7AD6337E" w14:textId="77777777"/>
    <w:p w:rsidR="0042427A" w:rsidP="0042427A" w14:paraId="548C0A5C" w14:textId="77777777"/>
    <w:p w:rsidR="0042427A" w:rsidP="0042427A" w14:paraId="23600C1C" w14:textId="77777777"/>
    <w:p w:rsidR="0042427A" w:rsidP="0042427A" w14:paraId="16E81F55" w14:textId="77777777"/>
    <w:p w:rsidR="0042427A" w:rsidP="0042427A" w14:paraId="360D1C61" w14:textId="77777777"/>
    <w:p w:rsidR="0042427A" w:rsidP="0042427A" w14:paraId="03F1435E" w14:textId="77777777"/>
    <w:p w:rsidR="0042427A" w:rsidP="0042427A" w14:paraId="222185B8" w14:textId="77777777"/>
    <w:p w:rsidR="0042427A" w:rsidP="0042427A" w14:paraId="3F079841" w14:textId="77777777"/>
    <w:p w:rsidR="0042427A" w:rsidP="0042427A" w14:paraId="4EC2D19A" w14:textId="77777777"/>
    <w:p w:rsidR="0042427A" w:rsidP="00023E02" w14:paraId="5305A19D" w14:textId="77777777">
      <w:pPr>
        <w:pStyle w:val="Heading1"/>
        <w:numPr>
          <w:ilvl w:val="0"/>
          <w:numId w:val="0"/>
        </w:numPr>
      </w:pPr>
    </w:p>
    <w:p w:rsidR="00023E02" w:rsidRPr="00023E02" w:rsidP="00023E02" w14:paraId="3314DE6C" w14:textId="77777777"/>
    <w:p w:rsidR="00C71837" w:rsidRPr="001E1E46" w:rsidP="0042427A" w14:paraId="6F9C0BA7" w14:textId="5398C54F">
      <w:pPr>
        <w:pStyle w:val="Heading1"/>
      </w:pPr>
      <w:r w:rsidRPr="001E1E46">
        <w:t>Ondertekening akkoord door leverancier</w:t>
      </w:r>
      <w:bookmarkEnd w:id="25"/>
    </w:p>
    <w:p w:rsidR="00015A0C" w:rsidRPr="00015A0C" w:rsidP="00015A0C" w14:paraId="2DE7AC02" w14:textId="77777777"/>
    <w:tbl>
      <w:tblPr>
        <w:tblStyle w:val="GridTable4Accent1"/>
        <w:tblW w:w="9067" w:type="dxa"/>
        <w:tblLook w:val="04A0"/>
      </w:tblPr>
      <w:tblGrid>
        <w:gridCol w:w="4106"/>
        <w:gridCol w:w="4961"/>
      </w:tblGrid>
      <w:tr w14:paraId="23A95D79" w14:textId="77777777">
        <w:tblPrEx>
          <w:tblW w:w="9067" w:type="dxa"/>
          <w:tblLook w:val="04A0"/>
        </w:tblPrEx>
        <w:trPr>
          <w:trHeight w:val="1134"/>
        </w:trPr>
        <w:tc>
          <w:tcPr>
            <w:tcW w:w="9067" w:type="dxa"/>
            <w:gridSpan w:val="2"/>
          </w:tcPr>
          <w:p w:rsidR="00015A0C" w:rsidRPr="001E1E46" w14:paraId="1DFC10E9" w14:textId="77777777">
            <w:pPr>
              <w:jc w:val="center"/>
              <w:rPr>
                <w:b w:val="0"/>
                <w:bCs w:val="0"/>
              </w:rPr>
            </w:pPr>
          </w:p>
          <w:p w:rsidR="00015A0C" w:rsidRPr="001E1E46" w14:paraId="6A21899E" w14:textId="77777777">
            <w:pPr>
              <w:jc w:val="center"/>
            </w:pPr>
            <w:r w:rsidRPr="001E1E46">
              <w:rPr>
                <w:sz w:val="28"/>
                <w:szCs w:val="28"/>
              </w:rPr>
              <w:t>Ondertekening akkoord voor geleverde Windows-systeem</w:t>
            </w:r>
          </w:p>
        </w:tc>
      </w:tr>
      <w:tr w14:paraId="74E26F6D" w14:textId="77777777">
        <w:tblPrEx>
          <w:tblW w:w="9067" w:type="dxa"/>
          <w:tblLook w:val="04A0"/>
        </w:tblPrEx>
        <w:trPr>
          <w:trHeight w:val="1134"/>
        </w:trPr>
        <w:tc>
          <w:tcPr>
            <w:tcW w:w="4106" w:type="dxa"/>
          </w:tcPr>
          <w:p w:rsidR="00015A0C" w:rsidRPr="001E1E46" w14:paraId="3373B417" w14:textId="77777777">
            <w:r w:rsidRPr="001E1E46">
              <w:t>Naam leverancier en contactpersoon van de leverancier</w:t>
            </w:r>
          </w:p>
        </w:tc>
        <w:sdt>
          <w:sdtPr>
            <w:id w:val="-358747992"/>
            <w:placeholder>
              <w:docPart w:val="300278B4E00749C09FA64E8C2A0138F5"/>
            </w:placeholder>
            <w:showingPlcHdr/>
            <w:richText/>
          </w:sdtPr>
          <w:sdtContent>
            <w:tc>
              <w:tcPr>
                <w:tcW w:w="4961" w:type="dxa"/>
              </w:tcPr>
              <w:p w:rsidR="00015A0C" w:rsidRPr="001E1E46" w14:paraId="78D0949E" w14:textId="77777777">
                <w:r w:rsidRPr="001E1E46">
                  <w:rPr>
                    <w:rStyle w:val="PlaceholderText"/>
                  </w:rPr>
                  <w:t>Klik of tik om tekst in te voeren.</w:t>
                </w:r>
              </w:p>
            </w:tc>
          </w:sdtContent>
        </w:sdt>
      </w:tr>
      <w:tr w14:paraId="5E326161" w14:textId="77777777">
        <w:tblPrEx>
          <w:tblW w:w="9067" w:type="dxa"/>
          <w:tblLook w:val="04A0"/>
        </w:tblPrEx>
        <w:trPr>
          <w:trHeight w:val="1134"/>
        </w:trPr>
        <w:tc>
          <w:tcPr>
            <w:tcW w:w="4106" w:type="dxa"/>
          </w:tcPr>
          <w:p w:rsidR="00015A0C" w:rsidRPr="001E1E46" w14:paraId="2DD99685" w14:textId="77777777">
            <w:r w:rsidRPr="001E1E46">
              <w:t>Functie van ondertekende</w:t>
            </w:r>
          </w:p>
        </w:tc>
        <w:sdt>
          <w:sdtPr>
            <w:id w:val="-640346313"/>
            <w:placeholder>
              <w:docPart w:val="300278B4E00749C09FA64E8C2A0138F5"/>
            </w:placeholder>
            <w:showingPlcHdr/>
            <w:richText/>
          </w:sdtPr>
          <w:sdtContent>
            <w:tc>
              <w:tcPr>
                <w:tcW w:w="4961" w:type="dxa"/>
              </w:tcPr>
              <w:p w:rsidR="00015A0C" w:rsidRPr="001E1E46" w14:paraId="0F7031C7" w14:textId="77777777">
                <w:r w:rsidRPr="001E1E46">
                  <w:rPr>
                    <w:rStyle w:val="PlaceholderText"/>
                  </w:rPr>
                  <w:t>Klik of tik om tekst in te voeren.</w:t>
                </w:r>
              </w:p>
            </w:tc>
          </w:sdtContent>
        </w:sdt>
      </w:tr>
      <w:tr w14:paraId="7552D8FC" w14:textId="77777777">
        <w:tblPrEx>
          <w:tblW w:w="9067" w:type="dxa"/>
          <w:tblLook w:val="04A0"/>
        </w:tblPrEx>
        <w:trPr>
          <w:trHeight w:val="1134"/>
        </w:trPr>
        <w:tc>
          <w:tcPr>
            <w:tcW w:w="4106" w:type="dxa"/>
          </w:tcPr>
          <w:p w:rsidR="00015A0C" w:rsidRPr="001E1E46" w14:paraId="4DCEA805" w14:textId="77777777">
            <w:r w:rsidRPr="001E1E46">
              <w:t xml:space="preserve">Handtekening </w:t>
            </w:r>
          </w:p>
        </w:tc>
        <w:sdt>
          <w:sdtPr>
            <w:id w:val="1839033238"/>
            <w:placeholder>
              <w:docPart w:val="8316264E4D5F452AB46D4F256A1DD436"/>
            </w:placeholder>
            <w:showingPlcHdr/>
            <w:richText/>
          </w:sdtPr>
          <w:sdtContent>
            <w:tc>
              <w:tcPr>
                <w:tcW w:w="4961" w:type="dxa"/>
              </w:tcPr>
              <w:p w:rsidR="00015A0C" w:rsidRPr="001E1E46" w14:paraId="0C10A33B" w14:textId="5E61C06C">
                <w:r w:rsidRPr="001E1E46">
                  <w:rPr>
                    <w:rStyle w:val="PlaceholderText"/>
                  </w:rPr>
                  <w:t>Klik of tik om tekst in te voeren.</w:t>
                </w:r>
              </w:p>
            </w:tc>
          </w:sdtContent>
        </w:sdt>
      </w:tr>
      <w:tr w14:paraId="7F2A4B57" w14:textId="77777777">
        <w:tblPrEx>
          <w:tblW w:w="9067" w:type="dxa"/>
          <w:tblLook w:val="04A0"/>
        </w:tblPrEx>
        <w:trPr>
          <w:trHeight w:val="1134"/>
        </w:trPr>
        <w:tc>
          <w:tcPr>
            <w:tcW w:w="4106" w:type="dxa"/>
          </w:tcPr>
          <w:p w:rsidR="00015A0C" w:rsidRPr="001E1E46" w14:paraId="065B317D" w14:textId="77777777">
            <w:r w:rsidRPr="001E1E46">
              <w:t xml:space="preserve">Datum van ondertekening </w:t>
            </w:r>
          </w:p>
        </w:tc>
        <w:sdt>
          <w:sdtPr>
            <w:id w:val="-200169393"/>
            <w:placeholder>
              <w:docPart w:val="300278B4E00749C09FA64E8C2A0138F5"/>
            </w:placeholder>
            <w:showingPlcHdr/>
            <w:richText/>
          </w:sdtPr>
          <w:sdtContent>
            <w:tc>
              <w:tcPr>
                <w:tcW w:w="4961" w:type="dxa"/>
              </w:tcPr>
              <w:p w:rsidR="00015A0C" w:rsidRPr="001E1E46" w14:paraId="73863849" w14:textId="77777777">
                <w:r w:rsidRPr="001E1E46">
                  <w:rPr>
                    <w:rStyle w:val="PlaceholderText"/>
                  </w:rPr>
                  <w:t>Klik of tik om tekst in te voeren.</w:t>
                </w:r>
              </w:p>
            </w:tc>
          </w:sdtContent>
        </w:sdt>
      </w:tr>
    </w:tbl>
    <w:p w:rsidR="00C71837" w:rsidRPr="001E1E46" w:rsidP="00C71837" w14:paraId="247B10BC" w14:textId="77777777"/>
    <w:p w:rsidR="009D6E25" w:rsidRPr="001E1E46" w:rsidP="008A0F1D" w14:paraId="57FD934F" w14:textId="79D6DE7B">
      <w:pPr>
        <w:pStyle w:val="Heading1"/>
      </w:pPr>
      <w:bookmarkStart w:id="26" w:name="_Toc403681033"/>
      <w:bookmarkStart w:id="27" w:name="_Toc230002914"/>
      <w:r w:rsidRPr="001E1E46">
        <w:t xml:space="preserve">Ondertekening </w:t>
      </w:r>
      <w:r w:rsidRPr="001E1E46" w:rsidR="00B83C7B">
        <w:t xml:space="preserve">door </w:t>
      </w:r>
      <w:bookmarkEnd w:id="26"/>
      <w:r w:rsidRPr="001E1E46" w:rsidR="006967A4">
        <w:t>afdeling (</w:t>
      </w:r>
      <w:r w:rsidRPr="001E1E46" w:rsidR="00A50924">
        <w:t>Optioneel)</w:t>
      </w:r>
      <w:bookmarkEnd w:id="27"/>
    </w:p>
    <w:p w:rsidR="00945103" w:rsidRPr="001E1E46" w:rsidP="00945103" w14:paraId="48EB3C28" w14:textId="581265B8">
      <w:r w:rsidRPr="001E1E46">
        <w:t>Dit hoofdstuk hoeft alleen te worden ondertekend wanneer wordt afgeweken van de afspraken zoals vastgelegd in dit document. Als alle afspraken uit dit document worden gevolgd, is ondertekening van dit hoofdstuk niet noodzakelijk.</w:t>
      </w:r>
    </w:p>
    <w:p w:rsidR="009D6E25" w:rsidRPr="001E1E46" w:rsidP="00E65C30" w14:paraId="71F1F297" w14:textId="77777777"/>
    <w:tbl>
      <w:tblPr>
        <w:tblStyle w:val="GridTable4Accent1"/>
        <w:tblW w:w="9067" w:type="dxa"/>
        <w:tblLook w:val="04A0"/>
      </w:tblPr>
      <w:tblGrid>
        <w:gridCol w:w="4106"/>
        <w:gridCol w:w="4961"/>
      </w:tblGrid>
      <w:tr w14:paraId="1F7ABF6C" w14:textId="77777777" w:rsidTr="00B9055D">
        <w:tblPrEx>
          <w:tblW w:w="9067" w:type="dxa"/>
          <w:tblLook w:val="04A0"/>
        </w:tblPrEx>
        <w:trPr>
          <w:trHeight w:val="1134"/>
        </w:trPr>
        <w:tc>
          <w:tcPr>
            <w:tcW w:w="9067" w:type="dxa"/>
            <w:gridSpan w:val="2"/>
          </w:tcPr>
          <w:p w:rsidR="009D6E25" w:rsidRPr="001E1E46" w:rsidP="00B9055D" w14:paraId="4C6CDEBE" w14:textId="77777777">
            <w:pPr>
              <w:jc w:val="center"/>
              <w:rPr>
                <w:b w:val="0"/>
                <w:bCs w:val="0"/>
              </w:rPr>
            </w:pPr>
          </w:p>
          <w:p w:rsidR="009D6E25" w:rsidRPr="001E1E46" w:rsidP="00B9055D" w14:paraId="07A9FDD0" w14:textId="77777777">
            <w:pPr>
              <w:jc w:val="center"/>
            </w:pPr>
            <w:r w:rsidRPr="001E1E46">
              <w:rPr>
                <w:sz w:val="28"/>
                <w:szCs w:val="28"/>
              </w:rPr>
              <w:t>Ondertekening akkoord interne afdeling</w:t>
            </w:r>
          </w:p>
        </w:tc>
      </w:tr>
      <w:tr w14:paraId="3CD0EC7A" w14:textId="77777777" w:rsidTr="00B9055D">
        <w:tblPrEx>
          <w:tblW w:w="9067" w:type="dxa"/>
          <w:tblLook w:val="04A0"/>
        </w:tblPrEx>
        <w:trPr>
          <w:trHeight w:val="1134"/>
        </w:trPr>
        <w:tc>
          <w:tcPr>
            <w:tcW w:w="4106" w:type="dxa"/>
          </w:tcPr>
          <w:p w:rsidR="009D6E25" w:rsidRPr="001E1E46" w:rsidP="00B9055D" w14:paraId="430E682D" w14:textId="708D1BF2">
            <w:r w:rsidRPr="001E1E46">
              <w:t>Naam contactpersoon afdeling</w:t>
            </w:r>
          </w:p>
        </w:tc>
        <w:sdt>
          <w:sdtPr>
            <w:id w:val="1145624606"/>
            <w:placeholder>
              <w:docPart w:val="DefaultPlaceholder_-1854013440"/>
            </w:placeholder>
            <w:showingPlcHdr/>
            <w:richText/>
          </w:sdtPr>
          <w:sdtContent>
            <w:tc>
              <w:tcPr>
                <w:tcW w:w="4961" w:type="dxa"/>
              </w:tcPr>
              <w:p w:rsidR="009D6E25" w:rsidRPr="001E1E46" w:rsidP="00B9055D" w14:paraId="1ABF6D4D" w14:textId="2BA1F7F9">
                <w:r w:rsidRPr="001E1E46">
                  <w:rPr>
                    <w:rStyle w:val="PlaceholderText"/>
                  </w:rPr>
                  <w:t>Klik of tik om tekst in te voeren.</w:t>
                </w:r>
              </w:p>
            </w:tc>
          </w:sdtContent>
        </w:sdt>
      </w:tr>
      <w:tr w14:paraId="1C385F76" w14:textId="77777777" w:rsidTr="00B9055D">
        <w:tblPrEx>
          <w:tblW w:w="9067" w:type="dxa"/>
          <w:tblLook w:val="04A0"/>
        </w:tblPrEx>
        <w:trPr>
          <w:trHeight w:val="1134"/>
        </w:trPr>
        <w:tc>
          <w:tcPr>
            <w:tcW w:w="4106" w:type="dxa"/>
          </w:tcPr>
          <w:p w:rsidR="009D6E25" w:rsidRPr="001E1E46" w:rsidP="00B9055D" w14:paraId="360CE56E" w14:textId="77777777">
            <w:r w:rsidRPr="001E1E46">
              <w:t xml:space="preserve">Handtekening </w:t>
            </w:r>
          </w:p>
        </w:tc>
        <w:tc>
          <w:tcPr>
            <w:tcW w:w="4961" w:type="dxa"/>
          </w:tcPr>
          <w:p w:rsidR="009D6E25" w:rsidRPr="001E1E46" w:rsidP="00B9055D" w14:paraId="27CA7006" w14:textId="77777777"/>
        </w:tc>
      </w:tr>
      <w:tr w14:paraId="320916E3" w14:textId="77777777" w:rsidTr="00B9055D">
        <w:tblPrEx>
          <w:tblW w:w="9067" w:type="dxa"/>
          <w:tblLook w:val="04A0"/>
        </w:tblPrEx>
        <w:trPr>
          <w:trHeight w:val="1134"/>
        </w:trPr>
        <w:tc>
          <w:tcPr>
            <w:tcW w:w="4106" w:type="dxa"/>
          </w:tcPr>
          <w:p w:rsidR="009D6E25" w:rsidRPr="001E1E46" w:rsidP="00B9055D" w14:paraId="39B2FE12" w14:textId="77777777">
            <w:r w:rsidRPr="001E1E46">
              <w:t xml:space="preserve">Datum van ondertekening </w:t>
            </w:r>
          </w:p>
        </w:tc>
        <w:sdt>
          <w:sdtPr>
            <w:id w:val="-2105249729"/>
            <w:placeholder>
              <w:docPart w:val="DefaultPlaceholder_-1854013440"/>
            </w:placeholder>
            <w:showingPlcHdr/>
            <w:richText/>
          </w:sdtPr>
          <w:sdtContent>
            <w:tc>
              <w:tcPr>
                <w:tcW w:w="4961" w:type="dxa"/>
              </w:tcPr>
              <w:p w:rsidR="009D6E25" w:rsidRPr="001E1E46" w:rsidP="00B9055D" w14:paraId="22C9C7F7" w14:textId="34034223">
                <w:r w:rsidRPr="001E1E46">
                  <w:rPr>
                    <w:rStyle w:val="PlaceholderText"/>
                  </w:rPr>
                  <w:t>Klik of tik om tekst in te voeren.</w:t>
                </w:r>
              </w:p>
            </w:tc>
          </w:sdtContent>
        </w:sdt>
      </w:tr>
    </w:tbl>
    <w:p w:rsidR="009D6E25" w:rsidRPr="001E1E46" w:rsidP="00E65C30" w14:paraId="62D2CF70" w14:textId="77777777"/>
    <w:p w:rsidR="00391A33" w:rsidRPr="001E1E46" w:rsidP="00391A33" w14:paraId="705B796B" w14:textId="77777777"/>
    <w:p w:rsidR="00391A33" w:rsidRPr="001E1E46" w:rsidP="00391A33" w14:paraId="71E5B519" w14:textId="255186CD"/>
    <w:sectPr w:rsidSect="00AD5F74">
      <w:headerReference w:type="default" r:id="rId20"/>
      <w:footerReference w:type="default" r:id="rId21"/>
      <w:headerReference w:type="first" r:id="rId22"/>
      <w:footerReference w:type="first" r:id="rId23"/>
      <w:pgSz w:w="11906" w:h="16838" w:code="9"/>
      <w:pgMar w:top="-1980" w:right="1418" w:bottom="993" w:left="1418" w:header="28"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58C4" w14:paraId="47966F1D" w14:textId="261ED5D1">
    <w:pPr>
      <w:pStyle w:val="Footer"/>
    </w:pPr>
    <w:r>
      <w:t xml:space="preserve">Versie 1.5 | </w:t>
    </w:r>
    <w:r w:rsidR="009961F8">
      <w:t>april</w:t>
    </w:r>
    <w:r>
      <w:t xml:space="preserve"> 2026</w:t>
    </w:r>
    <w:r>
      <w:tab/>
    </w:r>
    <w:r>
      <w:tab/>
    </w:r>
    <w:r w:rsidRPr="003735CD">
      <w:rPr>
        <w:color w:val="000000" w:themeColor="text1"/>
      </w:rPr>
      <w:fldChar w:fldCharType="begin"/>
    </w:r>
    <w:r w:rsidRPr="003735CD">
      <w:rPr>
        <w:color w:val="000000" w:themeColor="text1"/>
      </w:rPr>
      <w:instrText>PAGE   \* MERGEFORMAT</w:instrText>
    </w:r>
    <w:r w:rsidRPr="003735CD">
      <w:rPr>
        <w:color w:val="000000" w:themeColor="text1"/>
      </w:rPr>
      <w:fldChar w:fldCharType="separate"/>
    </w:r>
    <w:r w:rsidR="0042598C">
      <w:rPr>
        <w:noProof/>
        <w:color w:val="000000" w:themeColor="text1"/>
      </w:rPr>
      <w:t>5</w:t>
    </w:r>
    <w:r w:rsidRPr="003735CD">
      <w:rPr>
        <w:color w:val="000000" w:themeColor="text1"/>
      </w:rPr>
      <w:fldChar w:fldCharType="end"/>
    </w:r>
  </w:p>
  <w:p w:rsidR="00595B2D" w:rsidP="00595B2D" w14:paraId="36A71DC4" w14:textId="77777777">
    <w:pPr>
      <w:pStyle w:val="Header"/>
      <w:ind w:left="0"/>
    </w:pPr>
    <w:r w:rsidRPr="00392DF9">
      <w:rPr>
        <w:i/>
        <w:iCs/>
        <w:sz w:val="12"/>
        <w:szCs w:val="12"/>
      </w:rPr>
      <w:t>Aansluitvoorwaarden voor door externe leveranciers geleverde apparatuur met Windows-besturingssysteem op de ICT-netwerkinfrastructuur</w:t>
    </w:r>
  </w:p>
  <w:p w:rsidR="00B458C4" w:rsidRPr="00B458C4" w:rsidP="00B458C4" w14:paraId="71317556" w14:textId="2A6450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020"/>
      <w:gridCol w:w="3020"/>
      <w:gridCol w:w="3020"/>
    </w:tblGrid>
    <w:tr w14:paraId="57300651" w14:textId="77777777" w:rsidTr="00D85B45">
      <w:tblPrEx>
        <w:tblW w:w="0" w:type="auto"/>
        <w:tblLayout w:type="fixed"/>
        <w:tblLook w:val="06A0"/>
      </w:tblPrEx>
      <w:trPr>
        <w:trHeight w:val="300"/>
      </w:trPr>
      <w:tc>
        <w:tcPr>
          <w:tcW w:w="3020" w:type="dxa"/>
        </w:tcPr>
        <w:p w:rsidR="581B1A0E" w:rsidP="00D85B45" w14:paraId="5718D7E3" w14:textId="4CB2E899">
          <w:pPr>
            <w:pStyle w:val="Header"/>
          </w:pPr>
        </w:p>
      </w:tc>
      <w:tc>
        <w:tcPr>
          <w:tcW w:w="3020" w:type="dxa"/>
        </w:tcPr>
        <w:p w:rsidR="581B1A0E" w:rsidP="00D85B45" w14:paraId="30CC81B6" w14:textId="4289C5AA">
          <w:pPr>
            <w:pStyle w:val="Header"/>
          </w:pPr>
        </w:p>
      </w:tc>
      <w:tc>
        <w:tcPr>
          <w:tcW w:w="3020" w:type="dxa"/>
        </w:tcPr>
        <w:p w:rsidR="581B1A0E" w:rsidP="00D85B45" w14:paraId="52FB92D0" w14:textId="0A7A045E">
          <w:pPr>
            <w:pStyle w:val="Header"/>
          </w:pPr>
        </w:p>
      </w:tc>
    </w:tr>
  </w:tbl>
  <w:p w:rsidR="00093270" w14:paraId="3DA6AAA8" w14:textId="15C3A99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1CFB" w:rsidP="00595B2D" w14:paraId="3FD1F344" w14:textId="43F9541A">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2A05" w:rsidRPr="00D02A05" w:rsidP="003F46C7" w14:paraId="78F1A0A5" w14:textId="5B83D23A">
    <w:pPr>
      <w:pStyle w:val="Header"/>
      <w:jc w:val="center"/>
    </w:pPr>
  </w:p>
  <w:p w:rsidR="00D02A05" w:rsidP="00EC7990" w14:paraId="68ACCB15" w14:textId="4A4C4F4E">
    <w:pPr>
      <w:pStyle w:val="Header"/>
      <w:ind w:left="0"/>
    </w:pPr>
    <w:r>
      <w:rPr>
        <w:noProof/>
        <w:lang w:eastAsia="nl-NL"/>
      </w:rPr>
      <w:drawing>
        <wp:inline distT="0" distB="0" distL="0" distR="0">
          <wp:extent cx="5759450" cy="720725"/>
          <wp:effectExtent l="0" t="0" r="0" b="0"/>
          <wp:docPr id="836179485" name="Graphic 836179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179485" name="Graphic 1665163324"/>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759450" cy="720725"/>
                  </a:xfrm>
                  <a:prstGeom prst="rect">
                    <a:avLst/>
                  </a:prstGeom>
                </pic:spPr>
              </pic:pic>
            </a:graphicData>
          </a:graphic>
        </wp:inline>
      </w:drawing>
    </w:r>
    <w:r w:rsidR="00C9427E">
      <w:rPr>
        <w:noProof/>
        <w:color w:val="2B579A"/>
        <w:shd w:val="clear" w:color="auto" w:fill="E6E6E6"/>
        <w:lang w:eastAsia="nl-NL"/>
      </w:rPr>
      <mc:AlternateContent>
        <mc:Choice Requires="wps">
          <w:drawing>
            <wp:anchor distT="0" distB="0" distL="114300" distR="114300" simplePos="0" relativeHeight="251658240" behindDoc="0" locked="0" layoutInCell="1" allowOverlap="1">
              <wp:simplePos x="0" y="0"/>
              <wp:positionH relativeFrom="column">
                <wp:posOffset>2967355</wp:posOffset>
              </wp:positionH>
              <wp:positionV relativeFrom="paragraph">
                <wp:posOffset>1392555</wp:posOffset>
              </wp:positionV>
              <wp:extent cx="2747645" cy="342900"/>
              <wp:effectExtent l="0" t="0" r="0" b="0"/>
              <wp:wrapSquare wrapText="bothSides"/>
              <wp:docPr id="1380487599" name="Text Box 1380487599"/>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2747645" cy="3429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02A05" w:rsidP="00D02A05" w14:paraId="1BE56AC6"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80487599" o:spid="_x0000_s2049" type="#_x0000_t202" style="width:216.35pt;height:27pt;margin-top:109.65pt;margin-left:233.65pt;mso-height-percent:0;mso-height-relative:page;mso-width-percent:0;mso-width-relative:page;mso-wrap-distance-bottom:0;mso-wrap-distance-left:9pt;mso-wrap-distance-right:9pt;mso-wrap-distance-top:0;mso-wrap-style:square;position:absolute;visibility:visible;v-text-anchor:top;z-index:251659264" filled="f" stroked="f">
              <v:path arrowok="t" textboxrect="0,0,21600,21600"/>
              <v:textbox>
                <w:txbxContent>
                  <w:p w:rsidR="00D02A05" w:rsidP="00D02A05" w14:paraId="60061E4C" w14:textId="77777777"/>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77E200D"/>
    <w:multiLevelType w:val="hybridMultilevel"/>
    <w:tmpl w:val="1DA81E6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9F524E2"/>
    <w:multiLevelType w:val="hybridMultilevel"/>
    <w:tmpl w:val="B3D68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13CC3DB0"/>
    <w:multiLevelType w:val="hybridMultilevel"/>
    <w:tmpl w:val="5EB848C6"/>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155E742F"/>
    <w:multiLevelType w:val="hybridMultilevel"/>
    <w:tmpl w:val="D2A0F7B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7066C81"/>
    <w:multiLevelType w:val="hybridMultilevel"/>
    <w:tmpl w:val="DB5C113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15:restartNumberingAfterBreak="0">
    <w:nsid w:val="17F83F97"/>
    <w:multiLevelType w:val="hybridMultilevel"/>
    <w:tmpl w:val="A99087B2"/>
    <w:lvl w:ilvl="0">
      <w:start w:val="0"/>
      <w:numFmt w:val="bullet"/>
      <w:lvlText w:val="-"/>
      <w:lvlJc w:val="left"/>
      <w:pPr>
        <w:ind w:left="720" w:hanging="360"/>
      </w:pPr>
      <w:rPr>
        <w:rFonts w:ascii="Trebuchet MS" w:eastAsia="Calibri" w:hAnsi="Trebuchet M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18A060AC"/>
    <w:multiLevelType w:val="hybridMultilevel"/>
    <w:tmpl w:val="8C08ACE4"/>
    <w:lvl w:ilvl="0">
      <w:start w:val="0"/>
      <w:numFmt w:val="bullet"/>
      <w:lvlText w:val=""/>
      <w:lvlJc w:val="left"/>
      <w:pPr>
        <w:ind w:left="420" w:hanging="360"/>
      </w:pPr>
      <w:rPr>
        <w:rFonts w:ascii="Symbol" w:eastAsia="Calibri" w:hAnsi="Symbol" w:cs="Times New Roman" w:hint="default"/>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7" w15:restartNumberingAfterBreak="0">
    <w:nsid w:val="1BA121C9"/>
    <w:multiLevelType w:val="hybridMultilevel"/>
    <w:tmpl w:val="B7D0375E"/>
    <w:lvl w:ilvl="0">
      <w:start w:val="1"/>
      <w:numFmt w:val="decimal"/>
      <w:lvlText w:val="%1."/>
      <w:lvlJc w:val="left"/>
      <w:pPr>
        <w:ind w:left="1068" w:hanging="360"/>
      </w:p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8" w15:restartNumberingAfterBreak="0">
    <w:nsid w:val="1CAC2435"/>
    <w:multiLevelType w:val="hybridMultilevel"/>
    <w:tmpl w:val="F964188C"/>
    <w:lvl w:ilvl="0">
      <w:start w:val="1"/>
      <w:numFmt w:val="bullet"/>
      <w:lvlText w:val="-"/>
      <w:lvlJc w:val="left"/>
      <w:pPr>
        <w:ind w:left="720" w:hanging="360"/>
      </w:pPr>
      <w:rPr>
        <w:rFonts w:ascii="Trebuchet MS" w:eastAsia="Calibri" w:hAnsi="Trebuchet M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1E165BA8"/>
    <w:multiLevelType w:val="hybridMultilevel"/>
    <w:tmpl w:val="1DA81E6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1FBF0725"/>
    <w:multiLevelType w:val="hybridMultilevel"/>
    <w:tmpl w:val="0F80FB6A"/>
    <w:lvl w:ilvl="0">
      <w:start w:val="1"/>
      <w:numFmt w:val="decimal"/>
      <w:pStyle w:val="Heading1"/>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11" w15:restartNumberingAfterBreak="0">
    <w:nsid w:val="22D75A7F"/>
    <w:multiLevelType w:val="hybridMultilevel"/>
    <w:tmpl w:val="DDE06328"/>
    <w:lvl w:ilvl="0">
      <w:start w:val="0"/>
      <w:numFmt w:val="bullet"/>
      <w:lvlText w:val=""/>
      <w:lvlJc w:val="left"/>
      <w:pPr>
        <w:ind w:left="360" w:hanging="360"/>
      </w:pPr>
      <w:rPr>
        <w:rFonts w:ascii="Symbol" w:eastAsia="Calibri" w:hAnsi="Symbol"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15:restartNumberingAfterBreak="0">
    <w:nsid w:val="26C8782D"/>
    <w:multiLevelType w:val="hybridMultilevel"/>
    <w:tmpl w:val="C23E8120"/>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2AE96951"/>
    <w:multiLevelType w:val="multilevel"/>
    <w:tmpl w:val="452AD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4E6108"/>
    <w:multiLevelType w:val="hybridMultilevel"/>
    <w:tmpl w:val="20A24598"/>
    <w:lvl w:ilvl="0">
      <w:start w:val="0"/>
      <w:numFmt w:val="bullet"/>
      <w:lvlText w:val="-"/>
      <w:lvlJc w:val="left"/>
      <w:pPr>
        <w:ind w:left="720" w:hanging="360"/>
      </w:pPr>
      <w:rPr>
        <w:rFonts w:ascii="Trebuchet MS" w:eastAsia="Trebuchet MS" w:hAnsi="Trebuchet MS" w:cs="Trebuchet M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2CE4513A"/>
    <w:multiLevelType w:val="hybridMultilevel"/>
    <w:tmpl w:val="EEB685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2E465CCC"/>
    <w:multiLevelType w:val="hybridMultilevel"/>
    <w:tmpl w:val="985208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2F0D494E"/>
    <w:multiLevelType w:val="hybridMultilevel"/>
    <w:tmpl w:val="ECF2B084"/>
    <w:lvl w:ilvl="0">
      <w:start w:val="1"/>
      <w:numFmt w:val="decimal"/>
      <w:lvlText w:val="%1."/>
      <w:lvlJc w:val="left"/>
      <w:pPr>
        <w:ind w:left="725"/>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
      <w:lvlJc w:val="left"/>
      <w:pPr>
        <w:ind w:left="1085"/>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1805"/>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525"/>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245"/>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3965"/>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685"/>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405"/>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125"/>
      </w:pPr>
      <w:rPr>
        <w:rFonts w:ascii="Trebuchet MS" w:eastAsia="Trebuchet MS" w:hAnsi="Trebuchet MS" w:cs="Trebuchet MS"/>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4FD0D76"/>
    <w:multiLevelType w:val="hybridMultilevel"/>
    <w:tmpl w:val="25628CA0"/>
    <w:lvl w:ilvl="0">
      <w:start w:val="1"/>
      <w:numFmt w:val="decimal"/>
      <w:pStyle w:val="Lis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3A261655"/>
    <w:multiLevelType w:val="hybridMultilevel"/>
    <w:tmpl w:val="1DA81E6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3AE22806"/>
    <w:multiLevelType w:val="hybridMultilevel"/>
    <w:tmpl w:val="4502C0A8"/>
    <w:lvl w:ilvl="0">
      <w:start w:val="0"/>
      <w:numFmt w:val="bullet"/>
      <w:lvlText w:val=""/>
      <w:lvlJc w:val="left"/>
      <w:pPr>
        <w:ind w:left="360" w:hanging="360"/>
      </w:pPr>
      <w:rPr>
        <w:rFonts w:ascii="Symbol" w:eastAsia="Calibri" w:hAnsi="Symbol" w:cs="Times New Roman" w:hint="default"/>
        <w: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15:restartNumberingAfterBreak="0">
    <w:nsid w:val="3C5435B1"/>
    <w:multiLevelType w:val="multilevel"/>
    <w:tmpl w:val="FEACB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261423"/>
    <w:multiLevelType w:val="multilevel"/>
    <w:tmpl w:val="0DC245A4"/>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6C52FB7"/>
    <w:multiLevelType w:val="multilevel"/>
    <w:tmpl w:val="3B5CBD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48604C11"/>
    <w:multiLevelType w:val="multilevel"/>
    <w:tmpl w:val="D12037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5" w15:restartNumberingAfterBreak="0">
    <w:nsid w:val="4B2E5FC4"/>
    <w:multiLevelType w:val="multilevel"/>
    <w:tmpl w:val="3BD01A42"/>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4E292F7F"/>
    <w:multiLevelType w:val="hybridMultilevel"/>
    <w:tmpl w:val="2460FD18"/>
    <w:lvl w:ilvl="0">
      <w:start w:val="10"/>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15:restartNumberingAfterBreak="0">
    <w:nsid w:val="4E834E77"/>
    <w:multiLevelType w:val="multilevel"/>
    <w:tmpl w:val="D05CE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120A29"/>
    <w:multiLevelType w:val="multilevel"/>
    <w:tmpl w:val="D7A6A850"/>
    <w:lvl w:ilvl="0">
      <w:start w:val="1"/>
      <w:numFmt w:val="bullet"/>
      <w:pStyle w:val="ListBullet"/>
      <w:lvlText w:val=""/>
      <w:lvlJc w:val="left"/>
      <w:pPr>
        <w:ind w:left="357" w:hanging="357"/>
      </w:pPr>
      <w:rPr>
        <w:rFonts w:ascii="Symbol" w:hAnsi="Symbol" w:hint="default"/>
      </w:rPr>
    </w:lvl>
    <w:lvl w:ilvl="1">
      <w:start w:val="1"/>
      <w:numFmt w:val="bullet"/>
      <w:pStyle w:val="ListBullet2"/>
      <w:lvlText w:val="o"/>
      <w:lvlJc w:val="left"/>
      <w:pPr>
        <w:ind w:left="720" w:hanging="363"/>
      </w:pPr>
      <w:rPr>
        <w:rFonts w:ascii="Courier New" w:hAnsi="Courier New" w:hint="default"/>
      </w:rPr>
    </w:lvl>
    <w:lvl w:ilvl="2">
      <w:start w:val="1"/>
      <w:numFmt w:val="bullet"/>
      <w:lvlRestart w:val="0"/>
      <w:pStyle w:val="ListBullet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C2B17C8"/>
    <w:multiLevelType w:val="hybridMultilevel"/>
    <w:tmpl w:val="8C46D7D6"/>
    <w:lvl w:ilvl="0">
      <w:start w:val="10"/>
      <w:numFmt w:val="decimal"/>
      <w:lvlText w:val="%1"/>
      <w:lvlJc w:val="left"/>
      <w:pPr>
        <w:ind w:left="502" w:hanging="360"/>
      </w:pPr>
      <w:rPr>
        <w:rFonts w:hint="default"/>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30" w15:restartNumberingAfterBreak="0">
    <w:nsid w:val="5EC32F09"/>
    <w:multiLevelType w:val="hybridMultilevel"/>
    <w:tmpl w:val="1DA81E6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68107910"/>
    <w:multiLevelType w:val="multilevel"/>
    <w:tmpl w:val="AF2472BA"/>
    <w:lvl w:ilvl="0">
      <w:start w:val="1"/>
      <w:numFmt w:val="decimal"/>
      <w:pStyle w:val="ListNumber"/>
      <w:lvlText w:val="%1."/>
      <w:lvlJc w:val="left"/>
      <w:pPr>
        <w:ind w:left="357" w:hanging="357"/>
      </w:pPr>
      <w:rPr>
        <w:rFonts w:hint="default"/>
      </w:rPr>
    </w:lvl>
    <w:lvl w:ilvl="1">
      <w:start w:val="1"/>
      <w:numFmt w:val="lowerLetter"/>
      <w:pStyle w:val="ListNumber2"/>
      <w:lvlText w:val="%2."/>
      <w:lvlJc w:val="left"/>
      <w:pPr>
        <w:ind w:left="720" w:hanging="363"/>
      </w:pPr>
      <w:rPr>
        <w:rFonts w:hint="default"/>
      </w:rPr>
    </w:lvl>
    <w:lvl w:ilvl="2">
      <w:start w:val="1"/>
      <w:numFmt w:val="lowerRoman"/>
      <w:lvlRestart w:val="0"/>
      <w:pStyle w:val="ListNumber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A8E1C73"/>
    <w:multiLevelType w:val="multilevel"/>
    <w:tmpl w:val="3D626BC4"/>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3" w15:restartNumberingAfterBreak="0">
    <w:nsid w:val="7F941658"/>
    <w:multiLevelType w:val="hybridMultilevel"/>
    <w:tmpl w:val="73F29FA8"/>
    <w:lvl w:ilvl="0">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49102051">
    <w:abstractNumId w:val="18"/>
  </w:num>
  <w:num w:numId="2" w16cid:durableId="317804882">
    <w:abstractNumId w:val="28"/>
  </w:num>
  <w:num w:numId="3" w16cid:durableId="1751002994">
    <w:abstractNumId w:val="31"/>
  </w:num>
  <w:num w:numId="4" w16cid:durableId="576861757">
    <w:abstractNumId w:val="22"/>
  </w:num>
  <w:num w:numId="5" w16cid:durableId="52967774">
    <w:abstractNumId w:val="33"/>
  </w:num>
  <w:num w:numId="6" w16cid:durableId="1971086659">
    <w:abstractNumId w:val="17"/>
  </w:num>
  <w:num w:numId="7" w16cid:durableId="995377246">
    <w:abstractNumId w:val="5"/>
  </w:num>
  <w:num w:numId="8" w16cid:durableId="1495217398">
    <w:abstractNumId w:val="14"/>
  </w:num>
  <w:num w:numId="9" w16cid:durableId="1033916928">
    <w:abstractNumId w:val="7"/>
  </w:num>
  <w:num w:numId="10" w16cid:durableId="736442059">
    <w:abstractNumId w:val="4"/>
  </w:num>
  <w:num w:numId="11" w16cid:durableId="1493984987">
    <w:abstractNumId w:val="16"/>
  </w:num>
  <w:num w:numId="12" w16cid:durableId="1397782048">
    <w:abstractNumId w:val="24"/>
  </w:num>
  <w:num w:numId="13" w16cid:durableId="1174227041">
    <w:abstractNumId w:val="23"/>
  </w:num>
  <w:num w:numId="14" w16cid:durableId="1615750037">
    <w:abstractNumId w:val="32"/>
  </w:num>
  <w:num w:numId="15" w16cid:durableId="1607344674">
    <w:abstractNumId w:val="2"/>
  </w:num>
  <w:num w:numId="16" w16cid:durableId="736590009">
    <w:abstractNumId w:val="12"/>
  </w:num>
  <w:num w:numId="17" w16cid:durableId="1294405324">
    <w:abstractNumId w:val="3"/>
  </w:num>
  <w:num w:numId="18" w16cid:durableId="1649625649">
    <w:abstractNumId w:val="25"/>
  </w:num>
  <w:num w:numId="19" w16cid:durableId="815534848">
    <w:abstractNumId w:val="30"/>
  </w:num>
  <w:num w:numId="20" w16cid:durableId="435056038">
    <w:abstractNumId w:val="8"/>
  </w:num>
  <w:num w:numId="21" w16cid:durableId="7584510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739879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06756178">
    <w:abstractNumId w:val="26"/>
  </w:num>
  <w:num w:numId="24" w16cid:durableId="141703480">
    <w:abstractNumId w:val="1"/>
  </w:num>
  <w:num w:numId="25" w16cid:durableId="1869876331">
    <w:abstractNumId w:val="10"/>
  </w:num>
  <w:num w:numId="26" w16cid:durableId="447235009">
    <w:abstractNumId w:val="15"/>
  </w:num>
  <w:num w:numId="27" w16cid:durableId="2078942618">
    <w:abstractNumId w:val="19"/>
  </w:num>
  <w:num w:numId="28" w16cid:durableId="1457219986">
    <w:abstractNumId w:val="0"/>
  </w:num>
  <w:num w:numId="29" w16cid:durableId="16664882">
    <w:abstractNumId w:val="9"/>
  </w:num>
  <w:num w:numId="30" w16cid:durableId="739407984">
    <w:abstractNumId w:val="27"/>
  </w:num>
  <w:num w:numId="31" w16cid:durableId="1560701850">
    <w:abstractNumId w:val="13"/>
  </w:num>
  <w:num w:numId="32" w16cid:durableId="813062416">
    <w:abstractNumId w:val="20"/>
  </w:num>
  <w:num w:numId="33" w16cid:durableId="797920905">
    <w:abstractNumId w:val="11"/>
  </w:num>
  <w:num w:numId="34" w16cid:durableId="711153346">
    <w:abstractNumId w:val="6"/>
  </w:num>
  <w:num w:numId="35" w16cid:durableId="339625116">
    <w:abstractNumId w:val="29"/>
  </w:num>
  <w:num w:numId="36" w16cid:durableId="1837303544">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810"/>
    <w:rsid w:val="000002A2"/>
    <w:rsid w:val="000013E0"/>
    <w:rsid w:val="00001BBE"/>
    <w:rsid w:val="00005626"/>
    <w:rsid w:val="0000635A"/>
    <w:rsid w:val="00007487"/>
    <w:rsid w:val="0000772B"/>
    <w:rsid w:val="0000782E"/>
    <w:rsid w:val="00007F40"/>
    <w:rsid w:val="0001029D"/>
    <w:rsid w:val="00010AC2"/>
    <w:rsid w:val="00012838"/>
    <w:rsid w:val="0001397E"/>
    <w:rsid w:val="000140B2"/>
    <w:rsid w:val="00014FF5"/>
    <w:rsid w:val="00015A0C"/>
    <w:rsid w:val="00017F22"/>
    <w:rsid w:val="00020278"/>
    <w:rsid w:val="00021460"/>
    <w:rsid w:val="000219B0"/>
    <w:rsid w:val="00021E1A"/>
    <w:rsid w:val="00022F69"/>
    <w:rsid w:val="00023E02"/>
    <w:rsid w:val="00024B9D"/>
    <w:rsid w:val="00024C15"/>
    <w:rsid w:val="00024E27"/>
    <w:rsid w:val="00024EA1"/>
    <w:rsid w:val="0002552E"/>
    <w:rsid w:val="00027235"/>
    <w:rsid w:val="000307BE"/>
    <w:rsid w:val="0003098F"/>
    <w:rsid w:val="00030AF8"/>
    <w:rsid w:val="00031C53"/>
    <w:rsid w:val="000326C4"/>
    <w:rsid w:val="00032943"/>
    <w:rsid w:val="00034348"/>
    <w:rsid w:val="00034884"/>
    <w:rsid w:val="00034E50"/>
    <w:rsid w:val="00034E8E"/>
    <w:rsid w:val="000358C5"/>
    <w:rsid w:val="00036257"/>
    <w:rsid w:val="0003767B"/>
    <w:rsid w:val="00040712"/>
    <w:rsid w:val="00041D05"/>
    <w:rsid w:val="00041DBF"/>
    <w:rsid w:val="000424D4"/>
    <w:rsid w:val="0004295B"/>
    <w:rsid w:val="00042A74"/>
    <w:rsid w:val="00043489"/>
    <w:rsid w:val="00044ED7"/>
    <w:rsid w:val="00045490"/>
    <w:rsid w:val="00046516"/>
    <w:rsid w:val="000465F0"/>
    <w:rsid w:val="0004689A"/>
    <w:rsid w:val="00047207"/>
    <w:rsid w:val="00047455"/>
    <w:rsid w:val="00047DE8"/>
    <w:rsid w:val="00047E59"/>
    <w:rsid w:val="0005054D"/>
    <w:rsid w:val="00051779"/>
    <w:rsid w:val="00051B55"/>
    <w:rsid w:val="00051C50"/>
    <w:rsid w:val="00052995"/>
    <w:rsid w:val="0005339A"/>
    <w:rsid w:val="000533F1"/>
    <w:rsid w:val="00053980"/>
    <w:rsid w:val="00054703"/>
    <w:rsid w:val="00054DF4"/>
    <w:rsid w:val="0005590B"/>
    <w:rsid w:val="00055F3E"/>
    <w:rsid w:val="00056F68"/>
    <w:rsid w:val="000578D2"/>
    <w:rsid w:val="000604FA"/>
    <w:rsid w:val="00060A99"/>
    <w:rsid w:val="00060D8D"/>
    <w:rsid w:val="00060DD2"/>
    <w:rsid w:val="00061F27"/>
    <w:rsid w:val="0006304B"/>
    <w:rsid w:val="00063DFA"/>
    <w:rsid w:val="000645FA"/>
    <w:rsid w:val="00067E4A"/>
    <w:rsid w:val="00067EFC"/>
    <w:rsid w:val="0007051D"/>
    <w:rsid w:val="000714C1"/>
    <w:rsid w:val="00071DC7"/>
    <w:rsid w:val="00071F15"/>
    <w:rsid w:val="00073C8E"/>
    <w:rsid w:val="000742DE"/>
    <w:rsid w:val="00074DDE"/>
    <w:rsid w:val="00074F5A"/>
    <w:rsid w:val="0007500F"/>
    <w:rsid w:val="00075E56"/>
    <w:rsid w:val="00076199"/>
    <w:rsid w:val="00076689"/>
    <w:rsid w:val="000767D0"/>
    <w:rsid w:val="00076C23"/>
    <w:rsid w:val="00080E6F"/>
    <w:rsid w:val="00081A14"/>
    <w:rsid w:val="000822F5"/>
    <w:rsid w:val="00082D8B"/>
    <w:rsid w:val="000848B5"/>
    <w:rsid w:val="00084E0D"/>
    <w:rsid w:val="000851C6"/>
    <w:rsid w:val="000865D7"/>
    <w:rsid w:val="00087499"/>
    <w:rsid w:val="000880B0"/>
    <w:rsid w:val="00091833"/>
    <w:rsid w:val="00092060"/>
    <w:rsid w:val="00092236"/>
    <w:rsid w:val="00092BF1"/>
    <w:rsid w:val="00093270"/>
    <w:rsid w:val="00093B41"/>
    <w:rsid w:val="00094F70"/>
    <w:rsid w:val="00095282"/>
    <w:rsid w:val="00095651"/>
    <w:rsid w:val="00096192"/>
    <w:rsid w:val="000965A4"/>
    <w:rsid w:val="000A0033"/>
    <w:rsid w:val="000A0AF4"/>
    <w:rsid w:val="000A1300"/>
    <w:rsid w:val="000A1584"/>
    <w:rsid w:val="000A1FD7"/>
    <w:rsid w:val="000A2250"/>
    <w:rsid w:val="000A3586"/>
    <w:rsid w:val="000A3C8A"/>
    <w:rsid w:val="000A40AA"/>
    <w:rsid w:val="000A6F47"/>
    <w:rsid w:val="000A75E9"/>
    <w:rsid w:val="000B0B8F"/>
    <w:rsid w:val="000B16A0"/>
    <w:rsid w:val="000B18FE"/>
    <w:rsid w:val="000B1F20"/>
    <w:rsid w:val="000B2EB5"/>
    <w:rsid w:val="000B55F9"/>
    <w:rsid w:val="000B5B31"/>
    <w:rsid w:val="000B5BC9"/>
    <w:rsid w:val="000B6CD5"/>
    <w:rsid w:val="000B6DB5"/>
    <w:rsid w:val="000B6FE2"/>
    <w:rsid w:val="000B7330"/>
    <w:rsid w:val="000C04EE"/>
    <w:rsid w:val="000C1388"/>
    <w:rsid w:val="000C1DB7"/>
    <w:rsid w:val="000C1F86"/>
    <w:rsid w:val="000C24C0"/>
    <w:rsid w:val="000C4150"/>
    <w:rsid w:val="000C43B4"/>
    <w:rsid w:val="000C4904"/>
    <w:rsid w:val="000C57F2"/>
    <w:rsid w:val="000C7FF6"/>
    <w:rsid w:val="000D0C68"/>
    <w:rsid w:val="000D10D1"/>
    <w:rsid w:val="000D220D"/>
    <w:rsid w:val="000D2683"/>
    <w:rsid w:val="000D315A"/>
    <w:rsid w:val="000D361F"/>
    <w:rsid w:val="000D3E31"/>
    <w:rsid w:val="000D5404"/>
    <w:rsid w:val="000D5E6F"/>
    <w:rsid w:val="000E0083"/>
    <w:rsid w:val="000E07ED"/>
    <w:rsid w:val="000E1893"/>
    <w:rsid w:val="000E1D22"/>
    <w:rsid w:val="000E313F"/>
    <w:rsid w:val="000E331C"/>
    <w:rsid w:val="000E3A3A"/>
    <w:rsid w:val="000E488B"/>
    <w:rsid w:val="000E50C8"/>
    <w:rsid w:val="000E6203"/>
    <w:rsid w:val="000E6426"/>
    <w:rsid w:val="000E677C"/>
    <w:rsid w:val="000E7CF6"/>
    <w:rsid w:val="000F019C"/>
    <w:rsid w:val="000F0C89"/>
    <w:rsid w:val="000F1820"/>
    <w:rsid w:val="000F1A32"/>
    <w:rsid w:val="000F3167"/>
    <w:rsid w:val="000F3BAA"/>
    <w:rsid w:val="000F4B34"/>
    <w:rsid w:val="000F4C3E"/>
    <w:rsid w:val="000F6E7A"/>
    <w:rsid w:val="0010115D"/>
    <w:rsid w:val="00102B57"/>
    <w:rsid w:val="0010388B"/>
    <w:rsid w:val="00103CCE"/>
    <w:rsid w:val="001057C9"/>
    <w:rsid w:val="00105D24"/>
    <w:rsid w:val="001068E6"/>
    <w:rsid w:val="00111383"/>
    <w:rsid w:val="001115E1"/>
    <w:rsid w:val="001123CA"/>
    <w:rsid w:val="00113083"/>
    <w:rsid w:val="00113869"/>
    <w:rsid w:val="001142C9"/>
    <w:rsid w:val="0011465F"/>
    <w:rsid w:val="00114ACF"/>
    <w:rsid w:val="00115236"/>
    <w:rsid w:val="001153B7"/>
    <w:rsid w:val="0011549F"/>
    <w:rsid w:val="0011559C"/>
    <w:rsid w:val="00115E24"/>
    <w:rsid w:val="0011740E"/>
    <w:rsid w:val="00117B9B"/>
    <w:rsid w:val="00121F8A"/>
    <w:rsid w:val="00122126"/>
    <w:rsid w:val="00122CCD"/>
    <w:rsid w:val="00122E8F"/>
    <w:rsid w:val="00123A30"/>
    <w:rsid w:val="00123D21"/>
    <w:rsid w:val="00123D24"/>
    <w:rsid w:val="00123F14"/>
    <w:rsid w:val="00124D98"/>
    <w:rsid w:val="00125406"/>
    <w:rsid w:val="00125A0D"/>
    <w:rsid w:val="00125EA2"/>
    <w:rsid w:val="0012631E"/>
    <w:rsid w:val="00126696"/>
    <w:rsid w:val="0012789D"/>
    <w:rsid w:val="001304C9"/>
    <w:rsid w:val="00130CCA"/>
    <w:rsid w:val="00130D1C"/>
    <w:rsid w:val="0013145E"/>
    <w:rsid w:val="00131485"/>
    <w:rsid w:val="00131496"/>
    <w:rsid w:val="00132245"/>
    <w:rsid w:val="00132259"/>
    <w:rsid w:val="00132A4C"/>
    <w:rsid w:val="00132BAC"/>
    <w:rsid w:val="00132D93"/>
    <w:rsid w:val="00132F88"/>
    <w:rsid w:val="0013405E"/>
    <w:rsid w:val="00134081"/>
    <w:rsid w:val="001340DA"/>
    <w:rsid w:val="00134B7B"/>
    <w:rsid w:val="0013524C"/>
    <w:rsid w:val="00136832"/>
    <w:rsid w:val="00137F10"/>
    <w:rsid w:val="00140204"/>
    <w:rsid w:val="00140823"/>
    <w:rsid w:val="0014090E"/>
    <w:rsid w:val="00140E26"/>
    <w:rsid w:val="00141760"/>
    <w:rsid w:val="00141A24"/>
    <w:rsid w:val="00141F34"/>
    <w:rsid w:val="001427AC"/>
    <w:rsid w:val="00142CF7"/>
    <w:rsid w:val="00142D8B"/>
    <w:rsid w:val="0014373D"/>
    <w:rsid w:val="0014402A"/>
    <w:rsid w:val="001440A6"/>
    <w:rsid w:val="00144434"/>
    <w:rsid w:val="001445E9"/>
    <w:rsid w:val="0014469B"/>
    <w:rsid w:val="00145023"/>
    <w:rsid w:val="00145C1B"/>
    <w:rsid w:val="0014633D"/>
    <w:rsid w:val="001473DC"/>
    <w:rsid w:val="00147580"/>
    <w:rsid w:val="00147930"/>
    <w:rsid w:val="00147B77"/>
    <w:rsid w:val="00150885"/>
    <w:rsid w:val="00150E31"/>
    <w:rsid w:val="001516D3"/>
    <w:rsid w:val="001519C6"/>
    <w:rsid w:val="0015220C"/>
    <w:rsid w:val="00153F76"/>
    <w:rsid w:val="00154EC0"/>
    <w:rsid w:val="001556DC"/>
    <w:rsid w:val="00155D57"/>
    <w:rsid w:val="001564F8"/>
    <w:rsid w:val="00160BF7"/>
    <w:rsid w:val="00161C8A"/>
    <w:rsid w:val="00162056"/>
    <w:rsid w:val="0016405E"/>
    <w:rsid w:val="001642A8"/>
    <w:rsid w:val="00164679"/>
    <w:rsid w:val="0016470F"/>
    <w:rsid w:val="00166A8F"/>
    <w:rsid w:val="00167385"/>
    <w:rsid w:val="001675BD"/>
    <w:rsid w:val="00167787"/>
    <w:rsid w:val="0016784E"/>
    <w:rsid w:val="00167A18"/>
    <w:rsid w:val="00170156"/>
    <w:rsid w:val="00170E3F"/>
    <w:rsid w:val="001724ED"/>
    <w:rsid w:val="001724FE"/>
    <w:rsid w:val="00172886"/>
    <w:rsid w:val="00172956"/>
    <w:rsid w:val="0017300D"/>
    <w:rsid w:val="001735D9"/>
    <w:rsid w:val="00174911"/>
    <w:rsid w:val="001749BC"/>
    <w:rsid w:val="00174BB1"/>
    <w:rsid w:val="0017688B"/>
    <w:rsid w:val="001772C3"/>
    <w:rsid w:val="00177870"/>
    <w:rsid w:val="001814A2"/>
    <w:rsid w:val="00181C7C"/>
    <w:rsid w:val="001825DD"/>
    <w:rsid w:val="00184F7B"/>
    <w:rsid w:val="0018512B"/>
    <w:rsid w:val="00185FB7"/>
    <w:rsid w:val="00186624"/>
    <w:rsid w:val="00186A88"/>
    <w:rsid w:val="00186B49"/>
    <w:rsid w:val="00186DDE"/>
    <w:rsid w:val="00187F9C"/>
    <w:rsid w:val="00190185"/>
    <w:rsid w:val="001905ED"/>
    <w:rsid w:val="00190815"/>
    <w:rsid w:val="00190863"/>
    <w:rsid w:val="00190EBA"/>
    <w:rsid w:val="00191B7F"/>
    <w:rsid w:val="001925EF"/>
    <w:rsid w:val="001935B6"/>
    <w:rsid w:val="00193D04"/>
    <w:rsid w:val="0019407E"/>
    <w:rsid w:val="001946DF"/>
    <w:rsid w:val="00194BAB"/>
    <w:rsid w:val="001952C0"/>
    <w:rsid w:val="001954C8"/>
    <w:rsid w:val="00195814"/>
    <w:rsid w:val="00195D24"/>
    <w:rsid w:val="00195F28"/>
    <w:rsid w:val="00196543"/>
    <w:rsid w:val="001A0659"/>
    <w:rsid w:val="001A0962"/>
    <w:rsid w:val="001A0F3A"/>
    <w:rsid w:val="001A21AB"/>
    <w:rsid w:val="001A2DFA"/>
    <w:rsid w:val="001A4BD5"/>
    <w:rsid w:val="001A505D"/>
    <w:rsid w:val="001A535E"/>
    <w:rsid w:val="001A539D"/>
    <w:rsid w:val="001A55F5"/>
    <w:rsid w:val="001A5CD3"/>
    <w:rsid w:val="001A68ED"/>
    <w:rsid w:val="001A6FA1"/>
    <w:rsid w:val="001A71D9"/>
    <w:rsid w:val="001A7214"/>
    <w:rsid w:val="001A7FD6"/>
    <w:rsid w:val="001B022B"/>
    <w:rsid w:val="001B0605"/>
    <w:rsid w:val="001B1210"/>
    <w:rsid w:val="001B150D"/>
    <w:rsid w:val="001B22F0"/>
    <w:rsid w:val="001B27A9"/>
    <w:rsid w:val="001B36B0"/>
    <w:rsid w:val="001B4723"/>
    <w:rsid w:val="001B5B13"/>
    <w:rsid w:val="001B6F9B"/>
    <w:rsid w:val="001B76D4"/>
    <w:rsid w:val="001B78D6"/>
    <w:rsid w:val="001B7D90"/>
    <w:rsid w:val="001C00EB"/>
    <w:rsid w:val="001C0DD8"/>
    <w:rsid w:val="001C3057"/>
    <w:rsid w:val="001C3165"/>
    <w:rsid w:val="001C3DB8"/>
    <w:rsid w:val="001C4B3F"/>
    <w:rsid w:val="001C4E0D"/>
    <w:rsid w:val="001C50A9"/>
    <w:rsid w:val="001C51B9"/>
    <w:rsid w:val="001C5776"/>
    <w:rsid w:val="001C5E1C"/>
    <w:rsid w:val="001C7488"/>
    <w:rsid w:val="001C7E38"/>
    <w:rsid w:val="001D059E"/>
    <w:rsid w:val="001D07B6"/>
    <w:rsid w:val="001D097A"/>
    <w:rsid w:val="001D23C9"/>
    <w:rsid w:val="001D3A7E"/>
    <w:rsid w:val="001E1561"/>
    <w:rsid w:val="001E1ACA"/>
    <w:rsid w:val="001E1E46"/>
    <w:rsid w:val="001E2832"/>
    <w:rsid w:val="001E36CD"/>
    <w:rsid w:val="001E3766"/>
    <w:rsid w:val="001E37CE"/>
    <w:rsid w:val="001E48A2"/>
    <w:rsid w:val="001E6930"/>
    <w:rsid w:val="001F0BC1"/>
    <w:rsid w:val="001F0FAC"/>
    <w:rsid w:val="001F12FB"/>
    <w:rsid w:val="001F1380"/>
    <w:rsid w:val="001F346B"/>
    <w:rsid w:val="001F3F0A"/>
    <w:rsid w:val="001F4217"/>
    <w:rsid w:val="001F52F9"/>
    <w:rsid w:val="001F5743"/>
    <w:rsid w:val="001F623A"/>
    <w:rsid w:val="001F700D"/>
    <w:rsid w:val="001F72E0"/>
    <w:rsid w:val="00200B21"/>
    <w:rsid w:val="002012C7"/>
    <w:rsid w:val="00201AC1"/>
    <w:rsid w:val="00202DAC"/>
    <w:rsid w:val="002041ED"/>
    <w:rsid w:val="00204780"/>
    <w:rsid w:val="002052B0"/>
    <w:rsid w:val="00205E62"/>
    <w:rsid w:val="00206D05"/>
    <w:rsid w:val="00207458"/>
    <w:rsid w:val="00207C3A"/>
    <w:rsid w:val="00211528"/>
    <w:rsid w:val="00211B7D"/>
    <w:rsid w:val="0021246D"/>
    <w:rsid w:val="002133F9"/>
    <w:rsid w:val="00214C91"/>
    <w:rsid w:val="00215389"/>
    <w:rsid w:val="00215F96"/>
    <w:rsid w:val="0021670A"/>
    <w:rsid w:val="00216D8D"/>
    <w:rsid w:val="00217F8B"/>
    <w:rsid w:val="00221F42"/>
    <w:rsid w:val="00222730"/>
    <w:rsid w:val="0022300E"/>
    <w:rsid w:val="0022423B"/>
    <w:rsid w:val="00224268"/>
    <w:rsid w:val="0022465F"/>
    <w:rsid w:val="002250DF"/>
    <w:rsid w:val="00225B02"/>
    <w:rsid w:val="002268B5"/>
    <w:rsid w:val="00226E1F"/>
    <w:rsid w:val="00227528"/>
    <w:rsid w:val="00227B46"/>
    <w:rsid w:val="00227C93"/>
    <w:rsid w:val="00231113"/>
    <w:rsid w:val="002311FD"/>
    <w:rsid w:val="00231908"/>
    <w:rsid w:val="00231D42"/>
    <w:rsid w:val="00232528"/>
    <w:rsid w:val="00232E71"/>
    <w:rsid w:val="00235F43"/>
    <w:rsid w:val="00237047"/>
    <w:rsid w:val="0023705F"/>
    <w:rsid w:val="002374D5"/>
    <w:rsid w:val="00237809"/>
    <w:rsid w:val="00237965"/>
    <w:rsid w:val="00240CC1"/>
    <w:rsid w:val="00242023"/>
    <w:rsid w:val="00242718"/>
    <w:rsid w:val="00242D54"/>
    <w:rsid w:val="00246DA0"/>
    <w:rsid w:val="00250459"/>
    <w:rsid w:val="0025053C"/>
    <w:rsid w:val="00250C4A"/>
    <w:rsid w:val="002526DB"/>
    <w:rsid w:val="00252B30"/>
    <w:rsid w:val="00252FE6"/>
    <w:rsid w:val="00253196"/>
    <w:rsid w:val="00253E59"/>
    <w:rsid w:val="00254BA2"/>
    <w:rsid w:val="00255165"/>
    <w:rsid w:val="00255166"/>
    <w:rsid w:val="00255F3D"/>
    <w:rsid w:val="002570D6"/>
    <w:rsid w:val="0025719D"/>
    <w:rsid w:val="002573A7"/>
    <w:rsid w:val="002576B6"/>
    <w:rsid w:val="002579E4"/>
    <w:rsid w:val="002619CB"/>
    <w:rsid w:val="0026233C"/>
    <w:rsid w:val="0026234B"/>
    <w:rsid w:val="0026272D"/>
    <w:rsid w:val="00262A00"/>
    <w:rsid w:val="002636FC"/>
    <w:rsid w:val="00263EA7"/>
    <w:rsid w:val="002643C8"/>
    <w:rsid w:val="00264792"/>
    <w:rsid w:val="002649AD"/>
    <w:rsid w:val="002649D3"/>
    <w:rsid w:val="002652F8"/>
    <w:rsid w:val="00265403"/>
    <w:rsid w:val="00265FFE"/>
    <w:rsid w:val="00266344"/>
    <w:rsid w:val="00267904"/>
    <w:rsid w:val="00267909"/>
    <w:rsid w:val="00267DCB"/>
    <w:rsid w:val="00267EC1"/>
    <w:rsid w:val="00267F64"/>
    <w:rsid w:val="00271739"/>
    <w:rsid w:val="00271917"/>
    <w:rsid w:val="00271E00"/>
    <w:rsid w:val="00272109"/>
    <w:rsid w:val="00272190"/>
    <w:rsid w:val="00272475"/>
    <w:rsid w:val="00273281"/>
    <w:rsid w:val="002737FB"/>
    <w:rsid w:val="0027518A"/>
    <w:rsid w:val="0027639C"/>
    <w:rsid w:val="0027644D"/>
    <w:rsid w:val="00276831"/>
    <w:rsid w:val="002775A4"/>
    <w:rsid w:val="002801AB"/>
    <w:rsid w:val="002808FF"/>
    <w:rsid w:val="002813D7"/>
    <w:rsid w:val="0028158E"/>
    <w:rsid w:val="00281D92"/>
    <w:rsid w:val="0028316A"/>
    <w:rsid w:val="00283560"/>
    <w:rsid w:val="00283833"/>
    <w:rsid w:val="002847E6"/>
    <w:rsid w:val="00285747"/>
    <w:rsid w:val="00285E53"/>
    <w:rsid w:val="002864CC"/>
    <w:rsid w:val="002867FF"/>
    <w:rsid w:val="002919A8"/>
    <w:rsid w:val="00293501"/>
    <w:rsid w:val="00293890"/>
    <w:rsid w:val="0029484B"/>
    <w:rsid w:val="00294B5C"/>
    <w:rsid w:val="0029535F"/>
    <w:rsid w:val="00295964"/>
    <w:rsid w:val="00295EB3"/>
    <w:rsid w:val="00296E70"/>
    <w:rsid w:val="00297719"/>
    <w:rsid w:val="00297E99"/>
    <w:rsid w:val="002A105F"/>
    <w:rsid w:val="002A175B"/>
    <w:rsid w:val="002A1A99"/>
    <w:rsid w:val="002A3014"/>
    <w:rsid w:val="002A590D"/>
    <w:rsid w:val="002A5B44"/>
    <w:rsid w:val="002A5C1F"/>
    <w:rsid w:val="002A6C2A"/>
    <w:rsid w:val="002A722E"/>
    <w:rsid w:val="002A725F"/>
    <w:rsid w:val="002A7DD7"/>
    <w:rsid w:val="002B1C7A"/>
    <w:rsid w:val="002B1DFF"/>
    <w:rsid w:val="002B2438"/>
    <w:rsid w:val="002B3638"/>
    <w:rsid w:val="002B3FCA"/>
    <w:rsid w:val="002B4810"/>
    <w:rsid w:val="002B4B2B"/>
    <w:rsid w:val="002B5085"/>
    <w:rsid w:val="002B5F17"/>
    <w:rsid w:val="002B634F"/>
    <w:rsid w:val="002C0492"/>
    <w:rsid w:val="002C0506"/>
    <w:rsid w:val="002C06E0"/>
    <w:rsid w:val="002C0724"/>
    <w:rsid w:val="002C103B"/>
    <w:rsid w:val="002C1BAD"/>
    <w:rsid w:val="002C2369"/>
    <w:rsid w:val="002C2677"/>
    <w:rsid w:val="002C306B"/>
    <w:rsid w:val="002C4247"/>
    <w:rsid w:val="002C5069"/>
    <w:rsid w:val="002C54D5"/>
    <w:rsid w:val="002C69FF"/>
    <w:rsid w:val="002C7874"/>
    <w:rsid w:val="002C7D77"/>
    <w:rsid w:val="002D0670"/>
    <w:rsid w:val="002D101A"/>
    <w:rsid w:val="002D1910"/>
    <w:rsid w:val="002D2618"/>
    <w:rsid w:val="002D39BB"/>
    <w:rsid w:val="002D55A2"/>
    <w:rsid w:val="002D5F74"/>
    <w:rsid w:val="002D6F3D"/>
    <w:rsid w:val="002D7EB3"/>
    <w:rsid w:val="002E0223"/>
    <w:rsid w:val="002E029C"/>
    <w:rsid w:val="002E166D"/>
    <w:rsid w:val="002E1D16"/>
    <w:rsid w:val="002E22B1"/>
    <w:rsid w:val="002E22B6"/>
    <w:rsid w:val="002E3637"/>
    <w:rsid w:val="002E4863"/>
    <w:rsid w:val="002E4E8C"/>
    <w:rsid w:val="002E5FA3"/>
    <w:rsid w:val="002E6117"/>
    <w:rsid w:val="002E77BD"/>
    <w:rsid w:val="002E7C66"/>
    <w:rsid w:val="002E7F9F"/>
    <w:rsid w:val="002F06F7"/>
    <w:rsid w:val="002F102B"/>
    <w:rsid w:val="002F189F"/>
    <w:rsid w:val="002F2CDD"/>
    <w:rsid w:val="002F42A1"/>
    <w:rsid w:val="002F50F0"/>
    <w:rsid w:val="002F728A"/>
    <w:rsid w:val="002F74FC"/>
    <w:rsid w:val="002F7F39"/>
    <w:rsid w:val="00300C39"/>
    <w:rsid w:val="00301A8A"/>
    <w:rsid w:val="00303229"/>
    <w:rsid w:val="00303640"/>
    <w:rsid w:val="00303705"/>
    <w:rsid w:val="0030450E"/>
    <w:rsid w:val="0030487E"/>
    <w:rsid w:val="00305C00"/>
    <w:rsid w:val="00306243"/>
    <w:rsid w:val="003068BE"/>
    <w:rsid w:val="0030754A"/>
    <w:rsid w:val="00307A97"/>
    <w:rsid w:val="00307B8A"/>
    <w:rsid w:val="003101F0"/>
    <w:rsid w:val="0031027D"/>
    <w:rsid w:val="00310627"/>
    <w:rsid w:val="00310666"/>
    <w:rsid w:val="003110B5"/>
    <w:rsid w:val="003118B2"/>
    <w:rsid w:val="0031239C"/>
    <w:rsid w:val="00312B14"/>
    <w:rsid w:val="00313672"/>
    <w:rsid w:val="00313C2A"/>
    <w:rsid w:val="00314612"/>
    <w:rsid w:val="00314FB1"/>
    <w:rsid w:val="00315B13"/>
    <w:rsid w:val="00315FEF"/>
    <w:rsid w:val="00320345"/>
    <w:rsid w:val="003215F4"/>
    <w:rsid w:val="00322326"/>
    <w:rsid w:val="00322859"/>
    <w:rsid w:val="003231C3"/>
    <w:rsid w:val="003238ED"/>
    <w:rsid w:val="00324182"/>
    <w:rsid w:val="00324467"/>
    <w:rsid w:val="003255C5"/>
    <w:rsid w:val="0032579B"/>
    <w:rsid w:val="003258D5"/>
    <w:rsid w:val="00326300"/>
    <w:rsid w:val="00330195"/>
    <w:rsid w:val="00330213"/>
    <w:rsid w:val="003306CD"/>
    <w:rsid w:val="00331394"/>
    <w:rsid w:val="00331A1B"/>
    <w:rsid w:val="00331FB0"/>
    <w:rsid w:val="00334134"/>
    <w:rsid w:val="003346CF"/>
    <w:rsid w:val="003351A2"/>
    <w:rsid w:val="0033520E"/>
    <w:rsid w:val="00335657"/>
    <w:rsid w:val="00335B17"/>
    <w:rsid w:val="00335D98"/>
    <w:rsid w:val="00336239"/>
    <w:rsid w:val="00336A86"/>
    <w:rsid w:val="00336DCA"/>
    <w:rsid w:val="0033742B"/>
    <w:rsid w:val="00340679"/>
    <w:rsid w:val="00341559"/>
    <w:rsid w:val="00342DA1"/>
    <w:rsid w:val="00344CF4"/>
    <w:rsid w:val="0034532F"/>
    <w:rsid w:val="00346244"/>
    <w:rsid w:val="00346957"/>
    <w:rsid w:val="00346ED2"/>
    <w:rsid w:val="003476A9"/>
    <w:rsid w:val="00347D97"/>
    <w:rsid w:val="00351F70"/>
    <w:rsid w:val="00352AF0"/>
    <w:rsid w:val="00352F93"/>
    <w:rsid w:val="00352FF6"/>
    <w:rsid w:val="00353C9C"/>
    <w:rsid w:val="00353F42"/>
    <w:rsid w:val="003541AC"/>
    <w:rsid w:val="003545AC"/>
    <w:rsid w:val="00354AEE"/>
    <w:rsid w:val="00355AC8"/>
    <w:rsid w:val="00356678"/>
    <w:rsid w:val="00356889"/>
    <w:rsid w:val="00356B9F"/>
    <w:rsid w:val="00356CA1"/>
    <w:rsid w:val="003573E6"/>
    <w:rsid w:val="00357F82"/>
    <w:rsid w:val="00360CDD"/>
    <w:rsid w:val="00361393"/>
    <w:rsid w:val="003615A4"/>
    <w:rsid w:val="00361EF1"/>
    <w:rsid w:val="003620D2"/>
    <w:rsid w:val="00362387"/>
    <w:rsid w:val="0036393D"/>
    <w:rsid w:val="00363FA8"/>
    <w:rsid w:val="00364499"/>
    <w:rsid w:val="0036495B"/>
    <w:rsid w:val="00364E8A"/>
    <w:rsid w:val="003654F1"/>
    <w:rsid w:val="00365C9D"/>
    <w:rsid w:val="00366280"/>
    <w:rsid w:val="00366766"/>
    <w:rsid w:val="00367387"/>
    <w:rsid w:val="0036740E"/>
    <w:rsid w:val="00367604"/>
    <w:rsid w:val="00370909"/>
    <w:rsid w:val="0037219D"/>
    <w:rsid w:val="0037236F"/>
    <w:rsid w:val="003726F6"/>
    <w:rsid w:val="0037289D"/>
    <w:rsid w:val="003735CD"/>
    <w:rsid w:val="00373A31"/>
    <w:rsid w:val="00374A38"/>
    <w:rsid w:val="00374FB4"/>
    <w:rsid w:val="00375065"/>
    <w:rsid w:val="00375AA4"/>
    <w:rsid w:val="00375CEA"/>
    <w:rsid w:val="00376495"/>
    <w:rsid w:val="00376F5E"/>
    <w:rsid w:val="00377CFC"/>
    <w:rsid w:val="00380085"/>
    <w:rsid w:val="003831D6"/>
    <w:rsid w:val="003841AA"/>
    <w:rsid w:val="00384276"/>
    <w:rsid w:val="003843BA"/>
    <w:rsid w:val="00384E95"/>
    <w:rsid w:val="00386314"/>
    <w:rsid w:val="00386BA3"/>
    <w:rsid w:val="003905E7"/>
    <w:rsid w:val="00391399"/>
    <w:rsid w:val="00391A33"/>
    <w:rsid w:val="003920AA"/>
    <w:rsid w:val="003927BA"/>
    <w:rsid w:val="00392AE2"/>
    <w:rsid w:val="00392DF9"/>
    <w:rsid w:val="00392E5A"/>
    <w:rsid w:val="003934FC"/>
    <w:rsid w:val="00393E0F"/>
    <w:rsid w:val="00395348"/>
    <w:rsid w:val="00395F74"/>
    <w:rsid w:val="0039621A"/>
    <w:rsid w:val="00396C8C"/>
    <w:rsid w:val="00397190"/>
    <w:rsid w:val="00397D7B"/>
    <w:rsid w:val="003A034C"/>
    <w:rsid w:val="003A1DB7"/>
    <w:rsid w:val="003A1DB8"/>
    <w:rsid w:val="003A2FA3"/>
    <w:rsid w:val="003A320C"/>
    <w:rsid w:val="003A3377"/>
    <w:rsid w:val="003A347C"/>
    <w:rsid w:val="003A386F"/>
    <w:rsid w:val="003A3A97"/>
    <w:rsid w:val="003A46E2"/>
    <w:rsid w:val="003A4AA6"/>
    <w:rsid w:val="003A4C97"/>
    <w:rsid w:val="003A5D6D"/>
    <w:rsid w:val="003A669C"/>
    <w:rsid w:val="003A6A0F"/>
    <w:rsid w:val="003A770A"/>
    <w:rsid w:val="003A774D"/>
    <w:rsid w:val="003A7FEC"/>
    <w:rsid w:val="003B1401"/>
    <w:rsid w:val="003B1531"/>
    <w:rsid w:val="003B1581"/>
    <w:rsid w:val="003B19D2"/>
    <w:rsid w:val="003B21AF"/>
    <w:rsid w:val="003B31BA"/>
    <w:rsid w:val="003B3E96"/>
    <w:rsid w:val="003B4544"/>
    <w:rsid w:val="003B4DA0"/>
    <w:rsid w:val="003B570D"/>
    <w:rsid w:val="003B5B64"/>
    <w:rsid w:val="003B5EB7"/>
    <w:rsid w:val="003C0B89"/>
    <w:rsid w:val="003C0CB5"/>
    <w:rsid w:val="003C2FD5"/>
    <w:rsid w:val="003C436D"/>
    <w:rsid w:val="003C5691"/>
    <w:rsid w:val="003C587B"/>
    <w:rsid w:val="003C58BF"/>
    <w:rsid w:val="003C5CE9"/>
    <w:rsid w:val="003C610C"/>
    <w:rsid w:val="003C64F1"/>
    <w:rsid w:val="003C6CF2"/>
    <w:rsid w:val="003D0877"/>
    <w:rsid w:val="003D0D11"/>
    <w:rsid w:val="003D1191"/>
    <w:rsid w:val="003D11CD"/>
    <w:rsid w:val="003D3FE8"/>
    <w:rsid w:val="003D6160"/>
    <w:rsid w:val="003D6274"/>
    <w:rsid w:val="003D6B1A"/>
    <w:rsid w:val="003D6B20"/>
    <w:rsid w:val="003D7CEA"/>
    <w:rsid w:val="003E0001"/>
    <w:rsid w:val="003E08C3"/>
    <w:rsid w:val="003E21B2"/>
    <w:rsid w:val="003E4AE9"/>
    <w:rsid w:val="003E5092"/>
    <w:rsid w:val="003E5DDA"/>
    <w:rsid w:val="003E6A4F"/>
    <w:rsid w:val="003E7936"/>
    <w:rsid w:val="003E7CCC"/>
    <w:rsid w:val="003F073E"/>
    <w:rsid w:val="003F0A7B"/>
    <w:rsid w:val="003F0B44"/>
    <w:rsid w:val="003F301D"/>
    <w:rsid w:val="003F3C4F"/>
    <w:rsid w:val="003F46C7"/>
    <w:rsid w:val="003F4F77"/>
    <w:rsid w:val="003F5A66"/>
    <w:rsid w:val="00400591"/>
    <w:rsid w:val="0040075E"/>
    <w:rsid w:val="004032C7"/>
    <w:rsid w:val="0040341A"/>
    <w:rsid w:val="0040453B"/>
    <w:rsid w:val="00404A22"/>
    <w:rsid w:val="004051DC"/>
    <w:rsid w:val="00405404"/>
    <w:rsid w:val="004056CB"/>
    <w:rsid w:val="00407DA6"/>
    <w:rsid w:val="00411432"/>
    <w:rsid w:val="00411C32"/>
    <w:rsid w:val="004121AB"/>
    <w:rsid w:val="0041284F"/>
    <w:rsid w:val="00412CAB"/>
    <w:rsid w:val="0041334D"/>
    <w:rsid w:val="00413A37"/>
    <w:rsid w:val="00414907"/>
    <w:rsid w:val="00414B60"/>
    <w:rsid w:val="00415BE5"/>
    <w:rsid w:val="00415E66"/>
    <w:rsid w:val="0041697B"/>
    <w:rsid w:val="00416B7B"/>
    <w:rsid w:val="00417774"/>
    <w:rsid w:val="00417FBB"/>
    <w:rsid w:val="0042111A"/>
    <w:rsid w:val="0042196B"/>
    <w:rsid w:val="004238DD"/>
    <w:rsid w:val="00423CC9"/>
    <w:rsid w:val="00423D19"/>
    <w:rsid w:val="0042427A"/>
    <w:rsid w:val="0042598C"/>
    <w:rsid w:val="00425F97"/>
    <w:rsid w:val="00430251"/>
    <w:rsid w:val="0043028F"/>
    <w:rsid w:val="00430A09"/>
    <w:rsid w:val="00431418"/>
    <w:rsid w:val="00431553"/>
    <w:rsid w:val="00432AF1"/>
    <w:rsid w:val="00433FB4"/>
    <w:rsid w:val="0043468E"/>
    <w:rsid w:val="00434AC9"/>
    <w:rsid w:val="00435ECE"/>
    <w:rsid w:val="00436457"/>
    <w:rsid w:val="0043663F"/>
    <w:rsid w:val="0043759C"/>
    <w:rsid w:val="00437D4C"/>
    <w:rsid w:val="00440621"/>
    <w:rsid w:val="0044066D"/>
    <w:rsid w:val="004406A2"/>
    <w:rsid w:val="00440C18"/>
    <w:rsid w:val="00442182"/>
    <w:rsid w:val="004435F6"/>
    <w:rsid w:val="00443C59"/>
    <w:rsid w:val="00444BB6"/>
    <w:rsid w:val="00445AF3"/>
    <w:rsid w:val="00447E67"/>
    <w:rsid w:val="004514E3"/>
    <w:rsid w:val="00453111"/>
    <w:rsid w:val="00453F2D"/>
    <w:rsid w:val="00455C21"/>
    <w:rsid w:val="00456198"/>
    <w:rsid w:val="0045637E"/>
    <w:rsid w:val="00460494"/>
    <w:rsid w:val="004612E3"/>
    <w:rsid w:val="00461450"/>
    <w:rsid w:val="0046352E"/>
    <w:rsid w:val="00463DDE"/>
    <w:rsid w:val="00464AB4"/>
    <w:rsid w:val="00465DF1"/>
    <w:rsid w:val="00467AA3"/>
    <w:rsid w:val="00470BCC"/>
    <w:rsid w:val="00471E1E"/>
    <w:rsid w:val="00472029"/>
    <w:rsid w:val="004720A5"/>
    <w:rsid w:val="0047213C"/>
    <w:rsid w:val="00472D78"/>
    <w:rsid w:val="0047323D"/>
    <w:rsid w:val="00473569"/>
    <w:rsid w:val="00473A5E"/>
    <w:rsid w:val="00473B49"/>
    <w:rsid w:val="00473CD7"/>
    <w:rsid w:val="00474301"/>
    <w:rsid w:val="0047503D"/>
    <w:rsid w:val="00475322"/>
    <w:rsid w:val="00476272"/>
    <w:rsid w:val="00477EAA"/>
    <w:rsid w:val="00481FCF"/>
    <w:rsid w:val="004821F8"/>
    <w:rsid w:val="004836F5"/>
    <w:rsid w:val="004837B0"/>
    <w:rsid w:val="00483F47"/>
    <w:rsid w:val="004844C4"/>
    <w:rsid w:val="004845C4"/>
    <w:rsid w:val="0048682C"/>
    <w:rsid w:val="00487264"/>
    <w:rsid w:val="004876D3"/>
    <w:rsid w:val="00490264"/>
    <w:rsid w:val="00493416"/>
    <w:rsid w:val="00493716"/>
    <w:rsid w:val="00493AF2"/>
    <w:rsid w:val="004944D8"/>
    <w:rsid w:val="004949E5"/>
    <w:rsid w:val="00496169"/>
    <w:rsid w:val="0049726D"/>
    <w:rsid w:val="0049749E"/>
    <w:rsid w:val="0049799B"/>
    <w:rsid w:val="00497D73"/>
    <w:rsid w:val="004A06E6"/>
    <w:rsid w:val="004A1AB8"/>
    <w:rsid w:val="004A1BF4"/>
    <w:rsid w:val="004A1FBE"/>
    <w:rsid w:val="004A200B"/>
    <w:rsid w:val="004A25C4"/>
    <w:rsid w:val="004A29B0"/>
    <w:rsid w:val="004A32E6"/>
    <w:rsid w:val="004A35F8"/>
    <w:rsid w:val="004A5C49"/>
    <w:rsid w:val="004A792A"/>
    <w:rsid w:val="004A7B51"/>
    <w:rsid w:val="004A7F13"/>
    <w:rsid w:val="004B01A8"/>
    <w:rsid w:val="004B0EA3"/>
    <w:rsid w:val="004B0F9F"/>
    <w:rsid w:val="004B117F"/>
    <w:rsid w:val="004B13D6"/>
    <w:rsid w:val="004B3C06"/>
    <w:rsid w:val="004B438A"/>
    <w:rsid w:val="004B5BFA"/>
    <w:rsid w:val="004B6E3F"/>
    <w:rsid w:val="004B7694"/>
    <w:rsid w:val="004B7788"/>
    <w:rsid w:val="004C00CD"/>
    <w:rsid w:val="004C20C5"/>
    <w:rsid w:val="004C232F"/>
    <w:rsid w:val="004C2422"/>
    <w:rsid w:val="004C35DA"/>
    <w:rsid w:val="004C3D93"/>
    <w:rsid w:val="004C405A"/>
    <w:rsid w:val="004C4E62"/>
    <w:rsid w:val="004C59C7"/>
    <w:rsid w:val="004C62F9"/>
    <w:rsid w:val="004C703C"/>
    <w:rsid w:val="004D0FBA"/>
    <w:rsid w:val="004D2180"/>
    <w:rsid w:val="004D2516"/>
    <w:rsid w:val="004D2C36"/>
    <w:rsid w:val="004D3152"/>
    <w:rsid w:val="004D5559"/>
    <w:rsid w:val="004D7472"/>
    <w:rsid w:val="004D7F00"/>
    <w:rsid w:val="004E10E2"/>
    <w:rsid w:val="004E14D7"/>
    <w:rsid w:val="004E15D2"/>
    <w:rsid w:val="004E1739"/>
    <w:rsid w:val="004E2245"/>
    <w:rsid w:val="004E2645"/>
    <w:rsid w:val="004E2DAA"/>
    <w:rsid w:val="004E2DD2"/>
    <w:rsid w:val="004E3F9D"/>
    <w:rsid w:val="004E42C1"/>
    <w:rsid w:val="004E52C2"/>
    <w:rsid w:val="004E71D2"/>
    <w:rsid w:val="004F07E9"/>
    <w:rsid w:val="004F1897"/>
    <w:rsid w:val="004F2229"/>
    <w:rsid w:val="004F268B"/>
    <w:rsid w:val="004F3062"/>
    <w:rsid w:val="004F31A2"/>
    <w:rsid w:val="004F349C"/>
    <w:rsid w:val="004F38A8"/>
    <w:rsid w:val="004F3D19"/>
    <w:rsid w:val="004F3E10"/>
    <w:rsid w:val="004F42B5"/>
    <w:rsid w:val="004F4B7D"/>
    <w:rsid w:val="004F4D11"/>
    <w:rsid w:val="004F5073"/>
    <w:rsid w:val="004F58B0"/>
    <w:rsid w:val="004F6045"/>
    <w:rsid w:val="004F6A0E"/>
    <w:rsid w:val="00500256"/>
    <w:rsid w:val="0050034F"/>
    <w:rsid w:val="005003BF"/>
    <w:rsid w:val="005007D1"/>
    <w:rsid w:val="0050210C"/>
    <w:rsid w:val="00503D5F"/>
    <w:rsid w:val="00504598"/>
    <w:rsid w:val="00504E9E"/>
    <w:rsid w:val="00505539"/>
    <w:rsid w:val="00505765"/>
    <w:rsid w:val="00506189"/>
    <w:rsid w:val="005062DF"/>
    <w:rsid w:val="00506723"/>
    <w:rsid w:val="00506F97"/>
    <w:rsid w:val="00507CE4"/>
    <w:rsid w:val="0051001F"/>
    <w:rsid w:val="00510C6B"/>
    <w:rsid w:val="00510E2C"/>
    <w:rsid w:val="005115D9"/>
    <w:rsid w:val="00512336"/>
    <w:rsid w:val="005138D6"/>
    <w:rsid w:val="00513D27"/>
    <w:rsid w:val="00513E03"/>
    <w:rsid w:val="00514402"/>
    <w:rsid w:val="005147C8"/>
    <w:rsid w:val="00514F8E"/>
    <w:rsid w:val="005163B7"/>
    <w:rsid w:val="005166CE"/>
    <w:rsid w:val="00517346"/>
    <w:rsid w:val="00517445"/>
    <w:rsid w:val="00520759"/>
    <w:rsid w:val="00523702"/>
    <w:rsid w:val="0052380F"/>
    <w:rsid w:val="005238B7"/>
    <w:rsid w:val="005240B5"/>
    <w:rsid w:val="005245CA"/>
    <w:rsid w:val="0052517C"/>
    <w:rsid w:val="0052685D"/>
    <w:rsid w:val="005270C8"/>
    <w:rsid w:val="00527199"/>
    <w:rsid w:val="00530AEB"/>
    <w:rsid w:val="00530F3A"/>
    <w:rsid w:val="00530F81"/>
    <w:rsid w:val="0053141C"/>
    <w:rsid w:val="005327F3"/>
    <w:rsid w:val="00532B92"/>
    <w:rsid w:val="00532D79"/>
    <w:rsid w:val="00532FD1"/>
    <w:rsid w:val="00533807"/>
    <w:rsid w:val="00533F2B"/>
    <w:rsid w:val="00534281"/>
    <w:rsid w:val="0053560C"/>
    <w:rsid w:val="0053561C"/>
    <w:rsid w:val="005357D7"/>
    <w:rsid w:val="00535BF6"/>
    <w:rsid w:val="00535F6B"/>
    <w:rsid w:val="00536605"/>
    <w:rsid w:val="005369AE"/>
    <w:rsid w:val="005371A0"/>
    <w:rsid w:val="005373C3"/>
    <w:rsid w:val="005376B9"/>
    <w:rsid w:val="00537FDA"/>
    <w:rsid w:val="00541B32"/>
    <w:rsid w:val="00542A04"/>
    <w:rsid w:val="00542A4C"/>
    <w:rsid w:val="005435C0"/>
    <w:rsid w:val="0054493B"/>
    <w:rsid w:val="00544F65"/>
    <w:rsid w:val="005465C8"/>
    <w:rsid w:val="0054782E"/>
    <w:rsid w:val="00551964"/>
    <w:rsid w:val="00551C3F"/>
    <w:rsid w:val="00551F05"/>
    <w:rsid w:val="005521E3"/>
    <w:rsid w:val="00552328"/>
    <w:rsid w:val="005533E5"/>
    <w:rsid w:val="0055362B"/>
    <w:rsid w:val="00554ECC"/>
    <w:rsid w:val="00555055"/>
    <w:rsid w:val="00556503"/>
    <w:rsid w:val="00556CBF"/>
    <w:rsid w:val="005577F7"/>
    <w:rsid w:val="00557E62"/>
    <w:rsid w:val="00560802"/>
    <w:rsid w:val="00561313"/>
    <w:rsid w:val="005627AB"/>
    <w:rsid w:val="00562CD6"/>
    <w:rsid w:val="00563B9E"/>
    <w:rsid w:val="005646DF"/>
    <w:rsid w:val="00564BDA"/>
    <w:rsid w:val="00565186"/>
    <w:rsid w:val="00565233"/>
    <w:rsid w:val="0056546F"/>
    <w:rsid w:val="0056554D"/>
    <w:rsid w:val="005659FA"/>
    <w:rsid w:val="00565B86"/>
    <w:rsid w:val="0057017C"/>
    <w:rsid w:val="00572352"/>
    <w:rsid w:val="00572AF1"/>
    <w:rsid w:val="005738EB"/>
    <w:rsid w:val="005742B8"/>
    <w:rsid w:val="00574921"/>
    <w:rsid w:val="00574CCC"/>
    <w:rsid w:val="00575501"/>
    <w:rsid w:val="005755DE"/>
    <w:rsid w:val="005775C5"/>
    <w:rsid w:val="00577635"/>
    <w:rsid w:val="00580044"/>
    <w:rsid w:val="00580381"/>
    <w:rsid w:val="0058079F"/>
    <w:rsid w:val="005811F9"/>
    <w:rsid w:val="00582370"/>
    <w:rsid w:val="00582A1C"/>
    <w:rsid w:val="00582EAA"/>
    <w:rsid w:val="00583237"/>
    <w:rsid w:val="00583A9A"/>
    <w:rsid w:val="00583C02"/>
    <w:rsid w:val="00584A6F"/>
    <w:rsid w:val="00586272"/>
    <w:rsid w:val="005864A1"/>
    <w:rsid w:val="005869BE"/>
    <w:rsid w:val="00586D45"/>
    <w:rsid w:val="005870CD"/>
    <w:rsid w:val="00590037"/>
    <w:rsid w:val="005926A2"/>
    <w:rsid w:val="00594D7F"/>
    <w:rsid w:val="0059538C"/>
    <w:rsid w:val="005956AE"/>
    <w:rsid w:val="0059571F"/>
    <w:rsid w:val="00595B2D"/>
    <w:rsid w:val="00595F30"/>
    <w:rsid w:val="005962C4"/>
    <w:rsid w:val="005A04FB"/>
    <w:rsid w:val="005A0C08"/>
    <w:rsid w:val="005A186C"/>
    <w:rsid w:val="005A22CF"/>
    <w:rsid w:val="005A2AB6"/>
    <w:rsid w:val="005A370B"/>
    <w:rsid w:val="005A4743"/>
    <w:rsid w:val="005A564B"/>
    <w:rsid w:val="005A613E"/>
    <w:rsid w:val="005A63CE"/>
    <w:rsid w:val="005A652C"/>
    <w:rsid w:val="005A66A8"/>
    <w:rsid w:val="005A692C"/>
    <w:rsid w:val="005A6AC1"/>
    <w:rsid w:val="005A6CED"/>
    <w:rsid w:val="005B018C"/>
    <w:rsid w:val="005B1591"/>
    <w:rsid w:val="005B1EFC"/>
    <w:rsid w:val="005B261C"/>
    <w:rsid w:val="005B2AF3"/>
    <w:rsid w:val="005B2EE9"/>
    <w:rsid w:val="005B3664"/>
    <w:rsid w:val="005B3DBE"/>
    <w:rsid w:val="005B403C"/>
    <w:rsid w:val="005B40AB"/>
    <w:rsid w:val="005B462C"/>
    <w:rsid w:val="005B5563"/>
    <w:rsid w:val="005B56E9"/>
    <w:rsid w:val="005B5F78"/>
    <w:rsid w:val="005B67D1"/>
    <w:rsid w:val="005C0239"/>
    <w:rsid w:val="005C1991"/>
    <w:rsid w:val="005C1DEA"/>
    <w:rsid w:val="005C274B"/>
    <w:rsid w:val="005C2A95"/>
    <w:rsid w:val="005C2C69"/>
    <w:rsid w:val="005C3EA4"/>
    <w:rsid w:val="005C4561"/>
    <w:rsid w:val="005C6DCA"/>
    <w:rsid w:val="005C76FE"/>
    <w:rsid w:val="005C7872"/>
    <w:rsid w:val="005D0839"/>
    <w:rsid w:val="005D2887"/>
    <w:rsid w:val="005D2AA8"/>
    <w:rsid w:val="005D2C75"/>
    <w:rsid w:val="005D344B"/>
    <w:rsid w:val="005D36A0"/>
    <w:rsid w:val="005D3D13"/>
    <w:rsid w:val="005D41F9"/>
    <w:rsid w:val="005D4AC7"/>
    <w:rsid w:val="005D5235"/>
    <w:rsid w:val="005D5624"/>
    <w:rsid w:val="005D5DAB"/>
    <w:rsid w:val="005D6307"/>
    <w:rsid w:val="005D6402"/>
    <w:rsid w:val="005D67CB"/>
    <w:rsid w:val="005D72D7"/>
    <w:rsid w:val="005D7A3C"/>
    <w:rsid w:val="005E1B2C"/>
    <w:rsid w:val="005E2F87"/>
    <w:rsid w:val="005E347E"/>
    <w:rsid w:val="005E3984"/>
    <w:rsid w:val="005E3B75"/>
    <w:rsid w:val="005E3C82"/>
    <w:rsid w:val="005E4B36"/>
    <w:rsid w:val="005E4F72"/>
    <w:rsid w:val="005E70A9"/>
    <w:rsid w:val="005E7977"/>
    <w:rsid w:val="005F03C6"/>
    <w:rsid w:val="005F03E1"/>
    <w:rsid w:val="005F053E"/>
    <w:rsid w:val="005F1208"/>
    <w:rsid w:val="005F1593"/>
    <w:rsid w:val="005F18BD"/>
    <w:rsid w:val="005F393C"/>
    <w:rsid w:val="005F3AD4"/>
    <w:rsid w:val="005F3B96"/>
    <w:rsid w:val="005F3BC5"/>
    <w:rsid w:val="005F3CAB"/>
    <w:rsid w:val="005F40B5"/>
    <w:rsid w:val="005F5C49"/>
    <w:rsid w:val="005F62E3"/>
    <w:rsid w:val="006004B9"/>
    <w:rsid w:val="0060128C"/>
    <w:rsid w:val="00601C1A"/>
    <w:rsid w:val="00602446"/>
    <w:rsid w:val="0060255B"/>
    <w:rsid w:val="0060369B"/>
    <w:rsid w:val="006044E0"/>
    <w:rsid w:val="00605018"/>
    <w:rsid w:val="006052C0"/>
    <w:rsid w:val="00607113"/>
    <w:rsid w:val="0060789A"/>
    <w:rsid w:val="00607BFB"/>
    <w:rsid w:val="00610AAD"/>
    <w:rsid w:val="00611651"/>
    <w:rsid w:val="0061280D"/>
    <w:rsid w:val="00612BEB"/>
    <w:rsid w:val="00612EAC"/>
    <w:rsid w:val="00613114"/>
    <w:rsid w:val="00614EB6"/>
    <w:rsid w:val="00615666"/>
    <w:rsid w:val="00615871"/>
    <w:rsid w:val="0061620E"/>
    <w:rsid w:val="006172E2"/>
    <w:rsid w:val="00617AC3"/>
    <w:rsid w:val="0062069D"/>
    <w:rsid w:val="00620713"/>
    <w:rsid w:val="006214D3"/>
    <w:rsid w:val="00621B82"/>
    <w:rsid w:val="00622293"/>
    <w:rsid w:val="0062241B"/>
    <w:rsid w:val="0062286E"/>
    <w:rsid w:val="00622D3C"/>
    <w:rsid w:val="00622EA5"/>
    <w:rsid w:val="006234EB"/>
    <w:rsid w:val="00624394"/>
    <w:rsid w:val="00624B59"/>
    <w:rsid w:val="00626BA3"/>
    <w:rsid w:val="00627EF9"/>
    <w:rsid w:val="00630008"/>
    <w:rsid w:val="00630F61"/>
    <w:rsid w:val="00631148"/>
    <w:rsid w:val="00631BBA"/>
    <w:rsid w:val="006325B6"/>
    <w:rsid w:val="006332B2"/>
    <w:rsid w:val="00633CEA"/>
    <w:rsid w:val="00634252"/>
    <w:rsid w:val="006344F4"/>
    <w:rsid w:val="006373F8"/>
    <w:rsid w:val="00637A34"/>
    <w:rsid w:val="00640125"/>
    <w:rsid w:val="00640148"/>
    <w:rsid w:val="00640B2D"/>
    <w:rsid w:val="0064158E"/>
    <w:rsid w:val="006428B1"/>
    <w:rsid w:val="00642E42"/>
    <w:rsid w:val="006431EA"/>
    <w:rsid w:val="00643F5F"/>
    <w:rsid w:val="00643F6D"/>
    <w:rsid w:val="0064483E"/>
    <w:rsid w:val="00644F69"/>
    <w:rsid w:val="00645299"/>
    <w:rsid w:val="0064573F"/>
    <w:rsid w:val="00645D9F"/>
    <w:rsid w:val="00646E26"/>
    <w:rsid w:val="0064737D"/>
    <w:rsid w:val="00647900"/>
    <w:rsid w:val="00647C12"/>
    <w:rsid w:val="006516CF"/>
    <w:rsid w:val="00651AD5"/>
    <w:rsid w:val="0065335E"/>
    <w:rsid w:val="00653AA1"/>
    <w:rsid w:val="00656952"/>
    <w:rsid w:val="00657333"/>
    <w:rsid w:val="00660236"/>
    <w:rsid w:val="00661839"/>
    <w:rsid w:val="00663BC0"/>
    <w:rsid w:val="00663E45"/>
    <w:rsid w:val="00663FF0"/>
    <w:rsid w:val="00664856"/>
    <w:rsid w:val="006652AA"/>
    <w:rsid w:val="00667DF4"/>
    <w:rsid w:val="00670D9A"/>
    <w:rsid w:val="00670ED3"/>
    <w:rsid w:val="006727D1"/>
    <w:rsid w:val="00672950"/>
    <w:rsid w:val="00672FC1"/>
    <w:rsid w:val="006737DE"/>
    <w:rsid w:val="00673F51"/>
    <w:rsid w:val="00674FD4"/>
    <w:rsid w:val="00675219"/>
    <w:rsid w:val="00675886"/>
    <w:rsid w:val="0067618A"/>
    <w:rsid w:val="00676592"/>
    <w:rsid w:val="006767A6"/>
    <w:rsid w:val="00676BD3"/>
    <w:rsid w:val="00677221"/>
    <w:rsid w:val="00680909"/>
    <w:rsid w:val="006818F7"/>
    <w:rsid w:val="00681A4D"/>
    <w:rsid w:val="0068223B"/>
    <w:rsid w:val="006824C7"/>
    <w:rsid w:val="00683208"/>
    <w:rsid w:val="00683AD8"/>
    <w:rsid w:val="00683D3E"/>
    <w:rsid w:val="00684197"/>
    <w:rsid w:val="00685082"/>
    <w:rsid w:val="0068578E"/>
    <w:rsid w:val="00686042"/>
    <w:rsid w:val="00687DD1"/>
    <w:rsid w:val="00690032"/>
    <w:rsid w:val="00690935"/>
    <w:rsid w:val="00690AF1"/>
    <w:rsid w:val="00691004"/>
    <w:rsid w:val="006910E9"/>
    <w:rsid w:val="00691563"/>
    <w:rsid w:val="006915C2"/>
    <w:rsid w:val="006920BA"/>
    <w:rsid w:val="00692CB7"/>
    <w:rsid w:val="0069304C"/>
    <w:rsid w:val="00693105"/>
    <w:rsid w:val="00695775"/>
    <w:rsid w:val="006961A0"/>
    <w:rsid w:val="006967A4"/>
    <w:rsid w:val="006970B4"/>
    <w:rsid w:val="00697BEF"/>
    <w:rsid w:val="006A053C"/>
    <w:rsid w:val="006A0B93"/>
    <w:rsid w:val="006A1255"/>
    <w:rsid w:val="006A30F1"/>
    <w:rsid w:val="006A3BFE"/>
    <w:rsid w:val="006A42EE"/>
    <w:rsid w:val="006A4BF6"/>
    <w:rsid w:val="006A4C0D"/>
    <w:rsid w:val="006A534D"/>
    <w:rsid w:val="006A59BB"/>
    <w:rsid w:val="006A6D25"/>
    <w:rsid w:val="006B0101"/>
    <w:rsid w:val="006B035C"/>
    <w:rsid w:val="006B0D1B"/>
    <w:rsid w:val="006B1978"/>
    <w:rsid w:val="006B1D35"/>
    <w:rsid w:val="006B1E8B"/>
    <w:rsid w:val="006B22DB"/>
    <w:rsid w:val="006B243D"/>
    <w:rsid w:val="006B2762"/>
    <w:rsid w:val="006B3551"/>
    <w:rsid w:val="006B36F8"/>
    <w:rsid w:val="006B3796"/>
    <w:rsid w:val="006B3E22"/>
    <w:rsid w:val="006B4149"/>
    <w:rsid w:val="006B5594"/>
    <w:rsid w:val="006B5D01"/>
    <w:rsid w:val="006B5F73"/>
    <w:rsid w:val="006B6EDE"/>
    <w:rsid w:val="006B7D12"/>
    <w:rsid w:val="006B7DA4"/>
    <w:rsid w:val="006C07F0"/>
    <w:rsid w:val="006C12CB"/>
    <w:rsid w:val="006C1A56"/>
    <w:rsid w:val="006C1B66"/>
    <w:rsid w:val="006C295E"/>
    <w:rsid w:val="006C334C"/>
    <w:rsid w:val="006C3949"/>
    <w:rsid w:val="006C3A21"/>
    <w:rsid w:val="006C424B"/>
    <w:rsid w:val="006C4585"/>
    <w:rsid w:val="006C4F63"/>
    <w:rsid w:val="006C506E"/>
    <w:rsid w:val="006C5C87"/>
    <w:rsid w:val="006C678D"/>
    <w:rsid w:val="006C680D"/>
    <w:rsid w:val="006C6ACE"/>
    <w:rsid w:val="006D0C06"/>
    <w:rsid w:val="006D1BB8"/>
    <w:rsid w:val="006D2422"/>
    <w:rsid w:val="006D2812"/>
    <w:rsid w:val="006D2A92"/>
    <w:rsid w:val="006D3E4C"/>
    <w:rsid w:val="006D48EA"/>
    <w:rsid w:val="006D499F"/>
    <w:rsid w:val="006D536D"/>
    <w:rsid w:val="006D5A5D"/>
    <w:rsid w:val="006D621E"/>
    <w:rsid w:val="006D6E2F"/>
    <w:rsid w:val="006D795D"/>
    <w:rsid w:val="006E2CBC"/>
    <w:rsid w:val="006E3778"/>
    <w:rsid w:val="006E3AA6"/>
    <w:rsid w:val="006E3B98"/>
    <w:rsid w:val="006E3FE3"/>
    <w:rsid w:val="006E5D77"/>
    <w:rsid w:val="006E5FF2"/>
    <w:rsid w:val="006E6940"/>
    <w:rsid w:val="006E6CBB"/>
    <w:rsid w:val="006E6DB7"/>
    <w:rsid w:val="006F02E7"/>
    <w:rsid w:val="006F0F74"/>
    <w:rsid w:val="006F1A89"/>
    <w:rsid w:val="006F2172"/>
    <w:rsid w:val="006F22C4"/>
    <w:rsid w:val="006F2EF3"/>
    <w:rsid w:val="006F39DF"/>
    <w:rsid w:val="006F55F1"/>
    <w:rsid w:val="006F60A1"/>
    <w:rsid w:val="006F64D2"/>
    <w:rsid w:val="006F68DE"/>
    <w:rsid w:val="006F7834"/>
    <w:rsid w:val="00700049"/>
    <w:rsid w:val="007010BA"/>
    <w:rsid w:val="007016CD"/>
    <w:rsid w:val="00701798"/>
    <w:rsid w:val="00702850"/>
    <w:rsid w:val="00702875"/>
    <w:rsid w:val="0070335A"/>
    <w:rsid w:val="00703557"/>
    <w:rsid w:val="00704A02"/>
    <w:rsid w:val="0070791B"/>
    <w:rsid w:val="0071133D"/>
    <w:rsid w:val="007123BB"/>
    <w:rsid w:val="007123CD"/>
    <w:rsid w:val="00712434"/>
    <w:rsid w:val="00712CCC"/>
    <w:rsid w:val="007167DB"/>
    <w:rsid w:val="00716958"/>
    <w:rsid w:val="00716BB1"/>
    <w:rsid w:val="00716DB7"/>
    <w:rsid w:val="0071755F"/>
    <w:rsid w:val="0072000A"/>
    <w:rsid w:val="00722DD8"/>
    <w:rsid w:val="007231BD"/>
    <w:rsid w:val="00724CE7"/>
    <w:rsid w:val="007262E0"/>
    <w:rsid w:val="00727833"/>
    <w:rsid w:val="00727848"/>
    <w:rsid w:val="00730EC2"/>
    <w:rsid w:val="00731647"/>
    <w:rsid w:val="007317A7"/>
    <w:rsid w:val="007321C0"/>
    <w:rsid w:val="00732239"/>
    <w:rsid w:val="007328AE"/>
    <w:rsid w:val="0073438B"/>
    <w:rsid w:val="00734749"/>
    <w:rsid w:val="00734837"/>
    <w:rsid w:val="00735AAF"/>
    <w:rsid w:val="00735FC4"/>
    <w:rsid w:val="0073615C"/>
    <w:rsid w:val="00736978"/>
    <w:rsid w:val="007371FA"/>
    <w:rsid w:val="00737437"/>
    <w:rsid w:val="007377BD"/>
    <w:rsid w:val="00737AC3"/>
    <w:rsid w:val="00740CE5"/>
    <w:rsid w:val="00741054"/>
    <w:rsid w:val="00741C47"/>
    <w:rsid w:val="00742379"/>
    <w:rsid w:val="007428F3"/>
    <w:rsid w:val="00742CD6"/>
    <w:rsid w:val="00744E02"/>
    <w:rsid w:val="007467E3"/>
    <w:rsid w:val="00747399"/>
    <w:rsid w:val="00747A10"/>
    <w:rsid w:val="00750312"/>
    <w:rsid w:val="00750E0D"/>
    <w:rsid w:val="007511DC"/>
    <w:rsid w:val="0075133D"/>
    <w:rsid w:val="00751AC1"/>
    <w:rsid w:val="00753DBC"/>
    <w:rsid w:val="0075463D"/>
    <w:rsid w:val="00754B0B"/>
    <w:rsid w:val="0075500C"/>
    <w:rsid w:val="00755D95"/>
    <w:rsid w:val="00756390"/>
    <w:rsid w:val="0075669F"/>
    <w:rsid w:val="0075682F"/>
    <w:rsid w:val="00756D24"/>
    <w:rsid w:val="00757605"/>
    <w:rsid w:val="00757938"/>
    <w:rsid w:val="00757C59"/>
    <w:rsid w:val="0076094B"/>
    <w:rsid w:val="00760BD0"/>
    <w:rsid w:val="00760EA8"/>
    <w:rsid w:val="00761030"/>
    <w:rsid w:val="0076163E"/>
    <w:rsid w:val="007620AA"/>
    <w:rsid w:val="00763281"/>
    <w:rsid w:val="00763F44"/>
    <w:rsid w:val="00764259"/>
    <w:rsid w:val="00765092"/>
    <w:rsid w:val="00765411"/>
    <w:rsid w:val="00765671"/>
    <w:rsid w:val="0076635C"/>
    <w:rsid w:val="0076678C"/>
    <w:rsid w:val="00766939"/>
    <w:rsid w:val="00766A79"/>
    <w:rsid w:val="0076744E"/>
    <w:rsid w:val="00770FF4"/>
    <w:rsid w:val="007717C5"/>
    <w:rsid w:val="00771C79"/>
    <w:rsid w:val="00775126"/>
    <w:rsid w:val="00775131"/>
    <w:rsid w:val="007801BA"/>
    <w:rsid w:val="007828BE"/>
    <w:rsid w:val="00782C55"/>
    <w:rsid w:val="00783C80"/>
    <w:rsid w:val="00783C9A"/>
    <w:rsid w:val="00783CD7"/>
    <w:rsid w:val="00783D92"/>
    <w:rsid w:val="0078470E"/>
    <w:rsid w:val="007872E9"/>
    <w:rsid w:val="00787C19"/>
    <w:rsid w:val="0079003D"/>
    <w:rsid w:val="00790B63"/>
    <w:rsid w:val="00790F0A"/>
    <w:rsid w:val="0079146C"/>
    <w:rsid w:val="00793531"/>
    <w:rsid w:val="007950D8"/>
    <w:rsid w:val="0079543C"/>
    <w:rsid w:val="00795EAB"/>
    <w:rsid w:val="0079607C"/>
    <w:rsid w:val="00796462"/>
    <w:rsid w:val="00796AD6"/>
    <w:rsid w:val="00796B47"/>
    <w:rsid w:val="00797182"/>
    <w:rsid w:val="007976D5"/>
    <w:rsid w:val="00797A74"/>
    <w:rsid w:val="00797B8D"/>
    <w:rsid w:val="00797C5E"/>
    <w:rsid w:val="00797EC6"/>
    <w:rsid w:val="007A052F"/>
    <w:rsid w:val="007A0873"/>
    <w:rsid w:val="007A09CC"/>
    <w:rsid w:val="007A0E75"/>
    <w:rsid w:val="007A10E2"/>
    <w:rsid w:val="007A1667"/>
    <w:rsid w:val="007A1FDB"/>
    <w:rsid w:val="007A2121"/>
    <w:rsid w:val="007A2D72"/>
    <w:rsid w:val="007A37B5"/>
    <w:rsid w:val="007A5192"/>
    <w:rsid w:val="007A7C0C"/>
    <w:rsid w:val="007A7F3E"/>
    <w:rsid w:val="007B30E2"/>
    <w:rsid w:val="007B3940"/>
    <w:rsid w:val="007B3965"/>
    <w:rsid w:val="007B3C86"/>
    <w:rsid w:val="007B43D8"/>
    <w:rsid w:val="007B536A"/>
    <w:rsid w:val="007B73B4"/>
    <w:rsid w:val="007C0611"/>
    <w:rsid w:val="007C17BA"/>
    <w:rsid w:val="007C1862"/>
    <w:rsid w:val="007C2C27"/>
    <w:rsid w:val="007C3D83"/>
    <w:rsid w:val="007C53C8"/>
    <w:rsid w:val="007C58D3"/>
    <w:rsid w:val="007C5F2D"/>
    <w:rsid w:val="007C7A63"/>
    <w:rsid w:val="007C7B8F"/>
    <w:rsid w:val="007C7C25"/>
    <w:rsid w:val="007C7CFA"/>
    <w:rsid w:val="007D0955"/>
    <w:rsid w:val="007D2121"/>
    <w:rsid w:val="007D2594"/>
    <w:rsid w:val="007D30C9"/>
    <w:rsid w:val="007D56E5"/>
    <w:rsid w:val="007D57D7"/>
    <w:rsid w:val="007D5AB5"/>
    <w:rsid w:val="007D5DF6"/>
    <w:rsid w:val="007D6097"/>
    <w:rsid w:val="007D6921"/>
    <w:rsid w:val="007D73CE"/>
    <w:rsid w:val="007E0403"/>
    <w:rsid w:val="007E146A"/>
    <w:rsid w:val="007E2130"/>
    <w:rsid w:val="007E22F8"/>
    <w:rsid w:val="007E2A42"/>
    <w:rsid w:val="007E2BB8"/>
    <w:rsid w:val="007E2C35"/>
    <w:rsid w:val="007E2E5E"/>
    <w:rsid w:val="007E380E"/>
    <w:rsid w:val="007E46EA"/>
    <w:rsid w:val="007E4F27"/>
    <w:rsid w:val="007E5FBE"/>
    <w:rsid w:val="007E609D"/>
    <w:rsid w:val="007E6278"/>
    <w:rsid w:val="007E6590"/>
    <w:rsid w:val="007E67BD"/>
    <w:rsid w:val="007E6AA5"/>
    <w:rsid w:val="007E7784"/>
    <w:rsid w:val="007E7A3B"/>
    <w:rsid w:val="007E7DB6"/>
    <w:rsid w:val="007F0814"/>
    <w:rsid w:val="007F0CC2"/>
    <w:rsid w:val="007F14B0"/>
    <w:rsid w:val="007F1817"/>
    <w:rsid w:val="007F1F14"/>
    <w:rsid w:val="007F22DD"/>
    <w:rsid w:val="007F2347"/>
    <w:rsid w:val="007F3580"/>
    <w:rsid w:val="007F41F6"/>
    <w:rsid w:val="007F4474"/>
    <w:rsid w:val="007F46C5"/>
    <w:rsid w:val="007F4926"/>
    <w:rsid w:val="007F4B7A"/>
    <w:rsid w:val="007F646B"/>
    <w:rsid w:val="007F672B"/>
    <w:rsid w:val="008008CD"/>
    <w:rsid w:val="00800EDC"/>
    <w:rsid w:val="008014DC"/>
    <w:rsid w:val="00801A65"/>
    <w:rsid w:val="008024A5"/>
    <w:rsid w:val="008035A0"/>
    <w:rsid w:val="00803C14"/>
    <w:rsid w:val="00804343"/>
    <w:rsid w:val="00804905"/>
    <w:rsid w:val="00804EFE"/>
    <w:rsid w:val="00805601"/>
    <w:rsid w:val="00805748"/>
    <w:rsid w:val="00806725"/>
    <w:rsid w:val="0081280D"/>
    <w:rsid w:val="00812BDB"/>
    <w:rsid w:val="0081359D"/>
    <w:rsid w:val="00814C3F"/>
    <w:rsid w:val="00815235"/>
    <w:rsid w:val="00815488"/>
    <w:rsid w:val="00815CA0"/>
    <w:rsid w:val="008167F1"/>
    <w:rsid w:val="00816E01"/>
    <w:rsid w:val="00816F78"/>
    <w:rsid w:val="00817D2B"/>
    <w:rsid w:val="0082006F"/>
    <w:rsid w:val="00820957"/>
    <w:rsid w:val="008211D8"/>
    <w:rsid w:val="008229AB"/>
    <w:rsid w:val="00825840"/>
    <w:rsid w:val="00825F9E"/>
    <w:rsid w:val="00826B10"/>
    <w:rsid w:val="00826BCC"/>
    <w:rsid w:val="00827439"/>
    <w:rsid w:val="00830060"/>
    <w:rsid w:val="0083056F"/>
    <w:rsid w:val="008317E1"/>
    <w:rsid w:val="0083235C"/>
    <w:rsid w:val="00832F5B"/>
    <w:rsid w:val="0083350E"/>
    <w:rsid w:val="00833759"/>
    <w:rsid w:val="00833A55"/>
    <w:rsid w:val="00833F16"/>
    <w:rsid w:val="0083427B"/>
    <w:rsid w:val="008348F1"/>
    <w:rsid w:val="00835D05"/>
    <w:rsid w:val="00836A4E"/>
    <w:rsid w:val="00837819"/>
    <w:rsid w:val="0084093D"/>
    <w:rsid w:val="008415B9"/>
    <w:rsid w:val="00842528"/>
    <w:rsid w:val="00844204"/>
    <w:rsid w:val="0084421E"/>
    <w:rsid w:val="00844F12"/>
    <w:rsid w:val="00846367"/>
    <w:rsid w:val="00846F9F"/>
    <w:rsid w:val="008477EA"/>
    <w:rsid w:val="00847925"/>
    <w:rsid w:val="00847B90"/>
    <w:rsid w:val="00850209"/>
    <w:rsid w:val="008514EC"/>
    <w:rsid w:val="008520A0"/>
    <w:rsid w:val="0085278B"/>
    <w:rsid w:val="0085466B"/>
    <w:rsid w:val="00855358"/>
    <w:rsid w:val="0085665D"/>
    <w:rsid w:val="008571FA"/>
    <w:rsid w:val="00857C0C"/>
    <w:rsid w:val="00860C26"/>
    <w:rsid w:val="00860D2F"/>
    <w:rsid w:val="00860D4B"/>
    <w:rsid w:val="008610A1"/>
    <w:rsid w:val="00861EBE"/>
    <w:rsid w:val="00862CA6"/>
    <w:rsid w:val="008633BD"/>
    <w:rsid w:val="00864145"/>
    <w:rsid w:val="008661DC"/>
    <w:rsid w:val="008678D3"/>
    <w:rsid w:val="008678DF"/>
    <w:rsid w:val="00871244"/>
    <w:rsid w:val="00871713"/>
    <w:rsid w:val="00872289"/>
    <w:rsid w:val="008726C1"/>
    <w:rsid w:val="00873E5C"/>
    <w:rsid w:val="00874AF8"/>
    <w:rsid w:val="00874B94"/>
    <w:rsid w:val="00875E34"/>
    <w:rsid w:val="00876663"/>
    <w:rsid w:val="008767E8"/>
    <w:rsid w:val="008777F1"/>
    <w:rsid w:val="0088068E"/>
    <w:rsid w:val="00880E9F"/>
    <w:rsid w:val="0088186B"/>
    <w:rsid w:val="00883491"/>
    <w:rsid w:val="00884671"/>
    <w:rsid w:val="00884BD9"/>
    <w:rsid w:val="0088522B"/>
    <w:rsid w:val="0088583F"/>
    <w:rsid w:val="00887090"/>
    <w:rsid w:val="00887CA9"/>
    <w:rsid w:val="008904B7"/>
    <w:rsid w:val="00892494"/>
    <w:rsid w:val="00893225"/>
    <w:rsid w:val="008939FC"/>
    <w:rsid w:val="00893FFD"/>
    <w:rsid w:val="00894820"/>
    <w:rsid w:val="0089529D"/>
    <w:rsid w:val="00896DC7"/>
    <w:rsid w:val="008978BB"/>
    <w:rsid w:val="00897B65"/>
    <w:rsid w:val="008A0F1D"/>
    <w:rsid w:val="008A124A"/>
    <w:rsid w:val="008A2991"/>
    <w:rsid w:val="008A33A5"/>
    <w:rsid w:val="008A3F74"/>
    <w:rsid w:val="008A4A50"/>
    <w:rsid w:val="008A5963"/>
    <w:rsid w:val="008A5F5D"/>
    <w:rsid w:val="008B00EA"/>
    <w:rsid w:val="008B0556"/>
    <w:rsid w:val="008B09D1"/>
    <w:rsid w:val="008B1393"/>
    <w:rsid w:val="008B147A"/>
    <w:rsid w:val="008B23BD"/>
    <w:rsid w:val="008B242D"/>
    <w:rsid w:val="008B3DE2"/>
    <w:rsid w:val="008B46B4"/>
    <w:rsid w:val="008B5D5C"/>
    <w:rsid w:val="008B63BB"/>
    <w:rsid w:val="008B7495"/>
    <w:rsid w:val="008B7F27"/>
    <w:rsid w:val="008C007C"/>
    <w:rsid w:val="008C00BD"/>
    <w:rsid w:val="008C094F"/>
    <w:rsid w:val="008C0FB7"/>
    <w:rsid w:val="008C1140"/>
    <w:rsid w:val="008C156C"/>
    <w:rsid w:val="008C1FC8"/>
    <w:rsid w:val="008C24A9"/>
    <w:rsid w:val="008C2D7F"/>
    <w:rsid w:val="008C2EA5"/>
    <w:rsid w:val="008C2F7A"/>
    <w:rsid w:val="008C3652"/>
    <w:rsid w:val="008C49D8"/>
    <w:rsid w:val="008C532B"/>
    <w:rsid w:val="008C669E"/>
    <w:rsid w:val="008C6D37"/>
    <w:rsid w:val="008C6DD2"/>
    <w:rsid w:val="008C7459"/>
    <w:rsid w:val="008C7DC1"/>
    <w:rsid w:val="008D3393"/>
    <w:rsid w:val="008D3C0E"/>
    <w:rsid w:val="008D3FF0"/>
    <w:rsid w:val="008D495D"/>
    <w:rsid w:val="008D5A1C"/>
    <w:rsid w:val="008D5FD2"/>
    <w:rsid w:val="008D70BD"/>
    <w:rsid w:val="008D7891"/>
    <w:rsid w:val="008D796C"/>
    <w:rsid w:val="008E0844"/>
    <w:rsid w:val="008E0B2C"/>
    <w:rsid w:val="008E162A"/>
    <w:rsid w:val="008E1C47"/>
    <w:rsid w:val="008E1CD4"/>
    <w:rsid w:val="008E393B"/>
    <w:rsid w:val="008E4B8C"/>
    <w:rsid w:val="008E5AE7"/>
    <w:rsid w:val="008E5CB5"/>
    <w:rsid w:val="008E6597"/>
    <w:rsid w:val="008E7029"/>
    <w:rsid w:val="008E7179"/>
    <w:rsid w:val="008E75A1"/>
    <w:rsid w:val="008E78DC"/>
    <w:rsid w:val="008F0E64"/>
    <w:rsid w:val="008F1226"/>
    <w:rsid w:val="008F1DE4"/>
    <w:rsid w:val="008F3FAB"/>
    <w:rsid w:val="008F6034"/>
    <w:rsid w:val="008F6852"/>
    <w:rsid w:val="008F68F0"/>
    <w:rsid w:val="008F733F"/>
    <w:rsid w:val="008F7C26"/>
    <w:rsid w:val="008F7FC5"/>
    <w:rsid w:val="009000EA"/>
    <w:rsid w:val="009005C9"/>
    <w:rsid w:val="00900871"/>
    <w:rsid w:val="00900C7D"/>
    <w:rsid w:val="009020BE"/>
    <w:rsid w:val="00902240"/>
    <w:rsid w:val="0090348E"/>
    <w:rsid w:val="00903B6F"/>
    <w:rsid w:val="00904517"/>
    <w:rsid w:val="00904FE7"/>
    <w:rsid w:val="009054BF"/>
    <w:rsid w:val="00905FBE"/>
    <w:rsid w:val="00906677"/>
    <w:rsid w:val="009070B7"/>
    <w:rsid w:val="0090724A"/>
    <w:rsid w:val="00907351"/>
    <w:rsid w:val="009074F9"/>
    <w:rsid w:val="00907B72"/>
    <w:rsid w:val="00911394"/>
    <w:rsid w:val="0091197F"/>
    <w:rsid w:val="0091291E"/>
    <w:rsid w:val="00912C7A"/>
    <w:rsid w:val="009134A6"/>
    <w:rsid w:val="00914715"/>
    <w:rsid w:val="009155AC"/>
    <w:rsid w:val="00915744"/>
    <w:rsid w:val="009157D0"/>
    <w:rsid w:val="00915B7C"/>
    <w:rsid w:val="00915C38"/>
    <w:rsid w:val="00915D97"/>
    <w:rsid w:val="009165BB"/>
    <w:rsid w:val="0091749F"/>
    <w:rsid w:val="0092082E"/>
    <w:rsid w:val="009209D4"/>
    <w:rsid w:val="00920EB5"/>
    <w:rsid w:val="009216D7"/>
    <w:rsid w:val="00921C4C"/>
    <w:rsid w:val="00922D8F"/>
    <w:rsid w:val="00922DCB"/>
    <w:rsid w:val="00924162"/>
    <w:rsid w:val="00924313"/>
    <w:rsid w:val="00924525"/>
    <w:rsid w:val="009250B0"/>
    <w:rsid w:val="00926B5F"/>
    <w:rsid w:val="00926D44"/>
    <w:rsid w:val="009301B2"/>
    <w:rsid w:val="00931C97"/>
    <w:rsid w:val="00931DED"/>
    <w:rsid w:val="009327C8"/>
    <w:rsid w:val="00932E2D"/>
    <w:rsid w:val="0093424C"/>
    <w:rsid w:val="00934D96"/>
    <w:rsid w:val="00935216"/>
    <w:rsid w:val="00936395"/>
    <w:rsid w:val="009363FE"/>
    <w:rsid w:val="0093673D"/>
    <w:rsid w:val="00936F4A"/>
    <w:rsid w:val="00937232"/>
    <w:rsid w:val="00937E95"/>
    <w:rsid w:val="00940B39"/>
    <w:rsid w:val="00941D1E"/>
    <w:rsid w:val="0094245D"/>
    <w:rsid w:val="009426BB"/>
    <w:rsid w:val="00943736"/>
    <w:rsid w:val="00943E29"/>
    <w:rsid w:val="00944185"/>
    <w:rsid w:val="00944878"/>
    <w:rsid w:val="00944AC3"/>
    <w:rsid w:val="00945103"/>
    <w:rsid w:val="00945517"/>
    <w:rsid w:val="00947464"/>
    <w:rsid w:val="00947813"/>
    <w:rsid w:val="009503C2"/>
    <w:rsid w:val="00952DD4"/>
    <w:rsid w:val="00952EFD"/>
    <w:rsid w:val="00953060"/>
    <w:rsid w:val="00953AFA"/>
    <w:rsid w:val="00953BF3"/>
    <w:rsid w:val="00953D94"/>
    <w:rsid w:val="00954A26"/>
    <w:rsid w:val="00954A67"/>
    <w:rsid w:val="00956EC0"/>
    <w:rsid w:val="009602CD"/>
    <w:rsid w:val="00960514"/>
    <w:rsid w:val="00960BD8"/>
    <w:rsid w:val="00963250"/>
    <w:rsid w:val="009633A5"/>
    <w:rsid w:val="00963911"/>
    <w:rsid w:val="00963FED"/>
    <w:rsid w:val="009641C4"/>
    <w:rsid w:val="00964F4E"/>
    <w:rsid w:val="00965B9B"/>
    <w:rsid w:val="00966245"/>
    <w:rsid w:val="009665BF"/>
    <w:rsid w:val="00966838"/>
    <w:rsid w:val="0096702B"/>
    <w:rsid w:val="009674DA"/>
    <w:rsid w:val="00967F26"/>
    <w:rsid w:val="0097012F"/>
    <w:rsid w:val="0097141D"/>
    <w:rsid w:val="00971723"/>
    <w:rsid w:val="00971901"/>
    <w:rsid w:val="00971AE4"/>
    <w:rsid w:val="00971B07"/>
    <w:rsid w:val="00971E76"/>
    <w:rsid w:val="0097203F"/>
    <w:rsid w:val="00972929"/>
    <w:rsid w:val="00972B0E"/>
    <w:rsid w:val="009730A2"/>
    <w:rsid w:val="0097321D"/>
    <w:rsid w:val="009737F6"/>
    <w:rsid w:val="00974A5F"/>
    <w:rsid w:val="0097561D"/>
    <w:rsid w:val="00975809"/>
    <w:rsid w:val="0097704F"/>
    <w:rsid w:val="00977350"/>
    <w:rsid w:val="00980414"/>
    <w:rsid w:val="009815A6"/>
    <w:rsid w:val="00982DFC"/>
    <w:rsid w:val="00982EAF"/>
    <w:rsid w:val="00983345"/>
    <w:rsid w:val="009834E7"/>
    <w:rsid w:val="00983804"/>
    <w:rsid w:val="00983C70"/>
    <w:rsid w:val="009846FB"/>
    <w:rsid w:val="00984BE0"/>
    <w:rsid w:val="00984D5A"/>
    <w:rsid w:val="00985FB4"/>
    <w:rsid w:val="0098726E"/>
    <w:rsid w:val="00987594"/>
    <w:rsid w:val="00990593"/>
    <w:rsid w:val="00990A55"/>
    <w:rsid w:val="00991258"/>
    <w:rsid w:val="009916F0"/>
    <w:rsid w:val="00993A75"/>
    <w:rsid w:val="00993C4A"/>
    <w:rsid w:val="009961F8"/>
    <w:rsid w:val="009A02A4"/>
    <w:rsid w:val="009A1057"/>
    <w:rsid w:val="009A1788"/>
    <w:rsid w:val="009A1C7A"/>
    <w:rsid w:val="009A2ED2"/>
    <w:rsid w:val="009A332C"/>
    <w:rsid w:val="009A35A6"/>
    <w:rsid w:val="009A3794"/>
    <w:rsid w:val="009A4593"/>
    <w:rsid w:val="009A4E94"/>
    <w:rsid w:val="009A5C0E"/>
    <w:rsid w:val="009A62BD"/>
    <w:rsid w:val="009A64AA"/>
    <w:rsid w:val="009A76B8"/>
    <w:rsid w:val="009B0687"/>
    <w:rsid w:val="009B12F2"/>
    <w:rsid w:val="009B1604"/>
    <w:rsid w:val="009B29AA"/>
    <w:rsid w:val="009B4A46"/>
    <w:rsid w:val="009B4B66"/>
    <w:rsid w:val="009B5DD5"/>
    <w:rsid w:val="009B628A"/>
    <w:rsid w:val="009B7F8A"/>
    <w:rsid w:val="009C09BD"/>
    <w:rsid w:val="009C1792"/>
    <w:rsid w:val="009C27B0"/>
    <w:rsid w:val="009C2A20"/>
    <w:rsid w:val="009C2F7E"/>
    <w:rsid w:val="009C3148"/>
    <w:rsid w:val="009C5B93"/>
    <w:rsid w:val="009C6753"/>
    <w:rsid w:val="009C7234"/>
    <w:rsid w:val="009D04CC"/>
    <w:rsid w:val="009D059C"/>
    <w:rsid w:val="009D0DA7"/>
    <w:rsid w:val="009D1340"/>
    <w:rsid w:val="009D1709"/>
    <w:rsid w:val="009D1F1F"/>
    <w:rsid w:val="009D26E9"/>
    <w:rsid w:val="009D2E46"/>
    <w:rsid w:val="009D3566"/>
    <w:rsid w:val="009D4236"/>
    <w:rsid w:val="009D433B"/>
    <w:rsid w:val="009D4E0B"/>
    <w:rsid w:val="009D5EC0"/>
    <w:rsid w:val="009D65BC"/>
    <w:rsid w:val="009D6E25"/>
    <w:rsid w:val="009D7685"/>
    <w:rsid w:val="009D7953"/>
    <w:rsid w:val="009E0AD1"/>
    <w:rsid w:val="009E1492"/>
    <w:rsid w:val="009E26B9"/>
    <w:rsid w:val="009E453C"/>
    <w:rsid w:val="009E4603"/>
    <w:rsid w:val="009E62DF"/>
    <w:rsid w:val="009E6FBE"/>
    <w:rsid w:val="009E7675"/>
    <w:rsid w:val="009F05BB"/>
    <w:rsid w:val="009F09A7"/>
    <w:rsid w:val="009F0CE4"/>
    <w:rsid w:val="009F1528"/>
    <w:rsid w:val="009F19A9"/>
    <w:rsid w:val="009F1C8F"/>
    <w:rsid w:val="009F2234"/>
    <w:rsid w:val="009F24AA"/>
    <w:rsid w:val="009F3E1B"/>
    <w:rsid w:val="009F6B39"/>
    <w:rsid w:val="009F7625"/>
    <w:rsid w:val="00A00939"/>
    <w:rsid w:val="00A010C8"/>
    <w:rsid w:val="00A01193"/>
    <w:rsid w:val="00A01762"/>
    <w:rsid w:val="00A018F2"/>
    <w:rsid w:val="00A02296"/>
    <w:rsid w:val="00A03777"/>
    <w:rsid w:val="00A0434E"/>
    <w:rsid w:val="00A04582"/>
    <w:rsid w:val="00A06472"/>
    <w:rsid w:val="00A075D8"/>
    <w:rsid w:val="00A1047E"/>
    <w:rsid w:val="00A10CA4"/>
    <w:rsid w:val="00A10D0B"/>
    <w:rsid w:val="00A112D1"/>
    <w:rsid w:val="00A115FE"/>
    <w:rsid w:val="00A14360"/>
    <w:rsid w:val="00A157AE"/>
    <w:rsid w:val="00A1580C"/>
    <w:rsid w:val="00A17012"/>
    <w:rsid w:val="00A1778E"/>
    <w:rsid w:val="00A200EC"/>
    <w:rsid w:val="00A201DE"/>
    <w:rsid w:val="00A20689"/>
    <w:rsid w:val="00A21039"/>
    <w:rsid w:val="00A21992"/>
    <w:rsid w:val="00A2270A"/>
    <w:rsid w:val="00A2386E"/>
    <w:rsid w:val="00A23B7C"/>
    <w:rsid w:val="00A23FE7"/>
    <w:rsid w:val="00A24A55"/>
    <w:rsid w:val="00A24D51"/>
    <w:rsid w:val="00A2502F"/>
    <w:rsid w:val="00A2538E"/>
    <w:rsid w:val="00A255BB"/>
    <w:rsid w:val="00A30BEC"/>
    <w:rsid w:val="00A3102D"/>
    <w:rsid w:val="00A31DA0"/>
    <w:rsid w:val="00A326CF"/>
    <w:rsid w:val="00A33524"/>
    <w:rsid w:val="00A3424D"/>
    <w:rsid w:val="00A346F9"/>
    <w:rsid w:val="00A355F8"/>
    <w:rsid w:val="00A359AF"/>
    <w:rsid w:val="00A36C33"/>
    <w:rsid w:val="00A37118"/>
    <w:rsid w:val="00A3724B"/>
    <w:rsid w:val="00A373C8"/>
    <w:rsid w:val="00A375C8"/>
    <w:rsid w:val="00A40211"/>
    <w:rsid w:val="00A40FB6"/>
    <w:rsid w:val="00A419E6"/>
    <w:rsid w:val="00A4287F"/>
    <w:rsid w:val="00A44231"/>
    <w:rsid w:val="00A452F6"/>
    <w:rsid w:val="00A465CC"/>
    <w:rsid w:val="00A466CA"/>
    <w:rsid w:val="00A46F9A"/>
    <w:rsid w:val="00A478C6"/>
    <w:rsid w:val="00A500FA"/>
    <w:rsid w:val="00A50924"/>
    <w:rsid w:val="00A50DD6"/>
    <w:rsid w:val="00A522CE"/>
    <w:rsid w:val="00A528FA"/>
    <w:rsid w:val="00A5290D"/>
    <w:rsid w:val="00A52D52"/>
    <w:rsid w:val="00A52D6B"/>
    <w:rsid w:val="00A53172"/>
    <w:rsid w:val="00A53505"/>
    <w:rsid w:val="00A53563"/>
    <w:rsid w:val="00A53D04"/>
    <w:rsid w:val="00A53E76"/>
    <w:rsid w:val="00A560EB"/>
    <w:rsid w:val="00A56826"/>
    <w:rsid w:val="00A56E6B"/>
    <w:rsid w:val="00A573B5"/>
    <w:rsid w:val="00A57555"/>
    <w:rsid w:val="00A60886"/>
    <w:rsid w:val="00A6119D"/>
    <w:rsid w:val="00A61779"/>
    <w:rsid w:val="00A62132"/>
    <w:rsid w:val="00A62B08"/>
    <w:rsid w:val="00A62ED0"/>
    <w:rsid w:val="00A6375C"/>
    <w:rsid w:val="00A63A71"/>
    <w:rsid w:val="00A63D22"/>
    <w:rsid w:val="00A63D5F"/>
    <w:rsid w:val="00A63EA4"/>
    <w:rsid w:val="00A64332"/>
    <w:rsid w:val="00A657A2"/>
    <w:rsid w:val="00A6593D"/>
    <w:rsid w:val="00A66AAD"/>
    <w:rsid w:val="00A67AEB"/>
    <w:rsid w:val="00A703AF"/>
    <w:rsid w:val="00A71416"/>
    <w:rsid w:val="00A718FC"/>
    <w:rsid w:val="00A71E16"/>
    <w:rsid w:val="00A7264B"/>
    <w:rsid w:val="00A72722"/>
    <w:rsid w:val="00A74369"/>
    <w:rsid w:val="00A7445E"/>
    <w:rsid w:val="00A74C23"/>
    <w:rsid w:val="00A75AD6"/>
    <w:rsid w:val="00A75D03"/>
    <w:rsid w:val="00A75F97"/>
    <w:rsid w:val="00A7690D"/>
    <w:rsid w:val="00A773C3"/>
    <w:rsid w:val="00A77C77"/>
    <w:rsid w:val="00A77E55"/>
    <w:rsid w:val="00A800A3"/>
    <w:rsid w:val="00A81762"/>
    <w:rsid w:val="00A83BA3"/>
    <w:rsid w:val="00A844C5"/>
    <w:rsid w:val="00A848E8"/>
    <w:rsid w:val="00A860C7"/>
    <w:rsid w:val="00A8614F"/>
    <w:rsid w:val="00A868CF"/>
    <w:rsid w:val="00A873BD"/>
    <w:rsid w:val="00A90CFF"/>
    <w:rsid w:val="00A92AA7"/>
    <w:rsid w:val="00A93D95"/>
    <w:rsid w:val="00A95B05"/>
    <w:rsid w:val="00A97866"/>
    <w:rsid w:val="00AA10F6"/>
    <w:rsid w:val="00AA110A"/>
    <w:rsid w:val="00AA1569"/>
    <w:rsid w:val="00AA177A"/>
    <w:rsid w:val="00AA1B0E"/>
    <w:rsid w:val="00AA5932"/>
    <w:rsid w:val="00AA5994"/>
    <w:rsid w:val="00AA66ED"/>
    <w:rsid w:val="00AA7CCB"/>
    <w:rsid w:val="00AB0BCD"/>
    <w:rsid w:val="00AB0E43"/>
    <w:rsid w:val="00AB1434"/>
    <w:rsid w:val="00AB18B5"/>
    <w:rsid w:val="00AB244D"/>
    <w:rsid w:val="00AB245E"/>
    <w:rsid w:val="00AB3DCD"/>
    <w:rsid w:val="00AB4068"/>
    <w:rsid w:val="00AB4123"/>
    <w:rsid w:val="00AB5425"/>
    <w:rsid w:val="00AB5BB6"/>
    <w:rsid w:val="00AC1D39"/>
    <w:rsid w:val="00AC1E12"/>
    <w:rsid w:val="00AC2EFD"/>
    <w:rsid w:val="00AC329C"/>
    <w:rsid w:val="00AC39A6"/>
    <w:rsid w:val="00AC48CC"/>
    <w:rsid w:val="00AC5AC1"/>
    <w:rsid w:val="00AC5DBC"/>
    <w:rsid w:val="00AC6B37"/>
    <w:rsid w:val="00AC76BA"/>
    <w:rsid w:val="00AC78B6"/>
    <w:rsid w:val="00AC7958"/>
    <w:rsid w:val="00AC7DF9"/>
    <w:rsid w:val="00AC7DFE"/>
    <w:rsid w:val="00AD0479"/>
    <w:rsid w:val="00AD06B7"/>
    <w:rsid w:val="00AD1B78"/>
    <w:rsid w:val="00AD28E7"/>
    <w:rsid w:val="00AD2AC4"/>
    <w:rsid w:val="00AD2DB0"/>
    <w:rsid w:val="00AD3036"/>
    <w:rsid w:val="00AD3460"/>
    <w:rsid w:val="00AD36C7"/>
    <w:rsid w:val="00AD4FD5"/>
    <w:rsid w:val="00AD545A"/>
    <w:rsid w:val="00AD5F74"/>
    <w:rsid w:val="00AD6328"/>
    <w:rsid w:val="00AD6331"/>
    <w:rsid w:val="00AD6EF8"/>
    <w:rsid w:val="00AD7C58"/>
    <w:rsid w:val="00AE078C"/>
    <w:rsid w:val="00AE0D49"/>
    <w:rsid w:val="00AE15C3"/>
    <w:rsid w:val="00AE2151"/>
    <w:rsid w:val="00AE3D08"/>
    <w:rsid w:val="00AE45DC"/>
    <w:rsid w:val="00AE4F3B"/>
    <w:rsid w:val="00AF005B"/>
    <w:rsid w:val="00AF00EB"/>
    <w:rsid w:val="00AF23A9"/>
    <w:rsid w:val="00AF2898"/>
    <w:rsid w:val="00AF2AAE"/>
    <w:rsid w:val="00AF36D6"/>
    <w:rsid w:val="00AF3970"/>
    <w:rsid w:val="00AF5495"/>
    <w:rsid w:val="00AF553A"/>
    <w:rsid w:val="00AF566E"/>
    <w:rsid w:val="00AF71D0"/>
    <w:rsid w:val="00AF76E1"/>
    <w:rsid w:val="00AF7AD7"/>
    <w:rsid w:val="00B00999"/>
    <w:rsid w:val="00B00ACD"/>
    <w:rsid w:val="00B00AF1"/>
    <w:rsid w:val="00B013D4"/>
    <w:rsid w:val="00B0247E"/>
    <w:rsid w:val="00B025FD"/>
    <w:rsid w:val="00B029FB"/>
    <w:rsid w:val="00B02D21"/>
    <w:rsid w:val="00B03853"/>
    <w:rsid w:val="00B05A92"/>
    <w:rsid w:val="00B068B8"/>
    <w:rsid w:val="00B0779E"/>
    <w:rsid w:val="00B07E8B"/>
    <w:rsid w:val="00B10305"/>
    <w:rsid w:val="00B1053B"/>
    <w:rsid w:val="00B10D8E"/>
    <w:rsid w:val="00B12355"/>
    <w:rsid w:val="00B12899"/>
    <w:rsid w:val="00B136EA"/>
    <w:rsid w:val="00B13774"/>
    <w:rsid w:val="00B13F04"/>
    <w:rsid w:val="00B1458B"/>
    <w:rsid w:val="00B226CC"/>
    <w:rsid w:val="00B2309A"/>
    <w:rsid w:val="00B23BB5"/>
    <w:rsid w:val="00B251A0"/>
    <w:rsid w:val="00B25C66"/>
    <w:rsid w:val="00B262F0"/>
    <w:rsid w:val="00B267EB"/>
    <w:rsid w:val="00B26E88"/>
    <w:rsid w:val="00B27753"/>
    <w:rsid w:val="00B3030D"/>
    <w:rsid w:val="00B307ED"/>
    <w:rsid w:val="00B31080"/>
    <w:rsid w:val="00B31CFB"/>
    <w:rsid w:val="00B3331C"/>
    <w:rsid w:val="00B333C1"/>
    <w:rsid w:val="00B333F2"/>
    <w:rsid w:val="00B3348D"/>
    <w:rsid w:val="00B33945"/>
    <w:rsid w:val="00B3398E"/>
    <w:rsid w:val="00B33E1C"/>
    <w:rsid w:val="00B33EC6"/>
    <w:rsid w:val="00B34D8E"/>
    <w:rsid w:val="00B3523C"/>
    <w:rsid w:val="00B35960"/>
    <w:rsid w:val="00B35B78"/>
    <w:rsid w:val="00B3683F"/>
    <w:rsid w:val="00B36D87"/>
    <w:rsid w:val="00B36FCF"/>
    <w:rsid w:val="00B37E80"/>
    <w:rsid w:val="00B40335"/>
    <w:rsid w:val="00B40AC4"/>
    <w:rsid w:val="00B4116F"/>
    <w:rsid w:val="00B416B0"/>
    <w:rsid w:val="00B4215D"/>
    <w:rsid w:val="00B42274"/>
    <w:rsid w:val="00B424BF"/>
    <w:rsid w:val="00B42B61"/>
    <w:rsid w:val="00B433FE"/>
    <w:rsid w:val="00B44E00"/>
    <w:rsid w:val="00B45412"/>
    <w:rsid w:val="00B458C4"/>
    <w:rsid w:val="00B45D99"/>
    <w:rsid w:val="00B45F2C"/>
    <w:rsid w:val="00B46177"/>
    <w:rsid w:val="00B4679A"/>
    <w:rsid w:val="00B46E6F"/>
    <w:rsid w:val="00B47990"/>
    <w:rsid w:val="00B47E85"/>
    <w:rsid w:val="00B50D44"/>
    <w:rsid w:val="00B50DBB"/>
    <w:rsid w:val="00B51B88"/>
    <w:rsid w:val="00B538F6"/>
    <w:rsid w:val="00B53CB1"/>
    <w:rsid w:val="00B5432B"/>
    <w:rsid w:val="00B54FA7"/>
    <w:rsid w:val="00B5562B"/>
    <w:rsid w:val="00B5614B"/>
    <w:rsid w:val="00B5669B"/>
    <w:rsid w:val="00B5675D"/>
    <w:rsid w:val="00B57652"/>
    <w:rsid w:val="00B57A37"/>
    <w:rsid w:val="00B60149"/>
    <w:rsid w:val="00B60C2A"/>
    <w:rsid w:val="00B61907"/>
    <w:rsid w:val="00B61C49"/>
    <w:rsid w:val="00B62A82"/>
    <w:rsid w:val="00B6312C"/>
    <w:rsid w:val="00B6393C"/>
    <w:rsid w:val="00B63A8F"/>
    <w:rsid w:val="00B63B8D"/>
    <w:rsid w:val="00B642A2"/>
    <w:rsid w:val="00B64A60"/>
    <w:rsid w:val="00B64C11"/>
    <w:rsid w:val="00B650BC"/>
    <w:rsid w:val="00B650D6"/>
    <w:rsid w:val="00B651C3"/>
    <w:rsid w:val="00B65858"/>
    <w:rsid w:val="00B65936"/>
    <w:rsid w:val="00B65BB4"/>
    <w:rsid w:val="00B65BB5"/>
    <w:rsid w:val="00B662C2"/>
    <w:rsid w:val="00B666BA"/>
    <w:rsid w:val="00B66966"/>
    <w:rsid w:val="00B66996"/>
    <w:rsid w:val="00B66B78"/>
    <w:rsid w:val="00B67396"/>
    <w:rsid w:val="00B70364"/>
    <w:rsid w:val="00B70B9B"/>
    <w:rsid w:val="00B70E16"/>
    <w:rsid w:val="00B715C6"/>
    <w:rsid w:val="00B715E4"/>
    <w:rsid w:val="00B71CAB"/>
    <w:rsid w:val="00B71D08"/>
    <w:rsid w:val="00B72152"/>
    <w:rsid w:val="00B725B4"/>
    <w:rsid w:val="00B742D4"/>
    <w:rsid w:val="00B74AC8"/>
    <w:rsid w:val="00B75139"/>
    <w:rsid w:val="00B752C4"/>
    <w:rsid w:val="00B76825"/>
    <w:rsid w:val="00B8079D"/>
    <w:rsid w:val="00B80847"/>
    <w:rsid w:val="00B8091D"/>
    <w:rsid w:val="00B810D3"/>
    <w:rsid w:val="00B81A7F"/>
    <w:rsid w:val="00B836FF"/>
    <w:rsid w:val="00B83C7B"/>
    <w:rsid w:val="00B849FE"/>
    <w:rsid w:val="00B84A5F"/>
    <w:rsid w:val="00B869D9"/>
    <w:rsid w:val="00B87F86"/>
    <w:rsid w:val="00B9055D"/>
    <w:rsid w:val="00B906AF"/>
    <w:rsid w:val="00B911E6"/>
    <w:rsid w:val="00B91456"/>
    <w:rsid w:val="00B91C61"/>
    <w:rsid w:val="00B92323"/>
    <w:rsid w:val="00B926B0"/>
    <w:rsid w:val="00B931FF"/>
    <w:rsid w:val="00B9493C"/>
    <w:rsid w:val="00B9695C"/>
    <w:rsid w:val="00B97480"/>
    <w:rsid w:val="00BA02DF"/>
    <w:rsid w:val="00BA1986"/>
    <w:rsid w:val="00BA2EA0"/>
    <w:rsid w:val="00BA2ED0"/>
    <w:rsid w:val="00BA3B0C"/>
    <w:rsid w:val="00BA4590"/>
    <w:rsid w:val="00BA4622"/>
    <w:rsid w:val="00BA51B3"/>
    <w:rsid w:val="00BA538F"/>
    <w:rsid w:val="00BA6391"/>
    <w:rsid w:val="00BA772C"/>
    <w:rsid w:val="00BB0BD6"/>
    <w:rsid w:val="00BB1302"/>
    <w:rsid w:val="00BB187E"/>
    <w:rsid w:val="00BB25C5"/>
    <w:rsid w:val="00BB2812"/>
    <w:rsid w:val="00BB3935"/>
    <w:rsid w:val="00BB399A"/>
    <w:rsid w:val="00BB4566"/>
    <w:rsid w:val="00BB4601"/>
    <w:rsid w:val="00BB4F46"/>
    <w:rsid w:val="00BB4FDE"/>
    <w:rsid w:val="00BB536E"/>
    <w:rsid w:val="00BB53B3"/>
    <w:rsid w:val="00BB5CF2"/>
    <w:rsid w:val="00BB66BA"/>
    <w:rsid w:val="00BB6BC9"/>
    <w:rsid w:val="00BB6F6E"/>
    <w:rsid w:val="00BB6FE5"/>
    <w:rsid w:val="00BB7253"/>
    <w:rsid w:val="00BC0655"/>
    <w:rsid w:val="00BC0918"/>
    <w:rsid w:val="00BC103F"/>
    <w:rsid w:val="00BC1C5B"/>
    <w:rsid w:val="00BC3293"/>
    <w:rsid w:val="00BC53F5"/>
    <w:rsid w:val="00BC5AFF"/>
    <w:rsid w:val="00BC63BA"/>
    <w:rsid w:val="00BC6B52"/>
    <w:rsid w:val="00BC7E22"/>
    <w:rsid w:val="00BD1A88"/>
    <w:rsid w:val="00BD1DCE"/>
    <w:rsid w:val="00BD3784"/>
    <w:rsid w:val="00BD4240"/>
    <w:rsid w:val="00BD4EFE"/>
    <w:rsid w:val="00BD67EA"/>
    <w:rsid w:val="00BD7FED"/>
    <w:rsid w:val="00BE14BF"/>
    <w:rsid w:val="00BE1934"/>
    <w:rsid w:val="00BE2D63"/>
    <w:rsid w:val="00BE319A"/>
    <w:rsid w:val="00BE3739"/>
    <w:rsid w:val="00BE5607"/>
    <w:rsid w:val="00BE5EA8"/>
    <w:rsid w:val="00BE6223"/>
    <w:rsid w:val="00BE6907"/>
    <w:rsid w:val="00BE70A6"/>
    <w:rsid w:val="00BF012E"/>
    <w:rsid w:val="00BF016F"/>
    <w:rsid w:val="00BF0AB3"/>
    <w:rsid w:val="00BF2EE4"/>
    <w:rsid w:val="00BF3DE0"/>
    <w:rsid w:val="00BF3F6A"/>
    <w:rsid w:val="00BF59E7"/>
    <w:rsid w:val="00BF6B34"/>
    <w:rsid w:val="00BF6B7B"/>
    <w:rsid w:val="00BF701A"/>
    <w:rsid w:val="00BF789C"/>
    <w:rsid w:val="00C000F3"/>
    <w:rsid w:val="00C00F09"/>
    <w:rsid w:val="00C00F4F"/>
    <w:rsid w:val="00C01286"/>
    <w:rsid w:val="00C01CA4"/>
    <w:rsid w:val="00C039EB"/>
    <w:rsid w:val="00C03DD8"/>
    <w:rsid w:val="00C0476D"/>
    <w:rsid w:val="00C052DE"/>
    <w:rsid w:val="00C054BD"/>
    <w:rsid w:val="00C0561E"/>
    <w:rsid w:val="00C057A0"/>
    <w:rsid w:val="00C0664D"/>
    <w:rsid w:val="00C07520"/>
    <w:rsid w:val="00C10D3D"/>
    <w:rsid w:val="00C1124D"/>
    <w:rsid w:val="00C12A93"/>
    <w:rsid w:val="00C13399"/>
    <w:rsid w:val="00C14578"/>
    <w:rsid w:val="00C150A3"/>
    <w:rsid w:val="00C1535D"/>
    <w:rsid w:val="00C15ADF"/>
    <w:rsid w:val="00C15B3E"/>
    <w:rsid w:val="00C16FDF"/>
    <w:rsid w:val="00C175E3"/>
    <w:rsid w:val="00C20DDB"/>
    <w:rsid w:val="00C20DF5"/>
    <w:rsid w:val="00C21888"/>
    <w:rsid w:val="00C226E5"/>
    <w:rsid w:val="00C22FAC"/>
    <w:rsid w:val="00C2349C"/>
    <w:rsid w:val="00C23AAF"/>
    <w:rsid w:val="00C24043"/>
    <w:rsid w:val="00C24643"/>
    <w:rsid w:val="00C25210"/>
    <w:rsid w:val="00C26B2F"/>
    <w:rsid w:val="00C27190"/>
    <w:rsid w:val="00C27C9C"/>
    <w:rsid w:val="00C31385"/>
    <w:rsid w:val="00C31B58"/>
    <w:rsid w:val="00C32481"/>
    <w:rsid w:val="00C326B7"/>
    <w:rsid w:val="00C331E9"/>
    <w:rsid w:val="00C342F8"/>
    <w:rsid w:val="00C3484E"/>
    <w:rsid w:val="00C34CC1"/>
    <w:rsid w:val="00C353C0"/>
    <w:rsid w:val="00C35D09"/>
    <w:rsid w:val="00C35DBA"/>
    <w:rsid w:val="00C3757C"/>
    <w:rsid w:val="00C40276"/>
    <w:rsid w:val="00C402C9"/>
    <w:rsid w:val="00C41E92"/>
    <w:rsid w:val="00C41EEA"/>
    <w:rsid w:val="00C42272"/>
    <w:rsid w:val="00C42D0D"/>
    <w:rsid w:val="00C4521F"/>
    <w:rsid w:val="00C4567E"/>
    <w:rsid w:val="00C46006"/>
    <w:rsid w:val="00C4636F"/>
    <w:rsid w:val="00C46E8E"/>
    <w:rsid w:val="00C46F8B"/>
    <w:rsid w:val="00C472A2"/>
    <w:rsid w:val="00C472B1"/>
    <w:rsid w:val="00C507F7"/>
    <w:rsid w:val="00C50E43"/>
    <w:rsid w:val="00C52C89"/>
    <w:rsid w:val="00C53807"/>
    <w:rsid w:val="00C53ABE"/>
    <w:rsid w:val="00C54637"/>
    <w:rsid w:val="00C552EC"/>
    <w:rsid w:val="00C55F61"/>
    <w:rsid w:val="00C55F9B"/>
    <w:rsid w:val="00C5692B"/>
    <w:rsid w:val="00C570D2"/>
    <w:rsid w:val="00C5726C"/>
    <w:rsid w:val="00C5783D"/>
    <w:rsid w:val="00C57CB9"/>
    <w:rsid w:val="00C611E6"/>
    <w:rsid w:val="00C6260F"/>
    <w:rsid w:val="00C6410A"/>
    <w:rsid w:val="00C66FD9"/>
    <w:rsid w:val="00C70F1A"/>
    <w:rsid w:val="00C71837"/>
    <w:rsid w:val="00C71851"/>
    <w:rsid w:val="00C7238D"/>
    <w:rsid w:val="00C72574"/>
    <w:rsid w:val="00C72ED8"/>
    <w:rsid w:val="00C73A6D"/>
    <w:rsid w:val="00C73FDB"/>
    <w:rsid w:val="00C7436A"/>
    <w:rsid w:val="00C7445C"/>
    <w:rsid w:val="00C75837"/>
    <w:rsid w:val="00C7651C"/>
    <w:rsid w:val="00C77CC0"/>
    <w:rsid w:val="00C80228"/>
    <w:rsid w:val="00C802F2"/>
    <w:rsid w:val="00C80A26"/>
    <w:rsid w:val="00C80D13"/>
    <w:rsid w:val="00C813B0"/>
    <w:rsid w:val="00C81934"/>
    <w:rsid w:val="00C81B65"/>
    <w:rsid w:val="00C82DA8"/>
    <w:rsid w:val="00C82DC4"/>
    <w:rsid w:val="00C83B6A"/>
    <w:rsid w:val="00C84A93"/>
    <w:rsid w:val="00C85B61"/>
    <w:rsid w:val="00C85DF1"/>
    <w:rsid w:val="00C86637"/>
    <w:rsid w:val="00C866BA"/>
    <w:rsid w:val="00C87434"/>
    <w:rsid w:val="00C87D7F"/>
    <w:rsid w:val="00C9427E"/>
    <w:rsid w:val="00C9548A"/>
    <w:rsid w:val="00C9790B"/>
    <w:rsid w:val="00C97F6B"/>
    <w:rsid w:val="00CA0C2F"/>
    <w:rsid w:val="00CA0E56"/>
    <w:rsid w:val="00CA0E92"/>
    <w:rsid w:val="00CA16F3"/>
    <w:rsid w:val="00CA208D"/>
    <w:rsid w:val="00CA2660"/>
    <w:rsid w:val="00CA26A4"/>
    <w:rsid w:val="00CA3F85"/>
    <w:rsid w:val="00CA43AA"/>
    <w:rsid w:val="00CA5870"/>
    <w:rsid w:val="00CA61F6"/>
    <w:rsid w:val="00CA6324"/>
    <w:rsid w:val="00CA6863"/>
    <w:rsid w:val="00CA6C2C"/>
    <w:rsid w:val="00CB06C8"/>
    <w:rsid w:val="00CB0C9B"/>
    <w:rsid w:val="00CB1678"/>
    <w:rsid w:val="00CB1C69"/>
    <w:rsid w:val="00CB2014"/>
    <w:rsid w:val="00CB2D25"/>
    <w:rsid w:val="00CB2D91"/>
    <w:rsid w:val="00CB32A0"/>
    <w:rsid w:val="00CB36E8"/>
    <w:rsid w:val="00CB426E"/>
    <w:rsid w:val="00CB6357"/>
    <w:rsid w:val="00CB639B"/>
    <w:rsid w:val="00CB69AC"/>
    <w:rsid w:val="00CB6B1B"/>
    <w:rsid w:val="00CC0CA2"/>
    <w:rsid w:val="00CC0ECF"/>
    <w:rsid w:val="00CC1830"/>
    <w:rsid w:val="00CC496A"/>
    <w:rsid w:val="00CC5560"/>
    <w:rsid w:val="00CC5B7E"/>
    <w:rsid w:val="00CC6CF6"/>
    <w:rsid w:val="00CC6DEF"/>
    <w:rsid w:val="00CC7182"/>
    <w:rsid w:val="00CC7578"/>
    <w:rsid w:val="00CC7AA8"/>
    <w:rsid w:val="00CC7F5A"/>
    <w:rsid w:val="00CD0641"/>
    <w:rsid w:val="00CD0EFF"/>
    <w:rsid w:val="00CD1DBF"/>
    <w:rsid w:val="00CD2653"/>
    <w:rsid w:val="00CD445E"/>
    <w:rsid w:val="00CD4518"/>
    <w:rsid w:val="00CD4559"/>
    <w:rsid w:val="00CD4CEB"/>
    <w:rsid w:val="00CD4F05"/>
    <w:rsid w:val="00CD55AC"/>
    <w:rsid w:val="00CD565D"/>
    <w:rsid w:val="00CD5AB4"/>
    <w:rsid w:val="00CD5B82"/>
    <w:rsid w:val="00CD628C"/>
    <w:rsid w:val="00CD6315"/>
    <w:rsid w:val="00CD6633"/>
    <w:rsid w:val="00CD6D10"/>
    <w:rsid w:val="00CD71E0"/>
    <w:rsid w:val="00CD765A"/>
    <w:rsid w:val="00CD7ACC"/>
    <w:rsid w:val="00CD7CE6"/>
    <w:rsid w:val="00CD7E53"/>
    <w:rsid w:val="00CD7FA2"/>
    <w:rsid w:val="00CE0129"/>
    <w:rsid w:val="00CE1096"/>
    <w:rsid w:val="00CE15EF"/>
    <w:rsid w:val="00CE18AF"/>
    <w:rsid w:val="00CE1B48"/>
    <w:rsid w:val="00CE35A1"/>
    <w:rsid w:val="00CE3606"/>
    <w:rsid w:val="00CE48DD"/>
    <w:rsid w:val="00CE5B9E"/>
    <w:rsid w:val="00CE627F"/>
    <w:rsid w:val="00CE63D7"/>
    <w:rsid w:val="00CE6FDD"/>
    <w:rsid w:val="00CE713F"/>
    <w:rsid w:val="00CE7A19"/>
    <w:rsid w:val="00CE7EF5"/>
    <w:rsid w:val="00CF09F9"/>
    <w:rsid w:val="00CF0BD6"/>
    <w:rsid w:val="00CF11DD"/>
    <w:rsid w:val="00CF19EE"/>
    <w:rsid w:val="00CF1CFE"/>
    <w:rsid w:val="00CF269C"/>
    <w:rsid w:val="00CF31C9"/>
    <w:rsid w:val="00CF333E"/>
    <w:rsid w:val="00CF33E4"/>
    <w:rsid w:val="00CF3630"/>
    <w:rsid w:val="00CF4D20"/>
    <w:rsid w:val="00CF5444"/>
    <w:rsid w:val="00CF5795"/>
    <w:rsid w:val="00CF594E"/>
    <w:rsid w:val="00CF6D4B"/>
    <w:rsid w:val="00CF74C9"/>
    <w:rsid w:val="00CF7B3E"/>
    <w:rsid w:val="00D00B2F"/>
    <w:rsid w:val="00D00E07"/>
    <w:rsid w:val="00D00E08"/>
    <w:rsid w:val="00D013E8"/>
    <w:rsid w:val="00D0184A"/>
    <w:rsid w:val="00D01D7D"/>
    <w:rsid w:val="00D027BD"/>
    <w:rsid w:val="00D02A05"/>
    <w:rsid w:val="00D02A55"/>
    <w:rsid w:val="00D041E9"/>
    <w:rsid w:val="00D052EC"/>
    <w:rsid w:val="00D054C0"/>
    <w:rsid w:val="00D055ED"/>
    <w:rsid w:val="00D058E4"/>
    <w:rsid w:val="00D05EDB"/>
    <w:rsid w:val="00D06593"/>
    <w:rsid w:val="00D108A3"/>
    <w:rsid w:val="00D114FB"/>
    <w:rsid w:val="00D1171B"/>
    <w:rsid w:val="00D119F3"/>
    <w:rsid w:val="00D1239C"/>
    <w:rsid w:val="00D1242C"/>
    <w:rsid w:val="00D124D2"/>
    <w:rsid w:val="00D126C7"/>
    <w:rsid w:val="00D13B3B"/>
    <w:rsid w:val="00D1455E"/>
    <w:rsid w:val="00D14708"/>
    <w:rsid w:val="00D15A09"/>
    <w:rsid w:val="00D17079"/>
    <w:rsid w:val="00D17854"/>
    <w:rsid w:val="00D17F17"/>
    <w:rsid w:val="00D20518"/>
    <w:rsid w:val="00D20C7F"/>
    <w:rsid w:val="00D20DEC"/>
    <w:rsid w:val="00D22DFB"/>
    <w:rsid w:val="00D23D01"/>
    <w:rsid w:val="00D26049"/>
    <w:rsid w:val="00D262A9"/>
    <w:rsid w:val="00D26E3B"/>
    <w:rsid w:val="00D26FAC"/>
    <w:rsid w:val="00D27506"/>
    <w:rsid w:val="00D3047E"/>
    <w:rsid w:val="00D30683"/>
    <w:rsid w:val="00D30C13"/>
    <w:rsid w:val="00D310E1"/>
    <w:rsid w:val="00D31526"/>
    <w:rsid w:val="00D32003"/>
    <w:rsid w:val="00D320E0"/>
    <w:rsid w:val="00D34740"/>
    <w:rsid w:val="00D34C9B"/>
    <w:rsid w:val="00D3530A"/>
    <w:rsid w:val="00D36748"/>
    <w:rsid w:val="00D36ECE"/>
    <w:rsid w:val="00D407C6"/>
    <w:rsid w:val="00D41420"/>
    <w:rsid w:val="00D41CDF"/>
    <w:rsid w:val="00D435F2"/>
    <w:rsid w:val="00D4386C"/>
    <w:rsid w:val="00D45496"/>
    <w:rsid w:val="00D473F7"/>
    <w:rsid w:val="00D519FD"/>
    <w:rsid w:val="00D52342"/>
    <w:rsid w:val="00D52346"/>
    <w:rsid w:val="00D524FF"/>
    <w:rsid w:val="00D52A75"/>
    <w:rsid w:val="00D535B6"/>
    <w:rsid w:val="00D536AB"/>
    <w:rsid w:val="00D53779"/>
    <w:rsid w:val="00D53B58"/>
    <w:rsid w:val="00D53D5C"/>
    <w:rsid w:val="00D54F45"/>
    <w:rsid w:val="00D556E2"/>
    <w:rsid w:val="00D55988"/>
    <w:rsid w:val="00D55E02"/>
    <w:rsid w:val="00D6009C"/>
    <w:rsid w:val="00D604FD"/>
    <w:rsid w:val="00D60855"/>
    <w:rsid w:val="00D60AE8"/>
    <w:rsid w:val="00D6171A"/>
    <w:rsid w:val="00D61756"/>
    <w:rsid w:val="00D61F9D"/>
    <w:rsid w:val="00D62070"/>
    <w:rsid w:val="00D62C15"/>
    <w:rsid w:val="00D62CE9"/>
    <w:rsid w:val="00D63406"/>
    <w:rsid w:val="00D63C0D"/>
    <w:rsid w:val="00D63FE0"/>
    <w:rsid w:val="00D66011"/>
    <w:rsid w:val="00D6772F"/>
    <w:rsid w:val="00D70FA3"/>
    <w:rsid w:val="00D713F3"/>
    <w:rsid w:val="00D72701"/>
    <w:rsid w:val="00D7324C"/>
    <w:rsid w:val="00D73D9A"/>
    <w:rsid w:val="00D74039"/>
    <w:rsid w:val="00D7499D"/>
    <w:rsid w:val="00D7589A"/>
    <w:rsid w:val="00D75907"/>
    <w:rsid w:val="00D76AA7"/>
    <w:rsid w:val="00D77290"/>
    <w:rsid w:val="00D77954"/>
    <w:rsid w:val="00D80D5A"/>
    <w:rsid w:val="00D81168"/>
    <w:rsid w:val="00D818C1"/>
    <w:rsid w:val="00D8278D"/>
    <w:rsid w:val="00D827ED"/>
    <w:rsid w:val="00D83125"/>
    <w:rsid w:val="00D84CA7"/>
    <w:rsid w:val="00D856CB"/>
    <w:rsid w:val="00D85B45"/>
    <w:rsid w:val="00D87BF0"/>
    <w:rsid w:val="00D9177E"/>
    <w:rsid w:val="00D91933"/>
    <w:rsid w:val="00D9198C"/>
    <w:rsid w:val="00D92A42"/>
    <w:rsid w:val="00D9467F"/>
    <w:rsid w:val="00D9504B"/>
    <w:rsid w:val="00D963CD"/>
    <w:rsid w:val="00DA01A5"/>
    <w:rsid w:val="00DA0B80"/>
    <w:rsid w:val="00DA0EC2"/>
    <w:rsid w:val="00DA0F83"/>
    <w:rsid w:val="00DA2955"/>
    <w:rsid w:val="00DA3421"/>
    <w:rsid w:val="00DA3BFD"/>
    <w:rsid w:val="00DA3DDD"/>
    <w:rsid w:val="00DA4DCF"/>
    <w:rsid w:val="00DA7625"/>
    <w:rsid w:val="00DA776B"/>
    <w:rsid w:val="00DA7A08"/>
    <w:rsid w:val="00DB0042"/>
    <w:rsid w:val="00DB04F0"/>
    <w:rsid w:val="00DB07B7"/>
    <w:rsid w:val="00DB1C9F"/>
    <w:rsid w:val="00DB242F"/>
    <w:rsid w:val="00DB2BCC"/>
    <w:rsid w:val="00DB2D3A"/>
    <w:rsid w:val="00DB2DC3"/>
    <w:rsid w:val="00DB329A"/>
    <w:rsid w:val="00DB3C46"/>
    <w:rsid w:val="00DB3EF4"/>
    <w:rsid w:val="00DB423D"/>
    <w:rsid w:val="00DB596C"/>
    <w:rsid w:val="00DB6182"/>
    <w:rsid w:val="00DB6D63"/>
    <w:rsid w:val="00DB7784"/>
    <w:rsid w:val="00DB7C83"/>
    <w:rsid w:val="00DC0D77"/>
    <w:rsid w:val="00DC16CA"/>
    <w:rsid w:val="00DC17C4"/>
    <w:rsid w:val="00DC1934"/>
    <w:rsid w:val="00DC198C"/>
    <w:rsid w:val="00DC1C2E"/>
    <w:rsid w:val="00DC2565"/>
    <w:rsid w:val="00DC28EA"/>
    <w:rsid w:val="00DC2B05"/>
    <w:rsid w:val="00DC2D6B"/>
    <w:rsid w:val="00DC363D"/>
    <w:rsid w:val="00DC4480"/>
    <w:rsid w:val="00DC491B"/>
    <w:rsid w:val="00DC4975"/>
    <w:rsid w:val="00DC4E28"/>
    <w:rsid w:val="00DC731B"/>
    <w:rsid w:val="00DC7D0A"/>
    <w:rsid w:val="00DC7D98"/>
    <w:rsid w:val="00DD0F5A"/>
    <w:rsid w:val="00DD1ADE"/>
    <w:rsid w:val="00DD216B"/>
    <w:rsid w:val="00DD2883"/>
    <w:rsid w:val="00DD3420"/>
    <w:rsid w:val="00DD37AC"/>
    <w:rsid w:val="00DD3F02"/>
    <w:rsid w:val="00DD3FA0"/>
    <w:rsid w:val="00DD41FB"/>
    <w:rsid w:val="00DD436D"/>
    <w:rsid w:val="00DD4763"/>
    <w:rsid w:val="00DD72D5"/>
    <w:rsid w:val="00DE07C3"/>
    <w:rsid w:val="00DE206A"/>
    <w:rsid w:val="00DE2396"/>
    <w:rsid w:val="00DE28FC"/>
    <w:rsid w:val="00DE29C8"/>
    <w:rsid w:val="00DE338B"/>
    <w:rsid w:val="00DE3637"/>
    <w:rsid w:val="00DE39C7"/>
    <w:rsid w:val="00DE4A71"/>
    <w:rsid w:val="00DE5B7E"/>
    <w:rsid w:val="00DE5DCB"/>
    <w:rsid w:val="00DE6C67"/>
    <w:rsid w:val="00DE79B9"/>
    <w:rsid w:val="00DF034C"/>
    <w:rsid w:val="00DF1736"/>
    <w:rsid w:val="00DF1CFB"/>
    <w:rsid w:val="00DF2512"/>
    <w:rsid w:val="00DF2C47"/>
    <w:rsid w:val="00DF3ABF"/>
    <w:rsid w:val="00DF4C62"/>
    <w:rsid w:val="00DF6403"/>
    <w:rsid w:val="00DF7211"/>
    <w:rsid w:val="00DF7BA1"/>
    <w:rsid w:val="00E00B6F"/>
    <w:rsid w:val="00E00BF5"/>
    <w:rsid w:val="00E00EF9"/>
    <w:rsid w:val="00E01E5B"/>
    <w:rsid w:val="00E01FAB"/>
    <w:rsid w:val="00E028CF"/>
    <w:rsid w:val="00E03055"/>
    <w:rsid w:val="00E03672"/>
    <w:rsid w:val="00E039AD"/>
    <w:rsid w:val="00E0425F"/>
    <w:rsid w:val="00E0708D"/>
    <w:rsid w:val="00E07831"/>
    <w:rsid w:val="00E07AB9"/>
    <w:rsid w:val="00E10995"/>
    <w:rsid w:val="00E11444"/>
    <w:rsid w:val="00E1330A"/>
    <w:rsid w:val="00E13511"/>
    <w:rsid w:val="00E13A7D"/>
    <w:rsid w:val="00E147F6"/>
    <w:rsid w:val="00E14DA6"/>
    <w:rsid w:val="00E15284"/>
    <w:rsid w:val="00E16E3A"/>
    <w:rsid w:val="00E208E5"/>
    <w:rsid w:val="00E21247"/>
    <w:rsid w:val="00E216A7"/>
    <w:rsid w:val="00E217DF"/>
    <w:rsid w:val="00E21EFF"/>
    <w:rsid w:val="00E221ED"/>
    <w:rsid w:val="00E223AC"/>
    <w:rsid w:val="00E224F4"/>
    <w:rsid w:val="00E22C0A"/>
    <w:rsid w:val="00E23050"/>
    <w:rsid w:val="00E232DB"/>
    <w:rsid w:val="00E23413"/>
    <w:rsid w:val="00E2479E"/>
    <w:rsid w:val="00E254C9"/>
    <w:rsid w:val="00E2564C"/>
    <w:rsid w:val="00E25AA4"/>
    <w:rsid w:val="00E25F74"/>
    <w:rsid w:val="00E25F83"/>
    <w:rsid w:val="00E25FE5"/>
    <w:rsid w:val="00E25FED"/>
    <w:rsid w:val="00E26C9F"/>
    <w:rsid w:val="00E26EB8"/>
    <w:rsid w:val="00E27139"/>
    <w:rsid w:val="00E27193"/>
    <w:rsid w:val="00E274F8"/>
    <w:rsid w:val="00E27AD8"/>
    <w:rsid w:val="00E32737"/>
    <w:rsid w:val="00E32821"/>
    <w:rsid w:val="00E33BEF"/>
    <w:rsid w:val="00E34C6D"/>
    <w:rsid w:val="00E34CB7"/>
    <w:rsid w:val="00E34F75"/>
    <w:rsid w:val="00E35497"/>
    <w:rsid w:val="00E366D2"/>
    <w:rsid w:val="00E3675C"/>
    <w:rsid w:val="00E40483"/>
    <w:rsid w:val="00E4069D"/>
    <w:rsid w:val="00E40F22"/>
    <w:rsid w:val="00E40F80"/>
    <w:rsid w:val="00E40FE6"/>
    <w:rsid w:val="00E414A3"/>
    <w:rsid w:val="00E41D8A"/>
    <w:rsid w:val="00E4384F"/>
    <w:rsid w:val="00E4534A"/>
    <w:rsid w:val="00E454E3"/>
    <w:rsid w:val="00E45ED1"/>
    <w:rsid w:val="00E47715"/>
    <w:rsid w:val="00E4784F"/>
    <w:rsid w:val="00E50730"/>
    <w:rsid w:val="00E51A55"/>
    <w:rsid w:val="00E51AAE"/>
    <w:rsid w:val="00E524D0"/>
    <w:rsid w:val="00E531E5"/>
    <w:rsid w:val="00E53532"/>
    <w:rsid w:val="00E53D2B"/>
    <w:rsid w:val="00E559A2"/>
    <w:rsid w:val="00E55FD8"/>
    <w:rsid w:val="00E56532"/>
    <w:rsid w:val="00E57901"/>
    <w:rsid w:val="00E57B6B"/>
    <w:rsid w:val="00E6026D"/>
    <w:rsid w:val="00E61E11"/>
    <w:rsid w:val="00E621BE"/>
    <w:rsid w:val="00E62AD2"/>
    <w:rsid w:val="00E63FB6"/>
    <w:rsid w:val="00E649A2"/>
    <w:rsid w:val="00E650DA"/>
    <w:rsid w:val="00E653DB"/>
    <w:rsid w:val="00E65C30"/>
    <w:rsid w:val="00E66634"/>
    <w:rsid w:val="00E66827"/>
    <w:rsid w:val="00E66B21"/>
    <w:rsid w:val="00E66D3A"/>
    <w:rsid w:val="00E700E3"/>
    <w:rsid w:val="00E70DE7"/>
    <w:rsid w:val="00E7169A"/>
    <w:rsid w:val="00E72503"/>
    <w:rsid w:val="00E72D08"/>
    <w:rsid w:val="00E72E10"/>
    <w:rsid w:val="00E72E34"/>
    <w:rsid w:val="00E731E9"/>
    <w:rsid w:val="00E73E89"/>
    <w:rsid w:val="00E7455E"/>
    <w:rsid w:val="00E74A14"/>
    <w:rsid w:val="00E74EC0"/>
    <w:rsid w:val="00E7512A"/>
    <w:rsid w:val="00E753C0"/>
    <w:rsid w:val="00E7540B"/>
    <w:rsid w:val="00E756CC"/>
    <w:rsid w:val="00E757B4"/>
    <w:rsid w:val="00E766D4"/>
    <w:rsid w:val="00E76ADF"/>
    <w:rsid w:val="00E76F3F"/>
    <w:rsid w:val="00E776F2"/>
    <w:rsid w:val="00E77F1E"/>
    <w:rsid w:val="00E82434"/>
    <w:rsid w:val="00E84582"/>
    <w:rsid w:val="00E8462A"/>
    <w:rsid w:val="00E85D40"/>
    <w:rsid w:val="00E87791"/>
    <w:rsid w:val="00E8798A"/>
    <w:rsid w:val="00E90E15"/>
    <w:rsid w:val="00E91573"/>
    <w:rsid w:val="00E917F8"/>
    <w:rsid w:val="00E91E8F"/>
    <w:rsid w:val="00E92313"/>
    <w:rsid w:val="00E93634"/>
    <w:rsid w:val="00E93E91"/>
    <w:rsid w:val="00E94B48"/>
    <w:rsid w:val="00E94C41"/>
    <w:rsid w:val="00E9528F"/>
    <w:rsid w:val="00E952E5"/>
    <w:rsid w:val="00E965DC"/>
    <w:rsid w:val="00E966CE"/>
    <w:rsid w:val="00E97026"/>
    <w:rsid w:val="00E97309"/>
    <w:rsid w:val="00E97754"/>
    <w:rsid w:val="00E97CCE"/>
    <w:rsid w:val="00EA0A97"/>
    <w:rsid w:val="00EA0DC8"/>
    <w:rsid w:val="00EA4629"/>
    <w:rsid w:val="00EA4861"/>
    <w:rsid w:val="00EA55C8"/>
    <w:rsid w:val="00EA60B0"/>
    <w:rsid w:val="00EA6966"/>
    <w:rsid w:val="00EA75C9"/>
    <w:rsid w:val="00EB0834"/>
    <w:rsid w:val="00EB0BFE"/>
    <w:rsid w:val="00EB0EBA"/>
    <w:rsid w:val="00EB1929"/>
    <w:rsid w:val="00EB246C"/>
    <w:rsid w:val="00EB2BC5"/>
    <w:rsid w:val="00EB3373"/>
    <w:rsid w:val="00EB469D"/>
    <w:rsid w:val="00EB4CBA"/>
    <w:rsid w:val="00EB59CD"/>
    <w:rsid w:val="00EB674A"/>
    <w:rsid w:val="00EB69DE"/>
    <w:rsid w:val="00EB766B"/>
    <w:rsid w:val="00EB7968"/>
    <w:rsid w:val="00EB7DA1"/>
    <w:rsid w:val="00EC0C12"/>
    <w:rsid w:val="00EC0DD8"/>
    <w:rsid w:val="00EC11EA"/>
    <w:rsid w:val="00EC2950"/>
    <w:rsid w:val="00EC2F56"/>
    <w:rsid w:val="00EC3148"/>
    <w:rsid w:val="00EC37A8"/>
    <w:rsid w:val="00EC41DA"/>
    <w:rsid w:val="00EC4CF0"/>
    <w:rsid w:val="00EC525F"/>
    <w:rsid w:val="00EC6FD0"/>
    <w:rsid w:val="00EC7990"/>
    <w:rsid w:val="00ED0EF1"/>
    <w:rsid w:val="00ED1174"/>
    <w:rsid w:val="00ED167D"/>
    <w:rsid w:val="00ED1DCB"/>
    <w:rsid w:val="00ED2B36"/>
    <w:rsid w:val="00ED2CDC"/>
    <w:rsid w:val="00ED552B"/>
    <w:rsid w:val="00ED5EA2"/>
    <w:rsid w:val="00ED6623"/>
    <w:rsid w:val="00EE05A5"/>
    <w:rsid w:val="00EE0AD6"/>
    <w:rsid w:val="00EE1784"/>
    <w:rsid w:val="00EE1F97"/>
    <w:rsid w:val="00EE266E"/>
    <w:rsid w:val="00EE4732"/>
    <w:rsid w:val="00EE5716"/>
    <w:rsid w:val="00EE5A38"/>
    <w:rsid w:val="00EE6C30"/>
    <w:rsid w:val="00EE71FD"/>
    <w:rsid w:val="00EE794B"/>
    <w:rsid w:val="00EE7DDC"/>
    <w:rsid w:val="00EF090C"/>
    <w:rsid w:val="00EF0CDE"/>
    <w:rsid w:val="00EF1ECF"/>
    <w:rsid w:val="00EF2432"/>
    <w:rsid w:val="00EF28E3"/>
    <w:rsid w:val="00EF2926"/>
    <w:rsid w:val="00EF2C12"/>
    <w:rsid w:val="00EF37DA"/>
    <w:rsid w:val="00EF58C2"/>
    <w:rsid w:val="00EF5B04"/>
    <w:rsid w:val="00EF66A7"/>
    <w:rsid w:val="00EF7689"/>
    <w:rsid w:val="00F0039E"/>
    <w:rsid w:val="00F00AE1"/>
    <w:rsid w:val="00F01207"/>
    <w:rsid w:val="00F01BCB"/>
    <w:rsid w:val="00F02C77"/>
    <w:rsid w:val="00F03CF4"/>
    <w:rsid w:val="00F044FC"/>
    <w:rsid w:val="00F04594"/>
    <w:rsid w:val="00F05287"/>
    <w:rsid w:val="00F059AD"/>
    <w:rsid w:val="00F05FF9"/>
    <w:rsid w:val="00F061E6"/>
    <w:rsid w:val="00F1043D"/>
    <w:rsid w:val="00F107C1"/>
    <w:rsid w:val="00F109FF"/>
    <w:rsid w:val="00F10EE8"/>
    <w:rsid w:val="00F10FF7"/>
    <w:rsid w:val="00F11299"/>
    <w:rsid w:val="00F119DB"/>
    <w:rsid w:val="00F12564"/>
    <w:rsid w:val="00F125A6"/>
    <w:rsid w:val="00F12A26"/>
    <w:rsid w:val="00F12E32"/>
    <w:rsid w:val="00F13026"/>
    <w:rsid w:val="00F131D3"/>
    <w:rsid w:val="00F13E79"/>
    <w:rsid w:val="00F1419E"/>
    <w:rsid w:val="00F149BA"/>
    <w:rsid w:val="00F1759A"/>
    <w:rsid w:val="00F17BA4"/>
    <w:rsid w:val="00F17E97"/>
    <w:rsid w:val="00F20F25"/>
    <w:rsid w:val="00F21823"/>
    <w:rsid w:val="00F21EE0"/>
    <w:rsid w:val="00F233B0"/>
    <w:rsid w:val="00F23461"/>
    <w:rsid w:val="00F2478A"/>
    <w:rsid w:val="00F25541"/>
    <w:rsid w:val="00F256CF"/>
    <w:rsid w:val="00F25F8E"/>
    <w:rsid w:val="00F260CF"/>
    <w:rsid w:val="00F2677B"/>
    <w:rsid w:val="00F26AC9"/>
    <w:rsid w:val="00F27E0C"/>
    <w:rsid w:val="00F30238"/>
    <w:rsid w:val="00F306BD"/>
    <w:rsid w:val="00F30E42"/>
    <w:rsid w:val="00F31785"/>
    <w:rsid w:val="00F3315C"/>
    <w:rsid w:val="00F33757"/>
    <w:rsid w:val="00F33A38"/>
    <w:rsid w:val="00F35D01"/>
    <w:rsid w:val="00F3649A"/>
    <w:rsid w:val="00F369C4"/>
    <w:rsid w:val="00F36C65"/>
    <w:rsid w:val="00F40C74"/>
    <w:rsid w:val="00F4115E"/>
    <w:rsid w:val="00F4139B"/>
    <w:rsid w:val="00F421F3"/>
    <w:rsid w:val="00F423EE"/>
    <w:rsid w:val="00F4301A"/>
    <w:rsid w:val="00F437C6"/>
    <w:rsid w:val="00F44CDB"/>
    <w:rsid w:val="00F4591A"/>
    <w:rsid w:val="00F45BA3"/>
    <w:rsid w:val="00F46301"/>
    <w:rsid w:val="00F4635E"/>
    <w:rsid w:val="00F501BA"/>
    <w:rsid w:val="00F50AAB"/>
    <w:rsid w:val="00F5133C"/>
    <w:rsid w:val="00F51BB8"/>
    <w:rsid w:val="00F5279F"/>
    <w:rsid w:val="00F529B3"/>
    <w:rsid w:val="00F52FE5"/>
    <w:rsid w:val="00F530A9"/>
    <w:rsid w:val="00F53CA9"/>
    <w:rsid w:val="00F54ACF"/>
    <w:rsid w:val="00F567F7"/>
    <w:rsid w:val="00F576AF"/>
    <w:rsid w:val="00F57DDD"/>
    <w:rsid w:val="00F61016"/>
    <w:rsid w:val="00F6118F"/>
    <w:rsid w:val="00F622D4"/>
    <w:rsid w:val="00F651CE"/>
    <w:rsid w:val="00F65951"/>
    <w:rsid w:val="00F65B93"/>
    <w:rsid w:val="00F65BEB"/>
    <w:rsid w:val="00F7034D"/>
    <w:rsid w:val="00F71328"/>
    <w:rsid w:val="00F7172F"/>
    <w:rsid w:val="00F717F1"/>
    <w:rsid w:val="00F71A08"/>
    <w:rsid w:val="00F729FB"/>
    <w:rsid w:val="00F72C1E"/>
    <w:rsid w:val="00F72C7E"/>
    <w:rsid w:val="00F72F89"/>
    <w:rsid w:val="00F7380E"/>
    <w:rsid w:val="00F739E9"/>
    <w:rsid w:val="00F74C84"/>
    <w:rsid w:val="00F74FD5"/>
    <w:rsid w:val="00F77286"/>
    <w:rsid w:val="00F7762A"/>
    <w:rsid w:val="00F77E7F"/>
    <w:rsid w:val="00F81836"/>
    <w:rsid w:val="00F84397"/>
    <w:rsid w:val="00F8472E"/>
    <w:rsid w:val="00F8477E"/>
    <w:rsid w:val="00F8551A"/>
    <w:rsid w:val="00F86190"/>
    <w:rsid w:val="00F876D9"/>
    <w:rsid w:val="00F90A11"/>
    <w:rsid w:val="00F90DDB"/>
    <w:rsid w:val="00F913C0"/>
    <w:rsid w:val="00F91A27"/>
    <w:rsid w:val="00F92CF2"/>
    <w:rsid w:val="00F93168"/>
    <w:rsid w:val="00F936AA"/>
    <w:rsid w:val="00F936CC"/>
    <w:rsid w:val="00F93933"/>
    <w:rsid w:val="00F94E67"/>
    <w:rsid w:val="00F95284"/>
    <w:rsid w:val="00F9548B"/>
    <w:rsid w:val="00F95C4F"/>
    <w:rsid w:val="00F96D7C"/>
    <w:rsid w:val="00F96E9E"/>
    <w:rsid w:val="00FA0508"/>
    <w:rsid w:val="00FA1F08"/>
    <w:rsid w:val="00FA4991"/>
    <w:rsid w:val="00FA4AA1"/>
    <w:rsid w:val="00FA613C"/>
    <w:rsid w:val="00FA66F3"/>
    <w:rsid w:val="00FA7D10"/>
    <w:rsid w:val="00FB01BB"/>
    <w:rsid w:val="00FB03CD"/>
    <w:rsid w:val="00FB0714"/>
    <w:rsid w:val="00FB1587"/>
    <w:rsid w:val="00FB26C3"/>
    <w:rsid w:val="00FB2AD5"/>
    <w:rsid w:val="00FB4298"/>
    <w:rsid w:val="00FB52AB"/>
    <w:rsid w:val="00FB6A86"/>
    <w:rsid w:val="00FC076C"/>
    <w:rsid w:val="00FC1D8A"/>
    <w:rsid w:val="00FC2447"/>
    <w:rsid w:val="00FC2894"/>
    <w:rsid w:val="00FC4D32"/>
    <w:rsid w:val="00FC5121"/>
    <w:rsid w:val="00FC59F1"/>
    <w:rsid w:val="00FC5D26"/>
    <w:rsid w:val="00FC6B35"/>
    <w:rsid w:val="00FD137A"/>
    <w:rsid w:val="00FD1715"/>
    <w:rsid w:val="00FD1BE8"/>
    <w:rsid w:val="00FD3313"/>
    <w:rsid w:val="00FD347E"/>
    <w:rsid w:val="00FD3A42"/>
    <w:rsid w:val="00FD3B30"/>
    <w:rsid w:val="00FD4525"/>
    <w:rsid w:val="00FD4CF2"/>
    <w:rsid w:val="00FD505A"/>
    <w:rsid w:val="00FD5714"/>
    <w:rsid w:val="00FD5CF9"/>
    <w:rsid w:val="00FD5D2C"/>
    <w:rsid w:val="00FD6A5D"/>
    <w:rsid w:val="00FD7DB9"/>
    <w:rsid w:val="00FE0E34"/>
    <w:rsid w:val="00FE14E0"/>
    <w:rsid w:val="00FE1CF5"/>
    <w:rsid w:val="00FE210D"/>
    <w:rsid w:val="00FE27C5"/>
    <w:rsid w:val="00FE45D1"/>
    <w:rsid w:val="00FE4859"/>
    <w:rsid w:val="00FE5AEB"/>
    <w:rsid w:val="00FE5C5C"/>
    <w:rsid w:val="00FE60AC"/>
    <w:rsid w:val="00FE7A78"/>
    <w:rsid w:val="00FF1D4C"/>
    <w:rsid w:val="00FF2BEE"/>
    <w:rsid w:val="00FF3053"/>
    <w:rsid w:val="00FF3C3D"/>
    <w:rsid w:val="00FF7086"/>
    <w:rsid w:val="01B6B798"/>
    <w:rsid w:val="01DE4698"/>
    <w:rsid w:val="0260060E"/>
    <w:rsid w:val="03F689F8"/>
    <w:rsid w:val="04258C42"/>
    <w:rsid w:val="08AEF600"/>
    <w:rsid w:val="0B3D7452"/>
    <w:rsid w:val="0CC72AA1"/>
    <w:rsid w:val="0E60D451"/>
    <w:rsid w:val="0F66F7F5"/>
    <w:rsid w:val="0F6F57CC"/>
    <w:rsid w:val="0FA6B864"/>
    <w:rsid w:val="1123DBAB"/>
    <w:rsid w:val="128D4FDF"/>
    <w:rsid w:val="172377BF"/>
    <w:rsid w:val="17B54160"/>
    <w:rsid w:val="181450C2"/>
    <w:rsid w:val="18E42CA7"/>
    <w:rsid w:val="197E08BC"/>
    <w:rsid w:val="199F165A"/>
    <w:rsid w:val="19CBB141"/>
    <w:rsid w:val="1B69333B"/>
    <w:rsid w:val="1C0B990E"/>
    <w:rsid w:val="1CC93E6D"/>
    <w:rsid w:val="1D539EC0"/>
    <w:rsid w:val="1E5F9EFB"/>
    <w:rsid w:val="1F5A7211"/>
    <w:rsid w:val="21571949"/>
    <w:rsid w:val="225E6932"/>
    <w:rsid w:val="22F4AD85"/>
    <w:rsid w:val="24B076E5"/>
    <w:rsid w:val="251D921A"/>
    <w:rsid w:val="27E079BD"/>
    <w:rsid w:val="293F3661"/>
    <w:rsid w:val="29DDDAC0"/>
    <w:rsid w:val="2C930E7E"/>
    <w:rsid w:val="2CB18060"/>
    <w:rsid w:val="2EE84C28"/>
    <w:rsid w:val="2FC90DDC"/>
    <w:rsid w:val="2FC920FA"/>
    <w:rsid w:val="31665C2B"/>
    <w:rsid w:val="33435003"/>
    <w:rsid w:val="334CE5BA"/>
    <w:rsid w:val="33506861"/>
    <w:rsid w:val="335324E7"/>
    <w:rsid w:val="3363A5B2"/>
    <w:rsid w:val="33B9B001"/>
    <w:rsid w:val="33E617CA"/>
    <w:rsid w:val="33FB21D0"/>
    <w:rsid w:val="34A29952"/>
    <w:rsid w:val="35015D0A"/>
    <w:rsid w:val="35E9DAD4"/>
    <w:rsid w:val="368318C4"/>
    <w:rsid w:val="36A67B95"/>
    <w:rsid w:val="3763C061"/>
    <w:rsid w:val="376698FC"/>
    <w:rsid w:val="380C74C6"/>
    <w:rsid w:val="38546109"/>
    <w:rsid w:val="3A2D8EF5"/>
    <w:rsid w:val="3B2B2DFC"/>
    <w:rsid w:val="3B654418"/>
    <w:rsid w:val="3BCDE70D"/>
    <w:rsid w:val="3DF0CF83"/>
    <w:rsid w:val="3DFBBCEB"/>
    <w:rsid w:val="3F7EE74F"/>
    <w:rsid w:val="3FD08926"/>
    <w:rsid w:val="412267F7"/>
    <w:rsid w:val="412FFECA"/>
    <w:rsid w:val="4195FA29"/>
    <w:rsid w:val="425ADCCD"/>
    <w:rsid w:val="4278FE54"/>
    <w:rsid w:val="42F4B1CF"/>
    <w:rsid w:val="43A46994"/>
    <w:rsid w:val="43E00947"/>
    <w:rsid w:val="440F53D8"/>
    <w:rsid w:val="44347E81"/>
    <w:rsid w:val="448C175D"/>
    <w:rsid w:val="4510A2E8"/>
    <w:rsid w:val="45B81A20"/>
    <w:rsid w:val="485DB8F5"/>
    <w:rsid w:val="4928E7E0"/>
    <w:rsid w:val="4C275EAC"/>
    <w:rsid w:val="4F55F2F8"/>
    <w:rsid w:val="4F619537"/>
    <w:rsid w:val="5147CDA5"/>
    <w:rsid w:val="53C7A736"/>
    <w:rsid w:val="53E8D870"/>
    <w:rsid w:val="54838213"/>
    <w:rsid w:val="5571F582"/>
    <w:rsid w:val="567013F8"/>
    <w:rsid w:val="57831BF1"/>
    <w:rsid w:val="581B1A0E"/>
    <w:rsid w:val="58B1F374"/>
    <w:rsid w:val="5D5DF368"/>
    <w:rsid w:val="5D992670"/>
    <w:rsid w:val="5DFAB0F5"/>
    <w:rsid w:val="5E5A2273"/>
    <w:rsid w:val="5F4DD16B"/>
    <w:rsid w:val="609D9C52"/>
    <w:rsid w:val="617E80FA"/>
    <w:rsid w:val="622C14F9"/>
    <w:rsid w:val="627647E3"/>
    <w:rsid w:val="62E6814E"/>
    <w:rsid w:val="640519F3"/>
    <w:rsid w:val="65A17870"/>
    <w:rsid w:val="65C0D597"/>
    <w:rsid w:val="65D49DE3"/>
    <w:rsid w:val="6622E8B7"/>
    <w:rsid w:val="66369B46"/>
    <w:rsid w:val="67EEB94D"/>
    <w:rsid w:val="68439520"/>
    <w:rsid w:val="68632F4A"/>
    <w:rsid w:val="6886B149"/>
    <w:rsid w:val="689F9087"/>
    <w:rsid w:val="692B0580"/>
    <w:rsid w:val="6AB690BD"/>
    <w:rsid w:val="6B784FB9"/>
    <w:rsid w:val="6BB5E0BF"/>
    <w:rsid w:val="6BDDE9EC"/>
    <w:rsid w:val="6CBC2D21"/>
    <w:rsid w:val="6CFEC4A5"/>
    <w:rsid w:val="6D9E100C"/>
    <w:rsid w:val="700E5788"/>
    <w:rsid w:val="707AF6B3"/>
    <w:rsid w:val="70BF305D"/>
    <w:rsid w:val="724B1509"/>
    <w:rsid w:val="7297C2E4"/>
    <w:rsid w:val="7357DFB6"/>
    <w:rsid w:val="7562E08A"/>
    <w:rsid w:val="75A7C296"/>
    <w:rsid w:val="75F49053"/>
    <w:rsid w:val="76B55B2F"/>
    <w:rsid w:val="77740837"/>
    <w:rsid w:val="7829DF99"/>
    <w:rsid w:val="78948C9B"/>
    <w:rsid w:val="793476C1"/>
    <w:rsid w:val="79D2E236"/>
    <w:rsid w:val="7AC4CC84"/>
    <w:rsid w:val="7BD4045B"/>
    <w:rsid w:val="7CE62CC0"/>
    <w:rsid w:val="7E2153AD"/>
    <w:rsid w:val="7E5F6142"/>
    <w:rsid w:val="7F072E5D"/>
    <w:rsid w:val="7FA2B5DA"/>
  </w:rsids>
  <m:mathPr>
    <m:mathFont m:val="Cambria Math"/>
  </m:mathPr>
  <w:themeFontLang w:val="nl-NL" w:eastAsia="ja-JP" w:bidi="ar-SA"/>
  <w:clrSchemeMapping w:bg1="light1" w:t1="dark1" w:bg2="light2" w:t2="dark2" w:accent1="accent1" w:accent2="accent2" w:accent3="accent3" w:accent4="accent4" w:accent5="accent5" w:accent6="accent6" w:hyperlink="hyperlink" w:followedHyperlink="followedHyperlink"/>
  <w14:docId w14:val="1F709EA7"/>
  <w15:docId w15:val="{2CA0AB65-AE2F-4543-BB59-FF065C8AF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22F5"/>
    <w:pPr>
      <w:spacing w:line="288" w:lineRule="auto"/>
    </w:pPr>
    <w:rPr>
      <w:rFonts w:ascii="Trebuchet MS" w:hAnsi="Trebuchet MS"/>
      <w:lang w:eastAsia="en-US"/>
    </w:rPr>
  </w:style>
  <w:style w:type="paragraph" w:styleId="Heading1">
    <w:name w:val="heading 1"/>
    <w:basedOn w:val="Normal"/>
    <w:next w:val="Normal"/>
    <w:link w:val="Heading1Char"/>
    <w:autoRedefine/>
    <w:uiPriority w:val="1"/>
    <w:qFormat/>
    <w:rsid w:val="00704A02"/>
    <w:pPr>
      <w:keepNext/>
      <w:numPr>
        <w:numId w:val="25"/>
      </w:numPr>
      <w:spacing w:before="240"/>
      <w:ind w:left="567" w:hanging="425"/>
      <w:outlineLvl w:val="0"/>
    </w:pPr>
    <w:rPr>
      <w:rFonts w:eastAsia="Times New Roman"/>
      <w:b/>
      <w:bCs/>
      <w:color w:val="000000"/>
      <w:kern w:val="32"/>
      <w:sz w:val="28"/>
      <w:szCs w:val="32"/>
    </w:rPr>
  </w:style>
  <w:style w:type="paragraph" w:styleId="Heading2">
    <w:name w:val="heading 2"/>
    <w:basedOn w:val="Normal"/>
    <w:next w:val="Normal"/>
    <w:link w:val="Heading2Char"/>
    <w:autoRedefine/>
    <w:uiPriority w:val="1"/>
    <w:qFormat/>
    <w:rsid w:val="00F12A26"/>
    <w:pPr>
      <w:keepNext/>
      <w:spacing w:before="180" w:after="60"/>
      <w:outlineLvl w:val="1"/>
    </w:pPr>
    <w:rPr>
      <w:rFonts w:eastAsia="Times New Roman"/>
      <w:bCs/>
      <w:iCs/>
      <w:sz w:val="24"/>
      <w:szCs w:val="28"/>
    </w:rPr>
  </w:style>
  <w:style w:type="paragraph" w:styleId="Heading3">
    <w:name w:val="heading 3"/>
    <w:basedOn w:val="Normal"/>
    <w:next w:val="Normal"/>
    <w:link w:val="Heading3Char"/>
    <w:autoRedefine/>
    <w:uiPriority w:val="1"/>
    <w:unhideWhenUsed/>
    <w:qFormat/>
    <w:rsid w:val="00F12A26"/>
    <w:pPr>
      <w:keepNext/>
      <w:spacing w:before="120" w:after="60"/>
      <w:contextualSpacing/>
      <w:outlineLvl w:val="2"/>
    </w:pPr>
    <w:rPr>
      <w:rFonts w:eastAsia="Times New Roman"/>
      <w:b/>
      <w:bCs/>
      <w:smallCaps/>
      <w:sz w:val="22"/>
      <w:szCs w:val="26"/>
    </w:rPr>
  </w:style>
  <w:style w:type="paragraph" w:styleId="Heading4">
    <w:name w:val="heading 4"/>
    <w:basedOn w:val="Normal"/>
    <w:next w:val="Normal"/>
    <w:link w:val="Heading4Char"/>
    <w:autoRedefine/>
    <w:uiPriority w:val="1"/>
    <w:unhideWhenUsed/>
    <w:qFormat/>
    <w:rsid w:val="000822F5"/>
    <w:pPr>
      <w:keepNext/>
      <w:spacing w:before="60"/>
      <w:outlineLvl w:val="3"/>
    </w:pPr>
    <w:rPr>
      <w:rFonts w:eastAsia="Times New Roman"/>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704A02"/>
    <w:rPr>
      <w:rFonts w:ascii="Trebuchet MS" w:eastAsia="Times New Roman" w:hAnsi="Trebuchet MS"/>
      <w:b/>
      <w:bCs/>
      <w:color w:val="000000"/>
      <w:kern w:val="32"/>
      <w:sz w:val="28"/>
      <w:szCs w:val="32"/>
      <w:lang w:eastAsia="en-US"/>
    </w:rPr>
  </w:style>
  <w:style w:type="character" w:customStyle="1" w:styleId="Heading2Char">
    <w:name w:val="Heading 2 Char"/>
    <w:link w:val="Heading2"/>
    <w:uiPriority w:val="1"/>
    <w:rsid w:val="00F12A26"/>
    <w:rPr>
      <w:rFonts w:ascii="Trebuchet MS" w:eastAsia="Times New Roman" w:hAnsi="Trebuchet MS"/>
      <w:bCs/>
      <w:iCs/>
      <w:sz w:val="24"/>
      <w:szCs w:val="28"/>
      <w:lang w:eastAsia="en-US"/>
    </w:rPr>
  </w:style>
  <w:style w:type="character" w:customStyle="1" w:styleId="Heading3Char">
    <w:name w:val="Heading 3 Char"/>
    <w:link w:val="Heading3"/>
    <w:uiPriority w:val="1"/>
    <w:rsid w:val="00F12A26"/>
    <w:rPr>
      <w:rFonts w:ascii="Trebuchet MS" w:eastAsia="Times New Roman" w:hAnsi="Trebuchet MS"/>
      <w:b/>
      <w:bCs/>
      <w:smallCaps/>
      <w:sz w:val="22"/>
      <w:szCs w:val="26"/>
      <w:lang w:eastAsia="en-US"/>
    </w:rPr>
  </w:style>
  <w:style w:type="character" w:customStyle="1" w:styleId="Heading4Char">
    <w:name w:val="Heading 4 Char"/>
    <w:link w:val="Heading4"/>
    <w:uiPriority w:val="1"/>
    <w:rsid w:val="000822F5"/>
    <w:rPr>
      <w:rFonts w:ascii="Trebuchet MS" w:eastAsia="Times New Roman" w:hAnsi="Trebuchet MS"/>
      <w:b/>
      <w:bCs/>
      <w:szCs w:val="28"/>
      <w:lang w:eastAsia="en-US"/>
    </w:rPr>
  </w:style>
  <w:style w:type="paragraph" w:styleId="Title">
    <w:name w:val="Title"/>
    <w:basedOn w:val="Normal"/>
    <w:next w:val="Normal"/>
    <w:link w:val="TitleChar"/>
    <w:autoRedefine/>
    <w:qFormat/>
    <w:rsid w:val="005B2AF3"/>
    <w:pPr>
      <w:spacing w:before="240" w:after="60"/>
      <w:jc w:val="center"/>
      <w:outlineLvl w:val="0"/>
    </w:pPr>
    <w:rPr>
      <w:rFonts w:eastAsia="Times New Roman"/>
      <w:b/>
      <w:bCs/>
      <w:kern w:val="28"/>
      <w:sz w:val="36"/>
      <w:szCs w:val="32"/>
    </w:rPr>
  </w:style>
  <w:style w:type="character" w:customStyle="1" w:styleId="TitleChar">
    <w:name w:val="Title Char"/>
    <w:link w:val="Title"/>
    <w:rsid w:val="005B2AF3"/>
    <w:rPr>
      <w:rFonts w:eastAsia="Times New Roman" w:cs="Times New Roman"/>
      <w:b/>
      <w:bCs/>
      <w:kern w:val="28"/>
      <w:sz w:val="36"/>
      <w:szCs w:val="32"/>
    </w:rPr>
  </w:style>
  <w:style w:type="paragraph" w:styleId="Subtitle">
    <w:name w:val="Subtitle"/>
    <w:basedOn w:val="Normal"/>
    <w:next w:val="Normal"/>
    <w:link w:val="SubtitleChar"/>
    <w:autoRedefine/>
    <w:uiPriority w:val="11"/>
    <w:qFormat/>
    <w:rsid w:val="00695775"/>
    <w:pPr>
      <w:spacing w:after="60"/>
      <w:jc w:val="center"/>
      <w:outlineLvl w:val="1"/>
    </w:pPr>
    <w:rPr>
      <w:rFonts w:eastAsia="Times New Roman"/>
      <w:sz w:val="28"/>
      <w:szCs w:val="24"/>
    </w:rPr>
  </w:style>
  <w:style w:type="character" w:customStyle="1" w:styleId="SubtitleChar">
    <w:name w:val="Subtitle Char"/>
    <w:link w:val="Subtitle"/>
    <w:uiPriority w:val="11"/>
    <w:rsid w:val="00695775"/>
    <w:rPr>
      <w:rFonts w:eastAsia="Times New Roman"/>
      <w:sz w:val="28"/>
      <w:szCs w:val="24"/>
      <w:lang w:eastAsia="en-US"/>
    </w:rPr>
  </w:style>
  <w:style w:type="paragraph" w:styleId="ListParagraph">
    <w:name w:val="List Paragraph"/>
    <w:basedOn w:val="Normal"/>
    <w:uiPriority w:val="34"/>
    <w:rsid w:val="005B2AF3"/>
    <w:pPr>
      <w:ind w:left="708"/>
    </w:pPr>
  </w:style>
  <w:style w:type="paragraph" w:styleId="ListNumber">
    <w:name w:val="List Number"/>
    <w:basedOn w:val="Normal"/>
    <w:autoRedefine/>
    <w:uiPriority w:val="4"/>
    <w:qFormat/>
    <w:rsid w:val="005B2AF3"/>
    <w:pPr>
      <w:numPr>
        <w:numId w:val="3"/>
      </w:numPr>
      <w:spacing w:before="20" w:after="20"/>
    </w:pPr>
    <w:rPr>
      <w:szCs w:val="22"/>
      <w:lang w:eastAsia="nl-NL"/>
    </w:rPr>
  </w:style>
  <w:style w:type="paragraph" w:styleId="ListBullet">
    <w:name w:val="List Bullet"/>
    <w:basedOn w:val="Normal"/>
    <w:autoRedefine/>
    <w:uiPriority w:val="3"/>
    <w:qFormat/>
    <w:rsid w:val="005B2AF3"/>
    <w:pPr>
      <w:numPr>
        <w:numId w:val="2"/>
      </w:numPr>
      <w:spacing w:before="20" w:after="20"/>
    </w:pPr>
  </w:style>
  <w:style w:type="paragraph" w:styleId="ListBullet2">
    <w:name w:val="List Bullet 2"/>
    <w:basedOn w:val="Normal"/>
    <w:autoRedefine/>
    <w:uiPriority w:val="3"/>
    <w:unhideWhenUsed/>
    <w:rsid w:val="005B2AF3"/>
    <w:pPr>
      <w:numPr>
        <w:ilvl w:val="1"/>
        <w:numId w:val="2"/>
      </w:numPr>
      <w:spacing w:before="20" w:after="20"/>
    </w:pPr>
  </w:style>
  <w:style w:type="paragraph" w:styleId="ListBullet3">
    <w:name w:val="List Bullet 3"/>
    <w:basedOn w:val="Normal"/>
    <w:autoRedefine/>
    <w:uiPriority w:val="3"/>
    <w:unhideWhenUsed/>
    <w:rsid w:val="005B2AF3"/>
    <w:pPr>
      <w:numPr>
        <w:ilvl w:val="2"/>
        <w:numId w:val="2"/>
      </w:numPr>
      <w:spacing w:before="20" w:after="20"/>
    </w:pPr>
  </w:style>
  <w:style w:type="paragraph" w:styleId="List">
    <w:name w:val="List"/>
    <w:basedOn w:val="Normal"/>
    <w:autoRedefine/>
    <w:uiPriority w:val="99"/>
    <w:semiHidden/>
    <w:unhideWhenUsed/>
    <w:qFormat/>
    <w:rsid w:val="005B2AF3"/>
    <w:pPr>
      <w:numPr>
        <w:numId w:val="1"/>
      </w:numPr>
      <w:spacing w:before="20" w:after="20"/>
    </w:pPr>
  </w:style>
  <w:style w:type="paragraph" w:styleId="ListNumber3">
    <w:name w:val="List Number 3"/>
    <w:basedOn w:val="Normal"/>
    <w:uiPriority w:val="4"/>
    <w:unhideWhenUsed/>
    <w:rsid w:val="005B2AF3"/>
    <w:pPr>
      <w:numPr>
        <w:ilvl w:val="2"/>
        <w:numId w:val="3"/>
      </w:numPr>
      <w:contextualSpacing/>
    </w:pPr>
  </w:style>
  <w:style w:type="paragraph" w:styleId="ListNumber2">
    <w:name w:val="List Number 2"/>
    <w:basedOn w:val="Normal"/>
    <w:uiPriority w:val="4"/>
    <w:unhideWhenUsed/>
    <w:rsid w:val="005B2AF3"/>
    <w:pPr>
      <w:numPr>
        <w:ilvl w:val="1"/>
        <w:numId w:val="3"/>
      </w:numPr>
      <w:contextualSpacing/>
    </w:pPr>
  </w:style>
  <w:style w:type="paragraph" w:customStyle="1" w:styleId="Kop2-genummerd">
    <w:name w:val="Kop 2 - genummerd"/>
    <w:basedOn w:val="Heading2"/>
    <w:next w:val="Normal"/>
    <w:autoRedefine/>
    <w:uiPriority w:val="2"/>
    <w:unhideWhenUsed/>
    <w:qFormat/>
    <w:rsid w:val="000822F5"/>
    <w:pPr>
      <w:numPr>
        <w:ilvl w:val="1"/>
        <w:numId w:val="4"/>
      </w:numPr>
      <w:ind w:left="0" w:firstLine="0"/>
    </w:pPr>
  </w:style>
  <w:style w:type="paragraph" w:customStyle="1" w:styleId="Kop1-genummerd">
    <w:name w:val="Kop 1 - genummerd"/>
    <w:basedOn w:val="Heading1"/>
    <w:next w:val="Normal"/>
    <w:autoRedefine/>
    <w:uiPriority w:val="2"/>
    <w:qFormat/>
    <w:rsid w:val="00695775"/>
    <w:pPr>
      <w:numPr>
        <w:numId w:val="4"/>
      </w:numPr>
    </w:pPr>
  </w:style>
  <w:style w:type="paragraph" w:customStyle="1" w:styleId="Kop3-genummerd">
    <w:name w:val="Kop 3 - genummerd"/>
    <w:basedOn w:val="Heading3"/>
    <w:next w:val="Normal"/>
    <w:autoRedefine/>
    <w:uiPriority w:val="2"/>
    <w:unhideWhenUsed/>
    <w:qFormat/>
    <w:rsid w:val="000822F5"/>
    <w:pPr>
      <w:numPr>
        <w:ilvl w:val="2"/>
        <w:numId w:val="4"/>
      </w:numPr>
      <w:ind w:left="0" w:firstLine="0"/>
    </w:pPr>
  </w:style>
  <w:style w:type="paragraph" w:customStyle="1" w:styleId="Bijlage">
    <w:name w:val="Bijlage"/>
    <w:basedOn w:val="Heading1"/>
    <w:next w:val="Normal"/>
    <w:autoRedefine/>
    <w:uiPriority w:val="3"/>
    <w:qFormat/>
    <w:rsid w:val="00695775"/>
    <w:pPr>
      <w:numPr>
        <w:numId w:val="5"/>
      </w:numPr>
      <w:tabs>
        <w:tab w:val="left" w:pos="851"/>
        <w:tab w:val="left" w:pos="1021"/>
        <w:tab w:val="left" w:pos="1134"/>
      </w:tabs>
      <w:contextualSpacing/>
    </w:pPr>
  </w:style>
  <w:style w:type="paragraph" w:styleId="Header">
    <w:name w:val="header"/>
    <w:basedOn w:val="Normal"/>
    <w:link w:val="HeaderChar"/>
    <w:autoRedefine/>
    <w:uiPriority w:val="99"/>
    <w:unhideWhenUsed/>
    <w:rsid w:val="00D85B45"/>
    <w:pPr>
      <w:tabs>
        <w:tab w:val="center" w:pos="4536"/>
        <w:tab w:val="right" w:pos="9072"/>
      </w:tabs>
      <w:ind w:left="-115"/>
    </w:pPr>
    <w:rPr>
      <w:sz w:val="26"/>
    </w:rPr>
  </w:style>
  <w:style w:type="character" w:customStyle="1" w:styleId="HeaderChar">
    <w:name w:val="Header Char"/>
    <w:link w:val="Header"/>
    <w:uiPriority w:val="99"/>
    <w:rsid w:val="00D85B45"/>
    <w:rPr>
      <w:rFonts w:ascii="Trebuchet MS" w:hAnsi="Trebuchet MS"/>
      <w:sz w:val="26"/>
      <w:lang w:eastAsia="en-US"/>
    </w:rPr>
  </w:style>
  <w:style w:type="paragraph" w:styleId="Footer">
    <w:name w:val="footer"/>
    <w:basedOn w:val="Normal"/>
    <w:link w:val="FooterChar"/>
    <w:uiPriority w:val="99"/>
    <w:unhideWhenUsed/>
    <w:rsid w:val="00DF1CFB"/>
    <w:pPr>
      <w:tabs>
        <w:tab w:val="center" w:pos="4536"/>
        <w:tab w:val="right" w:pos="9072"/>
      </w:tabs>
    </w:pPr>
  </w:style>
  <w:style w:type="character" w:customStyle="1" w:styleId="FooterChar">
    <w:name w:val="Footer Char"/>
    <w:link w:val="Footer"/>
    <w:uiPriority w:val="99"/>
    <w:rsid w:val="00DF1CFB"/>
    <w:rPr>
      <w:sz w:val="22"/>
      <w:lang w:eastAsia="en-US"/>
    </w:rPr>
  </w:style>
  <w:style w:type="paragraph" w:styleId="BalloonText">
    <w:name w:val="Balloon Text"/>
    <w:basedOn w:val="Normal"/>
    <w:link w:val="BalloonTextChar"/>
    <w:uiPriority w:val="99"/>
    <w:semiHidden/>
    <w:unhideWhenUsed/>
    <w:rsid w:val="00D02A05"/>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D02A05"/>
    <w:rPr>
      <w:rFonts w:ascii="Tahoma" w:hAnsi="Tahoma" w:cs="Tahoma"/>
      <w:sz w:val="16"/>
      <w:szCs w:val="16"/>
      <w:lang w:eastAsia="en-US"/>
    </w:rPr>
  </w:style>
  <w:style w:type="paragraph" w:styleId="TOC1">
    <w:name w:val="toc 1"/>
    <w:basedOn w:val="Normal"/>
    <w:next w:val="Normal"/>
    <w:autoRedefine/>
    <w:uiPriority w:val="39"/>
    <w:unhideWhenUsed/>
    <w:rsid w:val="006B4149"/>
    <w:pPr>
      <w:spacing w:after="100"/>
    </w:pPr>
  </w:style>
  <w:style w:type="paragraph" w:styleId="TOC2">
    <w:name w:val="toc 2"/>
    <w:basedOn w:val="Normal"/>
    <w:next w:val="Normal"/>
    <w:autoRedefine/>
    <w:uiPriority w:val="39"/>
    <w:unhideWhenUsed/>
    <w:rsid w:val="006B4149"/>
    <w:pPr>
      <w:spacing w:after="100"/>
      <w:ind w:left="220"/>
    </w:pPr>
  </w:style>
  <w:style w:type="paragraph" w:styleId="Quote">
    <w:name w:val="Quote"/>
    <w:basedOn w:val="Normal"/>
    <w:next w:val="Normal"/>
    <w:link w:val="QuoteChar"/>
    <w:uiPriority w:val="29"/>
    <w:qFormat/>
    <w:rsid w:val="00AF76E1"/>
    <w:pPr>
      <w:spacing w:before="200" w:after="160"/>
      <w:ind w:left="864" w:right="864"/>
      <w:jc w:val="center"/>
    </w:pPr>
    <w:rPr>
      <w:i/>
      <w:iCs/>
      <w:color w:val="404040"/>
    </w:rPr>
  </w:style>
  <w:style w:type="character" w:customStyle="1" w:styleId="QuoteChar">
    <w:name w:val="Quote Char"/>
    <w:link w:val="Quote"/>
    <w:uiPriority w:val="29"/>
    <w:rsid w:val="00AF76E1"/>
    <w:rPr>
      <w:rFonts w:ascii="Trebuchet MS" w:hAnsi="Trebuchet MS"/>
      <w:i/>
      <w:iCs/>
      <w:color w:val="404040"/>
      <w:lang w:eastAsia="en-US"/>
    </w:rPr>
  </w:style>
  <w:style w:type="paragraph" w:styleId="TOCHeading">
    <w:name w:val="TOC Heading"/>
    <w:basedOn w:val="Heading1"/>
    <w:next w:val="Normal"/>
    <w:uiPriority w:val="39"/>
    <w:unhideWhenUsed/>
    <w:qFormat/>
    <w:rsid w:val="002B4810"/>
    <w:pPr>
      <w:keepLines/>
      <w:spacing w:line="259" w:lineRule="auto"/>
      <w:outlineLvl w:val="9"/>
    </w:pPr>
    <w:rPr>
      <w:rFonts w:asciiTheme="majorHAnsi" w:eastAsiaTheme="majorEastAsia" w:hAnsiTheme="majorHAnsi" w:cstheme="majorBidi"/>
      <w:b w:val="0"/>
      <w:bCs w:val="0"/>
      <w:color w:val="2F5496" w:themeColor="accent1" w:themeShade="BF"/>
      <w:kern w:val="0"/>
      <w:sz w:val="32"/>
    </w:rPr>
  </w:style>
  <w:style w:type="character" w:styleId="Hyperlink">
    <w:name w:val="Hyperlink"/>
    <w:basedOn w:val="DefaultParagraphFont"/>
    <w:uiPriority w:val="99"/>
    <w:unhideWhenUsed/>
    <w:rsid w:val="002B4810"/>
    <w:rPr>
      <w:color w:val="0563C1" w:themeColor="hyperlink"/>
      <w:u w:val="single"/>
    </w:rPr>
  </w:style>
  <w:style w:type="character" w:styleId="UnresolvedMention">
    <w:name w:val="Unresolved Mention"/>
    <w:basedOn w:val="DefaultParagraphFont"/>
    <w:uiPriority w:val="99"/>
    <w:semiHidden/>
    <w:unhideWhenUsed/>
    <w:rsid w:val="00043489"/>
    <w:rPr>
      <w:color w:val="605E5C"/>
      <w:shd w:val="clear" w:color="auto" w:fill="E1DFDD"/>
    </w:rPr>
  </w:style>
  <w:style w:type="paragraph" w:styleId="Caption">
    <w:name w:val="caption"/>
    <w:basedOn w:val="Normal"/>
    <w:next w:val="Normal"/>
    <w:uiPriority w:val="35"/>
    <w:unhideWhenUsed/>
    <w:qFormat/>
    <w:rsid w:val="00716958"/>
    <w:pPr>
      <w:spacing w:after="200" w:line="240" w:lineRule="auto"/>
    </w:pPr>
    <w:rPr>
      <w:i/>
      <w:iCs/>
      <w:color w:val="44546A" w:themeColor="text2"/>
      <w:sz w:val="18"/>
      <w:szCs w:val="18"/>
    </w:rPr>
  </w:style>
  <w:style w:type="table" w:styleId="GridTable4Accent1">
    <w:name w:val="Grid Table 4 Accent 1"/>
    <w:basedOn w:val="TableNormal"/>
    <w:uiPriority w:val="49"/>
    <w:rsid w:val="0034067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A21992"/>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Revision">
    <w:name w:val="Revision"/>
    <w:hidden/>
    <w:uiPriority w:val="99"/>
    <w:semiHidden/>
    <w:rsid w:val="00C40276"/>
    <w:rPr>
      <w:rFonts w:ascii="Trebuchet MS" w:hAnsi="Trebuchet MS"/>
      <w:lang w:eastAsia="en-US"/>
    </w:rPr>
  </w:style>
  <w:style w:type="character" w:customStyle="1" w:styleId="CommentTextChar">
    <w:name w:val="Comment Text Char"/>
    <w:basedOn w:val="DefaultParagraphFont"/>
    <w:link w:val="CommentText1"/>
    <w:uiPriority w:val="99"/>
    <w:rsid w:val="00CD2653"/>
    <w:rPr>
      <w:rFonts w:ascii="Trebuchet MS" w:hAnsi="Trebuchet MS"/>
      <w:lang w:eastAsia="en-US"/>
    </w:rPr>
  </w:style>
  <w:style w:type="paragraph" w:customStyle="1" w:styleId="CommentText1">
    <w:name w:val="Comment Text1"/>
    <w:basedOn w:val="Normal"/>
    <w:link w:val="CommentTextChar"/>
    <w:uiPriority w:val="99"/>
    <w:unhideWhenUsed/>
    <w:rsid w:val="00F421F3"/>
    <w:pPr>
      <w:spacing w:line="240" w:lineRule="auto"/>
    </w:pPr>
  </w:style>
  <w:style w:type="character" w:customStyle="1" w:styleId="CommentSubjectChar">
    <w:name w:val="Comment Subject Char"/>
    <w:basedOn w:val="CommentTextChar"/>
    <w:link w:val="CommentSubject1"/>
    <w:uiPriority w:val="99"/>
    <w:semiHidden/>
    <w:rsid w:val="00CD2653"/>
    <w:rPr>
      <w:rFonts w:ascii="Trebuchet MS" w:hAnsi="Trebuchet MS"/>
      <w:b/>
      <w:bCs/>
      <w:lang w:eastAsia="en-US"/>
    </w:rPr>
  </w:style>
  <w:style w:type="paragraph" w:customStyle="1" w:styleId="CommentSubject1">
    <w:name w:val="Comment Subject1"/>
    <w:basedOn w:val="CommentText1"/>
    <w:next w:val="CommentText1"/>
    <w:link w:val="CommentSubjectChar"/>
    <w:uiPriority w:val="99"/>
    <w:semiHidden/>
    <w:unhideWhenUsed/>
    <w:rsid w:val="00F421F3"/>
    <w:rPr>
      <w:b/>
      <w:bCs/>
    </w:rPr>
  </w:style>
  <w:style w:type="table" w:customStyle="1" w:styleId="TableGrid1">
    <w:name w:val="Table Grid1"/>
    <w:rsid w:val="00093270"/>
    <w:rPr>
      <w:rFonts w:asciiTheme="minorHAnsi" w:eastAsiaTheme="minorEastAsia" w:hAnsiTheme="minorHAnsi" w:cstheme="minorBidi"/>
      <w:kern w:val="2"/>
      <w:sz w:val="22"/>
      <w:szCs w:val="22"/>
      <w:lang w:eastAsia="ja-JP"/>
      <w14:ligatures w14:val="standardContextual"/>
    </w:rPr>
    <w:tblPr>
      <w:tblCellMar>
        <w:top w:w="0" w:type="dxa"/>
        <w:left w:w="0" w:type="dxa"/>
        <w:bottom w:w="0" w:type="dxa"/>
        <w:right w:w="0" w:type="dxa"/>
      </w:tblCellMar>
    </w:tblPr>
  </w:style>
  <w:style w:type="table" w:customStyle="1" w:styleId="TableGrid0">
    <w:name w:val="Table Grid0"/>
    <w:basedOn w:val="TableNormal"/>
    <w:uiPriority w:val="59"/>
    <w:rsid w:val="00093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2864CC"/>
    <w:rPr>
      <w:color w:val="2B579A"/>
      <w:shd w:val="clear" w:color="auto" w:fill="E6E6E6"/>
    </w:rPr>
  </w:style>
  <w:style w:type="character" w:styleId="FollowedHyperlink">
    <w:name w:val="FollowedHyperlink"/>
    <w:basedOn w:val="DefaultParagraphFont"/>
    <w:uiPriority w:val="99"/>
    <w:semiHidden/>
    <w:unhideWhenUsed/>
    <w:rsid w:val="00B5562B"/>
    <w:rPr>
      <w:color w:val="954F72" w:themeColor="followedHyperlink"/>
      <w:u w:val="single"/>
    </w:rPr>
  </w:style>
  <w:style w:type="table" w:styleId="GridTableLight">
    <w:name w:val="Grid Table Light"/>
    <w:basedOn w:val="TableNormal"/>
    <w:uiPriority w:val="40"/>
    <w:rsid w:val="00B07E8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060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C42272"/>
    <w:rPr>
      <w:vertAlign w:val="superscript"/>
    </w:rPr>
  </w:style>
  <w:style w:type="character" w:customStyle="1" w:styleId="EndnoteTextChar">
    <w:name w:val="Endnote Text Char"/>
    <w:basedOn w:val="DefaultParagraphFont"/>
    <w:link w:val="EndnoteText"/>
    <w:uiPriority w:val="99"/>
    <w:semiHidden/>
    <w:rsid w:val="00C42272"/>
  </w:style>
  <w:style w:type="paragraph" w:styleId="EndnoteText">
    <w:name w:val="endnote text"/>
    <w:basedOn w:val="Normal"/>
    <w:link w:val="EndnoteTextChar"/>
    <w:uiPriority w:val="99"/>
    <w:semiHidden/>
    <w:unhideWhenUsed/>
    <w:rsid w:val="00C42272"/>
    <w:pPr>
      <w:spacing w:line="240" w:lineRule="auto"/>
    </w:pPr>
    <w:rPr>
      <w:rFonts w:ascii="Calibri" w:hAnsi="Calibri"/>
      <w:lang w:eastAsia="nl-NL"/>
    </w:rPr>
  </w:style>
  <w:style w:type="character" w:customStyle="1" w:styleId="EindnoottekstChar1">
    <w:name w:val="Eindnoottekst Char1"/>
    <w:basedOn w:val="DefaultParagraphFont"/>
    <w:uiPriority w:val="99"/>
    <w:semiHidden/>
    <w:rsid w:val="00C42272"/>
    <w:rPr>
      <w:rFonts w:ascii="Trebuchet MS" w:hAnsi="Trebuchet MS"/>
      <w:lang w:eastAsia="en-US"/>
    </w:rPr>
  </w:style>
  <w:style w:type="paragraph" w:styleId="NoSpacing">
    <w:name w:val="No Spacing"/>
    <w:uiPriority w:val="1"/>
    <w:qFormat/>
    <w:rsid w:val="00C42272"/>
  </w:style>
  <w:style w:type="paragraph" w:styleId="FootnoteText">
    <w:name w:val="footnote text"/>
    <w:basedOn w:val="Normal"/>
    <w:link w:val="FootnoteTextChar"/>
    <w:uiPriority w:val="99"/>
    <w:semiHidden/>
    <w:unhideWhenUsed/>
    <w:rsid w:val="00071F15"/>
    <w:pPr>
      <w:spacing w:line="240" w:lineRule="auto"/>
    </w:pPr>
  </w:style>
  <w:style w:type="character" w:customStyle="1" w:styleId="FootnoteTextChar">
    <w:name w:val="Footnote Text Char"/>
    <w:basedOn w:val="DefaultParagraphFont"/>
    <w:link w:val="FootnoteText"/>
    <w:uiPriority w:val="99"/>
    <w:semiHidden/>
    <w:rsid w:val="00071F15"/>
    <w:rPr>
      <w:rFonts w:ascii="Trebuchet MS" w:hAnsi="Trebuchet MS"/>
      <w:lang w:eastAsia="en-US"/>
    </w:rPr>
  </w:style>
  <w:style w:type="character" w:styleId="FootnoteReference">
    <w:name w:val="footnote reference"/>
    <w:basedOn w:val="DefaultParagraphFont"/>
    <w:uiPriority w:val="99"/>
    <w:semiHidden/>
    <w:unhideWhenUsed/>
    <w:rsid w:val="00071F15"/>
    <w:rPr>
      <w:vertAlign w:val="superscript"/>
    </w:rPr>
  </w:style>
  <w:style w:type="table" w:styleId="GridTable6ColorfulAccent5">
    <w:name w:val="Grid Table 6 Colorful Accent 5"/>
    <w:basedOn w:val="TableNormal"/>
    <w:uiPriority w:val="51"/>
    <w:rsid w:val="00A97866"/>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84421E"/>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3Accent1">
    <w:name w:val="List Table 3 Accent 1"/>
    <w:basedOn w:val="TableNormal"/>
    <w:uiPriority w:val="48"/>
    <w:rsid w:val="0084421E"/>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styleId="PlaceholderText">
    <w:name w:val="Placeholder Text"/>
    <w:basedOn w:val="DefaultParagraphFont"/>
    <w:uiPriority w:val="99"/>
    <w:semiHidden/>
    <w:rsid w:val="00F421F3"/>
    <w:rPr>
      <w:color w:val="666666"/>
    </w:rPr>
  </w:style>
  <w:style w:type="character" w:customStyle="1" w:styleId="CommentReference1">
    <w:name w:val="Comment Reference1"/>
    <w:basedOn w:val="DefaultParagraphFont"/>
    <w:uiPriority w:val="99"/>
    <w:semiHidden/>
    <w:unhideWhenUsed/>
    <w:rsid w:val="00F421F3"/>
    <w:rPr>
      <w:sz w:val="16"/>
      <w:szCs w:val="16"/>
    </w:rPr>
  </w:style>
  <w:style w:type="paragraph" w:customStyle="1" w:styleId="CommentText2">
    <w:name w:val="Comment Text2"/>
    <w:basedOn w:val="Normal"/>
    <w:uiPriority w:val="99"/>
    <w:unhideWhenUsed/>
    <w:rsid w:val="002F102B"/>
    <w:pPr>
      <w:spacing w:line="240" w:lineRule="auto"/>
    </w:pPr>
  </w:style>
  <w:style w:type="paragraph" w:customStyle="1" w:styleId="CommentSubject2">
    <w:name w:val="Comment Subject2"/>
    <w:basedOn w:val="CommentText2"/>
    <w:next w:val="CommentText2"/>
    <w:uiPriority w:val="99"/>
    <w:semiHidden/>
    <w:unhideWhenUsed/>
    <w:rsid w:val="002F102B"/>
    <w:rPr>
      <w:b/>
      <w:bCs/>
    </w:rPr>
  </w:style>
  <w:style w:type="character" w:customStyle="1" w:styleId="CommentReference2">
    <w:name w:val="Comment Reference2"/>
    <w:basedOn w:val="DefaultParagraphFont"/>
    <w:uiPriority w:val="99"/>
    <w:semiHidden/>
    <w:unhideWhenUsed/>
    <w:rsid w:val="002F102B"/>
    <w:rPr>
      <w:sz w:val="16"/>
      <w:szCs w:val="16"/>
    </w:rPr>
  </w:style>
  <w:style w:type="paragraph" w:styleId="CommentText">
    <w:name w:val="annotation text"/>
    <w:basedOn w:val="Normal"/>
    <w:link w:val="CommentTextChar1"/>
    <w:uiPriority w:val="99"/>
    <w:unhideWhenUsed/>
    <w:rsid w:val="00267EC1"/>
    <w:pPr>
      <w:spacing w:line="240" w:lineRule="auto"/>
    </w:pPr>
  </w:style>
  <w:style w:type="character" w:customStyle="1" w:styleId="CommentTextChar1">
    <w:name w:val="Comment Text Char1"/>
    <w:basedOn w:val="DefaultParagraphFont"/>
    <w:link w:val="CommentText"/>
    <w:uiPriority w:val="99"/>
    <w:rsid w:val="00267EC1"/>
    <w:rPr>
      <w:rFonts w:ascii="Trebuchet MS" w:hAnsi="Trebuchet MS"/>
      <w:lang w:eastAsia="en-US"/>
    </w:rPr>
  </w:style>
  <w:style w:type="character" w:styleId="CommentReference">
    <w:name w:val="annotation reference"/>
    <w:basedOn w:val="DefaultParagraphFont"/>
    <w:uiPriority w:val="99"/>
    <w:semiHidden/>
    <w:unhideWhenUsed/>
    <w:rsid w:val="00267EC1"/>
    <w:rPr>
      <w:sz w:val="16"/>
      <w:szCs w:val="16"/>
    </w:rPr>
  </w:style>
  <w:style w:type="paragraph" w:styleId="CommentSubject">
    <w:name w:val="annotation subject"/>
    <w:basedOn w:val="CommentText"/>
    <w:next w:val="CommentText"/>
    <w:link w:val="CommentSubjectChar1"/>
    <w:uiPriority w:val="99"/>
    <w:semiHidden/>
    <w:unhideWhenUsed/>
    <w:rsid w:val="00267EC1"/>
    <w:rPr>
      <w:b/>
      <w:bCs/>
    </w:rPr>
  </w:style>
  <w:style w:type="character" w:customStyle="1" w:styleId="CommentSubjectChar1">
    <w:name w:val="Comment Subject Char1"/>
    <w:basedOn w:val="CommentTextChar1"/>
    <w:link w:val="CommentSubject"/>
    <w:uiPriority w:val="99"/>
    <w:semiHidden/>
    <w:rsid w:val="00267EC1"/>
    <w:rPr>
      <w:rFonts w:ascii="Trebuchet MS" w:hAnsi="Trebuchet MS"/>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amsterdamumc.iprova.nl/management/hyperlinkloader.aspx?hyperlinkid=326ea5fd-d8a6-4c27-a41e-4ebe024b4ddd" TargetMode="External" /><Relationship Id="rId11" Type="http://schemas.openxmlformats.org/officeDocument/2006/relationships/hyperlink" Target="https://amsterdamumc.iprova.nl/management/hyperlinkloader.aspx?hyperlinkid=6d861411-313b-41aa-b18a-e38ce87cfe4b" TargetMode="External" /><Relationship Id="rId12" Type="http://schemas.openxmlformats.org/officeDocument/2006/relationships/hyperlink" Target="https://amsterdamumc.iprova.nl/management/hyperlinkloader.aspx?hyperlinkid=e77548bb-6822-490b-93c9-93bb4bce0fcf" TargetMode="External" /><Relationship Id="rId13" Type="http://schemas.openxmlformats.org/officeDocument/2006/relationships/hyperlink" Target="https://amsterdamumc.iprova.nl/management/hyperlinkloader.aspx?hyperlinkid=c6636ed6-6446-48a7-a8da-5245ed453fec" TargetMode="External" /><Relationship Id="rId14" Type="http://schemas.openxmlformats.org/officeDocument/2006/relationships/hyperlink" Target="https://amsterdamumc.iprova.nl/management/hyperlinkloader.aspx?hyperlinkid=20fae365-2a29-4b0e-bc6f-e8b847df29fc" TargetMode="External" /><Relationship Id="rId15" Type="http://schemas.openxmlformats.org/officeDocument/2006/relationships/hyperlink" Target="https://amsterdamumc.iprova.nl/management/hyperlinkloader.aspx?hyperlinkid=74de1248-2687-4c65-b1f5-7adda7daedc8" TargetMode="External" /><Relationship Id="rId16" Type="http://schemas.openxmlformats.org/officeDocument/2006/relationships/hyperlink" Target="https://amsterdamumc.iprova.nl/management/hyperlinkloader.aspx?hyperlinkid=4487b536-54bc-4c7f-8dd2-8e230243d233" TargetMode="External" /><Relationship Id="rId17" Type="http://schemas.openxmlformats.org/officeDocument/2006/relationships/hyperlink" Target="https://amsterdamumc.iprova.nl/management/hyperlinkloader.aspx?hyperlinkid=7118e340-b56b-49c8-96b4-7065858c27e3" TargetMode="External" /><Relationship Id="rId18" Type="http://schemas.openxmlformats.org/officeDocument/2006/relationships/hyperlink" Target="https://amsterdamumc.iprova.nl/management/hyperlinkloader.aspx?hyperlinkid=6b47d626-063b-4d37-9f51-8985314c7250" TargetMode="External" /><Relationship Id="rId19" Type="http://schemas.openxmlformats.org/officeDocument/2006/relationships/hyperlink" Target="https://amsterdamumc.iprova.nl/management/hyperlinkloader.aspx?hyperlinkid=6936a49d-f7d6-4be6-8b46-cda8d9d503ae" TargetMode="External"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footer" Target="footer1.xml" /><Relationship Id="rId22" Type="http://schemas.openxmlformats.org/officeDocument/2006/relationships/header" Target="header2.xml" /><Relationship Id="rId23" Type="http://schemas.openxmlformats.org/officeDocument/2006/relationships/footer" Target="footer2.xml" /><Relationship Id="rId24" Type="http://schemas.openxmlformats.org/officeDocument/2006/relationships/glossaryDocument" Target="glossary/document.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amsterdamumc.iprova.nl/management/hyperlinkloader.aspx?hyperlinkid=b993f1be-c140-4a1a-bf78-f52ff009d408" TargetMode="External" /><Relationship Id="rId9" Type="http://schemas.openxmlformats.org/officeDocument/2006/relationships/hyperlink" Target="https://amsterdamumc.iprova.nl/management/hyperlinkloader.aspx?hyperlinkid=bb054ebd-2ffe-48c1-8d2d-0963b54eb5e3"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svg" /></Relationships>
</file>

<file path=word/_rels/settings.xml.rels><?xml version="1.0" encoding="utf-8" standalone="yes"?><Relationships xmlns="http://schemas.openxmlformats.org/package/2006/relationships"><Relationship Id="rId1" Type="http://schemas.openxmlformats.org/officeDocument/2006/relationships/attachedTemplate" Target="https://amsterdamumc.sharepoint.com/Amsterdam%20UMC%20Sjablonen/Rapport%20of%20(beleids)document%20Amsterdam%20UMC.dotx"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DefaultPlaceholder_-1854013440"/>
        <w:category>
          <w:name w:val="Algemeen"/>
          <w:gallery w:val="placeholder"/>
        </w:category>
        <w:types>
          <w:type w:val="bbPlcHdr"/>
        </w:types>
        <w:behaviors>
          <w:behavior w:val="content"/>
        </w:behaviors>
        <w:guid w:val="{E40FBB75-32D3-4236-AD19-AE1111A1A053}"/>
      </w:docPartPr>
      <w:docPartBody>
        <w:p w:rsidR="002919A8">
          <w:r w:rsidRPr="00D77290">
            <w:rPr>
              <w:rStyle w:val="PlaceholderText"/>
            </w:rPr>
            <w:t>Klik of tik om tekst in te voeren.</w:t>
          </w:r>
        </w:p>
      </w:docPartBody>
    </w:docPart>
    <w:docPart>
      <w:docPartPr>
        <w:name w:val="CA9F9D8793B445498D59267CE4F22B6A"/>
        <w:category>
          <w:name w:val="Algemeen"/>
          <w:gallery w:val="placeholder"/>
        </w:category>
        <w:types>
          <w:type w:val="bbPlcHdr"/>
        </w:types>
        <w:behaviors>
          <w:behavior w:val="content"/>
        </w:behaviors>
        <w:guid w:val="{07D02E1E-8F61-4649-B828-F12278C1802A}"/>
      </w:docPartPr>
      <w:docPartBody>
        <w:p w:rsidR="00A466CA">
          <w:pPr>
            <w:pStyle w:val="CA9F9D8793B445498D59267CE4F22B6A"/>
          </w:pPr>
          <w:r w:rsidRPr="00D77290">
            <w:rPr>
              <w:rStyle w:val="PlaceholderText"/>
            </w:rPr>
            <w:t>Klik of tik om tekst in te voeren.</w:t>
          </w:r>
        </w:p>
      </w:docPartBody>
    </w:docPart>
    <w:docPart>
      <w:docPartPr>
        <w:name w:val="F2DFA1EB4F5D431889264164E64136FF"/>
        <w:category>
          <w:name w:val="Algemeen"/>
          <w:gallery w:val="placeholder"/>
        </w:category>
        <w:types>
          <w:type w:val="bbPlcHdr"/>
        </w:types>
        <w:behaviors>
          <w:behavior w:val="content"/>
        </w:behaviors>
        <w:guid w:val="{6DA1FC27-F9A0-4E4D-9620-C455FD1D403C}"/>
      </w:docPartPr>
      <w:docPartBody>
        <w:p w:rsidR="00A466CA">
          <w:pPr>
            <w:pStyle w:val="F2DFA1EB4F5D431889264164E64136FF"/>
          </w:pPr>
          <w:r w:rsidRPr="00D77290">
            <w:rPr>
              <w:rStyle w:val="PlaceholderText"/>
            </w:rPr>
            <w:t>Klik of tik om tekst in te voeren.</w:t>
          </w:r>
        </w:p>
      </w:docPartBody>
    </w:docPart>
    <w:docPart>
      <w:docPartPr>
        <w:name w:val="5605B9466AEF4D01A01DCC6EE6A8C6A1"/>
        <w:category>
          <w:name w:val="Algemeen"/>
          <w:gallery w:val="placeholder"/>
        </w:category>
        <w:types>
          <w:type w:val="bbPlcHdr"/>
        </w:types>
        <w:behaviors>
          <w:behavior w:val="content"/>
        </w:behaviors>
        <w:guid w:val="{7FCC1569-6897-4697-86BB-AF78B3570882}"/>
      </w:docPartPr>
      <w:docPartBody>
        <w:p w:rsidR="00A466CA">
          <w:pPr>
            <w:pStyle w:val="5605B9466AEF4D01A01DCC6EE6A8C6A1"/>
          </w:pPr>
          <w:r w:rsidRPr="00D77290">
            <w:rPr>
              <w:rStyle w:val="PlaceholderText"/>
            </w:rPr>
            <w:t>Klik of tik om tekst in te voeren.</w:t>
          </w:r>
        </w:p>
      </w:docPartBody>
    </w:docPart>
    <w:docPart>
      <w:docPartPr>
        <w:name w:val="D3321C88830C4C01A37FB936EE86DB4D"/>
        <w:category>
          <w:name w:val="Algemeen"/>
          <w:gallery w:val="placeholder"/>
        </w:category>
        <w:types>
          <w:type w:val="bbPlcHdr"/>
        </w:types>
        <w:behaviors>
          <w:behavior w:val="content"/>
        </w:behaviors>
        <w:guid w:val="{6B6444E1-25B3-4EB5-B980-F3EB648C6288}"/>
      </w:docPartPr>
      <w:docPartBody>
        <w:p w:rsidR="00A466CA">
          <w:pPr>
            <w:pStyle w:val="D3321C88830C4C01A37FB936EE86DB4D"/>
          </w:pPr>
          <w:r w:rsidRPr="00D77290">
            <w:rPr>
              <w:rStyle w:val="PlaceholderText"/>
            </w:rPr>
            <w:t>Klik of tik om tekst in te voeren.</w:t>
          </w:r>
        </w:p>
      </w:docPartBody>
    </w:docPart>
    <w:docPart>
      <w:docPartPr>
        <w:name w:val="ABD3255788F94447ADE550F45247680D"/>
        <w:category>
          <w:name w:val="Algemeen"/>
          <w:gallery w:val="placeholder"/>
        </w:category>
        <w:types>
          <w:type w:val="bbPlcHdr"/>
        </w:types>
        <w:behaviors>
          <w:behavior w:val="content"/>
        </w:behaviors>
        <w:guid w:val="{229DE2B5-F262-4727-97CF-9F9F37C8A116}"/>
      </w:docPartPr>
      <w:docPartBody>
        <w:p w:rsidR="00A466CA">
          <w:pPr>
            <w:pStyle w:val="ABD3255788F94447ADE550F45247680D"/>
          </w:pPr>
          <w:r w:rsidRPr="00D77290">
            <w:rPr>
              <w:rStyle w:val="PlaceholderText"/>
            </w:rPr>
            <w:t>Klik of tik om tekst in te voeren.</w:t>
          </w:r>
        </w:p>
      </w:docPartBody>
    </w:docPart>
    <w:docPart>
      <w:docPartPr>
        <w:name w:val="2435F254C917428FAA564F0830A54D58"/>
        <w:category>
          <w:name w:val="Algemeen"/>
          <w:gallery w:val="placeholder"/>
        </w:category>
        <w:types>
          <w:type w:val="bbPlcHdr"/>
        </w:types>
        <w:behaviors>
          <w:behavior w:val="content"/>
        </w:behaviors>
        <w:guid w:val="{857E336E-B5B5-43A9-A14A-EDF85CF23AE2}"/>
      </w:docPartPr>
      <w:docPartBody>
        <w:p w:rsidR="00A466CA">
          <w:pPr>
            <w:pStyle w:val="2435F254C917428FAA564F0830A54D58"/>
          </w:pPr>
          <w:r w:rsidRPr="00D77290">
            <w:rPr>
              <w:rStyle w:val="PlaceholderText"/>
            </w:rPr>
            <w:t>Klik of tik om tekst in te voeren.</w:t>
          </w:r>
        </w:p>
      </w:docPartBody>
    </w:docPart>
    <w:docPart>
      <w:docPartPr>
        <w:name w:val="D7E65D462C3B485E9E9E005BB9BBBA44"/>
        <w:category>
          <w:name w:val="Algemeen"/>
          <w:gallery w:val="placeholder"/>
        </w:category>
        <w:types>
          <w:type w:val="bbPlcHdr"/>
        </w:types>
        <w:behaviors>
          <w:behavior w:val="content"/>
        </w:behaviors>
        <w:guid w:val="{0D37499B-92C3-48C0-A351-4CF71BC6256D}"/>
      </w:docPartPr>
      <w:docPartBody>
        <w:p w:rsidR="00A466CA">
          <w:pPr>
            <w:pStyle w:val="D7E65D462C3B485E9E9E005BB9BBBA44"/>
          </w:pPr>
          <w:r w:rsidRPr="00D77290">
            <w:rPr>
              <w:rStyle w:val="PlaceholderText"/>
            </w:rPr>
            <w:t>Klik of tik om tekst in te voeren.</w:t>
          </w:r>
        </w:p>
      </w:docPartBody>
    </w:docPart>
    <w:docPart>
      <w:docPartPr>
        <w:name w:val="ECEB0B537733429E8E8E796195176A86"/>
        <w:category>
          <w:name w:val="Algemeen"/>
          <w:gallery w:val="placeholder"/>
        </w:category>
        <w:types>
          <w:type w:val="bbPlcHdr"/>
        </w:types>
        <w:behaviors>
          <w:behavior w:val="content"/>
        </w:behaviors>
        <w:guid w:val="{58D60754-F3F6-4BEE-9A72-8EC80D87829B}"/>
      </w:docPartPr>
      <w:docPartBody>
        <w:p w:rsidR="00A466CA">
          <w:pPr>
            <w:pStyle w:val="ECEB0B537733429E8E8E796195176A86"/>
          </w:pPr>
          <w:r w:rsidRPr="00D77290">
            <w:rPr>
              <w:rStyle w:val="PlaceholderText"/>
            </w:rPr>
            <w:t>Klik of tik om tekst in te voeren.</w:t>
          </w:r>
        </w:p>
      </w:docPartBody>
    </w:docPart>
    <w:docPart>
      <w:docPartPr>
        <w:name w:val="DDBDE7BFDE314040A060AFE518AF3436"/>
        <w:category>
          <w:name w:val="Algemeen"/>
          <w:gallery w:val="placeholder"/>
        </w:category>
        <w:types>
          <w:type w:val="bbPlcHdr"/>
        </w:types>
        <w:behaviors>
          <w:behavior w:val="content"/>
        </w:behaviors>
        <w:guid w:val="{B9DFB947-C196-44F7-B143-BE366426935F}"/>
      </w:docPartPr>
      <w:docPartBody>
        <w:p w:rsidR="00A466CA">
          <w:pPr>
            <w:pStyle w:val="DDBDE7BFDE314040A060AFE518AF3436"/>
          </w:pPr>
          <w:r w:rsidRPr="00D77290">
            <w:rPr>
              <w:rStyle w:val="PlaceholderText"/>
            </w:rPr>
            <w:t>Klik of tik om tekst in te voeren.</w:t>
          </w:r>
        </w:p>
      </w:docPartBody>
    </w:docPart>
    <w:docPart>
      <w:docPartPr>
        <w:name w:val="793E17C2414543A3A7566DE644467C8C"/>
        <w:category>
          <w:name w:val="Algemeen"/>
          <w:gallery w:val="placeholder"/>
        </w:category>
        <w:types>
          <w:type w:val="bbPlcHdr"/>
        </w:types>
        <w:behaviors>
          <w:behavior w:val="content"/>
        </w:behaviors>
        <w:guid w:val="{8941430A-7F18-42AE-9E3B-81B6236FC8EB}"/>
      </w:docPartPr>
      <w:docPartBody>
        <w:p w:rsidR="00A466CA">
          <w:pPr>
            <w:pStyle w:val="793E17C2414543A3A7566DE644467C8C"/>
          </w:pPr>
          <w:r w:rsidRPr="00D77290">
            <w:rPr>
              <w:rStyle w:val="PlaceholderText"/>
            </w:rPr>
            <w:t>Klik of tik om tekst in te voeren.</w:t>
          </w:r>
        </w:p>
      </w:docPartBody>
    </w:docPart>
    <w:docPart>
      <w:docPartPr>
        <w:name w:val="E9DF32233C214A7E99DB9297E245D338"/>
        <w:category>
          <w:name w:val="Algemeen"/>
          <w:gallery w:val="placeholder"/>
        </w:category>
        <w:types>
          <w:type w:val="bbPlcHdr"/>
        </w:types>
        <w:behaviors>
          <w:behavior w:val="content"/>
        </w:behaviors>
        <w:guid w:val="{7155247E-AA4D-4167-85E3-88BA08858A04}"/>
      </w:docPartPr>
      <w:docPartBody>
        <w:p w:rsidR="00A466CA">
          <w:pPr>
            <w:pStyle w:val="E9DF32233C214A7E99DB9297E245D338"/>
          </w:pPr>
          <w:r w:rsidRPr="00D77290">
            <w:rPr>
              <w:rStyle w:val="PlaceholderText"/>
            </w:rPr>
            <w:t>Klik of tik om tekst in te voeren.</w:t>
          </w:r>
        </w:p>
      </w:docPartBody>
    </w:docPart>
    <w:docPart>
      <w:docPartPr>
        <w:name w:val="036F316A63D34B319989B789F27965E2"/>
        <w:category>
          <w:name w:val="Algemeen"/>
          <w:gallery w:val="placeholder"/>
        </w:category>
        <w:types>
          <w:type w:val="bbPlcHdr"/>
        </w:types>
        <w:behaviors>
          <w:behavior w:val="content"/>
        </w:behaviors>
        <w:guid w:val="{BD0AC81C-7D55-47FB-852A-E6EB2493D459}"/>
      </w:docPartPr>
      <w:docPartBody>
        <w:p w:rsidR="00A466CA">
          <w:pPr>
            <w:pStyle w:val="036F316A63D34B319989B789F27965E2"/>
          </w:pPr>
          <w:r w:rsidRPr="00D77290">
            <w:rPr>
              <w:rStyle w:val="PlaceholderText"/>
            </w:rPr>
            <w:t>Klik of tik om tekst in te voeren.</w:t>
          </w:r>
        </w:p>
      </w:docPartBody>
    </w:docPart>
    <w:docPart>
      <w:docPartPr>
        <w:name w:val="482887697D9B4EDF8CBF2B7A75387175"/>
        <w:category>
          <w:name w:val="Algemeen"/>
          <w:gallery w:val="placeholder"/>
        </w:category>
        <w:types>
          <w:type w:val="bbPlcHdr"/>
        </w:types>
        <w:behaviors>
          <w:behavior w:val="content"/>
        </w:behaviors>
        <w:guid w:val="{B3DDDCD0-DC09-4FCE-A784-00DB2D694983}"/>
      </w:docPartPr>
      <w:docPartBody>
        <w:p w:rsidR="00A466CA">
          <w:pPr>
            <w:pStyle w:val="482887697D9B4EDF8CBF2B7A75387175"/>
          </w:pPr>
          <w:r w:rsidRPr="00D77290">
            <w:rPr>
              <w:rStyle w:val="PlaceholderText"/>
            </w:rPr>
            <w:t>Klik of tik om tekst in te voeren.</w:t>
          </w:r>
        </w:p>
      </w:docPartBody>
    </w:docPart>
    <w:docPart>
      <w:docPartPr>
        <w:name w:val="B7E68368379548C9BB32B576E5EF0F8A"/>
        <w:category>
          <w:name w:val="Algemeen"/>
          <w:gallery w:val="placeholder"/>
        </w:category>
        <w:types>
          <w:type w:val="bbPlcHdr"/>
        </w:types>
        <w:behaviors>
          <w:behavior w:val="content"/>
        </w:behaviors>
        <w:guid w:val="{C8483E4F-D324-4591-BF66-0DAE6C8CE188}"/>
      </w:docPartPr>
      <w:docPartBody>
        <w:p w:rsidR="00A466CA">
          <w:pPr>
            <w:pStyle w:val="B7E68368379548C9BB32B576E5EF0F8A"/>
          </w:pPr>
          <w:r w:rsidRPr="00D77290">
            <w:rPr>
              <w:rStyle w:val="PlaceholderText"/>
            </w:rPr>
            <w:t>Klik of tik om tekst in te voeren.</w:t>
          </w:r>
        </w:p>
      </w:docPartBody>
    </w:docPart>
    <w:docPart>
      <w:docPartPr>
        <w:name w:val="BE0869E96DB24ADAB37F5EE47CACAE5C"/>
        <w:category>
          <w:name w:val="Algemeen"/>
          <w:gallery w:val="placeholder"/>
        </w:category>
        <w:types>
          <w:type w:val="bbPlcHdr"/>
        </w:types>
        <w:behaviors>
          <w:behavior w:val="content"/>
        </w:behaviors>
        <w:guid w:val="{6BBCA1E6-18E8-4C67-8D6A-E793E776C175}"/>
      </w:docPartPr>
      <w:docPartBody>
        <w:p w:rsidR="00A466CA">
          <w:pPr>
            <w:pStyle w:val="BE0869E96DB24ADAB37F5EE47CACAE5C"/>
          </w:pPr>
          <w:r w:rsidRPr="00D77290">
            <w:rPr>
              <w:rStyle w:val="PlaceholderText"/>
            </w:rPr>
            <w:t>Klik of tik om tekst in te voeren.</w:t>
          </w:r>
        </w:p>
      </w:docPartBody>
    </w:docPart>
    <w:docPart>
      <w:docPartPr>
        <w:name w:val="4646AD3DDDB54DD6B0E931F1FE69BB0F"/>
        <w:category>
          <w:name w:val="Algemeen"/>
          <w:gallery w:val="placeholder"/>
        </w:category>
        <w:types>
          <w:type w:val="bbPlcHdr"/>
        </w:types>
        <w:behaviors>
          <w:behavior w:val="content"/>
        </w:behaviors>
        <w:guid w:val="{C65F9C03-60FD-45F9-9B2F-ABCFD9AFDF8D}"/>
      </w:docPartPr>
      <w:docPartBody>
        <w:p w:rsidR="00A466CA">
          <w:pPr>
            <w:pStyle w:val="4646AD3DDDB54DD6B0E931F1FE69BB0F"/>
          </w:pPr>
          <w:r w:rsidRPr="00D77290">
            <w:rPr>
              <w:rStyle w:val="PlaceholderText"/>
            </w:rPr>
            <w:t>Klik of tik om tekst in te voeren.</w:t>
          </w:r>
        </w:p>
      </w:docPartBody>
    </w:docPart>
    <w:docPart>
      <w:docPartPr>
        <w:name w:val="1F80DDB49F23443EA15E70D6C4CC6A57"/>
        <w:category>
          <w:name w:val="Algemeen"/>
          <w:gallery w:val="placeholder"/>
        </w:category>
        <w:types>
          <w:type w:val="bbPlcHdr"/>
        </w:types>
        <w:behaviors>
          <w:behavior w:val="content"/>
        </w:behaviors>
        <w:guid w:val="{C06B059E-1F8C-480B-9873-F78891C2C369}"/>
      </w:docPartPr>
      <w:docPartBody>
        <w:p w:rsidR="00A466CA">
          <w:pPr>
            <w:pStyle w:val="1F80DDB49F23443EA15E70D6C4CC6A57"/>
          </w:pPr>
          <w:r w:rsidRPr="00D77290">
            <w:rPr>
              <w:rStyle w:val="PlaceholderText"/>
            </w:rPr>
            <w:t>Klik of tik om tekst in te voeren.</w:t>
          </w:r>
        </w:p>
      </w:docPartBody>
    </w:docPart>
    <w:docPart>
      <w:docPartPr>
        <w:name w:val="50DC45F6B8664781B9FF9CC690DB79D4"/>
        <w:category>
          <w:name w:val="Algemeen"/>
          <w:gallery w:val="placeholder"/>
        </w:category>
        <w:types>
          <w:type w:val="bbPlcHdr"/>
        </w:types>
        <w:behaviors>
          <w:behavior w:val="content"/>
        </w:behaviors>
        <w:guid w:val="{204A48CE-9E9D-4ECD-9922-C6C5D7FF4920}"/>
      </w:docPartPr>
      <w:docPartBody>
        <w:p w:rsidR="00A466CA">
          <w:pPr>
            <w:pStyle w:val="50DC45F6B8664781B9FF9CC690DB79D4"/>
          </w:pPr>
          <w:r w:rsidRPr="00D77290">
            <w:rPr>
              <w:rStyle w:val="PlaceholderText"/>
            </w:rPr>
            <w:t>Klik of tik om tekst in te voeren.</w:t>
          </w:r>
        </w:p>
      </w:docPartBody>
    </w:docPart>
    <w:docPart>
      <w:docPartPr>
        <w:name w:val="BCA2885AE9A640858B623B6124FD286B"/>
        <w:category>
          <w:name w:val="Algemeen"/>
          <w:gallery w:val="placeholder"/>
        </w:category>
        <w:types>
          <w:type w:val="bbPlcHdr"/>
        </w:types>
        <w:behaviors>
          <w:behavior w:val="content"/>
        </w:behaviors>
        <w:guid w:val="{00952F10-C6F9-4F88-A4A7-00E34202A19A}"/>
      </w:docPartPr>
      <w:docPartBody>
        <w:p w:rsidR="00A466CA" w:rsidP="00A466CA">
          <w:pPr>
            <w:pStyle w:val="BCA2885AE9A640858B623B6124FD286B"/>
          </w:pPr>
          <w:r w:rsidRPr="00D77290">
            <w:rPr>
              <w:rStyle w:val="PlaceholderText"/>
            </w:rPr>
            <w:t>Klik of tik om tekst in te voeren.</w:t>
          </w:r>
        </w:p>
      </w:docPartBody>
    </w:docPart>
    <w:docPart>
      <w:docPartPr>
        <w:name w:val="BC34716B3E0E4299824DDEA3B6BEBDC6"/>
        <w:category>
          <w:name w:val="Algemeen"/>
          <w:gallery w:val="placeholder"/>
        </w:category>
        <w:types>
          <w:type w:val="bbPlcHdr"/>
        </w:types>
        <w:behaviors>
          <w:behavior w:val="content"/>
        </w:behaviors>
        <w:guid w:val="{631DC793-A63D-4C90-A9CE-BE363FC2D38B}"/>
      </w:docPartPr>
      <w:docPartBody>
        <w:p w:rsidR="00AD7C58" w:rsidP="00AD7C58">
          <w:pPr>
            <w:pStyle w:val="BC34716B3E0E4299824DDEA3B6BEBDC6"/>
          </w:pPr>
          <w:r w:rsidRPr="00D77290">
            <w:rPr>
              <w:rStyle w:val="PlaceholderText"/>
            </w:rPr>
            <w:t>Klik of tik om tekst in te voeren.</w:t>
          </w:r>
        </w:p>
      </w:docPartBody>
    </w:docPart>
    <w:docPart>
      <w:docPartPr>
        <w:name w:val="A9CA7BC0A35C4E31968332424E2D8417"/>
        <w:category>
          <w:name w:val="Algemeen"/>
          <w:gallery w:val="placeholder"/>
        </w:category>
        <w:types>
          <w:type w:val="bbPlcHdr"/>
        </w:types>
        <w:behaviors>
          <w:behavior w:val="content"/>
        </w:behaviors>
        <w:guid w:val="{20B23F90-1078-49BF-8CD9-E32D994494AC}"/>
      </w:docPartPr>
      <w:docPartBody>
        <w:p w:rsidR="00AD7C58" w:rsidP="00AD7C58">
          <w:pPr>
            <w:pStyle w:val="A9CA7BC0A35C4E31968332424E2D8417"/>
          </w:pPr>
          <w:r w:rsidRPr="00D77290">
            <w:rPr>
              <w:rStyle w:val="PlaceholderText"/>
            </w:rPr>
            <w:t>Klik of tik om tekst in te voeren.</w:t>
          </w:r>
        </w:p>
      </w:docPartBody>
    </w:docPart>
    <w:docPart>
      <w:docPartPr>
        <w:name w:val="53B13CE0899E4CAD92BBD4D3B945C6AB"/>
        <w:category>
          <w:name w:val="Algemeen"/>
          <w:gallery w:val="placeholder"/>
        </w:category>
        <w:types>
          <w:type w:val="bbPlcHdr"/>
        </w:types>
        <w:behaviors>
          <w:behavior w:val="content"/>
        </w:behaviors>
        <w:guid w:val="{050AD886-FF91-40AD-B049-46E597534B46}"/>
      </w:docPartPr>
      <w:docPartBody>
        <w:p w:rsidR="00AD7C58" w:rsidP="00AD7C58">
          <w:pPr>
            <w:pStyle w:val="53B13CE0899E4CAD92BBD4D3B945C6AB"/>
          </w:pPr>
          <w:r w:rsidRPr="00D77290">
            <w:rPr>
              <w:rStyle w:val="PlaceholderText"/>
            </w:rPr>
            <w:t>Klik of tik om tekst in te voeren.</w:t>
          </w:r>
        </w:p>
      </w:docPartBody>
    </w:docPart>
    <w:docPart>
      <w:docPartPr>
        <w:name w:val="F4ED0F27A9BD4BD88649D966FCB6B59F"/>
        <w:category>
          <w:name w:val="Algemeen"/>
          <w:gallery w:val="placeholder"/>
        </w:category>
        <w:types>
          <w:type w:val="bbPlcHdr"/>
        </w:types>
        <w:behaviors>
          <w:behavior w:val="content"/>
        </w:behaviors>
        <w:guid w:val="{B0BA2C77-AFDA-40DD-978D-49259A1C1782}"/>
      </w:docPartPr>
      <w:docPartBody>
        <w:p w:rsidR="00AD7C58" w:rsidP="00AD7C58">
          <w:pPr>
            <w:pStyle w:val="F4ED0F27A9BD4BD88649D966FCB6B59F"/>
          </w:pPr>
          <w:r w:rsidRPr="00D77290">
            <w:rPr>
              <w:rStyle w:val="PlaceholderText"/>
            </w:rPr>
            <w:t>Klik of tik om tekst in te voeren.</w:t>
          </w:r>
        </w:p>
      </w:docPartBody>
    </w:docPart>
    <w:docPart>
      <w:docPartPr>
        <w:name w:val="4BD233A69C994BE9A5D55D018AA923B4"/>
        <w:category>
          <w:name w:val="Algemeen"/>
          <w:gallery w:val="placeholder"/>
        </w:category>
        <w:types>
          <w:type w:val="bbPlcHdr"/>
        </w:types>
        <w:behaviors>
          <w:behavior w:val="content"/>
        </w:behaviors>
        <w:guid w:val="{0597A638-7FD4-4559-B05C-60E2F836D62E}"/>
      </w:docPartPr>
      <w:docPartBody>
        <w:p w:rsidR="00AD7C58" w:rsidP="00AD7C58">
          <w:pPr>
            <w:pStyle w:val="4BD233A69C994BE9A5D55D018AA923B4"/>
          </w:pPr>
          <w:r w:rsidRPr="00D77290">
            <w:rPr>
              <w:rStyle w:val="PlaceholderText"/>
            </w:rPr>
            <w:t>Klik of tik om tekst in te voeren.</w:t>
          </w:r>
        </w:p>
      </w:docPartBody>
    </w:docPart>
    <w:docPart>
      <w:docPartPr>
        <w:name w:val="44F0DF3D9FD74B149F9983D12D4B94B5"/>
        <w:category>
          <w:name w:val="Algemeen"/>
          <w:gallery w:val="placeholder"/>
        </w:category>
        <w:types>
          <w:type w:val="bbPlcHdr"/>
        </w:types>
        <w:behaviors>
          <w:behavior w:val="content"/>
        </w:behaviors>
        <w:guid w:val="{F45264F9-74A7-41D4-A057-321AE662A4D7}"/>
      </w:docPartPr>
      <w:docPartBody>
        <w:p w:rsidR="00AD7C58" w:rsidP="00AD7C58">
          <w:pPr>
            <w:pStyle w:val="44F0DF3D9FD74B149F9983D12D4B94B5"/>
          </w:pPr>
          <w:r w:rsidRPr="00D77290">
            <w:rPr>
              <w:rStyle w:val="PlaceholderText"/>
            </w:rPr>
            <w:t>Klik of tik om tekst in te voeren.</w:t>
          </w:r>
        </w:p>
      </w:docPartBody>
    </w:docPart>
    <w:docPart>
      <w:docPartPr>
        <w:name w:val="FF64E127A22E4085B8AC67088FF56C47"/>
        <w:category>
          <w:name w:val="Algemeen"/>
          <w:gallery w:val="placeholder"/>
        </w:category>
        <w:types>
          <w:type w:val="bbPlcHdr"/>
        </w:types>
        <w:behaviors>
          <w:behavior w:val="content"/>
        </w:behaviors>
        <w:guid w:val="{A2056DB2-091C-4B11-B098-8D15D999823E}"/>
      </w:docPartPr>
      <w:docPartBody>
        <w:p w:rsidR="00AD7C58" w:rsidP="00AD7C58">
          <w:pPr>
            <w:pStyle w:val="FF64E127A22E4085B8AC67088FF56C47"/>
          </w:pPr>
          <w:r w:rsidRPr="00D77290">
            <w:rPr>
              <w:rStyle w:val="PlaceholderText"/>
            </w:rPr>
            <w:t>Klik of tik om tekst in te voeren.</w:t>
          </w:r>
        </w:p>
      </w:docPartBody>
    </w:docPart>
    <w:docPart>
      <w:docPartPr>
        <w:name w:val="20033E15FB694C4ABDCF27682207D368"/>
        <w:category>
          <w:name w:val="Algemeen"/>
          <w:gallery w:val="placeholder"/>
        </w:category>
        <w:types>
          <w:type w:val="bbPlcHdr"/>
        </w:types>
        <w:behaviors>
          <w:behavior w:val="content"/>
        </w:behaviors>
        <w:guid w:val="{D37BE340-D214-4D50-9232-AD256A1A3D6A}"/>
      </w:docPartPr>
      <w:docPartBody>
        <w:p w:rsidR="00AD7C58" w:rsidP="00AD7C58">
          <w:pPr>
            <w:pStyle w:val="20033E15FB694C4ABDCF27682207D368"/>
          </w:pPr>
          <w:r w:rsidRPr="00D77290">
            <w:rPr>
              <w:rStyle w:val="PlaceholderText"/>
            </w:rPr>
            <w:t>Klik of tik om tekst in te voeren.</w:t>
          </w:r>
        </w:p>
      </w:docPartBody>
    </w:docPart>
    <w:docPart>
      <w:docPartPr>
        <w:name w:val="D93D6B5160A24768AC422C6FA7267929"/>
        <w:category>
          <w:name w:val="Algemeen"/>
          <w:gallery w:val="placeholder"/>
        </w:category>
        <w:types>
          <w:type w:val="bbPlcHdr"/>
        </w:types>
        <w:behaviors>
          <w:behavior w:val="content"/>
        </w:behaviors>
        <w:guid w:val="{80C8CDF3-1B40-4149-B71D-852214915610}"/>
      </w:docPartPr>
      <w:docPartBody>
        <w:p w:rsidR="00AD7C58" w:rsidP="00AD7C58">
          <w:pPr>
            <w:pStyle w:val="D93D6B5160A24768AC422C6FA7267929"/>
          </w:pPr>
          <w:r w:rsidRPr="00D77290">
            <w:rPr>
              <w:rStyle w:val="PlaceholderText"/>
            </w:rPr>
            <w:t>Klik of tik om tekst in te voeren.</w:t>
          </w:r>
        </w:p>
      </w:docPartBody>
    </w:docPart>
    <w:docPart>
      <w:docPartPr>
        <w:name w:val="E806B007F2A44E788E12734B092B5580"/>
        <w:category>
          <w:name w:val="Algemeen"/>
          <w:gallery w:val="placeholder"/>
        </w:category>
        <w:types>
          <w:type w:val="bbPlcHdr"/>
        </w:types>
        <w:behaviors>
          <w:behavior w:val="content"/>
        </w:behaviors>
        <w:guid w:val="{B7C6A622-8777-4825-8F49-722D5603C163}"/>
      </w:docPartPr>
      <w:docPartBody>
        <w:p w:rsidR="00AD7C58" w:rsidP="00AD7C58">
          <w:pPr>
            <w:pStyle w:val="E806B007F2A44E788E12734B092B5580"/>
          </w:pPr>
          <w:r w:rsidRPr="00D77290">
            <w:rPr>
              <w:rStyle w:val="PlaceholderText"/>
            </w:rPr>
            <w:t>Klik of tik om tekst in te voeren.</w:t>
          </w:r>
        </w:p>
      </w:docPartBody>
    </w:docPart>
    <w:docPart>
      <w:docPartPr>
        <w:name w:val="E84A0BE5D8244DC3B1929370455C723A"/>
        <w:category>
          <w:name w:val="Algemeen"/>
          <w:gallery w:val="placeholder"/>
        </w:category>
        <w:types>
          <w:type w:val="bbPlcHdr"/>
        </w:types>
        <w:behaviors>
          <w:behavior w:val="content"/>
        </w:behaviors>
        <w:guid w:val="{532C9A39-EA81-4CBF-87D5-A24FCE5E9855}"/>
      </w:docPartPr>
      <w:docPartBody>
        <w:p w:rsidR="00AD7C58" w:rsidP="00AD7C58">
          <w:pPr>
            <w:pStyle w:val="E84A0BE5D8244DC3B1929370455C723A"/>
          </w:pPr>
          <w:r w:rsidRPr="00D77290">
            <w:rPr>
              <w:rStyle w:val="PlaceholderText"/>
            </w:rPr>
            <w:t>Klik of tik om tekst in te voeren.</w:t>
          </w:r>
        </w:p>
      </w:docPartBody>
    </w:docPart>
    <w:docPart>
      <w:docPartPr>
        <w:name w:val="4AB6C575B70A4E27B0AADB26DF711535"/>
        <w:category>
          <w:name w:val="Algemeen"/>
          <w:gallery w:val="placeholder"/>
        </w:category>
        <w:types>
          <w:type w:val="bbPlcHdr"/>
        </w:types>
        <w:behaviors>
          <w:behavior w:val="content"/>
        </w:behaviors>
        <w:guid w:val="{A6E6164D-3FEC-4931-A42F-D2E1D99B36C1}"/>
      </w:docPartPr>
      <w:docPartBody>
        <w:p w:rsidR="00AD7C58" w:rsidP="00AD7C58">
          <w:pPr>
            <w:pStyle w:val="4AB6C575B70A4E27B0AADB26DF711535"/>
          </w:pPr>
          <w:r w:rsidRPr="00D77290">
            <w:rPr>
              <w:rStyle w:val="PlaceholderText"/>
            </w:rPr>
            <w:t>Klik of tik om tekst in te voeren.</w:t>
          </w:r>
        </w:p>
      </w:docPartBody>
    </w:docPart>
    <w:docPart>
      <w:docPartPr>
        <w:name w:val="4FA5EAFB60E04FA68930EED113440189"/>
        <w:category>
          <w:name w:val="Algemeen"/>
          <w:gallery w:val="placeholder"/>
        </w:category>
        <w:types>
          <w:type w:val="bbPlcHdr"/>
        </w:types>
        <w:behaviors>
          <w:behavior w:val="content"/>
        </w:behaviors>
        <w:guid w:val="{3436AC14-9E52-4859-A116-BBFC41FACC85}"/>
      </w:docPartPr>
      <w:docPartBody>
        <w:p w:rsidR="00AD7C58" w:rsidP="00AD7C58">
          <w:pPr>
            <w:pStyle w:val="4FA5EAFB60E04FA68930EED113440189"/>
          </w:pPr>
          <w:r w:rsidRPr="00D77290">
            <w:rPr>
              <w:rStyle w:val="PlaceholderText"/>
            </w:rPr>
            <w:t>Klik of tik om tekst in te voeren.</w:t>
          </w:r>
        </w:p>
      </w:docPartBody>
    </w:docPart>
    <w:docPart>
      <w:docPartPr>
        <w:name w:val="32536DFD5A104CD4B0AD138D4CF2A287"/>
        <w:category>
          <w:name w:val="Algemeen"/>
          <w:gallery w:val="placeholder"/>
        </w:category>
        <w:types>
          <w:type w:val="bbPlcHdr"/>
        </w:types>
        <w:behaviors>
          <w:behavior w:val="content"/>
        </w:behaviors>
        <w:guid w:val="{5648CE02-ADDD-48A9-A690-D8F136D78D56}"/>
      </w:docPartPr>
      <w:docPartBody>
        <w:p w:rsidR="00AD7C58" w:rsidP="00AD7C58">
          <w:pPr>
            <w:pStyle w:val="32536DFD5A104CD4B0AD138D4CF2A287"/>
          </w:pPr>
          <w:r w:rsidRPr="00D77290">
            <w:rPr>
              <w:rStyle w:val="PlaceholderText"/>
            </w:rPr>
            <w:t>Klik of tik om tekst in te voeren.</w:t>
          </w:r>
        </w:p>
      </w:docPartBody>
    </w:docPart>
    <w:docPart>
      <w:docPartPr>
        <w:name w:val="6586AB43891C476D8118F3F8570D0364"/>
        <w:category>
          <w:name w:val="Algemeen"/>
          <w:gallery w:val="placeholder"/>
        </w:category>
        <w:types>
          <w:type w:val="bbPlcHdr"/>
        </w:types>
        <w:behaviors>
          <w:behavior w:val="content"/>
        </w:behaviors>
        <w:guid w:val="{6F2CD55F-1BE0-40B9-86DC-637FC4198E67}"/>
      </w:docPartPr>
      <w:docPartBody>
        <w:p w:rsidR="00AD7C58" w:rsidP="00AD7C58">
          <w:pPr>
            <w:pStyle w:val="6586AB43891C476D8118F3F8570D0364"/>
          </w:pPr>
          <w:r w:rsidRPr="00D77290">
            <w:rPr>
              <w:rStyle w:val="PlaceholderText"/>
            </w:rPr>
            <w:t>Klik of tik om tekst in te voeren.</w:t>
          </w:r>
        </w:p>
      </w:docPartBody>
    </w:docPart>
    <w:docPart>
      <w:docPartPr>
        <w:name w:val="2329E004AA9943608D897F14650C22D4"/>
        <w:category>
          <w:name w:val="Algemeen"/>
          <w:gallery w:val="placeholder"/>
        </w:category>
        <w:types>
          <w:type w:val="bbPlcHdr"/>
        </w:types>
        <w:behaviors>
          <w:behavior w:val="content"/>
        </w:behaviors>
        <w:guid w:val="{51BB886E-AEE8-48AE-A87B-1F9FEBCE1C91}"/>
      </w:docPartPr>
      <w:docPartBody>
        <w:p w:rsidR="00AD7C58" w:rsidP="00AD7C58">
          <w:pPr>
            <w:pStyle w:val="2329E004AA9943608D897F14650C22D4"/>
          </w:pPr>
          <w:r w:rsidRPr="00D77290">
            <w:rPr>
              <w:rStyle w:val="PlaceholderText"/>
            </w:rPr>
            <w:t>Klik of tik om tekst in te voeren.</w:t>
          </w:r>
        </w:p>
      </w:docPartBody>
    </w:docPart>
    <w:docPart>
      <w:docPartPr>
        <w:name w:val="091C97BB225E4C79AC9CFD280BD5333B"/>
        <w:category>
          <w:name w:val="Algemeen"/>
          <w:gallery w:val="placeholder"/>
        </w:category>
        <w:types>
          <w:type w:val="bbPlcHdr"/>
        </w:types>
        <w:behaviors>
          <w:behavior w:val="content"/>
        </w:behaviors>
        <w:guid w:val="{50B3816B-7D78-4E7C-8B60-AB7BE7178435}"/>
      </w:docPartPr>
      <w:docPartBody>
        <w:p w:rsidR="00AD7C58" w:rsidP="00AD7C58">
          <w:pPr>
            <w:pStyle w:val="091C97BB225E4C79AC9CFD280BD5333B"/>
          </w:pPr>
          <w:r w:rsidRPr="00D77290">
            <w:rPr>
              <w:rStyle w:val="PlaceholderText"/>
            </w:rPr>
            <w:t>Klik of tik om tekst in te voeren.</w:t>
          </w:r>
        </w:p>
      </w:docPartBody>
    </w:docPart>
    <w:docPart>
      <w:docPartPr>
        <w:name w:val="39D6C69076B14B738755EBDCA0E71151"/>
        <w:category>
          <w:name w:val="Algemeen"/>
          <w:gallery w:val="placeholder"/>
        </w:category>
        <w:types>
          <w:type w:val="bbPlcHdr"/>
        </w:types>
        <w:behaviors>
          <w:behavior w:val="content"/>
        </w:behaviors>
        <w:guid w:val="{1567A897-AD77-4DF5-AC89-0D3A28EB50FE}"/>
      </w:docPartPr>
      <w:docPartBody>
        <w:p w:rsidR="00AD7C58" w:rsidP="00AD7C58">
          <w:pPr>
            <w:pStyle w:val="39D6C69076B14B738755EBDCA0E71151"/>
          </w:pPr>
          <w:r w:rsidRPr="00D77290">
            <w:rPr>
              <w:rStyle w:val="PlaceholderText"/>
            </w:rPr>
            <w:t>Klik of tik om tekst in te voeren.</w:t>
          </w:r>
        </w:p>
      </w:docPartBody>
    </w:docPart>
    <w:docPart>
      <w:docPartPr>
        <w:name w:val="0753A727F5AF4D8791CE442F3B1BAB2E"/>
        <w:category>
          <w:name w:val="Algemeen"/>
          <w:gallery w:val="placeholder"/>
        </w:category>
        <w:types>
          <w:type w:val="bbPlcHdr"/>
        </w:types>
        <w:behaviors>
          <w:behavior w:val="content"/>
        </w:behaviors>
        <w:guid w:val="{51F75990-8239-4092-BB4B-F26A4C2F3B36}"/>
      </w:docPartPr>
      <w:docPartBody>
        <w:p w:rsidR="00AD7C58" w:rsidP="00AD7C58">
          <w:pPr>
            <w:pStyle w:val="0753A727F5AF4D8791CE442F3B1BAB2E"/>
          </w:pPr>
          <w:r w:rsidRPr="00D77290">
            <w:rPr>
              <w:rStyle w:val="PlaceholderText"/>
            </w:rPr>
            <w:t>Klik of tik om tekst in te voeren.</w:t>
          </w:r>
        </w:p>
      </w:docPartBody>
    </w:docPart>
    <w:docPart>
      <w:docPartPr>
        <w:name w:val="95C5D2F26EDA43B0AB6BA00755F5246A"/>
        <w:category>
          <w:name w:val="Algemeen"/>
          <w:gallery w:val="placeholder"/>
        </w:category>
        <w:types>
          <w:type w:val="bbPlcHdr"/>
        </w:types>
        <w:behaviors>
          <w:behavior w:val="content"/>
        </w:behaviors>
        <w:guid w:val="{9610E04D-91C2-426D-A83D-FDA90EE8C473}"/>
      </w:docPartPr>
      <w:docPartBody>
        <w:p w:rsidR="00AD7C58" w:rsidP="00AD7C58">
          <w:pPr>
            <w:pStyle w:val="95C5D2F26EDA43B0AB6BA00755F5246A"/>
          </w:pPr>
          <w:r w:rsidRPr="00D77290">
            <w:rPr>
              <w:rStyle w:val="PlaceholderText"/>
            </w:rPr>
            <w:t>Klik of tik om tekst in te voeren.</w:t>
          </w:r>
        </w:p>
      </w:docPartBody>
    </w:docPart>
    <w:docPart>
      <w:docPartPr>
        <w:name w:val="300278B4E00749C09FA64E8C2A0138F5"/>
        <w:category>
          <w:name w:val="Algemeen"/>
          <w:gallery w:val="placeholder"/>
        </w:category>
        <w:types>
          <w:type w:val="bbPlcHdr"/>
        </w:types>
        <w:behaviors>
          <w:behavior w:val="content"/>
        </w:behaviors>
        <w:guid w:val="{E8747A0C-07DF-4E3C-A2E8-9FD58ABD1B41}"/>
      </w:docPartPr>
      <w:docPartBody>
        <w:p w:rsidR="001F623A">
          <w:pPr>
            <w:pStyle w:val="300278B4E00749C09FA64E8C2A0138F5"/>
          </w:pPr>
          <w:r w:rsidRPr="00D77290">
            <w:rPr>
              <w:rStyle w:val="PlaceholderText"/>
            </w:rPr>
            <w:t>Klik of tik om tekst in te voeren.</w:t>
          </w:r>
        </w:p>
      </w:docPartBody>
    </w:docPart>
    <w:docPart>
      <w:docPartPr>
        <w:name w:val="8316264E4D5F452AB46D4F256A1DD436"/>
        <w:category>
          <w:name w:val="Algemeen"/>
          <w:gallery w:val="placeholder"/>
        </w:category>
        <w:types>
          <w:type w:val="bbPlcHdr"/>
        </w:types>
        <w:behaviors>
          <w:behavior w:val="content"/>
        </w:behaviors>
        <w:guid w:val="{EE8F04DA-05F0-4D3A-A4BA-152BA04483CA}"/>
      </w:docPartPr>
      <w:docPartBody>
        <w:p w:rsidR="001F623A">
          <w:pPr>
            <w:pStyle w:val="8316264E4D5F452AB46D4F256A1DD436"/>
          </w:pPr>
          <w:r w:rsidRPr="00D77290">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7BE"/>
    <w:rsid w:val="000307BE"/>
    <w:rsid w:val="000E3942"/>
    <w:rsid w:val="001210CF"/>
    <w:rsid w:val="00155D57"/>
    <w:rsid w:val="001642A8"/>
    <w:rsid w:val="001F623A"/>
    <w:rsid w:val="002919A8"/>
    <w:rsid w:val="00391EA3"/>
    <w:rsid w:val="0041284F"/>
    <w:rsid w:val="00432AF1"/>
    <w:rsid w:val="0047213C"/>
    <w:rsid w:val="005302A2"/>
    <w:rsid w:val="00602446"/>
    <w:rsid w:val="00670D9A"/>
    <w:rsid w:val="006B64A8"/>
    <w:rsid w:val="006E3B98"/>
    <w:rsid w:val="007B6E37"/>
    <w:rsid w:val="007C7C25"/>
    <w:rsid w:val="008678DF"/>
    <w:rsid w:val="008C2F7A"/>
    <w:rsid w:val="008C67FE"/>
    <w:rsid w:val="00956882"/>
    <w:rsid w:val="009F3E1B"/>
    <w:rsid w:val="00A35A86"/>
    <w:rsid w:val="00A466CA"/>
    <w:rsid w:val="00A773C3"/>
    <w:rsid w:val="00AA1EE6"/>
    <w:rsid w:val="00AD7C58"/>
    <w:rsid w:val="00B42231"/>
    <w:rsid w:val="00B85B9D"/>
    <w:rsid w:val="00B973FF"/>
    <w:rsid w:val="00B97469"/>
    <w:rsid w:val="00BE6907"/>
    <w:rsid w:val="00C27190"/>
    <w:rsid w:val="00CC3E1E"/>
    <w:rsid w:val="00D058E4"/>
    <w:rsid w:val="00D108A3"/>
    <w:rsid w:val="00DA01A5"/>
    <w:rsid w:val="00DA4DCF"/>
    <w:rsid w:val="00E4069D"/>
    <w:rsid w:val="00EB7DA1"/>
    <w:rsid w:val="00F444F9"/>
  </w:rsids>
  <m:mathPr>
    <m:mathFont m:val="Cambria Math"/>
  </m:mathPr>
  <w:themeFontLang w:val="nl-NL"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7C58"/>
    <w:rPr>
      <w:color w:val="666666"/>
    </w:rPr>
  </w:style>
  <w:style w:type="paragraph" w:customStyle="1" w:styleId="BCA2885AE9A640858B623B6124FD286B">
    <w:name w:val="BCA2885AE9A640858B623B6124FD286B"/>
    <w:rsid w:val="00A466CA"/>
    <w:rPr>
      <w:lang w:eastAsia="ja-JP"/>
    </w:rPr>
  </w:style>
  <w:style w:type="paragraph" w:customStyle="1" w:styleId="75614490DC8B4E548E5243550B2F1DBD">
    <w:name w:val="75614490DC8B4E548E5243550B2F1DBD"/>
    <w:rsid w:val="00A466CA"/>
    <w:rPr>
      <w:lang w:eastAsia="ja-JP"/>
    </w:rPr>
  </w:style>
  <w:style w:type="paragraph" w:customStyle="1" w:styleId="0907171F768D4F07BE302AAB36815286">
    <w:name w:val="0907171F768D4F07BE302AAB36815286"/>
    <w:rsid w:val="00A466CA"/>
    <w:rPr>
      <w:lang w:eastAsia="ja-JP"/>
    </w:rPr>
  </w:style>
  <w:style w:type="paragraph" w:customStyle="1" w:styleId="3D1221D4084A483E838E698F95840A29">
    <w:name w:val="3D1221D4084A483E838E698F95840A29"/>
    <w:rsid w:val="00A466CA"/>
    <w:rPr>
      <w:lang w:eastAsia="ja-JP"/>
    </w:rPr>
  </w:style>
  <w:style w:type="paragraph" w:customStyle="1" w:styleId="209350CBD95D4AEABC50635C20384B29">
    <w:name w:val="209350CBD95D4AEABC50635C20384B29"/>
    <w:rsid w:val="00A466CA"/>
    <w:rPr>
      <w:lang w:eastAsia="ja-JP"/>
    </w:rPr>
  </w:style>
  <w:style w:type="paragraph" w:customStyle="1" w:styleId="860362258E0447049EE6DFF66D459247">
    <w:name w:val="860362258E0447049EE6DFF66D459247"/>
    <w:rsid w:val="00A466CA"/>
    <w:rPr>
      <w:lang w:eastAsia="ja-JP"/>
    </w:rPr>
  </w:style>
  <w:style w:type="paragraph" w:customStyle="1" w:styleId="3A81E1384AE84C48AAE64AFCF530DA32">
    <w:name w:val="3A81E1384AE84C48AAE64AFCF530DA32"/>
    <w:rsid w:val="00A466CA"/>
    <w:rPr>
      <w:lang w:eastAsia="ja-JP"/>
    </w:rPr>
  </w:style>
  <w:style w:type="paragraph" w:customStyle="1" w:styleId="DC6EE5D380A3419E9A058CEDE557B8A3">
    <w:name w:val="DC6EE5D380A3419E9A058CEDE557B8A3"/>
    <w:rsid w:val="000307BE"/>
  </w:style>
  <w:style w:type="paragraph" w:customStyle="1" w:styleId="0453117266FD45248FF2E49C4DB6B40F">
    <w:name w:val="0453117266FD45248FF2E49C4DB6B40F"/>
    <w:rsid w:val="000307BE"/>
  </w:style>
  <w:style w:type="paragraph" w:customStyle="1" w:styleId="29CFEC88384741E9A3CF4355B48BFCCB">
    <w:name w:val="29CFEC88384741E9A3CF4355B48BFCCB"/>
    <w:rsid w:val="000307BE"/>
  </w:style>
  <w:style w:type="paragraph" w:customStyle="1" w:styleId="40F991AEB40E4A0FA01517E354EE6880">
    <w:name w:val="40F991AEB40E4A0FA01517E354EE6880"/>
    <w:rsid w:val="000307BE"/>
  </w:style>
  <w:style w:type="paragraph" w:customStyle="1" w:styleId="63F9F94EE7144CFBACDA9AC6386BB36E">
    <w:name w:val="63F9F94EE7144CFBACDA9AC6386BB36E"/>
    <w:rsid w:val="000307BE"/>
  </w:style>
  <w:style w:type="paragraph" w:customStyle="1" w:styleId="CA9F9D8793B445498D59267CE4F22B6A">
    <w:name w:val="CA9F9D8793B445498D59267CE4F22B6A"/>
    <w:rPr>
      <w:lang w:eastAsia="ja-JP"/>
    </w:rPr>
  </w:style>
  <w:style w:type="paragraph" w:customStyle="1" w:styleId="F2DFA1EB4F5D431889264164E64136FF">
    <w:name w:val="F2DFA1EB4F5D431889264164E64136FF"/>
    <w:rPr>
      <w:lang w:eastAsia="ja-JP"/>
    </w:rPr>
  </w:style>
  <w:style w:type="paragraph" w:customStyle="1" w:styleId="5605B9466AEF4D01A01DCC6EE6A8C6A1">
    <w:name w:val="5605B9466AEF4D01A01DCC6EE6A8C6A1"/>
    <w:rPr>
      <w:lang w:eastAsia="ja-JP"/>
    </w:rPr>
  </w:style>
  <w:style w:type="paragraph" w:customStyle="1" w:styleId="3E536DAFA4DD4EE2BBECD2F990A284EC">
    <w:name w:val="3E536DAFA4DD4EE2BBECD2F990A284EC"/>
    <w:rPr>
      <w:lang w:eastAsia="ja-JP"/>
    </w:rPr>
  </w:style>
  <w:style w:type="paragraph" w:customStyle="1" w:styleId="D3321C88830C4C01A37FB936EE86DB4D">
    <w:name w:val="D3321C88830C4C01A37FB936EE86DB4D"/>
    <w:rPr>
      <w:lang w:eastAsia="ja-JP"/>
    </w:rPr>
  </w:style>
  <w:style w:type="paragraph" w:customStyle="1" w:styleId="ABD3255788F94447ADE550F45247680D">
    <w:name w:val="ABD3255788F94447ADE550F45247680D"/>
    <w:rPr>
      <w:lang w:eastAsia="ja-JP"/>
    </w:rPr>
  </w:style>
  <w:style w:type="paragraph" w:customStyle="1" w:styleId="2435F254C917428FAA564F0830A54D58">
    <w:name w:val="2435F254C917428FAA564F0830A54D58"/>
    <w:rPr>
      <w:lang w:eastAsia="ja-JP"/>
    </w:rPr>
  </w:style>
  <w:style w:type="paragraph" w:customStyle="1" w:styleId="D7E65D462C3B485E9E9E005BB9BBBA44">
    <w:name w:val="D7E65D462C3B485E9E9E005BB9BBBA44"/>
    <w:rPr>
      <w:lang w:eastAsia="ja-JP"/>
    </w:rPr>
  </w:style>
  <w:style w:type="paragraph" w:customStyle="1" w:styleId="ECEB0B537733429E8E8E796195176A86">
    <w:name w:val="ECEB0B537733429E8E8E796195176A86"/>
    <w:rPr>
      <w:lang w:eastAsia="ja-JP"/>
    </w:rPr>
  </w:style>
  <w:style w:type="paragraph" w:customStyle="1" w:styleId="DDBDE7BFDE314040A060AFE518AF3436">
    <w:name w:val="DDBDE7BFDE314040A060AFE518AF3436"/>
    <w:rPr>
      <w:lang w:eastAsia="ja-JP"/>
    </w:rPr>
  </w:style>
  <w:style w:type="paragraph" w:customStyle="1" w:styleId="793E17C2414543A3A7566DE644467C8C">
    <w:name w:val="793E17C2414543A3A7566DE644467C8C"/>
    <w:rPr>
      <w:lang w:eastAsia="ja-JP"/>
    </w:rPr>
  </w:style>
  <w:style w:type="paragraph" w:customStyle="1" w:styleId="7A7A445686164AC5A2D5BA097346B425">
    <w:name w:val="7A7A445686164AC5A2D5BA097346B425"/>
    <w:rPr>
      <w:lang w:eastAsia="ja-JP"/>
    </w:rPr>
  </w:style>
  <w:style w:type="paragraph" w:customStyle="1" w:styleId="E9DF32233C214A7E99DB9297E245D338">
    <w:name w:val="E9DF32233C214A7E99DB9297E245D338"/>
    <w:rPr>
      <w:lang w:eastAsia="ja-JP"/>
    </w:rPr>
  </w:style>
  <w:style w:type="paragraph" w:customStyle="1" w:styleId="036F316A63D34B319989B789F27965E2">
    <w:name w:val="036F316A63D34B319989B789F27965E2"/>
    <w:rPr>
      <w:lang w:eastAsia="ja-JP"/>
    </w:rPr>
  </w:style>
  <w:style w:type="paragraph" w:customStyle="1" w:styleId="482887697D9B4EDF8CBF2B7A75387175">
    <w:name w:val="482887697D9B4EDF8CBF2B7A75387175"/>
    <w:rPr>
      <w:lang w:eastAsia="ja-JP"/>
    </w:rPr>
  </w:style>
  <w:style w:type="paragraph" w:customStyle="1" w:styleId="B7E68368379548C9BB32B576E5EF0F8A">
    <w:name w:val="B7E68368379548C9BB32B576E5EF0F8A"/>
    <w:rPr>
      <w:lang w:eastAsia="ja-JP"/>
    </w:rPr>
  </w:style>
  <w:style w:type="paragraph" w:customStyle="1" w:styleId="BE0869E96DB24ADAB37F5EE47CACAE5C">
    <w:name w:val="BE0869E96DB24ADAB37F5EE47CACAE5C"/>
    <w:rPr>
      <w:lang w:eastAsia="ja-JP"/>
    </w:rPr>
  </w:style>
  <w:style w:type="paragraph" w:customStyle="1" w:styleId="4646AD3DDDB54DD6B0E931F1FE69BB0F">
    <w:name w:val="4646AD3DDDB54DD6B0E931F1FE69BB0F"/>
    <w:rPr>
      <w:lang w:eastAsia="ja-JP"/>
    </w:rPr>
  </w:style>
  <w:style w:type="paragraph" w:customStyle="1" w:styleId="290E6218449044319CED7145F37EBBFC">
    <w:name w:val="290E6218449044319CED7145F37EBBFC"/>
    <w:rPr>
      <w:lang w:eastAsia="ja-JP"/>
    </w:rPr>
  </w:style>
  <w:style w:type="paragraph" w:customStyle="1" w:styleId="E3D453EB3B2248BBB2D4D5908F5550A2">
    <w:name w:val="E3D453EB3B2248BBB2D4D5908F5550A2"/>
    <w:rPr>
      <w:lang w:eastAsia="ja-JP"/>
    </w:rPr>
  </w:style>
  <w:style w:type="paragraph" w:customStyle="1" w:styleId="7F6923E1B1244DBD9DE103504349ACC8">
    <w:name w:val="7F6923E1B1244DBD9DE103504349ACC8"/>
    <w:rPr>
      <w:lang w:eastAsia="ja-JP"/>
    </w:rPr>
  </w:style>
  <w:style w:type="paragraph" w:customStyle="1" w:styleId="9B71DC6CE0FC438981A29C57561A440A">
    <w:name w:val="9B71DC6CE0FC438981A29C57561A440A"/>
    <w:rPr>
      <w:lang w:eastAsia="ja-JP"/>
    </w:rPr>
  </w:style>
  <w:style w:type="paragraph" w:customStyle="1" w:styleId="B3E71770C8354988A2AD1CD1AE10C260">
    <w:name w:val="B3E71770C8354988A2AD1CD1AE10C260"/>
    <w:rPr>
      <w:lang w:eastAsia="ja-JP"/>
    </w:rPr>
  </w:style>
  <w:style w:type="paragraph" w:customStyle="1" w:styleId="30B1924B32634828AFDFEC4D18A1CD2E">
    <w:name w:val="30B1924B32634828AFDFEC4D18A1CD2E"/>
    <w:rPr>
      <w:lang w:eastAsia="ja-JP"/>
    </w:rPr>
  </w:style>
  <w:style w:type="paragraph" w:customStyle="1" w:styleId="4DF83B13724149A782DC2017D6A46B0A">
    <w:name w:val="4DF83B13724149A782DC2017D6A46B0A"/>
    <w:rPr>
      <w:lang w:eastAsia="ja-JP"/>
    </w:rPr>
  </w:style>
  <w:style w:type="paragraph" w:customStyle="1" w:styleId="FF76FE41D9A54D92BE7F6AA33A7DBD6D">
    <w:name w:val="FF76FE41D9A54D92BE7F6AA33A7DBD6D"/>
    <w:rPr>
      <w:lang w:eastAsia="ja-JP"/>
    </w:rPr>
  </w:style>
  <w:style w:type="paragraph" w:customStyle="1" w:styleId="60B4F53C3B864BF89969A32DE28BB34B">
    <w:name w:val="60B4F53C3B864BF89969A32DE28BB34B"/>
    <w:rPr>
      <w:lang w:eastAsia="ja-JP"/>
    </w:rPr>
  </w:style>
  <w:style w:type="paragraph" w:customStyle="1" w:styleId="1F80DDB49F23443EA15E70D6C4CC6A57">
    <w:name w:val="1F80DDB49F23443EA15E70D6C4CC6A57"/>
    <w:rPr>
      <w:lang w:eastAsia="ja-JP"/>
    </w:rPr>
  </w:style>
  <w:style w:type="paragraph" w:customStyle="1" w:styleId="50DC45F6B8664781B9FF9CC690DB79D4">
    <w:name w:val="50DC45F6B8664781B9FF9CC690DB79D4"/>
    <w:rPr>
      <w:lang w:eastAsia="ja-JP"/>
    </w:rPr>
  </w:style>
  <w:style w:type="paragraph" w:customStyle="1" w:styleId="D542BAEE7FF143CE85B40759D4E96AAA">
    <w:name w:val="D542BAEE7FF143CE85B40759D4E96AAA"/>
    <w:rPr>
      <w:lang w:eastAsia="ja-JP"/>
    </w:rPr>
  </w:style>
  <w:style w:type="paragraph" w:customStyle="1" w:styleId="7C3C29E2E3F44EA69C4C42AED48E2995">
    <w:name w:val="7C3C29E2E3F44EA69C4C42AED48E2995"/>
    <w:rPr>
      <w:lang w:eastAsia="ja-JP"/>
    </w:rPr>
  </w:style>
  <w:style w:type="paragraph" w:customStyle="1" w:styleId="BC34716B3E0E4299824DDEA3B6BEBDC6">
    <w:name w:val="BC34716B3E0E4299824DDEA3B6BEBDC6"/>
    <w:rsid w:val="00AD7C58"/>
    <w:rPr>
      <w:lang w:eastAsia="ja-JP"/>
    </w:rPr>
  </w:style>
  <w:style w:type="paragraph" w:customStyle="1" w:styleId="A9CA7BC0A35C4E31968332424E2D8417">
    <w:name w:val="A9CA7BC0A35C4E31968332424E2D8417"/>
    <w:rsid w:val="00AD7C58"/>
    <w:rPr>
      <w:lang w:eastAsia="ja-JP"/>
    </w:rPr>
  </w:style>
  <w:style w:type="paragraph" w:customStyle="1" w:styleId="53B13CE0899E4CAD92BBD4D3B945C6AB">
    <w:name w:val="53B13CE0899E4CAD92BBD4D3B945C6AB"/>
    <w:rsid w:val="00AD7C58"/>
    <w:rPr>
      <w:lang w:eastAsia="ja-JP"/>
    </w:rPr>
  </w:style>
  <w:style w:type="paragraph" w:customStyle="1" w:styleId="F4ED0F27A9BD4BD88649D966FCB6B59F">
    <w:name w:val="F4ED0F27A9BD4BD88649D966FCB6B59F"/>
    <w:rsid w:val="00AD7C58"/>
    <w:rPr>
      <w:lang w:eastAsia="ja-JP"/>
    </w:rPr>
  </w:style>
  <w:style w:type="paragraph" w:customStyle="1" w:styleId="4BD233A69C994BE9A5D55D018AA923B4">
    <w:name w:val="4BD233A69C994BE9A5D55D018AA923B4"/>
    <w:rsid w:val="00AD7C58"/>
    <w:rPr>
      <w:lang w:eastAsia="ja-JP"/>
    </w:rPr>
  </w:style>
  <w:style w:type="paragraph" w:customStyle="1" w:styleId="44F0DF3D9FD74B149F9983D12D4B94B5">
    <w:name w:val="44F0DF3D9FD74B149F9983D12D4B94B5"/>
    <w:rsid w:val="00AD7C58"/>
    <w:rPr>
      <w:lang w:eastAsia="ja-JP"/>
    </w:rPr>
  </w:style>
  <w:style w:type="paragraph" w:customStyle="1" w:styleId="FF64E127A22E4085B8AC67088FF56C47">
    <w:name w:val="FF64E127A22E4085B8AC67088FF56C47"/>
    <w:rsid w:val="00AD7C58"/>
    <w:rPr>
      <w:lang w:eastAsia="ja-JP"/>
    </w:rPr>
  </w:style>
  <w:style w:type="paragraph" w:customStyle="1" w:styleId="20033E15FB694C4ABDCF27682207D368">
    <w:name w:val="20033E15FB694C4ABDCF27682207D368"/>
    <w:rsid w:val="00AD7C58"/>
    <w:rPr>
      <w:lang w:eastAsia="ja-JP"/>
    </w:rPr>
  </w:style>
  <w:style w:type="paragraph" w:customStyle="1" w:styleId="D93D6B5160A24768AC422C6FA7267929">
    <w:name w:val="D93D6B5160A24768AC422C6FA7267929"/>
    <w:rsid w:val="00AD7C58"/>
    <w:rPr>
      <w:lang w:eastAsia="ja-JP"/>
    </w:rPr>
  </w:style>
  <w:style w:type="paragraph" w:customStyle="1" w:styleId="E806B007F2A44E788E12734B092B5580">
    <w:name w:val="E806B007F2A44E788E12734B092B5580"/>
    <w:rsid w:val="00AD7C58"/>
    <w:rPr>
      <w:lang w:eastAsia="ja-JP"/>
    </w:rPr>
  </w:style>
  <w:style w:type="paragraph" w:customStyle="1" w:styleId="E84A0BE5D8244DC3B1929370455C723A">
    <w:name w:val="E84A0BE5D8244DC3B1929370455C723A"/>
    <w:rsid w:val="00AD7C58"/>
    <w:rPr>
      <w:lang w:eastAsia="ja-JP"/>
    </w:rPr>
  </w:style>
  <w:style w:type="paragraph" w:customStyle="1" w:styleId="4AB6C575B70A4E27B0AADB26DF711535">
    <w:name w:val="4AB6C575B70A4E27B0AADB26DF711535"/>
    <w:rsid w:val="00AD7C58"/>
    <w:rPr>
      <w:lang w:eastAsia="ja-JP"/>
    </w:rPr>
  </w:style>
  <w:style w:type="paragraph" w:customStyle="1" w:styleId="4FA5EAFB60E04FA68930EED113440189">
    <w:name w:val="4FA5EAFB60E04FA68930EED113440189"/>
    <w:rsid w:val="00AD7C58"/>
    <w:rPr>
      <w:lang w:eastAsia="ja-JP"/>
    </w:rPr>
  </w:style>
  <w:style w:type="paragraph" w:customStyle="1" w:styleId="32536DFD5A104CD4B0AD138D4CF2A287">
    <w:name w:val="32536DFD5A104CD4B0AD138D4CF2A287"/>
    <w:rsid w:val="00AD7C58"/>
    <w:rPr>
      <w:lang w:eastAsia="ja-JP"/>
    </w:rPr>
  </w:style>
  <w:style w:type="paragraph" w:customStyle="1" w:styleId="6586AB43891C476D8118F3F8570D0364">
    <w:name w:val="6586AB43891C476D8118F3F8570D0364"/>
    <w:rsid w:val="00AD7C58"/>
    <w:rPr>
      <w:lang w:eastAsia="ja-JP"/>
    </w:rPr>
  </w:style>
  <w:style w:type="paragraph" w:customStyle="1" w:styleId="2329E004AA9943608D897F14650C22D4">
    <w:name w:val="2329E004AA9943608D897F14650C22D4"/>
    <w:rsid w:val="00AD7C58"/>
    <w:rPr>
      <w:lang w:eastAsia="ja-JP"/>
    </w:rPr>
  </w:style>
  <w:style w:type="paragraph" w:customStyle="1" w:styleId="091C97BB225E4C79AC9CFD280BD5333B">
    <w:name w:val="091C97BB225E4C79AC9CFD280BD5333B"/>
    <w:rsid w:val="00AD7C58"/>
    <w:rPr>
      <w:lang w:eastAsia="ja-JP"/>
    </w:rPr>
  </w:style>
  <w:style w:type="paragraph" w:customStyle="1" w:styleId="39D6C69076B14B738755EBDCA0E71151">
    <w:name w:val="39D6C69076B14B738755EBDCA0E71151"/>
    <w:rsid w:val="00AD7C58"/>
    <w:rPr>
      <w:lang w:eastAsia="ja-JP"/>
    </w:rPr>
  </w:style>
  <w:style w:type="paragraph" w:customStyle="1" w:styleId="0753A727F5AF4D8791CE442F3B1BAB2E">
    <w:name w:val="0753A727F5AF4D8791CE442F3B1BAB2E"/>
    <w:rsid w:val="00AD7C58"/>
    <w:rPr>
      <w:lang w:eastAsia="ja-JP"/>
    </w:rPr>
  </w:style>
  <w:style w:type="paragraph" w:customStyle="1" w:styleId="95C5D2F26EDA43B0AB6BA00755F5246A">
    <w:name w:val="95C5D2F26EDA43B0AB6BA00755F5246A"/>
    <w:rsid w:val="00AD7C58"/>
    <w:rPr>
      <w:lang w:eastAsia="ja-JP"/>
    </w:rPr>
  </w:style>
  <w:style w:type="paragraph" w:customStyle="1" w:styleId="300278B4E00749C09FA64E8C2A0138F5">
    <w:name w:val="300278B4E00749C09FA64E8C2A0138F5"/>
    <w:rPr>
      <w:lang w:eastAsia="ja-JP"/>
    </w:rPr>
  </w:style>
  <w:style w:type="paragraph" w:customStyle="1" w:styleId="8316264E4D5F452AB46D4F256A1DD436">
    <w:name w:val="8316264E4D5F452AB46D4F256A1DD436"/>
    <w:rPr>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BE7117CFF6E4D91BD413D3ABCE1F8" ma:contentTypeVersion="22" ma:contentTypeDescription="Een nieuw document maken." ma:contentTypeScope="" ma:versionID="5a42940ad37000ecc4f8fbc7918c3009">
  <xsd:schema xmlns:xsd="http://www.w3.org/2001/XMLSchema" xmlns:xs="http://www.w3.org/2001/XMLSchema" xmlns:p="http://schemas.microsoft.com/office/2006/metadata/properties" xmlns:ns2="b648707c-6fc9-4807-b01e-3cd4128f5914" xmlns:ns3="34b76dce-86db-4cc1-8148-d40660ce4bce" targetNamespace="http://schemas.microsoft.com/office/2006/metadata/properties" ma:root="true" ma:fieldsID="3c7e6559463c6178db02c278b3bbb545" ns2:_="" ns3:_="">
    <xsd:import namespace="b648707c-6fc9-4807-b01e-3cd4128f5914"/>
    <xsd:import namespace="34b76dce-86db-4cc1-8148-d40660ce4bc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ocat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48707c-6fc9-4807-b01e-3cd4128f59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ocatie" ma:index="21" nillable="true" ma:displayName="Locatie" ma:format="Dropdown" ma:internalName="Locatie">
      <xsd:simpleType>
        <xsd:union memberTypes="dms:Text">
          <xsd:simpleType>
            <xsd:restriction base="dms:Choice">
              <xsd:enumeration value="AMC"/>
              <xsd:enumeration value="VUmc"/>
              <xsd:enumeration value="AMC/VUmc"/>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34b76dce-86db-4cc1-8148-d40660ce4bc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c78a0356-9f6a-4a1e-8ba4-fc21f5ff1d4d}" ma:internalName="TaxCatchAll" ma:showField="CatchAllData" ma:web="34b76dce-86db-4cc1-8148-d40660ce4b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648707c-6fc9-4807-b01e-3cd4128f5914">
      <Terms xmlns="http://schemas.microsoft.com/office/infopath/2007/PartnerControls"/>
    </lcf76f155ced4ddcb4097134ff3c332f>
    <TaxCatchAll xmlns="34b76dce-86db-4cc1-8148-d40660ce4bce" xsi:nil="true"/>
    <Locatie xmlns="b648707c-6fc9-4807-b01e-3cd4128f591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75A55-38E7-40FA-8BB7-EDD5C4938065}"/>
</file>

<file path=customXml/itemProps2.xml><?xml version="1.0" encoding="utf-8"?>
<ds:datastoreItem xmlns:ds="http://schemas.openxmlformats.org/officeDocument/2006/customXml" ds:itemID="{82FF2E64-7172-4354-A5D4-62D713192F99}">
  <ds:schemaRefs>
    <ds:schemaRef ds:uri="http://schemas.microsoft.com/office/2006/metadata/properties"/>
    <ds:schemaRef ds:uri="http://schemas.microsoft.com/office/infopath/2007/PartnerControls"/>
    <ds:schemaRef ds:uri="13d1b1b2-9f8f-40e6-8a94-2bc45333b4c4"/>
    <ds:schemaRef ds:uri="ee069b1e-8bb8-4973-af44-007de9301661"/>
  </ds:schemaRefs>
</ds:datastoreItem>
</file>

<file path=customXml/itemProps3.xml><?xml version="1.0" encoding="utf-8"?>
<ds:datastoreItem xmlns:ds="http://schemas.openxmlformats.org/officeDocument/2006/customXml" ds:itemID="{434FBA9B-ADDF-41DF-A34C-6EE5A30B6B80}">
  <ds:schemaRefs>
    <ds:schemaRef ds:uri="http://schemas.microsoft.com/sharepoint/v3/contenttype/forms"/>
  </ds:schemaRefs>
</ds:datastoreItem>
</file>

<file path=customXml/itemProps4.xml><?xml version="1.0" encoding="utf-8"?>
<ds:datastoreItem xmlns:ds="http://schemas.openxmlformats.org/officeDocument/2006/customXml" ds:itemID="{A54DB4C2-7010-4F32-A95C-63C17CCC7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Rapport%20of%20(beleids)document%20Amsterdam%20UMC.dotx</Template>
  <TotalTime>0</TotalTime>
  <Pages>1</Pages>
  <Words>4569</Words>
  <Characters>26047</Characters>
  <Application>Microsoft Office Word</Application>
  <DocSecurity>0</DocSecurity>
  <Lines>217</Lines>
  <Paragraphs>61</Paragraphs>
  <ScaleCrop>false</ScaleCrop>
  <Company>AMC</Company>
  <LinksUpToDate>false</LinksUpToDate>
  <CharactersWithSpaces>30555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Krijgsman, D.P. (Dennis)</dc:creator>
  <cp:lastModifiedBy>Zwieten, V. van (Valesca)</cp:lastModifiedBy>
  <cp:revision>40</cp:revision>
  <dcterms:created xsi:type="dcterms:W3CDTF">2026-05-18T11:26:00Z</dcterms:created>
  <dcterms:modified xsi:type="dcterms:W3CDTF">2026-05-21T11:34:00Z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0x01010044CBE7117CFF6E4D91BD413D3ABCE1F8</vt:lpwstr>
  </property>
  <property fmtid="{D5CDD505-2E9C-101B-9397-08002B2CF9AE}" pid="3" name="MediaServiceImageTags">
    <vt:lpwstr/>
  </property>
</Properties>
</file>