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87A91" w14:textId="48EFFD41" w:rsidR="00A040AC" w:rsidRPr="002F6472" w:rsidRDefault="02AE44FA" w:rsidP="53007E76">
      <w:pPr>
        <w:pStyle w:val="Kop1"/>
        <w:rPr>
          <w:rFonts w:ascii="Arial" w:eastAsia="Aptos Display" w:hAnsi="Arial" w:cs="Arial"/>
          <w:b/>
          <w:bCs/>
        </w:rPr>
      </w:pPr>
      <w:r w:rsidRPr="6BDBE46F">
        <w:rPr>
          <w:rFonts w:ascii="Arial" w:eastAsia="Aptos Display" w:hAnsi="Arial" w:cs="Arial"/>
          <w:b/>
          <w:bCs/>
        </w:rPr>
        <w:t xml:space="preserve">Format: Plan van Aanpak </w:t>
      </w:r>
      <w:proofErr w:type="spellStart"/>
      <w:r w:rsidRPr="6BDBE46F">
        <w:rPr>
          <w:rFonts w:ascii="Arial" w:eastAsia="Aptos Display" w:hAnsi="Arial" w:cs="Arial"/>
          <w:b/>
          <w:bCs/>
        </w:rPr>
        <w:t>SRoI</w:t>
      </w:r>
      <w:proofErr w:type="spellEnd"/>
      <w:r w:rsidRPr="6BDBE46F">
        <w:rPr>
          <w:rFonts w:ascii="Arial" w:eastAsia="Aptos Display" w:hAnsi="Arial" w:cs="Arial"/>
          <w:b/>
          <w:bCs/>
        </w:rPr>
        <w:t xml:space="preserve"> </w:t>
      </w:r>
    </w:p>
    <w:p w14:paraId="5634A758" w14:textId="32A24018" w:rsidR="00A040AC" w:rsidRPr="002F6472" w:rsidRDefault="27B010A6" w:rsidP="163E3D45">
      <w:pPr>
        <w:rPr>
          <w:rFonts w:ascii="Arial" w:eastAsia="Aptos" w:hAnsi="Arial" w:cs="Arial"/>
          <w:color w:val="144673"/>
        </w:rPr>
      </w:pPr>
      <w:r w:rsidRPr="002F6472">
        <w:rPr>
          <w:rFonts w:ascii="Arial" w:eastAsia="Aptos" w:hAnsi="Arial" w:cs="Arial"/>
          <w:b/>
          <w:bCs/>
          <w:color w:val="144673"/>
        </w:rPr>
        <w:t xml:space="preserve">Contactgegevens </w:t>
      </w:r>
    </w:p>
    <w:tbl>
      <w:tblPr>
        <w:tblStyle w:val="Rastertabel4-Accent1"/>
        <w:tblW w:w="0" w:type="auto"/>
        <w:tblLook w:val="06A0" w:firstRow="1" w:lastRow="0" w:firstColumn="1" w:lastColumn="0" w:noHBand="1" w:noVBand="1"/>
      </w:tblPr>
      <w:tblGrid>
        <w:gridCol w:w="2190"/>
        <w:gridCol w:w="6825"/>
      </w:tblGrid>
      <w:tr w:rsidR="163E3D45" w:rsidRPr="003E572F" w14:paraId="3A163245" w14:textId="77777777" w:rsidTr="00CD69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tcBorders>
              <w:top w:val="single" w:sz="4" w:space="0" w:color="84C3D3"/>
              <w:left w:val="single" w:sz="4" w:space="0" w:color="84C3D3"/>
              <w:bottom w:val="nil"/>
            </w:tcBorders>
            <w:shd w:val="clear" w:color="auto" w:fill="144673"/>
          </w:tcPr>
          <w:p w14:paraId="6B4AF0A5" w14:textId="2512A3B8" w:rsidR="163E3D45" w:rsidRPr="003E572F" w:rsidRDefault="163E3D45" w:rsidP="00CD699A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sz w:val="22"/>
                <w:szCs w:val="22"/>
              </w:rPr>
              <w:t>Onderwerp</w:t>
            </w:r>
          </w:p>
        </w:tc>
        <w:tc>
          <w:tcPr>
            <w:tcW w:w="6825" w:type="dxa"/>
            <w:tcBorders>
              <w:top w:val="single" w:sz="4" w:space="0" w:color="84C3D3"/>
              <w:bottom w:val="nil"/>
              <w:right w:val="single" w:sz="4" w:space="0" w:color="84C3D3"/>
            </w:tcBorders>
            <w:shd w:val="clear" w:color="auto" w:fill="144673"/>
          </w:tcPr>
          <w:p w14:paraId="4E33C661" w14:textId="0CEA54F2" w:rsidR="163E3D45" w:rsidRPr="003E572F" w:rsidRDefault="163E3D45" w:rsidP="00CD69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sz w:val="22"/>
                <w:szCs w:val="22"/>
              </w:rPr>
              <w:t>Toelichting</w:t>
            </w:r>
          </w:p>
        </w:tc>
      </w:tr>
      <w:tr w:rsidR="163E3D45" w:rsidRPr="003E572F" w14:paraId="3CE0A1CA" w14:textId="77777777" w:rsidTr="001F484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tcBorders>
              <w:top w:val="nil"/>
              <w:left w:val="single" w:sz="4" w:space="0" w:color="84C3D3"/>
            </w:tcBorders>
          </w:tcPr>
          <w:p w14:paraId="7CCF5EFA" w14:textId="0E6D513E" w:rsidR="163E3D45" w:rsidRPr="003E572F" w:rsidRDefault="163E3D45" w:rsidP="002F6472">
            <w:pPr>
              <w:spacing w:line="276" w:lineRule="auto"/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Opdrachtnemer</w:t>
            </w:r>
          </w:p>
        </w:tc>
        <w:tc>
          <w:tcPr>
            <w:tcW w:w="6825" w:type="dxa"/>
            <w:tcBorders>
              <w:top w:val="nil"/>
            </w:tcBorders>
          </w:tcPr>
          <w:p w14:paraId="1D1205A0" w14:textId="2EA460CA" w:rsidR="163E3D45" w:rsidRPr="003E572F" w:rsidRDefault="00AE1B3F" w:rsidP="002F64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iCs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>[</w:t>
            </w:r>
            <w:r w:rsidR="163E3D45"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>Naam bedrijf/organisatie</w:t>
            </w:r>
            <w:r w:rsidR="002F6472"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>]</w:t>
            </w:r>
          </w:p>
        </w:tc>
      </w:tr>
      <w:tr w:rsidR="163E3D45" w:rsidRPr="003E572F" w14:paraId="73F23A19" w14:textId="77777777" w:rsidTr="7FD06A5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35829861" w14:textId="2D85B583" w:rsidR="163E3D45" w:rsidRPr="003E572F" w:rsidRDefault="163E3D45" w:rsidP="002F6472">
            <w:pPr>
              <w:spacing w:line="276" w:lineRule="auto"/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KVK</w:t>
            </w:r>
            <w:r w:rsidR="00AE1B3F"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-</w:t>
            </w: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nummer</w:t>
            </w:r>
          </w:p>
        </w:tc>
        <w:tc>
          <w:tcPr>
            <w:tcW w:w="6825" w:type="dxa"/>
          </w:tcPr>
          <w:p w14:paraId="12755D91" w14:textId="2C657486" w:rsidR="163E3D45" w:rsidRPr="003E572F" w:rsidRDefault="163E3D45" w:rsidP="002F64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color w:val="0078D4"/>
                <w:sz w:val="22"/>
                <w:szCs w:val="22"/>
              </w:rPr>
            </w:pPr>
          </w:p>
        </w:tc>
      </w:tr>
      <w:tr w:rsidR="163E3D45" w:rsidRPr="003E572F" w14:paraId="6793545F" w14:textId="77777777" w:rsidTr="001F484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5E0DDA05" w14:textId="3503DF35" w:rsidR="163E3D45" w:rsidRPr="003E572F" w:rsidRDefault="163E3D45" w:rsidP="002F6472">
            <w:pPr>
              <w:spacing w:line="276" w:lineRule="auto"/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SR</w:t>
            </w:r>
            <w:r w:rsidR="65041A2B"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o</w:t>
            </w: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I</w:t>
            </w:r>
            <w:proofErr w:type="spellEnd"/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-contactpersoon</w:t>
            </w:r>
          </w:p>
        </w:tc>
        <w:tc>
          <w:tcPr>
            <w:tcW w:w="6825" w:type="dxa"/>
            <w:tcBorders>
              <w:bottom w:val="single" w:sz="4" w:space="0" w:color="84C3D3"/>
            </w:tcBorders>
          </w:tcPr>
          <w:p w14:paraId="204886EE" w14:textId="4FC46751" w:rsidR="163E3D45" w:rsidRPr="003E572F" w:rsidRDefault="002F6472" w:rsidP="002F64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>[Naam]</w:t>
            </w:r>
          </w:p>
          <w:p w14:paraId="1F54FF01" w14:textId="31C0D20A" w:rsidR="163E3D45" w:rsidRPr="003E572F" w:rsidRDefault="163E3D45" w:rsidP="002F64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</w:pPr>
          </w:p>
          <w:p w14:paraId="06ECC10D" w14:textId="77777777" w:rsidR="002F6472" w:rsidRPr="003E572F" w:rsidRDefault="002F6472" w:rsidP="002F64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</w:pPr>
          </w:p>
          <w:p w14:paraId="65A34324" w14:textId="605B65BB" w:rsidR="163E3D45" w:rsidRPr="003E572F" w:rsidRDefault="163E3D45" w:rsidP="002F64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 xml:space="preserve">Betreft: naam van degene die namens uw organisatie het contact met het </w:t>
            </w:r>
            <w:proofErr w:type="spellStart"/>
            <w:r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>SR</w:t>
            </w:r>
            <w:r w:rsidR="665FC3B5"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>o</w:t>
            </w:r>
            <w:r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>I</w:t>
            </w:r>
            <w:proofErr w:type="spellEnd"/>
            <w:r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 xml:space="preserve"> expertisecentrum onderhoudt. Deze persoon krijgt ook een account in </w:t>
            </w:r>
            <w:proofErr w:type="spellStart"/>
            <w:r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>Wizzr</w:t>
            </w:r>
            <w:proofErr w:type="spellEnd"/>
            <w:r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 xml:space="preserve"> waarin de </w:t>
            </w:r>
            <w:proofErr w:type="spellStart"/>
            <w:r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>SR</w:t>
            </w:r>
            <w:r w:rsidR="3AA162B1"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>o</w:t>
            </w:r>
            <w:r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>I</w:t>
            </w:r>
            <w:proofErr w:type="spellEnd"/>
            <w:r w:rsidRPr="003E572F">
              <w:rPr>
                <w:rFonts w:ascii="Arial" w:eastAsia="Aptos" w:hAnsi="Arial" w:cs="Arial"/>
                <w:i/>
                <w:iCs/>
                <w:color w:val="A6A6A6" w:themeColor="background1" w:themeShade="A6"/>
                <w:sz w:val="22"/>
                <w:szCs w:val="22"/>
              </w:rPr>
              <w:t xml:space="preserve"> verplichting wordt bijgehouden.</w:t>
            </w:r>
          </w:p>
        </w:tc>
      </w:tr>
      <w:tr w:rsidR="163E3D45" w:rsidRPr="003E572F" w14:paraId="4AAC1072" w14:textId="77777777" w:rsidTr="001F484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0AAB2E80" w14:textId="19B10393" w:rsidR="163E3D45" w:rsidRPr="003E572F" w:rsidRDefault="2087E491" w:rsidP="002F6472">
            <w:pPr>
              <w:spacing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E-mailadres</w:t>
            </w:r>
          </w:p>
        </w:tc>
        <w:tc>
          <w:tcPr>
            <w:tcW w:w="6825" w:type="dxa"/>
            <w:tcBorders>
              <w:top w:val="single" w:sz="4" w:space="0" w:color="84C3D3"/>
            </w:tcBorders>
          </w:tcPr>
          <w:p w14:paraId="2929BBB0" w14:textId="6C91F0AA" w:rsidR="163E3D45" w:rsidRPr="003E572F" w:rsidRDefault="163E3D45" w:rsidP="002F64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53007E76" w:rsidRPr="003E572F" w14:paraId="57A3BBCD" w14:textId="77777777" w:rsidTr="7FD06A5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21C5AB1D" w14:textId="339A6C3F" w:rsidR="30F193BF" w:rsidRPr="003E572F" w:rsidRDefault="30F193BF" w:rsidP="002F6472">
            <w:pPr>
              <w:spacing w:line="276" w:lineRule="auto"/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Telefoonnummer</w:t>
            </w:r>
          </w:p>
        </w:tc>
        <w:tc>
          <w:tcPr>
            <w:tcW w:w="6825" w:type="dxa"/>
          </w:tcPr>
          <w:p w14:paraId="4E30799A" w14:textId="406B5850" w:rsidR="53007E76" w:rsidRPr="003E572F" w:rsidRDefault="53007E76" w:rsidP="002F64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163E3D45" w:rsidRPr="003E572F" w14:paraId="43A72C41" w14:textId="77777777" w:rsidTr="7FD06A5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2D38B074" w14:textId="3A8FD546" w:rsidR="163E3D45" w:rsidRPr="003E572F" w:rsidRDefault="163E3D45" w:rsidP="002F6472">
            <w:pPr>
              <w:spacing w:line="276" w:lineRule="auto"/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Beschikbare dagen voor startgesprek</w:t>
            </w:r>
          </w:p>
        </w:tc>
        <w:tc>
          <w:tcPr>
            <w:tcW w:w="6825" w:type="dxa"/>
          </w:tcPr>
          <w:p w14:paraId="7A392C19" w14:textId="3F21481D" w:rsidR="163E3D45" w:rsidRPr="003E572F" w:rsidRDefault="163E3D45" w:rsidP="002F64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hAnsi="Arial" w:cs="Arial"/>
                <w:sz w:val="22"/>
                <w:szCs w:val="22"/>
              </w:rPr>
              <w:br/>
            </w:r>
            <w:r w:rsidRPr="003E572F">
              <w:rPr>
                <w:rFonts w:ascii="Arial" w:hAnsi="Arial" w:cs="Arial"/>
                <w:sz w:val="22"/>
                <w:szCs w:val="22"/>
              </w:rPr>
              <w:br/>
            </w:r>
            <w:r w:rsidR="002F6472" w:rsidRPr="003E572F">
              <w:rPr>
                <w:rFonts w:ascii="Arial" w:eastAsia="Aptos" w:hAnsi="Arial" w:cs="Arial"/>
                <w:i/>
                <w:iCs/>
                <w:sz w:val="22"/>
                <w:szCs w:val="22"/>
              </w:rPr>
              <w:t>(</w:t>
            </w:r>
            <w:r w:rsidRPr="003E572F">
              <w:rPr>
                <w:rFonts w:ascii="Arial" w:eastAsia="Aptos" w:hAnsi="Arial" w:cs="Arial"/>
                <w:i/>
                <w:iCs/>
                <w:sz w:val="22"/>
                <w:szCs w:val="22"/>
              </w:rPr>
              <w:t xml:space="preserve">NB: startgesprek </w:t>
            </w:r>
            <w:r w:rsidR="23F32285" w:rsidRPr="003E572F">
              <w:rPr>
                <w:rFonts w:ascii="Arial" w:eastAsia="Aptos" w:hAnsi="Arial" w:cs="Arial"/>
                <w:i/>
                <w:iCs/>
                <w:sz w:val="22"/>
                <w:szCs w:val="22"/>
              </w:rPr>
              <w:t>vindt binnen 14 dagen na uitnodiging plaats</w:t>
            </w:r>
            <w:r w:rsidR="002F6472" w:rsidRPr="003E572F">
              <w:rPr>
                <w:rFonts w:ascii="Arial" w:eastAsia="Aptos" w:hAnsi="Arial" w:cs="Arial"/>
                <w:i/>
                <w:iCs/>
                <w:sz w:val="22"/>
                <w:szCs w:val="22"/>
              </w:rPr>
              <w:t>.)</w:t>
            </w:r>
          </w:p>
        </w:tc>
      </w:tr>
    </w:tbl>
    <w:p w14:paraId="31FBD2E8" w14:textId="14F28F25" w:rsidR="00A040AC" w:rsidRPr="003E572F" w:rsidRDefault="00A040AC" w:rsidP="163E3D45">
      <w:pPr>
        <w:rPr>
          <w:rFonts w:ascii="Arial" w:eastAsia="Aptos" w:hAnsi="Arial" w:cs="Arial"/>
          <w:color w:val="000000" w:themeColor="text1"/>
          <w:sz w:val="22"/>
          <w:szCs w:val="22"/>
        </w:rPr>
      </w:pPr>
    </w:p>
    <w:p w14:paraId="4A1C491A" w14:textId="0A9859E8" w:rsidR="00A040AC" w:rsidRPr="003E572F" w:rsidRDefault="27B010A6" w:rsidP="163E3D45">
      <w:pPr>
        <w:rPr>
          <w:rFonts w:ascii="Arial" w:eastAsia="Aptos" w:hAnsi="Arial" w:cs="Arial"/>
          <w:b/>
          <w:bCs/>
          <w:color w:val="144673"/>
          <w:sz w:val="22"/>
          <w:szCs w:val="22"/>
        </w:rPr>
      </w:pPr>
      <w:r w:rsidRPr="003E572F">
        <w:rPr>
          <w:rFonts w:ascii="Arial" w:eastAsia="Aptos" w:hAnsi="Arial" w:cs="Arial"/>
          <w:b/>
          <w:bCs/>
          <w:color w:val="144673"/>
          <w:sz w:val="22"/>
          <w:szCs w:val="22"/>
        </w:rPr>
        <w:t>Opdracht</w:t>
      </w:r>
    </w:p>
    <w:tbl>
      <w:tblPr>
        <w:tblStyle w:val="Rastertabel4-Accent1"/>
        <w:tblW w:w="0" w:type="auto"/>
        <w:tblLook w:val="06A0" w:firstRow="1" w:lastRow="0" w:firstColumn="1" w:lastColumn="0" w:noHBand="1" w:noVBand="1"/>
      </w:tblPr>
      <w:tblGrid>
        <w:gridCol w:w="2190"/>
        <w:gridCol w:w="6825"/>
      </w:tblGrid>
      <w:tr w:rsidR="163E3D45" w:rsidRPr="003E572F" w14:paraId="24607307" w14:textId="77777777" w:rsidTr="7FD06A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7B95FE4B" w14:textId="2D791E5B" w:rsidR="163E3D45" w:rsidRPr="003E572F" w:rsidRDefault="163E3D45" w:rsidP="163E3D45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sz w:val="22"/>
                <w:szCs w:val="22"/>
              </w:rPr>
              <w:t>Onderwerp</w:t>
            </w:r>
          </w:p>
        </w:tc>
        <w:tc>
          <w:tcPr>
            <w:tcW w:w="6825" w:type="dxa"/>
          </w:tcPr>
          <w:p w14:paraId="6EC828E9" w14:textId="3B03D0AD" w:rsidR="163E3D45" w:rsidRPr="003E572F" w:rsidRDefault="163E3D45" w:rsidP="163E3D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sz w:val="22"/>
                <w:szCs w:val="22"/>
              </w:rPr>
              <w:t>Toelichting</w:t>
            </w:r>
          </w:p>
        </w:tc>
      </w:tr>
      <w:tr w:rsidR="163E3D45" w:rsidRPr="003E572F" w14:paraId="619DAFE2" w14:textId="77777777" w:rsidTr="7FD06A5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5EEA02C4" w14:textId="2C66F6A9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 xml:space="preserve">Opdrachtgever </w:t>
            </w:r>
          </w:p>
        </w:tc>
        <w:tc>
          <w:tcPr>
            <w:tcW w:w="6825" w:type="dxa"/>
          </w:tcPr>
          <w:p w14:paraId="1EA27986" w14:textId="77777777" w:rsidR="002F6472" w:rsidRPr="003E572F" w:rsidRDefault="002F6472" w:rsidP="53007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iCs/>
                <w:sz w:val="22"/>
                <w:szCs w:val="22"/>
              </w:rPr>
            </w:pPr>
          </w:p>
          <w:p w14:paraId="1B9CF8B0" w14:textId="77777777" w:rsidR="002F6472" w:rsidRPr="003E572F" w:rsidRDefault="002F6472" w:rsidP="53007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iCs/>
                <w:sz w:val="22"/>
                <w:szCs w:val="22"/>
              </w:rPr>
            </w:pPr>
          </w:p>
          <w:p w14:paraId="61AD6E31" w14:textId="77777777" w:rsidR="002F6472" w:rsidRPr="003E572F" w:rsidRDefault="002F6472" w:rsidP="53007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iCs/>
                <w:sz w:val="22"/>
                <w:szCs w:val="22"/>
              </w:rPr>
            </w:pPr>
          </w:p>
          <w:p w14:paraId="53EEED6A" w14:textId="583D026E" w:rsidR="163E3D45" w:rsidRPr="003E572F" w:rsidRDefault="002F6472" w:rsidP="163E3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i/>
                <w:iCs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i/>
                <w:iCs/>
                <w:sz w:val="22"/>
                <w:szCs w:val="22"/>
              </w:rPr>
              <w:t>(</w:t>
            </w:r>
            <w:r w:rsidR="163E3D45" w:rsidRPr="003E572F">
              <w:rPr>
                <w:rFonts w:ascii="Arial" w:eastAsia="Aptos" w:hAnsi="Arial" w:cs="Arial"/>
                <w:i/>
                <w:iCs/>
                <w:sz w:val="22"/>
                <w:szCs w:val="22"/>
              </w:rPr>
              <w:t>vooraf in te vullen door budgethouder/inkoopadviseur</w:t>
            </w:r>
            <w:r w:rsidRPr="003E572F">
              <w:rPr>
                <w:rFonts w:ascii="Arial" w:eastAsia="Aptos" w:hAnsi="Arial" w:cs="Arial"/>
                <w:i/>
                <w:iCs/>
                <w:sz w:val="22"/>
                <w:szCs w:val="22"/>
              </w:rPr>
              <w:t>)</w:t>
            </w:r>
          </w:p>
        </w:tc>
      </w:tr>
      <w:tr w:rsidR="163E3D45" w:rsidRPr="003E572F" w14:paraId="5FE7B03D" w14:textId="77777777" w:rsidTr="7FD06A5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645D3820" w14:textId="0BCEB0A7" w:rsidR="163E3D45" w:rsidRPr="003E572F" w:rsidRDefault="163E3D45" w:rsidP="163E3D45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Opdracht op hoofdlijnen</w:t>
            </w:r>
          </w:p>
        </w:tc>
        <w:tc>
          <w:tcPr>
            <w:tcW w:w="6825" w:type="dxa"/>
          </w:tcPr>
          <w:p w14:paraId="73FD2711" w14:textId="77777777" w:rsidR="163E3D45" w:rsidRDefault="163E3D45" w:rsidP="002F64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2"/>
                <w:szCs w:val="22"/>
              </w:rPr>
            </w:pPr>
          </w:p>
          <w:p w14:paraId="7876D166" w14:textId="77777777" w:rsidR="00057EF1" w:rsidRPr="003E572F" w:rsidRDefault="00057EF1" w:rsidP="002F64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2"/>
                <w:szCs w:val="22"/>
              </w:rPr>
            </w:pPr>
          </w:p>
          <w:p w14:paraId="4E0C8216" w14:textId="77777777" w:rsidR="002F6472" w:rsidRPr="003E572F" w:rsidRDefault="002F6472" w:rsidP="002F64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2"/>
                <w:szCs w:val="22"/>
              </w:rPr>
            </w:pPr>
          </w:p>
          <w:p w14:paraId="4EB9D84B" w14:textId="20DD681F" w:rsidR="002F6472" w:rsidRPr="003E572F" w:rsidRDefault="002F6472" w:rsidP="002F64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i/>
                <w:iCs/>
                <w:sz w:val="22"/>
                <w:szCs w:val="22"/>
              </w:rPr>
              <w:t>(vooraf in te vullen door budgethouder/inkoopadviseur)</w:t>
            </w:r>
          </w:p>
        </w:tc>
      </w:tr>
      <w:tr w:rsidR="163E3D45" w:rsidRPr="003E572F" w14:paraId="7E9ADE00" w14:textId="77777777" w:rsidTr="7FD06A5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17CC19A4" w14:textId="12EEA978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proofErr w:type="spellStart"/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SR</w:t>
            </w:r>
            <w:r w:rsidR="1D40A293"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o</w:t>
            </w: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I</w:t>
            </w:r>
            <w:proofErr w:type="spellEnd"/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 xml:space="preserve"> percentage</w:t>
            </w:r>
          </w:p>
        </w:tc>
        <w:tc>
          <w:tcPr>
            <w:tcW w:w="6825" w:type="dxa"/>
          </w:tcPr>
          <w:p w14:paraId="70414C4B" w14:textId="6385D1E5" w:rsidR="163E3D45" w:rsidRPr="003E572F" w:rsidRDefault="002F6472" w:rsidP="163E3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i/>
                <w:iCs/>
                <w:sz w:val="22"/>
                <w:szCs w:val="22"/>
              </w:rPr>
              <w:t>(vooraf in te vullen door budgethouder inkoopadviseur)</w:t>
            </w:r>
          </w:p>
        </w:tc>
      </w:tr>
      <w:tr w:rsidR="163E3D45" w:rsidRPr="003E572F" w14:paraId="7644D16A" w14:textId="77777777" w:rsidTr="7FD06A5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5273F52B" w14:textId="17901FEF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 xml:space="preserve">Opdrachtsom per jaar </w:t>
            </w:r>
          </w:p>
        </w:tc>
        <w:tc>
          <w:tcPr>
            <w:tcW w:w="6825" w:type="dxa"/>
          </w:tcPr>
          <w:p w14:paraId="14E1DF1F" w14:textId="1ECC6E69" w:rsidR="163E3D45" w:rsidRPr="003E572F" w:rsidRDefault="163E3D45" w:rsidP="53007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163E3D45" w:rsidRPr="003E572F" w14:paraId="687461E1" w14:textId="77777777" w:rsidTr="7FD06A5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14:paraId="352331F4" w14:textId="7F89F2D6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 xml:space="preserve">Verwachte </w:t>
            </w:r>
            <w:proofErr w:type="spellStart"/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SR</w:t>
            </w:r>
            <w:r w:rsidR="023902E0"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o</w:t>
            </w: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I</w:t>
            </w:r>
            <w:proofErr w:type="spellEnd"/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 xml:space="preserve"> waarde per jaar </w:t>
            </w:r>
          </w:p>
        </w:tc>
        <w:tc>
          <w:tcPr>
            <w:tcW w:w="6825" w:type="dxa"/>
          </w:tcPr>
          <w:p w14:paraId="24E0C59C" w14:textId="6D048CF6" w:rsidR="163E3D45" w:rsidRPr="003E572F" w:rsidRDefault="163E3D45" w:rsidP="163E3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</w:tbl>
    <w:p w14:paraId="669D74FB" w14:textId="5043EEFA" w:rsidR="00A040AC" w:rsidRPr="002F6472" w:rsidRDefault="00A040AC" w:rsidP="163E3D45">
      <w:pPr>
        <w:rPr>
          <w:rFonts w:ascii="Arial" w:eastAsia="Aptos" w:hAnsi="Arial" w:cs="Arial"/>
          <w:color w:val="000000" w:themeColor="text1"/>
        </w:rPr>
      </w:pPr>
    </w:p>
    <w:p w14:paraId="6F9C5BAF" w14:textId="77777777" w:rsidR="005B0DB3" w:rsidRDefault="005B0DB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0E91D678" w14:textId="6ADDA042" w:rsidR="00A040AC" w:rsidRPr="005B0DB3" w:rsidRDefault="27B010A6" w:rsidP="005B0DB3">
      <w:pPr>
        <w:pStyle w:val="Kop2"/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2F6472">
        <w:rPr>
          <w:rFonts w:ascii="Arial" w:hAnsi="Arial" w:cs="Arial"/>
          <w:b/>
          <w:bCs/>
          <w:sz w:val="28"/>
          <w:szCs w:val="28"/>
        </w:rPr>
        <w:lastRenderedPageBreak/>
        <w:t xml:space="preserve">Toelichting </w:t>
      </w:r>
      <w:proofErr w:type="spellStart"/>
      <w:r w:rsidRPr="002F6472">
        <w:rPr>
          <w:rFonts w:ascii="Arial" w:hAnsi="Arial" w:cs="Arial"/>
          <w:b/>
          <w:bCs/>
          <w:sz w:val="28"/>
          <w:szCs w:val="28"/>
        </w:rPr>
        <w:t>SR</w:t>
      </w:r>
      <w:r w:rsidR="5B71AF9C" w:rsidRPr="002F6472">
        <w:rPr>
          <w:rFonts w:ascii="Arial" w:hAnsi="Arial" w:cs="Arial"/>
          <w:b/>
          <w:bCs/>
          <w:sz w:val="28"/>
          <w:szCs w:val="28"/>
        </w:rPr>
        <w:t>o</w:t>
      </w:r>
      <w:r w:rsidRPr="002F6472">
        <w:rPr>
          <w:rFonts w:ascii="Arial" w:hAnsi="Arial" w:cs="Arial"/>
          <w:b/>
          <w:bCs/>
          <w:sz w:val="28"/>
          <w:szCs w:val="28"/>
        </w:rPr>
        <w:t>I</w:t>
      </w:r>
      <w:proofErr w:type="spellEnd"/>
      <w:r w:rsidRPr="002F6472">
        <w:rPr>
          <w:rFonts w:ascii="Arial" w:hAnsi="Arial" w:cs="Arial"/>
          <w:b/>
          <w:bCs/>
          <w:sz w:val="28"/>
          <w:szCs w:val="28"/>
        </w:rPr>
        <w:t xml:space="preserve"> invulling</w:t>
      </w:r>
    </w:p>
    <w:p w14:paraId="343C9CEB" w14:textId="7735961C" w:rsidR="00723345" w:rsidRPr="003E572F" w:rsidRDefault="005B0DB3" w:rsidP="53007E76">
      <w:pPr>
        <w:rPr>
          <w:rFonts w:ascii="Arial" w:eastAsia="Aptos" w:hAnsi="Arial" w:cs="Arial"/>
          <w:color w:val="000000" w:themeColor="text1"/>
          <w:sz w:val="22"/>
          <w:szCs w:val="22"/>
        </w:rPr>
      </w:pPr>
      <w:r>
        <w:rPr>
          <w:rFonts w:ascii="Arial" w:eastAsia="Aptos" w:hAnsi="Arial" w:cs="Arial"/>
          <w:color w:val="000000" w:themeColor="text1"/>
        </w:rPr>
        <w:br/>
      </w:r>
      <w:r w:rsidR="27B010A6" w:rsidRPr="003E572F">
        <w:rPr>
          <w:rFonts w:ascii="Arial" w:eastAsia="Aptos" w:hAnsi="Arial" w:cs="Arial"/>
          <w:color w:val="000000" w:themeColor="text1"/>
          <w:sz w:val="22"/>
          <w:szCs w:val="22"/>
        </w:rPr>
        <w:t>Geef per menukaart optie aan of u er gebruik van wil maken en zo ja, hoe u deze gaat invu</w:t>
      </w:r>
      <w:r w:rsidR="27B010A6" w:rsidRPr="003E572F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llen op hoofdlijnen. In het definitieve actieplan na gunning werkt u dit nader uit. </w:t>
      </w:r>
    </w:p>
    <w:tbl>
      <w:tblPr>
        <w:tblStyle w:val="Rastertabel4-Accent1"/>
        <w:tblW w:w="0" w:type="auto"/>
        <w:tblLook w:val="06A0" w:firstRow="1" w:lastRow="0" w:firstColumn="1" w:lastColumn="0" w:noHBand="1" w:noVBand="1"/>
      </w:tblPr>
      <w:tblGrid>
        <w:gridCol w:w="9000"/>
      </w:tblGrid>
      <w:tr w:rsidR="163E3D45" w:rsidRPr="003E572F" w14:paraId="5D98C61C" w14:textId="77777777" w:rsidTr="6BDBE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144673"/>
          </w:tcPr>
          <w:p w14:paraId="1568CF06" w14:textId="30ED1EF1" w:rsidR="163E3D45" w:rsidRPr="003E572F" w:rsidRDefault="163E3D45" w:rsidP="163E3D45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sz w:val="22"/>
                <w:szCs w:val="22"/>
              </w:rPr>
              <w:t>Menukaart optie</w:t>
            </w:r>
          </w:p>
        </w:tc>
      </w:tr>
      <w:tr w:rsidR="163E3D45" w:rsidRPr="003E572F" w14:paraId="2025B8E5" w14:textId="77777777" w:rsidTr="6BDBE46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84C3D3"/>
          </w:tcPr>
          <w:p w14:paraId="74629226" w14:textId="52FFC5E4" w:rsidR="163E3D45" w:rsidRPr="003E572F" w:rsidRDefault="163E3D45" w:rsidP="006473D7">
            <w:pPr>
              <w:tabs>
                <w:tab w:val="right" w:pos="8784"/>
              </w:tabs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Optie 1: Arbeidsparticipatie</w:t>
            </w:r>
            <w:r w:rsidR="006473D7"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ab/>
            </w:r>
          </w:p>
        </w:tc>
      </w:tr>
      <w:tr w:rsidR="163E3D45" w:rsidRPr="003E572F" w14:paraId="3DF7C409" w14:textId="77777777" w:rsidTr="6BDBE46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</w:tcPr>
          <w:p w14:paraId="07533E81" w14:textId="72D9ACAE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Ja</w:t>
            </w:r>
            <w:r w:rsidRPr="003E572F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 xml:space="preserve"> / nee</w:t>
            </w:r>
            <w:r w:rsidR="0058288D" w:rsidRPr="003E572F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144DEE7A" w14:textId="77777777" w:rsidR="004E2990" w:rsidRPr="003E572F" w:rsidRDefault="004E2990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</w:p>
          <w:p w14:paraId="3BCE63E1" w14:textId="01EE9D44" w:rsidR="163E3D45" w:rsidRPr="003E572F" w:rsidRDefault="50807914" w:rsidP="2A032C3B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 xml:space="preserve">Bijdrage aan </w:t>
            </w:r>
            <w:proofErr w:type="spellStart"/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Drechtse</w:t>
            </w:r>
            <w:proofErr w:type="spellEnd"/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 xml:space="preserve"> doelen: </w:t>
            </w:r>
          </w:p>
          <w:p w14:paraId="056B0862" w14:textId="74AD4F1B" w:rsidR="006818D0" w:rsidRPr="003E572F" w:rsidRDefault="003E572F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36"/>
                <w:szCs w:val="36"/>
              </w:rPr>
              <w:t xml:space="preserve">□ </w:t>
            </w:r>
            <w:r w:rsidR="50807914"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Bestaanszekerheid</w:t>
            </w:r>
          </w:p>
          <w:p w14:paraId="421EB56C" w14:textId="76BD7B3C" w:rsidR="00142422" w:rsidRPr="003E572F" w:rsidRDefault="003E572F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36"/>
                <w:szCs w:val="36"/>
              </w:rPr>
              <w:t xml:space="preserve">□ </w:t>
            </w:r>
            <w:r w:rsidR="50807914"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Inclusie</w:t>
            </w:r>
          </w:p>
          <w:p w14:paraId="311F3109" w14:textId="7C7893FF" w:rsidR="163E3D45" w:rsidRPr="003E572F" w:rsidRDefault="003E572F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6BDBE46F">
              <w:rPr>
                <w:rFonts w:ascii="Arial" w:eastAsia="Aptos" w:hAnsi="Arial" w:cs="Arial"/>
                <w:b w:val="0"/>
                <w:bCs w:val="0"/>
                <w:sz w:val="36"/>
                <w:szCs w:val="36"/>
              </w:rPr>
              <w:t xml:space="preserve">□ </w:t>
            </w:r>
            <w:r w:rsidR="50807914" w:rsidRPr="6BDBE46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Duurzaamheid</w:t>
            </w:r>
          </w:p>
          <w:p w14:paraId="5E56CD9A" w14:textId="760800B0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</w:p>
          <w:p w14:paraId="4DD3F175" w14:textId="60CA32A5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 xml:space="preserve">Toelichting: </w:t>
            </w:r>
          </w:p>
          <w:p w14:paraId="6669AB44" w14:textId="0940C75E" w:rsidR="163E3D45" w:rsidRPr="003E572F" w:rsidRDefault="163E3D45" w:rsidP="163E3D45">
            <w:pPr>
              <w:rPr>
                <w:rFonts w:ascii="Arial" w:eastAsia="Aptos" w:hAnsi="Arial" w:cs="Arial"/>
                <w:color w:val="0078D4"/>
                <w:sz w:val="22"/>
                <w:szCs w:val="22"/>
              </w:rPr>
            </w:pPr>
          </w:p>
          <w:p w14:paraId="355A5E4D" w14:textId="53CF84E7" w:rsidR="163E3D45" w:rsidRDefault="163E3D45" w:rsidP="53007E76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3E572F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>Planning &amp; bewijsvoering:</w:t>
            </w:r>
          </w:p>
          <w:p w14:paraId="1FDAC8E3" w14:textId="77777777" w:rsidR="00057EF1" w:rsidRPr="003E572F" w:rsidRDefault="00057EF1" w:rsidP="53007E76">
            <w:pPr>
              <w:rPr>
                <w:rFonts w:ascii="Arial" w:eastAsiaTheme="minorEastAsia" w:hAnsi="Arial" w:cs="Arial"/>
                <w:sz w:val="22"/>
                <w:szCs w:val="22"/>
              </w:rPr>
            </w:pPr>
          </w:p>
          <w:p w14:paraId="53CED253" w14:textId="174ED605" w:rsidR="163E3D45" w:rsidRPr="003E572F" w:rsidRDefault="163E3D45" w:rsidP="163E3D45">
            <w:pPr>
              <w:rPr>
                <w:rFonts w:ascii="Arial" w:eastAsia="Aptos" w:hAnsi="Arial" w:cs="Arial"/>
                <w:color w:val="0078D4"/>
                <w:sz w:val="22"/>
                <w:szCs w:val="22"/>
              </w:rPr>
            </w:pPr>
          </w:p>
        </w:tc>
      </w:tr>
      <w:tr w:rsidR="163E3D45" w:rsidRPr="003E572F" w14:paraId="7D87F540" w14:textId="77777777" w:rsidTr="6BDBE46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84C3D3"/>
          </w:tcPr>
          <w:p w14:paraId="60F5D214" w14:textId="160A717A" w:rsidR="163E3D45" w:rsidRPr="003E572F" w:rsidRDefault="163E3D45" w:rsidP="163E3D45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Optie 2: Arbeidsontwikkeling</w:t>
            </w:r>
          </w:p>
        </w:tc>
      </w:tr>
      <w:tr w:rsidR="163E3D45" w:rsidRPr="003E572F" w14:paraId="4592C0EC" w14:textId="77777777" w:rsidTr="6BDBE46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</w:tcPr>
          <w:p w14:paraId="5963B022" w14:textId="3A3C07CB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Ja / nee</w:t>
            </w:r>
          </w:p>
          <w:p w14:paraId="468C981D" w14:textId="77777777" w:rsidR="004E2990" w:rsidRPr="003E572F" w:rsidRDefault="004E2990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</w:p>
          <w:p w14:paraId="4E071F53" w14:textId="77777777" w:rsidR="00142422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 xml:space="preserve">Bijdrage aan </w:t>
            </w:r>
            <w:proofErr w:type="spellStart"/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Drechtse</w:t>
            </w:r>
            <w:proofErr w:type="spellEnd"/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 xml:space="preserve"> doelen: </w:t>
            </w:r>
          </w:p>
          <w:p w14:paraId="0249855A" w14:textId="03A4CB5B" w:rsidR="00142422" w:rsidRPr="003E572F" w:rsidRDefault="003E572F" w:rsidP="00142422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36"/>
                <w:szCs w:val="36"/>
              </w:rPr>
              <w:t xml:space="preserve">□ </w:t>
            </w:r>
            <w:r w:rsidR="00142422"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Bestaanszekerheid</w:t>
            </w:r>
          </w:p>
          <w:p w14:paraId="598D8B23" w14:textId="575FDE73" w:rsidR="00142422" w:rsidRPr="003E572F" w:rsidRDefault="003E572F" w:rsidP="00142422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36"/>
                <w:szCs w:val="36"/>
              </w:rPr>
              <w:t xml:space="preserve">□ </w:t>
            </w:r>
            <w:r w:rsidR="00142422"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Inclusie</w:t>
            </w:r>
          </w:p>
          <w:p w14:paraId="261F9576" w14:textId="712FF8FD" w:rsidR="00142422" w:rsidRPr="003E572F" w:rsidRDefault="003E572F" w:rsidP="00142422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6BDBE46F">
              <w:rPr>
                <w:rFonts w:ascii="Arial" w:eastAsia="Aptos" w:hAnsi="Arial" w:cs="Arial"/>
                <w:b w:val="0"/>
                <w:bCs w:val="0"/>
                <w:sz w:val="36"/>
                <w:szCs w:val="36"/>
              </w:rPr>
              <w:t xml:space="preserve">□ </w:t>
            </w:r>
            <w:r w:rsidR="00142422" w:rsidRPr="6BDBE46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Duurzaamheid</w:t>
            </w:r>
          </w:p>
          <w:p w14:paraId="2AB4C50B" w14:textId="32F8B8F3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</w:p>
          <w:p w14:paraId="0A44DBCD" w14:textId="17BF64E8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 xml:space="preserve">Toelichting: </w:t>
            </w:r>
          </w:p>
          <w:p w14:paraId="4B8B65C8" w14:textId="7BEED6AA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</w:p>
          <w:p w14:paraId="6A63E851" w14:textId="4F07ED27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Planning &amp; bewijsvoering:</w:t>
            </w:r>
          </w:p>
          <w:p w14:paraId="386EFA4F" w14:textId="77777777" w:rsidR="163E3D45" w:rsidRDefault="163E3D45" w:rsidP="163E3D45">
            <w:pPr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</w:pPr>
          </w:p>
          <w:p w14:paraId="6B50A6F5" w14:textId="0F12B52B" w:rsidR="00057EF1" w:rsidRPr="003E572F" w:rsidRDefault="00057EF1" w:rsidP="163E3D45">
            <w:pPr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163E3D45" w:rsidRPr="003E572F" w14:paraId="3E870DED" w14:textId="77777777" w:rsidTr="6BDBE46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84C3D3"/>
          </w:tcPr>
          <w:p w14:paraId="6D90724D" w14:textId="0A38DE9A" w:rsidR="163E3D45" w:rsidRPr="003E572F" w:rsidRDefault="163E3D45" w:rsidP="163E3D45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Optie 3: Inkoop bij sociaal ontwikkelbedrijven of sociale onderneming</w:t>
            </w:r>
          </w:p>
        </w:tc>
      </w:tr>
      <w:tr w:rsidR="163E3D45" w:rsidRPr="003E572F" w14:paraId="64262719" w14:textId="77777777" w:rsidTr="6BDBE46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</w:tcPr>
          <w:p w14:paraId="7861E615" w14:textId="6BAD555E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J</w:t>
            </w:r>
            <w:r w:rsidRPr="003E572F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>a / nee</w:t>
            </w:r>
          </w:p>
          <w:p w14:paraId="24E0F7FA" w14:textId="77777777" w:rsidR="004E2990" w:rsidRPr="003E572F" w:rsidRDefault="004E2990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</w:p>
          <w:p w14:paraId="29BB29F4" w14:textId="4BCA21C8" w:rsidR="004E2990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 xml:space="preserve">Bijdrage aan </w:t>
            </w:r>
            <w:proofErr w:type="spellStart"/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Drechtse</w:t>
            </w:r>
            <w:proofErr w:type="spellEnd"/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 xml:space="preserve"> doelen: </w:t>
            </w:r>
          </w:p>
          <w:p w14:paraId="2EBA41EE" w14:textId="590E66BC" w:rsidR="00142422" w:rsidRPr="003E572F" w:rsidRDefault="003E572F" w:rsidP="00142422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36"/>
                <w:szCs w:val="36"/>
              </w:rPr>
              <w:t xml:space="preserve">□ </w:t>
            </w:r>
            <w:r w:rsidR="00142422"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Bestaanszekerheid</w:t>
            </w:r>
          </w:p>
          <w:p w14:paraId="3A801829" w14:textId="3B534807" w:rsidR="00142422" w:rsidRPr="003E572F" w:rsidRDefault="003E572F" w:rsidP="00142422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36"/>
                <w:szCs w:val="36"/>
              </w:rPr>
              <w:t xml:space="preserve">□ </w:t>
            </w:r>
            <w:r w:rsidR="00142422"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Inclusie</w:t>
            </w:r>
          </w:p>
          <w:p w14:paraId="5F2BA86C" w14:textId="48A96DD5" w:rsidR="00142422" w:rsidRPr="003E572F" w:rsidRDefault="003E572F" w:rsidP="00142422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6BDBE46F">
              <w:rPr>
                <w:rFonts w:ascii="Arial" w:eastAsia="Aptos" w:hAnsi="Arial" w:cs="Arial"/>
                <w:b w:val="0"/>
                <w:bCs w:val="0"/>
                <w:sz w:val="36"/>
                <w:szCs w:val="36"/>
              </w:rPr>
              <w:t xml:space="preserve">□ </w:t>
            </w:r>
            <w:r w:rsidR="00142422" w:rsidRPr="6BDBE46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Duurzaamheid</w:t>
            </w:r>
          </w:p>
          <w:p w14:paraId="2FE63CE1" w14:textId="77777777" w:rsidR="00142422" w:rsidRPr="003E572F" w:rsidRDefault="00142422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</w:p>
          <w:p w14:paraId="11520092" w14:textId="17DD3736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Toelichting:</w:t>
            </w:r>
          </w:p>
          <w:p w14:paraId="12853E36" w14:textId="43DEAD6A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</w:p>
          <w:p w14:paraId="0861EC81" w14:textId="150F0D25" w:rsidR="163E3D45" w:rsidRPr="003E572F" w:rsidRDefault="163E3D45" w:rsidP="53007E76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Planning &amp; bewijsvoering:</w:t>
            </w:r>
          </w:p>
          <w:p w14:paraId="60CDB61F" w14:textId="77777777" w:rsidR="163E3D45" w:rsidRDefault="163E3D45" w:rsidP="163E3D45">
            <w:pPr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</w:pPr>
          </w:p>
          <w:p w14:paraId="693941D4" w14:textId="5614A257" w:rsidR="00057EF1" w:rsidRPr="003E572F" w:rsidRDefault="00057EF1" w:rsidP="163E3D45">
            <w:pPr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</w:tbl>
    <w:p w14:paraId="1891CABA" w14:textId="77777777" w:rsidR="006473D7" w:rsidRPr="003E572F" w:rsidRDefault="006473D7" w:rsidP="53007E76">
      <w:pPr>
        <w:rPr>
          <w:rFonts w:ascii="Arial" w:eastAsia="Aptos" w:hAnsi="Arial" w:cs="Arial"/>
          <w:sz w:val="22"/>
          <w:szCs w:val="22"/>
        </w:rPr>
      </w:pPr>
    </w:p>
    <w:p w14:paraId="268A07AE" w14:textId="77777777" w:rsidR="005B0DB3" w:rsidRPr="003E572F" w:rsidRDefault="005B0DB3" w:rsidP="53007E76">
      <w:pPr>
        <w:spacing w:after="0" w:line="240" w:lineRule="auto"/>
        <w:rPr>
          <w:rFonts w:ascii="Arial" w:eastAsia="Aptos" w:hAnsi="Arial" w:cs="Arial"/>
          <w:sz w:val="22"/>
          <w:szCs w:val="22"/>
        </w:rPr>
      </w:pPr>
    </w:p>
    <w:tbl>
      <w:tblPr>
        <w:tblStyle w:val="Rastertabel4-Accent1"/>
        <w:tblW w:w="0" w:type="auto"/>
        <w:tblLook w:val="06A0" w:firstRow="1" w:lastRow="0" w:firstColumn="1" w:lastColumn="0" w:noHBand="1" w:noVBand="1"/>
      </w:tblPr>
      <w:tblGrid>
        <w:gridCol w:w="9000"/>
      </w:tblGrid>
      <w:tr w:rsidR="006473D7" w:rsidRPr="003E572F" w14:paraId="72148A18" w14:textId="77777777" w:rsidTr="6BDBE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top w:val="single" w:sz="4" w:space="0" w:color="84C3D3"/>
              <w:left w:val="single" w:sz="4" w:space="0" w:color="84C3D3"/>
              <w:bottom w:val="single" w:sz="4" w:space="0" w:color="84C3D3"/>
              <w:right w:val="single" w:sz="4" w:space="0" w:color="84C3D3"/>
            </w:tcBorders>
            <w:shd w:val="clear" w:color="auto" w:fill="84C3D3"/>
          </w:tcPr>
          <w:p w14:paraId="461D6E12" w14:textId="77777777" w:rsidR="006473D7" w:rsidRPr="003E572F" w:rsidRDefault="006473D7">
            <w:pPr>
              <w:rPr>
                <w:rFonts w:ascii="Arial" w:eastAsia="Aptos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color w:val="auto"/>
                <w:sz w:val="22"/>
                <w:szCs w:val="22"/>
              </w:rPr>
              <w:lastRenderedPageBreak/>
              <w:t>Optie 4: Maatschappelijke participatie</w:t>
            </w:r>
          </w:p>
        </w:tc>
      </w:tr>
      <w:tr w:rsidR="006473D7" w:rsidRPr="003E572F" w14:paraId="3D4C3021" w14:textId="77777777" w:rsidTr="6BDBE46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top w:val="single" w:sz="4" w:space="0" w:color="84C3D3"/>
            </w:tcBorders>
          </w:tcPr>
          <w:p w14:paraId="1902A798" w14:textId="77777777" w:rsidR="006473D7" w:rsidRPr="003E572F" w:rsidRDefault="006473D7">
            <w:pPr>
              <w:rPr>
                <w:rFonts w:ascii="Arial" w:eastAsia="Aptos" w:hAnsi="Arial" w:cs="Arial"/>
                <w:color w:val="0078D4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Ja / nee</w:t>
            </w:r>
          </w:p>
          <w:p w14:paraId="15E422DA" w14:textId="77777777" w:rsidR="006473D7" w:rsidRPr="003E572F" w:rsidRDefault="006473D7">
            <w:pPr>
              <w:rPr>
                <w:rFonts w:ascii="Arial" w:eastAsiaTheme="minorEastAsia" w:hAnsi="Arial" w:cs="Arial"/>
                <w:sz w:val="22"/>
                <w:szCs w:val="22"/>
              </w:rPr>
            </w:pPr>
          </w:p>
          <w:p w14:paraId="6C19B43F" w14:textId="77777777" w:rsidR="006473D7" w:rsidRPr="003E572F" w:rsidRDefault="006473D7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3E572F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 xml:space="preserve">Bijdrage aan </w:t>
            </w:r>
            <w:proofErr w:type="spellStart"/>
            <w:r w:rsidRPr="003E572F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>Drechtse</w:t>
            </w:r>
            <w:proofErr w:type="spellEnd"/>
            <w:r w:rsidRPr="003E572F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 xml:space="preserve"> doelen: </w:t>
            </w:r>
          </w:p>
          <w:p w14:paraId="3124D7CA" w14:textId="6D2DDE84" w:rsidR="006473D7" w:rsidRPr="003E572F" w:rsidRDefault="005A0C84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36"/>
                <w:szCs w:val="36"/>
              </w:rPr>
              <w:t xml:space="preserve">□ </w:t>
            </w:r>
            <w:r w:rsidR="006473D7"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Bestaanszekerheid</w:t>
            </w:r>
          </w:p>
          <w:p w14:paraId="6D772072" w14:textId="098F5D8F" w:rsidR="006473D7" w:rsidRPr="003E572F" w:rsidRDefault="005A0C84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003E572F">
              <w:rPr>
                <w:rFonts w:ascii="Arial" w:eastAsia="Aptos" w:hAnsi="Arial" w:cs="Arial"/>
                <w:b w:val="0"/>
                <w:bCs w:val="0"/>
                <w:sz w:val="36"/>
                <w:szCs w:val="36"/>
              </w:rPr>
              <w:t xml:space="preserve">□ </w:t>
            </w:r>
            <w:r w:rsidR="006473D7" w:rsidRPr="003E572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Inclusie</w:t>
            </w:r>
          </w:p>
          <w:p w14:paraId="0E249ADF" w14:textId="468AA7C6" w:rsidR="006473D7" w:rsidRPr="003E572F" w:rsidRDefault="005A0C84">
            <w:pPr>
              <w:rPr>
                <w:rFonts w:ascii="Arial" w:eastAsia="Aptos" w:hAnsi="Arial" w:cs="Arial"/>
                <w:sz w:val="22"/>
                <w:szCs w:val="22"/>
              </w:rPr>
            </w:pPr>
            <w:r w:rsidRPr="6BDBE46F">
              <w:rPr>
                <w:rFonts w:ascii="Arial" w:eastAsia="Aptos" w:hAnsi="Arial" w:cs="Arial"/>
                <w:b w:val="0"/>
                <w:bCs w:val="0"/>
                <w:sz w:val="36"/>
                <w:szCs w:val="36"/>
              </w:rPr>
              <w:t xml:space="preserve">□ </w:t>
            </w:r>
            <w:r w:rsidR="006473D7" w:rsidRPr="6BDBE46F">
              <w:rPr>
                <w:rFonts w:ascii="Arial" w:eastAsia="Aptos" w:hAnsi="Arial" w:cs="Arial"/>
                <w:b w:val="0"/>
                <w:bCs w:val="0"/>
                <w:sz w:val="22"/>
                <w:szCs w:val="22"/>
              </w:rPr>
              <w:t>Duurzaamheid</w:t>
            </w:r>
          </w:p>
          <w:p w14:paraId="2D560E64" w14:textId="77777777" w:rsidR="006473D7" w:rsidRPr="003E572F" w:rsidRDefault="006473D7">
            <w:pPr>
              <w:rPr>
                <w:rFonts w:ascii="Arial" w:eastAsiaTheme="minorEastAsia" w:hAnsi="Arial" w:cs="Arial"/>
                <w:sz w:val="22"/>
                <w:szCs w:val="22"/>
              </w:rPr>
            </w:pPr>
          </w:p>
          <w:p w14:paraId="5972E0B4" w14:textId="77777777" w:rsidR="006473D7" w:rsidRPr="003E572F" w:rsidRDefault="006473D7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3E572F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 xml:space="preserve">Toelichting: </w:t>
            </w:r>
          </w:p>
          <w:p w14:paraId="27233315" w14:textId="77777777" w:rsidR="006473D7" w:rsidRPr="003E572F" w:rsidRDefault="006473D7">
            <w:pPr>
              <w:rPr>
                <w:rFonts w:ascii="Arial" w:eastAsiaTheme="minorEastAsia" w:hAnsi="Arial" w:cs="Arial"/>
                <w:sz w:val="22"/>
                <w:szCs w:val="22"/>
              </w:rPr>
            </w:pPr>
          </w:p>
          <w:p w14:paraId="0C6B705E" w14:textId="77777777" w:rsidR="006473D7" w:rsidRPr="003E572F" w:rsidRDefault="006473D7">
            <w:pPr>
              <w:rPr>
                <w:rFonts w:ascii="Arial" w:eastAsiaTheme="minorEastAsia" w:hAnsi="Arial" w:cs="Arial"/>
                <w:sz w:val="22"/>
                <w:szCs w:val="22"/>
              </w:rPr>
            </w:pPr>
            <w:r w:rsidRPr="003E572F">
              <w:rPr>
                <w:rFonts w:ascii="Arial" w:eastAsiaTheme="minorEastAsia" w:hAnsi="Arial" w:cs="Arial"/>
                <w:b w:val="0"/>
                <w:bCs w:val="0"/>
                <w:sz w:val="22"/>
                <w:szCs w:val="22"/>
              </w:rPr>
              <w:t>Planning &amp; bewijsvoering:</w:t>
            </w:r>
          </w:p>
          <w:p w14:paraId="10C2816C" w14:textId="77777777" w:rsidR="006473D7" w:rsidRPr="003E572F" w:rsidRDefault="006473D7">
            <w:pPr>
              <w:rPr>
                <w:rFonts w:ascii="Arial" w:eastAsia="Aptos" w:hAnsi="Arial" w:cs="Arial"/>
                <w:sz w:val="22"/>
                <w:szCs w:val="22"/>
              </w:rPr>
            </w:pPr>
          </w:p>
          <w:p w14:paraId="10EBB35A" w14:textId="77777777" w:rsidR="006473D7" w:rsidRPr="003E572F" w:rsidRDefault="006473D7">
            <w:pPr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</w:tbl>
    <w:p w14:paraId="2023AB73" w14:textId="77777777" w:rsidR="006473D7" w:rsidRPr="003E572F" w:rsidRDefault="006473D7" w:rsidP="53007E76">
      <w:pPr>
        <w:spacing w:after="0" w:line="240" w:lineRule="auto"/>
        <w:rPr>
          <w:rFonts w:ascii="Arial" w:eastAsiaTheme="minorEastAsia" w:hAnsi="Arial" w:cs="Arial"/>
          <w:b/>
          <w:bCs/>
          <w:sz w:val="22"/>
          <w:szCs w:val="22"/>
        </w:rPr>
      </w:pPr>
    </w:p>
    <w:p w14:paraId="0E6B515F" w14:textId="77777777" w:rsidR="006473D7" w:rsidRPr="003E572F" w:rsidRDefault="006473D7" w:rsidP="53007E76">
      <w:pPr>
        <w:spacing w:after="0" w:line="240" w:lineRule="auto"/>
        <w:rPr>
          <w:rFonts w:ascii="Arial" w:eastAsiaTheme="minorEastAsia" w:hAnsi="Arial" w:cs="Arial"/>
          <w:b/>
          <w:bCs/>
          <w:sz w:val="22"/>
          <w:szCs w:val="22"/>
        </w:rPr>
      </w:pPr>
    </w:p>
    <w:p w14:paraId="26124F21" w14:textId="64F6A318" w:rsidR="00A040AC" w:rsidRPr="003E572F" w:rsidRDefault="27B010A6" w:rsidP="006473D7">
      <w:pPr>
        <w:pStyle w:val="Kop2"/>
        <w:rPr>
          <w:rFonts w:ascii="Arial" w:hAnsi="Arial" w:cs="Arial"/>
          <w:b/>
          <w:bCs/>
          <w:sz w:val="22"/>
          <w:szCs w:val="22"/>
        </w:rPr>
      </w:pPr>
      <w:r w:rsidRPr="003E572F">
        <w:rPr>
          <w:rFonts w:ascii="Arial" w:hAnsi="Arial" w:cs="Arial"/>
          <w:b/>
          <w:bCs/>
          <w:sz w:val="22"/>
          <w:szCs w:val="22"/>
        </w:rPr>
        <w:t>Ondertekening opdrachtnemer</w:t>
      </w:r>
    </w:p>
    <w:p w14:paraId="7F9D98EA" w14:textId="3EAF70C3" w:rsidR="00A040AC" w:rsidRPr="003E572F" w:rsidRDefault="00A040AC" w:rsidP="53007E76">
      <w:pPr>
        <w:spacing w:after="0" w:line="240" w:lineRule="auto"/>
        <w:rPr>
          <w:rFonts w:ascii="Arial" w:eastAsiaTheme="minorEastAsia" w:hAnsi="Arial" w:cs="Arial"/>
          <w:sz w:val="22"/>
          <w:szCs w:val="22"/>
        </w:rPr>
      </w:pPr>
    </w:p>
    <w:p w14:paraId="21C64398" w14:textId="411EDDE9" w:rsidR="00A040AC" w:rsidRPr="003E572F" w:rsidRDefault="27B010A6" w:rsidP="53007E76">
      <w:pPr>
        <w:spacing w:after="0" w:line="240" w:lineRule="auto"/>
        <w:rPr>
          <w:rFonts w:ascii="Arial" w:eastAsiaTheme="minorEastAsia" w:hAnsi="Arial" w:cs="Arial"/>
          <w:sz w:val="22"/>
          <w:szCs w:val="22"/>
        </w:rPr>
      </w:pPr>
      <w:r w:rsidRPr="003E572F">
        <w:rPr>
          <w:rFonts w:ascii="Arial" w:eastAsiaTheme="minorEastAsia" w:hAnsi="Arial" w:cs="Arial"/>
          <w:sz w:val="22"/>
          <w:szCs w:val="22"/>
        </w:rPr>
        <w:t>Naam:</w:t>
      </w:r>
    </w:p>
    <w:p w14:paraId="2687088B" w14:textId="77777777" w:rsidR="006473D7" w:rsidRPr="003E572F" w:rsidRDefault="006473D7" w:rsidP="53007E76">
      <w:pPr>
        <w:spacing w:after="0" w:line="240" w:lineRule="auto"/>
        <w:rPr>
          <w:rFonts w:ascii="Arial" w:eastAsiaTheme="minorEastAsia" w:hAnsi="Arial" w:cs="Arial"/>
          <w:sz w:val="22"/>
          <w:szCs w:val="22"/>
        </w:rPr>
      </w:pPr>
    </w:p>
    <w:p w14:paraId="73557CBF" w14:textId="25BCBC1E" w:rsidR="00A040AC" w:rsidRPr="003E572F" w:rsidRDefault="27B010A6" w:rsidP="53007E76">
      <w:pPr>
        <w:spacing w:after="0" w:line="240" w:lineRule="auto"/>
        <w:rPr>
          <w:rFonts w:ascii="Arial" w:eastAsiaTheme="minorEastAsia" w:hAnsi="Arial" w:cs="Arial"/>
          <w:sz w:val="22"/>
          <w:szCs w:val="22"/>
        </w:rPr>
      </w:pPr>
      <w:r w:rsidRPr="003E572F">
        <w:rPr>
          <w:rFonts w:ascii="Arial" w:eastAsiaTheme="minorEastAsia" w:hAnsi="Arial" w:cs="Arial"/>
          <w:sz w:val="22"/>
          <w:szCs w:val="22"/>
        </w:rPr>
        <w:t>Functie:</w:t>
      </w:r>
    </w:p>
    <w:p w14:paraId="495AFFBD" w14:textId="77777777" w:rsidR="00CC6DBE" w:rsidRPr="003E572F" w:rsidRDefault="00CC6DBE" w:rsidP="53007E76">
      <w:pPr>
        <w:spacing w:after="0" w:line="240" w:lineRule="auto"/>
        <w:rPr>
          <w:rFonts w:ascii="Arial" w:eastAsiaTheme="minorEastAsia" w:hAnsi="Arial" w:cs="Arial"/>
          <w:sz w:val="22"/>
          <w:szCs w:val="22"/>
        </w:rPr>
      </w:pPr>
    </w:p>
    <w:p w14:paraId="3972AD46" w14:textId="2CA176E5" w:rsidR="006473D7" w:rsidRPr="003E572F" w:rsidRDefault="006473D7" w:rsidP="53007E76">
      <w:pPr>
        <w:spacing w:after="0" w:line="240" w:lineRule="auto"/>
        <w:rPr>
          <w:rFonts w:ascii="Arial" w:eastAsiaTheme="minorEastAsia" w:hAnsi="Arial" w:cs="Arial"/>
          <w:sz w:val="22"/>
          <w:szCs w:val="22"/>
        </w:rPr>
      </w:pPr>
      <w:r w:rsidRPr="003E572F">
        <w:rPr>
          <w:rFonts w:ascii="Arial" w:eastAsiaTheme="minorEastAsia" w:hAnsi="Arial" w:cs="Arial"/>
          <w:sz w:val="22"/>
          <w:szCs w:val="22"/>
        </w:rPr>
        <w:t>Handtekening:</w:t>
      </w:r>
    </w:p>
    <w:p w14:paraId="7F7E5575" w14:textId="77777777" w:rsidR="006473D7" w:rsidRPr="003E572F" w:rsidRDefault="006473D7" w:rsidP="53007E76">
      <w:pPr>
        <w:spacing w:after="0" w:line="240" w:lineRule="auto"/>
        <w:rPr>
          <w:rFonts w:ascii="Arial" w:eastAsiaTheme="minorEastAsia" w:hAnsi="Arial" w:cs="Arial"/>
          <w:sz w:val="22"/>
          <w:szCs w:val="22"/>
        </w:rPr>
      </w:pPr>
    </w:p>
    <w:p w14:paraId="64CC09F3" w14:textId="4D02E53C" w:rsidR="00A040AC" w:rsidRPr="003E572F" w:rsidRDefault="00A040AC" w:rsidP="53007E76">
      <w:pPr>
        <w:spacing w:after="0" w:line="240" w:lineRule="auto"/>
        <w:rPr>
          <w:rFonts w:ascii="Arial" w:eastAsiaTheme="minorEastAsia" w:hAnsi="Arial" w:cs="Arial"/>
          <w:sz w:val="22"/>
          <w:szCs w:val="22"/>
        </w:rPr>
      </w:pPr>
    </w:p>
    <w:p w14:paraId="5E3DF725" w14:textId="29D93FA8" w:rsidR="00A040AC" w:rsidRPr="003E572F" w:rsidRDefault="00A040AC" w:rsidP="163E3D45">
      <w:pPr>
        <w:rPr>
          <w:rFonts w:ascii="Arial" w:eastAsia="Aptos" w:hAnsi="Arial" w:cs="Arial"/>
          <w:color w:val="0078D4"/>
          <w:sz w:val="22"/>
          <w:szCs w:val="22"/>
        </w:rPr>
      </w:pPr>
    </w:p>
    <w:p w14:paraId="7B5CAEB5" w14:textId="55BE5BDE" w:rsidR="00A040AC" w:rsidRPr="002F6472" w:rsidRDefault="00A040AC">
      <w:pPr>
        <w:rPr>
          <w:rFonts w:ascii="Arial" w:hAnsi="Arial" w:cs="Arial"/>
        </w:rPr>
      </w:pPr>
    </w:p>
    <w:sectPr w:rsidR="00A040AC" w:rsidRPr="002F6472" w:rsidSect="00CC6DBE">
      <w:headerReference w:type="default" r:id="rId11"/>
      <w:footerReference w:type="default" r:id="rId12"/>
      <w:footerReference w:type="first" r:id="rId13"/>
      <w:pgSz w:w="11906" w:h="16838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C1CE9" w14:textId="77777777" w:rsidR="00E03C4E" w:rsidRDefault="00E03C4E">
      <w:pPr>
        <w:spacing w:after="0" w:line="240" w:lineRule="auto"/>
      </w:pPr>
      <w:r>
        <w:separator/>
      </w:r>
    </w:p>
  </w:endnote>
  <w:endnote w:type="continuationSeparator" w:id="0">
    <w:p w14:paraId="47D75EAE" w14:textId="77777777" w:rsidR="00E03C4E" w:rsidRDefault="00E03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005" w:type="dxa"/>
      <w:tblLook w:val="06A0" w:firstRow="1" w:lastRow="0" w:firstColumn="1" w:lastColumn="0" w:noHBand="1" w:noVBand="1"/>
    </w:tblPr>
    <w:tblGrid>
      <w:gridCol w:w="3005"/>
    </w:tblGrid>
    <w:tr w:rsidR="00CC6DBE" w:rsidRPr="00F608CD" w14:paraId="5DFBD138" w14:textId="77777777" w:rsidTr="6BDBE46F">
      <w:trPr>
        <w:trHeight w:val="80"/>
      </w:trPr>
      <w:tc>
        <w:tcPr>
          <w:tcW w:w="3005" w:type="dxa"/>
        </w:tcPr>
        <w:p w14:paraId="55C828E0" w14:textId="193A9FE0" w:rsidR="00CC6DBE" w:rsidRPr="00F608CD" w:rsidRDefault="6BDBE46F" w:rsidP="6BDBE46F">
          <w:pPr>
            <w:pStyle w:val="Koptekst"/>
            <w:ind w:left="-115"/>
            <w:rPr>
              <w:i/>
              <w:iCs/>
            </w:rPr>
          </w:pPr>
          <w:r w:rsidRPr="6BDBE46F">
            <w:rPr>
              <w:i/>
              <w:iCs/>
            </w:rPr>
            <w:t>Versie – 15 juli 2026</w:t>
          </w:r>
        </w:p>
      </w:tc>
    </w:tr>
  </w:tbl>
  <w:p w14:paraId="209632E7" w14:textId="4A77DEE9" w:rsidR="009F295F" w:rsidRPr="00F608CD" w:rsidRDefault="00CC6DBE" w:rsidP="00F608CD">
    <w:pPr>
      <w:pStyle w:val="Voettekst"/>
      <w:tabs>
        <w:tab w:val="clear" w:pos="4680"/>
        <w:tab w:val="clear" w:pos="9360"/>
        <w:tab w:val="left" w:pos="1005"/>
      </w:tabs>
      <w:rPr>
        <w:i/>
        <w:iCs/>
      </w:rPr>
    </w:pPr>
    <w:r>
      <w:rPr>
        <w:noProof/>
        <w:lang w:eastAsia="nl-NL"/>
      </w:rPr>
      <w:drawing>
        <wp:anchor distT="0" distB="629920" distL="114300" distR="114300" simplePos="0" relativeHeight="251658241" behindDoc="0" locked="0" layoutInCell="1" allowOverlap="1" wp14:anchorId="07147195" wp14:editId="57D330F1">
          <wp:simplePos x="0" y="0"/>
          <wp:positionH relativeFrom="margin">
            <wp:posOffset>4826635</wp:posOffset>
          </wp:positionH>
          <wp:positionV relativeFrom="topMargin">
            <wp:posOffset>9839325</wp:posOffset>
          </wp:positionV>
          <wp:extent cx="1295400" cy="352637"/>
          <wp:effectExtent l="0" t="0" r="0" b="9525"/>
          <wp:wrapNone/>
          <wp:docPr id="2146091907" name="Graphic 2146091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352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CD699A" w:rsidRPr="00F608CD" w14:paraId="66E73BBB" w14:textId="77777777" w:rsidTr="00CD699A">
      <w:trPr>
        <w:trHeight w:val="80"/>
      </w:trPr>
      <w:tc>
        <w:tcPr>
          <w:tcW w:w="3005" w:type="dxa"/>
        </w:tcPr>
        <w:p w14:paraId="47A28A77" w14:textId="77777777" w:rsidR="00CD699A" w:rsidRPr="00F608CD" w:rsidRDefault="00CD699A" w:rsidP="00CD699A">
          <w:pPr>
            <w:pStyle w:val="Koptekst"/>
            <w:ind w:left="-115"/>
            <w:rPr>
              <w:i/>
              <w:iCs/>
            </w:rPr>
          </w:pPr>
          <w:r w:rsidRPr="00F608CD">
            <w:rPr>
              <w:i/>
              <w:iCs/>
            </w:rPr>
            <w:t>Versie – mei 2026</w:t>
          </w:r>
        </w:p>
      </w:tc>
      <w:tc>
        <w:tcPr>
          <w:tcW w:w="3005" w:type="dxa"/>
        </w:tcPr>
        <w:p w14:paraId="41A6C0CF" w14:textId="77777777" w:rsidR="00CD699A" w:rsidRPr="00F608CD" w:rsidRDefault="00CD699A" w:rsidP="00CD699A">
          <w:pPr>
            <w:pStyle w:val="Koptekst"/>
            <w:jc w:val="center"/>
            <w:rPr>
              <w:i/>
              <w:iCs/>
            </w:rPr>
          </w:pPr>
        </w:p>
      </w:tc>
      <w:tc>
        <w:tcPr>
          <w:tcW w:w="3005" w:type="dxa"/>
        </w:tcPr>
        <w:p w14:paraId="353FAD47" w14:textId="38250B68" w:rsidR="00CD699A" w:rsidRPr="00F608CD" w:rsidRDefault="00CC6DBE" w:rsidP="00CD699A">
          <w:pPr>
            <w:pStyle w:val="Koptekst"/>
            <w:ind w:right="-115"/>
            <w:jc w:val="right"/>
            <w:rPr>
              <w:i/>
              <w:iCs/>
            </w:rPr>
          </w:pPr>
          <w:r>
            <w:rPr>
              <w:noProof/>
              <w:lang w:eastAsia="nl-NL"/>
            </w:rPr>
            <w:drawing>
              <wp:anchor distT="0" distB="629920" distL="114300" distR="114300" simplePos="0" relativeHeight="251658240" behindDoc="0" locked="0" layoutInCell="1" allowOverlap="1" wp14:anchorId="3644130E" wp14:editId="4980738B">
                <wp:simplePos x="0" y="0"/>
                <wp:positionH relativeFrom="margin">
                  <wp:posOffset>915670</wp:posOffset>
                </wp:positionH>
                <wp:positionV relativeFrom="topMargin">
                  <wp:posOffset>92710</wp:posOffset>
                </wp:positionV>
                <wp:extent cx="1219200" cy="331470"/>
                <wp:effectExtent l="0" t="0" r="0" b="0"/>
                <wp:wrapNone/>
                <wp:docPr id="1319822610" name="Graphic 13198226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3314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A375458" w14:textId="2BAA844F" w:rsidR="00F608CD" w:rsidRDefault="00F608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F512B" w14:textId="77777777" w:rsidR="00E03C4E" w:rsidRDefault="00E03C4E">
      <w:pPr>
        <w:spacing w:after="0" w:line="240" w:lineRule="auto"/>
      </w:pPr>
      <w:r>
        <w:separator/>
      </w:r>
    </w:p>
  </w:footnote>
  <w:footnote w:type="continuationSeparator" w:id="0">
    <w:p w14:paraId="5B56588A" w14:textId="77777777" w:rsidR="00E03C4E" w:rsidRDefault="00E03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9F295F" w14:paraId="6F9F8782" w14:textId="77777777" w:rsidTr="0EFF042D">
      <w:trPr>
        <w:trHeight w:val="300"/>
      </w:trPr>
      <w:tc>
        <w:tcPr>
          <w:tcW w:w="3005" w:type="dxa"/>
        </w:tcPr>
        <w:p w14:paraId="07A9F562" w14:textId="77777777" w:rsidR="009F295F" w:rsidRDefault="009F295F" w:rsidP="0EFF042D">
          <w:pPr>
            <w:pStyle w:val="Koptekst"/>
            <w:ind w:left="-115"/>
          </w:pPr>
        </w:p>
      </w:tc>
      <w:tc>
        <w:tcPr>
          <w:tcW w:w="3005" w:type="dxa"/>
        </w:tcPr>
        <w:p w14:paraId="1E375C96" w14:textId="77777777" w:rsidR="009F295F" w:rsidRDefault="009F295F" w:rsidP="0EFF042D">
          <w:pPr>
            <w:pStyle w:val="Koptekst"/>
            <w:jc w:val="center"/>
          </w:pPr>
        </w:p>
      </w:tc>
      <w:tc>
        <w:tcPr>
          <w:tcW w:w="3005" w:type="dxa"/>
        </w:tcPr>
        <w:p w14:paraId="4CE7B1DF" w14:textId="77777777" w:rsidR="009F295F" w:rsidRDefault="009F295F" w:rsidP="0EFF042D">
          <w:pPr>
            <w:pStyle w:val="Koptekst"/>
            <w:ind w:right="-115"/>
            <w:jc w:val="right"/>
          </w:pPr>
        </w:p>
      </w:tc>
    </w:tr>
  </w:tbl>
  <w:p w14:paraId="561E7BB7" w14:textId="77777777" w:rsidR="009F295F" w:rsidRDefault="009F295F" w:rsidP="0EFF04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682F"/>
    <w:multiLevelType w:val="hybridMultilevel"/>
    <w:tmpl w:val="9D2AE55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E1EF4"/>
    <w:multiLevelType w:val="hybridMultilevel"/>
    <w:tmpl w:val="DD78CDCC"/>
    <w:lvl w:ilvl="0" w:tplc="88D01D4C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67323"/>
    <w:multiLevelType w:val="hybridMultilevel"/>
    <w:tmpl w:val="5ED4615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563516">
    <w:abstractNumId w:val="1"/>
  </w:num>
  <w:num w:numId="2" w16cid:durableId="1821539694">
    <w:abstractNumId w:val="2"/>
  </w:num>
  <w:num w:numId="3" w16cid:durableId="2090926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444CD1"/>
    <w:rsid w:val="00057EF1"/>
    <w:rsid w:val="00061537"/>
    <w:rsid w:val="00085BC0"/>
    <w:rsid w:val="000D0340"/>
    <w:rsid w:val="000D7CEC"/>
    <w:rsid w:val="000F7A7C"/>
    <w:rsid w:val="00132A32"/>
    <w:rsid w:val="00142422"/>
    <w:rsid w:val="001F4847"/>
    <w:rsid w:val="00237921"/>
    <w:rsid w:val="0026147D"/>
    <w:rsid w:val="00282712"/>
    <w:rsid w:val="002E21BF"/>
    <w:rsid w:val="002F6472"/>
    <w:rsid w:val="00304ED7"/>
    <w:rsid w:val="00316E2F"/>
    <w:rsid w:val="0035071C"/>
    <w:rsid w:val="003B5B3E"/>
    <w:rsid w:val="003C289D"/>
    <w:rsid w:val="003E4EA4"/>
    <w:rsid w:val="003E572F"/>
    <w:rsid w:val="00401471"/>
    <w:rsid w:val="00401EAD"/>
    <w:rsid w:val="00442F44"/>
    <w:rsid w:val="0048679C"/>
    <w:rsid w:val="004A27EE"/>
    <w:rsid w:val="004A5C3E"/>
    <w:rsid w:val="004C463D"/>
    <w:rsid w:val="004D20F3"/>
    <w:rsid w:val="004E2990"/>
    <w:rsid w:val="004E44F3"/>
    <w:rsid w:val="00570A64"/>
    <w:rsid w:val="0058288D"/>
    <w:rsid w:val="005A0C84"/>
    <w:rsid w:val="005A23DF"/>
    <w:rsid w:val="005B0DB3"/>
    <w:rsid w:val="0060361B"/>
    <w:rsid w:val="006425E6"/>
    <w:rsid w:val="006473D7"/>
    <w:rsid w:val="00660CF7"/>
    <w:rsid w:val="00680C29"/>
    <w:rsid w:val="006818D0"/>
    <w:rsid w:val="006B1DEA"/>
    <w:rsid w:val="006B299D"/>
    <w:rsid w:val="006B439E"/>
    <w:rsid w:val="006F274F"/>
    <w:rsid w:val="00723345"/>
    <w:rsid w:val="0078710B"/>
    <w:rsid w:val="007A4B2E"/>
    <w:rsid w:val="007E3E73"/>
    <w:rsid w:val="00820EF6"/>
    <w:rsid w:val="00831213"/>
    <w:rsid w:val="008C5626"/>
    <w:rsid w:val="008F21B6"/>
    <w:rsid w:val="00906D9A"/>
    <w:rsid w:val="00913492"/>
    <w:rsid w:val="00935E7A"/>
    <w:rsid w:val="00954727"/>
    <w:rsid w:val="009F295F"/>
    <w:rsid w:val="00A040AC"/>
    <w:rsid w:val="00A263C8"/>
    <w:rsid w:val="00AA24BD"/>
    <w:rsid w:val="00AB2FBE"/>
    <w:rsid w:val="00AE1B3F"/>
    <w:rsid w:val="00B63D99"/>
    <w:rsid w:val="00B95D2A"/>
    <w:rsid w:val="00BA472C"/>
    <w:rsid w:val="00BD61FD"/>
    <w:rsid w:val="00BE0898"/>
    <w:rsid w:val="00C61F69"/>
    <w:rsid w:val="00C63E1F"/>
    <w:rsid w:val="00CB1A63"/>
    <w:rsid w:val="00CC6DBE"/>
    <w:rsid w:val="00CD699A"/>
    <w:rsid w:val="00CD7EEF"/>
    <w:rsid w:val="00D42037"/>
    <w:rsid w:val="00D575F2"/>
    <w:rsid w:val="00D803D9"/>
    <w:rsid w:val="00DC076E"/>
    <w:rsid w:val="00DD1019"/>
    <w:rsid w:val="00DD150D"/>
    <w:rsid w:val="00DD4802"/>
    <w:rsid w:val="00DD77D0"/>
    <w:rsid w:val="00E03C4E"/>
    <w:rsid w:val="00E33ABD"/>
    <w:rsid w:val="00E613BF"/>
    <w:rsid w:val="00EA55B6"/>
    <w:rsid w:val="00ED5B5D"/>
    <w:rsid w:val="00F0017B"/>
    <w:rsid w:val="00F00986"/>
    <w:rsid w:val="00F32A85"/>
    <w:rsid w:val="00F34B28"/>
    <w:rsid w:val="00F37BD0"/>
    <w:rsid w:val="00F608CD"/>
    <w:rsid w:val="023902E0"/>
    <w:rsid w:val="02AE44FA"/>
    <w:rsid w:val="074BD60C"/>
    <w:rsid w:val="0989BAF3"/>
    <w:rsid w:val="0EFF042D"/>
    <w:rsid w:val="101A9E44"/>
    <w:rsid w:val="163E3D45"/>
    <w:rsid w:val="1D40A293"/>
    <w:rsid w:val="200764FE"/>
    <w:rsid w:val="2087E491"/>
    <w:rsid w:val="211C44BF"/>
    <w:rsid w:val="23F32285"/>
    <w:rsid w:val="24F6DDCA"/>
    <w:rsid w:val="251F9299"/>
    <w:rsid w:val="27B010A6"/>
    <w:rsid w:val="2A032C3B"/>
    <w:rsid w:val="30F193BF"/>
    <w:rsid w:val="36444CD1"/>
    <w:rsid w:val="37A323E3"/>
    <w:rsid w:val="3AA162B1"/>
    <w:rsid w:val="409F2278"/>
    <w:rsid w:val="41A84CA3"/>
    <w:rsid w:val="47AF9E69"/>
    <w:rsid w:val="50807914"/>
    <w:rsid w:val="53007E76"/>
    <w:rsid w:val="58E5C532"/>
    <w:rsid w:val="5B71AF9C"/>
    <w:rsid w:val="65041A2B"/>
    <w:rsid w:val="656694C3"/>
    <w:rsid w:val="665FC3B5"/>
    <w:rsid w:val="6BDBE46F"/>
    <w:rsid w:val="72775F12"/>
    <w:rsid w:val="7FD0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864A6"/>
  <w15:chartTrackingRefBased/>
  <w15:docId w15:val="{D5413115-7E9B-4F60-958D-648F4A25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163E3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F64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astertabel4-Accent1">
    <w:name w:val="Grid Table 4 Accent 1"/>
    <w:basedOn w:val="Standaardtabel"/>
    <w:uiPriority w:val="49"/>
    <w:rsid w:val="004E299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7B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7BD0"/>
    <w:rPr>
      <w:b/>
      <w:bCs/>
      <w:sz w:val="20"/>
      <w:szCs w:val="20"/>
    </w:rPr>
  </w:style>
  <w:style w:type="paragraph" w:styleId="Koptekst">
    <w:name w:val="header"/>
    <w:basedOn w:val="Standaard"/>
    <w:uiPriority w:val="99"/>
    <w:unhideWhenUsed/>
    <w:rsid w:val="0EFF042D"/>
    <w:pPr>
      <w:tabs>
        <w:tab w:val="center" w:pos="4680"/>
        <w:tab w:val="right" w:pos="9360"/>
      </w:tabs>
      <w:spacing w:after="0" w:line="240" w:lineRule="auto"/>
    </w:pPr>
  </w:style>
  <w:style w:type="paragraph" w:styleId="Voettekst">
    <w:name w:val="footer"/>
    <w:basedOn w:val="Standaard"/>
    <w:uiPriority w:val="99"/>
    <w:unhideWhenUsed/>
    <w:rsid w:val="0EFF042D"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31213"/>
    <w:pPr>
      <w:suppressAutoHyphens/>
      <w:autoSpaceDE w:val="0"/>
      <w:autoSpaceDN w:val="0"/>
      <w:adjustRightInd w:val="0"/>
      <w:snapToGrid w:val="0"/>
      <w:spacing w:after="80" w:line="240" w:lineRule="auto"/>
      <w:textAlignment w:val="center"/>
    </w:pPr>
    <w:rPr>
      <w:rFonts w:ascii="Verdana" w:hAnsi="Verdana" w:cs="Urbane Light"/>
      <w:color w:val="0F214A"/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831213"/>
    <w:rPr>
      <w:rFonts w:ascii="Verdana" w:hAnsi="Verdana" w:cs="Urbane Light"/>
      <w:color w:val="0F214A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2F6472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FFAF5B-965C-462A-A46B-2A6ED1498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CFA1D5-C0F6-4AE7-A02A-EC044B5D4B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3C8A0F-DC21-4BE4-ADB3-6CA59A5D01BF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4.xml><?xml version="1.0" encoding="utf-8"?>
<ds:datastoreItem xmlns:ds="http://schemas.openxmlformats.org/officeDocument/2006/customXml" ds:itemID="{7AC63088-F68C-49AB-AB07-68F68A81A5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SROI%20-%20format%20plan%20van%20aanpak</Template>
  <TotalTime>0</TotalTime>
  <Pages>3</Pages>
  <Words>276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Springer, WH (Wendy)</dc:creator>
  <cp:keywords/>
  <dc:description/>
  <cp:lastModifiedBy>Blok, J (Jesse)</cp:lastModifiedBy>
  <cp:revision>2</cp:revision>
  <dcterms:created xsi:type="dcterms:W3CDTF">2026-08-03T08:11:00Z</dcterms:created>
  <dcterms:modified xsi:type="dcterms:W3CDTF">2026-08-03T08:11:00Z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MediaServiceImageTags">
    <vt:lpwstr/>
  </property>
  <property fmtid="{D5CDD505-2E9C-101B-9397-08002B2CF9AE}" pid="4" name="Order">
    <vt:r8>2989100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