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5813" w14:textId="4C04B7EF" w:rsidR="00397CE3" w:rsidRPr="003D4387" w:rsidRDefault="00397CE3" w:rsidP="00397CE3">
      <w:pPr>
        <w:pStyle w:val="Titel"/>
        <w:rPr>
          <w:rFonts w:cs="Arial"/>
        </w:rPr>
      </w:pPr>
      <w:bookmarkStart w:id="0" w:name="_Toc219811853"/>
      <w:bookmarkStart w:id="1" w:name="_Toc234858125"/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 w:rsidR="00632E28">
        <w:rPr>
          <w:rFonts w:cs="Arial"/>
        </w:rPr>
        <w:t>3</w:t>
      </w:r>
      <w:r>
        <w:rPr>
          <w:rFonts w:cs="Arial"/>
        </w:rPr>
        <w:t>. Verklaring gebruik HVO100</w:t>
      </w:r>
      <w:bookmarkEnd w:id="0"/>
      <w:bookmarkEnd w:id="1"/>
    </w:p>
    <w:p w14:paraId="2243AC64" w14:textId="77777777" w:rsidR="00397CE3" w:rsidRDefault="00397CE3" w:rsidP="00397CE3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193949DA" w14:textId="77777777" w:rsidR="00397CE3" w:rsidRPr="009F7216" w:rsidRDefault="00397CE3" w:rsidP="00397CE3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voor onderhavige opdracht voertuigen te laten </w:t>
      </w:r>
      <w:r w:rsidRPr="009F7216">
        <w:rPr>
          <w:rFonts w:ascii="Arial" w:hAnsi="Arial" w:cs="Arial"/>
        </w:rPr>
        <w:t>rijden op HVO</w:t>
      </w:r>
      <w:r>
        <w:rPr>
          <w:rFonts w:ascii="Arial" w:hAnsi="Arial" w:cs="Arial"/>
        </w:rPr>
        <w:t>100</w:t>
      </w:r>
      <w:r w:rsidRPr="009F7216">
        <w:rPr>
          <w:rFonts w:ascii="Arial" w:hAnsi="Arial" w:cs="Arial"/>
        </w:rPr>
        <w:t xml:space="preserve">. </w:t>
      </w:r>
    </w:p>
    <w:p w14:paraId="45D2FBA6" w14:textId="77777777" w:rsidR="00397CE3" w:rsidRDefault="00397CE3" w:rsidP="00397CE3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397CE3" w:rsidRPr="003D4387" w14:paraId="2FA79833" w14:textId="77777777" w:rsidTr="002B74E4">
        <w:tc>
          <w:tcPr>
            <w:tcW w:w="2660" w:type="dxa"/>
          </w:tcPr>
          <w:p w14:paraId="4A0CE5C6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14:paraId="6BD7A7EE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4B524ED8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36B052E7" w14:textId="77777777" w:rsidTr="002B74E4">
        <w:tc>
          <w:tcPr>
            <w:tcW w:w="2660" w:type="dxa"/>
          </w:tcPr>
          <w:p w14:paraId="4B86AD4D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14:paraId="08B33579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5E1715E8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60DB696B" w14:textId="77777777" w:rsidTr="002B74E4">
        <w:tc>
          <w:tcPr>
            <w:tcW w:w="2660" w:type="dxa"/>
          </w:tcPr>
          <w:p w14:paraId="256937CB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14:paraId="508E3259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7A2E64BC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5E04E9C0" w14:textId="77777777" w:rsidTr="002B74E4">
        <w:tc>
          <w:tcPr>
            <w:tcW w:w="2660" w:type="dxa"/>
          </w:tcPr>
          <w:p w14:paraId="5C682814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14:paraId="22D66AEC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16D0A98B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345387EF" w14:textId="77777777" w:rsidTr="002B74E4">
        <w:tc>
          <w:tcPr>
            <w:tcW w:w="2660" w:type="dxa"/>
          </w:tcPr>
          <w:p w14:paraId="7D8843B0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14:paraId="6F99A814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  <w:p w14:paraId="74D1EBE4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</w:tc>
      </w:tr>
      <w:tr w:rsidR="00397CE3" w:rsidRPr="003D4387" w14:paraId="43C5F91A" w14:textId="77777777" w:rsidTr="002B74E4">
        <w:tc>
          <w:tcPr>
            <w:tcW w:w="2660" w:type="dxa"/>
          </w:tcPr>
          <w:p w14:paraId="0392AA47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14:paraId="2C9B2017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  <w:p w14:paraId="562AD1F8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C5CBC45" w14:textId="1B28703E" w:rsidR="001F5CEA" w:rsidRDefault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1F5CEA" w:rsidSect="00B63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43AD" w14:textId="77777777" w:rsidR="00731E42" w:rsidRDefault="00731E42">
      <w:r>
        <w:separator/>
      </w:r>
    </w:p>
  </w:endnote>
  <w:endnote w:type="continuationSeparator" w:id="0">
    <w:p w14:paraId="6560DAA0" w14:textId="77777777" w:rsidR="00731E42" w:rsidRDefault="0073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F810" w14:textId="77777777" w:rsidR="004741E4" w:rsidRDefault="004741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63D3" w14:textId="77777777" w:rsidR="004741E4" w:rsidRDefault="004741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C1EF" w14:textId="77777777" w:rsidR="004741E4" w:rsidRDefault="004741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19D2" w14:textId="77777777" w:rsidR="00731E42" w:rsidRDefault="00731E42">
      <w:r>
        <w:separator/>
      </w:r>
    </w:p>
  </w:footnote>
  <w:footnote w:type="continuationSeparator" w:id="0">
    <w:p w14:paraId="56FB81DC" w14:textId="77777777" w:rsidR="00731E42" w:rsidRDefault="00731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44344EEA" w:rsidR="00F342E6" w:rsidRDefault="00880E0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25CC125</w:t>
    </w:r>
    <w:r w:rsidR="00FA3216">
      <w:rPr>
        <w:rFonts w:ascii="Univers" w:hAnsi="Univers"/>
        <w:sz w:val="16"/>
      </w:rPr>
      <w:t>-1</w:t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</w:p>
  <w:p w14:paraId="4313A5CE" w14:textId="4DAFAB52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880E03">
      <w:rPr>
        <w:rFonts w:ascii="Univers" w:hAnsi="Univers"/>
        <w:sz w:val="16"/>
      </w:rPr>
      <w:t>Nederweert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1BCF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1E4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B5F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1E42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61A9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91B"/>
    <w:rsid w:val="00B81AD0"/>
    <w:rsid w:val="00B81E9D"/>
    <w:rsid w:val="00B8234C"/>
    <w:rsid w:val="00B824DB"/>
    <w:rsid w:val="00B82542"/>
    <w:rsid w:val="00B82953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169E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4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200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2</cp:revision>
  <cp:lastPrinted>2026-07-13T15:52:00Z</cp:lastPrinted>
  <dcterms:created xsi:type="dcterms:W3CDTF">2026-07-15T07:39:00Z</dcterms:created>
  <dcterms:modified xsi:type="dcterms:W3CDTF">2026-07-15T07:39:00Z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